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EFFF" w14:textId="11F66EF5" w:rsidR="00E67499" w:rsidRDefault="00E67499" w:rsidP="00E67499">
      <w:pPr>
        <w:pBdr>
          <w:top w:val="single" w:sz="4" w:space="1" w:color="auto"/>
          <w:left w:val="single" w:sz="4" w:space="4" w:color="auto"/>
          <w:bottom w:val="single" w:sz="4" w:space="1" w:color="auto"/>
          <w:right w:val="single" w:sz="4" w:space="4" w:color="auto"/>
        </w:pBdr>
        <w:rPr>
          <w:lang w:val="el-GR"/>
        </w:rPr>
      </w:pPr>
      <w:r w:rsidRPr="007A6349">
        <w:rPr>
          <w:lang w:val="el-GR"/>
        </w:rPr>
        <w:t xml:space="preserve">Το παρόν έγγραφο αποτελεί τις εγκεκριμένες πληροφορίες προϊόντος για το </w:t>
      </w:r>
      <w:r>
        <w:rPr>
          <w:szCs w:val="22"/>
          <w:lang w:val="en-GB"/>
        </w:rPr>
        <w:t>Herceptin</w:t>
      </w:r>
      <w:r w:rsidRPr="007A6349">
        <w:rPr>
          <w:lang w:val="el-GR"/>
        </w:rPr>
        <w:t>, ενώ επισημαίνονται οι αλλαγές που επήλθαν στις πληροφορίες προϊόντος σε συνέχεια της προηγούμενης διαδικασίας (</w:t>
      </w:r>
      <w:r w:rsidRPr="00B82082">
        <w:rPr>
          <w:lang w:val="en-GB"/>
        </w:rPr>
        <w:t>EMA</w:t>
      </w:r>
      <w:r w:rsidRPr="00E67499">
        <w:rPr>
          <w:lang w:val="el-GR"/>
        </w:rPr>
        <w:t>/</w:t>
      </w:r>
      <w:r w:rsidRPr="00B82082">
        <w:rPr>
          <w:lang w:val="en-GB"/>
        </w:rPr>
        <w:t>VR</w:t>
      </w:r>
      <w:r w:rsidRPr="00E67499">
        <w:rPr>
          <w:lang w:val="el-GR"/>
        </w:rPr>
        <w:t>/0000295324</w:t>
      </w:r>
      <w:r w:rsidRPr="007A6349">
        <w:rPr>
          <w:lang w:val="el-GR"/>
        </w:rPr>
        <w:t>).</w:t>
      </w:r>
    </w:p>
    <w:p w14:paraId="297ABF70" w14:textId="77777777" w:rsidR="00E67499" w:rsidRDefault="00E67499" w:rsidP="00E67499">
      <w:pPr>
        <w:widowControl w:val="0"/>
        <w:pBdr>
          <w:top w:val="single" w:sz="4" w:space="1" w:color="auto"/>
          <w:left w:val="single" w:sz="4" w:space="4" w:color="auto"/>
          <w:bottom w:val="single" w:sz="4" w:space="1" w:color="auto"/>
          <w:right w:val="single" w:sz="4" w:space="4" w:color="auto"/>
        </w:pBdr>
        <w:autoSpaceDE w:val="0"/>
        <w:autoSpaceDN w:val="0"/>
        <w:rPr>
          <w:lang w:val="el-GR"/>
        </w:rPr>
      </w:pPr>
    </w:p>
    <w:p w14:paraId="19AE50A8" w14:textId="08FB4442" w:rsidR="0087704B" w:rsidRPr="00E67499" w:rsidRDefault="00E67499" w:rsidP="00E67499">
      <w:pPr>
        <w:pBdr>
          <w:top w:val="single" w:sz="4" w:space="1" w:color="auto"/>
          <w:left w:val="single" w:sz="4" w:space="4" w:color="auto"/>
          <w:bottom w:val="single" w:sz="4" w:space="1" w:color="auto"/>
          <w:right w:val="single" w:sz="4" w:space="4" w:color="auto"/>
        </w:pBdr>
        <w:rPr>
          <w:lang w:val="el-GR"/>
        </w:rPr>
      </w:pPr>
      <w:r w:rsidRPr="00E67499">
        <w:rPr>
          <w:lang w:val="el-GR"/>
        </w:rPr>
        <w:t xml:space="preserve">Για περισσότερες πληροφορίες, βλ. τον δικτυακό τόπο του Ευρωπαϊκού Οργανισμού Φαρμάκων: </w:t>
      </w:r>
      <w:hyperlink r:id="rId12" w:history="1">
        <w:r w:rsidRPr="0087604C">
          <w:rPr>
            <w:rStyle w:val="Hyperlink"/>
          </w:rPr>
          <w:t>https</w:t>
        </w:r>
        <w:r w:rsidRPr="00E67499">
          <w:rPr>
            <w:rStyle w:val="Hyperlink"/>
            <w:lang w:val="el-GR"/>
          </w:rPr>
          <w:t>://</w:t>
        </w:r>
        <w:r w:rsidRPr="0087604C">
          <w:rPr>
            <w:rStyle w:val="Hyperlink"/>
          </w:rPr>
          <w:t>www</w:t>
        </w:r>
        <w:r w:rsidRPr="00E67499">
          <w:rPr>
            <w:rStyle w:val="Hyperlink"/>
            <w:lang w:val="el-GR"/>
          </w:rPr>
          <w:t>.</w:t>
        </w:r>
        <w:r w:rsidRPr="0087604C">
          <w:rPr>
            <w:rStyle w:val="Hyperlink"/>
          </w:rPr>
          <w:t>ema</w:t>
        </w:r>
        <w:r w:rsidRPr="00E67499">
          <w:rPr>
            <w:rStyle w:val="Hyperlink"/>
            <w:lang w:val="el-GR"/>
          </w:rPr>
          <w:t>.</w:t>
        </w:r>
        <w:proofErr w:type="spellStart"/>
        <w:r w:rsidRPr="0087604C">
          <w:rPr>
            <w:rStyle w:val="Hyperlink"/>
          </w:rPr>
          <w:t>europa</w:t>
        </w:r>
        <w:proofErr w:type="spellEnd"/>
        <w:r w:rsidRPr="00E67499">
          <w:rPr>
            <w:rStyle w:val="Hyperlink"/>
            <w:lang w:val="el-GR"/>
          </w:rPr>
          <w:t>.</w:t>
        </w:r>
        <w:proofErr w:type="spellStart"/>
        <w:r w:rsidRPr="0087604C">
          <w:rPr>
            <w:rStyle w:val="Hyperlink"/>
          </w:rPr>
          <w:t>eu</w:t>
        </w:r>
        <w:proofErr w:type="spellEnd"/>
        <w:r w:rsidRPr="00E67499">
          <w:rPr>
            <w:rStyle w:val="Hyperlink"/>
            <w:lang w:val="el-GR"/>
          </w:rPr>
          <w:t>/</w:t>
        </w:r>
        <w:proofErr w:type="spellStart"/>
        <w:r w:rsidRPr="0087604C">
          <w:rPr>
            <w:rStyle w:val="Hyperlink"/>
          </w:rPr>
          <w:t>en</w:t>
        </w:r>
        <w:proofErr w:type="spellEnd"/>
        <w:r w:rsidRPr="00E67499">
          <w:rPr>
            <w:rStyle w:val="Hyperlink"/>
            <w:lang w:val="el-GR"/>
          </w:rPr>
          <w:t>/</w:t>
        </w:r>
        <w:r w:rsidRPr="0087604C">
          <w:rPr>
            <w:rStyle w:val="Hyperlink"/>
          </w:rPr>
          <w:t>medicines</w:t>
        </w:r>
        <w:r w:rsidRPr="00E67499">
          <w:rPr>
            <w:rStyle w:val="Hyperlink"/>
            <w:lang w:val="el-GR"/>
          </w:rPr>
          <w:t>/</w:t>
        </w:r>
        <w:r w:rsidRPr="0087604C">
          <w:rPr>
            <w:rStyle w:val="Hyperlink"/>
          </w:rPr>
          <w:t>human</w:t>
        </w:r>
        <w:r w:rsidRPr="00E67499">
          <w:rPr>
            <w:rStyle w:val="Hyperlink"/>
            <w:lang w:val="el-GR"/>
          </w:rPr>
          <w:t>/</w:t>
        </w:r>
        <w:r w:rsidRPr="0087604C">
          <w:rPr>
            <w:rStyle w:val="Hyperlink"/>
          </w:rPr>
          <w:t>EPAR</w:t>
        </w:r>
        <w:r w:rsidRPr="00E67499">
          <w:rPr>
            <w:rStyle w:val="Hyperlink"/>
            <w:lang w:val="el-GR"/>
          </w:rPr>
          <w:t>/</w:t>
        </w:r>
        <w:r w:rsidRPr="00E67499">
          <w:rPr>
            <w:rStyle w:val="Hyperlink"/>
            <w:szCs w:val="22"/>
            <w:lang w:val="el-GR"/>
          </w:rPr>
          <w:t xml:space="preserve"> </w:t>
        </w:r>
        <w:r w:rsidRPr="007B6CA2">
          <w:rPr>
            <w:rStyle w:val="Hyperlink"/>
            <w:szCs w:val="22"/>
          </w:rPr>
          <w:t>Herceptin</w:t>
        </w:r>
        <w:r w:rsidRPr="00E67499">
          <w:rPr>
            <w:rStyle w:val="Hyperlink"/>
            <w:szCs w:val="22"/>
            <w:lang w:val="el-GR"/>
          </w:rPr>
          <w:t xml:space="preserve"> </w:t>
        </w:r>
      </w:hyperlink>
      <w:r w:rsidRPr="00E67499">
        <w:rPr>
          <w:lang w:val="el-GR"/>
        </w:rPr>
        <w:t xml:space="preserve"> </w:t>
      </w:r>
    </w:p>
    <w:p w14:paraId="4F590303" w14:textId="0BEDBE91" w:rsidR="0087704B" w:rsidRPr="00827903" w:rsidRDefault="0087704B">
      <w:pPr>
        <w:rPr>
          <w:lang w:val="el-GR"/>
        </w:rPr>
      </w:pPr>
    </w:p>
    <w:p w14:paraId="24D57CF5" w14:textId="2ABD71FC" w:rsidR="0087704B" w:rsidRPr="00777EB3" w:rsidRDefault="0087704B">
      <w:pPr>
        <w:rPr>
          <w:lang w:val="el-GR"/>
        </w:rPr>
      </w:pPr>
    </w:p>
    <w:p w14:paraId="20B4B082" w14:textId="77777777" w:rsidR="004F28CF" w:rsidRPr="007B6CA2" w:rsidRDefault="004F28CF">
      <w:pPr>
        <w:rPr>
          <w:lang w:val="el-GR"/>
        </w:rPr>
      </w:pPr>
    </w:p>
    <w:p w14:paraId="6096E039" w14:textId="70F62110" w:rsidR="0087704B" w:rsidRPr="006C106A" w:rsidRDefault="0087704B">
      <w:pPr>
        <w:rPr>
          <w:lang w:val="el-GR"/>
        </w:rPr>
      </w:pPr>
    </w:p>
    <w:p w14:paraId="1724C2FA" w14:textId="77777777" w:rsidR="0087704B" w:rsidRPr="006C106A" w:rsidRDefault="0087704B">
      <w:pPr>
        <w:rPr>
          <w:lang w:val="el-GR"/>
        </w:rPr>
      </w:pPr>
    </w:p>
    <w:p w14:paraId="7858A33E" w14:textId="77777777" w:rsidR="0087704B" w:rsidRPr="006C106A" w:rsidRDefault="0087704B">
      <w:pPr>
        <w:rPr>
          <w:lang w:val="el-GR"/>
        </w:rPr>
      </w:pPr>
    </w:p>
    <w:p w14:paraId="7B7B8B17" w14:textId="77777777" w:rsidR="0087704B" w:rsidRPr="006C106A" w:rsidRDefault="0087704B">
      <w:pPr>
        <w:rPr>
          <w:lang w:val="el-GR"/>
        </w:rPr>
      </w:pPr>
    </w:p>
    <w:p w14:paraId="4D93DE13" w14:textId="77777777" w:rsidR="0087704B" w:rsidRPr="006C106A" w:rsidRDefault="0087704B">
      <w:pPr>
        <w:rPr>
          <w:lang w:val="el-GR"/>
        </w:rPr>
      </w:pPr>
    </w:p>
    <w:p w14:paraId="3CBB6E52" w14:textId="77777777" w:rsidR="0087704B" w:rsidRPr="006C106A" w:rsidRDefault="0087704B">
      <w:pPr>
        <w:rPr>
          <w:lang w:val="el-GR"/>
        </w:rPr>
      </w:pPr>
    </w:p>
    <w:p w14:paraId="7D841D72" w14:textId="77777777" w:rsidR="0087704B" w:rsidRPr="006C106A" w:rsidRDefault="0087704B">
      <w:pPr>
        <w:rPr>
          <w:lang w:val="el-GR"/>
        </w:rPr>
      </w:pPr>
    </w:p>
    <w:p w14:paraId="506AA090" w14:textId="77777777" w:rsidR="0087704B" w:rsidRPr="006C106A" w:rsidRDefault="0087704B">
      <w:pPr>
        <w:rPr>
          <w:lang w:val="el-GR"/>
        </w:rPr>
      </w:pPr>
    </w:p>
    <w:p w14:paraId="3FB4AC99" w14:textId="77777777" w:rsidR="0087704B" w:rsidRPr="00970FEF" w:rsidRDefault="0087704B">
      <w:pPr>
        <w:rPr>
          <w:lang w:val="el-GR"/>
        </w:rPr>
      </w:pPr>
    </w:p>
    <w:p w14:paraId="114E4286" w14:textId="77777777" w:rsidR="0087704B" w:rsidRPr="006C106A" w:rsidRDefault="0087704B">
      <w:pPr>
        <w:rPr>
          <w:lang w:val="el-GR"/>
        </w:rPr>
      </w:pPr>
    </w:p>
    <w:p w14:paraId="025AD976" w14:textId="77777777" w:rsidR="00773F5C" w:rsidRPr="00E67499" w:rsidRDefault="00773F5C">
      <w:pPr>
        <w:rPr>
          <w:lang w:val="el-GR"/>
        </w:rPr>
      </w:pPr>
    </w:p>
    <w:p w14:paraId="21DB1075" w14:textId="77777777" w:rsidR="005B266B" w:rsidRPr="00E67499" w:rsidRDefault="005B266B">
      <w:pPr>
        <w:rPr>
          <w:lang w:val="el-GR"/>
        </w:rPr>
      </w:pPr>
    </w:p>
    <w:p w14:paraId="3EBEE3D4" w14:textId="77777777" w:rsidR="005B266B" w:rsidRPr="00E67499" w:rsidRDefault="005B266B">
      <w:pPr>
        <w:rPr>
          <w:lang w:val="el-GR"/>
        </w:rPr>
      </w:pPr>
    </w:p>
    <w:p w14:paraId="55E0A143" w14:textId="77777777" w:rsidR="005B266B" w:rsidRPr="00E67499" w:rsidRDefault="005B266B">
      <w:pPr>
        <w:rPr>
          <w:lang w:val="el-GR"/>
        </w:rPr>
      </w:pPr>
    </w:p>
    <w:p w14:paraId="7D9C52A6" w14:textId="77777777" w:rsidR="005B266B" w:rsidRPr="00E67499" w:rsidRDefault="005B266B">
      <w:pPr>
        <w:rPr>
          <w:lang w:val="el-GR"/>
        </w:rPr>
      </w:pPr>
    </w:p>
    <w:p w14:paraId="5EA0A952" w14:textId="77777777" w:rsidR="005B266B" w:rsidRPr="00E67499" w:rsidRDefault="005B266B">
      <w:pPr>
        <w:rPr>
          <w:lang w:val="el-GR"/>
        </w:rPr>
      </w:pPr>
    </w:p>
    <w:p w14:paraId="77212EA1" w14:textId="77777777" w:rsidR="005B266B" w:rsidRPr="00E67499" w:rsidRDefault="005B266B">
      <w:pPr>
        <w:rPr>
          <w:lang w:val="el-GR"/>
        </w:rPr>
      </w:pPr>
    </w:p>
    <w:p w14:paraId="725541FB" w14:textId="77777777" w:rsidR="00773F5C" w:rsidRPr="006C106A" w:rsidRDefault="00773F5C">
      <w:pPr>
        <w:rPr>
          <w:lang w:val="el-GR"/>
        </w:rPr>
      </w:pPr>
    </w:p>
    <w:p w14:paraId="324FCC85" w14:textId="77777777" w:rsidR="00773F5C" w:rsidRPr="006C106A" w:rsidRDefault="00773F5C">
      <w:pPr>
        <w:tabs>
          <w:tab w:val="left" w:pos="567"/>
        </w:tabs>
        <w:jc w:val="center"/>
        <w:rPr>
          <w:b/>
          <w:lang w:val="el-GR"/>
        </w:rPr>
      </w:pPr>
    </w:p>
    <w:p w14:paraId="3A65E548" w14:textId="77777777" w:rsidR="0087704B" w:rsidRPr="009E4E09" w:rsidRDefault="0087704B">
      <w:pPr>
        <w:tabs>
          <w:tab w:val="left" w:pos="567"/>
        </w:tabs>
        <w:jc w:val="center"/>
        <w:rPr>
          <w:b/>
          <w:lang w:val="el-GR"/>
        </w:rPr>
      </w:pPr>
      <w:r w:rsidRPr="009E4E09">
        <w:rPr>
          <w:b/>
          <w:lang w:val="el-GR"/>
        </w:rPr>
        <w:t>ΠΑΡΑΡΤΗΜΑ Ι</w:t>
      </w:r>
    </w:p>
    <w:p w14:paraId="7219C243" w14:textId="77777777" w:rsidR="0087704B" w:rsidRPr="009E4E09" w:rsidRDefault="0087704B">
      <w:pPr>
        <w:jc w:val="center"/>
        <w:rPr>
          <w:b/>
          <w:lang w:val="el-GR"/>
        </w:rPr>
      </w:pPr>
    </w:p>
    <w:p w14:paraId="613E6CA3" w14:textId="77777777" w:rsidR="0087704B" w:rsidRPr="009E4E09" w:rsidRDefault="0087704B" w:rsidP="00035827">
      <w:pPr>
        <w:pStyle w:val="Annex"/>
        <w:rPr>
          <w:lang w:val="el-GR"/>
        </w:rPr>
      </w:pPr>
      <w:r w:rsidRPr="009E4E09">
        <w:rPr>
          <w:lang w:val="el-GR"/>
        </w:rPr>
        <w:t>ΠΕΡΙΛΗΨΗ ΤΩΝ ΧΑΡΑΚΤΗΡΙΣΤΙΚΩΝ ΤΟΥ ΠΡΟΪΟΝΤΟΣ</w:t>
      </w:r>
    </w:p>
    <w:p w14:paraId="32DAA36D" w14:textId="77777777" w:rsidR="00F22CA8" w:rsidRPr="009E4E09" w:rsidRDefault="00F22CA8">
      <w:pPr>
        <w:tabs>
          <w:tab w:val="left" w:pos="567"/>
        </w:tabs>
        <w:jc w:val="center"/>
        <w:rPr>
          <w:b/>
          <w:lang w:val="el-GR"/>
        </w:rPr>
      </w:pPr>
    </w:p>
    <w:p w14:paraId="08BC49E5" w14:textId="77777777" w:rsidR="00587D36" w:rsidRPr="009E4E09" w:rsidRDefault="0087704B" w:rsidP="00587D36">
      <w:pPr>
        <w:ind w:left="567" w:hanging="567"/>
        <w:rPr>
          <w:lang w:val="el-GR"/>
        </w:rPr>
      </w:pPr>
      <w:r w:rsidRPr="009E4E09">
        <w:rPr>
          <w:lang w:val="el-GR"/>
        </w:rPr>
        <w:br w:type="page"/>
      </w:r>
      <w:r w:rsidR="00587D36" w:rsidRPr="009E4E09">
        <w:rPr>
          <w:b/>
          <w:lang w:val="el-GR"/>
        </w:rPr>
        <w:lastRenderedPageBreak/>
        <w:t>1.</w:t>
      </w:r>
      <w:r w:rsidR="00587D36" w:rsidRPr="009E4E09">
        <w:rPr>
          <w:b/>
          <w:lang w:val="el-GR"/>
        </w:rPr>
        <w:tab/>
        <w:t>ΟΝΟΜΑΣΙΑ ΤΟΥ ΦΑΡΜΑΚΕΥΤΙΚΟΥ ΠΡΟΪΟΝΤΟΣ</w:t>
      </w:r>
    </w:p>
    <w:p w14:paraId="3A6B79A2" w14:textId="77777777" w:rsidR="00587D36" w:rsidRPr="009E4E09" w:rsidRDefault="00587D36" w:rsidP="00587D36">
      <w:pPr>
        <w:ind w:left="567" w:hanging="567"/>
        <w:rPr>
          <w:lang w:val="el-GR"/>
        </w:rPr>
      </w:pPr>
    </w:p>
    <w:p w14:paraId="48261278" w14:textId="77777777" w:rsidR="00587D36" w:rsidRPr="009E4E09" w:rsidRDefault="00587D36" w:rsidP="00587D36">
      <w:pPr>
        <w:rPr>
          <w:lang w:val="el-GR"/>
        </w:rPr>
      </w:pPr>
      <w:r w:rsidRPr="009E4E09">
        <w:rPr>
          <w:lang w:val="el-GR"/>
        </w:rPr>
        <w:t xml:space="preserve">Herceptin 150 mg κόνις για πυκνό διάλυμα για παρασκευή διαλύματος προς έγχυση </w:t>
      </w:r>
    </w:p>
    <w:p w14:paraId="779F5E88" w14:textId="77777777" w:rsidR="00587D36" w:rsidRPr="009E4E09" w:rsidRDefault="00587D36" w:rsidP="00587D36">
      <w:pPr>
        <w:rPr>
          <w:lang w:val="el-GR"/>
        </w:rPr>
      </w:pPr>
    </w:p>
    <w:p w14:paraId="37FA788C" w14:textId="77777777" w:rsidR="00587D36" w:rsidRPr="009E4E09" w:rsidRDefault="00587D36" w:rsidP="00587D36">
      <w:pPr>
        <w:rPr>
          <w:lang w:val="el-GR"/>
        </w:rPr>
      </w:pPr>
    </w:p>
    <w:p w14:paraId="1EEF777E" w14:textId="77777777" w:rsidR="00587D36" w:rsidRPr="009E4E09" w:rsidRDefault="00587D36" w:rsidP="00587D36">
      <w:pPr>
        <w:ind w:left="567" w:hanging="567"/>
        <w:rPr>
          <w:lang w:val="el-GR"/>
        </w:rPr>
      </w:pPr>
      <w:r w:rsidRPr="009E4E09">
        <w:rPr>
          <w:b/>
          <w:lang w:val="el-GR"/>
        </w:rPr>
        <w:t>2.</w:t>
      </w:r>
      <w:r w:rsidRPr="009E4E09">
        <w:rPr>
          <w:b/>
          <w:lang w:val="el-GR"/>
        </w:rPr>
        <w:tab/>
        <w:t>ΠΟΙΟΤΙΚΗ ΚΑΙ ΠΟΣΟΤΙΚΗ ΣΥΝΘΕΣΗ</w:t>
      </w:r>
    </w:p>
    <w:p w14:paraId="63C7CE13" w14:textId="77777777" w:rsidR="00587D36" w:rsidRPr="009E4E09" w:rsidRDefault="00587D36" w:rsidP="00587D36">
      <w:pPr>
        <w:rPr>
          <w:lang w:val="el-GR"/>
        </w:rPr>
      </w:pPr>
    </w:p>
    <w:p w14:paraId="03399CAD" w14:textId="77777777" w:rsidR="00587D36" w:rsidRPr="009E4E09" w:rsidRDefault="00587D36" w:rsidP="00587D36">
      <w:pPr>
        <w:rPr>
          <w:lang w:val="el-GR"/>
        </w:rPr>
      </w:pPr>
      <w:r w:rsidRPr="009E4E09">
        <w:rPr>
          <w:lang w:val="el-GR"/>
        </w:rPr>
        <w:t xml:space="preserve">Ένα φιαλίδιο περιέχει 150 mg τραστουζουμάμπη, ενός εξανθρωποποιημένου μονοκλωνικού αντισώματος IgG1, το οποίο παράγεται από καλλιέργεια κυτταρικού εναιωρήματος θηλαστικού (Ωοθήκη Κινεζικού Κρικήτου) και καθαρίζεται μέσω χρωματογραφίας συγγένειας και χρωματογραφίας ανταλλαγής ιόντων που περιλαμβάνουν ειδικές μεθόδους αδρανοποίησης και αφαίρεσης ιών. </w:t>
      </w:r>
    </w:p>
    <w:p w14:paraId="543C504B" w14:textId="77777777" w:rsidR="00587D36" w:rsidRPr="009E4E09" w:rsidRDefault="00587D36" w:rsidP="00587D36">
      <w:pPr>
        <w:rPr>
          <w:lang w:val="el-GR"/>
        </w:rPr>
      </w:pPr>
    </w:p>
    <w:p w14:paraId="28E136F9" w14:textId="77777777" w:rsidR="00587D36" w:rsidRPr="009E4E09" w:rsidRDefault="00587D36" w:rsidP="00587D36">
      <w:pPr>
        <w:rPr>
          <w:lang w:val="el-GR"/>
        </w:rPr>
      </w:pPr>
      <w:r w:rsidRPr="009E4E09">
        <w:rPr>
          <w:lang w:val="el-GR"/>
        </w:rPr>
        <w:t xml:space="preserve">Το ανασυσταθέν διάλυμα Herceptin περιέχει 21 mg/mL τραστουζουμάμπη. </w:t>
      </w:r>
    </w:p>
    <w:p w14:paraId="6306C440" w14:textId="77777777" w:rsidR="00587D36" w:rsidRPr="00F52662" w:rsidRDefault="00587D36" w:rsidP="00587D36">
      <w:pPr>
        <w:rPr>
          <w:lang w:val="el-GR"/>
        </w:rPr>
      </w:pPr>
    </w:p>
    <w:p w14:paraId="3A6E39E0" w14:textId="4CC89F06" w:rsidR="00C8649B" w:rsidRPr="005B266B" w:rsidRDefault="00B015D5" w:rsidP="00C8649B">
      <w:pPr>
        <w:rPr>
          <w:lang w:val="el-GR"/>
        </w:rPr>
      </w:pPr>
      <w:r w:rsidRPr="00B015D5">
        <w:rPr>
          <w:u w:val="single"/>
          <w:lang w:val="el-GR"/>
        </w:rPr>
        <w:t>Έκδοχο με γνωστή δράση</w:t>
      </w:r>
      <w:r>
        <w:rPr>
          <w:u w:val="single"/>
          <w:lang w:val="el-GR"/>
        </w:rPr>
        <w:t>:</w:t>
      </w:r>
    </w:p>
    <w:p w14:paraId="1ECED917" w14:textId="2C6EB93A" w:rsidR="00C8649B" w:rsidRPr="005B266B" w:rsidRDefault="006C106A" w:rsidP="00C8649B">
      <w:pPr>
        <w:rPr>
          <w:lang w:val="el-GR"/>
        </w:rPr>
      </w:pPr>
      <w:r>
        <w:rPr>
          <w:lang w:val="el-GR"/>
        </w:rPr>
        <w:t>Κάθε</w:t>
      </w:r>
      <w:r w:rsidR="00C8649B" w:rsidRPr="005B266B">
        <w:rPr>
          <w:lang w:val="el-GR"/>
        </w:rPr>
        <w:t xml:space="preserve"> </w:t>
      </w:r>
      <w:r w:rsidR="00B015D5">
        <w:rPr>
          <w:lang w:val="el-GR"/>
        </w:rPr>
        <w:t>φιαλίδιο</w:t>
      </w:r>
      <w:r w:rsidR="00B015D5" w:rsidRPr="00B015D5">
        <w:rPr>
          <w:lang w:val="el-GR"/>
        </w:rPr>
        <w:t xml:space="preserve"> </w:t>
      </w:r>
      <w:r w:rsidR="00B015D5">
        <w:rPr>
          <w:lang w:val="el-GR"/>
        </w:rPr>
        <w:t>των</w:t>
      </w:r>
      <w:r w:rsidR="00B015D5" w:rsidRPr="00B015D5">
        <w:rPr>
          <w:lang w:val="el-GR"/>
        </w:rPr>
        <w:t xml:space="preserve"> </w:t>
      </w:r>
      <w:r w:rsidR="00C8649B" w:rsidRPr="005B266B">
        <w:rPr>
          <w:lang w:val="el-GR"/>
        </w:rPr>
        <w:t>150</w:t>
      </w:r>
      <w:r w:rsidR="00533AF3">
        <w:t> </w:t>
      </w:r>
      <w:r w:rsidR="00C8649B">
        <w:rPr>
          <w:lang w:val="en-GB"/>
        </w:rPr>
        <w:t>mg</w:t>
      </w:r>
      <w:r w:rsidR="00C8649B" w:rsidRPr="005B266B">
        <w:rPr>
          <w:lang w:val="el-GR"/>
        </w:rPr>
        <w:t xml:space="preserve"> </w:t>
      </w:r>
      <w:r w:rsidR="00B015D5" w:rsidRPr="00B015D5">
        <w:rPr>
          <w:lang w:val="el-GR"/>
        </w:rPr>
        <w:t xml:space="preserve">περιέχει </w:t>
      </w:r>
      <w:r w:rsidR="00C8649B" w:rsidRPr="005B266B">
        <w:rPr>
          <w:lang w:val="el-GR"/>
        </w:rPr>
        <w:t>0</w:t>
      </w:r>
      <w:r w:rsidR="00B015D5" w:rsidRPr="00B015D5">
        <w:rPr>
          <w:lang w:val="el-GR"/>
        </w:rPr>
        <w:t>,</w:t>
      </w:r>
      <w:r w:rsidR="00C8649B" w:rsidRPr="005B266B">
        <w:rPr>
          <w:lang w:val="el-GR"/>
        </w:rPr>
        <w:t>6</w:t>
      </w:r>
      <w:r w:rsidR="00533AF3">
        <w:t> </w:t>
      </w:r>
      <w:r w:rsidR="00C8649B" w:rsidRPr="00B04765">
        <w:rPr>
          <w:lang w:val="en-GB"/>
        </w:rPr>
        <w:t>mg</w:t>
      </w:r>
      <w:r w:rsidR="00C8649B" w:rsidRPr="00B04765">
        <w:rPr>
          <w:lang w:val="el-GR"/>
        </w:rPr>
        <w:t xml:space="preserve"> </w:t>
      </w:r>
      <w:r w:rsidR="00B015D5" w:rsidRPr="00B04765">
        <w:rPr>
          <w:lang w:val="el-GR"/>
        </w:rPr>
        <w:t>πολυσορβικ</w:t>
      </w:r>
      <w:r w:rsidR="00533AF3">
        <w:rPr>
          <w:lang w:val="el-GR"/>
        </w:rPr>
        <w:t>ού</w:t>
      </w:r>
      <w:r w:rsidR="00533AF3">
        <w:t> </w:t>
      </w:r>
      <w:r w:rsidR="00C8649B" w:rsidRPr="005B266B">
        <w:rPr>
          <w:lang w:val="el-GR"/>
        </w:rPr>
        <w:t>20</w:t>
      </w:r>
    </w:p>
    <w:p w14:paraId="6F0DE720" w14:textId="77777777" w:rsidR="00C8649B" w:rsidRPr="00B015D5" w:rsidRDefault="00C8649B" w:rsidP="00C8649B">
      <w:pPr>
        <w:rPr>
          <w:lang w:val="el-GR"/>
        </w:rPr>
      </w:pPr>
    </w:p>
    <w:p w14:paraId="15A3A445" w14:textId="77777777" w:rsidR="00587D36" w:rsidRPr="009E4E09" w:rsidRDefault="00587D36" w:rsidP="00587D36">
      <w:pPr>
        <w:rPr>
          <w:lang w:val="el-GR"/>
        </w:rPr>
      </w:pPr>
      <w:r w:rsidRPr="009E4E09">
        <w:rPr>
          <w:lang w:val="el-GR"/>
        </w:rPr>
        <w:t>Για τον πλήρη κατάλογο των εκδόχων, (βλ. παράγραφο 6.1).</w:t>
      </w:r>
    </w:p>
    <w:p w14:paraId="41E19673" w14:textId="77777777" w:rsidR="00587D36" w:rsidRPr="009E4E09" w:rsidRDefault="00587D36" w:rsidP="00587D36">
      <w:pPr>
        <w:rPr>
          <w:lang w:val="el-GR"/>
        </w:rPr>
      </w:pPr>
    </w:p>
    <w:p w14:paraId="06559A24" w14:textId="77777777" w:rsidR="00587D36" w:rsidRPr="009E4E09" w:rsidRDefault="00587D36" w:rsidP="00587D36">
      <w:pPr>
        <w:rPr>
          <w:lang w:val="el-GR"/>
        </w:rPr>
      </w:pPr>
    </w:p>
    <w:p w14:paraId="1D06FAD2" w14:textId="77777777" w:rsidR="00587D36" w:rsidRPr="009E4E09" w:rsidRDefault="00587D36" w:rsidP="00587D36">
      <w:pPr>
        <w:ind w:left="567" w:hanging="567"/>
        <w:rPr>
          <w:lang w:val="el-GR"/>
        </w:rPr>
      </w:pPr>
      <w:r w:rsidRPr="009E4E09">
        <w:rPr>
          <w:b/>
          <w:lang w:val="el-GR"/>
        </w:rPr>
        <w:t>3.</w:t>
      </w:r>
      <w:r w:rsidRPr="009E4E09">
        <w:rPr>
          <w:b/>
          <w:lang w:val="el-GR"/>
        </w:rPr>
        <w:tab/>
        <w:t>ΦΑΡΜΑΚΟΤΕΧΝΙΚΗ ΜΟΡΦΗ</w:t>
      </w:r>
    </w:p>
    <w:p w14:paraId="2FD1166B" w14:textId="77777777" w:rsidR="00587D36" w:rsidRPr="009E4E09" w:rsidRDefault="00587D36" w:rsidP="00587D36">
      <w:pPr>
        <w:rPr>
          <w:lang w:val="el-GR"/>
        </w:rPr>
      </w:pPr>
    </w:p>
    <w:p w14:paraId="0355CF55" w14:textId="77777777" w:rsidR="00587D36" w:rsidRPr="009E4E09" w:rsidRDefault="00587D36" w:rsidP="00587D36">
      <w:pPr>
        <w:rPr>
          <w:lang w:val="el-GR"/>
        </w:rPr>
      </w:pPr>
      <w:r w:rsidRPr="009E4E09">
        <w:rPr>
          <w:lang w:val="el-GR"/>
        </w:rPr>
        <w:t>Κόνις για πυκνό διάλυμα για παρασκευή διαλύματος προς έγχυση.</w:t>
      </w:r>
    </w:p>
    <w:p w14:paraId="0DFF95CC" w14:textId="77777777" w:rsidR="00587D36" w:rsidRPr="009E4E09" w:rsidRDefault="00587D36" w:rsidP="00587D36">
      <w:pPr>
        <w:rPr>
          <w:lang w:val="el-GR"/>
        </w:rPr>
      </w:pPr>
    </w:p>
    <w:p w14:paraId="21226324" w14:textId="77777777" w:rsidR="00587D36" w:rsidRPr="009E4E09" w:rsidRDefault="00587D36" w:rsidP="00587D36">
      <w:pPr>
        <w:rPr>
          <w:lang w:val="el-GR"/>
        </w:rPr>
      </w:pPr>
      <w:r w:rsidRPr="009E4E09">
        <w:rPr>
          <w:lang w:val="el-GR"/>
        </w:rPr>
        <w:t xml:space="preserve">Λευκή προς ελαφρά κίτρινη λυόφιλη σκόνη. </w:t>
      </w:r>
    </w:p>
    <w:p w14:paraId="3F42201D" w14:textId="77777777" w:rsidR="00587D36" w:rsidRPr="009E4E09" w:rsidRDefault="00587D36" w:rsidP="00587D36">
      <w:pPr>
        <w:rPr>
          <w:lang w:val="el-GR"/>
        </w:rPr>
      </w:pPr>
    </w:p>
    <w:p w14:paraId="66D6CFAD" w14:textId="77777777" w:rsidR="00587D36" w:rsidRPr="009E4E09" w:rsidRDefault="00587D36" w:rsidP="00587D36">
      <w:pPr>
        <w:rPr>
          <w:lang w:val="el-GR"/>
        </w:rPr>
      </w:pPr>
    </w:p>
    <w:p w14:paraId="59EA0334" w14:textId="77777777" w:rsidR="00587D36" w:rsidRPr="009E4E09" w:rsidRDefault="00587D36" w:rsidP="00587D36">
      <w:pPr>
        <w:ind w:left="567" w:hanging="567"/>
        <w:rPr>
          <w:lang w:val="el-GR"/>
        </w:rPr>
      </w:pPr>
      <w:r w:rsidRPr="009E4E09">
        <w:rPr>
          <w:b/>
          <w:lang w:val="el-GR"/>
        </w:rPr>
        <w:t>4.</w:t>
      </w:r>
      <w:r w:rsidRPr="009E4E09">
        <w:rPr>
          <w:b/>
          <w:lang w:val="el-GR"/>
        </w:rPr>
        <w:tab/>
        <w:t>ΚΛΙΝΙΚΕΣ ΠΛΗΡΟΦΟΡΙΕΣ</w:t>
      </w:r>
    </w:p>
    <w:p w14:paraId="0189B630" w14:textId="77777777" w:rsidR="00587D36" w:rsidRPr="009E4E09" w:rsidRDefault="00587D36" w:rsidP="00587D36">
      <w:pPr>
        <w:rPr>
          <w:lang w:val="el-GR"/>
        </w:rPr>
      </w:pPr>
    </w:p>
    <w:p w14:paraId="1B1F102E" w14:textId="77777777" w:rsidR="00587D36" w:rsidRPr="009E4E09" w:rsidRDefault="00587D36" w:rsidP="00587D36">
      <w:pPr>
        <w:ind w:left="567" w:hanging="567"/>
        <w:rPr>
          <w:lang w:val="el-GR"/>
        </w:rPr>
      </w:pPr>
      <w:r w:rsidRPr="009E4E09">
        <w:rPr>
          <w:b/>
          <w:lang w:val="el-GR"/>
        </w:rPr>
        <w:t>4.1</w:t>
      </w:r>
      <w:r w:rsidRPr="009E4E09">
        <w:rPr>
          <w:b/>
          <w:lang w:val="el-GR"/>
        </w:rPr>
        <w:tab/>
        <w:t>Θεραπευτικές ενδείξεις</w:t>
      </w:r>
    </w:p>
    <w:p w14:paraId="11BC65CB" w14:textId="77777777" w:rsidR="00587D36" w:rsidRPr="009E4E09" w:rsidRDefault="00587D36" w:rsidP="00587D36">
      <w:pPr>
        <w:rPr>
          <w:lang w:val="el-GR"/>
        </w:rPr>
      </w:pPr>
    </w:p>
    <w:p w14:paraId="0399DAC1" w14:textId="77777777" w:rsidR="00587D36" w:rsidRPr="009E4E09" w:rsidRDefault="00587D36" w:rsidP="00587D36">
      <w:pPr>
        <w:rPr>
          <w:u w:val="single"/>
          <w:lang w:val="el-GR"/>
        </w:rPr>
      </w:pPr>
      <w:r w:rsidRPr="009E4E09">
        <w:rPr>
          <w:u w:val="single"/>
          <w:lang w:val="el-GR"/>
        </w:rPr>
        <w:t>Καρκίνος μαστού</w:t>
      </w:r>
    </w:p>
    <w:p w14:paraId="4069CA35" w14:textId="77777777" w:rsidR="00587D36" w:rsidRPr="009E4E09" w:rsidRDefault="00587D36" w:rsidP="00587D36">
      <w:pPr>
        <w:rPr>
          <w:lang w:val="el-GR"/>
        </w:rPr>
      </w:pPr>
    </w:p>
    <w:p w14:paraId="357F3C44" w14:textId="77777777" w:rsidR="00587D36" w:rsidRPr="009E4E09" w:rsidRDefault="00587D36" w:rsidP="00587D36">
      <w:pPr>
        <w:rPr>
          <w:u w:val="single"/>
          <w:lang w:val="el-GR"/>
        </w:rPr>
      </w:pPr>
      <w:r w:rsidRPr="009E4E09">
        <w:rPr>
          <w:u w:val="single"/>
          <w:lang w:val="el-GR"/>
        </w:rPr>
        <w:t>Μεταστατικός καρκίνος μαστού</w:t>
      </w:r>
    </w:p>
    <w:p w14:paraId="6D37D92A" w14:textId="77777777" w:rsidR="00587D36" w:rsidRPr="009E4E09" w:rsidRDefault="00587D36" w:rsidP="00587D36">
      <w:pPr>
        <w:rPr>
          <w:lang w:val="el-GR"/>
        </w:rPr>
      </w:pPr>
    </w:p>
    <w:p w14:paraId="1292FFA5" w14:textId="77777777" w:rsidR="00587D36" w:rsidRPr="009E4E09" w:rsidRDefault="00587D36" w:rsidP="00587D36">
      <w:pPr>
        <w:rPr>
          <w:lang w:val="el-GR"/>
        </w:rPr>
      </w:pPr>
      <w:r w:rsidRPr="009E4E09">
        <w:rPr>
          <w:lang w:val="el-GR"/>
        </w:rPr>
        <w:t>Το Herceptin ενδείκνυται για τη θεραπεία ενηλίκων ασθενών με HER2 θετικό μεταστατικό καρκίνο μαστού (ΜΚΜ).</w:t>
      </w:r>
    </w:p>
    <w:p w14:paraId="2C661943" w14:textId="77777777" w:rsidR="00587D36" w:rsidRPr="009E4E09" w:rsidRDefault="00587D36" w:rsidP="00587D36">
      <w:pPr>
        <w:rPr>
          <w:lang w:val="el-GR"/>
        </w:rPr>
      </w:pPr>
    </w:p>
    <w:p w14:paraId="63E3DB48" w14:textId="4C2B8904" w:rsidR="00587D36" w:rsidRPr="009E4E09" w:rsidRDefault="00587D36" w:rsidP="00587D36">
      <w:pPr>
        <w:ind w:left="567" w:hanging="567"/>
        <w:rPr>
          <w:lang w:val="el-GR"/>
        </w:rPr>
      </w:pPr>
      <w:r w:rsidRPr="009E4E09">
        <w:rPr>
          <w:lang w:val="el-GR"/>
        </w:rPr>
        <w:t>-</w:t>
      </w:r>
      <w:r w:rsidRPr="009E4E09">
        <w:rPr>
          <w:lang w:val="el-GR"/>
        </w:rPr>
        <w:tab/>
        <w:t>ως μονοθεραπεία για τους ασθενείς που έχουν λάβει τουλάχιστον δύο χημειοθεραπευτικ</w:t>
      </w:r>
      <w:r w:rsidR="005E2F7E">
        <w:rPr>
          <w:lang w:val="el-GR"/>
        </w:rPr>
        <w:t>ά σχήματα</w:t>
      </w:r>
      <w:r w:rsidRPr="009E4E09">
        <w:rPr>
          <w:lang w:val="el-GR"/>
        </w:rPr>
        <w:t xml:space="preserve"> για τη μεταστατική τους νόσο. Η προηγούμενη χημειοθεραπεία θα πρέπει να είχε συμπεριλάβει τουλάχιστον μια ανθρακυκλίνη και μια ταξάνη, εκτός αν οι ασθενείς είναι ακατάλληλοι για αυτές τις αγωγές. Οι θετικοί για ορμονικούς υποδοχείς ασθενείς θα πρέπει επίσης να έχουν αποτύχει στην ορμονική θεραπεία, εκτός αν οι ασθενείς είναι ακατάλληλοι για αυτές τις αγωγές.</w:t>
      </w:r>
    </w:p>
    <w:p w14:paraId="37603EFC" w14:textId="77777777" w:rsidR="00587D36" w:rsidRPr="009E4E09" w:rsidRDefault="00587D36" w:rsidP="00587D36">
      <w:pPr>
        <w:rPr>
          <w:lang w:val="el-GR"/>
        </w:rPr>
      </w:pPr>
    </w:p>
    <w:p w14:paraId="025D1D9F" w14:textId="77777777" w:rsidR="00587D36" w:rsidRPr="009E4E09" w:rsidRDefault="00587D36" w:rsidP="00587D36">
      <w:pPr>
        <w:ind w:left="567" w:hanging="567"/>
        <w:rPr>
          <w:lang w:val="el-GR"/>
        </w:rPr>
      </w:pPr>
      <w:r w:rsidRPr="009E4E09">
        <w:rPr>
          <w:lang w:val="el-GR"/>
        </w:rPr>
        <w:t>-</w:t>
      </w:r>
      <w:r w:rsidRPr="009E4E09">
        <w:rPr>
          <w:lang w:val="el-GR"/>
        </w:rPr>
        <w:tab/>
        <w:t>σε συνδυασμό με πακλιταξέλη για τη θεραπεία των ασθενών που δεν έχουν λάβει χημειοθεραπεία για τη μεταστατική τους νόσο και για τους οποίους δεν είναι κατάλληλη μια ανθρακυκλίνη.</w:t>
      </w:r>
    </w:p>
    <w:p w14:paraId="49460898" w14:textId="77777777" w:rsidR="00587D36" w:rsidRPr="009E4E09" w:rsidRDefault="00587D36" w:rsidP="00587D36">
      <w:pPr>
        <w:rPr>
          <w:lang w:val="el-GR"/>
        </w:rPr>
      </w:pPr>
    </w:p>
    <w:p w14:paraId="1EC49307" w14:textId="77777777" w:rsidR="00587D36" w:rsidRPr="009E4E09" w:rsidRDefault="00587D36" w:rsidP="00587D36">
      <w:pPr>
        <w:ind w:left="567" w:hanging="567"/>
        <w:rPr>
          <w:lang w:val="el-GR"/>
        </w:rPr>
      </w:pPr>
      <w:r w:rsidRPr="009E4E09">
        <w:rPr>
          <w:lang w:val="el-GR"/>
        </w:rPr>
        <w:t>-</w:t>
      </w:r>
      <w:r w:rsidRPr="009E4E09">
        <w:rPr>
          <w:lang w:val="el-GR"/>
        </w:rPr>
        <w:tab/>
        <w:t>σε συνδυασμό με δοσεταξέλη για τη θεραπεία των ασθενών που δεν έχουν λάβει χημειοθεραπεία για τη μεταστατική τους νόσο.</w:t>
      </w:r>
    </w:p>
    <w:p w14:paraId="76493BEC" w14:textId="77777777" w:rsidR="00587D36" w:rsidRPr="009E4E09" w:rsidRDefault="00587D36" w:rsidP="00587D36">
      <w:pPr>
        <w:rPr>
          <w:lang w:val="el-GR"/>
        </w:rPr>
      </w:pPr>
    </w:p>
    <w:p w14:paraId="728CB867" w14:textId="77777777" w:rsidR="00587D36" w:rsidRPr="009E4E09" w:rsidRDefault="00587D36" w:rsidP="00587D36">
      <w:pPr>
        <w:ind w:left="567" w:hanging="567"/>
        <w:rPr>
          <w:szCs w:val="22"/>
          <w:lang w:val="el-GR" w:eastAsia="el-GR"/>
        </w:rPr>
      </w:pPr>
      <w:r w:rsidRPr="009E4E09">
        <w:rPr>
          <w:lang w:val="el-GR"/>
        </w:rPr>
        <w:t>-</w:t>
      </w:r>
      <w:r w:rsidRPr="009E4E09">
        <w:rPr>
          <w:lang w:val="el-GR"/>
        </w:rPr>
        <w:tab/>
      </w:r>
      <w:r w:rsidRPr="009E4E09">
        <w:rPr>
          <w:szCs w:val="22"/>
          <w:lang w:val="el-GR" w:eastAsia="el-GR"/>
        </w:rPr>
        <w:t xml:space="preserve">σε συνδυασμό με έναν αναστολέα αρωματάσης για τη θεραπεία των μετεμμηνοπαυσιακών ασθενών με ΜΚΜ θετικό στους ορμονικούς υποδοχείς, που δεν έχουν υποβληθεί προηγουμένως σε θεραπεία με </w:t>
      </w:r>
      <w:r w:rsidRPr="009E4E09">
        <w:rPr>
          <w:lang w:val="el-GR"/>
        </w:rPr>
        <w:t>τραστουζουμάμπη.</w:t>
      </w:r>
    </w:p>
    <w:p w14:paraId="1B8B485F" w14:textId="77777777" w:rsidR="00587D36" w:rsidRPr="009E4E09" w:rsidRDefault="00587D36" w:rsidP="00587D36">
      <w:pPr>
        <w:rPr>
          <w:lang w:val="el-GR"/>
        </w:rPr>
      </w:pPr>
    </w:p>
    <w:p w14:paraId="49642F37" w14:textId="77777777" w:rsidR="00587D36" w:rsidRPr="009E4E09" w:rsidRDefault="00587D36" w:rsidP="00587D36">
      <w:pPr>
        <w:keepNext/>
        <w:keepLines/>
        <w:rPr>
          <w:u w:val="single"/>
          <w:lang w:val="el-GR"/>
        </w:rPr>
      </w:pPr>
      <w:r w:rsidRPr="009E4E09">
        <w:rPr>
          <w:u w:val="single"/>
          <w:lang w:val="el-GR"/>
        </w:rPr>
        <w:lastRenderedPageBreak/>
        <w:t>Πρώιμος καρκίνος μαστού</w:t>
      </w:r>
    </w:p>
    <w:p w14:paraId="23742E7E" w14:textId="77777777" w:rsidR="00587D36" w:rsidRPr="009E4E09" w:rsidRDefault="00587D36" w:rsidP="00587D36">
      <w:pPr>
        <w:keepNext/>
        <w:rPr>
          <w:b/>
          <w:lang w:val="el-GR"/>
        </w:rPr>
      </w:pPr>
    </w:p>
    <w:p w14:paraId="3B2865A0" w14:textId="77777777" w:rsidR="00587D36" w:rsidRPr="009E4E09" w:rsidRDefault="00587D36" w:rsidP="00587D36">
      <w:pPr>
        <w:keepNext/>
        <w:rPr>
          <w:lang w:val="el-GR"/>
        </w:rPr>
      </w:pPr>
      <w:r w:rsidRPr="009E4E09">
        <w:rPr>
          <w:lang w:val="el-GR"/>
        </w:rPr>
        <w:t>Το Herceptin ενδείκνυται για τη θεραπεία ενηλίκων ασθενών με πρώιμο καρκίνο μαστού (ΠΚΜ) με HER2 θετικό:</w:t>
      </w:r>
    </w:p>
    <w:p w14:paraId="17CF7A67" w14:textId="77777777" w:rsidR="00587D36" w:rsidRPr="009E4E09" w:rsidRDefault="00587D36" w:rsidP="00587D36">
      <w:pPr>
        <w:keepNext/>
        <w:rPr>
          <w:lang w:val="el-GR"/>
        </w:rPr>
      </w:pPr>
    </w:p>
    <w:p w14:paraId="0D977BA4" w14:textId="77777777" w:rsidR="00587D36" w:rsidRPr="009E4E09" w:rsidRDefault="00587D36" w:rsidP="00587D36">
      <w:pPr>
        <w:keepNext/>
        <w:ind w:left="986" w:hanging="629"/>
        <w:rPr>
          <w:lang w:val="el-GR"/>
        </w:rPr>
      </w:pPr>
      <w:r w:rsidRPr="009E4E09">
        <w:rPr>
          <w:lang w:val="el-GR"/>
        </w:rPr>
        <w:noBreakHyphen/>
      </w:r>
      <w:r w:rsidRPr="009E4E09">
        <w:rPr>
          <w:lang w:val="el-GR"/>
        </w:rPr>
        <w:tab/>
        <w:t>μετά από χειρουργική επέμβαση, χημειοθεραπεία (εισαγωγική ή επικουρική) και ακτινοθεραπεία (εφόσον έχει εφαρμογή) (βλέπε παράγραφο 5.1)</w:t>
      </w:r>
    </w:p>
    <w:p w14:paraId="076EFB3A" w14:textId="77777777" w:rsidR="00587D36" w:rsidRPr="009E4E09" w:rsidRDefault="00587D36" w:rsidP="00587D36">
      <w:pPr>
        <w:keepNext/>
        <w:ind w:left="360"/>
        <w:rPr>
          <w:lang w:val="el-GR"/>
        </w:rPr>
      </w:pPr>
    </w:p>
    <w:p w14:paraId="47A89FD6" w14:textId="77777777" w:rsidR="00587D36" w:rsidRPr="009E4E09" w:rsidRDefault="00587D36" w:rsidP="00587D36">
      <w:pPr>
        <w:keepNext/>
        <w:ind w:left="986" w:hanging="629"/>
        <w:rPr>
          <w:lang w:val="el-GR"/>
        </w:rPr>
      </w:pPr>
      <w:r w:rsidRPr="009E4E09">
        <w:rPr>
          <w:lang w:val="el-GR"/>
        </w:rPr>
        <w:noBreakHyphen/>
      </w:r>
      <w:r w:rsidRPr="009E4E09">
        <w:rPr>
          <w:lang w:val="el-GR"/>
        </w:rPr>
        <w:tab/>
        <w:t>μετά από επικουρική χημειοθεραπεία με δοξορουβικίνη και κυκλοφωσφαμίδη, σε συνδυασμό με πακλιταξέλη ή δοσεταξέλη.</w:t>
      </w:r>
    </w:p>
    <w:p w14:paraId="2B089E53" w14:textId="77777777" w:rsidR="00587D36" w:rsidRPr="009E4E09" w:rsidRDefault="00587D36" w:rsidP="00587D36">
      <w:pPr>
        <w:keepNext/>
        <w:ind w:left="360"/>
        <w:rPr>
          <w:lang w:val="el-GR"/>
        </w:rPr>
      </w:pPr>
    </w:p>
    <w:p w14:paraId="04AE97DE" w14:textId="77777777" w:rsidR="00587D36" w:rsidRPr="009E4E09" w:rsidRDefault="00587D36" w:rsidP="00587D36">
      <w:pPr>
        <w:keepNext/>
        <w:ind w:left="986" w:hanging="629"/>
        <w:rPr>
          <w:lang w:val="el-GR"/>
        </w:rPr>
      </w:pPr>
      <w:r w:rsidRPr="009E4E09">
        <w:rPr>
          <w:lang w:val="el-GR"/>
        </w:rPr>
        <w:noBreakHyphen/>
      </w:r>
      <w:r w:rsidRPr="009E4E09">
        <w:rPr>
          <w:lang w:val="el-GR"/>
        </w:rPr>
        <w:tab/>
        <w:t>σε συνδυασμό με επικουρική χημειοθεραπεία που αποτελείται από δοσεταξέλη και καρβοπλατίνη.</w:t>
      </w:r>
    </w:p>
    <w:p w14:paraId="3904DE97" w14:textId="77777777" w:rsidR="00587D36" w:rsidRPr="009E4E09" w:rsidRDefault="00587D36" w:rsidP="00587D36">
      <w:pPr>
        <w:keepNext/>
        <w:ind w:left="986" w:hanging="629"/>
        <w:rPr>
          <w:lang w:val="el-GR"/>
        </w:rPr>
      </w:pPr>
    </w:p>
    <w:p w14:paraId="0ADC1083" w14:textId="77777777" w:rsidR="00587D36" w:rsidRPr="009E4E09" w:rsidRDefault="00587D36" w:rsidP="00587D36">
      <w:pPr>
        <w:keepNext/>
        <w:ind w:left="986" w:hanging="629"/>
        <w:rPr>
          <w:lang w:val="el-GR"/>
        </w:rPr>
      </w:pPr>
      <w:r w:rsidRPr="009E4E09">
        <w:rPr>
          <w:lang w:val="el-GR"/>
        </w:rPr>
        <w:noBreakHyphen/>
      </w:r>
      <w:r w:rsidRPr="009E4E09">
        <w:rPr>
          <w:lang w:val="el-GR"/>
        </w:rPr>
        <w:tab/>
        <w:t>σε συνδυασμό με εισαγωγική χημειοθεραπεία ακολουθούμενη από επικουρική θεραπεία Herceptin, για τοπικά προχωρημένη (συμπεριλαμβανομένης φλεγμονώδους) νόσο ή για όγκους &gt; 2</w:t>
      </w:r>
      <w:r w:rsidRPr="009E4E09">
        <w:t> </w:t>
      </w:r>
      <w:r w:rsidRPr="009E4E09">
        <w:rPr>
          <w:lang w:val="el-GR"/>
        </w:rPr>
        <w:t>cm σε διάμετρο (βλ. παραγράφους 4.4 και 5.1)</w:t>
      </w:r>
    </w:p>
    <w:p w14:paraId="37723A45" w14:textId="77777777" w:rsidR="00587D36" w:rsidRPr="009E4E09" w:rsidRDefault="00587D36" w:rsidP="00587D36">
      <w:pPr>
        <w:keepNext/>
        <w:rPr>
          <w:lang w:val="el-GR"/>
        </w:rPr>
      </w:pPr>
    </w:p>
    <w:p w14:paraId="34324A40" w14:textId="77777777" w:rsidR="00587D36" w:rsidRPr="009E4E09" w:rsidRDefault="00587D36" w:rsidP="00587D36">
      <w:pPr>
        <w:rPr>
          <w:lang w:val="el-GR"/>
        </w:rPr>
      </w:pPr>
      <w:r w:rsidRPr="009E4E09">
        <w:rPr>
          <w:lang w:val="el-GR"/>
        </w:rPr>
        <w:t xml:space="preserve">Το Herceptin θα πρέπει να χρησιμοποιείται μόνο σε ασθενείς με μεταστατικό ή πρώιμο καρκίνο μαστού οι όγκοι των οποίων είτε υπερεκφράζουν το HER2 ή έχουν ενίσχυση γονιδίου HER2, όπως προσδιορίζεται από επακριβή και </w:t>
      </w:r>
      <w:r w:rsidR="00067DAF">
        <w:rPr>
          <w:lang w:val="el-GR"/>
        </w:rPr>
        <w:t>επικυρωμένη δοκιμασία</w:t>
      </w:r>
      <w:r w:rsidRPr="009E4E09">
        <w:rPr>
          <w:lang w:val="el-GR"/>
        </w:rPr>
        <w:t xml:space="preserve"> (βλέπε παραγράφους 4.4 και 5.1).</w:t>
      </w:r>
    </w:p>
    <w:p w14:paraId="08574348" w14:textId="77777777" w:rsidR="00587D36" w:rsidRPr="009E4E09" w:rsidRDefault="00587D36" w:rsidP="00587D36">
      <w:pPr>
        <w:rPr>
          <w:lang w:val="el-GR"/>
        </w:rPr>
      </w:pPr>
    </w:p>
    <w:p w14:paraId="16BCE651" w14:textId="77777777" w:rsidR="00587D36" w:rsidRPr="009E4E09" w:rsidRDefault="00587D36" w:rsidP="00587D36">
      <w:pPr>
        <w:rPr>
          <w:u w:val="single"/>
          <w:lang w:val="el-GR"/>
        </w:rPr>
      </w:pPr>
      <w:r w:rsidRPr="009E4E09">
        <w:rPr>
          <w:u w:val="single"/>
          <w:lang w:val="el-GR"/>
        </w:rPr>
        <w:t>Μεταστατικός γαστρικός καρκίνος</w:t>
      </w:r>
    </w:p>
    <w:p w14:paraId="67DC7E00" w14:textId="77777777" w:rsidR="00587D36" w:rsidRPr="009E4E09" w:rsidRDefault="00587D36" w:rsidP="00587D36">
      <w:pPr>
        <w:rPr>
          <w:b/>
          <w:lang w:val="el-GR"/>
        </w:rPr>
      </w:pPr>
    </w:p>
    <w:p w14:paraId="10DAB845" w14:textId="17A283F2" w:rsidR="00587D36" w:rsidRPr="009E4E09" w:rsidRDefault="00587D36" w:rsidP="00587D36">
      <w:pPr>
        <w:rPr>
          <w:lang w:val="el-GR"/>
        </w:rPr>
      </w:pPr>
      <w:r w:rsidRPr="009E4E09">
        <w:rPr>
          <w:lang w:val="el-GR"/>
        </w:rPr>
        <w:t>Το Herceptin σε συνδυασμό με καπεσιταβίνη ή 5-φθοριοουρακίλη και σισπλατίνη ενδείκνυται για τη θεραπεία ενηλίκων ασθενών με HER2 θετικό μεταστατικό αδενοκαρκίνωμα του στομάχου ή γαστροοισοφαγικής συμβολής, που δεν έχουν υποβληθεί προηγουμένως σε αντικαρκινική θεραπεία για τη μεταστατική τους νόσο.</w:t>
      </w:r>
    </w:p>
    <w:p w14:paraId="31DBE29E" w14:textId="77777777" w:rsidR="00587D36" w:rsidRPr="009E4E09" w:rsidRDefault="00587D36" w:rsidP="00587D36">
      <w:pPr>
        <w:rPr>
          <w:lang w:val="el-GR"/>
        </w:rPr>
      </w:pPr>
    </w:p>
    <w:p w14:paraId="5B91A00A" w14:textId="50ACA23F" w:rsidR="00587D36" w:rsidRPr="009E4E09" w:rsidRDefault="00587D36" w:rsidP="00587D36">
      <w:pPr>
        <w:rPr>
          <w:lang w:val="el-GR"/>
        </w:rPr>
      </w:pPr>
      <w:r w:rsidRPr="009E4E09">
        <w:rPr>
          <w:lang w:val="el-GR"/>
        </w:rPr>
        <w:t xml:space="preserve">Το Herceptin θα πρέπει χρησιμοποιείται μόνο σε ασθενείς με μεταστατικό γαστρικό καρκίνο (ΜΓΚ) των οποίων οι όγκοι υπερεκφράζουν το HER2 όπως ορίζεται με IHC2+ και με επιβεβαιωτικό αποτέλεσμα με SISH ή FISH, ή με ένα IHC3+ αποτέλεσμα. Επακριβείς και </w:t>
      </w:r>
      <w:r w:rsidR="00A16142">
        <w:rPr>
          <w:lang w:val="el-GR"/>
        </w:rPr>
        <w:t>επικυρωμένες</w:t>
      </w:r>
      <w:r w:rsidR="00A16142" w:rsidRPr="009E4E09">
        <w:rPr>
          <w:lang w:val="el-GR"/>
        </w:rPr>
        <w:t xml:space="preserve"> </w:t>
      </w:r>
      <w:r w:rsidRPr="009E4E09">
        <w:rPr>
          <w:lang w:val="el-GR"/>
        </w:rPr>
        <w:t xml:space="preserve">μέθοδοι </w:t>
      </w:r>
      <w:r w:rsidR="00A16142">
        <w:rPr>
          <w:lang w:val="el-GR"/>
        </w:rPr>
        <w:t xml:space="preserve">δοκιμασιών </w:t>
      </w:r>
      <w:r w:rsidRPr="009E4E09">
        <w:rPr>
          <w:lang w:val="el-GR"/>
        </w:rPr>
        <w:t>πρέπει να χρησιμοποιούνται (βλέπε παραγράφους 4.4 και 5.1).</w:t>
      </w:r>
    </w:p>
    <w:p w14:paraId="7CB574E6" w14:textId="77777777" w:rsidR="00587D36" w:rsidRPr="009E4E09" w:rsidRDefault="00587D36" w:rsidP="00587D36">
      <w:pPr>
        <w:rPr>
          <w:lang w:val="el-GR"/>
        </w:rPr>
      </w:pPr>
    </w:p>
    <w:p w14:paraId="58529084" w14:textId="77777777" w:rsidR="00587D36" w:rsidRPr="009E4E09" w:rsidRDefault="00587D36" w:rsidP="00587D36">
      <w:pPr>
        <w:rPr>
          <w:lang w:val="el-GR"/>
        </w:rPr>
      </w:pPr>
      <w:r w:rsidRPr="009E4E09">
        <w:rPr>
          <w:b/>
          <w:lang w:val="el-GR"/>
        </w:rPr>
        <w:t>4.2</w:t>
      </w:r>
      <w:r w:rsidRPr="009E4E09">
        <w:rPr>
          <w:b/>
          <w:lang w:val="el-GR"/>
        </w:rPr>
        <w:tab/>
        <w:t>Δοσολογία και τρόπος χορήγησης</w:t>
      </w:r>
    </w:p>
    <w:p w14:paraId="727F069F" w14:textId="77777777" w:rsidR="00587D36" w:rsidRPr="009E4E09" w:rsidRDefault="00587D36" w:rsidP="00587D36">
      <w:pPr>
        <w:rPr>
          <w:lang w:val="el-GR"/>
        </w:rPr>
      </w:pPr>
    </w:p>
    <w:p w14:paraId="0E2DE678" w14:textId="09D921BB" w:rsidR="00587D36" w:rsidRPr="009E4E09" w:rsidRDefault="00587D36" w:rsidP="00587D36">
      <w:pPr>
        <w:tabs>
          <w:tab w:val="left" w:pos="0"/>
        </w:tabs>
        <w:rPr>
          <w:lang w:val="el-GR"/>
        </w:rPr>
      </w:pPr>
      <w:r w:rsidRPr="009E4E09">
        <w:rPr>
          <w:lang w:val="el-GR"/>
        </w:rPr>
        <w:t>Ο έλεγχος του HER2 είναι απαραίτητος πριν την έναρξη της θεραπείας (βλέπε παραγράφους 4.4 και 5.1). Η θεραπεία με Herceptin θα πρέπει να ξεκινά μόνο από γιατρό έμπειρο στη χορήγηση κυτταροτοξικής χημειοθεραπείας (βλέπε παράγραφο 4.4) και πρέπει να χορηγείται μόνο από επαγγελματία του τομέα υγειονομικής περίθαλψης.</w:t>
      </w:r>
    </w:p>
    <w:p w14:paraId="11EF41DE" w14:textId="77777777" w:rsidR="00587D36" w:rsidRPr="009E4E09" w:rsidRDefault="00587D36" w:rsidP="00587D36">
      <w:pPr>
        <w:tabs>
          <w:tab w:val="left" w:pos="0"/>
        </w:tabs>
        <w:rPr>
          <w:lang w:val="el-GR"/>
        </w:rPr>
      </w:pPr>
    </w:p>
    <w:p w14:paraId="22BEA4F0" w14:textId="69EFCA6A" w:rsidR="00587D36" w:rsidRPr="007312D1" w:rsidRDefault="00587D36" w:rsidP="00587D36">
      <w:pPr>
        <w:rPr>
          <w:lang w:val="el-GR"/>
        </w:rPr>
      </w:pPr>
      <w:r w:rsidRPr="009E4E09">
        <w:rPr>
          <w:lang w:val="el-GR"/>
        </w:rPr>
        <w:t xml:space="preserve">Είναι σημαντικό να ελέγχετε τις ετικέτες του φαρμάκου για να διασφαλίσετε ότι το σωστό σκεύασμα (σταθερή δόση για ενδοφλέβια ή υποδόρια χορήγηση) χορηγείται στον ασθενή, σύμφωνα με τη συνταγή. Το σκεύασμα ενδοφλέβιας χορήγησης </w:t>
      </w:r>
      <w:r w:rsidRPr="009E4E09">
        <w:t>Herceptin</w:t>
      </w:r>
      <w:r w:rsidRPr="009E4E09">
        <w:rPr>
          <w:lang w:val="el-GR"/>
        </w:rPr>
        <w:t xml:space="preserve"> δεν προορίζεται για υποδόρια χορήγηση και θα πρέπει να χορηγείται μόνο με ενδοφλέβια έγχυση.</w:t>
      </w:r>
    </w:p>
    <w:p w14:paraId="06CA4303" w14:textId="77777777" w:rsidR="002F53D3" w:rsidRPr="007312D1" w:rsidRDefault="002F53D3" w:rsidP="00587D36">
      <w:pPr>
        <w:rPr>
          <w:lang w:val="el-GR"/>
        </w:rPr>
      </w:pPr>
    </w:p>
    <w:p w14:paraId="187989EE" w14:textId="77777777" w:rsidR="00587D36" w:rsidRDefault="009875C2" w:rsidP="00587D36">
      <w:pPr>
        <w:rPr>
          <w:lang w:val="el-GR"/>
        </w:rPr>
      </w:pPr>
      <w:r>
        <w:rPr>
          <w:lang w:val="el-GR"/>
        </w:rPr>
        <w:t xml:space="preserve">Η </w:t>
      </w:r>
      <w:r w:rsidR="00C90C02">
        <w:rPr>
          <w:lang w:val="el-GR"/>
        </w:rPr>
        <w:t>αλλαγή</w:t>
      </w:r>
      <w:r>
        <w:rPr>
          <w:lang w:val="el-GR"/>
        </w:rPr>
        <w:t xml:space="preserve"> της θεραπείας </w:t>
      </w:r>
      <w:r w:rsidR="002F53D3">
        <w:rPr>
          <w:lang w:val="el-GR"/>
        </w:rPr>
        <w:t>από τ</w:t>
      </w:r>
      <w:r w:rsidR="002F53D3">
        <w:t>o</w:t>
      </w:r>
      <w:r w:rsidR="002F53D3">
        <w:rPr>
          <w:lang w:val="el-GR"/>
        </w:rPr>
        <w:t xml:space="preserve"> ενδοφλέβι</w:t>
      </w:r>
      <w:r w:rsidR="002F53D3">
        <w:t>o</w:t>
      </w:r>
      <w:r w:rsidR="002F53D3">
        <w:rPr>
          <w:lang w:val="el-GR"/>
        </w:rPr>
        <w:t xml:space="preserve"> στα υποδόρια σκευάσματα</w:t>
      </w:r>
      <w:r>
        <w:rPr>
          <w:lang w:val="el-GR"/>
        </w:rPr>
        <w:t xml:space="preserve">του </w:t>
      </w:r>
      <w:r>
        <w:t>Herceptin</w:t>
      </w:r>
      <w:r w:rsidRPr="009875C2">
        <w:rPr>
          <w:lang w:val="el-GR"/>
        </w:rPr>
        <w:t xml:space="preserve"> </w:t>
      </w:r>
      <w:r>
        <w:rPr>
          <w:lang w:val="el-GR"/>
        </w:rPr>
        <w:t>και αντίστροφα, με τη χρήση του δοσολογικού σχήματος ανά τρεις εβδομάδες (</w:t>
      </w:r>
      <w:r>
        <w:t>q</w:t>
      </w:r>
      <w:r w:rsidRPr="009875C2">
        <w:rPr>
          <w:lang w:val="el-GR"/>
        </w:rPr>
        <w:t>3</w:t>
      </w:r>
      <w:r>
        <w:t>w</w:t>
      </w:r>
      <w:r w:rsidRPr="009875C2">
        <w:rPr>
          <w:lang w:val="el-GR"/>
        </w:rPr>
        <w:t xml:space="preserve">) </w:t>
      </w:r>
      <w:r>
        <w:rPr>
          <w:lang w:val="el-GR"/>
        </w:rPr>
        <w:t>διερευνήθηκε στη μελέτη ΜΟ22982 (βλέπε παράγραφο 4.8).</w:t>
      </w:r>
    </w:p>
    <w:p w14:paraId="09AD4003" w14:textId="77777777" w:rsidR="00587D36" w:rsidRPr="009E4E09" w:rsidRDefault="00587D36" w:rsidP="00587D36">
      <w:pPr>
        <w:tabs>
          <w:tab w:val="left" w:pos="0"/>
        </w:tabs>
        <w:rPr>
          <w:lang w:val="el-GR"/>
        </w:rPr>
      </w:pPr>
    </w:p>
    <w:p w14:paraId="567D70AE" w14:textId="77777777" w:rsidR="00587D36" w:rsidRPr="00174FB9" w:rsidRDefault="00587D36" w:rsidP="00587D36">
      <w:pPr>
        <w:tabs>
          <w:tab w:val="left" w:pos="0"/>
        </w:tabs>
        <w:rPr>
          <w:lang w:val="el-GR"/>
        </w:rPr>
      </w:pPr>
      <w:r w:rsidRPr="00174FB9">
        <w:rPr>
          <w:lang w:val="el-GR"/>
        </w:rPr>
        <w:t>Προκειμένου να αποφευχθεί η λανθασμένη χορήγηση φαρμάκων, είναι σημαντικό να ελέγχονται</w:t>
      </w:r>
    </w:p>
    <w:p w14:paraId="2558A8E4" w14:textId="77777777" w:rsidR="00587D36" w:rsidRPr="009E4E09" w:rsidRDefault="00587D36" w:rsidP="00587D36">
      <w:pPr>
        <w:tabs>
          <w:tab w:val="left" w:pos="0"/>
        </w:tabs>
        <w:rPr>
          <w:lang w:val="el-GR"/>
        </w:rPr>
      </w:pPr>
      <w:r w:rsidRPr="00174FB9">
        <w:rPr>
          <w:lang w:val="el-GR"/>
        </w:rPr>
        <w:t xml:space="preserve">οι ετικέτες των φιαλιδίων για να διασφαλιστεί ότι το </w:t>
      </w:r>
      <w:r w:rsidRPr="009E4E09">
        <w:rPr>
          <w:lang w:val="el-GR"/>
        </w:rPr>
        <w:t>φάρμακο που προετοιμάζεται</w:t>
      </w:r>
    </w:p>
    <w:p w14:paraId="5553F8F6" w14:textId="77777777" w:rsidR="00587D36" w:rsidRPr="007312D1" w:rsidRDefault="00587D36" w:rsidP="00587D36">
      <w:pPr>
        <w:tabs>
          <w:tab w:val="left" w:pos="0"/>
        </w:tabs>
        <w:rPr>
          <w:lang w:val="el-GR"/>
        </w:rPr>
      </w:pPr>
      <w:r w:rsidRPr="009E4E09">
        <w:rPr>
          <w:lang w:val="el-GR"/>
        </w:rPr>
        <w:t xml:space="preserve">και χορηγείται είναι το </w:t>
      </w:r>
      <w:r w:rsidRPr="009E4E09">
        <w:rPr>
          <w:lang w:val="en-GB"/>
        </w:rPr>
        <w:t>Herceptin</w:t>
      </w:r>
      <w:r w:rsidRPr="009E4E09">
        <w:rPr>
          <w:lang w:val="el-GR"/>
        </w:rPr>
        <w:t xml:space="preserve"> (τραστουζουμάμπη) και όχι </w:t>
      </w:r>
      <w:r w:rsidR="00592E33">
        <w:rPr>
          <w:lang w:val="el-GR"/>
        </w:rPr>
        <w:t xml:space="preserve">άλλο προϊόν που περιέχει τραστουζουμάμπη (π.χ. </w:t>
      </w:r>
      <w:r w:rsidRPr="009E4E09">
        <w:rPr>
          <w:lang w:val="el-GR"/>
        </w:rPr>
        <w:t>τραστουζουμάμπη εμτανσίνη</w:t>
      </w:r>
      <w:r w:rsidR="00592E33">
        <w:rPr>
          <w:lang w:val="el-GR"/>
        </w:rPr>
        <w:t xml:space="preserve"> ή </w:t>
      </w:r>
      <w:r w:rsidR="00592E33" w:rsidRPr="00592E33">
        <w:rPr>
          <w:lang w:val="el-GR"/>
        </w:rPr>
        <w:t>τραστουζουµάµπη δερουξτεκάνη</w:t>
      </w:r>
      <w:r w:rsidR="00C90C02" w:rsidRPr="00C90C02">
        <w:rPr>
          <w:lang w:val="el-GR"/>
        </w:rPr>
        <w:t>)</w:t>
      </w:r>
      <w:r w:rsidRPr="009E4E09">
        <w:rPr>
          <w:lang w:val="el-GR"/>
        </w:rPr>
        <w:t>.</w:t>
      </w:r>
    </w:p>
    <w:p w14:paraId="1182CFCF" w14:textId="77777777" w:rsidR="00F0381F" w:rsidRPr="007312D1" w:rsidRDefault="00F0381F" w:rsidP="00587D36">
      <w:pPr>
        <w:tabs>
          <w:tab w:val="left" w:pos="0"/>
        </w:tabs>
        <w:rPr>
          <w:lang w:val="el-GR"/>
        </w:rPr>
      </w:pPr>
    </w:p>
    <w:p w14:paraId="626AF4E4" w14:textId="77777777" w:rsidR="00587D36" w:rsidRPr="009E4E09" w:rsidRDefault="00587D36" w:rsidP="00587D36">
      <w:pPr>
        <w:keepNext/>
        <w:keepLines/>
        <w:tabs>
          <w:tab w:val="left" w:pos="0"/>
        </w:tabs>
        <w:rPr>
          <w:u w:val="single"/>
          <w:lang w:val="el-GR"/>
        </w:rPr>
      </w:pPr>
      <w:r w:rsidRPr="009E4E09">
        <w:rPr>
          <w:u w:val="single"/>
          <w:lang w:val="el-GR"/>
        </w:rPr>
        <w:lastRenderedPageBreak/>
        <w:t>Δοσολογία</w:t>
      </w:r>
    </w:p>
    <w:p w14:paraId="3C41AD9D" w14:textId="77777777" w:rsidR="00587D36" w:rsidRPr="009E4E09" w:rsidRDefault="00587D36" w:rsidP="00587D36">
      <w:pPr>
        <w:keepNext/>
        <w:keepLines/>
        <w:tabs>
          <w:tab w:val="left" w:pos="0"/>
        </w:tabs>
        <w:rPr>
          <w:lang w:val="el-GR"/>
        </w:rPr>
      </w:pPr>
    </w:p>
    <w:p w14:paraId="3EAE3142" w14:textId="77777777" w:rsidR="00587D36" w:rsidRPr="00D20F7C" w:rsidRDefault="00587D36" w:rsidP="00587D36">
      <w:pPr>
        <w:keepNext/>
        <w:keepLines/>
        <w:tabs>
          <w:tab w:val="left" w:pos="0"/>
        </w:tabs>
        <w:rPr>
          <w:b/>
          <w:i/>
          <w:iCs/>
          <w:u w:val="single"/>
          <w:lang w:val="el-GR"/>
        </w:rPr>
      </w:pPr>
      <w:r w:rsidRPr="00D20F7C">
        <w:rPr>
          <w:i/>
          <w:iCs/>
          <w:u w:val="single"/>
          <w:lang w:val="el-GR"/>
        </w:rPr>
        <w:t>Μεταστατικός καρκίνος του μαστού</w:t>
      </w:r>
    </w:p>
    <w:p w14:paraId="3BA486EB" w14:textId="77777777" w:rsidR="00587D36" w:rsidRPr="009E4E09" w:rsidRDefault="00587D36" w:rsidP="00587D36">
      <w:pPr>
        <w:keepNext/>
        <w:keepLines/>
        <w:tabs>
          <w:tab w:val="left" w:pos="0"/>
        </w:tabs>
        <w:rPr>
          <w:lang w:val="el-GR"/>
        </w:rPr>
      </w:pPr>
    </w:p>
    <w:p w14:paraId="31D8CC53" w14:textId="77777777" w:rsidR="00587D36" w:rsidRPr="009E4E09" w:rsidRDefault="00587D36" w:rsidP="00587D36">
      <w:pPr>
        <w:keepNext/>
        <w:keepLines/>
        <w:rPr>
          <w:i/>
          <w:lang w:val="el-GR"/>
        </w:rPr>
      </w:pPr>
      <w:r w:rsidRPr="009E4E09">
        <w:rPr>
          <w:i/>
          <w:lang w:val="el-GR"/>
        </w:rPr>
        <w:t>Πρόγραμμα τριών-εβδομάδων</w:t>
      </w:r>
    </w:p>
    <w:p w14:paraId="652355A8" w14:textId="77777777" w:rsidR="00587D36" w:rsidRPr="009E4E09" w:rsidRDefault="00587D36" w:rsidP="00587D36">
      <w:pPr>
        <w:rPr>
          <w:lang w:val="el-GR"/>
        </w:rPr>
      </w:pPr>
      <w:r w:rsidRPr="009E4E09">
        <w:rPr>
          <w:lang w:val="el-GR"/>
        </w:rPr>
        <w:t>Η συνιστώμενη αρχική δόση εφόδου είναι 8 mg/kg σωματικού βάρους. Η συνιστώμενη δόση συντήρησης σε διαστήματα των τριών-εβδομάδων είναι 6 mg/kg σωματικού βάρους, ξεκινώντας τρεις εβδομάδες μετά τη δόση εφόδου.</w:t>
      </w:r>
    </w:p>
    <w:p w14:paraId="1799EF24" w14:textId="77777777" w:rsidR="00587D36" w:rsidRPr="009E4E09" w:rsidRDefault="00587D36" w:rsidP="00587D36">
      <w:pPr>
        <w:tabs>
          <w:tab w:val="left" w:pos="0"/>
        </w:tabs>
        <w:rPr>
          <w:i/>
          <w:iCs/>
          <w:lang w:val="el-GR"/>
        </w:rPr>
      </w:pPr>
    </w:p>
    <w:p w14:paraId="0777FB25" w14:textId="77777777" w:rsidR="00587D36" w:rsidRPr="009E4E09" w:rsidRDefault="00587D36" w:rsidP="00587D36">
      <w:pPr>
        <w:tabs>
          <w:tab w:val="left" w:pos="0"/>
        </w:tabs>
        <w:rPr>
          <w:i/>
          <w:iCs/>
          <w:lang w:val="el-GR"/>
        </w:rPr>
      </w:pPr>
      <w:r w:rsidRPr="009E4E09">
        <w:rPr>
          <w:i/>
          <w:iCs/>
          <w:lang w:val="el-GR"/>
        </w:rPr>
        <w:t>Εβδομαδιαίο πρόγραμμα</w:t>
      </w:r>
    </w:p>
    <w:p w14:paraId="20EA5D5C" w14:textId="77777777" w:rsidR="00587D36" w:rsidRPr="009E4E09" w:rsidRDefault="00587D36" w:rsidP="00587D36">
      <w:pPr>
        <w:rPr>
          <w:lang w:val="el-GR"/>
        </w:rPr>
      </w:pPr>
      <w:r w:rsidRPr="009E4E09">
        <w:rPr>
          <w:lang w:val="el-GR"/>
        </w:rPr>
        <w:t>Η συνιστώμενη αρχική δόση εφόδου του Herceptin είναι 4 mg/kg σωματικού βάρους. Η συνιστώμενη εβδομαδιαία δόση συντήρησης του Herceptin είναι 2 mg/kg σωματικού βάρους, ξεκινώντας μια εβδομάδα μετά τη δόση εφόδου.</w:t>
      </w:r>
    </w:p>
    <w:p w14:paraId="5A0C5E9F" w14:textId="77777777" w:rsidR="00587D36" w:rsidRPr="009E4E09" w:rsidRDefault="00587D36" w:rsidP="00587D36">
      <w:pPr>
        <w:rPr>
          <w:lang w:val="el-GR"/>
        </w:rPr>
      </w:pPr>
    </w:p>
    <w:p w14:paraId="2796EF8D" w14:textId="77777777" w:rsidR="00587D36" w:rsidRPr="009E4E09" w:rsidRDefault="00587D36" w:rsidP="00587D36">
      <w:pPr>
        <w:rPr>
          <w:i/>
          <w:lang w:val="el-GR"/>
        </w:rPr>
      </w:pPr>
      <w:r w:rsidRPr="009E4E09">
        <w:rPr>
          <w:i/>
          <w:lang w:val="el-GR"/>
        </w:rPr>
        <w:t>Χορήγηση σε συνδυασμό με πακλιταξέλη ή δοσεταξέλη</w:t>
      </w:r>
    </w:p>
    <w:p w14:paraId="6470BC60" w14:textId="77777777" w:rsidR="00587D36" w:rsidRPr="009E4E09" w:rsidRDefault="00587D36" w:rsidP="00587D36">
      <w:pPr>
        <w:rPr>
          <w:lang w:val="el-GR"/>
        </w:rPr>
      </w:pPr>
      <w:r w:rsidRPr="009E4E09">
        <w:rPr>
          <w:lang w:val="el-GR"/>
        </w:rPr>
        <w:t>Στις βασικές μελέτες (H0648g, M77001), η πακλιταξέλη ή η δοσεταξέλη χορηγήθηκαν την επόμενη μέρα μετά την πρώτη δόση Herceptin (για τη δόση, βλέπε την Περίληψη των Χαρακτηριστικών του Προϊόντος (Π.Χ.Π.) για την πακλιταξέλη ή τη δοσεταξέλη) και αμέσως μετά τις επακόλουθες δόσεις του Herceptin εάν η προηγούμενη δόση του Herceptin ήταν καλά ανεκτή.</w:t>
      </w:r>
    </w:p>
    <w:p w14:paraId="53F7AC01" w14:textId="77777777" w:rsidR="00587D36" w:rsidRPr="009E4E09" w:rsidRDefault="00587D36" w:rsidP="00587D36">
      <w:pPr>
        <w:rPr>
          <w:lang w:val="el-GR"/>
        </w:rPr>
      </w:pPr>
    </w:p>
    <w:p w14:paraId="5F8E893D" w14:textId="77777777" w:rsidR="00587D36" w:rsidRPr="009E4E09" w:rsidRDefault="00587D36" w:rsidP="00587D36">
      <w:pPr>
        <w:rPr>
          <w:i/>
          <w:lang w:val="el-GR"/>
        </w:rPr>
      </w:pPr>
      <w:r w:rsidRPr="009E4E09">
        <w:rPr>
          <w:i/>
          <w:lang w:val="el-GR"/>
        </w:rPr>
        <w:t>Χορήγηση σε συνδυασμό με έναν αναστολέα αρωματάσης</w:t>
      </w:r>
    </w:p>
    <w:p w14:paraId="7A33D20E" w14:textId="2F35294A" w:rsidR="00587D36" w:rsidRPr="009E4E09" w:rsidRDefault="00587D36" w:rsidP="00587D36">
      <w:pPr>
        <w:rPr>
          <w:lang w:val="el-GR"/>
        </w:rPr>
      </w:pPr>
      <w:r w:rsidRPr="009E4E09">
        <w:rPr>
          <w:lang w:val="el-GR"/>
        </w:rPr>
        <w:t xml:space="preserve">Στην βασική μελέτη (BO16216) το Herceptin και η αναστραζόλη χορηγήθηκαν από την ημέρα 1. Δεν υπήρχαν περιορισμοί στην σχετική επιλογή του χρόνου </w:t>
      </w:r>
      <w:r w:rsidR="00A16142">
        <w:rPr>
          <w:lang w:val="el-GR"/>
        </w:rPr>
        <w:t xml:space="preserve">του </w:t>
      </w:r>
      <w:r w:rsidR="00A16142">
        <w:t>Herceptin</w:t>
      </w:r>
      <w:r w:rsidR="00A16142" w:rsidRPr="00A16142">
        <w:rPr>
          <w:lang w:val="el-GR"/>
        </w:rPr>
        <w:t xml:space="preserve"> </w:t>
      </w:r>
      <w:r w:rsidR="00A16142">
        <w:rPr>
          <w:lang w:val="el-GR"/>
        </w:rPr>
        <w:t>και της αναστραζόλης κατά τη</w:t>
      </w:r>
      <w:r w:rsidRPr="009E4E09">
        <w:rPr>
          <w:lang w:val="el-GR"/>
        </w:rPr>
        <w:t xml:space="preserve"> χορήγηση (για τη δόση, βλέπε την Π.Χ.Π. για την αναστραζόλη ή για κάποιον άλλον αναστολέα αρωματάσης).</w:t>
      </w:r>
    </w:p>
    <w:p w14:paraId="310E6EAE" w14:textId="77777777" w:rsidR="00587D36" w:rsidRPr="009E4E09" w:rsidRDefault="00587D36" w:rsidP="00587D36">
      <w:pPr>
        <w:rPr>
          <w:lang w:val="el-GR"/>
        </w:rPr>
      </w:pPr>
    </w:p>
    <w:p w14:paraId="11B8CBFA" w14:textId="77777777" w:rsidR="00587D36" w:rsidRPr="009E4E09" w:rsidRDefault="00587D36" w:rsidP="00587D36">
      <w:pPr>
        <w:keepNext/>
        <w:rPr>
          <w:i/>
          <w:iCs/>
          <w:u w:val="single"/>
          <w:lang w:val="el-GR"/>
        </w:rPr>
      </w:pPr>
      <w:r w:rsidRPr="009E4E09">
        <w:rPr>
          <w:i/>
          <w:iCs/>
          <w:u w:val="single"/>
          <w:lang w:val="el-GR"/>
        </w:rPr>
        <w:t>Πρώιμος καρκίνος του μαστού</w:t>
      </w:r>
    </w:p>
    <w:p w14:paraId="7975E339" w14:textId="77777777" w:rsidR="00587D36" w:rsidRPr="009E4E09" w:rsidRDefault="00587D36" w:rsidP="00587D36">
      <w:pPr>
        <w:keepNext/>
        <w:rPr>
          <w:lang w:val="el-GR"/>
        </w:rPr>
      </w:pPr>
    </w:p>
    <w:p w14:paraId="3A9B04C2" w14:textId="77777777" w:rsidR="00587D36" w:rsidRPr="009E4E09" w:rsidRDefault="00587D36" w:rsidP="00587D36">
      <w:pPr>
        <w:keepNext/>
        <w:rPr>
          <w:lang w:val="el-GR"/>
        </w:rPr>
      </w:pPr>
      <w:r w:rsidRPr="009E4E09">
        <w:rPr>
          <w:i/>
          <w:lang w:val="el-GR"/>
        </w:rPr>
        <w:t>Πρόγραμμα</w:t>
      </w:r>
      <w:r w:rsidRPr="009E4E09">
        <w:rPr>
          <w:lang w:val="el-GR"/>
        </w:rPr>
        <w:t xml:space="preserve"> </w:t>
      </w:r>
      <w:r w:rsidRPr="009E4E09">
        <w:rPr>
          <w:i/>
          <w:lang w:val="el-GR"/>
        </w:rPr>
        <w:t xml:space="preserve">τριών-εβδομάδων και εβδομαδιαίο πρόγραμμα </w:t>
      </w:r>
    </w:p>
    <w:p w14:paraId="6812547A" w14:textId="77777777" w:rsidR="00587D36" w:rsidRPr="009E4E09" w:rsidRDefault="00587D36" w:rsidP="00587D36">
      <w:pPr>
        <w:rPr>
          <w:b/>
          <w:lang w:val="el-GR"/>
        </w:rPr>
      </w:pPr>
    </w:p>
    <w:p w14:paraId="223FA989" w14:textId="77777777" w:rsidR="00587D36" w:rsidRPr="009E4E09" w:rsidRDefault="00587D36" w:rsidP="00587D36">
      <w:pPr>
        <w:rPr>
          <w:lang w:val="el-GR"/>
        </w:rPr>
      </w:pPr>
      <w:r w:rsidRPr="009E4E09">
        <w:rPr>
          <w:lang w:val="el-GR"/>
        </w:rPr>
        <w:t>Ως πρόγραμμα τριών εβδομάδων η συνιστώμενη αρχική δόση εφόδου του Herceptin είναι 8 mg/kg σωματικού βάρους. Η συνιστώμενη δόση συντήρησης του Herceptin σε διαστήματα των τριών-εβδομάδων είναι 6 mg/kg σωματικού βάρους, ξεκινώντας τρεις εβδομάδες μετά τη δόση εφόδου.</w:t>
      </w:r>
    </w:p>
    <w:p w14:paraId="7F579EBE" w14:textId="77777777" w:rsidR="00587D36" w:rsidRPr="009E4E09" w:rsidRDefault="00587D36" w:rsidP="00587D36">
      <w:pPr>
        <w:textAlignment w:val="top"/>
        <w:rPr>
          <w:lang w:val="el-GR"/>
        </w:rPr>
      </w:pPr>
      <w:r w:rsidRPr="009E4E09">
        <w:rPr>
          <w:lang w:val="el-GR"/>
        </w:rPr>
        <w:t>Ως εβδομαδιαίο πρόγραμμα (αρχική δόση εφόδου των 4</w:t>
      </w:r>
      <w:r w:rsidRPr="009E4E09">
        <w:t> </w:t>
      </w:r>
      <w:r w:rsidRPr="009E4E09">
        <w:rPr>
          <w:lang w:val="el-GR"/>
        </w:rPr>
        <w:t>mg / kg, ακολουθούμενη από 2</w:t>
      </w:r>
      <w:r w:rsidRPr="009E4E09">
        <w:t> </w:t>
      </w:r>
      <w:r w:rsidRPr="009E4E09">
        <w:rPr>
          <w:lang w:val="el-GR"/>
        </w:rPr>
        <w:t>mg / kg κάθε εβδομάδα) συγχορηγούμενο με πακλιταξέλη μετά από χημειοθεραπεία με δοξορουβικίνη και κυκλοφωσφαμίδη.</w:t>
      </w:r>
    </w:p>
    <w:p w14:paraId="5F71E525" w14:textId="77777777" w:rsidR="00587D36" w:rsidRPr="009E4E09" w:rsidRDefault="00587D36" w:rsidP="00587D36">
      <w:pPr>
        <w:textAlignment w:val="top"/>
        <w:rPr>
          <w:lang w:val="el-GR"/>
        </w:rPr>
      </w:pPr>
    </w:p>
    <w:p w14:paraId="2F709BAD" w14:textId="77777777" w:rsidR="00587D36" w:rsidRPr="009E4E09" w:rsidRDefault="00587D36" w:rsidP="00587D36">
      <w:pPr>
        <w:textAlignment w:val="top"/>
        <w:rPr>
          <w:lang w:val="el-GR"/>
        </w:rPr>
      </w:pPr>
      <w:r w:rsidRPr="009E4E09">
        <w:rPr>
          <w:lang w:val="el-GR"/>
        </w:rPr>
        <w:t xml:space="preserve">Βλέπε παράγραφο 5.1 για τη </w:t>
      </w:r>
      <w:r w:rsidR="00A16142">
        <w:rPr>
          <w:lang w:val="el-GR"/>
        </w:rPr>
        <w:t>δοσολογία</w:t>
      </w:r>
      <w:r w:rsidR="00A16142" w:rsidRPr="009E4E09">
        <w:rPr>
          <w:lang w:val="el-GR"/>
        </w:rPr>
        <w:t xml:space="preserve"> </w:t>
      </w:r>
      <w:r w:rsidRPr="009E4E09">
        <w:rPr>
          <w:lang w:val="el-GR"/>
        </w:rPr>
        <w:t>χημειοθεραπείας συνδυασμού.</w:t>
      </w:r>
    </w:p>
    <w:p w14:paraId="0E111085" w14:textId="77777777" w:rsidR="00587D36" w:rsidRPr="009E4E09" w:rsidRDefault="00587D36" w:rsidP="00587D36">
      <w:pPr>
        <w:rPr>
          <w:szCs w:val="22"/>
          <w:lang w:val="el-GR"/>
        </w:rPr>
      </w:pPr>
    </w:p>
    <w:p w14:paraId="3FB37B88" w14:textId="77777777" w:rsidR="00587D36" w:rsidRPr="007E0CE9" w:rsidRDefault="00587D36" w:rsidP="00587D36">
      <w:pPr>
        <w:rPr>
          <w:u w:val="single"/>
          <w:lang w:val="el-GR"/>
        </w:rPr>
      </w:pPr>
      <w:r w:rsidRPr="007E0CE9">
        <w:rPr>
          <w:i/>
          <w:iCs/>
          <w:u w:val="single"/>
          <w:lang w:val="el-GR"/>
        </w:rPr>
        <w:t>Μεταστατικός γαστρικός καρκίνος</w:t>
      </w:r>
    </w:p>
    <w:p w14:paraId="6396F99B" w14:textId="77777777" w:rsidR="00587D36" w:rsidRPr="009E4E09" w:rsidRDefault="00587D36" w:rsidP="00587D36">
      <w:pPr>
        <w:rPr>
          <w:lang w:val="el-GR"/>
        </w:rPr>
      </w:pPr>
    </w:p>
    <w:p w14:paraId="31F28A0C" w14:textId="77777777" w:rsidR="00587D36" w:rsidRPr="009E4E09" w:rsidRDefault="00587D36" w:rsidP="00587D36">
      <w:pPr>
        <w:rPr>
          <w:i/>
          <w:lang w:val="el-GR"/>
        </w:rPr>
      </w:pPr>
      <w:r w:rsidRPr="009E4E09">
        <w:rPr>
          <w:i/>
          <w:lang w:val="el-GR"/>
        </w:rPr>
        <w:t>Πρόγραμμα τριών-εβδομάδων</w:t>
      </w:r>
    </w:p>
    <w:p w14:paraId="40A6C6ED" w14:textId="77777777" w:rsidR="00587D36" w:rsidRPr="009E4E09" w:rsidRDefault="00587D36" w:rsidP="00587D36">
      <w:pPr>
        <w:rPr>
          <w:lang w:val="el-GR"/>
        </w:rPr>
      </w:pPr>
      <w:r w:rsidRPr="009E4E09">
        <w:rPr>
          <w:lang w:val="el-GR"/>
        </w:rPr>
        <w:t>Η συνιστώμενη αρχική δόση εφόδου είναι 8 mg/kg σωματικού βάρους. Η συνιστώμενη δόση συντήρησης σε διαστήματα των τριών-εβδομάδων είναι 6 mg/kg σωματικού βάρους, ξεκινώντας τρεις εβδομάδες μετά τη δόση εφόδου.</w:t>
      </w:r>
    </w:p>
    <w:p w14:paraId="592A4066" w14:textId="77777777" w:rsidR="00587D36" w:rsidRPr="009E4E09" w:rsidRDefault="00587D36" w:rsidP="00587D36">
      <w:pPr>
        <w:rPr>
          <w:szCs w:val="22"/>
          <w:lang w:val="el-GR"/>
        </w:rPr>
      </w:pPr>
    </w:p>
    <w:p w14:paraId="44F55BC7" w14:textId="77777777" w:rsidR="00587D36" w:rsidRPr="009E4E09" w:rsidRDefault="00587D36" w:rsidP="00587D36">
      <w:pPr>
        <w:rPr>
          <w:u w:val="single"/>
          <w:lang w:val="el-GR"/>
        </w:rPr>
      </w:pPr>
      <w:r w:rsidRPr="009E4E09">
        <w:rPr>
          <w:u w:val="single"/>
          <w:lang w:val="el-GR"/>
        </w:rPr>
        <w:t>Καρκίνος μαστού και γαστρικός καρκίνος</w:t>
      </w:r>
    </w:p>
    <w:p w14:paraId="13CEA927" w14:textId="77777777" w:rsidR="00587D36" w:rsidRPr="009E4E09" w:rsidRDefault="00587D36" w:rsidP="00587D36">
      <w:pPr>
        <w:rPr>
          <w:lang w:val="el-GR"/>
        </w:rPr>
      </w:pPr>
    </w:p>
    <w:p w14:paraId="7A3BF80F" w14:textId="77777777" w:rsidR="00587D36" w:rsidRPr="009E4E09" w:rsidRDefault="00587D36" w:rsidP="00587D36">
      <w:pPr>
        <w:rPr>
          <w:i/>
          <w:lang w:val="el-GR"/>
        </w:rPr>
      </w:pPr>
      <w:r w:rsidRPr="009E4E09">
        <w:rPr>
          <w:i/>
          <w:lang w:val="el-GR"/>
        </w:rPr>
        <w:t>Διάρκεια της θεραπείας</w:t>
      </w:r>
    </w:p>
    <w:p w14:paraId="69A84ECF" w14:textId="77777777" w:rsidR="00587D36" w:rsidRPr="009E4E09" w:rsidRDefault="00587D36" w:rsidP="00587D36">
      <w:pPr>
        <w:rPr>
          <w:lang w:val="el-GR"/>
        </w:rPr>
      </w:pPr>
      <w:r w:rsidRPr="009E4E09">
        <w:rPr>
          <w:lang w:val="el-GR"/>
        </w:rPr>
        <w:t>Οι ασθενείς με ΜΚΜ ή ΜΓΚ θα πρέπει να υποβληθούν σε θεραπεία με Herceptin μέχρι την εξέλιξη της νόσου. Οι ασθενείς με ΠΚΜ θα πρέπει να υποβληθούν σε θεραπεία με Herceptin για 1 χρόνο ή έως την υποτροπή της νόσου, οποιοδήποτε συμβεί πρώτο. Η επέκταση της θεραπείας στον ΠΚΜ πέραν του ενός έτους δεν συνιστάται (βλ. παράγραφο 5.1).</w:t>
      </w:r>
    </w:p>
    <w:p w14:paraId="78E442AC" w14:textId="77777777" w:rsidR="00587D36" w:rsidRPr="009E4E09" w:rsidRDefault="00587D36" w:rsidP="00587D36">
      <w:pPr>
        <w:rPr>
          <w:i/>
          <w:lang w:val="el-GR"/>
        </w:rPr>
      </w:pPr>
    </w:p>
    <w:p w14:paraId="67DEBAC4" w14:textId="77777777" w:rsidR="00587D36" w:rsidRPr="009E4E09" w:rsidRDefault="00587D36" w:rsidP="00587D36">
      <w:pPr>
        <w:rPr>
          <w:i/>
          <w:lang w:val="el-GR"/>
        </w:rPr>
      </w:pPr>
      <w:r w:rsidRPr="009E4E09">
        <w:rPr>
          <w:i/>
          <w:lang w:val="el-GR"/>
        </w:rPr>
        <w:t>Μείωση της δόσης</w:t>
      </w:r>
    </w:p>
    <w:p w14:paraId="66AFDBD3" w14:textId="77777777" w:rsidR="00587D36" w:rsidRPr="009E4E09" w:rsidRDefault="00587D36" w:rsidP="00587D36">
      <w:pPr>
        <w:rPr>
          <w:lang w:val="el-GR"/>
        </w:rPr>
      </w:pPr>
      <w:r w:rsidRPr="009E4E09">
        <w:rPr>
          <w:lang w:val="el-GR"/>
        </w:rPr>
        <w:t xml:space="preserve">Κατά τη διάρκεια των κλινικών δοκιμών δεν πραγματοποιήθηκαν μειώσεις στη δόση του Herceptin. Κατά τη διάρκεια των περιόδων της μυελοκαταστολής η οποία οφείλεται στη χημειοθεραπεία και που </w:t>
      </w:r>
      <w:r w:rsidRPr="009E4E09">
        <w:rPr>
          <w:lang w:val="el-GR"/>
        </w:rPr>
        <w:lastRenderedPageBreak/>
        <w:t>είναι αναστρέψιμη, οι ασθενείς μπορούν να συνεχίσουν τη θεραπεία, θα πρέπει όμως κατά το διάστημα αυτό να παρακολουθούνται προσεκτικά για επιπλοκές της ουδετεροπενίας. Για πληροφορίες σχετικά με τη μείωση ή την καθυστέρηση της δόσης, ανατρέξατε στην Π.Χ.Π. για την πακλιταξέλη, τη δοσεταξέλη ή για έναν αναστολέα αρωματάσης.</w:t>
      </w:r>
    </w:p>
    <w:p w14:paraId="039119B4" w14:textId="77777777" w:rsidR="00587D36" w:rsidRPr="009E4E09" w:rsidRDefault="00587D36" w:rsidP="00587D36">
      <w:pPr>
        <w:rPr>
          <w:lang w:val="el-GR"/>
        </w:rPr>
      </w:pPr>
    </w:p>
    <w:p w14:paraId="7093BF04" w14:textId="257DBB20" w:rsidR="00587D36" w:rsidRPr="009E4E09" w:rsidRDefault="00587D36" w:rsidP="00587D36">
      <w:pPr>
        <w:rPr>
          <w:lang w:val="el-GR"/>
        </w:rPr>
      </w:pPr>
      <w:r w:rsidRPr="009E4E09">
        <w:t>E</w:t>
      </w:r>
      <w:r w:rsidRPr="009E4E09">
        <w:rPr>
          <w:lang w:val="el-GR"/>
        </w:rPr>
        <w:t xml:space="preserve">άν το </w:t>
      </w:r>
      <w:r w:rsidR="002F53D3">
        <w:rPr>
          <w:lang w:val="el-GR"/>
        </w:rPr>
        <w:t xml:space="preserve">ποσοστό του </w:t>
      </w:r>
      <w:r w:rsidRPr="009E4E09">
        <w:rPr>
          <w:lang w:val="el-GR"/>
        </w:rPr>
        <w:t>κλάσμα</w:t>
      </w:r>
      <w:r w:rsidR="002F53D3">
        <w:rPr>
          <w:lang w:val="el-GR"/>
        </w:rPr>
        <w:t>τος</w:t>
      </w:r>
      <w:r w:rsidRPr="009E4E09">
        <w:rPr>
          <w:lang w:val="el-GR"/>
        </w:rPr>
        <w:t xml:space="preserve"> εξώθησης της αριστερής κοιλίας (</w:t>
      </w:r>
      <w:r w:rsidRPr="009E4E09">
        <w:t>LVEF</w:t>
      </w:r>
      <w:r w:rsidRPr="009E4E09">
        <w:rPr>
          <w:lang w:val="el-GR"/>
        </w:rPr>
        <w:t>) μειωθεί κατά≥10 μονάδες από την έναρξη της θεραπείας ΚΑΙ κάτω του 50</w:t>
      </w:r>
      <w:r w:rsidRPr="009E4E09">
        <w:t> </w:t>
      </w:r>
      <w:r w:rsidRPr="009E4E09">
        <w:rPr>
          <w:lang w:val="el-GR"/>
        </w:rPr>
        <w:t xml:space="preserve">%, η θεραπεία θα πρέπει να ανασταλεί και θα πρέπει να πραγματοποιηθεί επαναληπτική αξιολόγηση του </w:t>
      </w:r>
      <w:r w:rsidRPr="009E4E09">
        <w:t>LVEF</w:t>
      </w:r>
      <w:r w:rsidRPr="009E4E09">
        <w:rPr>
          <w:lang w:val="el-GR"/>
        </w:rPr>
        <w:t xml:space="preserve"> εντός 3 εβδομάδων περίπου. Εάν το </w:t>
      </w:r>
      <w:r w:rsidRPr="009E4E09">
        <w:t>LVEF</w:t>
      </w:r>
      <w:r w:rsidRPr="009E4E09">
        <w:rPr>
          <w:lang w:val="el-GR"/>
        </w:rPr>
        <w:t xml:space="preserve"> δεν έχει βελτιωθεί ή έχει μειωθεί περαιτέρω, ή </w:t>
      </w:r>
      <w:r w:rsidR="002F53D3">
        <w:rPr>
          <w:lang w:val="el-GR"/>
        </w:rPr>
        <w:t xml:space="preserve">εάν </w:t>
      </w:r>
      <w:r w:rsidRPr="009E4E09">
        <w:rPr>
          <w:lang w:val="el-GR"/>
        </w:rPr>
        <w:t xml:space="preserve">έχει εμφανιστεί συμπτωματική συμφορητική καρδιακή ανεπάρκεια, θα πρέπει να ληφθεί σοβαρά υπόψη το ενδεχόμενο διακοπής του </w:t>
      </w:r>
      <w:r w:rsidRPr="009E4E09">
        <w:t>Herceptin</w:t>
      </w:r>
      <w:r w:rsidRPr="009E4E09">
        <w:rPr>
          <w:lang w:val="el-GR"/>
        </w:rPr>
        <w:t>, εκτός και εάν τα οφέλη για κάθε ασθενή ατομικά θεωρείται ότι υπερτερούν έναντι των κινδύνων. Όλοι αυτοί οι ασθενείς θα πρέπει να παραπέμπονται για εξέταση σε καρδιολόγο και</w:t>
      </w:r>
      <w:r w:rsidR="001B24B3">
        <w:rPr>
          <w:lang w:val="el-GR"/>
        </w:rPr>
        <w:t xml:space="preserve"> να παρακολουθούνται</w:t>
      </w:r>
      <w:r w:rsidRPr="009E4E09">
        <w:rPr>
          <w:lang w:val="el-GR"/>
        </w:rPr>
        <w:t>.</w:t>
      </w:r>
    </w:p>
    <w:p w14:paraId="6F13F83B" w14:textId="77777777" w:rsidR="00587D36" w:rsidRPr="009E4E09" w:rsidRDefault="00587D36" w:rsidP="00587D36">
      <w:pPr>
        <w:rPr>
          <w:lang w:val="el-GR"/>
        </w:rPr>
      </w:pPr>
    </w:p>
    <w:p w14:paraId="6C26F255" w14:textId="77777777" w:rsidR="00587D36" w:rsidRPr="009E4E09" w:rsidRDefault="001B24B3" w:rsidP="00587D36">
      <w:pPr>
        <w:rPr>
          <w:i/>
          <w:lang w:val="el-GR"/>
        </w:rPr>
      </w:pPr>
      <w:r>
        <w:rPr>
          <w:i/>
          <w:lang w:val="el-GR"/>
        </w:rPr>
        <w:t>Παραλειπόμενες δόσεις</w:t>
      </w:r>
    </w:p>
    <w:p w14:paraId="2D2B8D4F" w14:textId="17A291BE" w:rsidR="003759B5" w:rsidRPr="000E3E40" w:rsidRDefault="003759B5" w:rsidP="003759B5">
      <w:pPr>
        <w:rPr>
          <w:lang w:val="el-GR"/>
        </w:rPr>
      </w:pPr>
      <w:r w:rsidRPr="009E4E09">
        <w:rPr>
          <w:lang w:val="el-GR"/>
        </w:rPr>
        <w:t>Εάν ο ασθενής</w:t>
      </w:r>
      <w:r>
        <w:rPr>
          <w:lang w:val="el-GR"/>
        </w:rPr>
        <w:t xml:space="preserve"> έχει</w:t>
      </w:r>
      <w:r w:rsidRPr="00F508D7">
        <w:rPr>
          <w:lang w:val="el-GR"/>
        </w:rPr>
        <w:t xml:space="preserve"> </w:t>
      </w:r>
      <w:r>
        <w:rPr>
          <w:lang w:val="el-GR"/>
        </w:rPr>
        <w:t xml:space="preserve">παραλείψει </w:t>
      </w:r>
      <w:r w:rsidRPr="009E4E09">
        <w:rPr>
          <w:lang w:val="el-GR"/>
        </w:rPr>
        <w:t>μία δόση Herceptin για μία εβδομάδα ή λιγότερο, τότε η συνήθης δόση συντήρησης (εβδομαδιαίο σχήμα: 2 mg/kg, σχήμα τριών-εβδομάδων: 6 mg/kg) θα πρέπει να</w:t>
      </w:r>
      <w:r w:rsidRPr="00F508D7">
        <w:rPr>
          <w:lang w:val="el-GR"/>
        </w:rPr>
        <w:t xml:space="preserve"> </w:t>
      </w:r>
      <w:r>
        <w:rPr>
          <w:lang w:val="el-GR"/>
        </w:rPr>
        <w:t xml:space="preserve">χορηγηθεί </w:t>
      </w:r>
      <w:r w:rsidRPr="009E4E09">
        <w:rPr>
          <w:lang w:val="el-GR"/>
        </w:rPr>
        <w:t>το συντομότερο δυνατό. Mην περιμένετε έως τον επόμενο προγραμματισμένο κύκλο. Οι</w:t>
      </w:r>
      <w:r w:rsidRPr="005743DF">
        <w:rPr>
          <w:lang w:val="el-GR"/>
        </w:rPr>
        <w:t xml:space="preserve"> </w:t>
      </w:r>
      <w:r w:rsidRPr="009E4E09">
        <w:rPr>
          <w:lang w:val="el-GR"/>
        </w:rPr>
        <w:t>επακόλουθες</w:t>
      </w:r>
      <w:r w:rsidRPr="005743DF">
        <w:rPr>
          <w:lang w:val="el-GR"/>
        </w:rPr>
        <w:t xml:space="preserve"> </w:t>
      </w:r>
      <w:r w:rsidRPr="009E4E09">
        <w:rPr>
          <w:lang w:val="el-GR"/>
        </w:rPr>
        <w:t>δόσεις</w:t>
      </w:r>
      <w:r w:rsidRPr="005743DF">
        <w:rPr>
          <w:lang w:val="el-GR"/>
        </w:rPr>
        <w:t xml:space="preserve"> </w:t>
      </w:r>
      <w:r w:rsidRPr="009E4E09">
        <w:rPr>
          <w:lang w:val="el-GR"/>
        </w:rPr>
        <w:t>συντήρησης</w:t>
      </w:r>
      <w:r w:rsidRPr="005743DF">
        <w:rPr>
          <w:lang w:val="el-GR"/>
        </w:rPr>
        <w:t xml:space="preserve"> </w:t>
      </w:r>
      <w:r w:rsidRPr="009E4E09">
        <w:rPr>
          <w:lang w:val="el-GR"/>
        </w:rPr>
        <w:t>θα</w:t>
      </w:r>
      <w:r w:rsidRPr="005743DF">
        <w:rPr>
          <w:lang w:val="el-GR"/>
        </w:rPr>
        <w:t xml:space="preserve"> </w:t>
      </w:r>
      <w:r w:rsidRPr="009E4E09">
        <w:rPr>
          <w:lang w:val="el-GR"/>
        </w:rPr>
        <w:t>πρέπει</w:t>
      </w:r>
      <w:r w:rsidRPr="005743DF">
        <w:rPr>
          <w:lang w:val="el-GR"/>
        </w:rPr>
        <w:t xml:space="preserve"> </w:t>
      </w:r>
      <w:r w:rsidRPr="009E4E09">
        <w:rPr>
          <w:lang w:val="el-GR"/>
        </w:rPr>
        <w:t>να</w:t>
      </w:r>
      <w:r w:rsidRPr="005743DF">
        <w:rPr>
          <w:lang w:val="el-GR"/>
        </w:rPr>
        <w:t xml:space="preserve"> </w:t>
      </w:r>
      <w:r>
        <w:rPr>
          <w:lang w:val="el-GR"/>
        </w:rPr>
        <w:t>χορηγούνται</w:t>
      </w:r>
      <w:r w:rsidRPr="005743DF">
        <w:rPr>
          <w:lang w:val="el-GR"/>
        </w:rPr>
        <w:t xml:space="preserve"> 7</w:t>
      </w:r>
      <w:r w:rsidRPr="000E3E40">
        <w:t> </w:t>
      </w:r>
      <w:r>
        <w:rPr>
          <w:lang w:val="el-GR"/>
        </w:rPr>
        <w:t>ημέρες</w:t>
      </w:r>
      <w:r w:rsidRPr="005743DF">
        <w:rPr>
          <w:lang w:val="el-GR"/>
        </w:rPr>
        <w:t xml:space="preserve"> </w:t>
      </w:r>
      <w:r>
        <w:rPr>
          <w:lang w:val="el-GR"/>
        </w:rPr>
        <w:t>ή</w:t>
      </w:r>
      <w:r w:rsidRPr="005743DF">
        <w:rPr>
          <w:lang w:val="el-GR"/>
        </w:rPr>
        <w:t xml:space="preserve"> 21</w:t>
      </w:r>
      <w:r w:rsidRPr="000E3E40">
        <w:t> </w:t>
      </w:r>
      <w:r>
        <w:rPr>
          <w:lang w:val="el-GR"/>
        </w:rPr>
        <w:t>ημέρες αργότερα ανάλογα με το σχήμα ανά μία ή τρεις εβδομάδες αντίστοιχα</w:t>
      </w:r>
      <w:r w:rsidRPr="000E3E40">
        <w:rPr>
          <w:lang w:val="el-GR"/>
        </w:rPr>
        <w:t>.</w:t>
      </w:r>
    </w:p>
    <w:p w14:paraId="7AD8CEDC" w14:textId="77777777" w:rsidR="003759B5" w:rsidRPr="005743DF" w:rsidRDefault="003759B5" w:rsidP="003759B5">
      <w:pPr>
        <w:rPr>
          <w:lang w:val="el-GR"/>
        </w:rPr>
      </w:pPr>
    </w:p>
    <w:p w14:paraId="6A84D2D8" w14:textId="77777777" w:rsidR="003759B5" w:rsidRPr="009E4E09" w:rsidRDefault="003759B5" w:rsidP="003759B5">
      <w:pPr>
        <w:rPr>
          <w:lang w:val="el-GR"/>
        </w:rPr>
      </w:pPr>
      <w:r w:rsidRPr="009E4E09">
        <w:rPr>
          <w:lang w:val="el-GR"/>
        </w:rPr>
        <w:t xml:space="preserve">Εάν ο ασθενής </w:t>
      </w:r>
      <w:r>
        <w:rPr>
          <w:lang w:val="el-GR"/>
        </w:rPr>
        <w:t xml:space="preserve">έχει παραλείψει </w:t>
      </w:r>
      <w:r w:rsidRPr="009E4E09">
        <w:rPr>
          <w:lang w:val="el-GR"/>
        </w:rPr>
        <w:t xml:space="preserve">μία δόση Herceptin για περισσότερο από μία εβδομάδα, θα πρέπει να </w:t>
      </w:r>
      <w:r>
        <w:rPr>
          <w:lang w:val="el-GR"/>
        </w:rPr>
        <w:t>χορηγηθεί</w:t>
      </w:r>
      <w:r w:rsidRPr="00F508D7">
        <w:rPr>
          <w:lang w:val="el-GR"/>
        </w:rPr>
        <w:t xml:space="preserve"> </w:t>
      </w:r>
      <w:r w:rsidRPr="009E4E09">
        <w:rPr>
          <w:lang w:val="el-GR"/>
        </w:rPr>
        <w:t>ξανά μία δόση εφόδου σε διάστημα περίπου 90 λεπτών (εβδομαδιαίο σχήμα: 4 mg/kg, σχήμα τριών-εβδομάδων: 8 mg/kg)</w:t>
      </w:r>
      <w:r>
        <w:rPr>
          <w:lang w:val="el-GR"/>
        </w:rPr>
        <w:t xml:space="preserve"> το συντομότερο δυνατό</w:t>
      </w:r>
      <w:r w:rsidRPr="009E4E09">
        <w:rPr>
          <w:lang w:val="el-GR"/>
        </w:rPr>
        <w:t xml:space="preserve">. Οι επακόλουθες δόσεις συντήρησης του Herceptin (εβδομαδιαίο σχήμα: 2 mg/kg, σχήμα τριών-εβδομάδων: 6 mg/kg αντίστοιχα) θα πρέπει να </w:t>
      </w:r>
      <w:r>
        <w:rPr>
          <w:lang w:val="el-GR"/>
        </w:rPr>
        <w:t>χορηγούνται 7 ημέρες ή 21 ημέρες αργότερα ανάλογα με το σχήμα ανά μία ή τρεις εβδομάδες αντίστοιχα.</w:t>
      </w:r>
      <w:r w:rsidRPr="00F508D7">
        <w:rPr>
          <w:lang w:val="el-GR"/>
        </w:rPr>
        <w:t xml:space="preserve"> </w:t>
      </w:r>
    </w:p>
    <w:p w14:paraId="04998B4E" w14:textId="77777777" w:rsidR="00587D36" w:rsidRPr="009E4E09" w:rsidRDefault="00587D36" w:rsidP="00587D36">
      <w:pPr>
        <w:rPr>
          <w:lang w:val="el-GR"/>
        </w:rPr>
      </w:pPr>
    </w:p>
    <w:p w14:paraId="1181D2DB" w14:textId="77777777" w:rsidR="00587D36" w:rsidRPr="009E4E09" w:rsidRDefault="00587D36" w:rsidP="00587D36">
      <w:pPr>
        <w:keepNext/>
        <w:rPr>
          <w:i/>
          <w:lang w:val="el-GR"/>
        </w:rPr>
      </w:pPr>
      <w:r w:rsidRPr="009E4E09">
        <w:rPr>
          <w:i/>
          <w:lang w:val="el-GR"/>
        </w:rPr>
        <w:t xml:space="preserve">Ειδικοί πληθυσμοί </w:t>
      </w:r>
    </w:p>
    <w:p w14:paraId="3C82D2C8" w14:textId="77777777" w:rsidR="00587D36" w:rsidRPr="009E4E09" w:rsidRDefault="00587D36" w:rsidP="00587D36">
      <w:pPr>
        <w:rPr>
          <w:lang w:val="el-GR"/>
        </w:rPr>
      </w:pPr>
      <w:r w:rsidRPr="009E4E09">
        <w:rPr>
          <w:lang w:val="el-GR"/>
        </w:rPr>
        <w:t xml:space="preserve">Δεν έχουν διεξαχθεί ειδικές φαρμακοκινητικές μελέτες </w:t>
      </w:r>
      <w:r w:rsidR="00D20F7C">
        <w:rPr>
          <w:lang w:val="el-GR"/>
        </w:rPr>
        <w:t xml:space="preserve">στους ηλικιωμένους </w:t>
      </w:r>
      <w:r w:rsidRPr="009E4E09">
        <w:rPr>
          <w:lang w:val="el-GR"/>
        </w:rPr>
        <w:t>και σε ασθενείς με νεφρική ή ηπατική δυσλειτουργία.Σε μια ανάλυση φαρμακοκινητικής επί του πληθυσμού, η ηλικία και η νεφρική δυσλειτουργία δεν έδειξαν να επηρεάζουν την κατανομή της τραστουζουμάμπης.</w:t>
      </w:r>
    </w:p>
    <w:p w14:paraId="01DD177B" w14:textId="77777777" w:rsidR="00587D36" w:rsidRPr="009E4E09" w:rsidRDefault="00587D36" w:rsidP="00587D36">
      <w:pPr>
        <w:rPr>
          <w:lang w:val="el-GR"/>
        </w:rPr>
      </w:pPr>
    </w:p>
    <w:p w14:paraId="19DA6E7A" w14:textId="77777777" w:rsidR="00587D36" w:rsidRPr="009E4E09" w:rsidRDefault="00587D36" w:rsidP="00587D36">
      <w:pPr>
        <w:keepNext/>
        <w:rPr>
          <w:i/>
          <w:lang w:val="el-GR"/>
        </w:rPr>
      </w:pPr>
      <w:r w:rsidRPr="009E4E09">
        <w:rPr>
          <w:i/>
          <w:lang w:val="el-GR"/>
        </w:rPr>
        <w:t xml:space="preserve">Παιδιατρικός </w:t>
      </w:r>
      <w:r w:rsidR="001B24B3">
        <w:rPr>
          <w:i/>
          <w:lang w:val="el-GR"/>
        </w:rPr>
        <w:t>π</w:t>
      </w:r>
      <w:r w:rsidRPr="009E4E09">
        <w:rPr>
          <w:i/>
          <w:lang w:val="el-GR"/>
        </w:rPr>
        <w:t>ληθυσμός</w:t>
      </w:r>
    </w:p>
    <w:p w14:paraId="6BCCF8EA" w14:textId="77777777" w:rsidR="00587D36" w:rsidRDefault="00587D36" w:rsidP="00587D36">
      <w:pPr>
        <w:rPr>
          <w:lang w:val="el-GR"/>
        </w:rPr>
      </w:pPr>
      <w:r w:rsidRPr="009E4E09">
        <w:rPr>
          <w:lang w:val="el-GR"/>
        </w:rPr>
        <w:t xml:space="preserve">Δεν υπάρχει σχετική χρήση του </w:t>
      </w:r>
      <w:r w:rsidRPr="009E4E09">
        <w:rPr>
          <w:lang w:val="en-GB"/>
        </w:rPr>
        <w:t>Herceptin</w:t>
      </w:r>
      <w:r w:rsidRPr="009E4E09">
        <w:rPr>
          <w:lang w:val="el-GR"/>
        </w:rPr>
        <w:t xml:space="preserve"> στον παιδιατρικό πληθυσμό. </w:t>
      </w:r>
    </w:p>
    <w:p w14:paraId="31761B80" w14:textId="77777777" w:rsidR="002F53D3" w:rsidRPr="009E4E09" w:rsidRDefault="002F53D3" w:rsidP="00587D36">
      <w:pPr>
        <w:rPr>
          <w:lang w:val="el-GR"/>
        </w:rPr>
      </w:pPr>
    </w:p>
    <w:p w14:paraId="1B09C5F5" w14:textId="77777777" w:rsidR="00587D36" w:rsidRPr="009E4E09" w:rsidRDefault="00587D36" w:rsidP="00587D36">
      <w:pPr>
        <w:rPr>
          <w:iCs/>
          <w:u w:val="single"/>
          <w:lang w:val="el-GR"/>
        </w:rPr>
      </w:pPr>
      <w:r w:rsidRPr="009E4E09">
        <w:rPr>
          <w:iCs/>
          <w:u w:val="single"/>
          <w:lang w:val="el-GR"/>
        </w:rPr>
        <w:t>Τρόπος χορήγησης</w:t>
      </w:r>
    </w:p>
    <w:p w14:paraId="60FC1447" w14:textId="77777777" w:rsidR="00587D36" w:rsidRPr="009E4E09" w:rsidRDefault="00587D36" w:rsidP="00587D36">
      <w:pPr>
        <w:rPr>
          <w:iCs/>
          <w:u w:val="single"/>
          <w:lang w:val="el-GR"/>
        </w:rPr>
      </w:pPr>
    </w:p>
    <w:p w14:paraId="41A2E48C" w14:textId="5A19C07A" w:rsidR="00587D36" w:rsidRPr="009E4E09" w:rsidRDefault="00587D36" w:rsidP="00587D36">
      <w:pPr>
        <w:rPr>
          <w:lang w:val="el-GR"/>
        </w:rPr>
      </w:pPr>
      <w:r w:rsidRPr="009E4E09">
        <w:rPr>
          <w:lang w:val="el-GR"/>
        </w:rPr>
        <w:t xml:space="preserve">H δόση εφόδου του Herceptin πρέπει να χορηγείται ως ενδοφλέβια έγχυση διάρκειας 90 λεπτών. Να μην χορηγείται </w:t>
      </w:r>
      <w:r w:rsidRPr="009E4E09">
        <w:rPr>
          <w:szCs w:val="22"/>
          <w:lang w:val="el-GR"/>
        </w:rPr>
        <w:t xml:space="preserve">ως ταχεία ενδοφλέβια χορήγηση (push ή bolus). </w:t>
      </w:r>
      <w:r w:rsidRPr="009E4E09">
        <w:rPr>
          <w:lang w:val="el-GR"/>
        </w:rPr>
        <w:t>Η ενδοφλέβια έγχυση του Herceptin θα πρέπει να χορηγείται από παρόχους υγειονομικής περίθαλψης oι οποίοι πρέπει να είναι προετοιμασμένοι να αντιμετωπίσουν την αναφυλαξία και ένα κουτί πρώτων βοηθειών θα πρέπει να είναι διαθέσιμο. Οι ασθενείς θα πρέπει να παρακολουθούνται για τουλάχιστον έξι ώρες μετά την έναρξη της πρώτης έγχυσης και για δύο ώρες μετά την έναρξη των επακόλουθων εγχύσεων για συμπτώματα όπως πυρετός και ρίγη ή άλλα συμπτώματα σχετιζόμενα με την έγχυση (βλέπε παραγράφους 4.4 και 4.8). Η διακοπή ή η μείωση του ρυθμού της έγχυσης μπορεί να βοηθήσει στον έλεγχο αυτών των συμπτωμάτων. Η έγχυση μπορεί να επαναληφθεί όταν τα συμπτώματα υποχωρήσουν.</w:t>
      </w:r>
    </w:p>
    <w:p w14:paraId="2126B942" w14:textId="77777777" w:rsidR="00587D36" w:rsidRPr="009E4E09" w:rsidRDefault="00587D36" w:rsidP="00587D36">
      <w:pPr>
        <w:rPr>
          <w:lang w:val="el-GR"/>
        </w:rPr>
      </w:pPr>
    </w:p>
    <w:p w14:paraId="659DF01E" w14:textId="77777777" w:rsidR="00587D36" w:rsidRPr="009E4E09" w:rsidRDefault="00587D36" w:rsidP="00587D36">
      <w:pPr>
        <w:rPr>
          <w:lang w:val="el-GR"/>
        </w:rPr>
      </w:pPr>
      <w:r w:rsidRPr="009E4E09">
        <w:rPr>
          <w:lang w:val="el-GR"/>
        </w:rPr>
        <w:t>Εάν η αρχική δόση εφόδου ήταν καλά ανεκτή, οι επακόλουθες δόσεις μπορούν να χορηγηθούν ως έγχυση διάρκειας 30 λεπτών.</w:t>
      </w:r>
    </w:p>
    <w:p w14:paraId="77119240" w14:textId="77777777" w:rsidR="00587D36" w:rsidRPr="009E4E09" w:rsidRDefault="00587D36" w:rsidP="00587D36">
      <w:pPr>
        <w:rPr>
          <w:lang w:val="el-GR"/>
        </w:rPr>
      </w:pPr>
    </w:p>
    <w:p w14:paraId="78249BE8" w14:textId="77777777" w:rsidR="00587D36" w:rsidRPr="009E4E09" w:rsidRDefault="00587D36" w:rsidP="00587D36">
      <w:pPr>
        <w:rPr>
          <w:lang w:val="el-GR"/>
        </w:rPr>
      </w:pPr>
      <w:r w:rsidRPr="009E4E09">
        <w:rPr>
          <w:lang w:val="el-GR"/>
        </w:rPr>
        <w:t>Για τις οδηγίες ανασύστασης του σκευάσματος Herceptin για ενδοφλέβια χρήση πριν από τη χορήγηση, βλ. παράγραφο 6.6.</w:t>
      </w:r>
    </w:p>
    <w:p w14:paraId="2F7DFA75" w14:textId="77777777" w:rsidR="00587D36" w:rsidRPr="009E4E09" w:rsidRDefault="00587D36" w:rsidP="00587D36">
      <w:pPr>
        <w:rPr>
          <w:lang w:val="el-GR"/>
        </w:rPr>
      </w:pPr>
    </w:p>
    <w:p w14:paraId="0EFE38FE" w14:textId="77777777" w:rsidR="00587D36" w:rsidRPr="009E4E09" w:rsidRDefault="00587D36" w:rsidP="00587D36">
      <w:pPr>
        <w:keepNext/>
        <w:keepLines/>
        <w:ind w:left="567" w:hanging="567"/>
        <w:rPr>
          <w:b/>
          <w:lang w:val="el-GR"/>
        </w:rPr>
      </w:pPr>
      <w:r w:rsidRPr="009E4E09">
        <w:rPr>
          <w:b/>
          <w:lang w:val="el-GR"/>
        </w:rPr>
        <w:lastRenderedPageBreak/>
        <w:t>4.3</w:t>
      </w:r>
      <w:r w:rsidRPr="009E4E09">
        <w:rPr>
          <w:b/>
          <w:lang w:val="el-GR"/>
        </w:rPr>
        <w:tab/>
        <w:t>Αντενδείξεις</w:t>
      </w:r>
    </w:p>
    <w:p w14:paraId="49DD1D9F" w14:textId="77777777" w:rsidR="00587D36" w:rsidRPr="009E4E09" w:rsidRDefault="00587D36" w:rsidP="00587D36">
      <w:pPr>
        <w:keepNext/>
        <w:keepLines/>
        <w:rPr>
          <w:lang w:val="el-GR"/>
        </w:rPr>
      </w:pPr>
    </w:p>
    <w:p w14:paraId="42C64330" w14:textId="77777777" w:rsidR="00587D36" w:rsidRPr="009E4E09" w:rsidRDefault="00587D36" w:rsidP="00587D36">
      <w:pPr>
        <w:keepNext/>
        <w:keepLines/>
        <w:ind w:left="567" w:hanging="567"/>
        <w:rPr>
          <w:lang w:val="el-GR"/>
        </w:rPr>
      </w:pPr>
      <w:r w:rsidRPr="009E4E09">
        <w:rPr>
          <w:szCs w:val="22"/>
          <w:lang w:val="el-GR"/>
        </w:rPr>
        <w:t>●</w:t>
      </w:r>
      <w:r w:rsidRPr="009E4E09">
        <w:rPr>
          <w:szCs w:val="22"/>
          <w:lang w:val="el-GR"/>
        </w:rPr>
        <w:tab/>
      </w:r>
      <w:r w:rsidRPr="009E4E09">
        <w:rPr>
          <w:lang w:val="el-GR"/>
        </w:rPr>
        <w:t>Υπερευαισθησία στην τραστουζουμάμπη, σε πρωτεΐνες μυός ή σε κάποιο από τα έκδοχα που αναφέρονται στην παράγραφο 6.1.</w:t>
      </w:r>
    </w:p>
    <w:p w14:paraId="4B0C6DE4" w14:textId="77777777" w:rsidR="00587D36" w:rsidRPr="009E4E09" w:rsidRDefault="00587D36" w:rsidP="00587D36">
      <w:pPr>
        <w:ind w:left="567" w:hanging="567"/>
        <w:rPr>
          <w:lang w:val="el-GR"/>
        </w:rPr>
      </w:pPr>
      <w:r w:rsidRPr="009E4E09">
        <w:rPr>
          <w:szCs w:val="22"/>
          <w:lang w:val="el-GR"/>
        </w:rPr>
        <w:t>●</w:t>
      </w:r>
      <w:r w:rsidRPr="009E4E09">
        <w:rPr>
          <w:szCs w:val="22"/>
          <w:lang w:val="el-GR"/>
        </w:rPr>
        <w:tab/>
      </w:r>
      <w:r w:rsidRPr="009E4E09">
        <w:rPr>
          <w:lang w:val="el-GR"/>
        </w:rPr>
        <w:t>Σοβαρή δύσπνοια κατά την ηρεμία που οφείλεται σε επιπλοκές της προχωρημένης κακοήθειας ή που χρειάζονται συμπληρωματική αγωγή με οξυγόνο.</w:t>
      </w:r>
    </w:p>
    <w:p w14:paraId="36E09B6C" w14:textId="77777777" w:rsidR="00587D36" w:rsidRPr="009E4E09" w:rsidRDefault="00587D36" w:rsidP="00587D36">
      <w:pPr>
        <w:rPr>
          <w:lang w:val="el-GR"/>
        </w:rPr>
      </w:pPr>
    </w:p>
    <w:p w14:paraId="61B73EAC" w14:textId="77777777" w:rsidR="00587D36" w:rsidRPr="009E4E09" w:rsidRDefault="00587D36" w:rsidP="00587D36">
      <w:pPr>
        <w:keepNext/>
        <w:keepLines/>
        <w:rPr>
          <w:b/>
          <w:lang w:val="el-GR"/>
        </w:rPr>
      </w:pPr>
      <w:r w:rsidRPr="009E4E09">
        <w:rPr>
          <w:b/>
          <w:lang w:val="el-GR"/>
        </w:rPr>
        <w:t>4.4</w:t>
      </w:r>
      <w:r w:rsidRPr="009E4E09">
        <w:rPr>
          <w:b/>
          <w:lang w:val="el-GR"/>
        </w:rPr>
        <w:tab/>
        <w:t>Ειδικές προειδοποιήσεις και προφυλάξεις κατά τη χρήση</w:t>
      </w:r>
    </w:p>
    <w:p w14:paraId="4DEC2E6A" w14:textId="77777777" w:rsidR="00587D36" w:rsidRPr="009E4E09" w:rsidRDefault="00587D36" w:rsidP="00587D36">
      <w:pPr>
        <w:keepNext/>
        <w:keepLines/>
        <w:rPr>
          <w:lang w:val="el-GR"/>
        </w:rPr>
      </w:pPr>
    </w:p>
    <w:p w14:paraId="78BD81DB" w14:textId="77777777" w:rsidR="00311952" w:rsidRPr="0045109D" w:rsidRDefault="00311952" w:rsidP="00587D36">
      <w:pPr>
        <w:keepNext/>
        <w:keepLines/>
        <w:rPr>
          <w:u w:val="single"/>
          <w:lang w:val="el-GR"/>
        </w:rPr>
      </w:pPr>
      <w:r w:rsidRPr="0045109D">
        <w:rPr>
          <w:u w:val="single"/>
          <w:lang w:val="el-GR"/>
        </w:rPr>
        <w:t>Ιχνηλασιμότητα</w:t>
      </w:r>
    </w:p>
    <w:p w14:paraId="192B973C" w14:textId="77777777" w:rsidR="00311952" w:rsidRPr="0045109D" w:rsidRDefault="00311952" w:rsidP="00587D36">
      <w:pPr>
        <w:keepNext/>
        <w:keepLines/>
        <w:rPr>
          <w:lang w:val="el-GR"/>
        </w:rPr>
      </w:pPr>
    </w:p>
    <w:p w14:paraId="3855A932" w14:textId="77777777" w:rsidR="00587D36" w:rsidRPr="009E4E09" w:rsidRDefault="00587D36" w:rsidP="00587D36">
      <w:pPr>
        <w:keepNext/>
        <w:keepLines/>
        <w:rPr>
          <w:lang w:val="el-GR"/>
        </w:rPr>
      </w:pPr>
      <w:r w:rsidRPr="009E4E09">
        <w:rPr>
          <w:lang w:val="el-GR"/>
        </w:rPr>
        <w:t xml:space="preserve">Προκειμένου να βελτιωθεί η </w:t>
      </w:r>
      <w:r w:rsidR="00400364">
        <w:rPr>
          <w:lang w:val="el-GR"/>
        </w:rPr>
        <w:t xml:space="preserve">ιχνηλασιμότητα </w:t>
      </w:r>
      <w:r w:rsidRPr="009E4E09">
        <w:rPr>
          <w:lang w:val="el-GR"/>
        </w:rPr>
        <w:t xml:space="preserve">των βιολογικών φαρμακευτικών προϊόντων, </w:t>
      </w:r>
      <w:r w:rsidR="00400364">
        <w:rPr>
          <w:lang w:val="el-GR"/>
        </w:rPr>
        <w:t xml:space="preserve">το όνομα </w:t>
      </w:r>
      <w:r w:rsidR="002F53D3">
        <w:rPr>
          <w:lang w:val="el-GR"/>
        </w:rPr>
        <w:t xml:space="preserve">και ο αριθμός παρτίδας </w:t>
      </w:r>
      <w:r w:rsidRPr="009E4E09">
        <w:rPr>
          <w:lang w:val="el-GR"/>
        </w:rPr>
        <w:t xml:space="preserve">του χορηγούμενου προϊόντος θα πρέπει να </w:t>
      </w:r>
      <w:r w:rsidR="00EB19F0">
        <w:rPr>
          <w:lang w:val="el-GR"/>
        </w:rPr>
        <w:t>καταγράφεται με σαφήνεια</w:t>
      </w:r>
      <w:r w:rsidRPr="009E4E09">
        <w:rPr>
          <w:lang w:val="el-GR"/>
        </w:rPr>
        <w:t>.</w:t>
      </w:r>
    </w:p>
    <w:p w14:paraId="4948B92E" w14:textId="77777777" w:rsidR="00587D36" w:rsidRPr="009E4E09" w:rsidRDefault="00587D36" w:rsidP="00587D36">
      <w:pPr>
        <w:keepNext/>
        <w:keepLines/>
        <w:rPr>
          <w:lang w:val="el-GR"/>
        </w:rPr>
      </w:pPr>
    </w:p>
    <w:p w14:paraId="05F507A2" w14:textId="77777777" w:rsidR="00587D36" w:rsidRPr="009E4E09" w:rsidRDefault="00587D36" w:rsidP="00587D36">
      <w:pPr>
        <w:keepNext/>
        <w:keepLines/>
        <w:rPr>
          <w:lang w:val="el-GR"/>
        </w:rPr>
      </w:pPr>
      <w:r w:rsidRPr="009E4E09">
        <w:rPr>
          <w:lang w:val="el-GR"/>
        </w:rPr>
        <w:t>Οι δοκιμασίες για τoν έλεγχο του HER2 θα πρέπει να πραγματοποιούνται σε εξειδικευμένο εργαστήριο, το οποίο μπορεί να διασφαλίσει επαρκή εγκυρότητα των διαδικασιών της δοκιμασίας (βλέπε παράγραφο 5.1).</w:t>
      </w:r>
    </w:p>
    <w:p w14:paraId="2432973D" w14:textId="77777777" w:rsidR="00587D36" w:rsidRPr="009E4E09" w:rsidRDefault="00587D36" w:rsidP="00587D36">
      <w:pPr>
        <w:keepNext/>
        <w:keepLines/>
        <w:rPr>
          <w:lang w:val="el-GR"/>
        </w:rPr>
      </w:pPr>
    </w:p>
    <w:p w14:paraId="43E0BA47" w14:textId="28FA00E2" w:rsidR="00587D36" w:rsidRPr="009E4E09" w:rsidRDefault="00587D36" w:rsidP="00587D36">
      <w:pPr>
        <w:keepNext/>
        <w:keepLines/>
        <w:rPr>
          <w:lang w:val="el-GR"/>
        </w:rPr>
      </w:pPr>
      <w:r w:rsidRPr="009E4E09">
        <w:rPr>
          <w:lang w:val="el-GR"/>
        </w:rPr>
        <w:t>Κατά την παρούσα περίοδο δεν υπάρχουν διαθέσιμα δεδομένα από κλινικές δοκιμές σχετικά με την επαναχορήγηση της θεραπείας σε ασθενείς με προηγούμενη έκθεση στο Herceptin στο πλαίσιο της επικουρικής θεραπείας.</w:t>
      </w:r>
    </w:p>
    <w:p w14:paraId="1F571BB3" w14:textId="77777777" w:rsidR="00587D36" w:rsidRPr="009E4E09" w:rsidRDefault="00587D36" w:rsidP="00587D36">
      <w:pPr>
        <w:keepNext/>
        <w:keepLines/>
        <w:rPr>
          <w:lang w:val="el-GR"/>
        </w:rPr>
      </w:pPr>
    </w:p>
    <w:p w14:paraId="6BCE56B3" w14:textId="77777777" w:rsidR="00587D36" w:rsidRPr="009E4E09" w:rsidRDefault="00587D36" w:rsidP="00587D36">
      <w:pPr>
        <w:keepNext/>
        <w:keepLines/>
        <w:rPr>
          <w:iCs/>
          <w:u w:val="single"/>
          <w:lang w:val="el-GR"/>
        </w:rPr>
      </w:pPr>
      <w:r w:rsidRPr="009E4E09">
        <w:rPr>
          <w:iCs/>
          <w:u w:val="single"/>
          <w:lang w:val="el-GR"/>
        </w:rPr>
        <w:t>Καρδιακή δυσλειτουργία</w:t>
      </w:r>
    </w:p>
    <w:p w14:paraId="65E10577" w14:textId="77777777" w:rsidR="00587D36" w:rsidRPr="009E4E09" w:rsidRDefault="00587D36" w:rsidP="00587D36">
      <w:pPr>
        <w:keepNext/>
        <w:keepLines/>
        <w:rPr>
          <w:lang w:val="el-GR"/>
        </w:rPr>
      </w:pPr>
    </w:p>
    <w:p w14:paraId="049B8A90" w14:textId="77777777" w:rsidR="00587D36" w:rsidRPr="009E4E09" w:rsidRDefault="00587D36" w:rsidP="00587D36">
      <w:pPr>
        <w:keepNext/>
        <w:keepLines/>
        <w:rPr>
          <w:i/>
          <w:iCs/>
          <w:u w:val="single"/>
          <w:lang w:val="el-GR"/>
        </w:rPr>
      </w:pPr>
      <w:r w:rsidRPr="009E4E09">
        <w:rPr>
          <w:i/>
          <w:iCs/>
          <w:u w:val="single"/>
          <w:lang w:val="el-GR"/>
        </w:rPr>
        <w:t>Γενικές θεωρήσεις</w:t>
      </w:r>
    </w:p>
    <w:p w14:paraId="5E1F721B" w14:textId="77777777" w:rsidR="00587D36" w:rsidRPr="00174FB9" w:rsidRDefault="00587D36" w:rsidP="00587D36">
      <w:pPr>
        <w:keepNext/>
        <w:keepLines/>
        <w:rPr>
          <w:lang w:val="el-GR"/>
        </w:rPr>
      </w:pPr>
    </w:p>
    <w:p w14:paraId="77694DB2" w14:textId="77777777" w:rsidR="00587D36" w:rsidRPr="009E4E09" w:rsidRDefault="00587D36" w:rsidP="00587D36">
      <w:pPr>
        <w:keepNext/>
        <w:keepLines/>
        <w:rPr>
          <w:lang w:val="el-GR"/>
        </w:rPr>
      </w:pPr>
      <w:r w:rsidRPr="00174FB9">
        <w:rPr>
          <w:lang w:val="el-GR"/>
        </w:rPr>
        <w:t xml:space="preserve">Οι ασθενείς υπό θεραπεία με </w:t>
      </w:r>
      <w:r w:rsidRPr="009E4E09">
        <w:t>Herceptin</w:t>
      </w:r>
      <w:r w:rsidRPr="009E4E09">
        <w:rPr>
          <w:lang w:val="el-GR"/>
        </w:rPr>
        <w:t xml:space="preserve"> διατρέχουν αυξημένο κίνδυνο εμφάνισης συμφορητικής καρδιακής ανεπάρκειας (</w:t>
      </w:r>
      <w:r w:rsidRPr="009E4E09">
        <w:t>CHF</w:t>
      </w:r>
      <w:r w:rsidRPr="009E4E09">
        <w:rPr>
          <w:lang w:val="el-GR"/>
        </w:rPr>
        <w:t>) (</w:t>
      </w:r>
      <w:r w:rsidR="002F53D3">
        <w:rPr>
          <w:lang w:val="el-GR"/>
        </w:rPr>
        <w:t>Τ</w:t>
      </w:r>
      <w:r w:rsidR="002F53D3" w:rsidRPr="009E4E09">
        <w:rPr>
          <w:lang w:val="el-GR"/>
        </w:rPr>
        <w:t xml:space="preserve">άξης </w:t>
      </w:r>
      <w:r w:rsidRPr="009E4E09">
        <w:rPr>
          <w:lang w:val="el-GR"/>
        </w:rPr>
        <w:t>ΙΙ-</w:t>
      </w:r>
      <w:r w:rsidRPr="009E4E09">
        <w:t>IV</w:t>
      </w:r>
      <w:r w:rsidRPr="009E4E09">
        <w:rPr>
          <w:lang w:val="el-GR"/>
        </w:rPr>
        <w:t xml:space="preserve"> κατά την Καρδιολογική Εταιρεία της Νέας Υόρκης [</w:t>
      </w:r>
      <w:r w:rsidRPr="009E4E09">
        <w:t>NYHA</w:t>
      </w:r>
      <w:r w:rsidRPr="009E4E09">
        <w:rPr>
          <w:lang w:val="el-GR"/>
        </w:rPr>
        <w:t xml:space="preserve">]) ή ασυμπτωματικής καρδιακής δυσλειτουργίας. Τέτοιου είδους συμβάματα έχουν παρατηρηθεί σε ασθενείς που έλαβαν μονοθεραπεία με </w:t>
      </w:r>
      <w:r w:rsidRPr="009E4E09">
        <w:t>Herceptin</w:t>
      </w:r>
      <w:r w:rsidRPr="009E4E09">
        <w:rPr>
          <w:lang w:val="el-GR"/>
        </w:rPr>
        <w:t xml:space="preserve"> ή σε συνδυασμό με πακλιταξέλη ή δοσεταξέλη, ιδιαίτερα μετά από χημειοθεραπεία, η οποία περιείχε ανθρακυκλίνες (δοξορουβικίνη ή επιρουβικίνη). Μπορεί να είναι μέτριες έως σοβαρές και έχουν σχετιστεί με θάνατο (βλ. παράγραφο 4.8). Επιπλέον, θα πρέπει να δίνεται προσοχή κατά τη θεραπεία ασθενών με αυξημένο καρδιακό κίνδυνο π.χ. υπέρταση, τεκμηριωμένη στεφανιαία νόσο, συμφορητική καρδιακή ανεπάρκεια (</w:t>
      </w:r>
      <w:r w:rsidRPr="009E4E09">
        <w:t>CHF</w:t>
      </w:r>
      <w:r w:rsidRPr="009E4E09">
        <w:rPr>
          <w:lang w:val="el-GR"/>
        </w:rPr>
        <w:t xml:space="preserve">), </w:t>
      </w:r>
      <w:r w:rsidRPr="009E4E09">
        <w:t>LVEF</w:t>
      </w:r>
      <w:r w:rsidRPr="009E4E09">
        <w:rPr>
          <w:lang w:val="el-GR"/>
        </w:rPr>
        <w:t xml:space="preserve"> &lt;55%, μεγαλύτερη ηλικία.</w:t>
      </w:r>
    </w:p>
    <w:p w14:paraId="1DD6A857" w14:textId="77777777" w:rsidR="00587D36" w:rsidRPr="009E4E09" w:rsidRDefault="00587D36" w:rsidP="00587D36">
      <w:pPr>
        <w:keepNext/>
        <w:keepLines/>
        <w:rPr>
          <w:lang w:val="el-GR"/>
        </w:rPr>
      </w:pPr>
    </w:p>
    <w:p w14:paraId="4F04E30D" w14:textId="1A009B8C" w:rsidR="001B24B3" w:rsidRPr="00E92FB9" w:rsidRDefault="00587D36" w:rsidP="001B24B3">
      <w:pPr>
        <w:keepNext/>
        <w:keepLines/>
        <w:rPr>
          <w:lang w:val="el-GR"/>
        </w:rPr>
      </w:pPr>
      <w:r w:rsidRPr="009E4E09">
        <w:rPr>
          <w:lang w:val="el-GR"/>
        </w:rPr>
        <w:t xml:space="preserve">Όλοι οι υποψήφιοι για αγωγή με Herceptin, ειδικότερα όμως εκείνοι με προηγούμενη έκθεση σε ανθρακυκλίνη και κυκλοφωσφαμίδη (AC), θα πρέπει να υποβάλλονται πριν τη θεραπεία σε αξιολόγηση της καρδιακής λειτουργίας που περιλαμβάνει λήψη ιστορικού και κλινική εξέταση, ηλεκτροκαρδιογράφημα (ΗΚΓ), υπερηχογράφημα καρδιάς και/ή ραδιοϊσοτοπική κοιλιογραφία (MUGA scan) ή μαγνητική τομογραφία. Η παρακολούθηση μπορεί να βοηθήσει στον εντοπισμό των ασθενών που αναπτύσσουν καρδιακή δυσλειτουργία. Οι καρδιακές εκτιμήσεις, όπως διενεργούνται κατά την έναρξη, πρέπει να επαναλαμβάνονται κάθε 3 μήνες κατά τη διάρκεια της θεραπείας και κάθε 6 μήνες μετά από τη διακοπή της θεραπείας μέχρι 24 μήνες από την τελευταία χορήγηση </w:t>
      </w:r>
      <w:r w:rsidRPr="009E4E09">
        <w:t>Herceptin</w:t>
      </w:r>
      <w:r w:rsidRPr="009E4E09">
        <w:rPr>
          <w:lang w:val="el-GR"/>
        </w:rPr>
        <w:t xml:space="preserve">. </w:t>
      </w:r>
      <w:r w:rsidR="001B24B3" w:rsidRPr="00474EB0">
        <w:rPr>
          <w:lang w:val="el-GR"/>
        </w:rPr>
        <w:t xml:space="preserve">Η προσεκτική αξιολόγηση του κινδύνου έναντι του οφέλους θα πρέπει να προηγείται της απόφασης για θεραπεία με </w:t>
      </w:r>
      <w:r w:rsidR="001B24B3" w:rsidRPr="00474EB0">
        <w:t>Herceptin</w:t>
      </w:r>
      <w:r w:rsidR="001B24B3" w:rsidRPr="00474EB0">
        <w:rPr>
          <w:lang w:val="el-GR"/>
        </w:rPr>
        <w:t>.</w:t>
      </w:r>
    </w:p>
    <w:p w14:paraId="09875493" w14:textId="77777777" w:rsidR="00587D36" w:rsidRPr="007312D1" w:rsidRDefault="00587D36" w:rsidP="00587D36">
      <w:pPr>
        <w:rPr>
          <w:lang w:val="el-GR"/>
        </w:rPr>
      </w:pPr>
    </w:p>
    <w:p w14:paraId="27C43FA1" w14:textId="77C22188" w:rsidR="003759B5" w:rsidRPr="009E4E09" w:rsidRDefault="003759B5" w:rsidP="003759B5">
      <w:pPr>
        <w:rPr>
          <w:snapToGrid w:val="0"/>
          <w:lang w:val="el-GR"/>
        </w:rPr>
      </w:pPr>
      <w:r>
        <w:rPr>
          <w:snapToGrid w:val="0"/>
          <w:lang w:val="el-GR"/>
        </w:rPr>
        <w:t xml:space="preserve">Η τραστουζουμάμπη </w:t>
      </w:r>
      <w:r w:rsidRPr="009E4E09">
        <w:rPr>
          <w:snapToGrid w:val="0"/>
          <w:lang w:val="el-GR"/>
        </w:rPr>
        <w:t xml:space="preserve">μπορεί να παραμείνει στην κυκλοφορία έως και </w:t>
      </w:r>
      <w:r>
        <w:rPr>
          <w:snapToGrid w:val="0"/>
          <w:lang w:val="el-GR"/>
        </w:rPr>
        <w:t xml:space="preserve">7 μήνες </w:t>
      </w:r>
      <w:r w:rsidRPr="009E4E09">
        <w:rPr>
          <w:snapToGrid w:val="0"/>
          <w:lang w:val="el-GR"/>
        </w:rPr>
        <w:t xml:space="preserve">μετά τη διακοπή της θεραπείας με </w:t>
      </w:r>
      <w:r>
        <w:rPr>
          <w:snapToGrid w:val="0"/>
        </w:rPr>
        <w:t>Herceptin</w:t>
      </w:r>
      <w:r>
        <w:rPr>
          <w:snapToGrid w:val="0"/>
          <w:lang w:val="el-GR"/>
        </w:rPr>
        <w:t xml:space="preserve"> βάσει της φαρμακοκινητικής ανάλυσης πληθυσμού όλων των διαθέσιμων δεδομένων (βλ. παράγραφο 5.2)</w:t>
      </w:r>
      <w:r w:rsidRPr="009E4E09">
        <w:rPr>
          <w:snapToGrid w:val="0"/>
          <w:lang w:val="el-GR"/>
        </w:rPr>
        <w:t>. Οι ασθενείς που λαμβάνουν ανθρακυκλίνες μετά τη διακοπή του Herceptin μπορεί, πιθανώς, να διατρέχουν υψηλότερο κίνδυνο καρδιακής δυσλειτουργίας. Οι ιατροί θα πρέπει να αποφεύγουν, εάν είναι δυνατόν, τη βασιζόμενη σε ανθρακυκλίνες θεραπεία για διάστημα έως και</w:t>
      </w:r>
      <w:r w:rsidRPr="00F508D7">
        <w:rPr>
          <w:snapToGrid w:val="0"/>
          <w:lang w:val="el-GR"/>
        </w:rPr>
        <w:t xml:space="preserve"> </w:t>
      </w:r>
      <w:r>
        <w:rPr>
          <w:snapToGrid w:val="0"/>
          <w:lang w:val="el-GR"/>
        </w:rPr>
        <w:t xml:space="preserve">7 μηνών </w:t>
      </w:r>
      <w:r w:rsidRPr="009E4E09">
        <w:rPr>
          <w:snapToGrid w:val="0"/>
          <w:lang w:val="el-GR"/>
        </w:rPr>
        <w:t xml:space="preserve">μετά τη διακοπή του Herceptin. Αν χρησιμοποιούνται ανθρακυκλίνες, η καρδιακή λειτουργία του ασθενούς θα πρέπει να παρακολουθείται προσεκτικά </w:t>
      </w:r>
      <w:r w:rsidRPr="009E4E09">
        <w:rPr>
          <w:lang w:val="el-GR"/>
        </w:rPr>
        <w:t>(βλέπε ακολούθως)</w:t>
      </w:r>
      <w:r w:rsidRPr="009E4E09">
        <w:rPr>
          <w:snapToGrid w:val="0"/>
          <w:lang w:val="el-GR"/>
        </w:rPr>
        <w:t>.</w:t>
      </w:r>
    </w:p>
    <w:p w14:paraId="2EC9CE1E" w14:textId="77777777" w:rsidR="00587D36" w:rsidRPr="009E4E09" w:rsidRDefault="00587D36" w:rsidP="00587D36">
      <w:pPr>
        <w:rPr>
          <w:snapToGrid w:val="0"/>
          <w:lang w:val="el-GR"/>
        </w:rPr>
      </w:pPr>
    </w:p>
    <w:p w14:paraId="0EF52B72" w14:textId="1E1E9E01" w:rsidR="00587D36" w:rsidRPr="009E4E09" w:rsidRDefault="00587D36" w:rsidP="00587D36">
      <w:pPr>
        <w:textAlignment w:val="top"/>
        <w:rPr>
          <w:lang w:val="el-GR"/>
        </w:rPr>
      </w:pPr>
      <w:r w:rsidRPr="009E4E09">
        <w:rPr>
          <w:lang w:val="el-GR"/>
        </w:rPr>
        <w:t xml:space="preserve">Θα πρέπει να λαμβάνεται σοβαρά υπόψη η υποβολή σε τυπική καρδιολογική εξέταση, των ασθενών για τους οποίους υπάρχουν ανησυχίες για το καρδιαγγειακό μετά από τη διαδικασία διαλογής κατά </w:t>
      </w:r>
      <w:r w:rsidRPr="009E4E09">
        <w:rPr>
          <w:lang w:val="el-GR"/>
        </w:rPr>
        <w:lastRenderedPageBreak/>
        <w:t xml:space="preserve">την έναρξη. Σε όλους τους ασθενείς η καρδιακή λειτουργία θα πρέπει να παρακολουθείται κατά τη διάρκεια της θεραπείας (π.χ. κάθε 12 εβδομάδες). Η παρακολούθηση μπορεί να βοηθήσει στην αναγνώριση των ασθενών που αναπτύσσουν καρδιακή δυσλειτουργία. Οι ασθενείς που αναπτύσσουν ασυμπτωματική καρδιακή δυσλειτουργία μπορεί να ωφεληθούν από τη συχνότερη παρακολούθηση (π.χ. κάθε 6-8 εβδομάδες). Αν οι ασθενείς παρουσιάζουν συνεχιζόμενη μείωση της λειτουργίας της αριστερής κοιλίας, παραμένουν όμως ασυμπτωματικοί, ο ιατρός θα πρέπει να εξετάσει το ενδεχόμενο διακοπής της θεραπείας εφόσον δεν έχει παρατηρηθεί κλινικό όφελος από τη θεραπεία με Herceptin. </w:t>
      </w:r>
    </w:p>
    <w:p w14:paraId="6E906005" w14:textId="77777777" w:rsidR="00587D36" w:rsidRPr="009E4E09" w:rsidRDefault="00587D36" w:rsidP="00587D36">
      <w:pPr>
        <w:rPr>
          <w:lang w:val="el-GR"/>
        </w:rPr>
      </w:pPr>
    </w:p>
    <w:p w14:paraId="33C09515" w14:textId="17A05B6A" w:rsidR="00587D36" w:rsidRPr="009E4E09" w:rsidRDefault="00587D36" w:rsidP="00587D36">
      <w:pPr>
        <w:rPr>
          <w:lang w:val="el-GR"/>
        </w:rPr>
      </w:pPr>
      <w:r w:rsidRPr="009E4E09">
        <w:rPr>
          <w:lang w:val="el-GR"/>
        </w:rPr>
        <w:t xml:space="preserve">Δεν έχουν γίνει προοπτικές μελέτες ως προς την ασφάλεια της συνέχισης ή της επανέναρξης της θεραπείας με Herceptin σε ασθενείς που εμφάνισαν καρδιακή δυσλειτουργία. Eάν το </w:t>
      </w:r>
      <w:r w:rsidR="002F53D3">
        <w:rPr>
          <w:lang w:val="el-GR"/>
        </w:rPr>
        <w:t xml:space="preserve">ποσοστό του </w:t>
      </w:r>
      <w:r w:rsidRPr="009E4E09">
        <w:rPr>
          <w:lang w:val="el-GR"/>
        </w:rPr>
        <w:t>LVEF μειωθεί κατά ≥10 μονάδες από την έναρξη της θεραπείας</w:t>
      </w:r>
      <w:r w:rsidR="002F53D3">
        <w:rPr>
          <w:lang w:val="el-GR"/>
        </w:rPr>
        <w:t xml:space="preserve"> </w:t>
      </w:r>
      <w:r w:rsidRPr="009E4E09">
        <w:rPr>
          <w:lang w:val="el-GR"/>
        </w:rPr>
        <w:t>ΚΑΙ κάτω του 50%, η θεραπεία θα πρέπει να αναστέλλεται και θα πρέπει να διενεργείται μία επαναληπτική αξιολόγηση του LVEF εντός 3 εβδομάδων περίπου. Εάν το LVEF δεν έχει βελτιωθεί ή έχει μειωθεί περαιτέρω, ή έχει αναπτυχθεί συμπτωματική συμφορητική καρδιακή ανεπάρκεια (</w:t>
      </w:r>
      <w:r w:rsidRPr="009E4E09">
        <w:rPr>
          <w:lang w:val="en-GB"/>
        </w:rPr>
        <w:t>CHF</w:t>
      </w:r>
      <w:r w:rsidRPr="009E4E09">
        <w:rPr>
          <w:lang w:val="el-GR"/>
        </w:rPr>
        <w:t xml:space="preserve">), θα πρέπει να ληφθεί σοβαρά υπόψη η διακοπή του Herceptin, εκτός και εάν τα οφέλη για κάθε ασθενή ατομικά θεωρείται ότι υπερτερούν έναντι των κινδύνων. Όλοι αυτοί οι ασθενείς θα πρέπει να παραπέμπονται για εξέταση σε καρδιολόγο και </w:t>
      </w:r>
      <w:r w:rsidR="00AD5735">
        <w:rPr>
          <w:lang w:val="el-GR"/>
        </w:rPr>
        <w:t>να παρακολουθούνται</w:t>
      </w:r>
      <w:r w:rsidRPr="009E4E09">
        <w:rPr>
          <w:lang w:val="el-GR"/>
        </w:rPr>
        <w:t>.</w:t>
      </w:r>
    </w:p>
    <w:p w14:paraId="7E240471" w14:textId="77777777" w:rsidR="00587D36" w:rsidRPr="009E4E09" w:rsidRDefault="00587D36" w:rsidP="00587D36">
      <w:pPr>
        <w:rPr>
          <w:lang w:val="el-GR"/>
        </w:rPr>
      </w:pPr>
    </w:p>
    <w:p w14:paraId="46CB5DA2" w14:textId="77777777" w:rsidR="00587D36" w:rsidRPr="009E4E09" w:rsidRDefault="00587D36" w:rsidP="00587D36">
      <w:pPr>
        <w:rPr>
          <w:lang w:val="el-GR"/>
        </w:rPr>
      </w:pPr>
      <w:r w:rsidRPr="009E4E09">
        <w:rPr>
          <w:lang w:val="el-GR"/>
        </w:rPr>
        <w:t>Εάν εμφανισθεί συμπτωματική καρδιακή ανεπάρκεια κατά τη διάρκεια της θεραπείας με Herceptin, θα πρέπει να αντιμετωπιστεί με τα καθιερωμέναφαρμακευτικά προϊόντα για τη συμφορητική καρδιακή ανεπάρκεια (</w:t>
      </w:r>
      <w:r w:rsidRPr="009E4E09">
        <w:rPr>
          <w:lang w:val="en-GB"/>
        </w:rPr>
        <w:t>CHF</w:t>
      </w:r>
      <w:r w:rsidRPr="009E4E09">
        <w:rPr>
          <w:lang w:val="el-GR"/>
        </w:rPr>
        <w:t xml:space="preserve">).  </w:t>
      </w:r>
    </w:p>
    <w:p w14:paraId="02D3EFFD" w14:textId="6E16BD7D" w:rsidR="00587D36" w:rsidRPr="009E4E09" w:rsidRDefault="00587D36" w:rsidP="00587D36">
      <w:pPr>
        <w:rPr>
          <w:lang w:val="el-GR"/>
        </w:rPr>
      </w:pPr>
      <w:r w:rsidRPr="009E4E09">
        <w:rPr>
          <w:lang w:val="el-GR"/>
        </w:rPr>
        <w:t>Οι περισσότεροι ασθενείς που ανέπτυξαν συμφορητική καρδιακή ανεπάρκεια (</w:t>
      </w:r>
      <w:r w:rsidRPr="009E4E09">
        <w:rPr>
          <w:lang w:val="en-GB"/>
        </w:rPr>
        <w:t>CHF</w:t>
      </w:r>
      <w:r w:rsidRPr="009E4E09">
        <w:rPr>
          <w:lang w:val="el-GR"/>
        </w:rPr>
        <w:t>) ή ασυμπτωματική καρδιακή δυσλειτουργία σε βασικές μελέτες βελτιώθηκαν με τη συνήθη αγωγή για τη συμφορητική καρδιακή ανεπάρκεια (</w:t>
      </w:r>
      <w:r w:rsidRPr="009E4E09">
        <w:rPr>
          <w:lang w:val="en-GB"/>
        </w:rPr>
        <w:t>CHF</w:t>
      </w:r>
      <w:r w:rsidRPr="009E4E09">
        <w:rPr>
          <w:lang w:val="el-GR"/>
        </w:rPr>
        <w:t xml:space="preserve">) η οποία περιελάμβανε έναν αναστολέα του μετατρεπτικού ενζύμου της αγγειοτενσίνης (ΜΕΑ) ή αποκλειστή του υποδοχέα της αγγειοτενσίνης και ένα βήτα-αποκλειστή. Η πλειονότητα των ασθενών με καρδιακά συμπτώματα που παρουσίασαν στοιχεία κλινικού οφέλους από τη θεραπεία με Herceptin, </w:t>
      </w:r>
      <w:r w:rsidR="00AD5735" w:rsidRPr="009E4E09">
        <w:rPr>
          <w:lang w:val="el-GR"/>
        </w:rPr>
        <w:t>συνέχισ</w:t>
      </w:r>
      <w:r w:rsidR="00AD5735">
        <w:rPr>
          <w:lang w:val="el-GR"/>
        </w:rPr>
        <w:t>ε</w:t>
      </w:r>
      <w:r w:rsidR="00AD5735" w:rsidRPr="009E4E09">
        <w:rPr>
          <w:lang w:val="el-GR"/>
        </w:rPr>
        <w:t xml:space="preserve"> </w:t>
      </w:r>
      <w:r w:rsidRPr="009E4E09">
        <w:rPr>
          <w:lang w:val="el-GR"/>
        </w:rPr>
        <w:t>τη θεραπεία με Herceptin χωρίς περαιτέρω εμφάνιση καρδιακών επεισοδίων.</w:t>
      </w:r>
    </w:p>
    <w:p w14:paraId="17AA721D" w14:textId="77777777" w:rsidR="00587D36" w:rsidRPr="009E4E09" w:rsidRDefault="00587D36" w:rsidP="00587D36">
      <w:pPr>
        <w:rPr>
          <w:lang w:val="el-GR"/>
        </w:rPr>
      </w:pPr>
    </w:p>
    <w:p w14:paraId="00E874AB" w14:textId="77777777" w:rsidR="00587D36" w:rsidRPr="009E4E09" w:rsidRDefault="00587D36" w:rsidP="00587D36">
      <w:pPr>
        <w:keepNext/>
        <w:keepLines/>
        <w:rPr>
          <w:i/>
          <w:iCs/>
          <w:u w:val="single"/>
          <w:lang w:val="el-GR"/>
        </w:rPr>
      </w:pPr>
      <w:r w:rsidRPr="009E4E09">
        <w:rPr>
          <w:i/>
          <w:iCs/>
          <w:u w:val="single"/>
          <w:lang w:val="el-GR"/>
        </w:rPr>
        <w:t>Μεταστατικός καρκίνος μαστού</w:t>
      </w:r>
    </w:p>
    <w:p w14:paraId="70D07C17" w14:textId="77777777" w:rsidR="00587D36" w:rsidRPr="009E4E09" w:rsidRDefault="00587D36" w:rsidP="00587D36">
      <w:pPr>
        <w:keepNext/>
        <w:keepLines/>
        <w:rPr>
          <w:lang w:val="el-GR"/>
        </w:rPr>
      </w:pPr>
    </w:p>
    <w:p w14:paraId="09357280"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και οι ανθρακυκλίνες δεν πρέπει να χορηγούνται ταυτόχρονα σε συνδυασμό στο πλαίσιο του ΜΚΜ.</w:t>
      </w:r>
    </w:p>
    <w:p w14:paraId="627645FB" w14:textId="77777777" w:rsidR="00587D36" w:rsidRPr="009E4E09" w:rsidRDefault="00587D36" w:rsidP="00587D36">
      <w:pPr>
        <w:rPr>
          <w:lang w:val="el-GR"/>
        </w:rPr>
      </w:pPr>
    </w:p>
    <w:p w14:paraId="6E6791D6" w14:textId="77777777" w:rsidR="00587D36" w:rsidRPr="009E4E09" w:rsidRDefault="00587D36" w:rsidP="00587D36">
      <w:pPr>
        <w:rPr>
          <w:lang w:val="el-GR"/>
        </w:rPr>
      </w:pPr>
      <w:r w:rsidRPr="009E4E09">
        <w:rPr>
          <w:lang w:val="el-GR"/>
        </w:rPr>
        <w:t xml:space="preserve">Οι ασθενείς με ΜΚΜ που έχουν λάβει προηγουμένως ανθρακυκλίνες διατρέχουν επίσης κίνδυνο καρδιακής δυσλειτουργίας με την αγωγή με </w:t>
      </w:r>
      <w:r w:rsidRPr="009E4E09">
        <w:t>Herceptin</w:t>
      </w:r>
      <w:r w:rsidRPr="009E4E09">
        <w:rPr>
          <w:lang w:val="el-GR"/>
        </w:rPr>
        <w:t xml:space="preserve">, εάν και ο κίνδυνος αυτός είναι μικρότερος απ’ ότι με την ταυτόχρονη χρήση </w:t>
      </w:r>
      <w:r w:rsidRPr="009E4E09">
        <w:t>Herceptin</w:t>
      </w:r>
      <w:r w:rsidRPr="009E4E09">
        <w:rPr>
          <w:lang w:val="el-GR"/>
        </w:rPr>
        <w:t xml:space="preserve"> και ανθρακυκλινών.</w:t>
      </w:r>
    </w:p>
    <w:p w14:paraId="1652AEEA" w14:textId="77777777" w:rsidR="00587D36" w:rsidRPr="009E4E09" w:rsidRDefault="00587D36" w:rsidP="00587D36">
      <w:pPr>
        <w:rPr>
          <w:lang w:val="el-GR"/>
        </w:rPr>
      </w:pPr>
    </w:p>
    <w:p w14:paraId="7D0CF755" w14:textId="77777777" w:rsidR="00587D36" w:rsidRPr="009E4E09" w:rsidRDefault="00587D36" w:rsidP="00587D36">
      <w:pPr>
        <w:rPr>
          <w:i/>
          <w:iCs/>
          <w:u w:val="single"/>
          <w:lang w:val="el-GR"/>
        </w:rPr>
      </w:pPr>
      <w:r w:rsidRPr="009E4E09">
        <w:rPr>
          <w:i/>
          <w:iCs/>
          <w:u w:val="single"/>
          <w:lang w:val="el-GR"/>
        </w:rPr>
        <w:t>Πρώιμος καρκίνος μαστού</w:t>
      </w:r>
    </w:p>
    <w:p w14:paraId="75797E26" w14:textId="77777777" w:rsidR="00587D36" w:rsidRPr="009E4E09" w:rsidRDefault="00587D36" w:rsidP="00587D36">
      <w:pPr>
        <w:rPr>
          <w:lang w:val="el-GR"/>
        </w:rPr>
      </w:pPr>
    </w:p>
    <w:p w14:paraId="50E964D3" w14:textId="68018A82" w:rsidR="00587D36" w:rsidRPr="009E4E09" w:rsidRDefault="00587D36" w:rsidP="00587D36">
      <w:pPr>
        <w:rPr>
          <w:lang w:val="el-GR"/>
        </w:rPr>
      </w:pPr>
      <w:r w:rsidRPr="009E4E09">
        <w:rPr>
          <w:lang w:val="el-GR"/>
        </w:rPr>
        <w:t xml:space="preserve">Για ασθενείς με ΠΚΜ, η καρδιολογική εξέταση, όπως διενεργείται κατά την έναρξη, πρέπει να επαναλαμβάνεται κάθε 3 μήνες κατά τη διάρκεια της θεραπείας και κάθε 6 μήνες μετά τη διακοπή της θεραπείας μέχρι 24 μήνες από την τελευταία χορήγηση </w:t>
      </w:r>
      <w:r w:rsidRPr="009E4E09">
        <w:t>Herceptin</w:t>
      </w:r>
      <w:r w:rsidRPr="009E4E09">
        <w:rPr>
          <w:lang w:val="el-GR"/>
        </w:rPr>
        <w:t xml:space="preserve">. Σε ασθενείς που λαμβάνουν χημειοθεραπεία που περιλαμβάνει ανθρακυκλίνη, συνιστάται περαιτέρω παρακολούθηση και θα πρέπει να γίνεται κάθε χρόνο μέχρι και 5 έτη από την τελευταία χορήγηση </w:t>
      </w:r>
      <w:r w:rsidRPr="009E4E09">
        <w:t>Herceptin</w:t>
      </w:r>
      <w:r w:rsidRPr="009E4E09">
        <w:rPr>
          <w:lang w:val="el-GR"/>
        </w:rPr>
        <w:t xml:space="preserve"> ή περισσότερο αν παρατηρηθεί συνεχής μείωση του κλάσματος εξώθησης αριστερής κοιλίας (LVEF).</w:t>
      </w:r>
    </w:p>
    <w:p w14:paraId="24CDD795" w14:textId="77777777" w:rsidR="00587D36" w:rsidRPr="009E4E09" w:rsidRDefault="00587D36" w:rsidP="00587D36">
      <w:pPr>
        <w:rPr>
          <w:lang w:val="el-GR"/>
        </w:rPr>
      </w:pPr>
    </w:p>
    <w:p w14:paraId="07D43C4F" w14:textId="1E2B7D5D" w:rsidR="00587D36" w:rsidRPr="009E4E09" w:rsidRDefault="00587D36" w:rsidP="00587D36">
      <w:pPr>
        <w:rPr>
          <w:lang w:val="el-GR"/>
        </w:rPr>
      </w:pPr>
      <w:r w:rsidRPr="009E4E09">
        <w:rPr>
          <w:lang w:val="el-GR"/>
        </w:rPr>
        <w:t>Οι ασθενείς με ιστορικό εμφράγματος του μυοκαρδίου (ΕΜ), στηθάγχη χρήζουσα ιατρικής θεραπείας, ιστορικό ή υφιστάμενη συμφορητική καρδιακή ανεπάρκεια (</w:t>
      </w:r>
      <w:r w:rsidRPr="009E4E09">
        <w:t>CHF</w:t>
      </w:r>
      <w:r w:rsidRPr="009E4E09">
        <w:rPr>
          <w:lang w:val="el-GR"/>
        </w:rPr>
        <w:t>) (</w:t>
      </w:r>
      <w:r w:rsidRPr="009E4E09">
        <w:t>NYHA</w:t>
      </w:r>
      <w:r w:rsidRPr="009E4E09">
        <w:rPr>
          <w:lang w:val="el-GR"/>
        </w:rPr>
        <w:t xml:space="preserve"> </w:t>
      </w:r>
      <w:r w:rsidR="002F53D3">
        <w:rPr>
          <w:lang w:val="el-GR"/>
        </w:rPr>
        <w:t xml:space="preserve">Τάξη </w:t>
      </w:r>
      <w:r w:rsidRPr="009E4E09">
        <w:t>II</w:t>
      </w:r>
      <w:r w:rsidRPr="009E4E09">
        <w:rPr>
          <w:lang w:val="el-GR"/>
        </w:rPr>
        <w:t xml:space="preserve"> –</w:t>
      </w:r>
      <w:r w:rsidRPr="009E4E09">
        <w:t>IV</w:t>
      </w:r>
      <w:r w:rsidRPr="009E4E09">
        <w:rPr>
          <w:lang w:val="el-GR"/>
        </w:rPr>
        <w:t>), κλάσμα εξώθησης αριστερής κοιλίας (</w:t>
      </w:r>
      <w:r w:rsidRPr="009E4E09">
        <w:t>LVEF</w:t>
      </w:r>
      <w:r w:rsidRPr="009E4E09">
        <w:rPr>
          <w:lang w:val="el-GR"/>
        </w:rPr>
        <w:t xml:space="preserve">) &lt; 55%, άλλη καρδιομυοπάθεια, καρδιακή αρρυθμία χρήζουσα ιατρικής θεραπείας, κλινικά σημαντική καρδιακή βαλβιδοπάθεια, ανεπαρκώς ελεγχόμενη υπέρταση (ασθενείς με υπέρταση, ελεγχόμενη με κατάλληλη ιατρική θεραπεία συμπεριλήφθησαν στις μελέτες), και περικαρδιακή συλλογή η οποία έχει αιμοδυναμικές συνέπειες αποκλείστηκαν από τις πιλοτικές μελέτες επικουρικής και εισαγωγικής θεραπείας στον πρώιμο καρκίνο του μαστού με το </w:t>
      </w:r>
      <w:r w:rsidRPr="009E4E09">
        <w:t>Herceptin</w:t>
      </w:r>
      <w:r w:rsidRPr="009E4E09">
        <w:rPr>
          <w:lang w:val="el-GR"/>
        </w:rPr>
        <w:t>, και επομένως η θεραπεία δεν μπορεί να συστηθεί σε αυτούς τους ασθενείς.</w:t>
      </w:r>
    </w:p>
    <w:p w14:paraId="741A599E" w14:textId="77777777" w:rsidR="00587D36" w:rsidRPr="009E4E09" w:rsidRDefault="00587D36" w:rsidP="00587D36">
      <w:pPr>
        <w:rPr>
          <w:lang w:val="el-GR"/>
        </w:rPr>
      </w:pPr>
    </w:p>
    <w:p w14:paraId="31ED0812" w14:textId="77777777" w:rsidR="00587D36" w:rsidRPr="009E4E09" w:rsidRDefault="00587D36" w:rsidP="00A96555">
      <w:pPr>
        <w:keepNext/>
        <w:keepLines/>
        <w:widowControl w:val="0"/>
        <w:rPr>
          <w:i/>
          <w:iCs/>
          <w:lang w:val="el-GR"/>
        </w:rPr>
      </w:pPr>
      <w:r w:rsidRPr="009E4E09">
        <w:rPr>
          <w:i/>
          <w:iCs/>
        </w:rPr>
        <w:lastRenderedPageBreak/>
        <w:t>E</w:t>
      </w:r>
      <w:r w:rsidRPr="009E4E09">
        <w:rPr>
          <w:i/>
          <w:iCs/>
          <w:lang w:val="el-GR"/>
        </w:rPr>
        <w:t>πικουρική θεραπεία</w:t>
      </w:r>
    </w:p>
    <w:p w14:paraId="6D5B762D" w14:textId="77777777" w:rsidR="00587D36" w:rsidRPr="009E4E09" w:rsidRDefault="00587D36" w:rsidP="00A96555">
      <w:pPr>
        <w:keepNext/>
        <w:keepLines/>
        <w:widowControl w:val="0"/>
        <w:rPr>
          <w:lang w:val="el-GR"/>
        </w:rPr>
      </w:pPr>
    </w:p>
    <w:p w14:paraId="68D17BCE" w14:textId="05750DFD" w:rsidR="00587D36" w:rsidRPr="009E4E09" w:rsidRDefault="00587D36" w:rsidP="00A96555">
      <w:pPr>
        <w:keepNext/>
        <w:keepLines/>
        <w:widowControl w:val="0"/>
        <w:rPr>
          <w:lang w:val="el-GR"/>
        </w:rPr>
      </w:pPr>
      <w:r w:rsidRPr="009E4E09">
        <w:rPr>
          <w:lang w:val="el-GR"/>
        </w:rPr>
        <w:t xml:space="preserve">Το </w:t>
      </w:r>
      <w:r w:rsidRPr="009E4E09">
        <w:t>Herceptin</w:t>
      </w:r>
      <w:r w:rsidRPr="009E4E09">
        <w:rPr>
          <w:lang w:val="el-GR"/>
        </w:rPr>
        <w:t xml:space="preserve"> και οι ανθρακυκλίνες δεν πρέπει να χορηγούνται ταυτόχρονα σε συνδυασμό στο πλαίσιο της επικουρικής θεραπείας.</w:t>
      </w:r>
    </w:p>
    <w:p w14:paraId="4787778F" w14:textId="77777777" w:rsidR="00587D36" w:rsidRPr="009E4E09" w:rsidRDefault="00587D36" w:rsidP="00587D36">
      <w:pPr>
        <w:rPr>
          <w:lang w:val="el-GR"/>
        </w:rPr>
      </w:pPr>
    </w:p>
    <w:p w14:paraId="33028E1B" w14:textId="76A65509" w:rsidR="00587D36" w:rsidRPr="009E4E09" w:rsidRDefault="00587D36" w:rsidP="00587D36">
      <w:pPr>
        <w:textAlignment w:val="top"/>
        <w:rPr>
          <w:lang w:val="el-GR"/>
        </w:rPr>
      </w:pPr>
      <w:r w:rsidRPr="009E4E09">
        <w:rPr>
          <w:lang w:val="el-GR"/>
        </w:rPr>
        <w:t xml:space="preserve">Σε ασθενείς με ΠΚΜ μια αύξηση στη συχνότητα συμπτωματικών και ασυμπτωματικών καρδιακών συμβαμάτων παρατηρήθηκε όταν το Herceptin χορηγήθηκε μετά από χημειοθεραπεία που περιελάμβανε ανθρακυκλίνη συγκριτικά με τη χορήγηση σχήματος δοσεταξέλης και καρβοπλατίνας που δεν περιελάμβανε ανθρακυκλίνη και ήταν πιο έντονο όταν το Herceptin χορηγήθηκε ταυτόχρονα με ταξάνες από ό, τι όταν χορηγήθηκε διαδοχικά με ταξάνες. Ανεξάρτητα από το χρησιμοποιούμενο σχήμα, περισσότερα συμπτωματικά καρδιακά συμβάματα συνέβησαν εντός των πρώτων 18 μηνών. Σε μία από τις 3 βασικές μελέτες που διενεργήθηκαν (BCIRG006) της οποίας η διάμεση παρακολούθηση των 5,5 ετών </w:t>
      </w:r>
      <w:r w:rsidR="00AD5735">
        <w:rPr>
          <w:lang w:val="el-GR"/>
        </w:rPr>
        <w:t>ήταν</w:t>
      </w:r>
      <w:r w:rsidR="00AD5735" w:rsidRPr="009E4E09">
        <w:rPr>
          <w:lang w:val="el-GR"/>
        </w:rPr>
        <w:t xml:space="preserve"> </w:t>
      </w:r>
      <w:r w:rsidRPr="009E4E09">
        <w:rPr>
          <w:lang w:val="el-GR"/>
        </w:rPr>
        <w:t>διαθέσιμη, παρατηρήθηκε συνεχιζόμενη αύξηση στο συνολικό ποσοστό των συμπτωματικών καρδιακών συμβαμάτων ή συμβαμάτων του κλάσματος εξώθησης αριστερής κοιλίας σε ασθενείς στους οποίους χορηγήθηκε Herceptin ταυτόχρονα με μια ταξάνη μετά τη θεραπεία με ανθρακυκλίνη έως και 2,37% σε σύγκριση με περίπου 1% στα δύο σκέλη σύγκρισης (ανθρακυκλίνη συν κυκλοφωσφαμίδη ακολουθούμενη από ταξάνη και ταξάνη, καρβοπλατίνη και Herceptin).</w:t>
      </w:r>
    </w:p>
    <w:p w14:paraId="04125D88" w14:textId="77777777" w:rsidR="00587D36" w:rsidRPr="009E4E09" w:rsidRDefault="00587D36" w:rsidP="00587D36">
      <w:pPr>
        <w:rPr>
          <w:lang w:val="el-GR"/>
        </w:rPr>
      </w:pPr>
    </w:p>
    <w:p w14:paraId="4F9AD4F7" w14:textId="77777777" w:rsidR="00587D36" w:rsidRPr="009E4E09" w:rsidRDefault="00587D36" w:rsidP="00587D36">
      <w:pPr>
        <w:rPr>
          <w:b/>
          <w:lang w:val="el-GR"/>
        </w:rPr>
      </w:pPr>
      <w:r w:rsidRPr="009E4E09">
        <w:rPr>
          <w:lang w:val="el-GR"/>
        </w:rPr>
        <w:t>Οι παράγοντες κινδύνου για καρδιακό σύμβαμα που εντοπίσθηκαν στις τέσσερις μεγάλες επικουρικές μελέτες περιελάμβαναν την προχωρημένη ηλικία (&gt;</w:t>
      </w:r>
      <w:r w:rsidRPr="009E4E09">
        <w:t> </w:t>
      </w:r>
      <w:r w:rsidRPr="009E4E09">
        <w:rPr>
          <w:lang w:val="el-GR"/>
        </w:rPr>
        <w:t>50</w:t>
      </w:r>
      <w:r w:rsidRPr="009E4E09">
        <w:t> </w:t>
      </w:r>
      <w:r w:rsidRPr="009E4E09">
        <w:rPr>
          <w:lang w:val="el-GR"/>
        </w:rPr>
        <w:t xml:space="preserve">ετών), το χαμηλό </w:t>
      </w:r>
      <w:r w:rsidRPr="009E4E09">
        <w:t>LVEF</w:t>
      </w:r>
      <w:r w:rsidRPr="009E4E09">
        <w:rPr>
          <w:lang w:val="el-GR"/>
        </w:rPr>
        <w:t xml:space="preserve"> (&lt;55%) κατά την έναρξη της θεραπείας, πριν από ή μετά από την έναρξη θεραπείας με πακλιταξέλη, μείωση στο κλάσμα εξώθησης αριστερής κοιλίας (</w:t>
      </w:r>
      <w:r w:rsidRPr="009E4E09">
        <w:t>LVEF</w:t>
      </w:r>
      <w:r w:rsidRPr="009E4E09">
        <w:rPr>
          <w:lang w:val="el-GR"/>
        </w:rPr>
        <w:t xml:space="preserve">) κατά 10-15 μονάδες, και την προηγούμενη ή ταυτόχρονη χρήση αντιϋπερτασικών φαρμακευτικών προϊόντων. Στους ασθενείς που έλαβαν </w:t>
      </w:r>
      <w:r w:rsidRPr="009E4E09">
        <w:t>Herceptin</w:t>
      </w:r>
      <w:r w:rsidRPr="009E4E09">
        <w:rPr>
          <w:lang w:val="el-GR"/>
        </w:rPr>
        <w:t xml:space="preserve"> μετά από την ολοκλήρωση της επικουρικής χημειοθεραπείας, ο κίνδυνος καρδιακής δυσλειτουργίας σχετίστηκε με υψηλότερη αθροιστική δόση ανθρακυκλίνης χορηγούμενη πριν από την έναρξη του </w:t>
      </w:r>
      <w:r w:rsidRPr="009E4E09">
        <w:t>Herceptin</w:t>
      </w:r>
      <w:r w:rsidRPr="009E4E09">
        <w:rPr>
          <w:lang w:val="el-GR"/>
        </w:rPr>
        <w:t xml:space="preserve"> και με δείκτη μάζας σώματος (ΔΜΣ) &gt;25 </w:t>
      </w:r>
      <w:r w:rsidRPr="009E4E09">
        <w:t>kg</w:t>
      </w:r>
      <w:r w:rsidRPr="009E4E09">
        <w:rPr>
          <w:lang w:val="el-GR"/>
        </w:rPr>
        <w:t>/</w:t>
      </w:r>
      <w:r w:rsidRPr="009E4E09">
        <w:t>m</w:t>
      </w:r>
      <w:r w:rsidRPr="009E4E09">
        <w:rPr>
          <w:vertAlign w:val="superscript"/>
          <w:lang w:val="el-GR"/>
        </w:rPr>
        <w:t>2</w:t>
      </w:r>
      <w:r w:rsidRPr="009E4E09">
        <w:rPr>
          <w:lang w:val="el-GR"/>
        </w:rPr>
        <w:t>.</w:t>
      </w:r>
    </w:p>
    <w:p w14:paraId="01E8E82B" w14:textId="77777777" w:rsidR="00587D36" w:rsidRPr="009E4E09" w:rsidRDefault="00587D36" w:rsidP="00587D36">
      <w:pPr>
        <w:keepNext/>
        <w:keepLines/>
        <w:rPr>
          <w:lang w:val="el-GR" w:eastAsia="en-US"/>
        </w:rPr>
      </w:pPr>
    </w:p>
    <w:p w14:paraId="5F1F6454" w14:textId="77777777" w:rsidR="00587D36" w:rsidRPr="009E4E09" w:rsidRDefault="00587D36" w:rsidP="00587D36">
      <w:pPr>
        <w:keepNext/>
        <w:keepLines/>
        <w:rPr>
          <w:rFonts w:eastAsia="SimSun"/>
          <w:i/>
          <w:iCs/>
          <w:szCs w:val="22"/>
          <w:lang w:val="el-GR" w:eastAsia="zh-CN"/>
        </w:rPr>
      </w:pPr>
      <w:r w:rsidRPr="009E4E09">
        <w:rPr>
          <w:rFonts w:eastAsia="SimSun"/>
          <w:i/>
          <w:iCs/>
          <w:szCs w:val="22"/>
          <w:lang w:eastAsia="zh-CN"/>
        </w:rPr>
        <w:t>E</w:t>
      </w:r>
      <w:r w:rsidRPr="009E4E09">
        <w:rPr>
          <w:rFonts w:eastAsia="SimSun"/>
          <w:i/>
          <w:iCs/>
          <w:szCs w:val="22"/>
          <w:lang w:val="el-GR" w:eastAsia="zh-CN"/>
        </w:rPr>
        <w:t>ισαγωγική-επικουρική θεραπεία</w:t>
      </w:r>
    </w:p>
    <w:p w14:paraId="5258D8E3" w14:textId="77777777" w:rsidR="00587D36" w:rsidRPr="009E4E09" w:rsidRDefault="00587D36" w:rsidP="00587D36">
      <w:pPr>
        <w:keepNext/>
        <w:keepLines/>
        <w:rPr>
          <w:lang w:val="el-GR" w:eastAsia="en-US"/>
        </w:rPr>
      </w:pPr>
    </w:p>
    <w:p w14:paraId="35855C4D" w14:textId="661927F6" w:rsidR="00587D36" w:rsidRPr="009E4E09" w:rsidRDefault="00587D36" w:rsidP="00587D36">
      <w:pPr>
        <w:rPr>
          <w:lang w:val="el-GR"/>
        </w:rPr>
      </w:pPr>
      <w:r w:rsidRPr="009E4E09">
        <w:rPr>
          <w:lang w:val="el-GR"/>
        </w:rPr>
        <w:t xml:space="preserve">Σε ασθενείς με ΠΚΜ που είναι επιλέξιμες για εισαγωγική-επικουρική θεραπεία, το </w:t>
      </w:r>
      <w:r w:rsidRPr="009E4E09">
        <w:t>Herceptin</w:t>
      </w:r>
      <w:r w:rsidRPr="009E4E09">
        <w:rPr>
          <w:lang w:val="el-GR"/>
        </w:rPr>
        <w:t xml:space="preserve"> μπορεί να χρησιμοποιηθεί ταυτόχρονα με ανθρακυκλίνες μόνο σε ασθενείς που δεν έχουν λάβει χημειοθεραπεία και μόνο σε δοσολογικά σχήματα χαμηλής δόσης ανθρακυκλίνης δηλ. μέγιστες συνολικές δόσεις δοξορουβικίνης 180</w:t>
      </w:r>
      <w:r w:rsidRPr="009E4E09">
        <w:t> mg</w:t>
      </w:r>
      <w:r w:rsidRPr="009E4E09">
        <w:rPr>
          <w:lang w:val="el-GR"/>
        </w:rPr>
        <w:t>/</w:t>
      </w:r>
      <w:r w:rsidRPr="009E4E09">
        <w:t>m</w:t>
      </w:r>
      <w:r w:rsidRPr="009E4E09">
        <w:rPr>
          <w:vertAlign w:val="superscript"/>
          <w:lang w:val="el-GR"/>
        </w:rPr>
        <w:t>2</w:t>
      </w:r>
      <w:r w:rsidRPr="005B266B">
        <w:rPr>
          <w:lang w:val="el-GR"/>
        </w:rPr>
        <w:t xml:space="preserve"> </w:t>
      </w:r>
      <w:r w:rsidRPr="009E4E09">
        <w:rPr>
          <w:lang w:val="el-GR"/>
        </w:rPr>
        <w:t>ή επιρουβικίνης 360</w:t>
      </w:r>
      <w:r w:rsidRPr="009E4E09">
        <w:t> mg</w:t>
      </w:r>
      <w:r w:rsidRPr="009E4E09">
        <w:rPr>
          <w:lang w:val="el-GR"/>
        </w:rPr>
        <w:t>/</w:t>
      </w:r>
      <w:r w:rsidRPr="009E4E09">
        <w:t>m</w:t>
      </w:r>
      <w:r w:rsidRPr="009E4E09">
        <w:rPr>
          <w:vertAlign w:val="superscript"/>
          <w:lang w:val="el-GR"/>
        </w:rPr>
        <w:t>2</w:t>
      </w:r>
      <w:r w:rsidRPr="009E4E09">
        <w:rPr>
          <w:lang w:val="el-GR"/>
        </w:rPr>
        <w:t>.</w:t>
      </w:r>
    </w:p>
    <w:p w14:paraId="5832B5A9" w14:textId="77777777" w:rsidR="00587D36" w:rsidRPr="009E4E09" w:rsidRDefault="00587D36" w:rsidP="00587D36">
      <w:pPr>
        <w:rPr>
          <w:lang w:val="el-GR"/>
        </w:rPr>
      </w:pPr>
    </w:p>
    <w:p w14:paraId="2C6FFD5F" w14:textId="6E1F0592" w:rsidR="00587D36" w:rsidRPr="009E4E09" w:rsidRDefault="00587D36" w:rsidP="00587D36">
      <w:pPr>
        <w:rPr>
          <w:lang w:val="el-GR"/>
        </w:rPr>
      </w:pPr>
      <w:r w:rsidRPr="009E4E09">
        <w:rPr>
          <w:lang w:val="el-GR"/>
        </w:rPr>
        <w:t xml:space="preserve">Εάν οι ασθενείς έχουν λάβει ταυτόχρονα πλήρη κύκλο με ανθρακυκλίνες σε χαμηλή δόση και </w:t>
      </w:r>
      <w:r w:rsidRPr="009E4E09">
        <w:t>Herceptin</w:t>
      </w:r>
      <w:r w:rsidRPr="009E4E09">
        <w:rPr>
          <w:lang w:val="el-GR"/>
        </w:rPr>
        <w:t xml:space="preserve"> στο πλαίσιο της εισαγωγικής αγωγής, δεν πρέπει να δοθεί επιπρόσθετη κυτταροτοξική χημειοθεραπεία μετά τη χειρουργική επέμβαση. Σε άλλες περιπτώσεις, η απόφαση για την ανάγκη επιπρόσθετης κυταρροτοξικής χημειοθεραπείας καθορίζεται βάσει ατομικών παραγόντων.</w:t>
      </w:r>
    </w:p>
    <w:p w14:paraId="5F57EB58" w14:textId="77777777" w:rsidR="00587D36" w:rsidRPr="009E4E09" w:rsidRDefault="00587D36" w:rsidP="00587D36">
      <w:pPr>
        <w:rPr>
          <w:lang w:val="el-GR"/>
        </w:rPr>
      </w:pPr>
    </w:p>
    <w:p w14:paraId="4AEC73E6" w14:textId="37259FE3" w:rsidR="00896E00" w:rsidRDefault="00587D36" w:rsidP="00587D36">
      <w:pPr>
        <w:rPr>
          <w:lang w:val="el-GR"/>
        </w:rPr>
      </w:pPr>
      <w:r w:rsidRPr="009E4E09">
        <w:rPr>
          <w:lang w:val="el-GR"/>
        </w:rPr>
        <w:t>Η εμπειρία από την ταυτόχρονη χορήγηση τραστουζουμάμπης με σχήματα χαμηλής δόσης ανθρακυκλίνης είναι περιορισμένη επί του παρόντος σε δύο μελέτες</w:t>
      </w:r>
      <w:r w:rsidR="00896E00">
        <w:rPr>
          <w:lang w:val="el-GR"/>
        </w:rPr>
        <w:t xml:space="preserve"> (ΜΟ16432 και ΒΟ22227)</w:t>
      </w:r>
      <w:r w:rsidRPr="009E4E09">
        <w:rPr>
          <w:lang w:val="el-GR"/>
        </w:rPr>
        <w:t xml:space="preserve">. </w:t>
      </w:r>
    </w:p>
    <w:p w14:paraId="6C270BBA" w14:textId="77777777" w:rsidR="00896E00" w:rsidRDefault="00896E00" w:rsidP="00587D36">
      <w:pPr>
        <w:rPr>
          <w:lang w:val="el-GR"/>
        </w:rPr>
      </w:pPr>
    </w:p>
    <w:p w14:paraId="30F9E238" w14:textId="39738608" w:rsidR="00896E00" w:rsidRDefault="00896E00" w:rsidP="00896E00">
      <w:pPr>
        <w:rPr>
          <w:lang w:val="el-GR"/>
        </w:rPr>
      </w:pPr>
      <w:r>
        <w:rPr>
          <w:lang w:val="el-GR"/>
        </w:rPr>
        <w:t>Στην πιλοτική μελέτη ΜΟ16432, τ</w:t>
      </w:r>
      <w:r w:rsidR="00587D36" w:rsidRPr="009E4E09">
        <w:rPr>
          <w:lang w:val="el-GR"/>
        </w:rPr>
        <w:t xml:space="preserve">ο </w:t>
      </w:r>
      <w:r w:rsidR="00587D36" w:rsidRPr="009E4E09">
        <w:t>Herceptin</w:t>
      </w:r>
      <w:r w:rsidR="00587D36" w:rsidRPr="009E4E09">
        <w:rPr>
          <w:lang w:val="el-GR"/>
        </w:rPr>
        <w:t xml:space="preserve"> χορηγήθηκε ταυτόχρονα με εισαγωγική χημειοθεραπεία η οποία περιείχε τρεις </w:t>
      </w:r>
      <w:r>
        <w:rPr>
          <w:lang w:val="el-GR"/>
        </w:rPr>
        <w:t>κύκλους δοξορουβικίνης (αθροιστική δόση 180</w:t>
      </w:r>
      <w:r>
        <w:t> mg</w:t>
      </w:r>
      <w:r>
        <w:rPr>
          <w:lang w:val="el-GR"/>
        </w:rPr>
        <w:t>/</w:t>
      </w:r>
      <w:r>
        <w:t>m</w:t>
      </w:r>
      <w:r>
        <w:rPr>
          <w:vertAlign w:val="superscript"/>
          <w:lang w:val="el-GR"/>
        </w:rPr>
        <w:t>2</w:t>
      </w:r>
      <w:r>
        <w:rPr>
          <w:lang w:val="el-GR"/>
        </w:rPr>
        <w:t xml:space="preserve">). </w:t>
      </w:r>
    </w:p>
    <w:p w14:paraId="7D685DB9" w14:textId="77777777" w:rsidR="00896E00" w:rsidRDefault="00896E00" w:rsidP="00896E00">
      <w:pPr>
        <w:rPr>
          <w:lang w:val="el-GR"/>
        </w:rPr>
      </w:pPr>
    </w:p>
    <w:p w14:paraId="27E08B2E" w14:textId="77777777" w:rsidR="00587D36" w:rsidRDefault="00587D36" w:rsidP="00587D36">
      <w:pPr>
        <w:rPr>
          <w:lang w:val="el-GR"/>
        </w:rPr>
      </w:pPr>
      <w:r w:rsidRPr="009E4E09">
        <w:rPr>
          <w:lang w:val="el-GR"/>
        </w:rPr>
        <w:t xml:space="preserve">Η συχνότητα εμφάνισης συμπτωματικής καρδιακής δυσλειτουργίας </w:t>
      </w:r>
      <w:r w:rsidR="00896E00">
        <w:rPr>
          <w:lang w:val="el-GR"/>
        </w:rPr>
        <w:t xml:space="preserve">ήταν 1,7% στο σκέλος του </w:t>
      </w:r>
      <w:r w:rsidR="00896E00">
        <w:t>Herceptin</w:t>
      </w:r>
      <w:r w:rsidR="00896E00">
        <w:rPr>
          <w:lang w:val="el-GR"/>
        </w:rPr>
        <w:t xml:space="preserve">. </w:t>
      </w:r>
    </w:p>
    <w:p w14:paraId="6C4818AF" w14:textId="77777777" w:rsidR="00896E00" w:rsidRDefault="00896E00" w:rsidP="00587D36">
      <w:pPr>
        <w:rPr>
          <w:lang w:val="el-GR"/>
        </w:rPr>
      </w:pPr>
    </w:p>
    <w:p w14:paraId="24E7DB86" w14:textId="62C838EA" w:rsidR="00896E00" w:rsidRDefault="00896E00" w:rsidP="00896E00">
      <w:pPr>
        <w:rPr>
          <w:lang w:val="el-GR"/>
        </w:rPr>
      </w:pPr>
      <w:r>
        <w:rPr>
          <w:lang w:val="el-GR"/>
        </w:rPr>
        <w:t>Η πιλοτική μελέτη ΒΟ22227σχεδιάστηκε για να καταδείξει την μη κατωτερότητα της θεραπείας με υποδόρι</w:t>
      </w:r>
      <w:r>
        <w:t>o</w:t>
      </w:r>
      <w:r>
        <w:rPr>
          <w:lang w:val="el-GR"/>
        </w:rPr>
        <w:t xml:space="preserve"> σκεύασμα </w:t>
      </w:r>
      <w:r>
        <w:t>Herceptin</w:t>
      </w:r>
      <w:r>
        <w:rPr>
          <w:lang w:val="el-GR"/>
        </w:rPr>
        <w:t xml:space="preserve"> έναντι της θεραπείας με ενδοφλέβιο σκεύασμα </w:t>
      </w:r>
      <w:r>
        <w:t>Herceptin</w:t>
      </w:r>
      <w:r>
        <w:rPr>
          <w:lang w:val="el-GR"/>
        </w:rPr>
        <w:t xml:space="preserve"> με βάση τα συμπρωτεύοντα καταληκτικά σημεία ΦΚ και αποτελεσματικότητας (</w:t>
      </w:r>
      <w:proofErr w:type="spellStart"/>
      <w:r>
        <w:rPr>
          <w:szCs w:val="22"/>
        </w:rPr>
        <w:t>C</w:t>
      </w:r>
      <w:r>
        <w:rPr>
          <w:szCs w:val="22"/>
          <w:vertAlign w:val="subscript"/>
        </w:rPr>
        <w:t>trough</w:t>
      </w:r>
      <w:proofErr w:type="spellEnd"/>
      <w:r>
        <w:rPr>
          <w:szCs w:val="22"/>
          <w:lang w:val="el-GR"/>
        </w:rPr>
        <w:t xml:space="preserve"> τραστουζουμάμπης στον Κύκλο 8 πριν από τη δόση και ποσοστό </w:t>
      </w:r>
      <w:proofErr w:type="spellStart"/>
      <w:r>
        <w:rPr>
          <w:szCs w:val="22"/>
        </w:rPr>
        <w:t>pCR</w:t>
      </w:r>
      <w:proofErr w:type="spellEnd"/>
      <w:r>
        <w:rPr>
          <w:szCs w:val="22"/>
          <w:lang w:val="el-GR"/>
        </w:rPr>
        <w:t xml:space="preserve"> σε οριστική χειρουργική επέμβαση αντίστοιχα) (Βλέπε Παράγραφο 5.1. της ΠΧΠ του υποδόριου σκευάσματος </w:t>
      </w:r>
      <w:r>
        <w:rPr>
          <w:szCs w:val="22"/>
        </w:rPr>
        <w:t>Herceptin</w:t>
      </w:r>
      <w:r>
        <w:rPr>
          <w:szCs w:val="22"/>
          <w:lang w:val="el-GR"/>
        </w:rPr>
        <w:t xml:space="preserve">). Στην πιλοτική μελέτη ΒΟ22227, το </w:t>
      </w:r>
      <w:r>
        <w:rPr>
          <w:szCs w:val="22"/>
        </w:rPr>
        <w:t>Herceptin</w:t>
      </w:r>
      <w:r>
        <w:rPr>
          <w:szCs w:val="22"/>
          <w:lang w:val="el-GR"/>
        </w:rPr>
        <w:t xml:space="preserve"> χορηγήθηκε ταυτόχρονα με εισαγωγική χημειοθεραπεία η οποία περιείχε τέσσερις κύκλους επιρουμπικίνης (αθροιστική δόση </w:t>
      </w:r>
      <w:r>
        <w:rPr>
          <w:lang w:val="el-GR"/>
        </w:rPr>
        <w:t>300</w:t>
      </w:r>
      <w:r>
        <w:t> mg</w:t>
      </w:r>
      <w:r>
        <w:rPr>
          <w:lang w:val="el-GR"/>
        </w:rPr>
        <w:t>/</w:t>
      </w:r>
      <w:r>
        <w:t>m</w:t>
      </w:r>
      <w:r>
        <w:rPr>
          <w:vertAlign w:val="superscript"/>
          <w:lang w:val="el-GR"/>
        </w:rPr>
        <w:t>2</w:t>
      </w:r>
      <w:r>
        <w:rPr>
          <w:lang w:val="el-GR"/>
        </w:rPr>
        <w:t xml:space="preserve">). Σε μία διάμεση παρακολούθηση </w:t>
      </w:r>
      <w:r w:rsidR="00435DB9">
        <w:rPr>
          <w:lang w:val="el-GR"/>
        </w:rPr>
        <w:t>η οποία ξεπερνούσε τους 70 μήνες,</w:t>
      </w:r>
      <w:r>
        <w:rPr>
          <w:lang w:val="el-GR"/>
        </w:rPr>
        <w:t xml:space="preserve"> η επίπτωση της </w:t>
      </w:r>
      <w:r w:rsidR="00435DB9">
        <w:rPr>
          <w:lang w:val="el-GR"/>
        </w:rPr>
        <w:t>καρδιακής ανεπάρκειας/</w:t>
      </w:r>
      <w:r>
        <w:rPr>
          <w:lang w:val="el-GR"/>
        </w:rPr>
        <w:t>συμφορητικής καρδιακής ανεπάρκειας ήταν 0,</w:t>
      </w:r>
      <w:r w:rsidR="00435DB9">
        <w:rPr>
          <w:lang w:val="el-GR"/>
        </w:rPr>
        <w:t xml:space="preserve">3 </w:t>
      </w:r>
      <w:r>
        <w:rPr>
          <w:lang w:val="el-GR"/>
        </w:rPr>
        <w:t xml:space="preserve">% στο σκέλος του ενδοφλέβιου </w:t>
      </w:r>
      <w:r>
        <w:t>Herceptin</w:t>
      </w:r>
      <w:r>
        <w:rPr>
          <w:lang w:val="el-GR"/>
        </w:rPr>
        <w:t>.</w:t>
      </w:r>
    </w:p>
    <w:p w14:paraId="6DDD7786" w14:textId="77777777" w:rsidR="00896E00" w:rsidRPr="009E4E09" w:rsidRDefault="00896E00" w:rsidP="00587D36">
      <w:pPr>
        <w:rPr>
          <w:lang w:val="el-GR"/>
        </w:rPr>
      </w:pPr>
    </w:p>
    <w:p w14:paraId="643F3355" w14:textId="77777777" w:rsidR="00587D36" w:rsidRPr="009E4E09" w:rsidRDefault="00587D36" w:rsidP="00587D36">
      <w:pPr>
        <w:rPr>
          <w:lang w:val="el-GR"/>
        </w:rPr>
      </w:pPr>
      <w:r w:rsidRPr="009E4E09">
        <w:rPr>
          <w:lang w:val="el-GR"/>
        </w:rPr>
        <w:t>Η κλινική εμπειρία είναι περιορισμένη σε ασθενείς ηλικίας άνω των 65 ετών.</w:t>
      </w:r>
    </w:p>
    <w:p w14:paraId="67A13432" w14:textId="77777777" w:rsidR="00587D36" w:rsidRPr="009E4E09" w:rsidRDefault="00587D36" w:rsidP="00587D36">
      <w:pPr>
        <w:rPr>
          <w:lang w:val="el-GR"/>
        </w:rPr>
      </w:pPr>
    </w:p>
    <w:p w14:paraId="2E5C46B8" w14:textId="77777777" w:rsidR="00587D36" w:rsidRPr="009E4E09" w:rsidRDefault="00587D36" w:rsidP="00F0381F">
      <w:pPr>
        <w:keepNext/>
        <w:keepLines/>
        <w:rPr>
          <w:iCs/>
          <w:u w:val="single"/>
          <w:lang w:val="el-GR"/>
        </w:rPr>
      </w:pPr>
      <w:r w:rsidRPr="009E4E09">
        <w:rPr>
          <w:iCs/>
          <w:u w:val="single"/>
          <w:lang w:val="el-GR"/>
        </w:rPr>
        <w:t>Αντιδράσεις</w:t>
      </w:r>
      <w:r w:rsidRPr="009A571A">
        <w:rPr>
          <w:iCs/>
          <w:u w:val="single"/>
          <w:lang w:val="el-GR"/>
        </w:rPr>
        <w:t xml:space="preserve"> </w:t>
      </w:r>
      <w:r>
        <w:rPr>
          <w:iCs/>
          <w:u w:val="single"/>
          <w:lang w:val="el-GR"/>
        </w:rPr>
        <w:t>σχετιζόμενες με</w:t>
      </w:r>
      <w:r w:rsidRPr="009E4E09">
        <w:rPr>
          <w:iCs/>
          <w:u w:val="single"/>
          <w:lang w:val="el-GR"/>
        </w:rPr>
        <w:t xml:space="preserve"> την έγχυση</w:t>
      </w:r>
      <w:r>
        <w:rPr>
          <w:iCs/>
          <w:u w:val="single"/>
          <w:lang w:val="el-GR"/>
        </w:rPr>
        <w:t xml:space="preserve"> (</w:t>
      </w:r>
      <w:r>
        <w:rPr>
          <w:iCs/>
          <w:u w:val="single"/>
          <w:lang w:val="en-GB"/>
        </w:rPr>
        <w:t>IRRs</w:t>
      </w:r>
      <w:r w:rsidRPr="00F76448">
        <w:rPr>
          <w:iCs/>
          <w:u w:val="single"/>
          <w:lang w:val="el-GR"/>
        </w:rPr>
        <w:t>)</w:t>
      </w:r>
      <w:r w:rsidRPr="009E4E09">
        <w:rPr>
          <w:iCs/>
          <w:u w:val="single"/>
          <w:lang w:val="el-GR"/>
        </w:rPr>
        <w:t xml:space="preserve"> και υπερευαισθησία</w:t>
      </w:r>
    </w:p>
    <w:p w14:paraId="2511D18B" w14:textId="77777777" w:rsidR="00587D36" w:rsidRPr="009E4E09" w:rsidRDefault="00587D36" w:rsidP="00587D36">
      <w:pPr>
        <w:rPr>
          <w:iCs/>
          <w:u w:val="single"/>
          <w:lang w:val="el-GR"/>
        </w:rPr>
      </w:pPr>
    </w:p>
    <w:p w14:paraId="37A08D06" w14:textId="41AF2710" w:rsidR="00587D36" w:rsidRPr="009E4E09" w:rsidRDefault="00587D36" w:rsidP="00587D36">
      <w:pPr>
        <w:rPr>
          <w:lang w:val="el-GR"/>
        </w:rPr>
      </w:pPr>
      <w:r w:rsidRPr="009E4E09">
        <w:rPr>
          <w:lang w:val="el-GR"/>
        </w:rPr>
        <w:t xml:space="preserve">Σοβαρές αντιδράσεις </w:t>
      </w:r>
      <w:r>
        <w:rPr>
          <w:lang w:val="el-GR"/>
        </w:rPr>
        <w:t>σχετιζόμενεςμε</w:t>
      </w:r>
      <w:r w:rsidRPr="009E4E09">
        <w:rPr>
          <w:lang w:val="el-GR"/>
        </w:rPr>
        <w:t xml:space="preserve"> την έγχυση </w:t>
      </w:r>
      <w:r>
        <w:rPr>
          <w:lang w:val="el-GR"/>
        </w:rPr>
        <w:t>(Ι</w:t>
      </w:r>
      <w:r>
        <w:rPr>
          <w:lang w:val="en-GB"/>
        </w:rPr>
        <w:t>RRs</w:t>
      </w:r>
      <w:r w:rsidRPr="00F76448">
        <w:rPr>
          <w:lang w:val="el-GR"/>
        </w:rPr>
        <w:t>)</w:t>
      </w:r>
      <w:r>
        <w:rPr>
          <w:lang w:val="el-GR"/>
        </w:rPr>
        <w:t xml:space="preserve"> του </w:t>
      </w:r>
      <w:r w:rsidRPr="009E4E09">
        <w:rPr>
          <w:lang w:val="el-GR"/>
        </w:rPr>
        <w:t xml:space="preserve">Herceptin, </w:t>
      </w:r>
      <w:r>
        <w:rPr>
          <w:lang w:val="el-GR"/>
        </w:rPr>
        <w:t>συμπεριλαμβανομένης της</w:t>
      </w:r>
      <w:r w:rsidRPr="009E4E09">
        <w:rPr>
          <w:lang w:val="el-GR"/>
        </w:rPr>
        <w:t xml:space="preserve"> δύσπνοια</w:t>
      </w:r>
      <w:r>
        <w:rPr>
          <w:lang w:val="el-GR"/>
        </w:rPr>
        <w:t>ς</w:t>
      </w:r>
      <w:r w:rsidRPr="009E4E09">
        <w:rPr>
          <w:lang w:val="el-GR"/>
        </w:rPr>
        <w:t>, υπόταση</w:t>
      </w:r>
      <w:r>
        <w:rPr>
          <w:lang w:val="el-GR"/>
        </w:rPr>
        <w:t>ς</w:t>
      </w:r>
      <w:r w:rsidRPr="009E4E09">
        <w:rPr>
          <w:lang w:val="el-GR"/>
        </w:rPr>
        <w:t>, συριγμ</w:t>
      </w:r>
      <w:r>
        <w:rPr>
          <w:lang w:val="el-GR"/>
        </w:rPr>
        <w:t>ού</w:t>
      </w:r>
      <w:r w:rsidRPr="009E4E09">
        <w:rPr>
          <w:lang w:val="el-GR"/>
        </w:rPr>
        <w:t>, υπέρταση</w:t>
      </w:r>
      <w:r>
        <w:rPr>
          <w:lang w:val="el-GR"/>
        </w:rPr>
        <w:t>ς</w:t>
      </w:r>
      <w:r w:rsidRPr="009E4E09">
        <w:rPr>
          <w:lang w:val="el-GR"/>
        </w:rPr>
        <w:t>, βρογχόσπασμο</w:t>
      </w:r>
      <w:r>
        <w:rPr>
          <w:lang w:val="el-GR"/>
        </w:rPr>
        <w:t>υ</w:t>
      </w:r>
      <w:r w:rsidRPr="009E4E09">
        <w:rPr>
          <w:lang w:val="el-GR"/>
        </w:rPr>
        <w:t>, υπερκοιλιακή ταχυαρρυθμία</w:t>
      </w:r>
      <w:r>
        <w:rPr>
          <w:lang w:val="el-GR"/>
        </w:rPr>
        <w:t>ς</w:t>
      </w:r>
      <w:r w:rsidRPr="009E4E09">
        <w:rPr>
          <w:lang w:val="el-GR"/>
        </w:rPr>
        <w:t>, μειωμένο</w:t>
      </w:r>
      <w:r>
        <w:rPr>
          <w:lang w:val="el-GR"/>
        </w:rPr>
        <w:t>υ</w:t>
      </w:r>
      <w:r w:rsidRPr="009E4E09">
        <w:rPr>
          <w:lang w:val="el-GR"/>
        </w:rPr>
        <w:t xml:space="preserve"> κορεσμ</w:t>
      </w:r>
      <w:r>
        <w:rPr>
          <w:lang w:val="el-GR"/>
        </w:rPr>
        <w:t>ού</w:t>
      </w:r>
      <w:r w:rsidRPr="009E4E09">
        <w:rPr>
          <w:lang w:val="el-GR"/>
        </w:rPr>
        <w:t xml:space="preserve"> οξυγόνου, αναφυλαξία</w:t>
      </w:r>
      <w:r>
        <w:rPr>
          <w:lang w:val="el-GR"/>
        </w:rPr>
        <w:t>ς</w:t>
      </w:r>
      <w:r w:rsidRPr="009E4E09">
        <w:rPr>
          <w:lang w:val="el-GR"/>
        </w:rPr>
        <w:t>, αναπνευστική</w:t>
      </w:r>
      <w:r>
        <w:rPr>
          <w:lang w:val="el-GR"/>
        </w:rPr>
        <w:t>ς</w:t>
      </w:r>
      <w:r w:rsidRPr="009E4E09">
        <w:rPr>
          <w:lang w:val="el-GR"/>
        </w:rPr>
        <w:t xml:space="preserve"> δυσχέρεια</w:t>
      </w:r>
      <w:r>
        <w:rPr>
          <w:lang w:val="el-GR"/>
        </w:rPr>
        <w:t>ς</w:t>
      </w:r>
      <w:r w:rsidRPr="009E4E09">
        <w:rPr>
          <w:lang w:val="el-GR"/>
        </w:rPr>
        <w:t>, κνίδωση</w:t>
      </w:r>
      <w:r>
        <w:rPr>
          <w:lang w:val="el-GR"/>
        </w:rPr>
        <w:t>ς</w:t>
      </w:r>
      <w:r w:rsidRPr="009E4E09">
        <w:rPr>
          <w:lang w:val="el-GR"/>
        </w:rPr>
        <w:t xml:space="preserve"> και αγγειοο</w:t>
      </w:r>
      <w:r>
        <w:rPr>
          <w:lang w:val="el-GR"/>
        </w:rPr>
        <w:t>ι</w:t>
      </w:r>
      <w:r w:rsidRPr="009E4E09">
        <w:rPr>
          <w:lang w:val="el-GR"/>
        </w:rPr>
        <w:t>δ</w:t>
      </w:r>
      <w:r>
        <w:rPr>
          <w:lang w:val="el-GR"/>
        </w:rPr>
        <w:t>ή</w:t>
      </w:r>
      <w:r w:rsidRPr="009E4E09">
        <w:rPr>
          <w:lang w:val="el-GR"/>
        </w:rPr>
        <w:t>μα</w:t>
      </w:r>
      <w:r>
        <w:rPr>
          <w:lang w:val="el-GR"/>
        </w:rPr>
        <w:t>τος έχουν αναφερθεί</w:t>
      </w:r>
      <w:r w:rsidRPr="009E4E09">
        <w:rPr>
          <w:lang w:val="el-GR"/>
        </w:rPr>
        <w:t xml:space="preserve"> (βλέπε παράγραφο 4.8). Προκαταρκτική χορήγηση φαρμάκου μπορεί να χρησιμοποιηθεί για να μειωθεί ο κίνδυνος εμφάνισης αυτών των συμβαμάτων. Η πλειονότητα αυτών των συμβαμάτων παρατηρείται κατά τη διάρκεια ή εντός 2,5 ωρών από την έναρξη της πρώτης έγχυσης. Σε περίπτωση εμφάνισης αντίδρασης από την έγχυση, η έγχυση Herceptin θα πρέπει να διακοπεί ή ο ρυθμός έγχυσης να μειωθεί και ο ασθενής να παρακολουθείται μέχρις ότου υποχωρήσουν όλα τα συμπτώματα που παρατηρήθηκαν (βλέπε παράγραφο 4.2). Τα συμπτώματα αυτά μπορούν να αντιμετωπισθούν με ένα αναλγητικό/αντιπυρετικό όπως είναι η μεπεριδίνη ή η παρακεταμόλη ή ένα αντιισταμινικό όπως είναι η διφαινυδραμίνη.Τα συμπτώματα υποχώρησαν στην πλειοψηφία των ασθενών οι οποίοι έλαβαν ακολούθως περαιτέρω εγχύσεις Herceptin. Οι σοβαρές αντιδράσεις έχουν αντιμετωπιστεί επιτυχώς με υποστηρικτική θεραπεία, όπως οξυγόνο, βήτα-αγωνιστές και κορτικοστεροειδή. Σε σπάνιες περιπτώσεις οι αντιδράσεις αυτές σχετίστηκαν με κλινική πορεία που κορυφώθηκε με μοιραία έκβαση. Οι ασθενείς που παρουσιάζουν δύσπνοια σε κατάσταση ηρεμίας που οφείλεται σε επιπλοκές της προχωρημένης κακοήθειας και σε συνοσηρότητες μπορεί να διατρέχουν αυξημένο κίνδυνο μοιραίας αντίδρασης κατά την έγχυση. Ως εκ τούτου, οι ασθενείς αυτοί δε θα πρέπει να λαμβάνουν θεραπεία με Herceptin (βλέπε παράγραφο 4.3).</w:t>
      </w:r>
    </w:p>
    <w:p w14:paraId="254EFC9E" w14:textId="77777777" w:rsidR="00587D36" w:rsidRPr="009E4E09" w:rsidRDefault="00587D36" w:rsidP="00587D36">
      <w:pPr>
        <w:rPr>
          <w:lang w:val="el-GR"/>
        </w:rPr>
      </w:pPr>
    </w:p>
    <w:p w14:paraId="623E0047" w14:textId="29E99ADF" w:rsidR="00587D36" w:rsidRPr="009E4E09" w:rsidRDefault="00587D36" w:rsidP="00587D36">
      <w:pPr>
        <w:rPr>
          <w:lang w:val="el-GR"/>
        </w:rPr>
      </w:pPr>
      <w:r w:rsidRPr="009E4E09">
        <w:rPr>
          <w:lang w:val="el-GR"/>
        </w:rPr>
        <w:t>Έχει επίσης αναφερθεί αρχική βελτίωση, ακολουθούμενη από κλινική επιδείνωση και όψιμες αντιδράσεις με ταχεία κλινική επιδείνωση. Έχουν εμφανιστεί θανατηφόρα περιστατικά εντός ωρών και έως μια εβδομάδα μετά την έγχυση. Σε πολύ σπάνιες περιπτώσεις, τα συμπτώματα από την έναρξη της έγχυσης και τα πνευμονικά συμπτώματα παρατηρήθηκαν στους ασθενείς μετά την παρέλευση περισσότερων των έξι ωρών από την έναρξη της έγχυσης Herceptin. Οι ασθενείς θα πρέπει να προειδοποιούνται για την πιθανότητα μιας τέτοιας όψιμης έναρξης και θα πρέπει να καθοδηγούνται να επικοινωνούν με το γιατρό τους, σε περίπτωση εμφάνισης τέτοιων συμπτωμάτων.</w:t>
      </w:r>
    </w:p>
    <w:p w14:paraId="7F9D9D8C" w14:textId="77777777" w:rsidR="00587D36" w:rsidRPr="009E4E09" w:rsidRDefault="00587D36" w:rsidP="00587D36">
      <w:pPr>
        <w:rPr>
          <w:lang w:val="el-GR"/>
        </w:rPr>
      </w:pPr>
    </w:p>
    <w:p w14:paraId="5CB20A6E" w14:textId="77777777" w:rsidR="00587D36" w:rsidRPr="009E4E09" w:rsidRDefault="00587D36" w:rsidP="00587D36">
      <w:pPr>
        <w:rPr>
          <w:iCs/>
          <w:u w:val="single"/>
          <w:lang w:val="el-GR"/>
        </w:rPr>
      </w:pPr>
      <w:r w:rsidRPr="009E4E09">
        <w:rPr>
          <w:iCs/>
          <w:u w:val="single"/>
          <w:lang w:val="el-GR"/>
        </w:rPr>
        <w:t>Πνευμονικά συμβάματα</w:t>
      </w:r>
    </w:p>
    <w:p w14:paraId="3547007E" w14:textId="77777777" w:rsidR="00587D36" w:rsidRPr="009E4E09" w:rsidRDefault="00587D36" w:rsidP="00587D36">
      <w:pPr>
        <w:rPr>
          <w:iCs/>
          <w:u w:val="single"/>
          <w:lang w:val="el-GR"/>
        </w:rPr>
      </w:pPr>
    </w:p>
    <w:p w14:paraId="4877FEF5" w14:textId="01E727F2" w:rsidR="00C8649B" w:rsidRPr="00F52662" w:rsidRDefault="00587D36" w:rsidP="00587D36">
      <w:pPr>
        <w:tabs>
          <w:tab w:val="left" w:pos="567"/>
        </w:tabs>
        <w:rPr>
          <w:lang w:val="el-GR"/>
        </w:rPr>
      </w:pPr>
      <w:r w:rsidRPr="009E4E09">
        <w:rPr>
          <w:lang w:val="el-GR"/>
        </w:rPr>
        <w:t>Μετά την κυκλοφορία του προϊόντος έχουν αναφερθεί σοβαρά πνευμονικά συμβάματα με τη χρήση Herceptin (βλέπε παράγραφο 4.8). Τα συμβάματα αυτά ήταν σε ορισμένες περιπτώσεις μοιραία. Επιπροσθέτως, έχουν αναφερθεί περιπτώσεις διάμεσης πνευμονοπάθειας συμπεριλαμβανομένων πνευμονικών διηθήσεων, συνδρόμου οξείας αναπνευστικής δυσχέρειας, πνευμονίας, πνευμονίτιδας, υπεζωκοτικών συλλογών, αναπνευστικής δυσχέρειας, οξέος πνευμονικού οιδήματος και αναπνευστικής ανεπάρκειας. Οι παράγοντες κινδύνου που σχετίζονται με τη διάμεση πνευμονοπάθεια συμπεριλαμβάνουν προηγούμενη ή ταυτόχρονη θεραπεία με άλλες αντι-νεοπλασματικές θεραπείες που είναι γνωστό ότι σχετίζονται με αυτή, όπως οι ταξάνες, η γεμσιταμπίνη, η βινορελμπίνη και η ακτινοθεραπεία. Τα συμβάματα αυτά μπορεί να αποτελούν μέρος της αντίδρασης που σχετίζεται με την έγχυση ή να έχουν όψιμη έναρξη. Οι ασθενείς που παρουσιάζουν δύσπνοια κατά την ηρεμία που οφείλεται σε επιπλοκές προχωρημένης κακοήθειας και συνοσηρότητες, πιθανόν να διατρέχουν αυξημένο κίνδυνο πνευμονικών συμβαμάτων. Ως εκ τούτου, οι ασθενείς αυτοί δε θα πρέπει να λαμβάνουν θεραπεία με Herceptin (βλέπε παράγραφο</w:t>
      </w:r>
      <w:r w:rsidRPr="009E4E09" w:rsidDel="008A7AD2">
        <w:rPr>
          <w:lang w:val="el-GR"/>
        </w:rPr>
        <w:t xml:space="preserve"> </w:t>
      </w:r>
      <w:r w:rsidRPr="009E4E09">
        <w:rPr>
          <w:lang w:val="el-GR"/>
        </w:rPr>
        <w:t>4.3). Θα πρέπει να δίνεται προσοχή στην πνευμονίτιδα, ιδιαίτερα σε ασθενείς οι οποίoι λαμβάνουν ταυτόχρονα θεραπεία με ταξάνες.</w:t>
      </w:r>
    </w:p>
    <w:p w14:paraId="06A87A9E" w14:textId="77777777" w:rsidR="00C8649B" w:rsidRPr="00F52662" w:rsidRDefault="00C8649B" w:rsidP="00587D36">
      <w:pPr>
        <w:tabs>
          <w:tab w:val="left" w:pos="567"/>
        </w:tabs>
        <w:rPr>
          <w:lang w:val="el-GR"/>
        </w:rPr>
      </w:pPr>
    </w:p>
    <w:p w14:paraId="07869066" w14:textId="572DF1DA" w:rsidR="00C8649B" w:rsidRPr="00F52662" w:rsidRDefault="00B015D5" w:rsidP="00B04765">
      <w:pPr>
        <w:keepNext/>
        <w:rPr>
          <w:u w:val="single"/>
          <w:lang w:val="el-GR"/>
        </w:rPr>
      </w:pPr>
      <w:r w:rsidRPr="00B015D5">
        <w:rPr>
          <w:u w:val="single"/>
          <w:lang w:val="el-GR"/>
        </w:rPr>
        <w:t>Έκδοχο</w:t>
      </w:r>
      <w:r w:rsidRPr="00F52662">
        <w:rPr>
          <w:u w:val="single"/>
          <w:lang w:val="el-GR"/>
        </w:rPr>
        <w:t xml:space="preserve"> </w:t>
      </w:r>
      <w:r w:rsidRPr="00B015D5">
        <w:rPr>
          <w:u w:val="single"/>
          <w:lang w:val="el-GR"/>
        </w:rPr>
        <w:t>με</w:t>
      </w:r>
      <w:r w:rsidRPr="00F52662">
        <w:rPr>
          <w:u w:val="single"/>
          <w:lang w:val="el-GR"/>
        </w:rPr>
        <w:t xml:space="preserve"> </w:t>
      </w:r>
      <w:r w:rsidRPr="00B015D5">
        <w:rPr>
          <w:u w:val="single"/>
          <w:lang w:val="el-GR"/>
        </w:rPr>
        <w:t>γνωστή</w:t>
      </w:r>
      <w:r w:rsidRPr="00F52662">
        <w:rPr>
          <w:u w:val="single"/>
          <w:lang w:val="el-GR"/>
        </w:rPr>
        <w:t xml:space="preserve"> </w:t>
      </w:r>
      <w:r w:rsidRPr="00B015D5">
        <w:rPr>
          <w:u w:val="single"/>
          <w:lang w:val="el-GR"/>
        </w:rPr>
        <w:t>δράση</w:t>
      </w:r>
      <w:r w:rsidRPr="00F52662">
        <w:rPr>
          <w:u w:val="single"/>
          <w:lang w:val="el-GR"/>
        </w:rPr>
        <w:t>:</w:t>
      </w:r>
    </w:p>
    <w:p w14:paraId="505E5585" w14:textId="77777777" w:rsidR="00C8649B" w:rsidRPr="00F52662" w:rsidRDefault="00C8649B" w:rsidP="00B04765">
      <w:pPr>
        <w:keepNext/>
        <w:rPr>
          <w:lang w:val="el-GR"/>
        </w:rPr>
      </w:pPr>
    </w:p>
    <w:p w14:paraId="7FEAB624" w14:textId="5FE75C82" w:rsidR="00587D36" w:rsidRPr="00F52662" w:rsidRDefault="00B015D5" w:rsidP="00B04765">
      <w:pPr>
        <w:tabs>
          <w:tab w:val="left" w:pos="567"/>
        </w:tabs>
        <w:rPr>
          <w:lang w:val="el-GR"/>
        </w:rPr>
      </w:pPr>
      <w:r>
        <w:rPr>
          <w:lang w:val="el-GR"/>
        </w:rPr>
        <w:t>Το</w:t>
      </w:r>
      <w:r w:rsidRPr="00B015D5">
        <w:rPr>
          <w:lang w:val="el-GR"/>
        </w:rPr>
        <w:t xml:space="preserve"> </w:t>
      </w:r>
      <w:r w:rsidR="00C8649B">
        <w:t>Herceptin</w:t>
      </w:r>
      <w:r w:rsidR="00C8649B" w:rsidRPr="005B266B">
        <w:rPr>
          <w:lang w:val="el-GR"/>
        </w:rPr>
        <w:t xml:space="preserve"> </w:t>
      </w:r>
      <w:r>
        <w:rPr>
          <w:lang w:val="el-GR"/>
        </w:rPr>
        <w:t>περιέχει</w:t>
      </w:r>
      <w:r w:rsidRPr="00B015D5">
        <w:rPr>
          <w:lang w:val="el-GR"/>
        </w:rPr>
        <w:t xml:space="preserve"> </w:t>
      </w:r>
      <w:r w:rsidR="00C8649B" w:rsidRPr="005B266B">
        <w:rPr>
          <w:lang w:val="el-GR"/>
        </w:rPr>
        <w:t>0</w:t>
      </w:r>
      <w:r w:rsidRPr="00B015D5">
        <w:rPr>
          <w:lang w:val="el-GR"/>
        </w:rPr>
        <w:t>,</w:t>
      </w:r>
      <w:r w:rsidR="00C8649B" w:rsidRPr="005B266B">
        <w:rPr>
          <w:lang w:val="el-GR"/>
        </w:rPr>
        <w:t>6</w:t>
      </w:r>
      <w:r w:rsidR="0042389F">
        <w:rPr>
          <w:lang w:val="el-GR"/>
        </w:rPr>
        <w:t> </w:t>
      </w:r>
      <w:r w:rsidR="00C8649B" w:rsidRPr="005B266B">
        <w:t>mg</w:t>
      </w:r>
      <w:r w:rsidR="00C8649B" w:rsidRPr="005B266B">
        <w:rPr>
          <w:lang w:val="el-GR"/>
        </w:rPr>
        <w:t xml:space="preserve"> </w:t>
      </w:r>
      <w:r w:rsidRPr="005B266B">
        <w:rPr>
          <w:lang w:val="el-GR"/>
        </w:rPr>
        <w:t>πολυσορβικ</w:t>
      </w:r>
      <w:r w:rsidR="0042389F">
        <w:rPr>
          <w:lang w:val="el-GR"/>
        </w:rPr>
        <w:t>ού </w:t>
      </w:r>
      <w:r w:rsidR="00C8649B" w:rsidRPr="005B266B">
        <w:rPr>
          <w:lang w:val="el-GR"/>
        </w:rPr>
        <w:t xml:space="preserve">20 </w:t>
      </w:r>
      <w:r w:rsidRPr="006C106A">
        <w:rPr>
          <w:lang w:val="el-GR"/>
        </w:rPr>
        <w:t xml:space="preserve">σε κάθε φιαλίδιο των </w:t>
      </w:r>
      <w:r w:rsidR="00C8649B" w:rsidRPr="005B266B">
        <w:rPr>
          <w:lang w:val="el-GR"/>
        </w:rPr>
        <w:t>150</w:t>
      </w:r>
      <w:r w:rsidR="0042389F">
        <w:rPr>
          <w:lang w:val="el-GR"/>
        </w:rPr>
        <w:t> </w:t>
      </w:r>
      <w:r w:rsidR="00C8649B" w:rsidRPr="006C106A">
        <w:t>mg</w:t>
      </w:r>
      <w:r w:rsidR="00C8649B" w:rsidRPr="005B266B">
        <w:rPr>
          <w:lang w:val="el-GR"/>
        </w:rPr>
        <w:t xml:space="preserve">, </w:t>
      </w:r>
      <w:r w:rsidRPr="006C106A">
        <w:rPr>
          <w:lang w:val="el-GR"/>
        </w:rPr>
        <w:t>που ισοδυναμ</w:t>
      </w:r>
      <w:r w:rsidR="0042389F">
        <w:rPr>
          <w:lang w:val="el-GR"/>
        </w:rPr>
        <w:t xml:space="preserve">ούν </w:t>
      </w:r>
      <w:r w:rsidRPr="006C106A">
        <w:rPr>
          <w:lang w:val="el-GR"/>
        </w:rPr>
        <w:t xml:space="preserve">με </w:t>
      </w:r>
      <w:r w:rsidR="00C8649B" w:rsidRPr="005B266B">
        <w:rPr>
          <w:lang w:val="el-GR"/>
        </w:rPr>
        <w:t>0</w:t>
      </w:r>
      <w:r w:rsidRPr="006C106A">
        <w:rPr>
          <w:lang w:val="el-GR"/>
        </w:rPr>
        <w:t>,</w:t>
      </w:r>
      <w:r w:rsidR="00C8649B" w:rsidRPr="005B266B">
        <w:rPr>
          <w:lang w:val="el-GR"/>
        </w:rPr>
        <w:t>083</w:t>
      </w:r>
      <w:r w:rsidR="0042389F">
        <w:rPr>
          <w:lang w:val="el-GR"/>
        </w:rPr>
        <w:t> </w:t>
      </w:r>
      <w:r w:rsidR="00C8649B" w:rsidRPr="006C106A">
        <w:t>mg</w:t>
      </w:r>
      <w:r w:rsidR="00C8649B" w:rsidRPr="005B266B">
        <w:rPr>
          <w:lang w:val="el-GR"/>
        </w:rPr>
        <w:t>/</w:t>
      </w:r>
      <w:r w:rsidR="00C8649B" w:rsidRPr="006C106A">
        <w:t>mL</w:t>
      </w:r>
      <w:r w:rsidR="00C8649B" w:rsidRPr="005B266B">
        <w:rPr>
          <w:lang w:val="el-GR"/>
        </w:rPr>
        <w:t xml:space="preserve"> (</w:t>
      </w:r>
      <w:r w:rsidRPr="006C106A">
        <w:rPr>
          <w:lang w:val="el-GR"/>
        </w:rPr>
        <w:t>μετά την ανασύσταση με</w:t>
      </w:r>
      <w:r w:rsidR="00C8649B" w:rsidRPr="005B266B">
        <w:rPr>
          <w:lang w:val="el-GR"/>
        </w:rPr>
        <w:t xml:space="preserve"> 7</w:t>
      </w:r>
      <w:r w:rsidRPr="006C106A">
        <w:rPr>
          <w:lang w:val="el-GR"/>
        </w:rPr>
        <w:t>,</w:t>
      </w:r>
      <w:r w:rsidR="00C8649B" w:rsidRPr="005B266B">
        <w:rPr>
          <w:lang w:val="el-GR"/>
        </w:rPr>
        <w:t>2</w:t>
      </w:r>
      <w:r w:rsidR="0042389F">
        <w:rPr>
          <w:lang w:val="el-GR"/>
        </w:rPr>
        <w:t> </w:t>
      </w:r>
      <w:r w:rsidR="00C8649B" w:rsidRPr="006C106A">
        <w:t>mL</w:t>
      </w:r>
      <w:r w:rsidR="00C8649B" w:rsidRPr="005B266B">
        <w:rPr>
          <w:lang w:val="el-GR"/>
        </w:rPr>
        <w:t xml:space="preserve"> </w:t>
      </w:r>
      <w:r w:rsidR="006F1A8B" w:rsidRPr="005B266B">
        <w:rPr>
          <w:lang w:val="el-GR"/>
        </w:rPr>
        <w:t>αποστειρωμένο ύδωρ για ενέσιμα</w:t>
      </w:r>
      <w:r w:rsidR="0042389F" w:rsidRPr="00F52662">
        <w:rPr>
          <w:lang w:val="el-GR"/>
        </w:rPr>
        <w:t>)</w:t>
      </w:r>
      <w:r w:rsidR="00C8649B" w:rsidRPr="005B266B">
        <w:rPr>
          <w:lang w:val="el-GR"/>
        </w:rPr>
        <w:t>.</w:t>
      </w:r>
      <w:r w:rsidRPr="005B266B">
        <w:rPr>
          <w:lang w:val="el-GR"/>
        </w:rPr>
        <w:t xml:space="preserve"> Τα</w:t>
      </w:r>
      <w:r w:rsidRPr="00F52662">
        <w:rPr>
          <w:lang w:val="el-GR"/>
        </w:rPr>
        <w:t xml:space="preserve"> </w:t>
      </w:r>
      <w:r w:rsidRPr="005B266B">
        <w:rPr>
          <w:lang w:val="el-GR"/>
        </w:rPr>
        <w:t>πολυσορβικά</w:t>
      </w:r>
      <w:r w:rsidRPr="00F52662">
        <w:rPr>
          <w:lang w:val="el-GR"/>
        </w:rPr>
        <w:t xml:space="preserve"> </w:t>
      </w:r>
      <w:r w:rsidRPr="005B266B">
        <w:rPr>
          <w:lang w:val="el-GR"/>
        </w:rPr>
        <w:t>μπορεί</w:t>
      </w:r>
      <w:r w:rsidRPr="00F52662">
        <w:rPr>
          <w:lang w:val="el-GR"/>
        </w:rPr>
        <w:t xml:space="preserve"> </w:t>
      </w:r>
      <w:r w:rsidRPr="005B266B">
        <w:rPr>
          <w:lang w:val="el-GR"/>
        </w:rPr>
        <w:t>να</w:t>
      </w:r>
      <w:r w:rsidRPr="00F52662">
        <w:rPr>
          <w:lang w:val="el-GR"/>
        </w:rPr>
        <w:t xml:space="preserve"> </w:t>
      </w:r>
      <w:r w:rsidRPr="005B266B">
        <w:rPr>
          <w:lang w:val="el-GR"/>
        </w:rPr>
        <w:t>προκαλέσουν</w:t>
      </w:r>
      <w:r w:rsidRPr="00F52662">
        <w:rPr>
          <w:lang w:val="el-GR"/>
        </w:rPr>
        <w:t xml:space="preserve"> </w:t>
      </w:r>
      <w:r w:rsidRPr="005B266B">
        <w:rPr>
          <w:lang w:val="el-GR"/>
        </w:rPr>
        <w:t>αλλεργικές</w:t>
      </w:r>
      <w:r w:rsidRPr="00F52662">
        <w:rPr>
          <w:lang w:val="el-GR"/>
        </w:rPr>
        <w:t xml:space="preserve"> </w:t>
      </w:r>
      <w:r w:rsidRPr="005B266B">
        <w:rPr>
          <w:lang w:val="el-GR"/>
        </w:rPr>
        <w:t>αντιδράσεις</w:t>
      </w:r>
      <w:r w:rsidRPr="00F52662">
        <w:rPr>
          <w:lang w:val="el-GR"/>
        </w:rPr>
        <w:t>.</w:t>
      </w:r>
    </w:p>
    <w:p w14:paraId="6A5A7125" w14:textId="77777777" w:rsidR="00587D36" w:rsidRPr="00F52662" w:rsidRDefault="00587D36" w:rsidP="005B266B">
      <w:pPr>
        <w:rPr>
          <w:b/>
          <w:lang w:val="el-GR"/>
        </w:rPr>
      </w:pPr>
    </w:p>
    <w:p w14:paraId="2AB39234" w14:textId="77777777" w:rsidR="00587D36" w:rsidRPr="009E4E09" w:rsidRDefault="00587D36" w:rsidP="0055384E">
      <w:pPr>
        <w:keepNext/>
        <w:keepLines/>
        <w:ind w:left="567" w:hanging="567"/>
        <w:rPr>
          <w:b/>
          <w:lang w:val="el-GR"/>
        </w:rPr>
      </w:pPr>
      <w:r w:rsidRPr="009E4E09">
        <w:rPr>
          <w:b/>
          <w:lang w:val="el-GR"/>
        </w:rPr>
        <w:lastRenderedPageBreak/>
        <w:t>4.5</w:t>
      </w:r>
      <w:r w:rsidRPr="009E4E09">
        <w:rPr>
          <w:b/>
          <w:lang w:val="el-GR"/>
        </w:rPr>
        <w:tab/>
        <w:t>Αλληλεπιδράσεις με άλλα φαρμακευτικά προϊόντα και άλλες μορφές αλληλεπίδρασης</w:t>
      </w:r>
    </w:p>
    <w:p w14:paraId="45FC8EBC" w14:textId="77777777" w:rsidR="00587D36" w:rsidRPr="009E4E09" w:rsidRDefault="00587D36" w:rsidP="0055384E">
      <w:pPr>
        <w:keepNext/>
        <w:keepLines/>
        <w:rPr>
          <w:lang w:val="el-GR"/>
        </w:rPr>
      </w:pPr>
    </w:p>
    <w:p w14:paraId="04FCA4D5" w14:textId="77777777" w:rsidR="00587D36" w:rsidRPr="009E4E09" w:rsidRDefault="00587D36" w:rsidP="0055384E">
      <w:pPr>
        <w:keepNext/>
        <w:keepLines/>
        <w:rPr>
          <w:lang w:val="el-GR"/>
        </w:rPr>
      </w:pPr>
      <w:r w:rsidRPr="009E4E09">
        <w:rPr>
          <w:lang w:val="el-GR"/>
        </w:rPr>
        <w:t xml:space="preserve">Δεν έχουν διεξαχθεί επίσημες μελέτες φαρμακευτικής αλληλεπίδρασης. Δεν έχουν παρατηρηθεί κλινικά σημαντικές αλληλεπιδράσεις </w:t>
      </w:r>
      <w:r w:rsidR="00071DBF">
        <w:rPr>
          <w:lang w:val="el-GR"/>
        </w:rPr>
        <w:t xml:space="preserve">ανάμεσα στο </w:t>
      </w:r>
      <w:r w:rsidR="00071DBF">
        <w:t>Herceptin</w:t>
      </w:r>
      <w:r w:rsidR="00071DBF" w:rsidRPr="00071DBF">
        <w:rPr>
          <w:lang w:val="el-GR"/>
        </w:rPr>
        <w:t xml:space="preserve"> </w:t>
      </w:r>
      <w:r w:rsidR="00071DBF">
        <w:rPr>
          <w:lang w:val="el-GR"/>
        </w:rPr>
        <w:t>και στ</w:t>
      </w:r>
      <w:r w:rsidR="004C5609">
        <w:rPr>
          <w:lang w:val="el-GR"/>
        </w:rPr>
        <w:t>α</w:t>
      </w:r>
      <w:r w:rsidR="00071DBF">
        <w:rPr>
          <w:lang w:val="el-GR"/>
        </w:rPr>
        <w:t xml:space="preserve"> φαρμακευτικ</w:t>
      </w:r>
      <w:r w:rsidR="004C5609">
        <w:rPr>
          <w:lang w:val="el-GR"/>
        </w:rPr>
        <w:t>ά</w:t>
      </w:r>
      <w:r w:rsidR="00071DBF">
        <w:rPr>
          <w:lang w:val="el-GR"/>
        </w:rPr>
        <w:t xml:space="preserve"> προϊόν</w:t>
      </w:r>
      <w:r w:rsidR="004C5609">
        <w:rPr>
          <w:lang w:val="el-GR"/>
        </w:rPr>
        <w:t>τα</w:t>
      </w:r>
      <w:r w:rsidRPr="009E4E09">
        <w:rPr>
          <w:lang w:val="el-GR"/>
        </w:rPr>
        <w:t xml:space="preserve"> που </w:t>
      </w:r>
      <w:r w:rsidR="004C5609">
        <w:rPr>
          <w:lang w:val="el-GR"/>
        </w:rPr>
        <w:t>χρησιμοποιήθηκαν</w:t>
      </w:r>
      <w:r w:rsidRPr="009E4E09">
        <w:rPr>
          <w:lang w:val="el-GR"/>
        </w:rPr>
        <w:t xml:space="preserve"> ταυτόχρονα σε κλινικές μελέτες</w:t>
      </w:r>
      <w:r w:rsidR="00071DBF">
        <w:rPr>
          <w:lang w:val="el-GR"/>
        </w:rPr>
        <w:t>.</w:t>
      </w:r>
    </w:p>
    <w:p w14:paraId="6B4C2D62" w14:textId="77777777" w:rsidR="00587D36" w:rsidRPr="009E4E09" w:rsidRDefault="00587D36" w:rsidP="0055384E">
      <w:pPr>
        <w:keepNext/>
        <w:keepLines/>
        <w:rPr>
          <w:szCs w:val="22"/>
          <w:lang w:val="el-GR"/>
        </w:rPr>
      </w:pPr>
    </w:p>
    <w:p w14:paraId="6475F6AB" w14:textId="77777777" w:rsidR="00587D36" w:rsidRPr="009E4E09" w:rsidRDefault="00587D36" w:rsidP="0055384E">
      <w:pPr>
        <w:keepNext/>
        <w:keepLines/>
        <w:widowControl w:val="0"/>
        <w:rPr>
          <w:bCs/>
          <w:i/>
          <w:szCs w:val="22"/>
          <w:lang w:val="el-GR"/>
        </w:rPr>
      </w:pPr>
      <w:r w:rsidRPr="009E4E09">
        <w:rPr>
          <w:bCs/>
          <w:i/>
          <w:szCs w:val="22"/>
          <w:lang w:val="el-GR"/>
        </w:rPr>
        <w:t>Επίδραση της τραστουζουμάμπης στη φαρμακοκινητική άλλων αντινεοπλασματικών παραγόντων</w:t>
      </w:r>
    </w:p>
    <w:p w14:paraId="1C84F7E2" w14:textId="77777777" w:rsidR="00587D36" w:rsidRPr="009E4E09" w:rsidRDefault="00587D36" w:rsidP="0055384E">
      <w:pPr>
        <w:keepNext/>
        <w:keepLines/>
        <w:widowControl w:val="0"/>
        <w:rPr>
          <w:lang w:val="el-GR"/>
        </w:rPr>
      </w:pPr>
    </w:p>
    <w:p w14:paraId="342652F2" w14:textId="49D4DA8A" w:rsidR="00587D36" w:rsidRPr="009E4E09" w:rsidRDefault="00587D36" w:rsidP="0055384E">
      <w:pPr>
        <w:keepNext/>
        <w:keepLines/>
        <w:widowControl w:val="0"/>
        <w:rPr>
          <w:lang w:val="el-GR"/>
        </w:rPr>
      </w:pPr>
      <w:r w:rsidRPr="009E4E09">
        <w:rPr>
          <w:lang w:val="el-GR"/>
        </w:rPr>
        <w:t xml:space="preserve">Τα φαρμακοκινητικά δεδομένα από τις μελέτες </w:t>
      </w:r>
      <w:r w:rsidRPr="009E4E09">
        <w:t>BO</w:t>
      </w:r>
      <w:r w:rsidRPr="009E4E09">
        <w:rPr>
          <w:lang w:val="el-GR"/>
        </w:rPr>
        <w:t xml:space="preserve">15935 και </w:t>
      </w:r>
      <w:r w:rsidRPr="009E4E09">
        <w:t>M</w:t>
      </w:r>
      <w:r w:rsidRPr="009E4E09">
        <w:rPr>
          <w:lang w:val="el-GR"/>
        </w:rPr>
        <w:t xml:space="preserve">77004 σε γυναίκες με </w:t>
      </w:r>
      <w:r w:rsidRPr="009E4E09">
        <w:t>HER</w:t>
      </w:r>
      <w:r w:rsidRPr="009E4E09">
        <w:rPr>
          <w:lang w:val="el-GR"/>
        </w:rPr>
        <w:t xml:space="preserve">2-θετικό </w:t>
      </w:r>
      <w:r w:rsidRPr="009E4E09">
        <w:t>MKM</w:t>
      </w:r>
      <w:r w:rsidRPr="009E4E09">
        <w:rPr>
          <w:lang w:val="el-GR"/>
        </w:rPr>
        <w:t xml:space="preserve"> </w:t>
      </w:r>
      <w:r w:rsidR="00071DBF">
        <w:rPr>
          <w:lang w:val="el-GR"/>
        </w:rPr>
        <w:t>υποστήριξαν</w:t>
      </w:r>
      <w:r w:rsidR="00071DBF" w:rsidRPr="009E4E09">
        <w:rPr>
          <w:lang w:val="el-GR"/>
        </w:rPr>
        <w:t xml:space="preserve"> </w:t>
      </w:r>
      <w:r w:rsidRPr="009E4E09">
        <w:rPr>
          <w:lang w:val="el-GR"/>
        </w:rPr>
        <w:t xml:space="preserve">ότι η έκθεση στην πακλιταξέλη και τη δοξορουβικίνη (και τους κύριους μεταβολίτες τους 6-α υδροξυλ-πακλιταξέλη, </w:t>
      </w:r>
      <w:r w:rsidRPr="009E4E09">
        <w:t>POH</w:t>
      </w:r>
      <w:r w:rsidRPr="009E4E09">
        <w:rPr>
          <w:lang w:val="el-GR"/>
        </w:rPr>
        <w:t xml:space="preserve">, και δοξορουβικινόλη, </w:t>
      </w:r>
      <w:r w:rsidRPr="009E4E09">
        <w:t>DOL</w:t>
      </w:r>
      <w:r w:rsidRPr="009E4E09">
        <w:rPr>
          <w:lang w:val="el-GR"/>
        </w:rPr>
        <w:t xml:space="preserve">) δεν </w:t>
      </w:r>
      <w:r w:rsidR="00071DBF">
        <w:rPr>
          <w:lang w:val="el-GR"/>
        </w:rPr>
        <w:t>μεταβλήθηκε</w:t>
      </w:r>
      <w:r w:rsidR="00071DBF" w:rsidRPr="009E4E09">
        <w:rPr>
          <w:lang w:val="el-GR"/>
        </w:rPr>
        <w:t xml:space="preserve"> </w:t>
      </w:r>
      <w:r w:rsidRPr="009E4E09">
        <w:rPr>
          <w:lang w:val="el-GR"/>
        </w:rPr>
        <w:t xml:space="preserve">με την παρουσία της τραστουζουμάμπης (8 </w:t>
      </w:r>
      <w:r w:rsidRPr="009E4E09">
        <w:t>mg</w:t>
      </w:r>
      <w:r w:rsidRPr="009E4E09">
        <w:rPr>
          <w:lang w:val="el-GR"/>
        </w:rPr>
        <w:t>/</w:t>
      </w:r>
      <w:r w:rsidRPr="009E4E09">
        <w:t>kg</w:t>
      </w:r>
      <w:r w:rsidRPr="009E4E09">
        <w:rPr>
          <w:lang w:val="el-GR"/>
        </w:rPr>
        <w:t xml:space="preserve"> ή 4</w:t>
      </w:r>
      <w:r w:rsidRPr="009E4E09">
        <w:t> mg</w:t>
      </w:r>
      <w:r w:rsidRPr="009E4E09">
        <w:rPr>
          <w:lang w:val="el-GR"/>
        </w:rPr>
        <w:t>/</w:t>
      </w:r>
      <w:r w:rsidRPr="009E4E09">
        <w:t>kg</w:t>
      </w:r>
      <w:r w:rsidRPr="009E4E09">
        <w:rPr>
          <w:lang w:val="el-GR"/>
        </w:rPr>
        <w:t xml:space="preserve"> ΕΦ δόση εφόδου ακολουθούμενη από 6 </w:t>
      </w:r>
      <w:r w:rsidRPr="009E4E09">
        <w:t>mg</w:t>
      </w:r>
      <w:r w:rsidRPr="009E4E09">
        <w:rPr>
          <w:lang w:val="el-GR"/>
        </w:rPr>
        <w:t>/</w:t>
      </w:r>
      <w:r w:rsidRPr="009E4E09">
        <w:t>kg</w:t>
      </w:r>
      <w:r w:rsidRPr="009E4E09">
        <w:rPr>
          <w:lang w:val="el-GR"/>
        </w:rPr>
        <w:t xml:space="preserve"> κάθε 3 εβδομάδες ή 2</w:t>
      </w:r>
      <w:r w:rsidRPr="009E4E09">
        <w:t> mg</w:t>
      </w:r>
      <w:r w:rsidRPr="009E4E09">
        <w:rPr>
          <w:lang w:val="el-GR"/>
        </w:rPr>
        <w:t>/</w:t>
      </w:r>
      <w:r w:rsidRPr="009E4E09">
        <w:t>kg</w:t>
      </w:r>
      <w:r w:rsidRPr="009E4E09">
        <w:rPr>
          <w:lang w:val="el-GR"/>
        </w:rPr>
        <w:t xml:space="preserve"> κάθε 1 εβδομάδα ΕΦ, αντίστοιχα).</w:t>
      </w:r>
    </w:p>
    <w:p w14:paraId="3D48F072" w14:textId="77777777" w:rsidR="00587D36" w:rsidRPr="009E4E09" w:rsidRDefault="00587D36" w:rsidP="00587D36">
      <w:pPr>
        <w:rPr>
          <w:lang w:val="el-GR"/>
        </w:rPr>
      </w:pPr>
      <w:r w:rsidRPr="009E4E09">
        <w:rPr>
          <w:lang w:val="el-GR"/>
        </w:rPr>
        <w:t xml:space="preserve">Ωστόσο, η τραστουζουμάμπη μπορεί να αυξήσει τη συνολική έκθεση ενός μεταβολίτη της δοξορουβικίνης, (7-δεοξυ-13 διϋδρο-δοξορουβικινόνη, </w:t>
      </w:r>
      <w:r w:rsidRPr="009E4E09">
        <w:t>D</w:t>
      </w:r>
      <w:r w:rsidRPr="009E4E09">
        <w:rPr>
          <w:lang w:val="el-GR"/>
        </w:rPr>
        <w:t>7</w:t>
      </w:r>
      <w:r w:rsidRPr="009E4E09">
        <w:t>D</w:t>
      </w:r>
      <w:r w:rsidRPr="009E4E09">
        <w:rPr>
          <w:lang w:val="el-GR"/>
        </w:rPr>
        <w:t xml:space="preserve">). Η βιοδραστικότητα της </w:t>
      </w:r>
      <w:r w:rsidRPr="009E4E09">
        <w:t>D</w:t>
      </w:r>
      <w:r w:rsidRPr="009E4E09">
        <w:rPr>
          <w:lang w:val="el-GR"/>
        </w:rPr>
        <w:t>7</w:t>
      </w:r>
      <w:r w:rsidRPr="009E4E09">
        <w:t>D</w:t>
      </w:r>
      <w:r w:rsidRPr="009E4E09">
        <w:rPr>
          <w:lang w:val="el-GR"/>
        </w:rPr>
        <w:t xml:space="preserve"> και η κλινική επίδραση της αύξησης αυτού του μεταβολίτη </w:t>
      </w:r>
      <w:r w:rsidR="00071DBF">
        <w:rPr>
          <w:lang w:val="el-GR"/>
        </w:rPr>
        <w:t>ήταν</w:t>
      </w:r>
      <w:r w:rsidR="00071DBF" w:rsidRPr="009E4E09">
        <w:rPr>
          <w:lang w:val="el-GR"/>
        </w:rPr>
        <w:t xml:space="preserve"> </w:t>
      </w:r>
      <w:r w:rsidRPr="009E4E09">
        <w:rPr>
          <w:lang w:val="el-GR"/>
        </w:rPr>
        <w:t xml:space="preserve">ασαφής.  </w:t>
      </w:r>
    </w:p>
    <w:p w14:paraId="323D19C9" w14:textId="77777777" w:rsidR="00587D36" w:rsidRDefault="00587D36" w:rsidP="00587D36">
      <w:pPr>
        <w:rPr>
          <w:lang w:val="el-GR"/>
        </w:rPr>
      </w:pPr>
      <w:r w:rsidRPr="009E4E09">
        <w:rPr>
          <w:lang w:val="el-GR"/>
        </w:rPr>
        <w:t xml:space="preserve">Τα δεδομένα από τη μελέτη </w:t>
      </w:r>
      <w:r w:rsidRPr="009E4E09">
        <w:t>JP</w:t>
      </w:r>
      <w:r w:rsidRPr="009E4E09">
        <w:rPr>
          <w:lang w:val="el-GR"/>
        </w:rPr>
        <w:t xml:space="preserve">16003, μία μελέτη ενός σκέλους </w:t>
      </w:r>
      <w:r w:rsidR="00071DBF">
        <w:rPr>
          <w:lang w:val="el-GR"/>
        </w:rPr>
        <w:t xml:space="preserve">του </w:t>
      </w:r>
      <w:r w:rsidR="00071DBF">
        <w:t>Herceptin</w:t>
      </w:r>
      <w:r w:rsidRPr="009E4E09">
        <w:rPr>
          <w:lang w:val="el-GR"/>
        </w:rPr>
        <w:t xml:space="preserve"> (4</w:t>
      </w:r>
      <w:r w:rsidRPr="009E4E09">
        <w:t> mg</w:t>
      </w:r>
      <w:r w:rsidRPr="009E4E09">
        <w:rPr>
          <w:lang w:val="el-GR"/>
        </w:rPr>
        <w:t>/</w:t>
      </w:r>
      <w:r w:rsidRPr="009E4E09">
        <w:t>kg</w:t>
      </w:r>
      <w:r w:rsidRPr="009E4E09">
        <w:rPr>
          <w:lang w:val="el-GR"/>
        </w:rPr>
        <w:t xml:space="preserve"> ΕΦ δόση εφόδου και 2</w:t>
      </w:r>
      <w:r w:rsidRPr="009E4E09">
        <w:t> mg</w:t>
      </w:r>
      <w:r w:rsidRPr="009E4E09">
        <w:rPr>
          <w:lang w:val="el-GR"/>
        </w:rPr>
        <w:t>/</w:t>
      </w:r>
      <w:r w:rsidRPr="009E4E09">
        <w:t>kg</w:t>
      </w:r>
      <w:r w:rsidRPr="009E4E09">
        <w:rPr>
          <w:lang w:val="el-GR"/>
        </w:rPr>
        <w:t xml:space="preserve"> ΕΦ εβδομαδιαίως) και της δοσεταξέλης (60</w:t>
      </w:r>
      <w:r w:rsidRPr="009E4E09">
        <w:t> mg</w:t>
      </w:r>
      <w:r w:rsidRPr="009E4E09">
        <w:rPr>
          <w:lang w:val="el-GR"/>
        </w:rPr>
        <w:t>/</w:t>
      </w:r>
      <w:r w:rsidRPr="009E4E09">
        <w:t>m</w:t>
      </w:r>
      <w:r w:rsidRPr="009E4E09">
        <w:rPr>
          <w:vertAlign w:val="superscript"/>
          <w:lang w:val="el-GR"/>
        </w:rPr>
        <w:t>2</w:t>
      </w:r>
      <w:r w:rsidRPr="009E4E09">
        <w:rPr>
          <w:lang w:val="el-GR"/>
        </w:rPr>
        <w:t xml:space="preserve"> ΕΦ) σε Γιαπωνέζες γυναίκες με </w:t>
      </w:r>
      <w:r w:rsidRPr="009E4E09">
        <w:t>HER</w:t>
      </w:r>
      <w:r w:rsidRPr="009E4E09">
        <w:rPr>
          <w:lang w:val="el-GR"/>
        </w:rPr>
        <w:t xml:space="preserve">2-θετικό ΜΚΜ, </w:t>
      </w:r>
      <w:r w:rsidR="00071DBF">
        <w:rPr>
          <w:lang w:val="el-GR"/>
        </w:rPr>
        <w:t>υποστήριξε</w:t>
      </w:r>
      <w:r w:rsidR="00071DBF" w:rsidRPr="009E4E09">
        <w:rPr>
          <w:lang w:val="el-GR"/>
        </w:rPr>
        <w:t xml:space="preserve"> </w:t>
      </w:r>
      <w:r w:rsidRPr="009E4E09">
        <w:rPr>
          <w:lang w:val="el-GR"/>
        </w:rPr>
        <w:t xml:space="preserve">ότι η ταυτόχρονη χορήγηση </w:t>
      </w:r>
      <w:r w:rsidR="00071DBF">
        <w:t>Herceptin</w:t>
      </w:r>
      <w:r w:rsidR="00071DBF" w:rsidRPr="009E4E09">
        <w:rPr>
          <w:lang w:val="el-GR"/>
        </w:rPr>
        <w:t xml:space="preserve"> </w:t>
      </w:r>
      <w:r w:rsidRPr="009E4E09">
        <w:rPr>
          <w:lang w:val="el-GR"/>
        </w:rPr>
        <w:t xml:space="preserve">δεν </w:t>
      </w:r>
      <w:r w:rsidR="00071DBF">
        <w:rPr>
          <w:lang w:val="el-GR"/>
        </w:rPr>
        <w:t>είχε</w:t>
      </w:r>
      <w:r w:rsidR="00071DBF" w:rsidRPr="009E4E09">
        <w:rPr>
          <w:lang w:val="el-GR"/>
        </w:rPr>
        <w:t xml:space="preserve"> </w:t>
      </w:r>
      <w:r w:rsidRPr="009E4E09">
        <w:rPr>
          <w:lang w:val="el-GR"/>
        </w:rPr>
        <w:t xml:space="preserve">καμία επίδραση στη φαρμακοκινητική της εφάπαξ δόσης δοσεταξέλης. Η μελέτη </w:t>
      </w:r>
      <w:r w:rsidRPr="009E4E09">
        <w:t>JP</w:t>
      </w:r>
      <w:r w:rsidRPr="009E4E09">
        <w:rPr>
          <w:lang w:val="el-GR"/>
        </w:rPr>
        <w:t xml:space="preserve">19959 ήταν μία υπομελέτη της μελέτης </w:t>
      </w:r>
      <w:r w:rsidRPr="009E4E09">
        <w:t>BO</w:t>
      </w:r>
      <w:r w:rsidRPr="009E4E09">
        <w:rPr>
          <w:lang w:val="el-GR"/>
        </w:rPr>
        <w:t>18255 (</w:t>
      </w:r>
      <w:proofErr w:type="spellStart"/>
      <w:r w:rsidRPr="009E4E09">
        <w:t>ToGA</w:t>
      </w:r>
      <w:proofErr w:type="spellEnd"/>
      <w:r w:rsidRPr="009E4E09">
        <w:rPr>
          <w:lang w:val="el-GR"/>
        </w:rPr>
        <w:t xml:space="preserve">), η οποία πραγματοποιήθηκε σε άνδρες και γυναίκες Γιαπωνέζους ασθενείς με προχωρημένο γαστρικό καρκίνο για να μελετηθεί η φαρμακοκινητική της καπεσιταβίνης και της σισπλατίνης όταν χρησιμοποιούνται με ή χωρίς </w:t>
      </w:r>
      <w:r w:rsidR="00071DBF">
        <w:t>Herceptin</w:t>
      </w:r>
      <w:r w:rsidRPr="009E4E09">
        <w:rPr>
          <w:lang w:val="el-GR"/>
        </w:rPr>
        <w:t>. Τα αποτελέσματα αυτής</w:t>
      </w:r>
      <w:r w:rsidR="00071DBF" w:rsidRPr="00071DBF">
        <w:rPr>
          <w:lang w:val="el-GR"/>
        </w:rPr>
        <w:t xml:space="preserve"> </w:t>
      </w:r>
      <w:r w:rsidR="00071DBF">
        <w:rPr>
          <w:lang w:val="el-GR"/>
        </w:rPr>
        <w:t>της</w:t>
      </w:r>
      <w:r w:rsidRPr="009E4E09">
        <w:rPr>
          <w:lang w:val="el-GR"/>
        </w:rPr>
        <w:t xml:space="preserve"> υπομελέτης υποστήριξαν ότι η έκθεση στους βιοδραστικούς μεταβολίτες (π.χ. 5-</w:t>
      </w:r>
      <w:r w:rsidRPr="009E4E09">
        <w:t>FU</w:t>
      </w:r>
      <w:r w:rsidRPr="009E4E09">
        <w:rPr>
          <w:lang w:val="el-GR"/>
        </w:rPr>
        <w:t xml:space="preserve">) της καπεσιταβίνης δεν επηρεάστηκε από την ταυτόχρονη χρήση σισπλατίνης ή από την ταυτόχρονη χρήση σισπλατίνης συν </w:t>
      </w:r>
      <w:r w:rsidR="00071DBF">
        <w:t>Herceptin</w:t>
      </w:r>
      <w:r w:rsidRPr="009E4E09">
        <w:rPr>
          <w:lang w:val="el-GR"/>
        </w:rPr>
        <w:t xml:space="preserve">. Ωστόσο, η καπεσιταβίνη από μόνη της έδειξε υψηλότερες συγκεντρώσεις και μεγαλύτερο χρόνο ημιζωής όταν συνδυάστηκε με </w:t>
      </w:r>
      <w:r w:rsidR="00071DBF">
        <w:t>Herceptin</w:t>
      </w:r>
      <w:r w:rsidRPr="009E4E09">
        <w:rPr>
          <w:lang w:val="el-GR"/>
        </w:rPr>
        <w:t xml:space="preserve">. Τα δεδομένα πρότειναν, επίσης, ότι η φαρμακοκινητική της σισπλατίνης δεν επηρεάστηκε από την ταυτόχρονη χρήση καπεσιταβίνης ή από την ταυτόχρονη χρήση καπεσιταβίνης συν </w:t>
      </w:r>
      <w:r w:rsidR="00071DBF">
        <w:t>Herceptin</w:t>
      </w:r>
      <w:r w:rsidRPr="009E4E09">
        <w:rPr>
          <w:lang w:val="el-GR"/>
        </w:rPr>
        <w:t>.</w:t>
      </w:r>
    </w:p>
    <w:p w14:paraId="6D12FBB9" w14:textId="77777777" w:rsidR="00C81723" w:rsidRDefault="00C81723" w:rsidP="00587D36">
      <w:pPr>
        <w:rPr>
          <w:lang w:val="el-GR"/>
        </w:rPr>
      </w:pPr>
    </w:p>
    <w:p w14:paraId="0C4FE1E5" w14:textId="77777777" w:rsidR="00587D36" w:rsidRPr="009E4E09" w:rsidRDefault="00C81723" w:rsidP="00587D36">
      <w:pPr>
        <w:rPr>
          <w:lang w:val="el-GR"/>
        </w:rPr>
      </w:pPr>
      <w:r>
        <w:rPr>
          <w:lang w:val="el-GR"/>
        </w:rPr>
        <w:t>Τα φαρμακοκινητικά δεδομένα από τη Μελέτη Η4613</w:t>
      </w:r>
      <w:r>
        <w:t>g</w:t>
      </w:r>
      <w:r w:rsidRPr="00C81723">
        <w:rPr>
          <w:lang w:val="el-GR"/>
        </w:rPr>
        <w:t>/</w:t>
      </w:r>
      <w:r>
        <w:t>GO</w:t>
      </w:r>
      <w:r w:rsidRPr="00C81723">
        <w:rPr>
          <w:lang w:val="el-GR"/>
        </w:rPr>
        <w:t xml:space="preserve">01305 </w:t>
      </w:r>
      <w:r>
        <w:rPr>
          <w:lang w:val="el-GR"/>
        </w:rPr>
        <w:t xml:space="preserve">σε ασθενείς με μεταστατικό ή τοπικά προχωρημένο ανεγχείρητο </w:t>
      </w:r>
      <w:r>
        <w:t>HER</w:t>
      </w:r>
      <w:r w:rsidRPr="00C81723">
        <w:rPr>
          <w:lang w:val="el-GR"/>
        </w:rPr>
        <w:t>2-</w:t>
      </w:r>
      <w:r>
        <w:rPr>
          <w:lang w:val="el-GR"/>
        </w:rPr>
        <w:t xml:space="preserve">θετικό καρκίνο </w:t>
      </w:r>
      <w:r w:rsidR="00670FCC">
        <w:rPr>
          <w:lang w:val="el-GR"/>
        </w:rPr>
        <w:t>υποδήλωσαν</w:t>
      </w:r>
      <w:r>
        <w:rPr>
          <w:lang w:val="el-GR"/>
        </w:rPr>
        <w:t xml:space="preserve"> ότι η τραστουζουμάμπη δεν έχει καμία επίδραση στη ΦΚ της καρβοπλατίνης.  </w:t>
      </w:r>
    </w:p>
    <w:p w14:paraId="6F99C111" w14:textId="77777777" w:rsidR="00587D36" w:rsidRPr="0011611C" w:rsidRDefault="00587D36" w:rsidP="00587D36">
      <w:pPr>
        <w:rPr>
          <w:i/>
          <w:lang w:val="el-GR"/>
        </w:rPr>
      </w:pPr>
      <w:r w:rsidRPr="0011611C">
        <w:rPr>
          <w:i/>
          <w:lang w:val="el-GR"/>
        </w:rPr>
        <w:t>Επίδραση των αντινεοπλασματικών παραγόντων στη φαρμακοκινητική της τραστουζουμάμπης</w:t>
      </w:r>
    </w:p>
    <w:p w14:paraId="78908FD3" w14:textId="77777777" w:rsidR="00587D36" w:rsidRPr="009E4E09" w:rsidRDefault="00587D36" w:rsidP="00587D36">
      <w:pPr>
        <w:rPr>
          <w:szCs w:val="22"/>
          <w:lang w:val="el-GR"/>
        </w:rPr>
      </w:pPr>
    </w:p>
    <w:p w14:paraId="5CEA8C29" w14:textId="77777777" w:rsidR="00587D36" w:rsidRPr="009E4E09" w:rsidRDefault="00587D36" w:rsidP="00587D36">
      <w:pPr>
        <w:rPr>
          <w:lang w:val="el-GR"/>
        </w:rPr>
      </w:pPr>
      <w:r w:rsidRPr="009E4E09">
        <w:rPr>
          <w:lang w:val="el-GR"/>
        </w:rPr>
        <w:t xml:space="preserve">Με τη σύγκριση των προσομοιωμένων συγκεντρώσεων τραστουζουμάμπης στον ορό μετά από μονοθεραπεία με </w:t>
      </w:r>
      <w:r w:rsidR="0011611C">
        <w:t>Herceptin</w:t>
      </w:r>
      <w:r w:rsidR="0011611C" w:rsidRPr="009E4E09" w:rsidDel="0011611C">
        <w:rPr>
          <w:lang w:val="el-GR"/>
        </w:rPr>
        <w:t xml:space="preserve"> </w:t>
      </w:r>
      <w:r w:rsidRPr="009E4E09">
        <w:rPr>
          <w:lang w:val="el-GR"/>
        </w:rPr>
        <w:t>(4</w:t>
      </w:r>
      <w:r w:rsidRPr="009E4E09">
        <w:t> mg</w:t>
      </w:r>
      <w:r w:rsidRPr="009E4E09">
        <w:rPr>
          <w:lang w:val="el-GR"/>
        </w:rPr>
        <w:t>/</w:t>
      </w:r>
      <w:r w:rsidRPr="009E4E09">
        <w:t>kg</w:t>
      </w:r>
      <w:r w:rsidRPr="009E4E09">
        <w:rPr>
          <w:lang w:val="el-GR"/>
        </w:rPr>
        <w:t xml:space="preserve"> δόση εφόδου/2</w:t>
      </w:r>
      <w:r w:rsidRPr="009E4E09">
        <w:t> mg</w:t>
      </w:r>
      <w:r w:rsidRPr="009E4E09">
        <w:rPr>
          <w:lang w:val="el-GR"/>
        </w:rPr>
        <w:t>/</w:t>
      </w:r>
      <w:r w:rsidRPr="009E4E09">
        <w:t>kg</w:t>
      </w:r>
      <w:r w:rsidRPr="009E4E09">
        <w:rPr>
          <w:lang w:val="el-GR"/>
        </w:rPr>
        <w:t xml:space="preserve"> κάθε 1 εβδομάδα ΕΦ) και των παρατηρηθέντων συγκεντρώσεων στον ορό σε Γιαπωνέζες γυναίκες με </w:t>
      </w:r>
      <w:r w:rsidRPr="009E4E09">
        <w:t>HER</w:t>
      </w:r>
      <w:r w:rsidRPr="009E4E09">
        <w:rPr>
          <w:lang w:val="el-GR"/>
        </w:rPr>
        <w:t xml:space="preserve">2-θετικό ΜΚΜ (μελέτη </w:t>
      </w:r>
      <w:r w:rsidRPr="009E4E09">
        <w:t>JP</w:t>
      </w:r>
      <w:r w:rsidRPr="009E4E09">
        <w:rPr>
          <w:lang w:val="el-GR"/>
        </w:rPr>
        <w:t>16003) δεν βρέθηκαν στοιχεία ΦΚ επίδρασης από την ταυτόχρονη χορήγηση δοσεταξέλης στη φαρμακοκινητική της τραστουζουμάμπης.</w:t>
      </w:r>
    </w:p>
    <w:p w14:paraId="2D0FDA23" w14:textId="369D530C" w:rsidR="00587D36" w:rsidRDefault="00587D36" w:rsidP="00587D36">
      <w:pPr>
        <w:rPr>
          <w:lang w:val="el-GR"/>
        </w:rPr>
      </w:pPr>
      <w:r w:rsidRPr="009E4E09">
        <w:rPr>
          <w:lang w:val="el-GR"/>
        </w:rPr>
        <w:t xml:space="preserve">Η σύγκριση των ΦΚ αποτελεσμάτων από δύο μελέτες Φάσης </w:t>
      </w:r>
      <w:r w:rsidRPr="009E4E09">
        <w:t>II</w:t>
      </w:r>
      <w:r w:rsidRPr="009E4E09">
        <w:rPr>
          <w:lang w:val="el-GR"/>
        </w:rPr>
        <w:t xml:space="preserve"> (</w:t>
      </w:r>
      <w:r w:rsidRPr="009E4E09">
        <w:t>BO</w:t>
      </w:r>
      <w:r w:rsidRPr="009E4E09">
        <w:rPr>
          <w:lang w:val="el-GR"/>
        </w:rPr>
        <w:t xml:space="preserve">15935 και </w:t>
      </w:r>
      <w:r w:rsidRPr="009E4E09">
        <w:t>M</w:t>
      </w:r>
      <w:r w:rsidRPr="009E4E09">
        <w:rPr>
          <w:lang w:val="el-GR"/>
        </w:rPr>
        <w:t xml:space="preserve">77004) και μία μελέτη Φάσης </w:t>
      </w:r>
      <w:r w:rsidRPr="009E4E09">
        <w:t>III</w:t>
      </w:r>
      <w:r w:rsidRPr="009E4E09">
        <w:rPr>
          <w:lang w:val="el-GR"/>
        </w:rPr>
        <w:t xml:space="preserve"> (</w:t>
      </w:r>
      <w:r w:rsidRPr="009E4E09">
        <w:t>H</w:t>
      </w:r>
      <w:r w:rsidRPr="009E4E09">
        <w:rPr>
          <w:lang w:val="el-GR"/>
        </w:rPr>
        <w:t>0648</w:t>
      </w:r>
      <w:r w:rsidRPr="009E4E09">
        <w:t>g</w:t>
      </w:r>
      <w:r w:rsidRPr="009E4E09">
        <w:rPr>
          <w:lang w:val="el-GR"/>
        </w:rPr>
        <w:t xml:space="preserve">) όπου οι ασθενείς έλαβαν θεραπεία ταυτόχρονα με </w:t>
      </w:r>
      <w:r w:rsidRPr="009E4E09">
        <w:t>Herceptin</w:t>
      </w:r>
      <w:r w:rsidRPr="009E4E09">
        <w:rPr>
          <w:lang w:val="el-GR"/>
        </w:rPr>
        <w:t xml:space="preserve"> και πακλιταξέλη και δύο μελέτες Φάσης </w:t>
      </w:r>
      <w:r w:rsidRPr="009E4E09">
        <w:t>II</w:t>
      </w:r>
      <w:r w:rsidRPr="009E4E09">
        <w:rPr>
          <w:lang w:val="el-GR"/>
        </w:rPr>
        <w:t xml:space="preserve"> όπου το </w:t>
      </w:r>
      <w:r w:rsidRPr="009E4E09">
        <w:t>Herceptin</w:t>
      </w:r>
      <w:r w:rsidRPr="009E4E09">
        <w:rPr>
          <w:lang w:val="el-GR"/>
        </w:rPr>
        <w:t xml:space="preserve"> χορηγήθηκε ως μονοθεραπεία (</w:t>
      </w:r>
      <w:r w:rsidRPr="009E4E09">
        <w:t>W</w:t>
      </w:r>
      <w:r w:rsidRPr="009E4E09">
        <w:rPr>
          <w:lang w:val="el-GR"/>
        </w:rPr>
        <w:t xml:space="preserve">016229 και </w:t>
      </w:r>
      <w:r w:rsidRPr="009E4E09">
        <w:t>MO</w:t>
      </w:r>
      <w:r w:rsidRPr="009E4E09">
        <w:rPr>
          <w:lang w:val="el-GR"/>
        </w:rPr>
        <w:t xml:space="preserve">16982), σε γυναίκες με </w:t>
      </w:r>
      <w:r w:rsidRPr="009E4E09">
        <w:t>HER</w:t>
      </w:r>
      <w:r w:rsidRPr="009E4E09">
        <w:rPr>
          <w:lang w:val="el-GR"/>
        </w:rPr>
        <w:t>2-θετικό ΜΚΜ δείχνει ότι οι ατομικές και μέσες ελάχιστες συγκεντρώσεις</w:t>
      </w:r>
      <w:r w:rsidR="0099499C" w:rsidRPr="0099499C">
        <w:rPr>
          <w:lang w:val="el-GR"/>
        </w:rPr>
        <w:t xml:space="preserve"> </w:t>
      </w:r>
      <w:r w:rsidR="0099499C">
        <w:rPr>
          <w:lang w:val="el-GR"/>
        </w:rPr>
        <w:t>της τραστουζουμάμπης</w:t>
      </w:r>
      <w:r w:rsidRPr="009E4E09">
        <w:rPr>
          <w:lang w:val="el-GR"/>
        </w:rPr>
        <w:t>στον ορό ποίκιλαν μεταξύ και κατά τη διάρκεια των μελετών, αλλά δεν υπήρξε σαφής επίδραση της ταυτόχρονης χορήγησης πακλιταξέλης στη φαρμακοκινητική της τραστουζουμάμπης.</w:t>
      </w:r>
      <w:r w:rsidR="0099499C">
        <w:rPr>
          <w:lang w:val="el-GR"/>
        </w:rPr>
        <w:t xml:space="preserve"> Η σύγκριση </w:t>
      </w:r>
      <w:r w:rsidR="00BC4083">
        <w:rPr>
          <w:lang w:val="el-GR"/>
        </w:rPr>
        <w:t xml:space="preserve">των ΦΚ δεδομένων τραστουζουμάμπης από τη Μελέτη Μ77004 στην οποία οι γυναίκες με </w:t>
      </w:r>
      <w:r w:rsidR="00BC4083">
        <w:t>HER</w:t>
      </w:r>
      <w:r w:rsidR="00BC4083" w:rsidRPr="00BC4083">
        <w:rPr>
          <w:lang w:val="el-GR"/>
        </w:rPr>
        <w:t>2-</w:t>
      </w:r>
      <w:r w:rsidR="00BC4083">
        <w:rPr>
          <w:lang w:val="el-GR"/>
        </w:rPr>
        <w:t xml:space="preserve">θετικό ΜΚΜ </w:t>
      </w:r>
      <w:r w:rsidR="00EA022F">
        <w:rPr>
          <w:lang w:val="el-GR"/>
        </w:rPr>
        <w:t xml:space="preserve">ήταν υπό θεραπεία ταυτόχρονα με </w:t>
      </w:r>
      <w:r w:rsidR="00EA022F">
        <w:t>Herceptin</w:t>
      </w:r>
      <w:r w:rsidR="00EA022F" w:rsidRPr="00EA022F">
        <w:rPr>
          <w:lang w:val="el-GR"/>
        </w:rPr>
        <w:t xml:space="preserve">, </w:t>
      </w:r>
      <w:r w:rsidR="00EA022F">
        <w:rPr>
          <w:lang w:val="el-GR"/>
        </w:rPr>
        <w:t xml:space="preserve">πακλιταξέλη και δοξορουβικίνη με τα ΦΚ δεδομένα της τραστουζουμάμπης σε μελέτες όπου το </w:t>
      </w:r>
      <w:r w:rsidR="00EA022F">
        <w:t>Herceptin</w:t>
      </w:r>
      <w:r w:rsidR="00EA022F" w:rsidRPr="00EA022F">
        <w:rPr>
          <w:lang w:val="el-GR"/>
        </w:rPr>
        <w:t xml:space="preserve"> </w:t>
      </w:r>
      <w:r w:rsidR="00EA022F">
        <w:rPr>
          <w:lang w:val="el-GR"/>
        </w:rPr>
        <w:t>χορηγείτο ως μονοθεραπεία (Η0649</w:t>
      </w:r>
      <w:r w:rsidR="00EA022F">
        <w:t>g</w:t>
      </w:r>
      <w:r w:rsidR="00EA022F" w:rsidRPr="00EA022F">
        <w:rPr>
          <w:lang w:val="el-GR"/>
        </w:rPr>
        <w:t xml:space="preserve">) </w:t>
      </w:r>
      <w:r w:rsidR="00EA022F">
        <w:rPr>
          <w:lang w:val="el-GR"/>
        </w:rPr>
        <w:t>ή σε συνδυασμό με ανθρακυκλίνη συν κυκλοφωσφαμίδη ή πακλιταξέλη (Μελέτη Η0648</w:t>
      </w:r>
      <w:r w:rsidR="00EA022F">
        <w:t>g</w:t>
      </w:r>
      <w:r w:rsidR="00EA022F" w:rsidRPr="00EA022F">
        <w:rPr>
          <w:lang w:val="el-GR"/>
        </w:rPr>
        <w:t xml:space="preserve">), </w:t>
      </w:r>
      <w:r w:rsidR="00EA022F">
        <w:rPr>
          <w:lang w:val="el-GR"/>
        </w:rPr>
        <w:t>έδειξαν ότι δεν υπάρχει επίδραση της δοξορουβικίνης και της πακλιταξέλης στη φαρμακοκινητική της τραστουζουμάμπης.</w:t>
      </w:r>
    </w:p>
    <w:p w14:paraId="54303101" w14:textId="77777777" w:rsidR="00EA022F" w:rsidRDefault="00EA022F" w:rsidP="00587D36">
      <w:pPr>
        <w:rPr>
          <w:lang w:val="el-GR"/>
        </w:rPr>
      </w:pPr>
    </w:p>
    <w:p w14:paraId="57D4C75B" w14:textId="77777777" w:rsidR="00EA022F" w:rsidRPr="00EA022F" w:rsidRDefault="00EA022F" w:rsidP="00587D36">
      <w:pPr>
        <w:rPr>
          <w:lang w:val="el-GR"/>
        </w:rPr>
      </w:pPr>
      <w:r>
        <w:rPr>
          <w:lang w:val="el-GR"/>
        </w:rPr>
        <w:t xml:space="preserve">Τα φαρμακοκινητικά δεδομένα από τη Μελέτη </w:t>
      </w:r>
      <w:r w:rsidRPr="003D4C4D">
        <w:rPr>
          <w:rFonts w:cs="Arial"/>
          <w:iCs/>
        </w:rPr>
        <w:t>H</w:t>
      </w:r>
      <w:r w:rsidRPr="003D4C4D">
        <w:rPr>
          <w:rFonts w:cs="Arial"/>
          <w:iCs/>
          <w:lang w:val="el-GR"/>
        </w:rPr>
        <w:t>4613</w:t>
      </w:r>
      <w:r w:rsidRPr="003D4C4D">
        <w:rPr>
          <w:rFonts w:cs="Arial"/>
          <w:iCs/>
        </w:rPr>
        <w:t>g</w:t>
      </w:r>
      <w:r w:rsidRPr="003D4C4D">
        <w:rPr>
          <w:rFonts w:cs="Arial"/>
          <w:iCs/>
          <w:lang w:val="el-GR"/>
        </w:rPr>
        <w:t>/</w:t>
      </w:r>
      <w:r w:rsidRPr="003D4C4D">
        <w:rPr>
          <w:rFonts w:cs="Arial"/>
          <w:iCs/>
        </w:rPr>
        <w:t>GO</w:t>
      </w:r>
      <w:r w:rsidRPr="003D4C4D">
        <w:rPr>
          <w:rFonts w:cs="Arial"/>
          <w:iCs/>
          <w:lang w:val="el-GR"/>
        </w:rPr>
        <w:t>01305</w:t>
      </w:r>
      <w:r>
        <w:rPr>
          <w:rFonts w:cs="Arial"/>
          <w:iCs/>
          <w:lang w:val="el-GR"/>
        </w:rPr>
        <w:t xml:space="preserve"> </w:t>
      </w:r>
      <w:r w:rsidR="00670FCC">
        <w:rPr>
          <w:rFonts w:cs="Arial"/>
          <w:iCs/>
          <w:lang w:val="el-GR"/>
        </w:rPr>
        <w:t>υποδήλωσαν</w:t>
      </w:r>
      <w:r>
        <w:rPr>
          <w:rFonts w:cs="Arial"/>
          <w:iCs/>
          <w:lang w:val="el-GR"/>
        </w:rPr>
        <w:t xml:space="preserve"> </w:t>
      </w:r>
      <w:r w:rsidR="003D4C4D">
        <w:rPr>
          <w:rFonts w:cs="Arial"/>
          <w:iCs/>
          <w:lang w:val="el-GR"/>
        </w:rPr>
        <w:t xml:space="preserve">ότι η </w:t>
      </w:r>
      <w:r>
        <w:rPr>
          <w:rFonts w:cs="Arial"/>
          <w:iCs/>
          <w:lang w:val="el-GR"/>
        </w:rPr>
        <w:t xml:space="preserve">καρβοπλατίνη </w:t>
      </w:r>
      <w:r w:rsidR="003D4C4D">
        <w:rPr>
          <w:rFonts w:cs="Arial"/>
          <w:iCs/>
          <w:lang w:val="el-GR"/>
        </w:rPr>
        <w:t>δεν είχε καμία επίδραση στη ΦΚ της τραστουζουμάμπης.</w:t>
      </w:r>
    </w:p>
    <w:p w14:paraId="18F0DFA7" w14:textId="77777777" w:rsidR="00587D36" w:rsidRPr="009E4E09" w:rsidRDefault="00587D36" w:rsidP="00587D36">
      <w:pPr>
        <w:rPr>
          <w:lang w:val="el-GR"/>
        </w:rPr>
      </w:pPr>
    </w:p>
    <w:p w14:paraId="6BC0CB3A" w14:textId="77777777" w:rsidR="00587D36" w:rsidRPr="009E4E09" w:rsidRDefault="00587D36" w:rsidP="00587D36">
      <w:pPr>
        <w:rPr>
          <w:lang w:val="el-GR"/>
        </w:rPr>
      </w:pPr>
      <w:r w:rsidRPr="009E4E09">
        <w:rPr>
          <w:lang w:val="el-GR"/>
        </w:rPr>
        <w:lastRenderedPageBreak/>
        <w:t>Η ταυτόχρονη χορήγηση αναστροζόλης δεν φάνηκε να επηρεάζει τη φαρμακοκινητική της τραστουζουμάμπης.</w:t>
      </w:r>
    </w:p>
    <w:p w14:paraId="5E416DCC" w14:textId="77777777" w:rsidR="00587D36" w:rsidRPr="009E4E09" w:rsidRDefault="00587D36" w:rsidP="00587D36">
      <w:pPr>
        <w:rPr>
          <w:b/>
          <w:lang w:val="el-GR"/>
        </w:rPr>
      </w:pPr>
    </w:p>
    <w:p w14:paraId="0F1E2386" w14:textId="77777777" w:rsidR="00587D36" w:rsidRPr="009E4E09" w:rsidRDefault="00587D36" w:rsidP="00A96555">
      <w:pPr>
        <w:keepNext/>
        <w:keepLines/>
        <w:widowControl w:val="0"/>
        <w:ind w:left="567" w:hanging="567"/>
        <w:rPr>
          <w:b/>
          <w:lang w:val="el-GR"/>
        </w:rPr>
      </w:pPr>
      <w:r w:rsidRPr="009E4E09">
        <w:rPr>
          <w:b/>
          <w:lang w:val="el-GR"/>
        </w:rPr>
        <w:t>4.6</w:t>
      </w:r>
      <w:r w:rsidRPr="009E4E09">
        <w:rPr>
          <w:b/>
          <w:lang w:val="el-GR"/>
        </w:rPr>
        <w:tab/>
      </w:r>
      <w:r w:rsidRPr="009E4E09">
        <w:rPr>
          <w:b/>
          <w:noProof/>
          <w:lang w:val="el-GR"/>
        </w:rPr>
        <w:t xml:space="preserve">Γονιμότητα, κύηση </w:t>
      </w:r>
      <w:r w:rsidRPr="009E4E09">
        <w:rPr>
          <w:b/>
          <w:lang w:val="el-GR"/>
        </w:rPr>
        <w:t>και γαλουχία</w:t>
      </w:r>
    </w:p>
    <w:p w14:paraId="12457B30" w14:textId="77777777" w:rsidR="00587D36" w:rsidRPr="009E4E09" w:rsidRDefault="00587D36" w:rsidP="00A96555">
      <w:pPr>
        <w:keepNext/>
        <w:keepLines/>
        <w:widowControl w:val="0"/>
        <w:rPr>
          <w:lang w:val="el-GR"/>
        </w:rPr>
      </w:pPr>
    </w:p>
    <w:p w14:paraId="0E939A10" w14:textId="77777777" w:rsidR="00587D36" w:rsidRPr="009E4E09" w:rsidRDefault="00587D36" w:rsidP="00A96555">
      <w:pPr>
        <w:keepNext/>
        <w:keepLines/>
        <w:widowControl w:val="0"/>
        <w:rPr>
          <w:i/>
          <w:lang w:val="el-GR"/>
        </w:rPr>
      </w:pPr>
      <w:r w:rsidRPr="009E4E09">
        <w:rPr>
          <w:i/>
          <w:lang w:val="el-GR"/>
        </w:rPr>
        <w:t>Γυναίκες σε αναπαραγωγική ηλικία</w:t>
      </w:r>
    </w:p>
    <w:p w14:paraId="4F89FF13" w14:textId="77777777" w:rsidR="00587D36" w:rsidRPr="009E4E09" w:rsidRDefault="00587D36" w:rsidP="00A96555">
      <w:pPr>
        <w:keepNext/>
        <w:keepLines/>
        <w:widowControl w:val="0"/>
        <w:rPr>
          <w:lang w:val="el-GR"/>
        </w:rPr>
      </w:pPr>
      <w:r w:rsidRPr="009E4E09">
        <w:rPr>
          <w:lang w:val="el-GR"/>
        </w:rPr>
        <w:t xml:space="preserve">Οι γυναίκες σε αναπαραγωγική ηλικία θα πρέπει να συμβουλεύονται να χρησιμοποιούν αποτελεσματική αντισύλληψη κατά τη διάρκεια της θεραπείας με </w:t>
      </w:r>
      <w:r w:rsidRPr="009E4E09">
        <w:t>Herceptin</w:t>
      </w:r>
      <w:r w:rsidRPr="009E4E09">
        <w:rPr>
          <w:lang w:val="el-GR"/>
        </w:rPr>
        <w:t xml:space="preserve"> και για 7 μήνες μετά από την ολοκλήρωση της θεραπείας</w:t>
      </w:r>
      <w:r w:rsidR="003D4C4D">
        <w:rPr>
          <w:lang w:val="el-GR"/>
        </w:rPr>
        <w:t xml:space="preserve"> (βλέπε παράγραφο 5.2)</w:t>
      </w:r>
      <w:r w:rsidRPr="009E4E09">
        <w:rPr>
          <w:lang w:val="el-GR"/>
        </w:rPr>
        <w:t xml:space="preserve">. </w:t>
      </w:r>
    </w:p>
    <w:p w14:paraId="7C0B5CA2" w14:textId="77777777" w:rsidR="00587D36" w:rsidRPr="009E4E09" w:rsidRDefault="00587D36" w:rsidP="00A52F5E">
      <w:pPr>
        <w:rPr>
          <w:i/>
          <w:lang w:val="el-GR"/>
        </w:rPr>
      </w:pPr>
    </w:p>
    <w:p w14:paraId="5AED9FCC" w14:textId="77777777" w:rsidR="00587D36" w:rsidRPr="009E4E09" w:rsidRDefault="00DE4421" w:rsidP="00587D36">
      <w:pPr>
        <w:keepNext/>
        <w:rPr>
          <w:i/>
          <w:lang w:val="el-GR"/>
        </w:rPr>
      </w:pPr>
      <w:r>
        <w:rPr>
          <w:i/>
          <w:lang w:val="el-GR"/>
        </w:rPr>
        <w:t>Κύηση</w:t>
      </w:r>
    </w:p>
    <w:p w14:paraId="69183324" w14:textId="4C87CDDF" w:rsidR="00587D36" w:rsidRPr="009E4E09" w:rsidRDefault="00587D36" w:rsidP="00587D36">
      <w:pPr>
        <w:keepNext/>
        <w:rPr>
          <w:lang w:val="el-GR"/>
        </w:rPr>
      </w:pPr>
      <w:r w:rsidRPr="009E4E09">
        <w:rPr>
          <w:lang w:val="el-GR"/>
        </w:rPr>
        <w:t xml:space="preserve">Μελέτες αναπαραγωγής που διενεργήθηκαν σε πιθήκους </w:t>
      </w:r>
      <w:r w:rsidR="00896E00">
        <w:t>C</w:t>
      </w:r>
      <w:r w:rsidR="00896E00" w:rsidRPr="009E4E09">
        <w:rPr>
          <w:lang w:val="el-GR"/>
        </w:rPr>
        <w:t xml:space="preserve">ynomolgous </w:t>
      </w:r>
      <w:r w:rsidRPr="009E4E09">
        <w:rPr>
          <w:lang w:val="el-GR"/>
        </w:rPr>
        <w:t xml:space="preserve">με δόσεις έως 25 φορές μεγαλύτερες από την εβδομαδιαία δόση συντήρησης σκευάσματος για ενδοφλέβια χορήγηση Herceptin των 2 mg/kg στους ανθρώπους, δεν </w:t>
      </w:r>
      <w:r w:rsidR="00AD5735">
        <w:rPr>
          <w:lang w:val="el-GR"/>
        </w:rPr>
        <w:t>αποκάλυψαν</w:t>
      </w:r>
      <w:r w:rsidR="00AD5735" w:rsidRPr="009E4E09">
        <w:rPr>
          <w:lang w:val="el-GR"/>
        </w:rPr>
        <w:t xml:space="preserve"> </w:t>
      </w:r>
      <w:r w:rsidRPr="009E4E09">
        <w:rPr>
          <w:lang w:val="el-GR"/>
        </w:rPr>
        <w:t>κανένα στοιχείο μειωμένης αναπαραγωγικής ικανότητας ή βλάβης στο έμβρυο. Παρατηρήθηκε μεταφορά μέσω του πλακούντα της τραστουζουμάμπης κατά τη διάρκεια της αρχικής (ημέρες 20–50 της κύησης) και τελικής (ημέρες 120–150 της κύησης) ανάπτυξης του εμβρύου. Δεν είναι γνωστό εάν το Herceptin μπορεί να επηρεάσει τη δυνατότητα αναπαραγωγής. Επειδή η ανθρώπινη ανταπόκριση δεν είναι πάντα δυνατόν να προβλεφθεί με βάση τις μελέτες σε πειραματόζωα, το Herceptin θα πρέπει να αποφεύγεται κατά τη διάρκεια της κύησης εκτός εάν τα δυνητικά οφέλη για τη μητέρα υπερτερούν σε σχέση με το δυνητικό κίνδυνο για το έμβρυο.</w:t>
      </w:r>
    </w:p>
    <w:p w14:paraId="606EEAB5" w14:textId="77777777" w:rsidR="00587D36" w:rsidRPr="009E4E09" w:rsidRDefault="00587D36" w:rsidP="00587D36">
      <w:pPr>
        <w:rPr>
          <w:lang w:val="el-GR"/>
        </w:rPr>
      </w:pPr>
    </w:p>
    <w:p w14:paraId="1A2EFA8C" w14:textId="77777777" w:rsidR="00587D36" w:rsidRPr="009E4E09" w:rsidRDefault="00587D36" w:rsidP="00587D36">
      <w:pPr>
        <w:rPr>
          <w:lang w:val="el-GR"/>
        </w:rPr>
      </w:pPr>
      <w:r w:rsidRPr="009E4E09">
        <w:rPr>
          <w:lang w:val="el-GR"/>
        </w:rPr>
        <w:t xml:space="preserve">Μετά την κυκλοφορία στην αγορά, έχουν αναφερθεί περιπτώσεις διαταραχής της εμβρυϊκής νεφρικής ανάπτυξης και/ή λειτουργίας σε σχέση με ολιγοϋδράμνιο σε έγκυες γυναίκες που λάμβαναν Herceptin, μερικές σχετιζόμενες με θανατηφόρα πνευμονική υποπλασία του εμβρύου. </w:t>
      </w:r>
    </w:p>
    <w:p w14:paraId="174E89B4" w14:textId="0FDBE76D" w:rsidR="00587D36" w:rsidRPr="009E4E09" w:rsidRDefault="00587D36" w:rsidP="00587D36">
      <w:pPr>
        <w:rPr>
          <w:lang w:val="el-GR"/>
        </w:rPr>
      </w:pPr>
      <w:r w:rsidRPr="009E4E09">
        <w:rPr>
          <w:lang w:val="el-GR"/>
        </w:rPr>
        <w:t xml:space="preserve">Οι γυναίκες που μένουν έγκυες θα πρέπει να ενημερώνονται για την πιθανότητα βλάβης στο έμβρυο. Εάν μία έγκυος γυναίκα υποβάλλεται σε θεραπεία με </w:t>
      </w:r>
      <w:r w:rsidRPr="009E4E09">
        <w:t>Herceptin</w:t>
      </w:r>
      <w:r w:rsidRPr="009E4E09">
        <w:rPr>
          <w:lang w:val="el-GR"/>
        </w:rPr>
        <w:t>,</w:t>
      </w:r>
      <w:r w:rsidR="003D4C4D">
        <w:rPr>
          <w:lang w:val="el-GR"/>
        </w:rPr>
        <w:t xml:space="preserve"> ή εάν μία ασθενής καταστεί έγκυος ενώ λαμβάνει </w:t>
      </w:r>
      <w:r w:rsidR="003D4C4D">
        <w:t>Herceptin</w:t>
      </w:r>
      <w:r w:rsidR="003D4C4D" w:rsidRPr="00BA464A">
        <w:rPr>
          <w:lang w:val="el-GR"/>
        </w:rPr>
        <w:t xml:space="preserve"> </w:t>
      </w:r>
      <w:r w:rsidR="003D4C4D">
        <w:rPr>
          <w:lang w:val="el-GR"/>
        </w:rPr>
        <w:t>ή σε διάστημα 7 μηνών μετά από την τελευταία δόση του</w:t>
      </w:r>
      <w:r w:rsidR="003D4C4D" w:rsidRPr="007C1769">
        <w:rPr>
          <w:lang w:val="el-GR"/>
        </w:rPr>
        <w:t xml:space="preserve"> </w:t>
      </w:r>
      <w:r w:rsidR="003D4C4D">
        <w:t>Herceptin</w:t>
      </w:r>
      <w:r w:rsidR="003D4C4D">
        <w:rPr>
          <w:lang w:val="el-GR"/>
        </w:rPr>
        <w:t>,</w:t>
      </w:r>
      <w:r w:rsidR="003D4C4D" w:rsidRPr="009E4E09">
        <w:rPr>
          <w:lang w:val="el-GR"/>
        </w:rPr>
        <w:t xml:space="preserve"> </w:t>
      </w:r>
      <w:r w:rsidRPr="009E4E09">
        <w:rPr>
          <w:lang w:val="el-GR"/>
        </w:rPr>
        <w:t xml:space="preserve">είναι επιθυμητή η στενή παρακολούθηση από μία διεπιστημονική ομάδα. </w:t>
      </w:r>
    </w:p>
    <w:p w14:paraId="3B0584C0" w14:textId="77777777" w:rsidR="00587D36" w:rsidRPr="009E4E09" w:rsidRDefault="00587D36" w:rsidP="00587D36">
      <w:pPr>
        <w:rPr>
          <w:lang w:val="el-GR"/>
        </w:rPr>
      </w:pPr>
    </w:p>
    <w:p w14:paraId="5DC282BB" w14:textId="77777777" w:rsidR="00587D36" w:rsidRPr="009E4E09" w:rsidRDefault="00587D36" w:rsidP="00587D36">
      <w:pPr>
        <w:keepNext/>
        <w:keepLines/>
        <w:rPr>
          <w:i/>
          <w:lang w:val="el-GR"/>
        </w:rPr>
      </w:pPr>
      <w:r w:rsidRPr="009E4E09">
        <w:rPr>
          <w:i/>
          <w:lang w:val="el-GR"/>
        </w:rPr>
        <w:t>Θηλασμός</w:t>
      </w:r>
    </w:p>
    <w:p w14:paraId="0A1E16A1" w14:textId="0249ECA9" w:rsidR="00587D36" w:rsidRPr="009E4E09" w:rsidRDefault="00587D36" w:rsidP="00587D36">
      <w:pPr>
        <w:keepLines/>
        <w:rPr>
          <w:lang w:val="el-GR"/>
        </w:rPr>
      </w:pPr>
      <w:r w:rsidRPr="009E4E09">
        <w:rPr>
          <w:lang w:val="el-GR"/>
        </w:rPr>
        <w:t xml:space="preserve">Μία μελέτη που διενεργήθηκε σε πιθήκους </w:t>
      </w:r>
      <w:r w:rsidR="00896E00">
        <w:t>C</w:t>
      </w:r>
      <w:r w:rsidR="00896E00" w:rsidRPr="009E4E09">
        <w:rPr>
          <w:lang w:val="el-GR"/>
        </w:rPr>
        <w:t xml:space="preserve">ynomolgous </w:t>
      </w:r>
      <w:r w:rsidRPr="009E4E09">
        <w:rPr>
          <w:lang w:val="el-GR"/>
        </w:rPr>
        <w:t>με δόσεις 25 φορές μεγαλύτερες από την εβδομαδιαία δόση συντήρησης σκευάσματος για ενδοφλέβια χορήγηση Herceptin των 2 mg/kg στους ανθρώπους</w:t>
      </w:r>
      <w:r w:rsidR="00672314">
        <w:rPr>
          <w:lang w:val="el-GR"/>
        </w:rPr>
        <w:t xml:space="preserve"> για τις ημέρες 120 έως 150 της εγκυμοσύνης</w:t>
      </w:r>
      <w:r w:rsidRPr="009E4E09">
        <w:rPr>
          <w:lang w:val="el-GR"/>
        </w:rPr>
        <w:t xml:space="preserve">, </w:t>
      </w:r>
      <w:r w:rsidR="00AD5735">
        <w:rPr>
          <w:lang w:val="el-GR"/>
        </w:rPr>
        <w:t>κατέδειξε</w:t>
      </w:r>
      <w:r w:rsidR="00AD5735" w:rsidRPr="009E4E09">
        <w:rPr>
          <w:lang w:val="el-GR"/>
        </w:rPr>
        <w:t xml:space="preserve"> </w:t>
      </w:r>
      <w:r w:rsidRPr="009E4E09">
        <w:rPr>
          <w:lang w:val="el-GR"/>
        </w:rPr>
        <w:t>ότι η τραστουζουμάμπη εκκρίνεται στο γάλα</w:t>
      </w:r>
      <w:r w:rsidR="00672314">
        <w:rPr>
          <w:lang w:val="el-GR"/>
        </w:rPr>
        <w:t xml:space="preserve"> μετά τον τοκετό</w:t>
      </w:r>
      <w:r w:rsidRPr="009E4E09">
        <w:rPr>
          <w:lang w:val="el-GR"/>
        </w:rPr>
        <w:t xml:space="preserve">. Η </w:t>
      </w:r>
      <w:r w:rsidR="00672314">
        <w:rPr>
          <w:lang w:val="el-GR"/>
        </w:rPr>
        <w:t xml:space="preserve">έκθεση στην τρατουζουμάμπη στη μήτρα και η </w:t>
      </w:r>
      <w:r w:rsidRPr="009E4E09">
        <w:rPr>
          <w:lang w:val="el-GR"/>
        </w:rPr>
        <w:t>παρουσία της τραστουζουμάμπης στον ορό των νεογνών πιθήκων δε σχετίστηκε με καμία ανεπιθύμητη ενέργεια σε ότι αφορά την ανάπτυξή τους από τη γέννηση έως την ηλικία του 1 μηνός. Δεν είναι γνωστό εάν η τραστουζουμάμπη εκκρίνεται στο ανθρώπινο γάλα. Επειδή η ανθρώπινη IgG1 εκκρίνεται στο μητρικό γάλα και η δυνατότητα βλάβης στο νεογνό είναι άγνωστη, οι γυναίκες δε θα πρέπει να θηλάζουν κατά τη διάρκεια της θεραπείας με Herceptin καθώς και για 7 μήνες μετά την τελευταία δόση.</w:t>
      </w:r>
    </w:p>
    <w:p w14:paraId="3F56D809" w14:textId="77777777" w:rsidR="00587D36" w:rsidRPr="009E4E09" w:rsidRDefault="00587D36" w:rsidP="00587D36">
      <w:pPr>
        <w:rPr>
          <w:lang w:val="el-GR"/>
        </w:rPr>
      </w:pPr>
    </w:p>
    <w:p w14:paraId="01AA97EE" w14:textId="77777777" w:rsidR="00587D36" w:rsidRPr="009E4E09" w:rsidRDefault="00587D36" w:rsidP="00587D36">
      <w:pPr>
        <w:ind w:left="567" w:hanging="567"/>
        <w:rPr>
          <w:i/>
          <w:lang w:val="el-GR"/>
        </w:rPr>
      </w:pPr>
      <w:r w:rsidRPr="009E4E09">
        <w:rPr>
          <w:i/>
          <w:lang w:val="el-GR"/>
        </w:rPr>
        <w:t>Γονιμότητα</w:t>
      </w:r>
    </w:p>
    <w:p w14:paraId="089343F4" w14:textId="77777777" w:rsidR="00587D36" w:rsidRPr="009E4E09" w:rsidRDefault="00587D36" w:rsidP="00587D36">
      <w:pPr>
        <w:rPr>
          <w:lang w:val="el-GR"/>
        </w:rPr>
      </w:pPr>
      <w:r w:rsidRPr="009E4E09">
        <w:rPr>
          <w:lang w:val="el-GR"/>
        </w:rPr>
        <w:t>Δεν διατίθενται δεδομένα για τη γονιμότητα.</w:t>
      </w:r>
    </w:p>
    <w:p w14:paraId="14A2ADDB" w14:textId="77777777" w:rsidR="00587D36" w:rsidRPr="009E4E09" w:rsidRDefault="00587D36" w:rsidP="00587D36">
      <w:pPr>
        <w:rPr>
          <w:lang w:val="el-GR"/>
        </w:rPr>
      </w:pPr>
    </w:p>
    <w:p w14:paraId="3FF4563C" w14:textId="77777777" w:rsidR="00587D36" w:rsidRPr="009E4E09" w:rsidRDefault="00587D36" w:rsidP="00587D36">
      <w:pPr>
        <w:ind w:left="567" w:hanging="567"/>
        <w:rPr>
          <w:b/>
          <w:lang w:val="el-GR"/>
        </w:rPr>
      </w:pPr>
      <w:r w:rsidRPr="009E4E09">
        <w:rPr>
          <w:b/>
          <w:lang w:val="el-GR"/>
        </w:rPr>
        <w:t>4.7</w:t>
      </w:r>
      <w:r w:rsidRPr="009E4E09">
        <w:rPr>
          <w:b/>
          <w:lang w:val="el-GR"/>
        </w:rPr>
        <w:tab/>
        <w:t>Επιδράσεις στην ικανότητα οδήγησης και χειρισμού μηχαν</w:t>
      </w:r>
      <w:r w:rsidR="00DE4421">
        <w:rPr>
          <w:b/>
          <w:lang w:val="el-GR"/>
        </w:rPr>
        <w:t>ημάτων</w:t>
      </w:r>
    </w:p>
    <w:p w14:paraId="1B9D026B" w14:textId="77777777" w:rsidR="00587D36" w:rsidRPr="009E4E09" w:rsidRDefault="00587D36" w:rsidP="00587D36">
      <w:pPr>
        <w:rPr>
          <w:lang w:val="el-GR"/>
        </w:rPr>
      </w:pPr>
    </w:p>
    <w:p w14:paraId="71729118" w14:textId="6908BB60"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έχει </w:t>
      </w:r>
      <w:r w:rsidR="00311952">
        <w:rPr>
          <w:lang w:val="el-GR"/>
        </w:rPr>
        <w:t>μικρή</w:t>
      </w:r>
      <w:r w:rsidRPr="009E4E09">
        <w:rPr>
          <w:lang w:val="el-GR"/>
        </w:rPr>
        <w:t xml:space="preserve"> επίδραση στην ικανότητα οδήγησης και χειρισμού μηχαν</w:t>
      </w:r>
      <w:r w:rsidR="00DE4421">
        <w:rPr>
          <w:lang w:val="el-GR"/>
        </w:rPr>
        <w:t>ημάτων</w:t>
      </w:r>
      <w:r w:rsidR="00311952">
        <w:rPr>
          <w:lang w:val="el-GR"/>
        </w:rPr>
        <w:t xml:space="preserve"> (βλ. παράγραφο 4.8)</w:t>
      </w:r>
      <w:r w:rsidRPr="009E4E09">
        <w:rPr>
          <w:lang w:val="el-GR"/>
        </w:rPr>
        <w:t xml:space="preserve">. </w:t>
      </w:r>
      <w:r w:rsidR="00CE0B06" w:rsidRPr="00CE0B06">
        <w:rPr>
          <w:lang w:val="el-GR"/>
        </w:rPr>
        <w:t xml:space="preserve">Κατά τη διάρκεια της θεραπείας με Herceptin μπορεί να εμφανιστεί ζάλη και υπνηλία (βλ. </w:t>
      </w:r>
      <w:r w:rsidR="00CE0B06">
        <w:rPr>
          <w:lang w:val="el-GR"/>
        </w:rPr>
        <w:t>π</w:t>
      </w:r>
      <w:r w:rsidR="00CE0B06" w:rsidRPr="00CE0B06">
        <w:rPr>
          <w:lang w:val="el-GR"/>
        </w:rPr>
        <w:t>αράγραφο 4.8).</w:t>
      </w:r>
      <w:r w:rsidR="00CE0B06" w:rsidRPr="00381CBD">
        <w:rPr>
          <w:lang w:val="el-GR"/>
        </w:rPr>
        <w:t xml:space="preserve"> </w:t>
      </w:r>
      <w:r w:rsidR="00311952">
        <w:rPr>
          <w:lang w:val="el-GR"/>
        </w:rPr>
        <w:t>Σ</w:t>
      </w:r>
      <w:r w:rsidRPr="009E4E09">
        <w:rPr>
          <w:lang w:val="el-GR"/>
        </w:rPr>
        <w:t>τους ασθενείς που παρουσιάζουν συμπτώματα σχετιζόμενα με την έγχυση (βλ. παράγραφο 4.4) θα πρέπει να γίνεται σύσταση να μην οδηγούν και να μη χειρίζονται μηχαν</w:t>
      </w:r>
      <w:r w:rsidR="00DE4421">
        <w:rPr>
          <w:lang w:val="el-GR"/>
        </w:rPr>
        <w:t>ήματα</w:t>
      </w:r>
      <w:r w:rsidRPr="009E4E09">
        <w:rPr>
          <w:lang w:val="el-GR"/>
        </w:rPr>
        <w:t xml:space="preserve"> μέχρι να εξαλειφθούν τα συμπτώματα.</w:t>
      </w:r>
    </w:p>
    <w:p w14:paraId="533537D5" w14:textId="77777777" w:rsidR="00587D36" w:rsidRPr="009E4E09" w:rsidRDefault="00587D36" w:rsidP="00587D36">
      <w:pPr>
        <w:rPr>
          <w:lang w:val="el-GR"/>
        </w:rPr>
      </w:pPr>
    </w:p>
    <w:p w14:paraId="3BABD8CC" w14:textId="77777777" w:rsidR="00587D36" w:rsidRPr="009E4E09" w:rsidRDefault="00587D36" w:rsidP="00F37569">
      <w:pPr>
        <w:keepNext/>
        <w:keepLines/>
        <w:rPr>
          <w:b/>
          <w:lang w:val="el-GR"/>
        </w:rPr>
      </w:pPr>
      <w:r w:rsidRPr="009E4E09">
        <w:rPr>
          <w:b/>
          <w:lang w:val="el-GR"/>
        </w:rPr>
        <w:lastRenderedPageBreak/>
        <w:t>4.8</w:t>
      </w:r>
      <w:r w:rsidRPr="009E4E09">
        <w:rPr>
          <w:b/>
          <w:lang w:val="el-GR"/>
        </w:rPr>
        <w:tab/>
        <w:t>Ανεπιθύμητες ενέργειες</w:t>
      </w:r>
    </w:p>
    <w:p w14:paraId="4AA8CB99" w14:textId="77777777" w:rsidR="00587D36" w:rsidRPr="009E4E09" w:rsidRDefault="00587D36" w:rsidP="00F37569">
      <w:pPr>
        <w:keepNext/>
        <w:keepLines/>
        <w:rPr>
          <w:b/>
          <w:lang w:val="el-GR"/>
        </w:rPr>
      </w:pPr>
    </w:p>
    <w:p w14:paraId="48977CFB" w14:textId="77777777" w:rsidR="00587D36" w:rsidRPr="009E4E09" w:rsidRDefault="00587D36" w:rsidP="00F37569">
      <w:pPr>
        <w:keepNext/>
        <w:keepLines/>
        <w:rPr>
          <w:u w:val="single"/>
          <w:lang w:val="el-GR"/>
        </w:rPr>
      </w:pPr>
      <w:r w:rsidRPr="009E4E09">
        <w:rPr>
          <w:u w:val="single"/>
          <w:lang w:val="el-GR"/>
        </w:rPr>
        <w:t>Σύνοψη προφίλ ασφάλειας</w:t>
      </w:r>
    </w:p>
    <w:p w14:paraId="76A27F33" w14:textId="77777777" w:rsidR="00587D36" w:rsidRPr="009E4E09" w:rsidRDefault="00587D36" w:rsidP="00F37569">
      <w:pPr>
        <w:keepNext/>
        <w:keepLines/>
        <w:rPr>
          <w:u w:val="single"/>
          <w:lang w:val="el-GR"/>
        </w:rPr>
      </w:pPr>
    </w:p>
    <w:p w14:paraId="52F6B572" w14:textId="77777777" w:rsidR="00587D36" w:rsidRPr="009E4E09" w:rsidRDefault="00587D36" w:rsidP="00F37569">
      <w:pPr>
        <w:keepNext/>
        <w:keepLines/>
        <w:rPr>
          <w:lang w:val="el-GR"/>
        </w:rPr>
      </w:pPr>
      <w:r w:rsidRPr="009E4E09">
        <w:rPr>
          <w:lang w:val="el-GR"/>
        </w:rPr>
        <w:t xml:space="preserve">Μεταξύ των πιο σοβαρών και/ή συχνών ανεπιθύμητων </w:t>
      </w:r>
      <w:r w:rsidR="008F2454">
        <w:rPr>
          <w:lang w:val="el-GR"/>
        </w:rPr>
        <w:t>ενεργειών</w:t>
      </w:r>
      <w:r w:rsidR="008F2454" w:rsidRPr="009E4E09">
        <w:rPr>
          <w:lang w:val="el-GR"/>
        </w:rPr>
        <w:t xml:space="preserve"> </w:t>
      </w:r>
      <w:r w:rsidRPr="009E4E09">
        <w:rPr>
          <w:lang w:val="el-GR"/>
        </w:rPr>
        <w:t xml:space="preserve">που αναφέρθηκαν έως σήμερα κατά τη χρήση του Herceptin (σκευάσματα για ενδοφλέβια και υποδόρια χορήγηση) είναι η καρδιακή δυσλειτουργία, οι σχετιζόμενες με την έγχυση αντιδράσεις, η αιματολογική τοξικότητα (ειδικότερα η ουδετεροπενία), οι λοιμώξεις και οι πνευμονικές ανεπιθύμητες </w:t>
      </w:r>
      <w:r w:rsidR="008F2454">
        <w:rPr>
          <w:lang w:val="el-GR"/>
        </w:rPr>
        <w:t>ενέργειες</w:t>
      </w:r>
      <w:r w:rsidRPr="009E4E09">
        <w:rPr>
          <w:lang w:val="el-GR"/>
        </w:rPr>
        <w:t>.</w:t>
      </w:r>
    </w:p>
    <w:p w14:paraId="5D9BC23C" w14:textId="77777777" w:rsidR="00587D36" w:rsidRPr="009E4E09" w:rsidRDefault="00587D36" w:rsidP="00F37569">
      <w:pPr>
        <w:keepNext/>
        <w:keepLines/>
        <w:rPr>
          <w:u w:val="single"/>
          <w:lang w:val="el-GR"/>
        </w:rPr>
      </w:pPr>
    </w:p>
    <w:p w14:paraId="3B77603F" w14:textId="77777777" w:rsidR="00587D36" w:rsidRPr="009E4E09" w:rsidRDefault="00587D36" w:rsidP="00F37569">
      <w:pPr>
        <w:keepNext/>
        <w:keepLines/>
        <w:rPr>
          <w:u w:val="single"/>
          <w:lang w:val="el-GR"/>
        </w:rPr>
      </w:pPr>
      <w:r w:rsidRPr="009E4E09">
        <w:rPr>
          <w:u w:val="single"/>
          <w:lang w:val="el-GR"/>
        </w:rPr>
        <w:t xml:space="preserve">Κατάλογος ανεπιθύμητων </w:t>
      </w:r>
      <w:r w:rsidR="008F2454">
        <w:rPr>
          <w:u w:val="single"/>
          <w:lang w:val="el-GR"/>
        </w:rPr>
        <w:t>ενεργειών</w:t>
      </w:r>
      <w:r w:rsidR="008F2454" w:rsidRPr="009E4E09">
        <w:rPr>
          <w:u w:val="single"/>
          <w:lang w:val="el-GR"/>
        </w:rPr>
        <w:t xml:space="preserve"> </w:t>
      </w:r>
      <w:r w:rsidRPr="009E4E09">
        <w:rPr>
          <w:u w:val="single"/>
          <w:lang w:val="el-GR"/>
        </w:rPr>
        <w:t>σε μορφή πίνακα</w:t>
      </w:r>
    </w:p>
    <w:p w14:paraId="6DB432AA" w14:textId="77777777" w:rsidR="00587D36" w:rsidRPr="009E4E09" w:rsidRDefault="00587D36" w:rsidP="00F37569">
      <w:pPr>
        <w:keepNext/>
        <w:keepLines/>
        <w:rPr>
          <w:lang w:val="el-GR"/>
        </w:rPr>
      </w:pPr>
    </w:p>
    <w:p w14:paraId="3508A589" w14:textId="070765FB" w:rsidR="00587D36" w:rsidRPr="009E4E09" w:rsidRDefault="00587D36" w:rsidP="00F37569">
      <w:pPr>
        <w:keepNext/>
        <w:keepLines/>
        <w:rPr>
          <w:lang w:val="el-GR"/>
        </w:rPr>
      </w:pPr>
      <w:r w:rsidRPr="009E4E09">
        <w:rPr>
          <w:lang w:val="el-GR"/>
        </w:rPr>
        <w:t>Στην παράγραφο αυτή, έχουν χρησιμοποιηθεί οι ακόλουθες κατηγορίες συχνότητας : πολύ συχνές (</w:t>
      </w:r>
      <w:r w:rsidRPr="009E4E09">
        <w:rPr>
          <w:lang w:val="el-GR"/>
        </w:rPr>
        <w:sym w:font="Symbol" w:char="F0B3"/>
      </w:r>
      <w:r w:rsidRPr="009E4E09">
        <w:rPr>
          <w:lang w:val="el-GR"/>
        </w:rPr>
        <w:t>1/10), σ</w:t>
      </w:r>
      <w:r w:rsidRPr="00174FB9">
        <w:rPr>
          <w:lang w:val="el-GR"/>
        </w:rPr>
        <w:t>υχνές (</w:t>
      </w:r>
      <w:r w:rsidRPr="009E4E09">
        <w:rPr>
          <w:lang w:val="el-GR"/>
        </w:rPr>
        <w:sym w:font="Symbol" w:char="F0B3"/>
      </w:r>
      <w:r w:rsidRPr="009E4E09">
        <w:rPr>
          <w:lang w:val="el-GR"/>
        </w:rPr>
        <w:t> 1/100 έως</w:t>
      </w:r>
      <w:r w:rsidRPr="00174FB9">
        <w:rPr>
          <w:lang w:val="el-GR"/>
        </w:rPr>
        <w:t xml:space="preserve"> &lt;1/10), όχι συχνές (≥1/1</w:t>
      </w:r>
      <w:r w:rsidRPr="009E4E09">
        <w:rPr>
          <w:lang w:val="el-GR"/>
        </w:rPr>
        <w:t>.000 έως &lt;1/100), σπάνιες (≥1/10.000 έως &lt;1/1.000), πολύ σπάνιες (&lt;1/10.000) και μη γνωστ</w:t>
      </w:r>
      <w:r w:rsidR="00FB31E6">
        <w:rPr>
          <w:lang w:val="el-GR"/>
        </w:rPr>
        <w:t>ής συχνότητας</w:t>
      </w:r>
      <w:r w:rsidRPr="009E4E09">
        <w:rPr>
          <w:lang w:val="el-GR"/>
        </w:rPr>
        <w:t xml:space="preserve"> (δεν μπορεί να εκτιμηθεί από τα διαθέσιμα δεδομένα). </w:t>
      </w:r>
      <w:r w:rsidRPr="009E4E09">
        <w:rPr>
          <w:bCs/>
          <w:lang w:val="el-GR"/>
        </w:rPr>
        <w:t>Εντός κάθε κατηγορίας συχνότητας εμφάνισης, οι ανεπιθύμητες ενέργειες παρατίθενται κατά φθίνουσα σειρά σοβαρότητας.</w:t>
      </w:r>
    </w:p>
    <w:p w14:paraId="27C34353" w14:textId="77777777" w:rsidR="00587D36" w:rsidRPr="009E4E09" w:rsidRDefault="00587D36" w:rsidP="00F37569">
      <w:pPr>
        <w:keepNext/>
        <w:keepLines/>
        <w:rPr>
          <w:lang w:val="el-GR"/>
        </w:rPr>
      </w:pPr>
    </w:p>
    <w:p w14:paraId="08FA96BB" w14:textId="41DFFB5E" w:rsidR="00587D36" w:rsidRPr="009E4E09" w:rsidRDefault="00587D36" w:rsidP="00587D36">
      <w:pPr>
        <w:rPr>
          <w:lang w:val="el-GR"/>
        </w:rPr>
      </w:pPr>
      <w:r w:rsidRPr="009E4E09">
        <w:rPr>
          <w:lang w:val="el-GR"/>
        </w:rPr>
        <w:t xml:space="preserve">Παρουσιάζονται στον Πίνακα 1 οι ανεπιθύμητες </w:t>
      </w:r>
      <w:r w:rsidR="008F2454">
        <w:rPr>
          <w:lang w:val="el-GR"/>
        </w:rPr>
        <w:t>ενέργειες</w:t>
      </w:r>
      <w:r w:rsidR="008F2454" w:rsidRPr="009E4E09">
        <w:rPr>
          <w:lang w:val="el-GR"/>
        </w:rPr>
        <w:t xml:space="preserve"> </w:t>
      </w:r>
      <w:r w:rsidRPr="009E4E09">
        <w:rPr>
          <w:lang w:val="el-GR"/>
        </w:rPr>
        <w:t xml:space="preserve">που έχουν αναφερθεί σε σχέση με τη χρήση του ενδοφλέβιου Herceptin ως μονοθεραπεία ή σε συνδυασμό με χημειοθεραπεία στις βασικές κλινικές δοκιμές και μετά την κυκλοφορία του προϊόντος. </w:t>
      </w:r>
    </w:p>
    <w:p w14:paraId="107533AB" w14:textId="77777777" w:rsidR="00587D36" w:rsidRPr="009E4E09" w:rsidRDefault="00587D36" w:rsidP="00587D36">
      <w:pPr>
        <w:rPr>
          <w:lang w:val="el-GR"/>
        </w:rPr>
      </w:pPr>
    </w:p>
    <w:p w14:paraId="7B4BCF48" w14:textId="77777777" w:rsidR="00587D36" w:rsidRPr="00ED019E" w:rsidRDefault="00587D36" w:rsidP="00587D36">
      <w:pPr>
        <w:rPr>
          <w:lang w:val="el-GR"/>
        </w:rPr>
      </w:pPr>
      <w:r w:rsidRPr="009E4E09">
        <w:rPr>
          <w:lang w:val="el-GR"/>
        </w:rPr>
        <w:t>Όλοι οι όροι οι οποίοι περιλαμβάνονται βασίζονται στο υψηλότερο παρατηρούμενο ποσοστό στις βασικές κλινικές μελέτες.</w:t>
      </w:r>
      <w:r w:rsidR="00355CF2" w:rsidRPr="00B51573">
        <w:rPr>
          <w:lang w:val="el-GR"/>
        </w:rPr>
        <w:t xml:space="preserve"> </w:t>
      </w:r>
      <w:r w:rsidR="00355CF2">
        <w:rPr>
          <w:lang w:val="el-GR"/>
        </w:rPr>
        <w:t>Επιπρόσθετα, οι όροι που αναφέρ</w:t>
      </w:r>
      <w:r w:rsidR="00ED019E">
        <w:rPr>
          <w:lang w:val="el-GR"/>
        </w:rPr>
        <w:t>θηκαν</w:t>
      </w:r>
      <w:r w:rsidR="00355CF2">
        <w:rPr>
          <w:lang w:val="el-GR"/>
        </w:rPr>
        <w:t xml:space="preserve"> στο μετεγκριτικό πλαίσιο συμπεριλαμβάνονται στον Πίνακα 1.</w:t>
      </w:r>
    </w:p>
    <w:p w14:paraId="265BE4C9" w14:textId="77777777" w:rsidR="00587D36" w:rsidRPr="009E4E09" w:rsidRDefault="00587D36" w:rsidP="00587D36">
      <w:pPr>
        <w:rPr>
          <w:u w:val="single"/>
          <w:lang w:val="el-GR"/>
        </w:rPr>
      </w:pPr>
    </w:p>
    <w:p w14:paraId="2E64AE97" w14:textId="77777777" w:rsidR="00587D36" w:rsidRPr="00F76448" w:rsidRDefault="00587D36" w:rsidP="00587D36">
      <w:pPr>
        <w:keepNext/>
        <w:keepLines/>
        <w:rPr>
          <w:lang w:val="el-GR"/>
        </w:rPr>
      </w:pPr>
      <w:r w:rsidRPr="00F76448">
        <w:rPr>
          <w:lang w:val="el-GR"/>
        </w:rPr>
        <w:t xml:space="preserve">Πίνακας 1 Ανεπιθύμητες ενέργειες, οι οποίες αναφέρθηκαν με το </w:t>
      </w:r>
      <w:r w:rsidRPr="00F76448">
        <w:t>Herceptin</w:t>
      </w:r>
      <w:r w:rsidRPr="00F76448">
        <w:rPr>
          <w:lang w:val="el-GR"/>
        </w:rPr>
        <w:t xml:space="preserve"> για ενδοφλέβια χορήγηση ως μονοθεραπεία ή σε συνδυασμό με χημειοθεραπεία σε πιλοτικές κλινικές μελέτες (Ν=8386) και μετά από την κυκλοφορία</w:t>
      </w:r>
    </w:p>
    <w:p w14:paraId="678A99D7" w14:textId="77777777" w:rsidR="00587D36" w:rsidRPr="009E4E09" w:rsidRDefault="00587D36" w:rsidP="00587D36">
      <w:pPr>
        <w:keepNext/>
        <w:keepLines/>
        <w:rPr>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4509"/>
        <w:gridCol w:w="1901"/>
      </w:tblGrid>
      <w:tr w:rsidR="00587D36" w:rsidRPr="009E4E09" w14:paraId="2F45968D" w14:textId="77777777" w:rsidTr="005B266B">
        <w:trPr>
          <w:cantSplit/>
          <w:trHeight w:val="128"/>
          <w:tblHeader/>
        </w:trPr>
        <w:tc>
          <w:tcPr>
            <w:tcW w:w="1463" w:type="pct"/>
            <w:tcBorders>
              <w:top w:val="single" w:sz="4" w:space="0" w:color="auto"/>
              <w:left w:val="single" w:sz="4" w:space="0" w:color="auto"/>
              <w:bottom w:val="single" w:sz="4" w:space="0" w:color="auto"/>
              <w:right w:val="single" w:sz="4" w:space="0" w:color="auto"/>
            </w:tcBorders>
          </w:tcPr>
          <w:p w14:paraId="4B3CB5C8" w14:textId="77777777" w:rsidR="00587D36" w:rsidRPr="009E4E09" w:rsidRDefault="00587D36" w:rsidP="00877DE4">
            <w:pPr>
              <w:pStyle w:val="TableText10"/>
              <w:keepNext/>
              <w:keepLines/>
              <w:rPr>
                <w:b/>
                <w:sz w:val="22"/>
                <w:szCs w:val="22"/>
                <w:lang w:val="el-GR"/>
              </w:rPr>
            </w:pPr>
            <w:r w:rsidRPr="00174FB9">
              <w:rPr>
                <w:b/>
                <w:sz w:val="22"/>
                <w:szCs w:val="22"/>
                <w:lang w:val="el-GR"/>
              </w:rPr>
              <w:t>Κατηγορία /</w:t>
            </w:r>
            <w:r w:rsidRPr="009E4E09">
              <w:rPr>
                <w:b/>
                <w:sz w:val="22"/>
                <w:szCs w:val="22"/>
                <w:lang w:val="el-GR"/>
              </w:rPr>
              <w:t xml:space="preserve">οργανικό σύστημα </w:t>
            </w:r>
          </w:p>
        </w:tc>
        <w:tc>
          <w:tcPr>
            <w:tcW w:w="2488" w:type="pct"/>
            <w:tcBorders>
              <w:top w:val="single" w:sz="4" w:space="0" w:color="auto"/>
              <w:left w:val="single" w:sz="4" w:space="0" w:color="auto"/>
              <w:bottom w:val="single" w:sz="4" w:space="0" w:color="auto"/>
              <w:right w:val="single" w:sz="4" w:space="0" w:color="auto"/>
            </w:tcBorders>
          </w:tcPr>
          <w:p w14:paraId="731689FA" w14:textId="77777777" w:rsidR="00587D36" w:rsidRPr="009E4E09" w:rsidRDefault="00587D36" w:rsidP="00877DE4">
            <w:pPr>
              <w:pStyle w:val="TableText10"/>
              <w:keepNext/>
              <w:keepLines/>
              <w:rPr>
                <w:b/>
                <w:sz w:val="22"/>
                <w:szCs w:val="22"/>
                <w:lang w:val="el-GR"/>
              </w:rPr>
            </w:pPr>
            <w:r w:rsidRPr="009E4E09">
              <w:rPr>
                <w:b/>
                <w:sz w:val="22"/>
                <w:szCs w:val="22"/>
                <w:lang w:val="el-GR"/>
              </w:rPr>
              <w:t xml:space="preserve">Ανεπιθύμητη ενέργεια </w:t>
            </w:r>
          </w:p>
        </w:tc>
        <w:tc>
          <w:tcPr>
            <w:tcW w:w="1049" w:type="pct"/>
            <w:tcBorders>
              <w:top w:val="single" w:sz="4" w:space="0" w:color="auto"/>
              <w:left w:val="single" w:sz="4" w:space="0" w:color="auto"/>
              <w:bottom w:val="single" w:sz="4" w:space="0" w:color="auto"/>
              <w:right w:val="single" w:sz="4" w:space="0" w:color="auto"/>
            </w:tcBorders>
          </w:tcPr>
          <w:p w14:paraId="42B8313C" w14:textId="77777777" w:rsidR="00587D36" w:rsidRPr="009E4E09" w:rsidRDefault="00587D36" w:rsidP="00877DE4">
            <w:pPr>
              <w:pStyle w:val="TableText10"/>
              <w:keepNext/>
              <w:keepLines/>
              <w:rPr>
                <w:b/>
                <w:sz w:val="22"/>
                <w:szCs w:val="22"/>
                <w:lang w:val="el-GR"/>
              </w:rPr>
            </w:pPr>
            <w:r w:rsidRPr="009E4E09">
              <w:rPr>
                <w:b/>
                <w:sz w:val="22"/>
                <w:szCs w:val="22"/>
                <w:lang w:val="el-GR"/>
              </w:rPr>
              <w:t>Συχνότητα</w:t>
            </w:r>
          </w:p>
        </w:tc>
      </w:tr>
      <w:tr w:rsidR="00587D36" w:rsidRPr="009E4E09" w14:paraId="0D2F2367"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1BAD6B34" w14:textId="77777777" w:rsidR="00587D36" w:rsidRPr="009E4E09" w:rsidRDefault="00587D36" w:rsidP="00F37569">
            <w:pPr>
              <w:pStyle w:val="TableText10"/>
              <w:rPr>
                <w:sz w:val="22"/>
                <w:szCs w:val="22"/>
                <w:lang w:val="el-GR"/>
              </w:rPr>
            </w:pPr>
            <w:r w:rsidRPr="009E4E09">
              <w:rPr>
                <w:sz w:val="22"/>
                <w:szCs w:val="22"/>
                <w:lang w:val="el-GR"/>
              </w:rPr>
              <w:t>Λοιμώξεις και παρασιτώσεις</w:t>
            </w:r>
          </w:p>
        </w:tc>
        <w:tc>
          <w:tcPr>
            <w:tcW w:w="2488" w:type="pct"/>
            <w:tcBorders>
              <w:top w:val="single" w:sz="4" w:space="0" w:color="auto"/>
              <w:left w:val="single" w:sz="4" w:space="0" w:color="auto"/>
              <w:bottom w:val="single" w:sz="4" w:space="0" w:color="auto"/>
              <w:right w:val="single" w:sz="4" w:space="0" w:color="auto"/>
            </w:tcBorders>
          </w:tcPr>
          <w:p w14:paraId="66F66468" w14:textId="77777777" w:rsidR="00587D36" w:rsidRPr="009E4E09" w:rsidRDefault="00587D36" w:rsidP="00F37569">
            <w:pPr>
              <w:pStyle w:val="TableText10"/>
              <w:rPr>
                <w:sz w:val="22"/>
                <w:szCs w:val="22"/>
                <w:lang w:val="el-GR"/>
              </w:rPr>
            </w:pPr>
            <w:r w:rsidRPr="009E4E09">
              <w:rPr>
                <w:sz w:val="22"/>
                <w:szCs w:val="22"/>
                <w:lang w:val="el-GR"/>
              </w:rPr>
              <w:t>Λοίμωξη</w:t>
            </w:r>
          </w:p>
        </w:tc>
        <w:tc>
          <w:tcPr>
            <w:tcW w:w="1049" w:type="pct"/>
            <w:tcBorders>
              <w:top w:val="single" w:sz="4" w:space="0" w:color="auto"/>
              <w:left w:val="single" w:sz="4" w:space="0" w:color="auto"/>
              <w:bottom w:val="single" w:sz="4" w:space="0" w:color="auto"/>
              <w:right w:val="single" w:sz="4" w:space="0" w:color="auto"/>
            </w:tcBorders>
          </w:tcPr>
          <w:p w14:paraId="1576E4AB" w14:textId="77777777" w:rsidR="00587D36" w:rsidRPr="009E4E09" w:rsidRDefault="00587D36" w:rsidP="00F37569">
            <w:pPr>
              <w:pStyle w:val="TableText10"/>
              <w:rPr>
                <w:sz w:val="22"/>
                <w:szCs w:val="22"/>
                <w:lang w:val="el-GR"/>
              </w:rPr>
            </w:pPr>
            <w:r w:rsidRPr="009E4E09">
              <w:rPr>
                <w:sz w:val="22"/>
                <w:szCs w:val="22"/>
                <w:lang w:val="el-GR"/>
              </w:rPr>
              <w:t>Πολύ συχνή</w:t>
            </w:r>
          </w:p>
        </w:tc>
      </w:tr>
      <w:tr w:rsidR="00587D36" w:rsidRPr="009E4E09" w14:paraId="013314F3" w14:textId="77777777" w:rsidTr="005B266B">
        <w:trPr>
          <w:cantSplit/>
          <w:trHeight w:val="128"/>
        </w:trPr>
        <w:tc>
          <w:tcPr>
            <w:tcW w:w="1463" w:type="pct"/>
            <w:vMerge/>
            <w:tcBorders>
              <w:left w:val="single" w:sz="4" w:space="0" w:color="auto"/>
              <w:right w:val="single" w:sz="4" w:space="0" w:color="auto"/>
            </w:tcBorders>
          </w:tcPr>
          <w:p w14:paraId="646DF17F" w14:textId="77777777" w:rsidR="00587D36" w:rsidRPr="009E4E09" w:rsidRDefault="00587D3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8D66F20" w14:textId="77777777" w:rsidR="00587D36" w:rsidRPr="009E4E09" w:rsidDel="00F76448" w:rsidRDefault="00587D36" w:rsidP="00F37569">
            <w:pPr>
              <w:pStyle w:val="TableText10"/>
              <w:rPr>
                <w:sz w:val="22"/>
                <w:szCs w:val="22"/>
                <w:vertAlign w:val="superscript"/>
                <w:lang w:val="el-GR"/>
              </w:rPr>
            </w:pPr>
            <w:r w:rsidRPr="009E4E09">
              <w:rPr>
                <w:sz w:val="22"/>
                <w:szCs w:val="22"/>
                <w:lang w:val="el-GR"/>
              </w:rPr>
              <w:t>Ρινοφαρυγγίτιδα</w:t>
            </w:r>
          </w:p>
        </w:tc>
        <w:tc>
          <w:tcPr>
            <w:tcW w:w="1049" w:type="pct"/>
            <w:tcBorders>
              <w:top w:val="single" w:sz="4" w:space="0" w:color="auto"/>
              <w:left w:val="single" w:sz="4" w:space="0" w:color="auto"/>
              <w:bottom w:val="single" w:sz="4" w:space="0" w:color="auto"/>
              <w:right w:val="single" w:sz="4" w:space="0" w:color="auto"/>
            </w:tcBorders>
          </w:tcPr>
          <w:p w14:paraId="0571FE3D" w14:textId="77777777" w:rsidR="00587D36" w:rsidRPr="009E4E09" w:rsidDel="00F76448" w:rsidRDefault="00587D36" w:rsidP="00F37569">
            <w:pPr>
              <w:pStyle w:val="TableText10"/>
              <w:rPr>
                <w:sz w:val="22"/>
                <w:szCs w:val="22"/>
                <w:lang w:val="el-GR"/>
              </w:rPr>
            </w:pPr>
            <w:r>
              <w:rPr>
                <w:sz w:val="22"/>
                <w:szCs w:val="22"/>
                <w:lang w:val="el-GR"/>
              </w:rPr>
              <w:t>Πολύ σ</w:t>
            </w:r>
            <w:r w:rsidRPr="009E4E09">
              <w:rPr>
                <w:sz w:val="22"/>
                <w:szCs w:val="22"/>
                <w:lang w:val="el-GR"/>
              </w:rPr>
              <w:t>υχνή</w:t>
            </w:r>
          </w:p>
        </w:tc>
      </w:tr>
      <w:tr w:rsidR="00587D36" w:rsidRPr="009E4E09" w14:paraId="7AB3BB14" w14:textId="77777777" w:rsidTr="005B266B">
        <w:trPr>
          <w:cantSplit/>
          <w:trHeight w:val="128"/>
        </w:trPr>
        <w:tc>
          <w:tcPr>
            <w:tcW w:w="1463" w:type="pct"/>
            <w:vMerge/>
            <w:tcBorders>
              <w:left w:val="single" w:sz="4" w:space="0" w:color="auto"/>
              <w:right w:val="single" w:sz="4" w:space="0" w:color="auto"/>
            </w:tcBorders>
          </w:tcPr>
          <w:p w14:paraId="1FB756E4" w14:textId="77777777" w:rsidR="00587D36" w:rsidRPr="009E4E09" w:rsidRDefault="00587D3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78D2D8A" w14:textId="77777777" w:rsidR="00587D36" w:rsidRPr="009E4E09" w:rsidRDefault="00587D36" w:rsidP="00F37569">
            <w:pPr>
              <w:pStyle w:val="TableText10"/>
              <w:rPr>
                <w:sz w:val="22"/>
                <w:szCs w:val="22"/>
                <w:lang w:val="el-GR"/>
              </w:rPr>
            </w:pPr>
            <w:r w:rsidRPr="009E4E09">
              <w:rPr>
                <w:sz w:val="22"/>
                <w:szCs w:val="22"/>
                <w:lang w:val="el-GR"/>
              </w:rPr>
              <w:t>Ουδετεροπενική σήψη</w:t>
            </w:r>
          </w:p>
        </w:tc>
        <w:tc>
          <w:tcPr>
            <w:tcW w:w="1049" w:type="pct"/>
            <w:tcBorders>
              <w:top w:val="single" w:sz="4" w:space="0" w:color="auto"/>
              <w:left w:val="single" w:sz="4" w:space="0" w:color="auto"/>
              <w:bottom w:val="single" w:sz="4" w:space="0" w:color="auto"/>
              <w:right w:val="single" w:sz="4" w:space="0" w:color="auto"/>
            </w:tcBorders>
          </w:tcPr>
          <w:p w14:paraId="5E18DBC3" w14:textId="77777777" w:rsidR="00587D36" w:rsidRPr="009E4E09" w:rsidRDefault="00587D36" w:rsidP="00F37569">
            <w:pPr>
              <w:pStyle w:val="TableText10"/>
              <w:rPr>
                <w:sz w:val="22"/>
                <w:szCs w:val="22"/>
                <w:lang w:val="el-GR"/>
              </w:rPr>
            </w:pPr>
            <w:r w:rsidRPr="009E4E09">
              <w:rPr>
                <w:sz w:val="22"/>
                <w:szCs w:val="22"/>
                <w:lang w:val="el-GR"/>
              </w:rPr>
              <w:t>Συχνή</w:t>
            </w:r>
          </w:p>
        </w:tc>
      </w:tr>
      <w:tr w:rsidR="005A2B93" w:rsidRPr="009E4E09" w14:paraId="250BEBBC" w14:textId="77777777" w:rsidTr="005B266B">
        <w:trPr>
          <w:cantSplit/>
          <w:trHeight w:val="345"/>
        </w:trPr>
        <w:tc>
          <w:tcPr>
            <w:tcW w:w="1463" w:type="pct"/>
            <w:vMerge/>
            <w:tcBorders>
              <w:left w:val="single" w:sz="4" w:space="0" w:color="auto"/>
              <w:right w:val="single" w:sz="4" w:space="0" w:color="auto"/>
            </w:tcBorders>
          </w:tcPr>
          <w:p w14:paraId="5C1CD60A" w14:textId="77777777" w:rsidR="005A2B93" w:rsidRPr="009E4E09" w:rsidRDefault="005A2B93" w:rsidP="00F37569">
            <w:pPr>
              <w:pStyle w:val="TableText10"/>
              <w:rPr>
                <w:sz w:val="22"/>
                <w:szCs w:val="22"/>
                <w:lang w:val="el-GR"/>
              </w:rPr>
            </w:pPr>
          </w:p>
        </w:tc>
        <w:tc>
          <w:tcPr>
            <w:tcW w:w="2488" w:type="pct"/>
            <w:tcBorders>
              <w:top w:val="single" w:sz="4" w:space="0" w:color="auto"/>
              <w:left w:val="single" w:sz="4" w:space="0" w:color="auto"/>
              <w:right w:val="single" w:sz="4" w:space="0" w:color="auto"/>
            </w:tcBorders>
          </w:tcPr>
          <w:p w14:paraId="594C2D80" w14:textId="77777777" w:rsidR="005A2B93" w:rsidRPr="009E4E09" w:rsidRDefault="005A2B93" w:rsidP="00F37569">
            <w:pPr>
              <w:pStyle w:val="TableText10"/>
              <w:rPr>
                <w:sz w:val="22"/>
                <w:szCs w:val="22"/>
                <w:lang w:val="el-GR"/>
              </w:rPr>
            </w:pPr>
            <w:r w:rsidRPr="009E4E09">
              <w:rPr>
                <w:sz w:val="22"/>
                <w:szCs w:val="22"/>
                <w:lang w:val="el-GR"/>
              </w:rPr>
              <w:t>Κυστίτιδα</w:t>
            </w:r>
          </w:p>
        </w:tc>
        <w:tc>
          <w:tcPr>
            <w:tcW w:w="1049" w:type="pct"/>
            <w:tcBorders>
              <w:top w:val="single" w:sz="4" w:space="0" w:color="auto"/>
              <w:left w:val="single" w:sz="4" w:space="0" w:color="auto"/>
              <w:right w:val="single" w:sz="4" w:space="0" w:color="auto"/>
            </w:tcBorders>
          </w:tcPr>
          <w:p w14:paraId="5A7A689B" w14:textId="77777777" w:rsidR="005A2B93" w:rsidRPr="009E4E09" w:rsidRDefault="005A2B93" w:rsidP="00F37569">
            <w:pPr>
              <w:pStyle w:val="TableText10"/>
              <w:rPr>
                <w:sz w:val="22"/>
                <w:szCs w:val="22"/>
                <w:lang w:val="el-GR"/>
              </w:rPr>
            </w:pPr>
            <w:r w:rsidRPr="009E4E09">
              <w:rPr>
                <w:sz w:val="22"/>
                <w:szCs w:val="22"/>
                <w:lang w:val="el-GR"/>
              </w:rPr>
              <w:t>Συχνή</w:t>
            </w:r>
          </w:p>
        </w:tc>
      </w:tr>
      <w:tr w:rsidR="00587D36" w:rsidRPr="009E4E09" w14:paraId="2F055079" w14:textId="77777777" w:rsidTr="005B266B">
        <w:trPr>
          <w:cantSplit/>
          <w:trHeight w:val="128"/>
        </w:trPr>
        <w:tc>
          <w:tcPr>
            <w:tcW w:w="1463" w:type="pct"/>
            <w:vMerge/>
            <w:tcBorders>
              <w:left w:val="single" w:sz="4" w:space="0" w:color="auto"/>
              <w:right w:val="single" w:sz="4" w:space="0" w:color="auto"/>
            </w:tcBorders>
          </w:tcPr>
          <w:p w14:paraId="555F5493" w14:textId="77777777" w:rsidR="00587D36" w:rsidRPr="009E4E09" w:rsidRDefault="00587D3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53C7DF8" w14:textId="77777777" w:rsidR="00587D36" w:rsidRPr="009E4E09" w:rsidRDefault="00587D36" w:rsidP="00F37569">
            <w:pPr>
              <w:pStyle w:val="TableText10"/>
              <w:rPr>
                <w:sz w:val="22"/>
                <w:szCs w:val="22"/>
                <w:lang w:val="el-GR"/>
              </w:rPr>
            </w:pPr>
            <w:r w:rsidRPr="009E4E09">
              <w:rPr>
                <w:sz w:val="22"/>
                <w:szCs w:val="22"/>
                <w:lang w:val="el-GR"/>
              </w:rPr>
              <w:t>Γρίπη</w:t>
            </w:r>
          </w:p>
        </w:tc>
        <w:tc>
          <w:tcPr>
            <w:tcW w:w="1049" w:type="pct"/>
            <w:tcBorders>
              <w:top w:val="single" w:sz="4" w:space="0" w:color="auto"/>
              <w:left w:val="single" w:sz="4" w:space="0" w:color="auto"/>
              <w:bottom w:val="single" w:sz="4" w:space="0" w:color="auto"/>
              <w:right w:val="single" w:sz="4" w:space="0" w:color="auto"/>
            </w:tcBorders>
          </w:tcPr>
          <w:p w14:paraId="3CB96285" w14:textId="77777777" w:rsidR="00587D36" w:rsidRPr="009E4E09" w:rsidRDefault="00587D36" w:rsidP="00F37569">
            <w:pPr>
              <w:pStyle w:val="TableText10"/>
              <w:rPr>
                <w:sz w:val="22"/>
                <w:szCs w:val="22"/>
                <w:lang w:val="el-GR"/>
              </w:rPr>
            </w:pPr>
            <w:r w:rsidRPr="009E4E09">
              <w:rPr>
                <w:sz w:val="22"/>
                <w:szCs w:val="22"/>
                <w:lang w:val="el-GR"/>
              </w:rPr>
              <w:t>Συχνή</w:t>
            </w:r>
          </w:p>
        </w:tc>
      </w:tr>
      <w:tr w:rsidR="00587D36" w:rsidRPr="009E4E09" w14:paraId="2AF3DE25" w14:textId="77777777" w:rsidTr="005B266B">
        <w:trPr>
          <w:cantSplit/>
          <w:trHeight w:val="128"/>
        </w:trPr>
        <w:tc>
          <w:tcPr>
            <w:tcW w:w="1463" w:type="pct"/>
            <w:vMerge/>
            <w:tcBorders>
              <w:left w:val="single" w:sz="4" w:space="0" w:color="auto"/>
              <w:right w:val="single" w:sz="4" w:space="0" w:color="auto"/>
            </w:tcBorders>
          </w:tcPr>
          <w:p w14:paraId="79ED08B9" w14:textId="77777777" w:rsidR="00587D36" w:rsidRPr="009E4E09" w:rsidRDefault="00587D3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5748816" w14:textId="77777777" w:rsidR="00587D36" w:rsidRPr="009E4E09" w:rsidRDefault="00587D36" w:rsidP="00F37569">
            <w:pPr>
              <w:pStyle w:val="TableText10"/>
              <w:rPr>
                <w:sz w:val="22"/>
                <w:szCs w:val="22"/>
                <w:lang w:val="el-GR"/>
              </w:rPr>
            </w:pPr>
            <w:r w:rsidRPr="009E4E09">
              <w:rPr>
                <w:sz w:val="22"/>
                <w:szCs w:val="22"/>
                <w:lang w:val="el-GR"/>
              </w:rPr>
              <w:t>Κολπίτιδα</w:t>
            </w:r>
          </w:p>
        </w:tc>
        <w:tc>
          <w:tcPr>
            <w:tcW w:w="1049" w:type="pct"/>
            <w:tcBorders>
              <w:top w:val="single" w:sz="4" w:space="0" w:color="auto"/>
              <w:left w:val="single" w:sz="4" w:space="0" w:color="auto"/>
              <w:bottom w:val="single" w:sz="4" w:space="0" w:color="auto"/>
              <w:right w:val="single" w:sz="4" w:space="0" w:color="auto"/>
            </w:tcBorders>
          </w:tcPr>
          <w:p w14:paraId="3295769B" w14:textId="77777777" w:rsidR="00587D36" w:rsidRPr="009E4E09" w:rsidRDefault="00587D36" w:rsidP="00F37569">
            <w:pPr>
              <w:pStyle w:val="TableText10"/>
              <w:rPr>
                <w:sz w:val="22"/>
                <w:szCs w:val="22"/>
                <w:lang w:val="el-GR"/>
              </w:rPr>
            </w:pPr>
            <w:r w:rsidRPr="009E4E09">
              <w:rPr>
                <w:sz w:val="22"/>
                <w:szCs w:val="22"/>
                <w:lang w:val="el-GR"/>
              </w:rPr>
              <w:t>Συχνή</w:t>
            </w:r>
          </w:p>
        </w:tc>
      </w:tr>
      <w:tr w:rsidR="00587D36" w:rsidRPr="009E4E09" w14:paraId="55E9AA33" w14:textId="77777777" w:rsidTr="005B266B">
        <w:trPr>
          <w:cantSplit/>
          <w:trHeight w:val="128"/>
        </w:trPr>
        <w:tc>
          <w:tcPr>
            <w:tcW w:w="1463" w:type="pct"/>
            <w:vMerge/>
            <w:tcBorders>
              <w:left w:val="single" w:sz="4" w:space="0" w:color="auto"/>
              <w:right w:val="single" w:sz="4" w:space="0" w:color="auto"/>
            </w:tcBorders>
          </w:tcPr>
          <w:p w14:paraId="689DF001" w14:textId="77777777" w:rsidR="00587D36" w:rsidRPr="009E4E09" w:rsidRDefault="00587D3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E0D49E8" w14:textId="77777777" w:rsidR="00587D36" w:rsidRPr="009E4E09" w:rsidRDefault="00587D36" w:rsidP="00F37569">
            <w:pPr>
              <w:pStyle w:val="TableText10"/>
              <w:rPr>
                <w:sz w:val="22"/>
                <w:szCs w:val="22"/>
                <w:lang w:val="el-GR"/>
              </w:rPr>
            </w:pPr>
            <w:r w:rsidRPr="009E4E09">
              <w:rPr>
                <w:sz w:val="22"/>
                <w:szCs w:val="22"/>
                <w:lang w:val="el-GR"/>
              </w:rPr>
              <w:t>Δερματική λοίμωξη</w:t>
            </w:r>
          </w:p>
        </w:tc>
        <w:tc>
          <w:tcPr>
            <w:tcW w:w="1049" w:type="pct"/>
            <w:tcBorders>
              <w:top w:val="single" w:sz="4" w:space="0" w:color="auto"/>
              <w:left w:val="single" w:sz="4" w:space="0" w:color="auto"/>
              <w:bottom w:val="single" w:sz="4" w:space="0" w:color="auto"/>
              <w:right w:val="single" w:sz="4" w:space="0" w:color="auto"/>
            </w:tcBorders>
          </w:tcPr>
          <w:p w14:paraId="2ED90034" w14:textId="77777777" w:rsidR="00587D36" w:rsidRPr="009E4E09" w:rsidRDefault="00587D36" w:rsidP="00F37569">
            <w:pPr>
              <w:pStyle w:val="TableText10"/>
              <w:rPr>
                <w:sz w:val="22"/>
                <w:szCs w:val="22"/>
                <w:lang w:val="el-GR"/>
              </w:rPr>
            </w:pPr>
            <w:r w:rsidRPr="009E4E09">
              <w:rPr>
                <w:sz w:val="22"/>
                <w:szCs w:val="22"/>
                <w:lang w:val="el-GR"/>
              </w:rPr>
              <w:t>Συχνή</w:t>
            </w:r>
          </w:p>
        </w:tc>
      </w:tr>
      <w:tr w:rsidR="00587D36" w:rsidRPr="009E4E09" w14:paraId="261880B1" w14:textId="77777777" w:rsidTr="005B266B">
        <w:trPr>
          <w:cantSplit/>
          <w:trHeight w:val="128"/>
        </w:trPr>
        <w:tc>
          <w:tcPr>
            <w:tcW w:w="1463" w:type="pct"/>
            <w:vMerge/>
            <w:tcBorders>
              <w:left w:val="single" w:sz="4" w:space="0" w:color="auto"/>
              <w:right w:val="single" w:sz="4" w:space="0" w:color="auto"/>
            </w:tcBorders>
          </w:tcPr>
          <w:p w14:paraId="0033422B" w14:textId="77777777" w:rsidR="00587D36" w:rsidRPr="009E4E09" w:rsidRDefault="00587D3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97E24B7" w14:textId="77777777" w:rsidR="00587D36" w:rsidRPr="009E4E09" w:rsidRDefault="00587D36" w:rsidP="00F37569">
            <w:pPr>
              <w:pStyle w:val="TableText10"/>
              <w:rPr>
                <w:sz w:val="22"/>
                <w:szCs w:val="22"/>
                <w:lang w:val="el-GR"/>
              </w:rPr>
            </w:pPr>
            <w:r w:rsidRPr="009E4E09">
              <w:rPr>
                <w:sz w:val="22"/>
                <w:szCs w:val="22"/>
                <w:lang w:val="el-GR"/>
              </w:rPr>
              <w:t>Ρινίτιδα</w:t>
            </w:r>
          </w:p>
        </w:tc>
        <w:tc>
          <w:tcPr>
            <w:tcW w:w="1049" w:type="pct"/>
            <w:tcBorders>
              <w:top w:val="single" w:sz="4" w:space="0" w:color="auto"/>
              <w:left w:val="single" w:sz="4" w:space="0" w:color="auto"/>
              <w:bottom w:val="single" w:sz="4" w:space="0" w:color="auto"/>
              <w:right w:val="single" w:sz="4" w:space="0" w:color="auto"/>
            </w:tcBorders>
          </w:tcPr>
          <w:p w14:paraId="07536A0F" w14:textId="77777777" w:rsidR="00587D36" w:rsidRPr="009E4E09" w:rsidRDefault="00587D36" w:rsidP="00F37569">
            <w:pPr>
              <w:pStyle w:val="TableText10"/>
              <w:rPr>
                <w:sz w:val="22"/>
                <w:szCs w:val="22"/>
                <w:lang w:val="el-GR"/>
              </w:rPr>
            </w:pPr>
            <w:r w:rsidRPr="009E4E09">
              <w:rPr>
                <w:sz w:val="22"/>
                <w:szCs w:val="22"/>
                <w:lang w:val="el-GR"/>
              </w:rPr>
              <w:t>Συχνή</w:t>
            </w:r>
          </w:p>
        </w:tc>
      </w:tr>
      <w:tr w:rsidR="00587D36" w:rsidRPr="009E4E09" w14:paraId="6E1B341E" w14:textId="77777777" w:rsidTr="005B266B">
        <w:trPr>
          <w:cantSplit/>
          <w:trHeight w:val="128"/>
        </w:trPr>
        <w:tc>
          <w:tcPr>
            <w:tcW w:w="1463" w:type="pct"/>
            <w:vMerge/>
            <w:tcBorders>
              <w:left w:val="single" w:sz="4" w:space="0" w:color="auto"/>
              <w:right w:val="single" w:sz="4" w:space="0" w:color="auto"/>
            </w:tcBorders>
          </w:tcPr>
          <w:p w14:paraId="150DC578" w14:textId="77777777" w:rsidR="00587D36" w:rsidRPr="009E4E09" w:rsidRDefault="00587D3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C5D44CA" w14:textId="77777777" w:rsidR="00587D36" w:rsidRPr="009E4E09" w:rsidRDefault="00587D36" w:rsidP="00F37569">
            <w:pPr>
              <w:pStyle w:val="TableText10"/>
              <w:rPr>
                <w:sz w:val="22"/>
                <w:szCs w:val="22"/>
                <w:lang w:val="el-GR"/>
              </w:rPr>
            </w:pPr>
            <w:r w:rsidRPr="009E4E09">
              <w:rPr>
                <w:sz w:val="22"/>
                <w:szCs w:val="22"/>
                <w:lang w:val="el-GR"/>
              </w:rPr>
              <w:t>Λοίμωξη ανώτερου αναπνευστικού</w:t>
            </w:r>
          </w:p>
        </w:tc>
        <w:tc>
          <w:tcPr>
            <w:tcW w:w="1049" w:type="pct"/>
            <w:tcBorders>
              <w:top w:val="single" w:sz="4" w:space="0" w:color="auto"/>
              <w:left w:val="single" w:sz="4" w:space="0" w:color="auto"/>
              <w:bottom w:val="single" w:sz="4" w:space="0" w:color="auto"/>
              <w:right w:val="single" w:sz="4" w:space="0" w:color="auto"/>
            </w:tcBorders>
          </w:tcPr>
          <w:p w14:paraId="3124DC11" w14:textId="77777777" w:rsidR="00587D36" w:rsidRPr="009E4E09" w:rsidRDefault="00587D36" w:rsidP="00F37569">
            <w:pPr>
              <w:pStyle w:val="TableText10"/>
              <w:rPr>
                <w:sz w:val="22"/>
                <w:szCs w:val="22"/>
                <w:lang w:val="el-GR"/>
              </w:rPr>
            </w:pPr>
            <w:r w:rsidRPr="009E4E09">
              <w:rPr>
                <w:sz w:val="22"/>
                <w:szCs w:val="22"/>
                <w:lang w:val="el-GR"/>
              </w:rPr>
              <w:t>Συχνή</w:t>
            </w:r>
          </w:p>
        </w:tc>
      </w:tr>
      <w:tr w:rsidR="005A2B93" w:rsidRPr="009E4E09" w14:paraId="3EB89DA0" w14:textId="77777777" w:rsidTr="005B266B">
        <w:trPr>
          <w:cantSplit/>
          <w:trHeight w:val="228"/>
        </w:trPr>
        <w:tc>
          <w:tcPr>
            <w:tcW w:w="1463" w:type="pct"/>
            <w:vMerge/>
            <w:tcBorders>
              <w:left w:val="single" w:sz="4" w:space="0" w:color="auto"/>
              <w:right w:val="single" w:sz="4" w:space="0" w:color="auto"/>
            </w:tcBorders>
          </w:tcPr>
          <w:p w14:paraId="24AB48BA" w14:textId="77777777" w:rsidR="005A2B93" w:rsidRPr="009E4E09" w:rsidRDefault="005A2B93" w:rsidP="00F37569">
            <w:pPr>
              <w:pStyle w:val="TableText10"/>
              <w:rPr>
                <w:sz w:val="22"/>
                <w:szCs w:val="22"/>
                <w:lang w:val="el-GR"/>
              </w:rPr>
            </w:pPr>
          </w:p>
        </w:tc>
        <w:tc>
          <w:tcPr>
            <w:tcW w:w="2488" w:type="pct"/>
            <w:tcBorders>
              <w:top w:val="single" w:sz="4" w:space="0" w:color="auto"/>
              <w:left w:val="single" w:sz="4" w:space="0" w:color="auto"/>
              <w:right w:val="single" w:sz="4" w:space="0" w:color="auto"/>
            </w:tcBorders>
          </w:tcPr>
          <w:p w14:paraId="5A11DBB7" w14:textId="77777777" w:rsidR="005A2B93" w:rsidRPr="009E4E09" w:rsidRDefault="005A2B93" w:rsidP="00F37569">
            <w:pPr>
              <w:pStyle w:val="TableText10"/>
              <w:rPr>
                <w:sz w:val="22"/>
                <w:szCs w:val="22"/>
                <w:lang w:val="el-GR"/>
              </w:rPr>
            </w:pPr>
            <w:r w:rsidRPr="009E4E09">
              <w:rPr>
                <w:sz w:val="22"/>
                <w:szCs w:val="22"/>
                <w:lang w:val="el-GR"/>
              </w:rPr>
              <w:t>Ουρολοίμωξη</w:t>
            </w:r>
          </w:p>
        </w:tc>
        <w:tc>
          <w:tcPr>
            <w:tcW w:w="1049" w:type="pct"/>
            <w:tcBorders>
              <w:top w:val="single" w:sz="4" w:space="0" w:color="auto"/>
              <w:left w:val="single" w:sz="4" w:space="0" w:color="auto"/>
              <w:right w:val="single" w:sz="4" w:space="0" w:color="auto"/>
            </w:tcBorders>
          </w:tcPr>
          <w:p w14:paraId="7A26D4A4" w14:textId="77777777" w:rsidR="005A2B93" w:rsidRPr="009E4E09" w:rsidRDefault="005A2B93" w:rsidP="00F37569">
            <w:pPr>
              <w:pStyle w:val="TableText10"/>
              <w:rPr>
                <w:sz w:val="22"/>
                <w:szCs w:val="22"/>
                <w:lang w:val="el-GR"/>
              </w:rPr>
            </w:pPr>
            <w:r w:rsidRPr="009E4E09">
              <w:rPr>
                <w:sz w:val="22"/>
                <w:szCs w:val="22"/>
                <w:lang w:val="el-GR"/>
              </w:rPr>
              <w:t>Συχνή</w:t>
            </w:r>
          </w:p>
        </w:tc>
      </w:tr>
      <w:tr w:rsidR="005A2B93" w:rsidRPr="009E4E09" w14:paraId="3F679FF7" w14:textId="77777777" w:rsidTr="005B266B">
        <w:trPr>
          <w:cantSplit/>
          <w:trHeight w:val="246"/>
        </w:trPr>
        <w:tc>
          <w:tcPr>
            <w:tcW w:w="1463" w:type="pct"/>
            <w:vMerge/>
            <w:tcBorders>
              <w:left w:val="single" w:sz="4" w:space="0" w:color="auto"/>
              <w:bottom w:val="single" w:sz="4" w:space="0" w:color="auto"/>
              <w:right w:val="single" w:sz="4" w:space="0" w:color="auto"/>
            </w:tcBorders>
          </w:tcPr>
          <w:p w14:paraId="4B83DB51" w14:textId="77777777" w:rsidR="005A2B93" w:rsidRPr="009E4E09" w:rsidRDefault="005A2B93" w:rsidP="00F37569">
            <w:pPr>
              <w:pStyle w:val="TableText10"/>
              <w:rPr>
                <w:sz w:val="22"/>
                <w:szCs w:val="22"/>
                <w:lang w:val="el-GR"/>
              </w:rPr>
            </w:pPr>
          </w:p>
        </w:tc>
        <w:tc>
          <w:tcPr>
            <w:tcW w:w="2488" w:type="pct"/>
            <w:tcBorders>
              <w:top w:val="single" w:sz="4" w:space="0" w:color="auto"/>
              <w:left w:val="single" w:sz="4" w:space="0" w:color="auto"/>
              <w:right w:val="single" w:sz="4" w:space="0" w:color="auto"/>
            </w:tcBorders>
          </w:tcPr>
          <w:p w14:paraId="1C818440" w14:textId="77777777" w:rsidR="005A2B93" w:rsidRPr="009E4E09" w:rsidRDefault="005A2B93" w:rsidP="00F37569">
            <w:pPr>
              <w:pStyle w:val="TableText10"/>
              <w:rPr>
                <w:sz w:val="22"/>
                <w:szCs w:val="22"/>
                <w:lang w:val="el-GR"/>
              </w:rPr>
            </w:pPr>
            <w:r>
              <w:rPr>
                <w:sz w:val="22"/>
                <w:szCs w:val="22"/>
                <w:lang w:val="el-GR"/>
              </w:rPr>
              <w:t>Φαρυγγίτιδα</w:t>
            </w:r>
          </w:p>
        </w:tc>
        <w:tc>
          <w:tcPr>
            <w:tcW w:w="1049" w:type="pct"/>
            <w:tcBorders>
              <w:top w:val="single" w:sz="4" w:space="0" w:color="auto"/>
              <w:left w:val="single" w:sz="4" w:space="0" w:color="auto"/>
              <w:right w:val="single" w:sz="4" w:space="0" w:color="auto"/>
            </w:tcBorders>
          </w:tcPr>
          <w:p w14:paraId="2FBB4C37" w14:textId="77777777" w:rsidR="005A2B93" w:rsidRPr="009E4E09" w:rsidRDefault="005A2B93" w:rsidP="00F37569">
            <w:pPr>
              <w:pStyle w:val="TableText10"/>
              <w:rPr>
                <w:sz w:val="22"/>
                <w:szCs w:val="22"/>
                <w:lang w:val="el-GR"/>
              </w:rPr>
            </w:pPr>
            <w:r>
              <w:rPr>
                <w:sz w:val="22"/>
                <w:szCs w:val="22"/>
                <w:lang w:val="el-GR"/>
              </w:rPr>
              <w:t>Συχνή</w:t>
            </w:r>
          </w:p>
        </w:tc>
      </w:tr>
      <w:tr w:rsidR="00587D36" w:rsidRPr="009E4E09" w14:paraId="5418AA5C"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0570933C" w14:textId="77777777" w:rsidR="00587D36" w:rsidRPr="009E4E09" w:rsidRDefault="00587D36" w:rsidP="00F37569">
            <w:pPr>
              <w:pStyle w:val="TableText10"/>
              <w:rPr>
                <w:sz w:val="22"/>
                <w:szCs w:val="22"/>
                <w:lang w:val="el-GR"/>
              </w:rPr>
            </w:pPr>
            <w:r w:rsidRPr="009E4E09">
              <w:rPr>
                <w:sz w:val="22"/>
                <w:szCs w:val="22"/>
                <w:lang w:val="el-GR"/>
              </w:rPr>
              <w:t>Νεοπλάσματα καλοήθη, κακοήθη και μη καθορισμένα (περιλαμβάνονται κύστεις και πολύποδες)</w:t>
            </w:r>
          </w:p>
        </w:tc>
        <w:tc>
          <w:tcPr>
            <w:tcW w:w="2488" w:type="pct"/>
            <w:tcBorders>
              <w:top w:val="single" w:sz="4" w:space="0" w:color="auto"/>
              <w:left w:val="single" w:sz="4" w:space="0" w:color="auto"/>
              <w:bottom w:val="single" w:sz="4" w:space="0" w:color="auto"/>
              <w:right w:val="single" w:sz="4" w:space="0" w:color="auto"/>
            </w:tcBorders>
          </w:tcPr>
          <w:p w14:paraId="4ACD29BB" w14:textId="77777777" w:rsidR="00587D36" w:rsidRPr="009E4E09" w:rsidRDefault="00587D36" w:rsidP="00F37569">
            <w:pPr>
              <w:pStyle w:val="TableText10"/>
              <w:rPr>
                <w:sz w:val="22"/>
                <w:szCs w:val="22"/>
                <w:lang w:val="el-GR"/>
              </w:rPr>
            </w:pPr>
            <w:r w:rsidRPr="009E4E09">
              <w:rPr>
                <w:sz w:val="22"/>
                <w:szCs w:val="22"/>
                <w:lang w:val="el-GR"/>
              </w:rPr>
              <w:t>Εξέλιξη κακοήθους νεοπλάσματος</w:t>
            </w:r>
          </w:p>
        </w:tc>
        <w:tc>
          <w:tcPr>
            <w:tcW w:w="1049" w:type="pct"/>
            <w:tcBorders>
              <w:top w:val="single" w:sz="4" w:space="0" w:color="auto"/>
              <w:left w:val="single" w:sz="4" w:space="0" w:color="auto"/>
              <w:bottom w:val="single" w:sz="4" w:space="0" w:color="auto"/>
              <w:right w:val="single" w:sz="4" w:space="0" w:color="auto"/>
            </w:tcBorders>
          </w:tcPr>
          <w:p w14:paraId="3BC6C8F8" w14:textId="1B4F4EB4" w:rsidR="00587D36" w:rsidRPr="009E4E09" w:rsidRDefault="00587D36" w:rsidP="00F37569">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587D36" w:rsidRPr="009E4E09" w14:paraId="07D42B26"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514C6436" w14:textId="77777777" w:rsidR="00587D36" w:rsidRPr="009E4E09" w:rsidRDefault="00587D3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AAD4ED2" w14:textId="77777777" w:rsidR="00587D36" w:rsidRPr="009E4E09" w:rsidRDefault="00587D36" w:rsidP="00F37569">
            <w:pPr>
              <w:pStyle w:val="TableText10"/>
              <w:rPr>
                <w:sz w:val="22"/>
                <w:szCs w:val="22"/>
                <w:lang w:val="el-GR"/>
              </w:rPr>
            </w:pPr>
            <w:r w:rsidRPr="009E4E09">
              <w:rPr>
                <w:sz w:val="22"/>
                <w:szCs w:val="22"/>
                <w:lang w:val="el-GR"/>
              </w:rPr>
              <w:t>Εξέλιξη νεοπλάσματος</w:t>
            </w:r>
          </w:p>
        </w:tc>
        <w:tc>
          <w:tcPr>
            <w:tcW w:w="1049" w:type="pct"/>
            <w:tcBorders>
              <w:top w:val="single" w:sz="4" w:space="0" w:color="auto"/>
              <w:left w:val="single" w:sz="4" w:space="0" w:color="auto"/>
              <w:bottom w:val="single" w:sz="4" w:space="0" w:color="auto"/>
              <w:right w:val="single" w:sz="4" w:space="0" w:color="auto"/>
            </w:tcBorders>
          </w:tcPr>
          <w:p w14:paraId="65B5BB02" w14:textId="150927FA" w:rsidR="00587D36" w:rsidRPr="009E4E09" w:rsidRDefault="00587D36" w:rsidP="00F37569">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7E0CE9" w:rsidRPr="009E4E09" w14:paraId="60BC6B37"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71880819" w14:textId="48BB0CEE" w:rsidR="007E0CE9" w:rsidRPr="009E4E09" w:rsidRDefault="007E0CE9" w:rsidP="00DF7143">
            <w:pPr>
              <w:pStyle w:val="TableText10"/>
              <w:keepNext/>
              <w:keepLines/>
              <w:rPr>
                <w:sz w:val="22"/>
                <w:szCs w:val="22"/>
                <w:lang w:val="el-GR"/>
              </w:rPr>
            </w:pPr>
            <w:r w:rsidRPr="009E4E09">
              <w:rPr>
                <w:sz w:val="22"/>
                <w:szCs w:val="22"/>
                <w:lang w:val="el-GR"/>
              </w:rPr>
              <w:lastRenderedPageBreak/>
              <w:t xml:space="preserve">Διαταραχές του </w:t>
            </w:r>
            <w:r w:rsidR="00FB31E6">
              <w:rPr>
                <w:sz w:val="22"/>
                <w:szCs w:val="22"/>
                <w:lang w:val="el-GR"/>
              </w:rPr>
              <w:t>αίματος</w:t>
            </w:r>
            <w:r w:rsidR="00FB31E6" w:rsidRPr="009E4E09">
              <w:rPr>
                <w:sz w:val="22"/>
                <w:szCs w:val="22"/>
                <w:lang w:val="el-GR"/>
              </w:rPr>
              <w:t xml:space="preserve"> </w:t>
            </w:r>
            <w:r w:rsidRPr="009E4E09">
              <w:rPr>
                <w:sz w:val="22"/>
                <w:szCs w:val="22"/>
                <w:lang w:val="el-GR"/>
              </w:rPr>
              <w:t>και λεμφικού συστήματος</w:t>
            </w:r>
          </w:p>
        </w:tc>
        <w:tc>
          <w:tcPr>
            <w:tcW w:w="2488" w:type="pct"/>
            <w:tcBorders>
              <w:top w:val="single" w:sz="4" w:space="0" w:color="auto"/>
              <w:left w:val="single" w:sz="4" w:space="0" w:color="auto"/>
              <w:bottom w:val="single" w:sz="4" w:space="0" w:color="auto"/>
              <w:right w:val="single" w:sz="4" w:space="0" w:color="auto"/>
            </w:tcBorders>
          </w:tcPr>
          <w:p w14:paraId="0AABA93C" w14:textId="77777777" w:rsidR="007E0CE9" w:rsidRPr="009E4E09" w:rsidRDefault="007E0CE9" w:rsidP="00DF7143">
            <w:pPr>
              <w:pStyle w:val="TableText10"/>
              <w:keepNext/>
              <w:keepLines/>
              <w:rPr>
                <w:sz w:val="22"/>
                <w:szCs w:val="22"/>
                <w:lang w:val="el-GR"/>
              </w:rPr>
            </w:pPr>
            <w:r w:rsidRPr="009E4E09">
              <w:rPr>
                <w:sz w:val="22"/>
                <w:szCs w:val="22"/>
                <w:lang w:val="el-GR"/>
              </w:rPr>
              <w:t>Εμπύρετος ουδετεροπενία</w:t>
            </w:r>
          </w:p>
        </w:tc>
        <w:tc>
          <w:tcPr>
            <w:tcW w:w="1049" w:type="pct"/>
            <w:tcBorders>
              <w:top w:val="single" w:sz="4" w:space="0" w:color="auto"/>
              <w:left w:val="single" w:sz="4" w:space="0" w:color="auto"/>
              <w:bottom w:val="single" w:sz="4" w:space="0" w:color="auto"/>
              <w:right w:val="single" w:sz="4" w:space="0" w:color="auto"/>
            </w:tcBorders>
          </w:tcPr>
          <w:p w14:paraId="768829E7" w14:textId="77777777" w:rsidR="007E0CE9" w:rsidRPr="009E4E09" w:rsidRDefault="007E0CE9" w:rsidP="00DF7143">
            <w:pPr>
              <w:pStyle w:val="TableText10"/>
              <w:keepNext/>
              <w:keepLines/>
              <w:rPr>
                <w:sz w:val="22"/>
                <w:szCs w:val="22"/>
                <w:lang w:val="el-GR"/>
              </w:rPr>
            </w:pPr>
            <w:r w:rsidRPr="009E4E09">
              <w:rPr>
                <w:sz w:val="22"/>
                <w:szCs w:val="22"/>
                <w:lang w:val="el-GR"/>
              </w:rPr>
              <w:t>Πολύ συχνή</w:t>
            </w:r>
          </w:p>
        </w:tc>
      </w:tr>
      <w:tr w:rsidR="007E0CE9" w:rsidRPr="009E4E09" w14:paraId="0BF07560" w14:textId="77777777" w:rsidTr="005B266B">
        <w:trPr>
          <w:cantSplit/>
          <w:trHeight w:val="128"/>
        </w:trPr>
        <w:tc>
          <w:tcPr>
            <w:tcW w:w="1463" w:type="pct"/>
            <w:vMerge/>
            <w:tcBorders>
              <w:left w:val="single" w:sz="4" w:space="0" w:color="auto"/>
              <w:right w:val="single" w:sz="4" w:space="0" w:color="auto"/>
            </w:tcBorders>
          </w:tcPr>
          <w:p w14:paraId="376A1730" w14:textId="77777777" w:rsidR="007E0CE9" w:rsidRPr="009E4E09" w:rsidRDefault="007E0CE9" w:rsidP="00DF7143">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C087017" w14:textId="77777777" w:rsidR="007E0CE9" w:rsidRPr="009E4E09" w:rsidRDefault="007E0CE9" w:rsidP="00DF7143">
            <w:pPr>
              <w:pStyle w:val="TableText10"/>
              <w:keepNext/>
              <w:keepLines/>
              <w:rPr>
                <w:sz w:val="22"/>
                <w:szCs w:val="22"/>
                <w:lang w:val="el-GR"/>
              </w:rPr>
            </w:pPr>
            <w:r w:rsidRPr="009E4E09">
              <w:rPr>
                <w:sz w:val="22"/>
                <w:szCs w:val="22"/>
                <w:lang w:val="el-GR"/>
              </w:rPr>
              <w:t>Αναιμία</w:t>
            </w:r>
          </w:p>
        </w:tc>
        <w:tc>
          <w:tcPr>
            <w:tcW w:w="1049" w:type="pct"/>
            <w:tcBorders>
              <w:top w:val="single" w:sz="4" w:space="0" w:color="auto"/>
              <w:left w:val="single" w:sz="4" w:space="0" w:color="auto"/>
              <w:bottom w:val="single" w:sz="4" w:space="0" w:color="auto"/>
              <w:right w:val="single" w:sz="4" w:space="0" w:color="auto"/>
            </w:tcBorders>
          </w:tcPr>
          <w:p w14:paraId="6AC11285" w14:textId="77777777" w:rsidR="007E0CE9" w:rsidRPr="009E4E09" w:rsidRDefault="007E0CE9" w:rsidP="00DF7143">
            <w:pPr>
              <w:pStyle w:val="TableText10"/>
              <w:keepNext/>
              <w:keepLines/>
              <w:rPr>
                <w:sz w:val="22"/>
                <w:szCs w:val="22"/>
                <w:lang w:val="el-GR"/>
              </w:rPr>
            </w:pPr>
            <w:r w:rsidRPr="009E4E09">
              <w:rPr>
                <w:sz w:val="22"/>
                <w:szCs w:val="22"/>
                <w:lang w:val="el-GR"/>
              </w:rPr>
              <w:t>Πολύ συχνή</w:t>
            </w:r>
          </w:p>
        </w:tc>
      </w:tr>
      <w:tr w:rsidR="007E0CE9" w:rsidRPr="009E4E09" w14:paraId="54E0E0C8" w14:textId="77777777" w:rsidTr="005B266B">
        <w:trPr>
          <w:cantSplit/>
          <w:trHeight w:val="128"/>
        </w:trPr>
        <w:tc>
          <w:tcPr>
            <w:tcW w:w="1463" w:type="pct"/>
            <w:vMerge/>
            <w:tcBorders>
              <w:left w:val="single" w:sz="4" w:space="0" w:color="auto"/>
              <w:right w:val="single" w:sz="4" w:space="0" w:color="auto"/>
            </w:tcBorders>
          </w:tcPr>
          <w:p w14:paraId="22D39D6C" w14:textId="77777777" w:rsidR="007E0CE9" w:rsidRPr="009E4E09" w:rsidRDefault="007E0CE9" w:rsidP="00DF7143">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B4AFEE5" w14:textId="77777777" w:rsidR="007E0CE9" w:rsidRPr="009E4E09" w:rsidRDefault="007E0CE9" w:rsidP="00DF7143">
            <w:pPr>
              <w:pStyle w:val="TableText10"/>
              <w:keepNext/>
              <w:keepLines/>
              <w:rPr>
                <w:sz w:val="22"/>
                <w:szCs w:val="22"/>
                <w:lang w:val="el-GR"/>
              </w:rPr>
            </w:pPr>
            <w:r w:rsidRPr="009E4E09">
              <w:rPr>
                <w:sz w:val="22"/>
                <w:szCs w:val="22"/>
                <w:lang w:val="el-GR"/>
              </w:rPr>
              <w:t xml:space="preserve">Ουδετεροπενία </w:t>
            </w:r>
          </w:p>
        </w:tc>
        <w:tc>
          <w:tcPr>
            <w:tcW w:w="1049" w:type="pct"/>
            <w:tcBorders>
              <w:top w:val="single" w:sz="4" w:space="0" w:color="auto"/>
              <w:left w:val="single" w:sz="4" w:space="0" w:color="auto"/>
              <w:bottom w:val="single" w:sz="4" w:space="0" w:color="auto"/>
              <w:right w:val="single" w:sz="4" w:space="0" w:color="auto"/>
            </w:tcBorders>
          </w:tcPr>
          <w:p w14:paraId="772155AE" w14:textId="77777777" w:rsidR="007E0CE9" w:rsidRPr="009E4E09" w:rsidRDefault="007E0CE9" w:rsidP="00DF7143">
            <w:pPr>
              <w:pStyle w:val="TableText10"/>
              <w:keepNext/>
              <w:keepLines/>
              <w:rPr>
                <w:sz w:val="22"/>
                <w:szCs w:val="22"/>
                <w:lang w:val="el-GR"/>
              </w:rPr>
            </w:pPr>
            <w:r w:rsidRPr="009E4E09">
              <w:rPr>
                <w:sz w:val="22"/>
                <w:szCs w:val="22"/>
                <w:lang w:val="el-GR"/>
              </w:rPr>
              <w:t>Πολύ συχνή</w:t>
            </w:r>
          </w:p>
        </w:tc>
      </w:tr>
      <w:tr w:rsidR="007E0CE9" w:rsidRPr="009E4E09" w14:paraId="5B4264C3" w14:textId="77777777" w:rsidTr="005B266B">
        <w:trPr>
          <w:cantSplit/>
          <w:trHeight w:val="128"/>
        </w:trPr>
        <w:tc>
          <w:tcPr>
            <w:tcW w:w="1463" w:type="pct"/>
            <w:vMerge/>
            <w:tcBorders>
              <w:left w:val="single" w:sz="4" w:space="0" w:color="auto"/>
              <w:right w:val="single" w:sz="4" w:space="0" w:color="auto"/>
            </w:tcBorders>
          </w:tcPr>
          <w:p w14:paraId="521C3A23" w14:textId="77777777" w:rsidR="007E0CE9" w:rsidRPr="009E4E09" w:rsidRDefault="007E0CE9" w:rsidP="00DF7143">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FEF369F" w14:textId="77777777" w:rsidR="007E0CE9" w:rsidRPr="009E4E09" w:rsidRDefault="007E0CE9" w:rsidP="00DF7143">
            <w:pPr>
              <w:pStyle w:val="TableText10"/>
              <w:keepNext/>
              <w:keepLines/>
              <w:rPr>
                <w:sz w:val="22"/>
                <w:szCs w:val="22"/>
                <w:lang w:val="el-GR"/>
              </w:rPr>
            </w:pPr>
            <w:r w:rsidRPr="009E4E09">
              <w:rPr>
                <w:sz w:val="22"/>
                <w:szCs w:val="22"/>
                <w:lang w:val="el-GR"/>
              </w:rPr>
              <w:t>Αριθμός λευκοκυττάρων μειωμένος / Λευκοπενία</w:t>
            </w:r>
          </w:p>
        </w:tc>
        <w:tc>
          <w:tcPr>
            <w:tcW w:w="1049" w:type="pct"/>
            <w:tcBorders>
              <w:top w:val="single" w:sz="4" w:space="0" w:color="auto"/>
              <w:left w:val="single" w:sz="4" w:space="0" w:color="auto"/>
              <w:bottom w:val="single" w:sz="4" w:space="0" w:color="auto"/>
              <w:right w:val="single" w:sz="4" w:space="0" w:color="auto"/>
            </w:tcBorders>
          </w:tcPr>
          <w:p w14:paraId="370F2670" w14:textId="77777777" w:rsidR="007E0CE9" w:rsidRPr="009E4E09" w:rsidRDefault="007E0CE9" w:rsidP="00DF7143">
            <w:pPr>
              <w:pStyle w:val="TableText10"/>
              <w:keepNext/>
              <w:keepLines/>
              <w:rPr>
                <w:sz w:val="22"/>
                <w:szCs w:val="22"/>
                <w:lang w:val="el-GR"/>
              </w:rPr>
            </w:pPr>
            <w:r w:rsidRPr="009E4E09">
              <w:rPr>
                <w:sz w:val="22"/>
                <w:szCs w:val="22"/>
                <w:lang w:val="el-GR"/>
              </w:rPr>
              <w:t>Πολύ συχνή</w:t>
            </w:r>
          </w:p>
        </w:tc>
      </w:tr>
      <w:tr w:rsidR="007E0CE9" w:rsidRPr="009E4E09" w14:paraId="489468FB" w14:textId="77777777" w:rsidTr="005B266B">
        <w:trPr>
          <w:cantSplit/>
          <w:trHeight w:val="128"/>
        </w:trPr>
        <w:tc>
          <w:tcPr>
            <w:tcW w:w="1463" w:type="pct"/>
            <w:vMerge/>
            <w:tcBorders>
              <w:left w:val="single" w:sz="4" w:space="0" w:color="auto"/>
              <w:right w:val="single" w:sz="4" w:space="0" w:color="auto"/>
            </w:tcBorders>
          </w:tcPr>
          <w:p w14:paraId="1D207105" w14:textId="77777777" w:rsidR="007E0CE9" w:rsidRPr="009E4E09" w:rsidRDefault="007E0CE9" w:rsidP="00DF7143">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09CA10A" w14:textId="77777777" w:rsidR="007E0CE9" w:rsidRPr="009E4E09" w:rsidRDefault="007E0CE9" w:rsidP="00DF7143">
            <w:pPr>
              <w:pStyle w:val="TableText10"/>
              <w:keepNext/>
              <w:keepLines/>
              <w:rPr>
                <w:sz w:val="22"/>
                <w:szCs w:val="22"/>
                <w:lang w:val="el-GR"/>
              </w:rPr>
            </w:pPr>
            <w:r w:rsidRPr="009E4E09">
              <w:rPr>
                <w:sz w:val="22"/>
                <w:szCs w:val="22"/>
                <w:lang w:val="el-GR"/>
              </w:rPr>
              <w:t>Θρομβοπενία</w:t>
            </w:r>
          </w:p>
        </w:tc>
        <w:tc>
          <w:tcPr>
            <w:tcW w:w="1049" w:type="pct"/>
            <w:tcBorders>
              <w:top w:val="single" w:sz="4" w:space="0" w:color="auto"/>
              <w:left w:val="single" w:sz="4" w:space="0" w:color="auto"/>
              <w:bottom w:val="single" w:sz="4" w:space="0" w:color="auto"/>
              <w:right w:val="single" w:sz="4" w:space="0" w:color="auto"/>
            </w:tcBorders>
          </w:tcPr>
          <w:p w14:paraId="13DAB668" w14:textId="77777777" w:rsidR="007E0CE9" w:rsidRPr="009E4E09" w:rsidRDefault="007E0CE9" w:rsidP="00DF7143">
            <w:pPr>
              <w:pStyle w:val="TableText10"/>
              <w:keepNext/>
              <w:keepLines/>
              <w:rPr>
                <w:sz w:val="22"/>
                <w:szCs w:val="22"/>
                <w:lang w:val="el-GR"/>
              </w:rPr>
            </w:pPr>
            <w:r>
              <w:rPr>
                <w:sz w:val="22"/>
                <w:szCs w:val="22"/>
                <w:lang w:val="el-GR"/>
              </w:rPr>
              <w:t>Πολύ σ</w:t>
            </w:r>
            <w:r w:rsidRPr="009E4E09">
              <w:rPr>
                <w:sz w:val="22"/>
                <w:szCs w:val="22"/>
                <w:lang w:val="el-GR"/>
              </w:rPr>
              <w:t>υχνή</w:t>
            </w:r>
          </w:p>
        </w:tc>
      </w:tr>
      <w:tr w:rsidR="007E0CE9" w:rsidRPr="009E4E09" w14:paraId="5A20DAA3" w14:textId="77777777" w:rsidTr="005B266B">
        <w:trPr>
          <w:cantSplit/>
          <w:trHeight w:val="128"/>
        </w:trPr>
        <w:tc>
          <w:tcPr>
            <w:tcW w:w="1463" w:type="pct"/>
            <w:vMerge/>
            <w:tcBorders>
              <w:left w:val="single" w:sz="4" w:space="0" w:color="auto"/>
              <w:right w:val="single" w:sz="4" w:space="0" w:color="auto"/>
            </w:tcBorders>
          </w:tcPr>
          <w:p w14:paraId="008C492E" w14:textId="77777777" w:rsidR="007E0CE9" w:rsidRPr="009E4E09" w:rsidRDefault="007E0CE9" w:rsidP="00DF7143">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0E0195E" w14:textId="77777777" w:rsidR="007E0CE9" w:rsidRPr="009E4E09" w:rsidRDefault="007E0CE9" w:rsidP="00DF7143">
            <w:pPr>
              <w:pStyle w:val="TableText10"/>
              <w:keepNext/>
              <w:keepLines/>
              <w:rPr>
                <w:sz w:val="22"/>
                <w:szCs w:val="22"/>
                <w:lang w:val="el-GR"/>
              </w:rPr>
            </w:pPr>
            <w:r w:rsidRPr="009E4E09">
              <w:rPr>
                <w:sz w:val="22"/>
                <w:szCs w:val="22"/>
                <w:lang w:val="el-GR"/>
              </w:rPr>
              <w:t>Υποπροθρομβιναιμία</w:t>
            </w:r>
          </w:p>
        </w:tc>
        <w:tc>
          <w:tcPr>
            <w:tcW w:w="1049" w:type="pct"/>
            <w:tcBorders>
              <w:top w:val="single" w:sz="4" w:space="0" w:color="auto"/>
              <w:left w:val="single" w:sz="4" w:space="0" w:color="auto"/>
              <w:bottom w:val="single" w:sz="4" w:space="0" w:color="auto"/>
              <w:right w:val="single" w:sz="4" w:space="0" w:color="auto"/>
            </w:tcBorders>
          </w:tcPr>
          <w:p w14:paraId="5039F2B5" w14:textId="092C8095" w:rsidR="007E0CE9" w:rsidRPr="009E4E09" w:rsidRDefault="007E0CE9" w:rsidP="00DF7143">
            <w:pPr>
              <w:pStyle w:val="TableText10"/>
              <w:keepNext/>
              <w:keepLines/>
              <w:rPr>
                <w:sz w:val="22"/>
                <w:szCs w:val="22"/>
                <w:lang w:val="el-GR"/>
              </w:rPr>
            </w:pPr>
            <w:r w:rsidRPr="009E4E09">
              <w:rPr>
                <w:sz w:val="22"/>
                <w:szCs w:val="22"/>
                <w:lang w:val="el-GR"/>
              </w:rPr>
              <w:t>Μη γνωστή</w:t>
            </w:r>
            <w:r w:rsidR="00FB31E6">
              <w:rPr>
                <w:sz w:val="22"/>
                <w:szCs w:val="22"/>
                <w:lang w:val="el-GR"/>
              </w:rPr>
              <w:t>ς συχνότητας</w:t>
            </w:r>
          </w:p>
        </w:tc>
      </w:tr>
      <w:tr w:rsidR="007E0CE9" w:rsidRPr="009E4E09" w14:paraId="16059519"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39708F4F" w14:textId="77777777" w:rsidR="007E0CE9" w:rsidRPr="009E4E09" w:rsidRDefault="007E0CE9"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E369959" w14:textId="77777777" w:rsidR="007E0CE9" w:rsidRPr="009E4E09" w:rsidRDefault="007E0CE9" w:rsidP="005B266B">
            <w:pPr>
              <w:pStyle w:val="TableText10"/>
              <w:rPr>
                <w:sz w:val="22"/>
                <w:szCs w:val="22"/>
                <w:lang w:val="el-GR"/>
              </w:rPr>
            </w:pPr>
            <w:r>
              <w:rPr>
                <w:sz w:val="22"/>
                <w:szCs w:val="22"/>
                <w:lang w:val="el-GR"/>
              </w:rPr>
              <w:t>Ανοσολογική θρομβοπενία</w:t>
            </w:r>
          </w:p>
        </w:tc>
        <w:tc>
          <w:tcPr>
            <w:tcW w:w="1049" w:type="pct"/>
            <w:tcBorders>
              <w:top w:val="single" w:sz="4" w:space="0" w:color="auto"/>
              <w:left w:val="single" w:sz="4" w:space="0" w:color="auto"/>
              <w:bottom w:val="single" w:sz="4" w:space="0" w:color="auto"/>
              <w:right w:val="single" w:sz="4" w:space="0" w:color="auto"/>
            </w:tcBorders>
          </w:tcPr>
          <w:p w14:paraId="7FA5C864" w14:textId="2F921922" w:rsidR="007E0CE9" w:rsidRPr="009E4E09" w:rsidRDefault="007E0CE9" w:rsidP="005B266B">
            <w:pPr>
              <w:pStyle w:val="TableText10"/>
              <w:rPr>
                <w:sz w:val="22"/>
                <w:szCs w:val="22"/>
                <w:lang w:val="el-GR"/>
              </w:rPr>
            </w:pPr>
            <w:r>
              <w:rPr>
                <w:sz w:val="22"/>
                <w:szCs w:val="22"/>
                <w:lang w:val="el-GR"/>
              </w:rPr>
              <w:t>Μη γνωστή</w:t>
            </w:r>
            <w:r w:rsidR="00FB31E6">
              <w:rPr>
                <w:sz w:val="22"/>
                <w:szCs w:val="22"/>
                <w:lang w:val="el-GR"/>
              </w:rPr>
              <w:t>ς συχνότητας</w:t>
            </w:r>
          </w:p>
        </w:tc>
      </w:tr>
      <w:tr w:rsidR="007E0CE9" w:rsidRPr="009E4E09" w14:paraId="23015BFF"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6F35A1CB" w14:textId="77777777" w:rsidR="007E0CE9" w:rsidRPr="009E4E09" w:rsidRDefault="007E0CE9" w:rsidP="00F37569">
            <w:pPr>
              <w:pStyle w:val="TableText10"/>
              <w:keepNext/>
              <w:keepLines/>
              <w:rPr>
                <w:sz w:val="22"/>
                <w:szCs w:val="22"/>
                <w:lang w:val="el-GR"/>
              </w:rPr>
            </w:pPr>
            <w:r w:rsidRPr="009E4E09">
              <w:rPr>
                <w:sz w:val="22"/>
                <w:szCs w:val="22"/>
                <w:lang w:val="el-GR"/>
              </w:rPr>
              <w:t>Διαταραχές του ανοσοποιητικού συστήματος</w:t>
            </w:r>
          </w:p>
        </w:tc>
        <w:tc>
          <w:tcPr>
            <w:tcW w:w="2488" w:type="pct"/>
            <w:tcBorders>
              <w:top w:val="single" w:sz="4" w:space="0" w:color="auto"/>
              <w:left w:val="single" w:sz="4" w:space="0" w:color="auto"/>
              <w:bottom w:val="single" w:sz="4" w:space="0" w:color="auto"/>
              <w:right w:val="single" w:sz="4" w:space="0" w:color="auto"/>
            </w:tcBorders>
          </w:tcPr>
          <w:p w14:paraId="778CCE0C" w14:textId="77777777" w:rsidR="007E0CE9" w:rsidRPr="009E4E09" w:rsidRDefault="007E0CE9" w:rsidP="00F37569">
            <w:pPr>
              <w:pStyle w:val="TableText10"/>
              <w:keepNext/>
              <w:keepLines/>
              <w:rPr>
                <w:sz w:val="22"/>
                <w:szCs w:val="22"/>
                <w:lang w:val="el-GR"/>
              </w:rPr>
            </w:pPr>
            <w:r w:rsidRPr="009E4E09">
              <w:rPr>
                <w:sz w:val="22"/>
                <w:szCs w:val="22"/>
                <w:lang w:val="el-GR"/>
              </w:rPr>
              <w:t>Υπερευαισθησία</w:t>
            </w:r>
          </w:p>
        </w:tc>
        <w:tc>
          <w:tcPr>
            <w:tcW w:w="1049" w:type="pct"/>
            <w:tcBorders>
              <w:top w:val="single" w:sz="4" w:space="0" w:color="auto"/>
              <w:left w:val="single" w:sz="4" w:space="0" w:color="auto"/>
              <w:bottom w:val="single" w:sz="4" w:space="0" w:color="auto"/>
              <w:right w:val="single" w:sz="4" w:space="0" w:color="auto"/>
            </w:tcBorders>
          </w:tcPr>
          <w:p w14:paraId="6FC99260" w14:textId="77777777" w:rsidR="007E0CE9" w:rsidRPr="009E4E09" w:rsidRDefault="007E0CE9" w:rsidP="00F37569">
            <w:pPr>
              <w:pStyle w:val="TableText10"/>
              <w:keepNext/>
              <w:keepLines/>
              <w:rPr>
                <w:sz w:val="22"/>
                <w:szCs w:val="22"/>
                <w:lang w:val="el-GR"/>
              </w:rPr>
            </w:pPr>
            <w:r w:rsidRPr="009E4E09">
              <w:rPr>
                <w:sz w:val="22"/>
                <w:szCs w:val="22"/>
                <w:lang w:val="el-GR"/>
              </w:rPr>
              <w:t>Συχνή</w:t>
            </w:r>
          </w:p>
        </w:tc>
      </w:tr>
      <w:tr w:rsidR="007E0CE9" w:rsidRPr="009E4E09" w14:paraId="6FEDE82C" w14:textId="77777777" w:rsidTr="005B266B">
        <w:trPr>
          <w:cantSplit/>
          <w:trHeight w:val="128"/>
        </w:trPr>
        <w:tc>
          <w:tcPr>
            <w:tcW w:w="1463" w:type="pct"/>
            <w:vMerge/>
            <w:tcBorders>
              <w:left w:val="single" w:sz="4" w:space="0" w:color="auto"/>
              <w:right w:val="single" w:sz="4" w:space="0" w:color="auto"/>
            </w:tcBorders>
          </w:tcPr>
          <w:p w14:paraId="06330781" w14:textId="77777777" w:rsidR="007E0CE9" w:rsidRPr="009E4E09" w:rsidRDefault="007E0CE9" w:rsidP="00F37569">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EB38660" w14:textId="77777777" w:rsidR="007E0CE9" w:rsidRPr="009E4E09" w:rsidRDefault="007E0CE9" w:rsidP="00F37569">
            <w:pPr>
              <w:pStyle w:val="TableText10"/>
              <w:keepNext/>
              <w:keepLines/>
              <w:rPr>
                <w:sz w:val="22"/>
                <w:szCs w:val="22"/>
                <w:lang w:val="el-GR"/>
              </w:rPr>
            </w:pPr>
            <w:r w:rsidRPr="009E4E09">
              <w:rPr>
                <w:sz w:val="22"/>
                <w:szCs w:val="22"/>
                <w:vertAlign w:val="superscript"/>
                <w:lang w:val="el-GR"/>
              </w:rPr>
              <w:t>+</w:t>
            </w:r>
            <w:r w:rsidRPr="009E4E09">
              <w:rPr>
                <w:sz w:val="22"/>
                <w:szCs w:val="22"/>
                <w:lang w:val="el-GR"/>
              </w:rPr>
              <w:t>Αναφυλακτική αντίδραση</w:t>
            </w:r>
          </w:p>
        </w:tc>
        <w:tc>
          <w:tcPr>
            <w:tcW w:w="1049" w:type="pct"/>
            <w:tcBorders>
              <w:top w:val="single" w:sz="4" w:space="0" w:color="auto"/>
              <w:left w:val="single" w:sz="4" w:space="0" w:color="auto"/>
              <w:bottom w:val="single" w:sz="4" w:space="0" w:color="auto"/>
              <w:right w:val="single" w:sz="4" w:space="0" w:color="auto"/>
            </w:tcBorders>
          </w:tcPr>
          <w:p w14:paraId="7836F8A6" w14:textId="77777777" w:rsidR="007E0CE9" w:rsidRPr="009E4E09" w:rsidRDefault="00B461FC" w:rsidP="00F37569">
            <w:pPr>
              <w:pStyle w:val="TableText10"/>
              <w:keepNext/>
              <w:keepLines/>
              <w:rPr>
                <w:sz w:val="22"/>
                <w:szCs w:val="22"/>
                <w:lang w:val="el-GR"/>
              </w:rPr>
            </w:pPr>
            <w:r>
              <w:rPr>
                <w:sz w:val="22"/>
                <w:szCs w:val="22"/>
                <w:lang w:val="el-GR"/>
              </w:rPr>
              <w:t>Σπάνια</w:t>
            </w:r>
          </w:p>
        </w:tc>
      </w:tr>
      <w:tr w:rsidR="007E0CE9" w:rsidRPr="009E4E09" w14:paraId="0E73D27D"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14F0C12B" w14:textId="77777777" w:rsidR="007E0CE9" w:rsidRPr="009E4E09" w:rsidRDefault="007E0CE9" w:rsidP="00F37569">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32F58B9" w14:textId="77777777" w:rsidR="007E0CE9" w:rsidRPr="009E4E09" w:rsidRDefault="007E0CE9" w:rsidP="00F37569">
            <w:pPr>
              <w:pStyle w:val="TableText10"/>
              <w:keepNext/>
              <w:keepLines/>
              <w:rPr>
                <w:sz w:val="22"/>
                <w:szCs w:val="22"/>
                <w:lang w:val="el-GR"/>
              </w:rPr>
            </w:pPr>
            <w:r w:rsidRPr="009E4E09">
              <w:rPr>
                <w:sz w:val="22"/>
                <w:szCs w:val="22"/>
                <w:vertAlign w:val="superscript"/>
                <w:lang w:val="el-GR"/>
              </w:rPr>
              <w:t>+</w:t>
            </w:r>
            <w:r w:rsidRPr="009E4E09">
              <w:rPr>
                <w:sz w:val="22"/>
                <w:szCs w:val="22"/>
                <w:lang w:val="el-GR"/>
              </w:rPr>
              <w:t>Αναφυλακτικό σοκ</w:t>
            </w:r>
          </w:p>
        </w:tc>
        <w:tc>
          <w:tcPr>
            <w:tcW w:w="1049" w:type="pct"/>
            <w:tcBorders>
              <w:top w:val="single" w:sz="4" w:space="0" w:color="auto"/>
              <w:left w:val="single" w:sz="4" w:space="0" w:color="auto"/>
              <w:bottom w:val="single" w:sz="4" w:space="0" w:color="auto"/>
              <w:right w:val="single" w:sz="4" w:space="0" w:color="auto"/>
            </w:tcBorders>
          </w:tcPr>
          <w:p w14:paraId="7A6BA3B2" w14:textId="77777777" w:rsidR="007E0CE9" w:rsidRPr="009E4E09" w:rsidRDefault="00B461FC" w:rsidP="00F37569">
            <w:pPr>
              <w:pStyle w:val="TableText10"/>
              <w:keepNext/>
              <w:keepLines/>
              <w:rPr>
                <w:sz w:val="22"/>
                <w:szCs w:val="22"/>
                <w:lang w:val="el-GR"/>
              </w:rPr>
            </w:pPr>
            <w:r>
              <w:rPr>
                <w:sz w:val="22"/>
                <w:szCs w:val="22"/>
                <w:lang w:val="el-GR"/>
              </w:rPr>
              <w:t>Σπάνια</w:t>
            </w:r>
          </w:p>
        </w:tc>
      </w:tr>
      <w:tr w:rsidR="007E0CE9" w:rsidRPr="009E4E09" w14:paraId="49E8CB89"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0C5EAB67" w14:textId="5619FADE" w:rsidR="007E0CE9" w:rsidRPr="009E4E09" w:rsidRDefault="00FB31E6" w:rsidP="0010248C">
            <w:pPr>
              <w:pStyle w:val="TableText10"/>
              <w:keepNext/>
              <w:keepLines/>
              <w:rPr>
                <w:sz w:val="22"/>
                <w:szCs w:val="22"/>
                <w:lang w:val="el-GR"/>
              </w:rPr>
            </w:pPr>
            <w:r>
              <w:rPr>
                <w:sz w:val="22"/>
                <w:szCs w:val="22"/>
                <w:lang w:val="el-GR"/>
              </w:rPr>
              <w:t>Μεταβολικές και διατροφικές δ</w:t>
            </w:r>
            <w:r w:rsidR="007E0CE9" w:rsidRPr="009E4E09">
              <w:rPr>
                <w:sz w:val="22"/>
                <w:szCs w:val="22"/>
                <w:lang w:val="el-GR"/>
              </w:rPr>
              <w:t xml:space="preserve">ιαταραχές </w:t>
            </w:r>
          </w:p>
        </w:tc>
        <w:tc>
          <w:tcPr>
            <w:tcW w:w="2488" w:type="pct"/>
            <w:tcBorders>
              <w:top w:val="single" w:sz="4" w:space="0" w:color="auto"/>
              <w:left w:val="single" w:sz="4" w:space="0" w:color="auto"/>
              <w:bottom w:val="single" w:sz="4" w:space="0" w:color="auto"/>
              <w:right w:val="single" w:sz="4" w:space="0" w:color="auto"/>
            </w:tcBorders>
          </w:tcPr>
          <w:p w14:paraId="26E2456B" w14:textId="77777777" w:rsidR="007E0CE9" w:rsidRPr="009E4E09" w:rsidRDefault="007E0CE9" w:rsidP="0010248C">
            <w:pPr>
              <w:pStyle w:val="TableText10"/>
              <w:keepNext/>
              <w:keepLines/>
              <w:rPr>
                <w:sz w:val="22"/>
                <w:szCs w:val="22"/>
                <w:lang w:val="el-GR"/>
              </w:rPr>
            </w:pPr>
            <w:r w:rsidRPr="009E4E09">
              <w:rPr>
                <w:sz w:val="22"/>
                <w:szCs w:val="22"/>
                <w:lang w:val="el-GR"/>
              </w:rPr>
              <w:t xml:space="preserve">Μειωμένο βάρος /Απώλεια βάρους </w:t>
            </w:r>
          </w:p>
        </w:tc>
        <w:tc>
          <w:tcPr>
            <w:tcW w:w="1049" w:type="pct"/>
            <w:tcBorders>
              <w:top w:val="single" w:sz="4" w:space="0" w:color="auto"/>
              <w:left w:val="single" w:sz="4" w:space="0" w:color="auto"/>
              <w:bottom w:val="single" w:sz="4" w:space="0" w:color="auto"/>
              <w:right w:val="single" w:sz="4" w:space="0" w:color="auto"/>
            </w:tcBorders>
          </w:tcPr>
          <w:p w14:paraId="518DD9C9" w14:textId="77777777" w:rsidR="007E0CE9" w:rsidRPr="009E4E09" w:rsidRDefault="007E0CE9" w:rsidP="0010248C">
            <w:pPr>
              <w:pStyle w:val="TableText10"/>
              <w:keepNext/>
              <w:keepLines/>
              <w:rPr>
                <w:sz w:val="22"/>
                <w:szCs w:val="22"/>
                <w:lang w:val="el-GR"/>
              </w:rPr>
            </w:pPr>
            <w:r>
              <w:rPr>
                <w:sz w:val="22"/>
                <w:szCs w:val="22"/>
                <w:lang w:val="el-GR"/>
              </w:rPr>
              <w:t>Πολύ σ</w:t>
            </w:r>
            <w:r w:rsidRPr="009E4E09">
              <w:rPr>
                <w:sz w:val="22"/>
                <w:szCs w:val="22"/>
                <w:lang w:val="el-GR"/>
              </w:rPr>
              <w:t>υχνή</w:t>
            </w:r>
          </w:p>
        </w:tc>
      </w:tr>
      <w:tr w:rsidR="007E0CE9" w:rsidRPr="009E4E09" w14:paraId="1E3DE5E0" w14:textId="77777777" w:rsidTr="005B266B">
        <w:trPr>
          <w:cantSplit/>
          <w:trHeight w:val="128"/>
        </w:trPr>
        <w:tc>
          <w:tcPr>
            <w:tcW w:w="1463" w:type="pct"/>
            <w:vMerge/>
            <w:tcBorders>
              <w:top w:val="single" w:sz="4" w:space="0" w:color="auto"/>
              <w:left w:val="single" w:sz="4" w:space="0" w:color="auto"/>
              <w:right w:val="single" w:sz="4" w:space="0" w:color="auto"/>
            </w:tcBorders>
          </w:tcPr>
          <w:p w14:paraId="02D5269B" w14:textId="77777777" w:rsidR="007E0CE9" w:rsidRPr="009E4E09" w:rsidRDefault="007E0CE9" w:rsidP="00F11A5D">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636C7FF" w14:textId="77777777" w:rsidR="007E0CE9" w:rsidRPr="009E4E09" w:rsidRDefault="007E0CE9" w:rsidP="00F11A5D">
            <w:pPr>
              <w:pStyle w:val="TableText10"/>
              <w:rPr>
                <w:sz w:val="22"/>
                <w:szCs w:val="22"/>
                <w:lang w:val="el-GR"/>
              </w:rPr>
            </w:pPr>
            <w:r w:rsidRPr="009E4E09">
              <w:rPr>
                <w:sz w:val="22"/>
                <w:szCs w:val="22"/>
                <w:lang w:val="el-GR"/>
              </w:rPr>
              <w:t>Ανορεξία</w:t>
            </w:r>
          </w:p>
        </w:tc>
        <w:tc>
          <w:tcPr>
            <w:tcW w:w="1049" w:type="pct"/>
            <w:tcBorders>
              <w:top w:val="single" w:sz="4" w:space="0" w:color="auto"/>
              <w:left w:val="single" w:sz="4" w:space="0" w:color="auto"/>
              <w:bottom w:val="single" w:sz="4" w:space="0" w:color="auto"/>
              <w:right w:val="single" w:sz="4" w:space="0" w:color="auto"/>
            </w:tcBorders>
          </w:tcPr>
          <w:p w14:paraId="3EA36A9D" w14:textId="77777777" w:rsidR="007E0CE9" w:rsidRPr="009E4E09" w:rsidRDefault="007E0CE9" w:rsidP="00F11A5D">
            <w:pPr>
              <w:pStyle w:val="TableText10"/>
              <w:rPr>
                <w:sz w:val="22"/>
                <w:szCs w:val="22"/>
                <w:lang w:val="el-GR"/>
              </w:rPr>
            </w:pPr>
            <w:r>
              <w:rPr>
                <w:sz w:val="22"/>
                <w:szCs w:val="22"/>
                <w:lang w:val="el-GR"/>
              </w:rPr>
              <w:t>Πολύ σ</w:t>
            </w:r>
            <w:r w:rsidRPr="009E4E09">
              <w:rPr>
                <w:sz w:val="22"/>
                <w:szCs w:val="22"/>
                <w:lang w:val="el-GR"/>
              </w:rPr>
              <w:t>υχνή</w:t>
            </w:r>
          </w:p>
        </w:tc>
      </w:tr>
      <w:tr w:rsidR="00355CF2" w:rsidRPr="009E4E09" w14:paraId="0C444E56" w14:textId="77777777" w:rsidTr="005B266B">
        <w:trPr>
          <w:cantSplit/>
          <w:trHeight w:val="128"/>
        </w:trPr>
        <w:tc>
          <w:tcPr>
            <w:tcW w:w="1463" w:type="pct"/>
            <w:vMerge/>
            <w:tcBorders>
              <w:top w:val="single" w:sz="4" w:space="0" w:color="auto"/>
              <w:left w:val="single" w:sz="4" w:space="0" w:color="auto"/>
              <w:right w:val="single" w:sz="4" w:space="0" w:color="auto"/>
            </w:tcBorders>
          </w:tcPr>
          <w:p w14:paraId="47A877E0" w14:textId="77777777" w:rsidR="00355CF2" w:rsidRPr="009E4E09" w:rsidRDefault="00355CF2" w:rsidP="00F11A5D">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50B9A61" w14:textId="77777777" w:rsidR="00355CF2" w:rsidRPr="009E4E09" w:rsidRDefault="00355CF2" w:rsidP="00F11A5D">
            <w:pPr>
              <w:pStyle w:val="TableText10"/>
              <w:rPr>
                <w:sz w:val="22"/>
                <w:szCs w:val="22"/>
                <w:lang w:val="el-GR"/>
              </w:rPr>
            </w:pPr>
            <w:r>
              <w:rPr>
                <w:sz w:val="22"/>
                <w:szCs w:val="22"/>
                <w:lang w:val="el-GR"/>
              </w:rPr>
              <w:t>Σύνδρομο λύσης όγκου</w:t>
            </w:r>
          </w:p>
        </w:tc>
        <w:tc>
          <w:tcPr>
            <w:tcW w:w="1049" w:type="pct"/>
            <w:tcBorders>
              <w:top w:val="single" w:sz="4" w:space="0" w:color="auto"/>
              <w:left w:val="single" w:sz="4" w:space="0" w:color="auto"/>
              <w:bottom w:val="single" w:sz="4" w:space="0" w:color="auto"/>
              <w:right w:val="single" w:sz="4" w:space="0" w:color="auto"/>
            </w:tcBorders>
          </w:tcPr>
          <w:p w14:paraId="492E3216" w14:textId="05D20B24" w:rsidR="00355CF2" w:rsidRDefault="00355CF2" w:rsidP="00F11A5D">
            <w:pPr>
              <w:pStyle w:val="TableText10"/>
              <w:rPr>
                <w:sz w:val="22"/>
                <w:szCs w:val="22"/>
                <w:lang w:val="el-GR"/>
              </w:rPr>
            </w:pPr>
            <w:r>
              <w:rPr>
                <w:sz w:val="22"/>
                <w:szCs w:val="22"/>
                <w:lang w:val="el-GR"/>
              </w:rPr>
              <w:t>Μη γνωστή</w:t>
            </w:r>
            <w:r w:rsidR="00FB31E6">
              <w:rPr>
                <w:sz w:val="22"/>
                <w:szCs w:val="22"/>
                <w:lang w:val="el-GR"/>
              </w:rPr>
              <w:t>ς συχνότητας</w:t>
            </w:r>
          </w:p>
        </w:tc>
      </w:tr>
      <w:tr w:rsidR="007E0CE9" w:rsidRPr="009E4E09" w14:paraId="78C75B36"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337DF2A3" w14:textId="77777777" w:rsidR="007E0CE9" w:rsidRPr="009E4E09" w:rsidRDefault="007E0CE9" w:rsidP="00F11A5D">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1D2364E" w14:textId="77777777" w:rsidR="007E0CE9" w:rsidRPr="009E4E09" w:rsidRDefault="007E0CE9" w:rsidP="00F11A5D">
            <w:pPr>
              <w:pStyle w:val="TableText10"/>
              <w:rPr>
                <w:sz w:val="22"/>
                <w:szCs w:val="22"/>
                <w:lang w:val="el-GR"/>
              </w:rPr>
            </w:pPr>
            <w:r w:rsidRPr="009E4E09">
              <w:rPr>
                <w:sz w:val="22"/>
                <w:szCs w:val="22"/>
                <w:lang w:val="el-GR"/>
              </w:rPr>
              <w:t>Υπερκαλιαιμία</w:t>
            </w:r>
          </w:p>
        </w:tc>
        <w:tc>
          <w:tcPr>
            <w:tcW w:w="1049" w:type="pct"/>
            <w:tcBorders>
              <w:top w:val="single" w:sz="4" w:space="0" w:color="auto"/>
              <w:left w:val="single" w:sz="4" w:space="0" w:color="auto"/>
              <w:bottom w:val="single" w:sz="4" w:space="0" w:color="auto"/>
              <w:right w:val="single" w:sz="4" w:space="0" w:color="auto"/>
            </w:tcBorders>
          </w:tcPr>
          <w:p w14:paraId="7879EEB4" w14:textId="71CAC906" w:rsidR="007E0CE9" w:rsidRPr="009E4E09" w:rsidRDefault="007E0CE9" w:rsidP="00F11A5D">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7E0CE9" w:rsidRPr="009E4E09" w14:paraId="4FF25590"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13032613" w14:textId="77777777" w:rsidR="007E0CE9" w:rsidRPr="009E4E09" w:rsidRDefault="007E0CE9" w:rsidP="00F11A5D">
            <w:pPr>
              <w:pStyle w:val="TableText10"/>
              <w:keepNext/>
              <w:keepLines/>
              <w:rPr>
                <w:sz w:val="22"/>
                <w:szCs w:val="22"/>
                <w:lang w:val="el-GR"/>
              </w:rPr>
            </w:pPr>
            <w:r w:rsidRPr="009E4E09">
              <w:rPr>
                <w:sz w:val="22"/>
                <w:szCs w:val="22"/>
                <w:lang w:val="el-GR"/>
              </w:rPr>
              <w:t>Ψυχιατρικές διαταραχές</w:t>
            </w:r>
          </w:p>
        </w:tc>
        <w:tc>
          <w:tcPr>
            <w:tcW w:w="2488" w:type="pct"/>
            <w:tcBorders>
              <w:top w:val="single" w:sz="4" w:space="0" w:color="auto"/>
              <w:left w:val="single" w:sz="4" w:space="0" w:color="auto"/>
              <w:bottom w:val="single" w:sz="4" w:space="0" w:color="auto"/>
              <w:right w:val="single" w:sz="4" w:space="0" w:color="auto"/>
            </w:tcBorders>
          </w:tcPr>
          <w:p w14:paraId="7AD85953" w14:textId="77777777" w:rsidR="007E0CE9" w:rsidRPr="009E4E09" w:rsidRDefault="007E0CE9" w:rsidP="00F11A5D">
            <w:pPr>
              <w:pStyle w:val="TableText10"/>
              <w:keepNext/>
              <w:keepLines/>
              <w:rPr>
                <w:sz w:val="22"/>
                <w:szCs w:val="22"/>
                <w:lang w:val="el-GR"/>
              </w:rPr>
            </w:pPr>
            <w:r w:rsidRPr="009E4E09">
              <w:rPr>
                <w:sz w:val="22"/>
                <w:szCs w:val="22"/>
                <w:lang w:val="el-GR"/>
              </w:rPr>
              <w:t>Αϋπνία</w:t>
            </w:r>
          </w:p>
        </w:tc>
        <w:tc>
          <w:tcPr>
            <w:tcW w:w="1049" w:type="pct"/>
            <w:tcBorders>
              <w:top w:val="single" w:sz="4" w:space="0" w:color="auto"/>
              <w:left w:val="single" w:sz="4" w:space="0" w:color="auto"/>
              <w:bottom w:val="single" w:sz="4" w:space="0" w:color="auto"/>
              <w:right w:val="single" w:sz="4" w:space="0" w:color="auto"/>
            </w:tcBorders>
          </w:tcPr>
          <w:p w14:paraId="58E7CEB8" w14:textId="77777777" w:rsidR="007E0CE9" w:rsidRPr="009E4E09" w:rsidRDefault="007E0CE9" w:rsidP="00F11A5D">
            <w:pPr>
              <w:pStyle w:val="TableText10"/>
              <w:keepNext/>
              <w:keepLines/>
              <w:rPr>
                <w:sz w:val="22"/>
                <w:szCs w:val="22"/>
                <w:lang w:val="el-GR"/>
              </w:rPr>
            </w:pPr>
            <w:r>
              <w:rPr>
                <w:sz w:val="22"/>
                <w:szCs w:val="22"/>
                <w:lang w:val="el-GR"/>
              </w:rPr>
              <w:t>Πολύ σ</w:t>
            </w:r>
            <w:r w:rsidRPr="009E4E09">
              <w:rPr>
                <w:sz w:val="22"/>
                <w:szCs w:val="22"/>
                <w:lang w:val="el-GR"/>
              </w:rPr>
              <w:t>υχνή</w:t>
            </w:r>
          </w:p>
        </w:tc>
      </w:tr>
      <w:tr w:rsidR="007E0CE9" w:rsidRPr="009E4E09" w14:paraId="79A5298D" w14:textId="77777777" w:rsidTr="005B266B">
        <w:trPr>
          <w:cantSplit/>
          <w:trHeight w:val="128"/>
        </w:trPr>
        <w:tc>
          <w:tcPr>
            <w:tcW w:w="1463" w:type="pct"/>
            <w:vMerge/>
            <w:tcBorders>
              <w:left w:val="single" w:sz="4" w:space="0" w:color="auto"/>
              <w:right w:val="single" w:sz="4" w:space="0" w:color="auto"/>
            </w:tcBorders>
          </w:tcPr>
          <w:p w14:paraId="1EC964A9" w14:textId="77777777" w:rsidR="007E0CE9" w:rsidRPr="009E4E09" w:rsidRDefault="007E0CE9" w:rsidP="00F11A5D">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F2757BA" w14:textId="77777777" w:rsidR="007E0CE9" w:rsidRPr="009E4E09" w:rsidRDefault="007E0CE9" w:rsidP="00F11A5D">
            <w:pPr>
              <w:pStyle w:val="TableText10"/>
              <w:keepNext/>
              <w:keepLines/>
              <w:rPr>
                <w:sz w:val="22"/>
                <w:szCs w:val="22"/>
                <w:lang w:val="el-GR"/>
              </w:rPr>
            </w:pPr>
            <w:r w:rsidRPr="009E4E09">
              <w:rPr>
                <w:sz w:val="22"/>
                <w:szCs w:val="22"/>
                <w:lang w:val="el-GR"/>
              </w:rPr>
              <w:t>Άγχος</w:t>
            </w:r>
          </w:p>
        </w:tc>
        <w:tc>
          <w:tcPr>
            <w:tcW w:w="1049" w:type="pct"/>
            <w:tcBorders>
              <w:top w:val="single" w:sz="4" w:space="0" w:color="auto"/>
              <w:left w:val="single" w:sz="4" w:space="0" w:color="auto"/>
              <w:bottom w:val="single" w:sz="4" w:space="0" w:color="auto"/>
              <w:right w:val="single" w:sz="4" w:space="0" w:color="auto"/>
            </w:tcBorders>
          </w:tcPr>
          <w:p w14:paraId="135D341E" w14:textId="77777777" w:rsidR="007E0CE9" w:rsidRPr="009E4E09" w:rsidRDefault="007E0CE9" w:rsidP="00F11A5D">
            <w:pPr>
              <w:pStyle w:val="TableText10"/>
              <w:keepNext/>
              <w:keepLines/>
              <w:rPr>
                <w:sz w:val="22"/>
                <w:szCs w:val="22"/>
                <w:lang w:val="el-GR"/>
              </w:rPr>
            </w:pPr>
            <w:r w:rsidRPr="009E4E09">
              <w:rPr>
                <w:sz w:val="22"/>
                <w:szCs w:val="22"/>
                <w:lang w:val="el-GR"/>
              </w:rPr>
              <w:t>Συχνή</w:t>
            </w:r>
          </w:p>
        </w:tc>
      </w:tr>
      <w:tr w:rsidR="00B461FC" w:rsidRPr="009E4E09" w14:paraId="55806551" w14:textId="77777777" w:rsidTr="005B266B">
        <w:trPr>
          <w:cantSplit/>
          <w:trHeight w:val="248"/>
        </w:trPr>
        <w:tc>
          <w:tcPr>
            <w:tcW w:w="1463" w:type="pct"/>
            <w:vMerge/>
            <w:tcBorders>
              <w:left w:val="single" w:sz="4" w:space="0" w:color="auto"/>
              <w:right w:val="single" w:sz="4" w:space="0" w:color="auto"/>
            </w:tcBorders>
          </w:tcPr>
          <w:p w14:paraId="50381170" w14:textId="77777777" w:rsidR="00B461FC" w:rsidRPr="009E4E09" w:rsidRDefault="00B461FC" w:rsidP="00F11A5D">
            <w:pPr>
              <w:pStyle w:val="TableText10"/>
              <w:rPr>
                <w:sz w:val="22"/>
                <w:szCs w:val="22"/>
                <w:lang w:val="el-GR"/>
              </w:rPr>
            </w:pPr>
          </w:p>
        </w:tc>
        <w:tc>
          <w:tcPr>
            <w:tcW w:w="2488" w:type="pct"/>
            <w:tcBorders>
              <w:top w:val="single" w:sz="4" w:space="0" w:color="auto"/>
              <w:left w:val="single" w:sz="4" w:space="0" w:color="auto"/>
              <w:right w:val="single" w:sz="4" w:space="0" w:color="auto"/>
            </w:tcBorders>
          </w:tcPr>
          <w:p w14:paraId="1201E269" w14:textId="77777777" w:rsidR="00B461FC" w:rsidRPr="009E4E09" w:rsidRDefault="00B461FC" w:rsidP="006959AE">
            <w:pPr>
              <w:pStyle w:val="TableText10"/>
              <w:rPr>
                <w:sz w:val="22"/>
                <w:szCs w:val="22"/>
                <w:lang w:val="el-GR"/>
              </w:rPr>
            </w:pPr>
            <w:r w:rsidRPr="009E4E09">
              <w:rPr>
                <w:sz w:val="22"/>
                <w:szCs w:val="22"/>
                <w:lang w:val="el-GR"/>
              </w:rPr>
              <w:t>Κατάθλιψη</w:t>
            </w:r>
          </w:p>
        </w:tc>
        <w:tc>
          <w:tcPr>
            <w:tcW w:w="1049" w:type="pct"/>
            <w:tcBorders>
              <w:top w:val="single" w:sz="4" w:space="0" w:color="auto"/>
              <w:left w:val="single" w:sz="4" w:space="0" w:color="auto"/>
              <w:right w:val="single" w:sz="4" w:space="0" w:color="auto"/>
            </w:tcBorders>
          </w:tcPr>
          <w:p w14:paraId="6D579F1F" w14:textId="77777777" w:rsidR="00B461FC" w:rsidRPr="009E4E09" w:rsidRDefault="00B461FC" w:rsidP="00F11A5D">
            <w:pPr>
              <w:pStyle w:val="TableText10"/>
              <w:rPr>
                <w:sz w:val="22"/>
                <w:szCs w:val="22"/>
                <w:lang w:val="el-GR"/>
              </w:rPr>
            </w:pPr>
            <w:r w:rsidRPr="009E4E09">
              <w:rPr>
                <w:sz w:val="22"/>
                <w:szCs w:val="22"/>
                <w:lang w:val="el-GR"/>
              </w:rPr>
              <w:t>Συχνή</w:t>
            </w:r>
          </w:p>
        </w:tc>
      </w:tr>
      <w:tr w:rsidR="007E0CE9" w:rsidRPr="009E4E09" w14:paraId="777A73A1"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39BBB469" w14:textId="77777777" w:rsidR="007E0CE9" w:rsidRPr="009E4E09" w:rsidRDefault="007E0CE9" w:rsidP="00F11A5D">
            <w:pPr>
              <w:pStyle w:val="TableText10"/>
              <w:rPr>
                <w:sz w:val="22"/>
                <w:szCs w:val="22"/>
                <w:lang w:val="el-GR"/>
              </w:rPr>
            </w:pPr>
            <w:r w:rsidRPr="009E4E09">
              <w:rPr>
                <w:sz w:val="22"/>
                <w:szCs w:val="22"/>
                <w:lang w:val="el-GR"/>
              </w:rPr>
              <w:t>Διαταραχές του νευρικού συστήματος</w:t>
            </w:r>
          </w:p>
        </w:tc>
        <w:tc>
          <w:tcPr>
            <w:tcW w:w="2488" w:type="pct"/>
            <w:tcBorders>
              <w:top w:val="single" w:sz="4" w:space="0" w:color="auto"/>
              <w:left w:val="single" w:sz="4" w:space="0" w:color="auto"/>
              <w:bottom w:val="single" w:sz="4" w:space="0" w:color="auto"/>
              <w:right w:val="single" w:sz="4" w:space="0" w:color="auto"/>
            </w:tcBorders>
          </w:tcPr>
          <w:p w14:paraId="7104EDC4" w14:textId="77777777" w:rsidR="007E0CE9" w:rsidRPr="009E4E09" w:rsidRDefault="007E0CE9" w:rsidP="00F11A5D">
            <w:pPr>
              <w:pStyle w:val="TableText10"/>
              <w:rPr>
                <w:sz w:val="22"/>
                <w:szCs w:val="22"/>
                <w:lang w:val="el-GR"/>
              </w:rPr>
            </w:pPr>
            <w:r w:rsidRPr="009E4E09">
              <w:rPr>
                <w:sz w:val="22"/>
                <w:szCs w:val="22"/>
                <w:vertAlign w:val="superscript"/>
                <w:lang w:val="el-GR"/>
              </w:rPr>
              <w:t>1</w:t>
            </w:r>
            <w:r w:rsidRPr="009E4E09">
              <w:rPr>
                <w:sz w:val="22"/>
                <w:szCs w:val="22"/>
                <w:lang w:val="el-GR"/>
              </w:rPr>
              <w:t>Τρόμος</w:t>
            </w:r>
          </w:p>
        </w:tc>
        <w:tc>
          <w:tcPr>
            <w:tcW w:w="1049" w:type="pct"/>
            <w:tcBorders>
              <w:top w:val="single" w:sz="4" w:space="0" w:color="auto"/>
              <w:left w:val="single" w:sz="4" w:space="0" w:color="auto"/>
              <w:bottom w:val="single" w:sz="4" w:space="0" w:color="auto"/>
              <w:right w:val="single" w:sz="4" w:space="0" w:color="auto"/>
            </w:tcBorders>
          </w:tcPr>
          <w:p w14:paraId="65227F4C" w14:textId="77777777" w:rsidR="007E0CE9" w:rsidRPr="009E4E09" w:rsidRDefault="007E0CE9" w:rsidP="00EF5297">
            <w:pPr>
              <w:pStyle w:val="TableText10"/>
              <w:rPr>
                <w:sz w:val="22"/>
                <w:szCs w:val="22"/>
                <w:lang w:val="el-GR"/>
              </w:rPr>
            </w:pPr>
            <w:r w:rsidRPr="009E4E09">
              <w:rPr>
                <w:sz w:val="22"/>
                <w:szCs w:val="22"/>
                <w:lang w:val="el-GR"/>
              </w:rPr>
              <w:t>Πολύ συχνή</w:t>
            </w:r>
          </w:p>
        </w:tc>
      </w:tr>
      <w:tr w:rsidR="007E0CE9" w:rsidRPr="009E4E09" w14:paraId="754F83FA" w14:textId="77777777" w:rsidTr="005B266B">
        <w:trPr>
          <w:cantSplit/>
          <w:trHeight w:val="128"/>
        </w:trPr>
        <w:tc>
          <w:tcPr>
            <w:tcW w:w="1463" w:type="pct"/>
            <w:vMerge/>
            <w:tcBorders>
              <w:left w:val="single" w:sz="4" w:space="0" w:color="auto"/>
              <w:right w:val="single" w:sz="4" w:space="0" w:color="auto"/>
            </w:tcBorders>
          </w:tcPr>
          <w:p w14:paraId="2FB2CC58"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9561253" w14:textId="77777777" w:rsidR="007E0CE9" w:rsidRPr="009E4E09" w:rsidRDefault="007E0CE9" w:rsidP="00877DE4">
            <w:pPr>
              <w:pStyle w:val="TableText10"/>
              <w:keepNext/>
              <w:keepLines/>
              <w:rPr>
                <w:sz w:val="22"/>
                <w:szCs w:val="22"/>
                <w:lang w:val="el-GR"/>
              </w:rPr>
            </w:pPr>
            <w:r w:rsidRPr="009E4E09">
              <w:rPr>
                <w:sz w:val="22"/>
                <w:szCs w:val="22"/>
                <w:lang w:val="el-GR"/>
              </w:rPr>
              <w:t>Ζάλη</w:t>
            </w:r>
          </w:p>
        </w:tc>
        <w:tc>
          <w:tcPr>
            <w:tcW w:w="1049" w:type="pct"/>
            <w:tcBorders>
              <w:top w:val="single" w:sz="4" w:space="0" w:color="auto"/>
              <w:left w:val="single" w:sz="4" w:space="0" w:color="auto"/>
              <w:bottom w:val="single" w:sz="4" w:space="0" w:color="auto"/>
              <w:right w:val="single" w:sz="4" w:space="0" w:color="auto"/>
            </w:tcBorders>
          </w:tcPr>
          <w:p w14:paraId="7609E97E" w14:textId="77777777" w:rsidR="007E0CE9" w:rsidRPr="009E4E09" w:rsidRDefault="007E0CE9" w:rsidP="00877DE4">
            <w:pPr>
              <w:pStyle w:val="TableText10"/>
              <w:rPr>
                <w:sz w:val="22"/>
                <w:szCs w:val="22"/>
                <w:lang w:val="el-GR"/>
              </w:rPr>
            </w:pPr>
            <w:r w:rsidRPr="009E4E09">
              <w:rPr>
                <w:sz w:val="22"/>
                <w:szCs w:val="22"/>
                <w:lang w:val="el-GR"/>
              </w:rPr>
              <w:t xml:space="preserve">Πολύ συχνή </w:t>
            </w:r>
          </w:p>
        </w:tc>
      </w:tr>
      <w:tr w:rsidR="007E0CE9" w:rsidRPr="009E4E09" w14:paraId="1A412A23" w14:textId="77777777" w:rsidTr="005B266B">
        <w:trPr>
          <w:cantSplit/>
          <w:trHeight w:val="128"/>
        </w:trPr>
        <w:tc>
          <w:tcPr>
            <w:tcW w:w="1463" w:type="pct"/>
            <w:vMerge/>
            <w:tcBorders>
              <w:left w:val="single" w:sz="4" w:space="0" w:color="auto"/>
              <w:right w:val="single" w:sz="4" w:space="0" w:color="auto"/>
            </w:tcBorders>
          </w:tcPr>
          <w:p w14:paraId="0686FBBE"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3746D7C" w14:textId="77777777" w:rsidR="007E0CE9" w:rsidRPr="009E4E09" w:rsidRDefault="007E0CE9" w:rsidP="00877DE4">
            <w:pPr>
              <w:pStyle w:val="TableText10"/>
              <w:keepNext/>
              <w:keepLines/>
              <w:rPr>
                <w:sz w:val="22"/>
                <w:szCs w:val="22"/>
                <w:lang w:val="el-GR"/>
              </w:rPr>
            </w:pPr>
            <w:r w:rsidRPr="009E4E09">
              <w:rPr>
                <w:sz w:val="22"/>
                <w:szCs w:val="22"/>
                <w:lang w:val="el-GR"/>
              </w:rPr>
              <w:t>Κεφαλαλγία</w:t>
            </w:r>
          </w:p>
        </w:tc>
        <w:tc>
          <w:tcPr>
            <w:tcW w:w="1049" w:type="pct"/>
            <w:tcBorders>
              <w:top w:val="single" w:sz="4" w:space="0" w:color="auto"/>
              <w:left w:val="single" w:sz="4" w:space="0" w:color="auto"/>
              <w:bottom w:val="single" w:sz="4" w:space="0" w:color="auto"/>
              <w:right w:val="single" w:sz="4" w:space="0" w:color="auto"/>
            </w:tcBorders>
          </w:tcPr>
          <w:p w14:paraId="2498F023" w14:textId="77777777" w:rsidR="007E0CE9" w:rsidRPr="009E4E09" w:rsidRDefault="007E0CE9" w:rsidP="00877DE4">
            <w:pPr>
              <w:pStyle w:val="TableText10"/>
              <w:rPr>
                <w:sz w:val="22"/>
                <w:szCs w:val="22"/>
                <w:lang w:val="el-GR"/>
              </w:rPr>
            </w:pPr>
            <w:r w:rsidRPr="009E4E09">
              <w:rPr>
                <w:sz w:val="22"/>
                <w:szCs w:val="22"/>
                <w:lang w:val="el-GR"/>
              </w:rPr>
              <w:t xml:space="preserve">Πολύ συχνή </w:t>
            </w:r>
          </w:p>
        </w:tc>
      </w:tr>
      <w:tr w:rsidR="007E0CE9" w:rsidRPr="009E4E09" w14:paraId="797C1CD0" w14:textId="77777777" w:rsidTr="005B266B">
        <w:trPr>
          <w:cantSplit/>
          <w:trHeight w:val="128"/>
        </w:trPr>
        <w:tc>
          <w:tcPr>
            <w:tcW w:w="1463" w:type="pct"/>
            <w:vMerge/>
            <w:tcBorders>
              <w:left w:val="single" w:sz="4" w:space="0" w:color="auto"/>
              <w:right w:val="single" w:sz="4" w:space="0" w:color="auto"/>
            </w:tcBorders>
          </w:tcPr>
          <w:p w14:paraId="50FA35C3"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9ED6AC2" w14:textId="77777777" w:rsidR="007E0CE9" w:rsidRPr="009E4E09" w:rsidRDefault="007E0CE9" w:rsidP="00877DE4">
            <w:pPr>
              <w:pStyle w:val="TableText10"/>
              <w:keepNext/>
              <w:keepLines/>
              <w:rPr>
                <w:sz w:val="22"/>
                <w:szCs w:val="22"/>
                <w:lang w:val="el-GR"/>
              </w:rPr>
            </w:pPr>
            <w:r w:rsidRPr="009E4E09">
              <w:rPr>
                <w:sz w:val="22"/>
                <w:szCs w:val="22"/>
                <w:lang w:val="el-GR"/>
              </w:rPr>
              <w:t xml:space="preserve">Παραισθησία </w:t>
            </w:r>
          </w:p>
        </w:tc>
        <w:tc>
          <w:tcPr>
            <w:tcW w:w="1049" w:type="pct"/>
            <w:tcBorders>
              <w:top w:val="single" w:sz="4" w:space="0" w:color="auto"/>
              <w:left w:val="single" w:sz="4" w:space="0" w:color="auto"/>
              <w:bottom w:val="single" w:sz="4" w:space="0" w:color="auto"/>
              <w:right w:val="single" w:sz="4" w:space="0" w:color="auto"/>
            </w:tcBorders>
          </w:tcPr>
          <w:p w14:paraId="1425640E" w14:textId="77777777" w:rsidR="007E0CE9" w:rsidRPr="009E4E09" w:rsidRDefault="007E0CE9" w:rsidP="00877DE4">
            <w:pPr>
              <w:pStyle w:val="TableText10"/>
              <w:rPr>
                <w:sz w:val="22"/>
                <w:szCs w:val="22"/>
                <w:lang w:val="el-GR"/>
              </w:rPr>
            </w:pPr>
            <w:r>
              <w:rPr>
                <w:sz w:val="22"/>
                <w:szCs w:val="22"/>
                <w:lang w:val="el-GR"/>
              </w:rPr>
              <w:t>Πολύ σ</w:t>
            </w:r>
            <w:r w:rsidRPr="009E4E09">
              <w:rPr>
                <w:sz w:val="22"/>
                <w:szCs w:val="22"/>
                <w:lang w:val="el-GR"/>
              </w:rPr>
              <w:t>υχνή</w:t>
            </w:r>
          </w:p>
        </w:tc>
      </w:tr>
      <w:tr w:rsidR="007E0CE9" w:rsidRPr="009E4E09" w14:paraId="4E5AC3F6" w14:textId="77777777" w:rsidTr="005B266B">
        <w:trPr>
          <w:cantSplit/>
          <w:trHeight w:val="128"/>
        </w:trPr>
        <w:tc>
          <w:tcPr>
            <w:tcW w:w="1463" w:type="pct"/>
            <w:vMerge/>
            <w:tcBorders>
              <w:left w:val="single" w:sz="4" w:space="0" w:color="auto"/>
              <w:right w:val="single" w:sz="4" w:space="0" w:color="auto"/>
            </w:tcBorders>
          </w:tcPr>
          <w:p w14:paraId="296A4C74"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E03BF67" w14:textId="77777777" w:rsidR="007E0CE9" w:rsidRPr="009E4E09" w:rsidRDefault="007E0CE9" w:rsidP="00877DE4">
            <w:pPr>
              <w:pStyle w:val="TableText10"/>
              <w:keepNext/>
              <w:keepLines/>
              <w:rPr>
                <w:sz w:val="22"/>
                <w:szCs w:val="22"/>
                <w:lang w:val="el-GR"/>
              </w:rPr>
            </w:pPr>
            <w:r w:rsidRPr="009E4E09">
              <w:rPr>
                <w:sz w:val="22"/>
                <w:szCs w:val="22"/>
                <w:lang w:val="el-GR"/>
              </w:rPr>
              <w:t>Δυσγευσία</w:t>
            </w:r>
          </w:p>
        </w:tc>
        <w:tc>
          <w:tcPr>
            <w:tcW w:w="1049" w:type="pct"/>
            <w:tcBorders>
              <w:top w:val="single" w:sz="4" w:space="0" w:color="auto"/>
              <w:left w:val="single" w:sz="4" w:space="0" w:color="auto"/>
              <w:bottom w:val="single" w:sz="4" w:space="0" w:color="auto"/>
              <w:right w:val="single" w:sz="4" w:space="0" w:color="auto"/>
            </w:tcBorders>
          </w:tcPr>
          <w:p w14:paraId="20D2B447" w14:textId="77777777" w:rsidR="007E0CE9" w:rsidRPr="009E4E09" w:rsidRDefault="007E0CE9" w:rsidP="00877DE4">
            <w:pPr>
              <w:pStyle w:val="TableText10"/>
              <w:rPr>
                <w:sz w:val="22"/>
                <w:szCs w:val="22"/>
                <w:lang w:val="el-GR"/>
              </w:rPr>
            </w:pPr>
            <w:r>
              <w:rPr>
                <w:sz w:val="22"/>
                <w:szCs w:val="22"/>
                <w:lang w:val="el-GR"/>
              </w:rPr>
              <w:t>Πολύ σ</w:t>
            </w:r>
            <w:r w:rsidRPr="009E4E09">
              <w:rPr>
                <w:sz w:val="22"/>
                <w:szCs w:val="22"/>
                <w:lang w:val="el-GR"/>
              </w:rPr>
              <w:t>υχνή</w:t>
            </w:r>
          </w:p>
        </w:tc>
      </w:tr>
      <w:tr w:rsidR="007E0CE9" w:rsidRPr="009E4E09" w14:paraId="1DC18BD6" w14:textId="77777777" w:rsidTr="005B266B">
        <w:trPr>
          <w:cantSplit/>
          <w:trHeight w:val="128"/>
        </w:trPr>
        <w:tc>
          <w:tcPr>
            <w:tcW w:w="1463" w:type="pct"/>
            <w:vMerge/>
            <w:tcBorders>
              <w:left w:val="single" w:sz="4" w:space="0" w:color="auto"/>
              <w:right w:val="single" w:sz="4" w:space="0" w:color="auto"/>
            </w:tcBorders>
          </w:tcPr>
          <w:p w14:paraId="0B1C88BD"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0B6825D" w14:textId="77777777" w:rsidR="007E0CE9" w:rsidRPr="009E4E09" w:rsidRDefault="007E0CE9" w:rsidP="00877DE4">
            <w:pPr>
              <w:pStyle w:val="TableText10"/>
              <w:keepNext/>
              <w:keepLines/>
              <w:rPr>
                <w:sz w:val="22"/>
                <w:szCs w:val="22"/>
                <w:lang w:val="el-GR"/>
              </w:rPr>
            </w:pPr>
            <w:r w:rsidRPr="009E4E09">
              <w:rPr>
                <w:sz w:val="22"/>
                <w:szCs w:val="22"/>
                <w:lang w:val="el-GR"/>
              </w:rPr>
              <w:t xml:space="preserve">Περιφερική νευροπάθεια </w:t>
            </w:r>
          </w:p>
        </w:tc>
        <w:tc>
          <w:tcPr>
            <w:tcW w:w="1049" w:type="pct"/>
            <w:tcBorders>
              <w:top w:val="single" w:sz="4" w:space="0" w:color="auto"/>
              <w:left w:val="single" w:sz="4" w:space="0" w:color="auto"/>
              <w:bottom w:val="single" w:sz="4" w:space="0" w:color="auto"/>
              <w:right w:val="single" w:sz="4" w:space="0" w:color="auto"/>
            </w:tcBorders>
          </w:tcPr>
          <w:p w14:paraId="54B42378" w14:textId="77777777" w:rsidR="007E0CE9" w:rsidRPr="009E4E09" w:rsidRDefault="007E0CE9" w:rsidP="00877DE4">
            <w:pPr>
              <w:pStyle w:val="TableText10"/>
              <w:rPr>
                <w:sz w:val="22"/>
                <w:szCs w:val="22"/>
                <w:lang w:val="el-GR"/>
              </w:rPr>
            </w:pPr>
            <w:r w:rsidRPr="009E4E09">
              <w:rPr>
                <w:sz w:val="22"/>
                <w:szCs w:val="22"/>
                <w:lang w:val="el-GR"/>
              </w:rPr>
              <w:t>Συχνή</w:t>
            </w:r>
          </w:p>
        </w:tc>
      </w:tr>
      <w:tr w:rsidR="007E0CE9" w:rsidRPr="009E4E09" w14:paraId="4331E35E" w14:textId="77777777" w:rsidTr="005B266B">
        <w:trPr>
          <w:cantSplit/>
          <w:trHeight w:val="128"/>
        </w:trPr>
        <w:tc>
          <w:tcPr>
            <w:tcW w:w="1463" w:type="pct"/>
            <w:vMerge/>
            <w:tcBorders>
              <w:left w:val="single" w:sz="4" w:space="0" w:color="auto"/>
              <w:right w:val="single" w:sz="4" w:space="0" w:color="auto"/>
            </w:tcBorders>
          </w:tcPr>
          <w:p w14:paraId="251E5108"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71773E7" w14:textId="77777777" w:rsidR="007E0CE9" w:rsidRPr="009E4E09" w:rsidRDefault="007E0CE9" w:rsidP="00877DE4">
            <w:pPr>
              <w:pStyle w:val="TableText10"/>
              <w:keepNext/>
              <w:keepLines/>
              <w:rPr>
                <w:sz w:val="22"/>
                <w:szCs w:val="22"/>
                <w:lang w:val="el-GR"/>
              </w:rPr>
            </w:pPr>
            <w:r w:rsidRPr="009E4E09">
              <w:rPr>
                <w:sz w:val="22"/>
                <w:szCs w:val="22"/>
                <w:lang w:val="el-GR"/>
              </w:rPr>
              <w:t>Υπερτονία</w:t>
            </w:r>
          </w:p>
        </w:tc>
        <w:tc>
          <w:tcPr>
            <w:tcW w:w="1049" w:type="pct"/>
            <w:tcBorders>
              <w:top w:val="single" w:sz="4" w:space="0" w:color="auto"/>
              <w:left w:val="single" w:sz="4" w:space="0" w:color="auto"/>
              <w:bottom w:val="single" w:sz="4" w:space="0" w:color="auto"/>
              <w:right w:val="single" w:sz="4" w:space="0" w:color="auto"/>
            </w:tcBorders>
          </w:tcPr>
          <w:p w14:paraId="79C63025" w14:textId="77777777" w:rsidR="007E0CE9" w:rsidRPr="009E4E09" w:rsidRDefault="007E0CE9" w:rsidP="00877DE4">
            <w:pPr>
              <w:pStyle w:val="TableText10"/>
              <w:rPr>
                <w:sz w:val="22"/>
                <w:szCs w:val="22"/>
                <w:lang w:val="el-GR"/>
              </w:rPr>
            </w:pPr>
            <w:r w:rsidRPr="009E4E09">
              <w:rPr>
                <w:sz w:val="22"/>
                <w:szCs w:val="22"/>
                <w:lang w:val="el-GR"/>
              </w:rPr>
              <w:t>Συχνή</w:t>
            </w:r>
          </w:p>
        </w:tc>
      </w:tr>
      <w:tr w:rsidR="002E2A85" w:rsidRPr="009E4E09" w14:paraId="77439FCB" w14:textId="77777777" w:rsidTr="005B266B">
        <w:trPr>
          <w:cantSplit/>
          <w:trHeight w:val="224"/>
        </w:trPr>
        <w:tc>
          <w:tcPr>
            <w:tcW w:w="1463" w:type="pct"/>
            <w:vMerge/>
            <w:tcBorders>
              <w:left w:val="single" w:sz="4" w:space="0" w:color="auto"/>
              <w:right w:val="single" w:sz="4" w:space="0" w:color="auto"/>
            </w:tcBorders>
          </w:tcPr>
          <w:p w14:paraId="6BEC6496" w14:textId="77777777" w:rsidR="002E2A85" w:rsidRPr="009E4E09" w:rsidRDefault="002E2A85" w:rsidP="00877DE4">
            <w:pPr>
              <w:pStyle w:val="TableText10"/>
              <w:keepNext/>
              <w:keepLines/>
              <w:rPr>
                <w:sz w:val="22"/>
                <w:szCs w:val="22"/>
                <w:lang w:val="el-GR"/>
              </w:rPr>
            </w:pPr>
          </w:p>
        </w:tc>
        <w:tc>
          <w:tcPr>
            <w:tcW w:w="2488" w:type="pct"/>
            <w:tcBorders>
              <w:top w:val="single" w:sz="4" w:space="0" w:color="auto"/>
              <w:left w:val="single" w:sz="4" w:space="0" w:color="auto"/>
              <w:right w:val="single" w:sz="4" w:space="0" w:color="auto"/>
            </w:tcBorders>
          </w:tcPr>
          <w:p w14:paraId="66DBCDB8" w14:textId="77777777" w:rsidR="002E2A85" w:rsidRPr="009E4E09" w:rsidRDefault="002E2A85" w:rsidP="00381CBD">
            <w:pPr>
              <w:pStyle w:val="TableText10"/>
              <w:keepNext/>
              <w:keepLines/>
              <w:rPr>
                <w:sz w:val="22"/>
                <w:szCs w:val="22"/>
                <w:lang w:val="el-GR"/>
              </w:rPr>
            </w:pPr>
            <w:r w:rsidRPr="009E4E09">
              <w:rPr>
                <w:sz w:val="22"/>
                <w:szCs w:val="22"/>
                <w:lang w:val="el-GR"/>
              </w:rPr>
              <w:t>Υπνηλία</w:t>
            </w:r>
          </w:p>
        </w:tc>
        <w:tc>
          <w:tcPr>
            <w:tcW w:w="1049" w:type="pct"/>
            <w:tcBorders>
              <w:top w:val="single" w:sz="4" w:space="0" w:color="auto"/>
              <w:left w:val="single" w:sz="4" w:space="0" w:color="auto"/>
              <w:right w:val="single" w:sz="4" w:space="0" w:color="auto"/>
            </w:tcBorders>
          </w:tcPr>
          <w:p w14:paraId="196FF62B" w14:textId="77777777" w:rsidR="002E2A85" w:rsidRPr="009E4E09" w:rsidRDefault="002E2A85" w:rsidP="00877DE4">
            <w:pPr>
              <w:pStyle w:val="TableText10"/>
              <w:rPr>
                <w:sz w:val="22"/>
                <w:szCs w:val="22"/>
                <w:lang w:val="el-GR"/>
              </w:rPr>
            </w:pPr>
            <w:r w:rsidRPr="009E4E09">
              <w:rPr>
                <w:sz w:val="22"/>
                <w:szCs w:val="22"/>
                <w:lang w:val="el-GR"/>
              </w:rPr>
              <w:t>Συχνή</w:t>
            </w:r>
          </w:p>
        </w:tc>
      </w:tr>
      <w:tr w:rsidR="007E0CE9" w:rsidRPr="009E4E09" w14:paraId="48BCE532"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78561638" w14:textId="2345A653" w:rsidR="007E0CE9" w:rsidRPr="009E4E09" w:rsidRDefault="00FB31E6" w:rsidP="0049208E">
            <w:pPr>
              <w:pStyle w:val="TableText10"/>
              <w:keepNext/>
              <w:keepLines/>
              <w:rPr>
                <w:sz w:val="22"/>
                <w:szCs w:val="22"/>
                <w:lang w:val="el-GR"/>
              </w:rPr>
            </w:pPr>
            <w:r>
              <w:rPr>
                <w:sz w:val="22"/>
                <w:szCs w:val="22"/>
                <w:lang w:val="el-GR"/>
              </w:rPr>
              <w:t>Διαταραχές του ο</w:t>
            </w:r>
            <w:r w:rsidR="007E0CE9" w:rsidRPr="009E4E09">
              <w:rPr>
                <w:sz w:val="22"/>
                <w:szCs w:val="22"/>
                <w:lang w:val="el-GR"/>
              </w:rPr>
              <w:t>φθαλμ</w:t>
            </w:r>
            <w:r>
              <w:rPr>
                <w:sz w:val="22"/>
                <w:szCs w:val="22"/>
                <w:lang w:val="el-GR"/>
              </w:rPr>
              <w:t>ού</w:t>
            </w:r>
          </w:p>
        </w:tc>
        <w:tc>
          <w:tcPr>
            <w:tcW w:w="2488" w:type="pct"/>
            <w:tcBorders>
              <w:top w:val="single" w:sz="4" w:space="0" w:color="auto"/>
              <w:left w:val="single" w:sz="4" w:space="0" w:color="auto"/>
              <w:bottom w:val="single" w:sz="4" w:space="0" w:color="auto"/>
              <w:right w:val="single" w:sz="4" w:space="0" w:color="auto"/>
            </w:tcBorders>
          </w:tcPr>
          <w:p w14:paraId="199F5CB4" w14:textId="77777777" w:rsidR="007E0CE9" w:rsidRPr="009E4E09" w:rsidDel="007A4CB1" w:rsidRDefault="007E0CE9" w:rsidP="0049208E">
            <w:pPr>
              <w:pStyle w:val="TableText10"/>
              <w:keepNext/>
              <w:keepLines/>
              <w:rPr>
                <w:sz w:val="22"/>
                <w:szCs w:val="22"/>
                <w:lang w:val="el-GR"/>
              </w:rPr>
            </w:pPr>
            <w:r w:rsidRPr="009E4E09">
              <w:rPr>
                <w:sz w:val="22"/>
                <w:szCs w:val="22"/>
                <w:lang w:val="el-GR"/>
              </w:rPr>
              <w:t xml:space="preserve">Επιπεφυκίτιδα </w:t>
            </w:r>
          </w:p>
        </w:tc>
        <w:tc>
          <w:tcPr>
            <w:tcW w:w="1049" w:type="pct"/>
            <w:tcBorders>
              <w:top w:val="single" w:sz="4" w:space="0" w:color="auto"/>
              <w:left w:val="single" w:sz="4" w:space="0" w:color="auto"/>
              <w:bottom w:val="single" w:sz="4" w:space="0" w:color="auto"/>
              <w:right w:val="single" w:sz="4" w:space="0" w:color="auto"/>
            </w:tcBorders>
          </w:tcPr>
          <w:p w14:paraId="11B430B2" w14:textId="77777777" w:rsidR="007E0CE9" w:rsidRPr="009E4E09" w:rsidRDefault="007E0CE9" w:rsidP="0049208E">
            <w:pPr>
              <w:pStyle w:val="TableText10"/>
              <w:keepNext/>
              <w:keepLines/>
              <w:rPr>
                <w:sz w:val="22"/>
                <w:szCs w:val="22"/>
                <w:lang w:val="el-GR"/>
              </w:rPr>
            </w:pPr>
            <w:r w:rsidRPr="009E4E09">
              <w:rPr>
                <w:sz w:val="22"/>
                <w:szCs w:val="22"/>
                <w:lang w:val="el-GR"/>
              </w:rPr>
              <w:t>Πολύ συχνή</w:t>
            </w:r>
          </w:p>
        </w:tc>
      </w:tr>
      <w:tr w:rsidR="007E0CE9" w:rsidRPr="009E4E09" w14:paraId="37451EC7" w14:textId="77777777" w:rsidTr="005B266B">
        <w:trPr>
          <w:cantSplit/>
          <w:trHeight w:val="128"/>
        </w:trPr>
        <w:tc>
          <w:tcPr>
            <w:tcW w:w="1463" w:type="pct"/>
            <w:vMerge/>
            <w:tcBorders>
              <w:left w:val="single" w:sz="4" w:space="0" w:color="auto"/>
              <w:right w:val="single" w:sz="4" w:space="0" w:color="auto"/>
            </w:tcBorders>
          </w:tcPr>
          <w:p w14:paraId="11B1826A" w14:textId="77777777" w:rsidR="007E0CE9" w:rsidRPr="009E4E09" w:rsidRDefault="007E0CE9" w:rsidP="0049208E">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1E4C86A" w14:textId="77777777" w:rsidR="007E0CE9" w:rsidRPr="009E4E09" w:rsidRDefault="007E0CE9" w:rsidP="0049208E">
            <w:pPr>
              <w:pStyle w:val="TableText10"/>
              <w:keepNext/>
              <w:keepLines/>
              <w:rPr>
                <w:sz w:val="22"/>
                <w:szCs w:val="22"/>
                <w:lang w:val="el-GR"/>
              </w:rPr>
            </w:pPr>
            <w:r w:rsidRPr="009E4E09">
              <w:rPr>
                <w:sz w:val="22"/>
                <w:szCs w:val="22"/>
                <w:lang w:val="el-GR"/>
              </w:rPr>
              <w:t>Αυξημένη δακρύρροια</w:t>
            </w:r>
          </w:p>
        </w:tc>
        <w:tc>
          <w:tcPr>
            <w:tcW w:w="1049" w:type="pct"/>
            <w:tcBorders>
              <w:top w:val="single" w:sz="4" w:space="0" w:color="auto"/>
              <w:left w:val="single" w:sz="4" w:space="0" w:color="auto"/>
              <w:bottom w:val="single" w:sz="4" w:space="0" w:color="auto"/>
              <w:right w:val="single" w:sz="4" w:space="0" w:color="auto"/>
            </w:tcBorders>
          </w:tcPr>
          <w:p w14:paraId="20E97548" w14:textId="77777777" w:rsidR="007E0CE9" w:rsidRPr="009E4E09" w:rsidRDefault="007E0CE9" w:rsidP="0049208E">
            <w:pPr>
              <w:pStyle w:val="TableText10"/>
              <w:keepNext/>
              <w:keepLines/>
              <w:rPr>
                <w:sz w:val="22"/>
                <w:szCs w:val="22"/>
                <w:lang w:val="el-GR"/>
              </w:rPr>
            </w:pPr>
            <w:r w:rsidRPr="009E4E09">
              <w:rPr>
                <w:sz w:val="22"/>
                <w:szCs w:val="22"/>
                <w:lang w:val="el-GR"/>
              </w:rPr>
              <w:t>Πολύ συχνή</w:t>
            </w:r>
          </w:p>
        </w:tc>
      </w:tr>
      <w:tr w:rsidR="007E0CE9" w:rsidRPr="009E4E09" w14:paraId="72EA07FE" w14:textId="77777777" w:rsidTr="005B266B">
        <w:trPr>
          <w:cantSplit/>
          <w:trHeight w:val="128"/>
        </w:trPr>
        <w:tc>
          <w:tcPr>
            <w:tcW w:w="1463" w:type="pct"/>
            <w:vMerge/>
            <w:tcBorders>
              <w:left w:val="single" w:sz="4" w:space="0" w:color="auto"/>
              <w:right w:val="single" w:sz="4" w:space="0" w:color="auto"/>
            </w:tcBorders>
          </w:tcPr>
          <w:p w14:paraId="71BA870A" w14:textId="77777777" w:rsidR="007E0CE9" w:rsidRPr="009E4E09" w:rsidRDefault="007E0CE9" w:rsidP="0049208E">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BDB872B" w14:textId="77777777" w:rsidR="007E0CE9" w:rsidRPr="009E4E09" w:rsidRDefault="007E0CE9" w:rsidP="0049208E">
            <w:pPr>
              <w:pStyle w:val="TableText10"/>
              <w:keepNext/>
              <w:keepLines/>
              <w:rPr>
                <w:sz w:val="22"/>
                <w:szCs w:val="22"/>
                <w:lang w:val="el-GR"/>
              </w:rPr>
            </w:pPr>
            <w:r w:rsidRPr="009E4E09">
              <w:rPr>
                <w:sz w:val="22"/>
                <w:szCs w:val="22"/>
                <w:lang w:val="el-GR"/>
              </w:rPr>
              <w:t>Ξηροφθαλμία</w:t>
            </w:r>
          </w:p>
        </w:tc>
        <w:tc>
          <w:tcPr>
            <w:tcW w:w="1049" w:type="pct"/>
            <w:tcBorders>
              <w:top w:val="single" w:sz="4" w:space="0" w:color="auto"/>
              <w:left w:val="single" w:sz="4" w:space="0" w:color="auto"/>
              <w:bottom w:val="single" w:sz="4" w:space="0" w:color="auto"/>
              <w:right w:val="single" w:sz="4" w:space="0" w:color="auto"/>
            </w:tcBorders>
          </w:tcPr>
          <w:p w14:paraId="4FDD2BE6" w14:textId="77777777" w:rsidR="007E0CE9" w:rsidRPr="009E4E09" w:rsidRDefault="007E0CE9" w:rsidP="0049208E">
            <w:pPr>
              <w:pStyle w:val="TableText10"/>
              <w:keepNext/>
              <w:keepLines/>
              <w:rPr>
                <w:sz w:val="22"/>
                <w:szCs w:val="22"/>
                <w:lang w:val="el-GR"/>
              </w:rPr>
            </w:pPr>
            <w:r w:rsidRPr="009E4E09">
              <w:rPr>
                <w:sz w:val="22"/>
                <w:szCs w:val="22"/>
                <w:lang w:val="el-GR"/>
              </w:rPr>
              <w:t>Συχνή</w:t>
            </w:r>
          </w:p>
        </w:tc>
      </w:tr>
      <w:tr w:rsidR="007E0CE9" w:rsidRPr="009E4E09" w14:paraId="5E599F47" w14:textId="77777777" w:rsidTr="005B266B">
        <w:trPr>
          <w:cantSplit/>
          <w:trHeight w:val="128"/>
        </w:trPr>
        <w:tc>
          <w:tcPr>
            <w:tcW w:w="1463" w:type="pct"/>
            <w:vMerge/>
            <w:tcBorders>
              <w:left w:val="single" w:sz="4" w:space="0" w:color="auto"/>
              <w:right w:val="single" w:sz="4" w:space="0" w:color="auto"/>
            </w:tcBorders>
          </w:tcPr>
          <w:p w14:paraId="17419BA1" w14:textId="77777777" w:rsidR="007E0CE9" w:rsidRPr="009E4E09" w:rsidRDefault="007E0CE9" w:rsidP="0049208E">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AFC28CF" w14:textId="77777777" w:rsidR="007E0CE9" w:rsidRPr="009E4E09" w:rsidRDefault="007E0CE9" w:rsidP="0049208E">
            <w:pPr>
              <w:pStyle w:val="TableText10"/>
              <w:keepNext/>
              <w:keepLines/>
              <w:rPr>
                <w:sz w:val="22"/>
                <w:szCs w:val="22"/>
                <w:lang w:val="el-GR"/>
              </w:rPr>
            </w:pPr>
            <w:r w:rsidRPr="009E4E09">
              <w:rPr>
                <w:sz w:val="22"/>
                <w:szCs w:val="22"/>
                <w:lang w:val="el-GR"/>
              </w:rPr>
              <w:t xml:space="preserve">Οίδημα της οπτικής θηλής </w:t>
            </w:r>
          </w:p>
        </w:tc>
        <w:tc>
          <w:tcPr>
            <w:tcW w:w="1049" w:type="pct"/>
            <w:tcBorders>
              <w:top w:val="single" w:sz="4" w:space="0" w:color="auto"/>
              <w:left w:val="single" w:sz="4" w:space="0" w:color="auto"/>
              <w:bottom w:val="single" w:sz="4" w:space="0" w:color="auto"/>
              <w:right w:val="single" w:sz="4" w:space="0" w:color="auto"/>
            </w:tcBorders>
          </w:tcPr>
          <w:p w14:paraId="46B66551" w14:textId="7AD613E6" w:rsidR="007E0CE9" w:rsidRPr="009E4E09" w:rsidRDefault="007E0CE9" w:rsidP="0049208E">
            <w:pPr>
              <w:pStyle w:val="TableText10"/>
              <w:keepNext/>
              <w:keepLines/>
              <w:rPr>
                <w:sz w:val="22"/>
                <w:szCs w:val="22"/>
                <w:lang w:val="el-GR"/>
              </w:rPr>
            </w:pPr>
            <w:r w:rsidRPr="009E4E09">
              <w:rPr>
                <w:sz w:val="22"/>
                <w:szCs w:val="22"/>
                <w:lang w:val="el-GR"/>
              </w:rPr>
              <w:t>Μη γνωστή</w:t>
            </w:r>
            <w:r w:rsidR="00FB31E6">
              <w:rPr>
                <w:sz w:val="22"/>
                <w:szCs w:val="22"/>
                <w:lang w:val="el-GR"/>
              </w:rPr>
              <w:t>ς συχνότητας</w:t>
            </w:r>
            <w:r w:rsidRPr="009E4E09">
              <w:rPr>
                <w:sz w:val="22"/>
                <w:szCs w:val="22"/>
                <w:lang w:val="el-GR"/>
              </w:rPr>
              <w:t xml:space="preserve"> </w:t>
            </w:r>
          </w:p>
        </w:tc>
      </w:tr>
      <w:tr w:rsidR="007E0CE9" w:rsidRPr="009E4E09" w14:paraId="5980AE6A"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2F40523E" w14:textId="77777777" w:rsidR="007E0CE9" w:rsidRPr="009E4E09" w:rsidRDefault="007E0CE9" w:rsidP="0049208E">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19FDA22" w14:textId="77777777" w:rsidR="007E0CE9" w:rsidRPr="009E4E09" w:rsidRDefault="007E0CE9" w:rsidP="0049208E">
            <w:pPr>
              <w:pStyle w:val="TableText10"/>
              <w:keepNext/>
              <w:keepLines/>
              <w:rPr>
                <w:sz w:val="22"/>
                <w:szCs w:val="22"/>
                <w:lang w:val="el-GR"/>
              </w:rPr>
            </w:pPr>
            <w:r w:rsidRPr="009E4E09">
              <w:rPr>
                <w:sz w:val="22"/>
                <w:szCs w:val="22"/>
                <w:lang w:val="el-GR"/>
              </w:rPr>
              <w:t>Αιμορραγία του αμφιβληστροειδούς</w:t>
            </w:r>
          </w:p>
        </w:tc>
        <w:tc>
          <w:tcPr>
            <w:tcW w:w="1049" w:type="pct"/>
            <w:tcBorders>
              <w:top w:val="single" w:sz="4" w:space="0" w:color="auto"/>
              <w:left w:val="single" w:sz="4" w:space="0" w:color="auto"/>
              <w:bottom w:val="single" w:sz="4" w:space="0" w:color="auto"/>
              <w:right w:val="single" w:sz="4" w:space="0" w:color="auto"/>
            </w:tcBorders>
          </w:tcPr>
          <w:p w14:paraId="7C801A5F" w14:textId="77968AB9" w:rsidR="007E0CE9" w:rsidRPr="009E4E09" w:rsidRDefault="007E0CE9" w:rsidP="0049208E">
            <w:pPr>
              <w:pStyle w:val="TableText10"/>
              <w:keepNext/>
              <w:keepLines/>
              <w:rPr>
                <w:sz w:val="22"/>
                <w:szCs w:val="22"/>
                <w:lang w:val="el-GR"/>
              </w:rPr>
            </w:pPr>
            <w:r w:rsidRPr="009E4E09">
              <w:rPr>
                <w:sz w:val="22"/>
                <w:szCs w:val="22"/>
                <w:lang w:val="el-GR"/>
              </w:rPr>
              <w:t>Μη γνωστή</w:t>
            </w:r>
            <w:r w:rsidR="00FB31E6">
              <w:rPr>
                <w:sz w:val="22"/>
                <w:szCs w:val="22"/>
                <w:lang w:val="el-GR"/>
              </w:rPr>
              <w:t>ς συχνότητας</w:t>
            </w:r>
            <w:r w:rsidRPr="009E4E09">
              <w:rPr>
                <w:sz w:val="22"/>
                <w:szCs w:val="22"/>
                <w:lang w:val="el-GR"/>
              </w:rPr>
              <w:t xml:space="preserve"> </w:t>
            </w:r>
          </w:p>
        </w:tc>
      </w:tr>
      <w:tr w:rsidR="007E0CE9" w:rsidRPr="009E4E09" w14:paraId="3BD785D4" w14:textId="77777777" w:rsidTr="005B266B">
        <w:trPr>
          <w:cantSplit/>
          <w:trHeight w:val="128"/>
        </w:trPr>
        <w:tc>
          <w:tcPr>
            <w:tcW w:w="1463" w:type="pct"/>
            <w:tcBorders>
              <w:top w:val="single" w:sz="4" w:space="0" w:color="auto"/>
              <w:left w:val="single" w:sz="4" w:space="0" w:color="auto"/>
              <w:bottom w:val="single" w:sz="4" w:space="0" w:color="auto"/>
              <w:right w:val="single" w:sz="4" w:space="0" w:color="auto"/>
            </w:tcBorders>
          </w:tcPr>
          <w:p w14:paraId="38AFF4BF" w14:textId="77777777" w:rsidR="007E0CE9" w:rsidRPr="009E4E09" w:rsidRDefault="007E0CE9" w:rsidP="0049208E">
            <w:pPr>
              <w:pStyle w:val="TableText10"/>
              <w:keepNext/>
              <w:keepLines/>
              <w:rPr>
                <w:sz w:val="22"/>
                <w:szCs w:val="22"/>
                <w:lang w:val="el-GR"/>
              </w:rPr>
            </w:pPr>
            <w:r w:rsidRPr="009E4E09">
              <w:rPr>
                <w:sz w:val="22"/>
                <w:szCs w:val="22"/>
                <w:lang w:val="el-GR"/>
              </w:rPr>
              <w:t>Διαταραχές του ωτός και του λαβυρίνθου</w:t>
            </w:r>
          </w:p>
        </w:tc>
        <w:tc>
          <w:tcPr>
            <w:tcW w:w="2488" w:type="pct"/>
            <w:tcBorders>
              <w:top w:val="single" w:sz="4" w:space="0" w:color="auto"/>
              <w:left w:val="single" w:sz="4" w:space="0" w:color="auto"/>
              <w:bottom w:val="single" w:sz="4" w:space="0" w:color="auto"/>
              <w:right w:val="single" w:sz="4" w:space="0" w:color="auto"/>
            </w:tcBorders>
          </w:tcPr>
          <w:p w14:paraId="514D0DDD" w14:textId="77777777" w:rsidR="007E0CE9" w:rsidRPr="009E4E09" w:rsidRDefault="007E0CE9" w:rsidP="0049208E">
            <w:pPr>
              <w:pStyle w:val="TableText10"/>
              <w:keepNext/>
              <w:keepLines/>
              <w:rPr>
                <w:sz w:val="22"/>
                <w:szCs w:val="22"/>
                <w:lang w:val="el-GR"/>
              </w:rPr>
            </w:pPr>
            <w:r w:rsidRPr="009E4E09">
              <w:rPr>
                <w:sz w:val="22"/>
                <w:szCs w:val="22"/>
                <w:lang w:val="el-GR"/>
              </w:rPr>
              <w:t>Κώφωση</w:t>
            </w:r>
          </w:p>
        </w:tc>
        <w:tc>
          <w:tcPr>
            <w:tcW w:w="1049" w:type="pct"/>
            <w:tcBorders>
              <w:top w:val="single" w:sz="4" w:space="0" w:color="auto"/>
              <w:left w:val="single" w:sz="4" w:space="0" w:color="auto"/>
              <w:bottom w:val="single" w:sz="4" w:space="0" w:color="auto"/>
              <w:right w:val="single" w:sz="4" w:space="0" w:color="auto"/>
            </w:tcBorders>
          </w:tcPr>
          <w:p w14:paraId="1419C642" w14:textId="2FCCEDC9" w:rsidR="007E0CE9" w:rsidRPr="009E4E09" w:rsidRDefault="007E0CE9" w:rsidP="0049208E">
            <w:pPr>
              <w:pStyle w:val="TableText10"/>
              <w:keepNext/>
              <w:keepLines/>
              <w:rPr>
                <w:sz w:val="22"/>
                <w:szCs w:val="22"/>
                <w:lang w:val="el-GR"/>
              </w:rPr>
            </w:pPr>
            <w:r w:rsidRPr="009E4E09">
              <w:rPr>
                <w:sz w:val="22"/>
                <w:szCs w:val="22"/>
                <w:lang w:val="el-GR"/>
              </w:rPr>
              <w:t>Μη γνωστή</w:t>
            </w:r>
            <w:r w:rsidR="00FB31E6">
              <w:rPr>
                <w:sz w:val="22"/>
                <w:szCs w:val="22"/>
                <w:lang w:val="el-GR"/>
              </w:rPr>
              <w:t>ς συχνότητας</w:t>
            </w:r>
            <w:r w:rsidRPr="009E4E09">
              <w:rPr>
                <w:sz w:val="22"/>
                <w:szCs w:val="22"/>
                <w:lang w:val="el-GR"/>
              </w:rPr>
              <w:t xml:space="preserve"> </w:t>
            </w:r>
          </w:p>
        </w:tc>
      </w:tr>
      <w:tr w:rsidR="007E0CE9" w:rsidRPr="009E4E09" w14:paraId="1B9E2353"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5635E42A" w14:textId="77777777" w:rsidR="007E0CE9" w:rsidRPr="009E4E09" w:rsidRDefault="007E0CE9" w:rsidP="00877DE4">
            <w:pPr>
              <w:pStyle w:val="TableText10"/>
              <w:keepNext/>
              <w:keepLines/>
              <w:rPr>
                <w:sz w:val="22"/>
                <w:szCs w:val="22"/>
                <w:lang w:val="el-GR"/>
              </w:rPr>
            </w:pPr>
            <w:r w:rsidRPr="009E4E09">
              <w:rPr>
                <w:sz w:val="22"/>
                <w:szCs w:val="22"/>
                <w:lang w:val="el-GR"/>
              </w:rPr>
              <w:t>Καρδιακές διαταραχές</w:t>
            </w:r>
          </w:p>
        </w:tc>
        <w:tc>
          <w:tcPr>
            <w:tcW w:w="2488" w:type="pct"/>
            <w:tcBorders>
              <w:top w:val="single" w:sz="4" w:space="0" w:color="auto"/>
              <w:left w:val="single" w:sz="4" w:space="0" w:color="auto"/>
              <w:bottom w:val="single" w:sz="4" w:space="0" w:color="auto"/>
              <w:right w:val="single" w:sz="4" w:space="0" w:color="auto"/>
            </w:tcBorders>
          </w:tcPr>
          <w:p w14:paraId="6C7F0A67" w14:textId="77777777" w:rsidR="007E0CE9" w:rsidRPr="009E4E09" w:rsidRDefault="007E0CE9" w:rsidP="00877DE4">
            <w:pPr>
              <w:pStyle w:val="TableText10"/>
              <w:keepNext/>
              <w:keepLines/>
              <w:rPr>
                <w:sz w:val="22"/>
                <w:szCs w:val="22"/>
                <w:lang w:val="el-GR"/>
              </w:rPr>
            </w:pPr>
            <w:r w:rsidRPr="009E4E09">
              <w:rPr>
                <w:sz w:val="22"/>
                <w:szCs w:val="22"/>
                <w:vertAlign w:val="superscript"/>
                <w:lang w:val="el-GR"/>
              </w:rPr>
              <w:t>1</w:t>
            </w:r>
            <w:r w:rsidRPr="009E4E09">
              <w:rPr>
                <w:sz w:val="22"/>
                <w:szCs w:val="22"/>
                <w:lang w:val="el-GR"/>
              </w:rPr>
              <w:t>Αρτηριακή πίεση μειωμένη</w:t>
            </w:r>
            <w:r w:rsidRPr="009E4E09" w:rsidDel="00790600">
              <w:rPr>
                <w:sz w:val="22"/>
                <w:szCs w:val="22"/>
                <w:lang w:val="el-GR"/>
              </w:rPr>
              <w:t xml:space="preserve"> </w:t>
            </w:r>
          </w:p>
        </w:tc>
        <w:tc>
          <w:tcPr>
            <w:tcW w:w="1049" w:type="pct"/>
            <w:tcBorders>
              <w:top w:val="single" w:sz="4" w:space="0" w:color="auto"/>
              <w:left w:val="single" w:sz="4" w:space="0" w:color="auto"/>
              <w:bottom w:val="single" w:sz="4" w:space="0" w:color="auto"/>
              <w:right w:val="single" w:sz="4" w:space="0" w:color="auto"/>
            </w:tcBorders>
          </w:tcPr>
          <w:p w14:paraId="60BF07E1" w14:textId="77777777" w:rsidR="007E0CE9" w:rsidRPr="009E4E09" w:rsidRDefault="007E0CE9" w:rsidP="00877DE4">
            <w:pPr>
              <w:pStyle w:val="TableText10"/>
              <w:keepNext/>
              <w:keepLines/>
              <w:rPr>
                <w:sz w:val="22"/>
                <w:szCs w:val="22"/>
                <w:lang w:val="el-GR"/>
              </w:rPr>
            </w:pPr>
            <w:r w:rsidRPr="009E4E09">
              <w:rPr>
                <w:sz w:val="22"/>
                <w:szCs w:val="22"/>
                <w:lang w:val="el-GR"/>
              </w:rPr>
              <w:t>Πολύ συχνή</w:t>
            </w:r>
          </w:p>
        </w:tc>
      </w:tr>
      <w:tr w:rsidR="007E0CE9" w:rsidRPr="009E4E09" w14:paraId="5AF4E6BC" w14:textId="77777777" w:rsidTr="005B266B">
        <w:trPr>
          <w:cantSplit/>
          <w:trHeight w:val="128"/>
        </w:trPr>
        <w:tc>
          <w:tcPr>
            <w:tcW w:w="1463" w:type="pct"/>
            <w:vMerge/>
            <w:tcBorders>
              <w:left w:val="single" w:sz="4" w:space="0" w:color="auto"/>
              <w:right w:val="single" w:sz="4" w:space="0" w:color="auto"/>
            </w:tcBorders>
          </w:tcPr>
          <w:p w14:paraId="1CBDDFCD"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B3F7B3D" w14:textId="77777777" w:rsidR="007E0CE9" w:rsidRPr="009E4E09" w:rsidRDefault="007E0CE9" w:rsidP="00877DE4">
            <w:pPr>
              <w:pStyle w:val="TableText10"/>
              <w:keepNext/>
              <w:keepLines/>
              <w:rPr>
                <w:sz w:val="22"/>
                <w:szCs w:val="22"/>
                <w:lang w:val="el-GR"/>
              </w:rPr>
            </w:pPr>
            <w:r w:rsidRPr="009E4E09">
              <w:rPr>
                <w:sz w:val="22"/>
                <w:szCs w:val="22"/>
                <w:vertAlign w:val="superscript"/>
                <w:lang w:val="el-GR"/>
              </w:rPr>
              <w:t>1</w:t>
            </w:r>
            <w:r w:rsidRPr="009E4E09">
              <w:rPr>
                <w:sz w:val="22"/>
                <w:szCs w:val="22"/>
                <w:lang w:val="el-GR"/>
              </w:rPr>
              <w:t>Αρτηριακή πίεση αυξημένη</w:t>
            </w:r>
            <w:r w:rsidRPr="009E4E09" w:rsidDel="00790600">
              <w:rPr>
                <w:sz w:val="22"/>
                <w:szCs w:val="22"/>
                <w:lang w:val="el-GR"/>
              </w:rPr>
              <w:t xml:space="preserve"> </w:t>
            </w:r>
          </w:p>
        </w:tc>
        <w:tc>
          <w:tcPr>
            <w:tcW w:w="1049" w:type="pct"/>
            <w:tcBorders>
              <w:top w:val="single" w:sz="4" w:space="0" w:color="auto"/>
              <w:left w:val="single" w:sz="4" w:space="0" w:color="auto"/>
              <w:bottom w:val="single" w:sz="4" w:space="0" w:color="auto"/>
              <w:right w:val="single" w:sz="4" w:space="0" w:color="auto"/>
            </w:tcBorders>
          </w:tcPr>
          <w:p w14:paraId="0D679CBE" w14:textId="77777777" w:rsidR="007E0CE9" w:rsidRPr="009E4E09" w:rsidRDefault="007E0CE9" w:rsidP="00877DE4">
            <w:pPr>
              <w:pStyle w:val="TableText10"/>
              <w:keepNext/>
              <w:keepLines/>
              <w:rPr>
                <w:sz w:val="22"/>
                <w:szCs w:val="22"/>
                <w:lang w:val="el-GR"/>
              </w:rPr>
            </w:pPr>
            <w:r w:rsidRPr="009E4E09">
              <w:rPr>
                <w:sz w:val="22"/>
                <w:szCs w:val="22"/>
                <w:lang w:val="el-GR"/>
              </w:rPr>
              <w:t>Πολύ συχνή</w:t>
            </w:r>
          </w:p>
        </w:tc>
      </w:tr>
      <w:tr w:rsidR="002E2A85" w:rsidRPr="009E4E09" w14:paraId="20B475B2" w14:textId="77777777" w:rsidTr="005B266B">
        <w:trPr>
          <w:cantSplit/>
          <w:trHeight w:val="125"/>
        </w:trPr>
        <w:tc>
          <w:tcPr>
            <w:tcW w:w="1463" w:type="pct"/>
            <w:vMerge/>
            <w:tcBorders>
              <w:left w:val="single" w:sz="4" w:space="0" w:color="auto"/>
              <w:right w:val="single" w:sz="4" w:space="0" w:color="auto"/>
            </w:tcBorders>
          </w:tcPr>
          <w:p w14:paraId="00449F9B" w14:textId="77777777" w:rsidR="002E2A85" w:rsidRPr="009E4E09" w:rsidRDefault="002E2A85" w:rsidP="00877DE4">
            <w:pPr>
              <w:pStyle w:val="TableText10"/>
              <w:keepNext/>
              <w:keepLines/>
              <w:rPr>
                <w:sz w:val="22"/>
                <w:szCs w:val="22"/>
                <w:lang w:val="el-GR"/>
              </w:rPr>
            </w:pPr>
          </w:p>
        </w:tc>
        <w:tc>
          <w:tcPr>
            <w:tcW w:w="2488" w:type="pct"/>
            <w:tcBorders>
              <w:top w:val="single" w:sz="4" w:space="0" w:color="auto"/>
              <w:left w:val="single" w:sz="4" w:space="0" w:color="auto"/>
              <w:right w:val="single" w:sz="4" w:space="0" w:color="auto"/>
            </w:tcBorders>
          </w:tcPr>
          <w:p w14:paraId="63ABA099" w14:textId="77777777" w:rsidR="002E2A85" w:rsidRPr="009E4E09" w:rsidRDefault="002E2A85" w:rsidP="00877DE4">
            <w:pPr>
              <w:pStyle w:val="TableText10"/>
              <w:keepNext/>
              <w:keepLines/>
              <w:rPr>
                <w:sz w:val="22"/>
                <w:szCs w:val="22"/>
                <w:lang w:val="el-GR"/>
              </w:rPr>
            </w:pPr>
            <w:r w:rsidRPr="009E4E09">
              <w:rPr>
                <w:sz w:val="22"/>
                <w:szCs w:val="22"/>
                <w:vertAlign w:val="superscript"/>
                <w:lang w:val="el-GR"/>
              </w:rPr>
              <w:t>1</w:t>
            </w:r>
            <w:r w:rsidRPr="009E4E09">
              <w:rPr>
                <w:sz w:val="22"/>
                <w:szCs w:val="22"/>
                <w:lang w:val="el-GR"/>
              </w:rPr>
              <w:t>Μη φυσιολογικός καρδιακός ρυθμός</w:t>
            </w:r>
          </w:p>
        </w:tc>
        <w:tc>
          <w:tcPr>
            <w:tcW w:w="1049" w:type="pct"/>
            <w:tcBorders>
              <w:top w:val="single" w:sz="4" w:space="0" w:color="auto"/>
              <w:left w:val="single" w:sz="4" w:space="0" w:color="auto"/>
              <w:right w:val="single" w:sz="4" w:space="0" w:color="auto"/>
            </w:tcBorders>
          </w:tcPr>
          <w:p w14:paraId="4A3CFCA0" w14:textId="77777777" w:rsidR="002E2A85" w:rsidRPr="009E4E09" w:rsidRDefault="002E2A85" w:rsidP="00877DE4">
            <w:pPr>
              <w:pStyle w:val="TableText10"/>
              <w:keepNext/>
              <w:keepLines/>
              <w:rPr>
                <w:sz w:val="22"/>
                <w:szCs w:val="22"/>
                <w:lang w:val="el-GR"/>
              </w:rPr>
            </w:pPr>
            <w:r w:rsidRPr="009E4E09">
              <w:rPr>
                <w:sz w:val="22"/>
                <w:szCs w:val="22"/>
                <w:lang w:val="el-GR"/>
              </w:rPr>
              <w:t>Πολύ συχνή</w:t>
            </w:r>
          </w:p>
        </w:tc>
      </w:tr>
      <w:tr w:rsidR="007E0CE9" w:rsidRPr="009E4E09" w14:paraId="0AC7015D" w14:textId="77777777" w:rsidTr="005B266B">
        <w:trPr>
          <w:cantSplit/>
          <w:trHeight w:val="128"/>
        </w:trPr>
        <w:tc>
          <w:tcPr>
            <w:tcW w:w="1463" w:type="pct"/>
            <w:vMerge/>
            <w:tcBorders>
              <w:left w:val="single" w:sz="4" w:space="0" w:color="auto"/>
              <w:right w:val="single" w:sz="4" w:space="0" w:color="auto"/>
            </w:tcBorders>
          </w:tcPr>
          <w:p w14:paraId="4613F2E6"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65A351B" w14:textId="77777777" w:rsidR="007E0CE9" w:rsidRPr="009E4E09" w:rsidRDefault="007E0CE9" w:rsidP="00877DE4">
            <w:pPr>
              <w:pStyle w:val="TableText10"/>
              <w:keepNext/>
              <w:keepLines/>
              <w:rPr>
                <w:sz w:val="22"/>
                <w:szCs w:val="22"/>
                <w:lang w:val="el-GR"/>
              </w:rPr>
            </w:pPr>
            <w:r w:rsidRPr="009E4E09">
              <w:rPr>
                <w:sz w:val="22"/>
                <w:szCs w:val="22"/>
                <w:vertAlign w:val="superscript"/>
                <w:lang w:val="el-GR"/>
              </w:rPr>
              <w:t>1</w:t>
            </w:r>
            <w:r w:rsidRPr="009E4E09">
              <w:rPr>
                <w:sz w:val="22"/>
                <w:szCs w:val="22"/>
                <w:lang w:val="el-GR"/>
              </w:rPr>
              <w:t xml:space="preserve">Καρδιακός πτερυγισμός </w:t>
            </w:r>
          </w:p>
        </w:tc>
        <w:tc>
          <w:tcPr>
            <w:tcW w:w="1049" w:type="pct"/>
            <w:tcBorders>
              <w:top w:val="single" w:sz="4" w:space="0" w:color="auto"/>
              <w:left w:val="single" w:sz="4" w:space="0" w:color="auto"/>
              <w:bottom w:val="single" w:sz="4" w:space="0" w:color="auto"/>
              <w:right w:val="single" w:sz="4" w:space="0" w:color="auto"/>
            </w:tcBorders>
          </w:tcPr>
          <w:p w14:paraId="4DB3EE3A" w14:textId="77777777" w:rsidR="007E0CE9" w:rsidRPr="009E4E09" w:rsidRDefault="007E0CE9" w:rsidP="00877DE4">
            <w:pPr>
              <w:pStyle w:val="TableText10"/>
              <w:keepNext/>
              <w:keepLines/>
              <w:rPr>
                <w:sz w:val="22"/>
                <w:szCs w:val="22"/>
                <w:lang w:val="el-GR"/>
              </w:rPr>
            </w:pPr>
            <w:r w:rsidRPr="009E4E09">
              <w:rPr>
                <w:sz w:val="22"/>
                <w:szCs w:val="22"/>
                <w:lang w:val="el-GR"/>
              </w:rPr>
              <w:t>Πολύ συχνή</w:t>
            </w:r>
          </w:p>
        </w:tc>
      </w:tr>
      <w:tr w:rsidR="007E0CE9" w:rsidRPr="009E4E09" w14:paraId="0F8ED823" w14:textId="77777777" w:rsidTr="005B266B">
        <w:trPr>
          <w:cantSplit/>
          <w:trHeight w:val="128"/>
        </w:trPr>
        <w:tc>
          <w:tcPr>
            <w:tcW w:w="1463" w:type="pct"/>
            <w:vMerge/>
            <w:tcBorders>
              <w:left w:val="single" w:sz="4" w:space="0" w:color="auto"/>
              <w:right w:val="single" w:sz="4" w:space="0" w:color="auto"/>
            </w:tcBorders>
          </w:tcPr>
          <w:p w14:paraId="0F8BFB8B"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83DC42A" w14:textId="77777777" w:rsidR="007E0CE9" w:rsidRPr="009E4E09" w:rsidRDefault="007E0CE9" w:rsidP="00877DE4">
            <w:pPr>
              <w:pStyle w:val="TableText10"/>
              <w:keepNext/>
              <w:keepLines/>
              <w:rPr>
                <w:sz w:val="22"/>
                <w:szCs w:val="22"/>
                <w:lang w:val="el-GR"/>
              </w:rPr>
            </w:pPr>
            <w:r w:rsidRPr="009E4E09">
              <w:rPr>
                <w:sz w:val="22"/>
                <w:szCs w:val="22"/>
                <w:lang w:val="el-GR"/>
              </w:rPr>
              <w:t>Κλάσμα εξώθησης μειωμένο*</w:t>
            </w:r>
          </w:p>
        </w:tc>
        <w:tc>
          <w:tcPr>
            <w:tcW w:w="1049" w:type="pct"/>
            <w:tcBorders>
              <w:top w:val="single" w:sz="4" w:space="0" w:color="auto"/>
              <w:left w:val="single" w:sz="4" w:space="0" w:color="auto"/>
              <w:bottom w:val="single" w:sz="4" w:space="0" w:color="auto"/>
              <w:right w:val="single" w:sz="4" w:space="0" w:color="auto"/>
            </w:tcBorders>
          </w:tcPr>
          <w:p w14:paraId="449B295E" w14:textId="77777777" w:rsidR="007E0CE9" w:rsidRPr="009E4E09" w:rsidRDefault="007E0CE9" w:rsidP="00877DE4">
            <w:pPr>
              <w:pStyle w:val="TableText10"/>
              <w:keepNext/>
              <w:keepLines/>
              <w:rPr>
                <w:sz w:val="22"/>
                <w:szCs w:val="22"/>
                <w:lang w:val="el-GR"/>
              </w:rPr>
            </w:pPr>
            <w:r w:rsidRPr="009E4E09">
              <w:rPr>
                <w:sz w:val="22"/>
                <w:szCs w:val="22"/>
                <w:lang w:val="el-GR"/>
              </w:rPr>
              <w:t>Πολύ συχνή</w:t>
            </w:r>
          </w:p>
        </w:tc>
      </w:tr>
      <w:tr w:rsidR="007E0CE9" w:rsidRPr="009E4E09" w14:paraId="382831B1" w14:textId="77777777" w:rsidTr="005B266B">
        <w:trPr>
          <w:cantSplit/>
          <w:trHeight w:val="128"/>
        </w:trPr>
        <w:tc>
          <w:tcPr>
            <w:tcW w:w="1463" w:type="pct"/>
            <w:vMerge/>
            <w:tcBorders>
              <w:left w:val="single" w:sz="4" w:space="0" w:color="auto"/>
              <w:right w:val="single" w:sz="4" w:space="0" w:color="auto"/>
            </w:tcBorders>
          </w:tcPr>
          <w:p w14:paraId="76067A26"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188EFEC" w14:textId="77777777" w:rsidR="007E0CE9" w:rsidRPr="009E4E09" w:rsidRDefault="007E0CE9" w:rsidP="00877DE4">
            <w:pPr>
              <w:pStyle w:val="TableText10"/>
              <w:keepNext/>
              <w:keepLines/>
              <w:rPr>
                <w:sz w:val="22"/>
                <w:szCs w:val="22"/>
                <w:lang w:val="el-GR"/>
              </w:rPr>
            </w:pPr>
            <w:r w:rsidRPr="009E4E09">
              <w:rPr>
                <w:sz w:val="22"/>
                <w:szCs w:val="22"/>
                <w:vertAlign w:val="superscript"/>
                <w:lang w:val="el-GR"/>
              </w:rPr>
              <w:t>+</w:t>
            </w:r>
            <w:r w:rsidRPr="009E4E09">
              <w:rPr>
                <w:sz w:val="22"/>
                <w:szCs w:val="22"/>
                <w:lang w:val="el-GR"/>
              </w:rPr>
              <w:t>Καρδιακή ανεπάρκεια (συμφορητική)</w:t>
            </w:r>
          </w:p>
        </w:tc>
        <w:tc>
          <w:tcPr>
            <w:tcW w:w="1049" w:type="pct"/>
            <w:tcBorders>
              <w:top w:val="single" w:sz="4" w:space="0" w:color="auto"/>
              <w:left w:val="single" w:sz="4" w:space="0" w:color="auto"/>
              <w:bottom w:val="single" w:sz="4" w:space="0" w:color="auto"/>
              <w:right w:val="single" w:sz="4" w:space="0" w:color="auto"/>
            </w:tcBorders>
          </w:tcPr>
          <w:p w14:paraId="2D693522" w14:textId="77777777" w:rsidR="007E0CE9" w:rsidRPr="009E4E09" w:rsidRDefault="007E0CE9" w:rsidP="00877DE4">
            <w:pPr>
              <w:pStyle w:val="TableText10"/>
              <w:keepNext/>
              <w:keepLines/>
              <w:rPr>
                <w:sz w:val="22"/>
                <w:szCs w:val="22"/>
                <w:lang w:val="el-GR"/>
              </w:rPr>
            </w:pPr>
            <w:r w:rsidRPr="009E4E09">
              <w:rPr>
                <w:sz w:val="22"/>
                <w:szCs w:val="22"/>
                <w:lang w:val="el-GR"/>
              </w:rPr>
              <w:t>Συχνή</w:t>
            </w:r>
          </w:p>
        </w:tc>
      </w:tr>
      <w:tr w:rsidR="007E0CE9" w:rsidRPr="009E4E09" w14:paraId="37D0DD31" w14:textId="77777777" w:rsidTr="005B266B">
        <w:trPr>
          <w:cantSplit/>
          <w:trHeight w:val="128"/>
        </w:trPr>
        <w:tc>
          <w:tcPr>
            <w:tcW w:w="1463" w:type="pct"/>
            <w:vMerge/>
            <w:tcBorders>
              <w:left w:val="single" w:sz="4" w:space="0" w:color="auto"/>
              <w:right w:val="single" w:sz="4" w:space="0" w:color="auto"/>
            </w:tcBorders>
          </w:tcPr>
          <w:p w14:paraId="7907330E"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43EA589" w14:textId="77777777" w:rsidR="007E0CE9" w:rsidRPr="009E4E09" w:rsidRDefault="007E0CE9" w:rsidP="00877DE4">
            <w:pPr>
              <w:pStyle w:val="TableText10"/>
              <w:keepNext/>
              <w:keepLines/>
              <w:rPr>
                <w:sz w:val="22"/>
                <w:szCs w:val="22"/>
                <w:lang w:val="el-GR"/>
              </w:rPr>
            </w:pPr>
            <w:r w:rsidRPr="009E4E09">
              <w:rPr>
                <w:sz w:val="22"/>
                <w:szCs w:val="22"/>
                <w:vertAlign w:val="superscript"/>
                <w:lang w:val="el-GR"/>
              </w:rPr>
              <w:t>+1</w:t>
            </w:r>
            <w:r w:rsidRPr="009E4E09">
              <w:rPr>
                <w:sz w:val="22"/>
                <w:szCs w:val="22"/>
                <w:lang w:val="el-GR"/>
              </w:rPr>
              <w:t>Υπερκοιλιακή ταχυαρρυθμία</w:t>
            </w:r>
          </w:p>
        </w:tc>
        <w:tc>
          <w:tcPr>
            <w:tcW w:w="1049" w:type="pct"/>
            <w:tcBorders>
              <w:top w:val="single" w:sz="4" w:space="0" w:color="auto"/>
              <w:left w:val="single" w:sz="4" w:space="0" w:color="auto"/>
              <w:bottom w:val="single" w:sz="4" w:space="0" w:color="auto"/>
              <w:right w:val="single" w:sz="4" w:space="0" w:color="auto"/>
            </w:tcBorders>
          </w:tcPr>
          <w:p w14:paraId="12613F94" w14:textId="77777777" w:rsidR="007E0CE9" w:rsidRPr="009E4E09" w:rsidRDefault="007E0CE9" w:rsidP="00877DE4">
            <w:pPr>
              <w:pStyle w:val="TableText10"/>
              <w:keepNext/>
              <w:keepLines/>
              <w:rPr>
                <w:sz w:val="22"/>
                <w:szCs w:val="22"/>
                <w:lang w:val="el-GR"/>
              </w:rPr>
            </w:pPr>
            <w:r w:rsidRPr="009E4E09">
              <w:rPr>
                <w:sz w:val="22"/>
                <w:szCs w:val="22"/>
                <w:lang w:val="el-GR"/>
              </w:rPr>
              <w:t>Συχνή</w:t>
            </w:r>
          </w:p>
        </w:tc>
      </w:tr>
      <w:tr w:rsidR="007E0CE9" w:rsidRPr="009E4E09" w14:paraId="46B19D31" w14:textId="77777777" w:rsidTr="005B266B">
        <w:trPr>
          <w:cantSplit/>
          <w:trHeight w:val="128"/>
        </w:trPr>
        <w:tc>
          <w:tcPr>
            <w:tcW w:w="1463" w:type="pct"/>
            <w:vMerge/>
            <w:tcBorders>
              <w:left w:val="single" w:sz="4" w:space="0" w:color="auto"/>
              <w:right w:val="single" w:sz="4" w:space="0" w:color="auto"/>
            </w:tcBorders>
          </w:tcPr>
          <w:p w14:paraId="62C28521"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B7A2525" w14:textId="77777777" w:rsidR="007E0CE9" w:rsidRPr="009E4E09" w:rsidRDefault="007E0CE9" w:rsidP="00877DE4">
            <w:pPr>
              <w:pStyle w:val="TableText10"/>
              <w:keepNext/>
              <w:keepLines/>
              <w:rPr>
                <w:sz w:val="22"/>
                <w:szCs w:val="22"/>
                <w:lang w:val="el-GR"/>
              </w:rPr>
            </w:pPr>
            <w:r w:rsidRPr="009E4E09">
              <w:rPr>
                <w:sz w:val="22"/>
                <w:szCs w:val="22"/>
                <w:lang w:val="el-GR"/>
              </w:rPr>
              <w:t>Μυοκαρδιοπάθεια</w:t>
            </w:r>
          </w:p>
        </w:tc>
        <w:tc>
          <w:tcPr>
            <w:tcW w:w="1049" w:type="pct"/>
            <w:tcBorders>
              <w:top w:val="single" w:sz="4" w:space="0" w:color="auto"/>
              <w:left w:val="single" w:sz="4" w:space="0" w:color="auto"/>
              <w:bottom w:val="single" w:sz="4" w:space="0" w:color="auto"/>
              <w:right w:val="single" w:sz="4" w:space="0" w:color="auto"/>
            </w:tcBorders>
          </w:tcPr>
          <w:p w14:paraId="77EFD454" w14:textId="77777777" w:rsidR="007E0CE9" w:rsidRPr="009E4E09" w:rsidRDefault="007E0CE9" w:rsidP="00877DE4">
            <w:pPr>
              <w:pStyle w:val="TableText10"/>
              <w:keepNext/>
              <w:keepLines/>
              <w:rPr>
                <w:sz w:val="22"/>
                <w:szCs w:val="22"/>
                <w:lang w:val="el-GR"/>
              </w:rPr>
            </w:pPr>
            <w:r w:rsidRPr="009E4E09">
              <w:rPr>
                <w:sz w:val="22"/>
                <w:szCs w:val="22"/>
                <w:lang w:val="el-GR"/>
              </w:rPr>
              <w:t>Συχνή</w:t>
            </w:r>
          </w:p>
        </w:tc>
      </w:tr>
      <w:tr w:rsidR="002E2A85" w:rsidRPr="009E4E09" w14:paraId="1A4F6A19" w14:textId="77777777" w:rsidTr="005B266B">
        <w:trPr>
          <w:cantSplit/>
          <w:trHeight w:val="128"/>
        </w:trPr>
        <w:tc>
          <w:tcPr>
            <w:tcW w:w="1463" w:type="pct"/>
            <w:vMerge/>
            <w:tcBorders>
              <w:left w:val="single" w:sz="4" w:space="0" w:color="auto"/>
              <w:right w:val="single" w:sz="4" w:space="0" w:color="auto"/>
            </w:tcBorders>
          </w:tcPr>
          <w:p w14:paraId="26E83240" w14:textId="77777777" w:rsidR="002E2A85" w:rsidRPr="009E4E09" w:rsidRDefault="002E2A85"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4DC85BC" w14:textId="77777777" w:rsidR="002E2A85" w:rsidRPr="009E4E09" w:rsidRDefault="002E2A85" w:rsidP="00877DE4">
            <w:pPr>
              <w:pStyle w:val="TableText10"/>
              <w:keepNext/>
              <w:keepLines/>
              <w:rPr>
                <w:sz w:val="22"/>
                <w:szCs w:val="22"/>
                <w:lang w:val="el-GR"/>
              </w:rPr>
            </w:pPr>
            <w:r w:rsidRPr="009E4E09">
              <w:rPr>
                <w:sz w:val="22"/>
                <w:szCs w:val="22"/>
                <w:vertAlign w:val="superscript"/>
                <w:lang w:val="el-GR"/>
              </w:rPr>
              <w:t>1</w:t>
            </w:r>
            <w:r>
              <w:rPr>
                <w:sz w:val="22"/>
                <w:szCs w:val="22"/>
                <w:lang w:val="el-GR"/>
              </w:rPr>
              <w:t>Αίσθημα παλμών</w:t>
            </w:r>
          </w:p>
        </w:tc>
        <w:tc>
          <w:tcPr>
            <w:tcW w:w="1049" w:type="pct"/>
            <w:tcBorders>
              <w:top w:val="single" w:sz="4" w:space="0" w:color="auto"/>
              <w:left w:val="single" w:sz="4" w:space="0" w:color="auto"/>
              <w:bottom w:val="single" w:sz="4" w:space="0" w:color="auto"/>
              <w:right w:val="single" w:sz="4" w:space="0" w:color="auto"/>
            </w:tcBorders>
          </w:tcPr>
          <w:p w14:paraId="0B0357E4" w14:textId="77777777" w:rsidR="002E2A85" w:rsidRPr="009E4E09" w:rsidRDefault="002E2A85" w:rsidP="00877DE4">
            <w:pPr>
              <w:pStyle w:val="TableText10"/>
              <w:keepNext/>
              <w:keepLines/>
              <w:rPr>
                <w:sz w:val="22"/>
                <w:szCs w:val="22"/>
                <w:lang w:val="el-GR"/>
              </w:rPr>
            </w:pPr>
            <w:r>
              <w:rPr>
                <w:sz w:val="22"/>
                <w:szCs w:val="22"/>
                <w:lang w:val="el-GR"/>
              </w:rPr>
              <w:t>Συχνή</w:t>
            </w:r>
          </w:p>
        </w:tc>
      </w:tr>
      <w:tr w:rsidR="007E0CE9" w:rsidRPr="009E4E09" w14:paraId="743FB136" w14:textId="77777777" w:rsidTr="005B266B">
        <w:trPr>
          <w:cantSplit/>
          <w:trHeight w:val="128"/>
        </w:trPr>
        <w:tc>
          <w:tcPr>
            <w:tcW w:w="1463" w:type="pct"/>
            <w:vMerge/>
            <w:tcBorders>
              <w:left w:val="single" w:sz="4" w:space="0" w:color="auto"/>
              <w:right w:val="single" w:sz="4" w:space="0" w:color="auto"/>
            </w:tcBorders>
          </w:tcPr>
          <w:p w14:paraId="73A5F142"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0256950" w14:textId="77777777" w:rsidR="007E0CE9" w:rsidRPr="009E4E09" w:rsidRDefault="007E0CE9" w:rsidP="00877DE4">
            <w:pPr>
              <w:pStyle w:val="TableText10"/>
              <w:keepNext/>
              <w:keepLines/>
              <w:rPr>
                <w:sz w:val="22"/>
                <w:szCs w:val="22"/>
                <w:lang w:val="el-GR"/>
              </w:rPr>
            </w:pPr>
            <w:r w:rsidRPr="009E4E09">
              <w:rPr>
                <w:sz w:val="22"/>
                <w:szCs w:val="22"/>
                <w:lang w:val="el-GR"/>
              </w:rPr>
              <w:t>Περικαρδιακή συλλογή</w:t>
            </w:r>
          </w:p>
        </w:tc>
        <w:tc>
          <w:tcPr>
            <w:tcW w:w="1049" w:type="pct"/>
            <w:tcBorders>
              <w:top w:val="single" w:sz="4" w:space="0" w:color="auto"/>
              <w:left w:val="single" w:sz="4" w:space="0" w:color="auto"/>
              <w:bottom w:val="single" w:sz="4" w:space="0" w:color="auto"/>
              <w:right w:val="single" w:sz="4" w:space="0" w:color="auto"/>
            </w:tcBorders>
          </w:tcPr>
          <w:p w14:paraId="7645F11C" w14:textId="77777777" w:rsidR="007E0CE9" w:rsidRPr="009E4E09" w:rsidRDefault="007E0CE9" w:rsidP="00877DE4">
            <w:pPr>
              <w:pStyle w:val="TableText10"/>
              <w:keepNext/>
              <w:keepLines/>
              <w:rPr>
                <w:sz w:val="22"/>
                <w:szCs w:val="22"/>
                <w:lang w:val="el-GR"/>
              </w:rPr>
            </w:pPr>
            <w:r w:rsidRPr="009E4E09">
              <w:rPr>
                <w:sz w:val="22"/>
                <w:szCs w:val="22"/>
                <w:lang w:val="el-GR"/>
              </w:rPr>
              <w:t>Μη συχνή</w:t>
            </w:r>
          </w:p>
        </w:tc>
      </w:tr>
      <w:tr w:rsidR="002E2A85" w:rsidRPr="009E4E09" w14:paraId="5A7F35C7" w14:textId="77777777" w:rsidTr="005B266B">
        <w:trPr>
          <w:cantSplit/>
          <w:trHeight w:val="197"/>
        </w:trPr>
        <w:tc>
          <w:tcPr>
            <w:tcW w:w="1463" w:type="pct"/>
            <w:vMerge/>
            <w:tcBorders>
              <w:left w:val="single" w:sz="4" w:space="0" w:color="auto"/>
              <w:right w:val="single" w:sz="4" w:space="0" w:color="auto"/>
            </w:tcBorders>
          </w:tcPr>
          <w:p w14:paraId="4A7E5024" w14:textId="77777777" w:rsidR="002E2A85" w:rsidRPr="009E4E09" w:rsidRDefault="002E2A85" w:rsidP="00877DE4">
            <w:pPr>
              <w:pStyle w:val="TableText10"/>
              <w:keepNext/>
              <w:keepLines/>
              <w:rPr>
                <w:sz w:val="22"/>
                <w:szCs w:val="22"/>
                <w:lang w:val="el-GR"/>
              </w:rPr>
            </w:pPr>
          </w:p>
        </w:tc>
        <w:tc>
          <w:tcPr>
            <w:tcW w:w="2488" w:type="pct"/>
            <w:tcBorders>
              <w:top w:val="single" w:sz="4" w:space="0" w:color="auto"/>
              <w:left w:val="single" w:sz="4" w:space="0" w:color="auto"/>
              <w:right w:val="single" w:sz="4" w:space="0" w:color="auto"/>
            </w:tcBorders>
          </w:tcPr>
          <w:p w14:paraId="6AD541BA" w14:textId="77777777" w:rsidR="002E2A85" w:rsidRPr="009E4E09" w:rsidRDefault="002E2A85" w:rsidP="00FA08E0">
            <w:pPr>
              <w:pStyle w:val="TableText10"/>
              <w:keepNext/>
              <w:keepLines/>
              <w:rPr>
                <w:sz w:val="22"/>
                <w:szCs w:val="22"/>
                <w:lang w:val="el-GR"/>
              </w:rPr>
            </w:pPr>
            <w:r w:rsidRPr="009E4E09">
              <w:rPr>
                <w:sz w:val="22"/>
                <w:szCs w:val="22"/>
                <w:lang w:val="el-GR"/>
              </w:rPr>
              <w:t>Καρδιογενής καταπληξία</w:t>
            </w:r>
          </w:p>
        </w:tc>
        <w:tc>
          <w:tcPr>
            <w:tcW w:w="1049" w:type="pct"/>
            <w:tcBorders>
              <w:top w:val="single" w:sz="4" w:space="0" w:color="auto"/>
              <w:left w:val="single" w:sz="4" w:space="0" w:color="auto"/>
              <w:right w:val="single" w:sz="4" w:space="0" w:color="auto"/>
            </w:tcBorders>
          </w:tcPr>
          <w:p w14:paraId="124775CF" w14:textId="264EA3C5" w:rsidR="002E2A85" w:rsidRPr="009E4E09" w:rsidRDefault="002E2A85" w:rsidP="00877DE4">
            <w:pPr>
              <w:pStyle w:val="TableText10"/>
              <w:keepNext/>
              <w:keepLines/>
              <w:rPr>
                <w:sz w:val="22"/>
                <w:szCs w:val="22"/>
                <w:lang w:val="el-GR"/>
              </w:rPr>
            </w:pPr>
            <w:r w:rsidRPr="009E4E09">
              <w:rPr>
                <w:sz w:val="22"/>
                <w:szCs w:val="22"/>
                <w:lang w:val="el-GR"/>
              </w:rPr>
              <w:t>Μη γνωστή</w:t>
            </w:r>
            <w:r w:rsidR="00FB31E6">
              <w:rPr>
                <w:sz w:val="22"/>
                <w:szCs w:val="22"/>
                <w:lang w:val="el-GR"/>
              </w:rPr>
              <w:t>ς συχνότητας</w:t>
            </w:r>
          </w:p>
        </w:tc>
      </w:tr>
      <w:tr w:rsidR="007E0CE9" w:rsidRPr="009E4E09" w14:paraId="1DDB40C0"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5D3EFA3E" w14:textId="77777777" w:rsidR="007E0CE9" w:rsidRPr="009E4E09" w:rsidRDefault="007E0CE9" w:rsidP="00877DE4">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4130C64" w14:textId="77777777" w:rsidR="007E0CE9" w:rsidRPr="009E4E09" w:rsidRDefault="007E0CE9" w:rsidP="00877DE4">
            <w:pPr>
              <w:pStyle w:val="TableText10"/>
              <w:keepNext/>
              <w:keepLines/>
              <w:rPr>
                <w:sz w:val="22"/>
                <w:szCs w:val="22"/>
                <w:lang w:val="el-GR"/>
              </w:rPr>
            </w:pPr>
            <w:r w:rsidRPr="009E4E09">
              <w:rPr>
                <w:sz w:val="22"/>
                <w:szCs w:val="22"/>
                <w:lang w:val="el-GR"/>
              </w:rPr>
              <w:t>Καλπαστικός ρυθμός</w:t>
            </w:r>
          </w:p>
        </w:tc>
        <w:tc>
          <w:tcPr>
            <w:tcW w:w="1049" w:type="pct"/>
            <w:tcBorders>
              <w:top w:val="single" w:sz="4" w:space="0" w:color="auto"/>
              <w:left w:val="single" w:sz="4" w:space="0" w:color="auto"/>
              <w:bottom w:val="single" w:sz="4" w:space="0" w:color="auto"/>
              <w:right w:val="single" w:sz="4" w:space="0" w:color="auto"/>
            </w:tcBorders>
          </w:tcPr>
          <w:p w14:paraId="79CF396F" w14:textId="288CFD7D" w:rsidR="007E0CE9" w:rsidRPr="009E4E09" w:rsidRDefault="007E0CE9" w:rsidP="00877DE4">
            <w:pPr>
              <w:pStyle w:val="TableText10"/>
              <w:keepNext/>
              <w:keepLines/>
              <w:rPr>
                <w:sz w:val="22"/>
                <w:szCs w:val="22"/>
                <w:lang w:val="el-GR"/>
              </w:rPr>
            </w:pPr>
            <w:r w:rsidRPr="009E4E09">
              <w:rPr>
                <w:sz w:val="22"/>
                <w:szCs w:val="22"/>
                <w:lang w:val="el-GR"/>
              </w:rPr>
              <w:t>Μη γνωστή</w:t>
            </w:r>
            <w:r w:rsidR="00FB31E6">
              <w:rPr>
                <w:sz w:val="22"/>
                <w:szCs w:val="22"/>
                <w:lang w:val="el-GR"/>
              </w:rPr>
              <w:t>ς συχνότητας</w:t>
            </w:r>
          </w:p>
        </w:tc>
      </w:tr>
      <w:tr w:rsidR="007E0CE9" w:rsidRPr="009E4E09" w14:paraId="415064AF"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7F4FCF1A" w14:textId="77777777" w:rsidR="007E0CE9" w:rsidRPr="009E4E09" w:rsidRDefault="007E0CE9" w:rsidP="00877DE4">
            <w:pPr>
              <w:pStyle w:val="TableText10"/>
              <w:rPr>
                <w:sz w:val="22"/>
                <w:szCs w:val="22"/>
                <w:lang w:val="el-GR"/>
              </w:rPr>
            </w:pPr>
            <w:r w:rsidRPr="009E4E09">
              <w:rPr>
                <w:sz w:val="22"/>
                <w:szCs w:val="22"/>
                <w:lang w:val="el-GR"/>
              </w:rPr>
              <w:t>Αγγειακές διαταραχές</w:t>
            </w:r>
          </w:p>
        </w:tc>
        <w:tc>
          <w:tcPr>
            <w:tcW w:w="2488" w:type="pct"/>
            <w:tcBorders>
              <w:top w:val="single" w:sz="4" w:space="0" w:color="auto"/>
              <w:left w:val="single" w:sz="4" w:space="0" w:color="auto"/>
              <w:bottom w:val="single" w:sz="4" w:space="0" w:color="auto"/>
              <w:right w:val="single" w:sz="4" w:space="0" w:color="auto"/>
            </w:tcBorders>
          </w:tcPr>
          <w:p w14:paraId="33C911FB" w14:textId="77777777" w:rsidR="007E0CE9" w:rsidRPr="009E4E09" w:rsidRDefault="007E0CE9" w:rsidP="00877DE4">
            <w:pPr>
              <w:pStyle w:val="TableText10"/>
              <w:rPr>
                <w:sz w:val="22"/>
                <w:szCs w:val="22"/>
                <w:vertAlign w:val="superscript"/>
                <w:lang w:val="el-GR"/>
              </w:rPr>
            </w:pPr>
            <w:r w:rsidRPr="009E4E09">
              <w:rPr>
                <w:sz w:val="22"/>
                <w:szCs w:val="22"/>
                <w:lang w:val="el-GR"/>
              </w:rPr>
              <w:t>Έξαψη</w:t>
            </w:r>
          </w:p>
        </w:tc>
        <w:tc>
          <w:tcPr>
            <w:tcW w:w="1049" w:type="pct"/>
            <w:tcBorders>
              <w:top w:val="single" w:sz="4" w:space="0" w:color="auto"/>
              <w:left w:val="single" w:sz="4" w:space="0" w:color="auto"/>
              <w:bottom w:val="single" w:sz="4" w:space="0" w:color="auto"/>
              <w:right w:val="single" w:sz="4" w:space="0" w:color="auto"/>
            </w:tcBorders>
          </w:tcPr>
          <w:p w14:paraId="43C395A3" w14:textId="77777777" w:rsidR="007E0CE9" w:rsidRPr="009E4E09" w:rsidRDefault="007E0CE9" w:rsidP="00877DE4">
            <w:pPr>
              <w:pStyle w:val="TableText10"/>
              <w:rPr>
                <w:sz w:val="22"/>
                <w:szCs w:val="22"/>
                <w:lang w:val="el-GR"/>
              </w:rPr>
            </w:pPr>
            <w:r w:rsidRPr="009E4E09">
              <w:rPr>
                <w:sz w:val="22"/>
                <w:szCs w:val="22"/>
                <w:lang w:val="el-GR"/>
              </w:rPr>
              <w:t>Πολύ συχνή</w:t>
            </w:r>
          </w:p>
        </w:tc>
      </w:tr>
      <w:tr w:rsidR="007E0CE9" w:rsidRPr="009E4E09" w14:paraId="7B510885" w14:textId="77777777" w:rsidTr="005B266B">
        <w:trPr>
          <w:cantSplit/>
          <w:trHeight w:val="128"/>
        </w:trPr>
        <w:tc>
          <w:tcPr>
            <w:tcW w:w="1463" w:type="pct"/>
            <w:vMerge/>
            <w:tcBorders>
              <w:left w:val="single" w:sz="4" w:space="0" w:color="auto"/>
              <w:right w:val="single" w:sz="4" w:space="0" w:color="auto"/>
            </w:tcBorders>
          </w:tcPr>
          <w:p w14:paraId="44335894" w14:textId="77777777" w:rsidR="007E0CE9" w:rsidRPr="009E4E09" w:rsidRDefault="007E0CE9" w:rsidP="00877DE4">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0D9F8CA" w14:textId="77777777" w:rsidR="007E0CE9" w:rsidRPr="009E4E09" w:rsidRDefault="007E0CE9" w:rsidP="00877DE4">
            <w:pPr>
              <w:pStyle w:val="TableText10"/>
              <w:rPr>
                <w:sz w:val="22"/>
                <w:szCs w:val="22"/>
                <w:lang w:val="el-GR"/>
              </w:rPr>
            </w:pPr>
            <w:r w:rsidRPr="009E4E09">
              <w:rPr>
                <w:sz w:val="22"/>
                <w:szCs w:val="22"/>
                <w:vertAlign w:val="superscript"/>
                <w:lang w:val="el-GR"/>
              </w:rPr>
              <w:t>+1</w:t>
            </w:r>
            <w:r w:rsidRPr="009E4E09">
              <w:rPr>
                <w:sz w:val="22"/>
                <w:szCs w:val="22"/>
                <w:lang w:val="el-GR"/>
              </w:rPr>
              <w:t>Υπόταση</w:t>
            </w:r>
          </w:p>
        </w:tc>
        <w:tc>
          <w:tcPr>
            <w:tcW w:w="1049" w:type="pct"/>
            <w:tcBorders>
              <w:top w:val="single" w:sz="4" w:space="0" w:color="auto"/>
              <w:left w:val="single" w:sz="4" w:space="0" w:color="auto"/>
              <w:bottom w:val="single" w:sz="4" w:space="0" w:color="auto"/>
              <w:right w:val="single" w:sz="4" w:space="0" w:color="auto"/>
            </w:tcBorders>
          </w:tcPr>
          <w:p w14:paraId="452A1AC0" w14:textId="77777777" w:rsidR="007E0CE9" w:rsidRPr="009E4E09" w:rsidRDefault="007E0CE9" w:rsidP="00877DE4">
            <w:pPr>
              <w:pStyle w:val="TableText10"/>
              <w:rPr>
                <w:sz w:val="22"/>
                <w:szCs w:val="22"/>
                <w:lang w:val="el-GR"/>
              </w:rPr>
            </w:pPr>
            <w:r w:rsidRPr="009E4E09">
              <w:rPr>
                <w:sz w:val="22"/>
                <w:szCs w:val="22"/>
                <w:lang w:val="el-GR"/>
              </w:rPr>
              <w:t>Συχνή</w:t>
            </w:r>
          </w:p>
        </w:tc>
      </w:tr>
      <w:tr w:rsidR="007E0CE9" w:rsidRPr="009E4E09" w14:paraId="451D4314" w14:textId="77777777" w:rsidTr="005B266B">
        <w:trPr>
          <w:cantSplit/>
          <w:trHeight w:val="128"/>
        </w:trPr>
        <w:tc>
          <w:tcPr>
            <w:tcW w:w="1463" w:type="pct"/>
            <w:vMerge/>
            <w:tcBorders>
              <w:left w:val="single" w:sz="4" w:space="0" w:color="auto"/>
              <w:right w:val="single" w:sz="4" w:space="0" w:color="auto"/>
            </w:tcBorders>
          </w:tcPr>
          <w:p w14:paraId="6EC0DAA3" w14:textId="77777777" w:rsidR="007E0CE9" w:rsidRPr="009E4E09" w:rsidRDefault="007E0CE9" w:rsidP="00877DE4">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7909706" w14:textId="77777777" w:rsidR="007E0CE9" w:rsidRPr="009E4E09" w:rsidRDefault="007E0CE9" w:rsidP="00877DE4">
            <w:pPr>
              <w:pStyle w:val="TableText10"/>
              <w:rPr>
                <w:sz w:val="22"/>
                <w:szCs w:val="22"/>
                <w:lang w:val="el-GR"/>
              </w:rPr>
            </w:pPr>
            <w:r w:rsidRPr="009E4E09">
              <w:rPr>
                <w:sz w:val="22"/>
                <w:szCs w:val="22"/>
                <w:lang w:val="el-GR"/>
              </w:rPr>
              <w:t>Αγγειοδιαστολή</w:t>
            </w:r>
          </w:p>
        </w:tc>
        <w:tc>
          <w:tcPr>
            <w:tcW w:w="1049" w:type="pct"/>
            <w:tcBorders>
              <w:top w:val="single" w:sz="4" w:space="0" w:color="auto"/>
              <w:left w:val="single" w:sz="4" w:space="0" w:color="auto"/>
              <w:bottom w:val="single" w:sz="4" w:space="0" w:color="auto"/>
              <w:right w:val="single" w:sz="4" w:space="0" w:color="auto"/>
            </w:tcBorders>
          </w:tcPr>
          <w:p w14:paraId="00FEAC1B" w14:textId="77777777" w:rsidR="007E0CE9" w:rsidRPr="009E4E09" w:rsidRDefault="007E0CE9" w:rsidP="00877DE4">
            <w:pPr>
              <w:pStyle w:val="TableText10"/>
              <w:rPr>
                <w:sz w:val="22"/>
                <w:szCs w:val="22"/>
                <w:lang w:val="el-GR"/>
              </w:rPr>
            </w:pPr>
            <w:r w:rsidRPr="009E4E09">
              <w:rPr>
                <w:sz w:val="22"/>
                <w:szCs w:val="22"/>
                <w:lang w:val="el-GR"/>
              </w:rPr>
              <w:t>Συχνή</w:t>
            </w:r>
          </w:p>
        </w:tc>
      </w:tr>
      <w:tr w:rsidR="00E57F24" w:rsidRPr="009E4E09" w14:paraId="4F18DBF1" w14:textId="77777777" w:rsidTr="005B266B">
        <w:trPr>
          <w:cantSplit/>
          <w:trHeight w:val="180"/>
        </w:trPr>
        <w:tc>
          <w:tcPr>
            <w:tcW w:w="1463" w:type="pct"/>
            <w:vMerge w:val="restart"/>
            <w:tcBorders>
              <w:top w:val="single" w:sz="4" w:space="0" w:color="auto"/>
              <w:left w:val="single" w:sz="4" w:space="0" w:color="auto"/>
              <w:right w:val="single" w:sz="4" w:space="0" w:color="auto"/>
            </w:tcBorders>
          </w:tcPr>
          <w:p w14:paraId="0EA323BF" w14:textId="71962FA2" w:rsidR="00E57F24" w:rsidRPr="009E4E09" w:rsidRDefault="00FB31E6" w:rsidP="005B266B">
            <w:pPr>
              <w:pStyle w:val="TableText10"/>
              <w:rPr>
                <w:sz w:val="22"/>
                <w:szCs w:val="22"/>
                <w:lang w:val="el-GR"/>
              </w:rPr>
            </w:pPr>
            <w:r>
              <w:rPr>
                <w:sz w:val="22"/>
                <w:szCs w:val="22"/>
                <w:lang w:val="el-GR"/>
              </w:rPr>
              <w:t>Αναπνευστικές, θωρακικές δ</w:t>
            </w:r>
            <w:r w:rsidR="00E57F24" w:rsidRPr="009E4E09">
              <w:rPr>
                <w:sz w:val="22"/>
                <w:szCs w:val="22"/>
                <w:lang w:val="el-GR"/>
              </w:rPr>
              <w:t xml:space="preserve">ιαταραχές και </w:t>
            </w:r>
            <w:r>
              <w:rPr>
                <w:sz w:val="22"/>
                <w:szCs w:val="22"/>
                <w:lang w:val="el-GR"/>
              </w:rPr>
              <w:t xml:space="preserve">διαταραχές </w:t>
            </w:r>
            <w:r w:rsidR="00E57F24" w:rsidRPr="009E4E09">
              <w:rPr>
                <w:sz w:val="22"/>
                <w:szCs w:val="22"/>
                <w:lang w:val="el-GR"/>
              </w:rPr>
              <w:t>μεσοθωρ</w:t>
            </w:r>
            <w:r>
              <w:rPr>
                <w:sz w:val="22"/>
                <w:szCs w:val="22"/>
                <w:lang w:val="el-GR"/>
              </w:rPr>
              <w:t>α</w:t>
            </w:r>
            <w:r w:rsidR="00E57F24" w:rsidRPr="009E4E09">
              <w:rPr>
                <w:sz w:val="22"/>
                <w:szCs w:val="22"/>
                <w:lang w:val="el-GR"/>
              </w:rPr>
              <w:t>κ</w:t>
            </w:r>
            <w:r>
              <w:rPr>
                <w:sz w:val="22"/>
                <w:szCs w:val="22"/>
                <w:lang w:val="el-GR"/>
              </w:rPr>
              <w:t>ί</w:t>
            </w:r>
            <w:r w:rsidR="00E57F24" w:rsidRPr="009E4E09">
              <w:rPr>
                <w:sz w:val="22"/>
                <w:szCs w:val="22"/>
                <w:lang w:val="el-GR"/>
              </w:rPr>
              <w:t>ου</w:t>
            </w:r>
          </w:p>
        </w:tc>
        <w:tc>
          <w:tcPr>
            <w:tcW w:w="2488" w:type="pct"/>
            <w:tcBorders>
              <w:top w:val="single" w:sz="4" w:space="0" w:color="auto"/>
              <w:left w:val="single" w:sz="4" w:space="0" w:color="auto"/>
              <w:right w:val="single" w:sz="4" w:space="0" w:color="auto"/>
            </w:tcBorders>
          </w:tcPr>
          <w:p w14:paraId="239F0E49" w14:textId="77777777" w:rsidR="00E57F24" w:rsidRPr="009E4E09" w:rsidRDefault="00E57F24" w:rsidP="005B266B">
            <w:pPr>
              <w:pStyle w:val="TableText10"/>
              <w:rPr>
                <w:sz w:val="22"/>
                <w:szCs w:val="22"/>
                <w:lang w:val="el-GR"/>
              </w:rPr>
            </w:pPr>
            <w:r w:rsidRPr="009E4E09">
              <w:rPr>
                <w:sz w:val="22"/>
                <w:szCs w:val="22"/>
                <w:vertAlign w:val="superscript"/>
                <w:lang w:val="el-GR"/>
              </w:rPr>
              <w:t>+</w:t>
            </w:r>
            <w:r w:rsidRPr="009E4E09">
              <w:rPr>
                <w:sz w:val="22"/>
                <w:szCs w:val="22"/>
                <w:lang w:val="el-GR"/>
              </w:rPr>
              <w:t>Δύσπνοια</w:t>
            </w:r>
          </w:p>
        </w:tc>
        <w:tc>
          <w:tcPr>
            <w:tcW w:w="1049" w:type="pct"/>
            <w:tcBorders>
              <w:top w:val="single" w:sz="4" w:space="0" w:color="auto"/>
              <w:left w:val="single" w:sz="4" w:space="0" w:color="auto"/>
              <w:right w:val="single" w:sz="4" w:space="0" w:color="auto"/>
            </w:tcBorders>
          </w:tcPr>
          <w:p w14:paraId="27F3CD54" w14:textId="77777777" w:rsidR="00E57F24" w:rsidRPr="009E4E09" w:rsidRDefault="00E57F24" w:rsidP="005B266B">
            <w:pPr>
              <w:pStyle w:val="TableText10"/>
              <w:rPr>
                <w:sz w:val="22"/>
                <w:szCs w:val="22"/>
                <w:lang w:val="el-GR"/>
              </w:rPr>
            </w:pPr>
            <w:r w:rsidRPr="009E4E09">
              <w:rPr>
                <w:sz w:val="22"/>
                <w:szCs w:val="22"/>
                <w:lang w:val="el-GR"/>
              </w:rPr>
              <w:t xml:space="preserve">Πολύ συχνή </w:t>
            </w:r>
          </w:p>
        </w:tc>
      </w:tr>
      <w:tr w:rsidR="007E0CE9" w:rsidRPr="009E4E09" w14:paraId="77F7D7F0" w14:textId="77777777" w:rsidTr="005B266B">
        <w:trPr>
          <w:cantSplit/>
          <w:trHeight w:val="128"/>
        </w:trPr>
        <w:tc>
          <w:tcPr>
            <w:tcW w:w="1463" w:type="pct"/>
            <w:vMerge/>
            <w:tcBorders>
              <w:left w:val="single" w:sz="4" w:space="0" w:color="auto"/>
              <w:right w:val="single" w:sz="4" w:space="0" w:color="auto"/>
            </w:tcBorders>
          </w:tcPr>
          <w:p w14:paraId="07BA90E2" w14:textId="77777777" w:rsidR="007E0CE9" w:rsidRPr="009E4E09" w:rsidRDefault="007E0CE9"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B54E9E6" w14:textId="77777777" w:rsidR="007E0CE9" w:rsidRPr="009E4E09" w:rsidRDefault="007E0CE9" w:rsidP="005B266B">
            <w:pPr>
              <w:pStyle w:val="TableText10"/>
              <w:rPr>
                <w:sz w:val="22"/>
                <w:szCs w:val="22"/>
                <w:lang w:val="el-GR"/>
              </w:rPr>
            </w:pPr>
            <w:r w:rsidRPr="009E4E09">
              <w:rPr>
                <w:sz w:val="22"/>
                <w:szCs w:val="22"/>
                <w:lang w:val="el-GR"/>
              </w:rPr>
              <w:t>Βήχας</w:t>
            </w:r>
          </w:p>
        </w:tc>
        <w:tc>
          <w:tcPr>
            <w:tcW w:w="1049" w:type="pct"/>
            <w:tcBorders>
              <w:top w:val="single" w:sz="4" w:space="0" w:color="auto"/>
              <w:left w:val="single" w:sz="4" w:space="0" w:color="auto"/>
              <w:bottom w:val="single" w:sz="4" w:space="0" w:color="auto"/>
              <w:right w:val="single" w:sz="4" w:space="0" w:color="auto"/>
            </w:tcBorders>
          </w:tcPr>
          <w:p w14:paraId="239DCE16" w14:textId="77777777" w:rsidR="007E0CE9" w:rsidRPr="009E4E09" w:rsidRDefault="007E0CE9" w:rsidP="005B266B">
            <w:pPr>
              <w:pStyle w:val="TableText10"/>
              <w:rPr>
                <w:sz w:val="22"/>
                <w:szCs w:val="22"/>
                <w:lang w:val="el-GR"/>
              </w:rPr>
            </w:pPr>
            <w:r w:rsidRPr="009E4E09">
              <w:rPr>
                <w:sz w:val="22"/>
                <w:szCs w:val="22"/>
                <w:lang w:val="el-GR"/>
              </w:rPr>
              <w:t>Πολύ συχνή</w:t>
            </w:r>
          </w:p>
        </w:tc>
      </w:tr>
      <w:tr w:rsidR="007E0CE9" w:rsidRPr="009E4E09" w14:paraId="3C91EA9B" w14:textId="77777777" w:rsidTr="005B266B">
        <w:trPr>
          <w:cantSplit/>
          <w:trHeight w:val="128"/>
        </w:trPr>
        <w:tc>
          <w:tcPr>
            <w:tcW w:w="1463" w:type="pct"/>
            <w:vMerge/>
            <w:tcBorders>
              <w:left w:val="single" w:sz="4" w:space="0" w:color="auto"/>
              <w:right w:val="single" w:sz="4" w:space="0" w:color="auto"/>
            </w:tcBorders>
          </w:tcPr>
          <w:p w14:paraId="7A2409FF" w14:textId="77777777" w:rsidR="007E0CE9" w:rsidRPr="009E4E09" w:rsidRDefault="007E0CE9"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3A0668F" w14:textId="77777777" w:rsidR="007E0CE9" w:rsidRPr="009E4E09" w:rsidRDefault="007E0CE9" w:rsidP="005B266B">
            <w:pPr>
              <w:pStyle w:val="TableText10"/>
              <w:rPr>
                <w:sz w:val="22"/>
                <w:szCs w:val="22"/>
                <w:lang w:val="el-GR"/>
              </w:rPr>
            </w:pPr>
            <w:r w:rsidRPr="009E4E09">
              <w:rPr>
                <w:sz w:val="22"/>
                <w:szCs w:val="22"/>
                <w:lang w:val="el-GR"/>
              </w:rPr>
              <w:t>Επίσταξη</w:t>
            </w:r>
          </w:p>
        </w:tc>
        <w:tc>
          <w:tcPr>
            <w:tcW w:w="1049" w:type="pct"/>
            <w:tcBorders>
              <w:top w:val="single" w:sz="4" w:space="0" w:color="auto"/>
              <w:left w:val="single" w:sz="4" w:space="0" w:color="auto"/>
              <w:bottom w:val="single" w:sz="4" w:space="0" w:color="auto"/>
              <w:right w:val="single" w:sz="4" w:space="0" w:color="auto"/>
            </w:tcBorders>
          </w:tcPr>
          <w:p w14:paraId="4B8B5D95" w14:textId="77777777" w:rsidR="007E0CE9" w:rsidRPr="009E4E09" w:rsidRDefault="007E0CE9" w:rsidP="005B266B">
            <w:pPr>
              <w:pStyle w:val="TableText10"/>
              <w:rPr>
                <w:sz w:val="22"/>
                <w:szCs w:val="22"/>
                <w:lang w:val="el-GR"/>
              </w:rPr>
            </w:pPr>
            <w:r w:rsidRPr="009E4E09">
              <w:rPr>
                <w:sz w:val="22"/>
                <w:szCs w:val="22"/>
                <w:lang w:val="el-GR"/>
              </w:rPr>
              <w:t>Πολύ συχνή</w:t>
            </w:r>
          </w:p>
        </w:tc>
      </w:tr>
      <w:tr w:rsidR="007E0CE9" w:rsidRPr="009E4E09" w14:paraId="2331E749" w14:textId="77777777" w:rsidTr="005B266B">
        <w:trPr>
          <w:cantSplit/>
          <w:trHeight w:val="128"/>
        </w:trPr>
        <w:tc>
          <w:tcPr>
            <w:tcW w:w="1463" w:type="pct"/>
            <w:vMerge/>
            <w:tcBorders>
              <w:left w:val="single" w:sz="4" w:space="0" w:color="auto"/>
              <w:right w:val="single" w:sz="4" w:space="0" w:color="auto"/>
            </w:tcBorders>
          </w:tcPr>
          <w:p w14:paraId="44E20F1B" w14:textId="77777777" w:rsidR="007E0CE9" w:rsidRPr="009E4E09" w:rsidRDefault="007E0CE9"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F6A4DA2" w14:textId="77777777" w:rsidR="007E0CE9" w:rsidRPr="009E4E09" w:rsidRDefault="007E0CE9" w:rsidP="005B266B">
            <w:pPr>
              <w:pStyle w:val="TableText10"/>
              <w:rPr>
                <w:sz w:val="22"/>
                <w:szCs w:val="22"/>
                <w:lang w:val="el-GR"/>
              </w:rPr>
            </w:pPr>
            <w:r w:rsidRPr="009E4E09">
              <w:rPr>
                <w:sz w:val="22"/>
                <w:szCs w:val="22"/>
                <w:lang w:val="el-GR"/>
              </w:rPr>
              <w:t>Ρινόρροια</w:t>
            </w:r>
          </w:p>
        </w:tc>
        <w:tc>
          <w:tcPr>
            <w:tcW w:w="1049" w:type="pct"/>
            <w:tcBorders>
              <w:top w:val="single" w:sz="4" w:space="0" w:color="auto"/>
              <w:left w:val="single" w:sz="4" w:space="0" w:color="auto"/>
              <w:bottom w:val="single" w:sz="4" w:space="0" w:color="auto"/>
              <w:right w:val="single" w:sz="4" w:space="0" w:color="auto"/>
            </w:tcBorders>
          </w:tcPr>
          <w:p w14:paraId="1C311CFD" w14:textId="77777777" w:rsidR="007E0CE9" w:rsidRPr="009E4E09" w:rsidRDefault="007E0CE9" w:rsidP="005B266B">
            <w:pPr>
              <w:pStyle w:val="TableText10"/>
              <w:rPr>
                <w:sz w:val="22"/>
                <w:szCs w:val="22"/>
                <w:lang w:val="el-GR"/>
              </w:rPr>
            </w:pPr>
            <w:r w:rsidRPr="009E4E09">
              <w:rPr>
                <w:sz w:val="22"/>
                <w:szCs w:val="22"/>
                <w:lang w:val="el-GR"/>
              </w:rPr>
              <w:t>Πολύ συχνή</w:t>
            </w:r>
          </w:p>
        </w:tc>
      </w:tr>
      <w:tr w:rsidR="007E0CE9" w:rsidRPr="009E4E09" w14:paraId="5E9039C0" w14:textId="77777777" w:rsidTr="005B266B">
        <w:trPr>
          <w:cantSplit/>
          <w:trHeight w:val="128"/>
        </w:trPr>
        <w:tc>
          <w:tcPr>
            <w:tcW w:w="1463" w:type="pct"/>
            <w:vMerge/>
            <w:tcBorders>
              <w:left w:val="single" w:sz="4" w:space="0" w:color="auto"/>
              <w:right w:val="single" w:sz="4" w:space="0" w:color="auto"/>
            </w:tcBorders>
          </w:tcPr>
          <w:p w14:paraId="4C829909" w14:textId="77777777" w:rsidR="007E0CE9" w:rsidRPr="009E4E09" w:rsidRDefault="007E0CE9"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935CCFB" w14:textId="77777777" w:rsidR="007E0CE9" w:rsidRPr="004A2A27" w:rsidRDefault="007E0CE9" w:rsidP="005B266B">
            <w:pPr>
              <w:pStyle w:val="TableText10"/>
              <w:rPr>
                <w:sz w:val="22"/>
                <w:szCs w:val="22"/>
                <w:lang w:val="el-GR"/>
              </w:rPr>
            </w:pPr>
            <w:r w:rsidRPr="005A47A1">
              <w:rPr>
                <w:sz w:val="22"/>
                <w:szCs w:val="22"/>
                <w:vertAlign w:val="superscript"/>
                <w:lang w:val="en-GB"/>
              </w:rPr>
              <w:t>+</w:t>
            </w:r>
            <w:r>
              <w:rPr>
                <w:sz w:val="22"/>
                <w:szCs w:val="22"/>
                <w:lang w:val="el-GR"/>
              </w:rPr>
              <w:t>Πνευμονία</w:t>
            </w:r>
          </w:p>
        </w:tc>
        <w:tc>
          <w:tcPr>
            <w:tcW w:w="1049" w:type="pct"/>
            <w:tcBorders>
              <w:top w:val="single" w:sz="4" w:space="0" w:color="auto"/>
              <w:left w:val="single" w:sz="4" w:space="0" w:color="auto"/>
              <w:bottom w:val="single" w:sz="4" w:space="0" w:color="auto"/>
              <w:right w:val="single" w:sz="4" w:space="0" w:color="auto"/>
            </w:tcBorders>
          </w:tcPr>
          <w:p w14:paraId="30058370" w14:textId="77777777" w:rsidR="007E0CE9" w:rsidRPr="009E4E09" w:rsidRDefault="007E0CE9" w:rsidP="005B266B">
            <w:pPr>
              <w:pStyle w:val="TableText10"/>
              <w:rPr>
                <w:sz w:val="22"/>
                <w:szCs w:val="22"/>
                <w:lang w:val="el-GR"/>
              </w:rPr>
            </w:pPr>
            <w:r>
              <w:rPr>
                <w:sz w:val="22"/>
                <w:szCs w:val="22"/>
                <w:lang w:val="el-GR"/>
              </w:rPr>
              <w:t>Συχνή</w:t>
            </w:r>
          </w:p>
        </w:tc>
      </w:tr>
      <w:tr w:rsidR="007E0CE9" w:rsidRPr="009E4E09" w14:paraId="0B7B1D06" w14:textId="77777777" w:rsidTr="005B266B">
        <w:trPr>
          <w:cantSplit/>
          <w:trHeight w:val="128"/>
        </w:trPr>
        <w:tc>
          <w:tcPr>
            <w:tcW w:w="1463" w:type="pct"/>
            <w:vMerge/>
            <w:tcBorders>
              <w:left w:val="single" w:sz="4" w:space="0" w:color="auto"/>
              <w:right w:val="single" w:sz="4" w:space="0" w:color="auto"/>
            </w:tcBorders>
          </w:tcPr>
          <w:p w14:paraId="5E046153" w14:textId="77777777" w:rsidR="007E0CE9" w:rsidRPr="009E4E09" w:rsidRDefault="007E0CE9"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916A08A" w14:textId="77777777" w:rsidR="007E0CE9" w:rsidRPr="009E4E09" w:rsidRDefault="007E0CE9" w:rsidP="005B266B">
            <w:pPr>
              <w:pStyle w:val="TableText10"/>
              <w:rPr>
                <w:sz w:val="22"/>
                <w:szCs w:val="22"/>
                <w:lang w:val="el-GR"/>
              </w:rPr>
            </w:pPr>
            <w:r w:rsidRPr="009E4E09">
              <w:rPr>
                <w:sz w:val="22"/>
                <w:szCs w:val="22"/>
                <w:lang w:val="el-GR"/>
              </w:rPr>
              <w:t>Άσθμα</w:t>
            </w:r>
          </w:p>
        </w:tc>
        <w:tc>
          <w:tcPr>
            <w:tcW w:w="1049" w:type="pct"/>
            <w:tcBorders>
              <w:top w:val="single" w:sz="4" w:space="0" w:color="auto"/>
              <w:left w:val="single" w:sz="4" w:space="0" w:color="auto"/>
              <w:bottom w:val="single" w:sz="4" w:space="0" w:color="auto"/>
              <w:right w:val="single" w:sz="4" w:space="0" w:color="auto"/>
            </w:tcBorders>
          </w:tcPr>
          <w:p w14:paraId="2419C3D9" w14:textId="77777777" w:rsidR="007E0CE9" w:rsidRPr="009E4E09" w:rsidRDefault="007E0CE9" w:rsidP="005B266B">
            <w:pPr>
              <w:pStyle w:val="TableText10"/>
              <w:rPr>
                <w:sz w:val="22"/>
                <w:szCs w:val="22"/>
                <w:lang w:val="el-GR"/>
              </w:rPr>
            </w:pPr>
            <w:r w:rsidRPr="009E4E09">
              <w:rPr>
                <w:sz w:val="22"/>
                <w:szCs w:val="22"/>
                <w:lang w:val="el-GR"/>
              </w:rPr>
              <w:t>Συχνή</w:t>
            </w:r>
          </w:p>
        </w:tc>
      </w:tr>
      <w:tr w:rsidR="007E0CE9" w:rsidRPr="009E4E09" w14:paraId="394E8BCC" w14:textId="77777777" w:rsidTr="005B266B">
        <w:trPr>
          <w:cantSplit/>
          <w:trHeight w:val="128"/>
        </w:trPr>
        <w:tc>
          <w:tcPr>
            <w:tcW w:w="1463" w:type="pct"/>
            <w:vMerge/>
            <w:tcBorders>
              <w:left w:val="single" w:sz="4" w:space="0" w:color="auto"/>
              <w:right w:val="single" w:sz="4" w:space="0" w:color="auto"/>
            </w:tcBorders>
          </w:tcPr>
          <w:p w14:paraId="0D1523B5" w14:textId="77777777" w:rsidR="007E0CE9" w:rsidRPr="009E4E09" w:rsidRDefault="007E0CE9"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F0796E4" w14:textId="77777777" w:rsidR="007E0CE9" w:rsidRPr="009E4E09" w:rsidRDefault="007E0CE9" w:rsidP="005B266B">
            <w:pPr>
              <w:pStyle w:val="TableText10"/>
              <w:rPr>
                <w:sz w:val="22"/>
                <w:szCs w:val="22"/>
                <w:lang w:val="el-GR"/>
              </w:rPr>
            </w:pPr>
            <w:r w:rsidRPr="009E4E09">
              <w:rPr>
                <w:sz w:val="22"/>
                <w:szCs w:val="22"/>
                <w:lang w:val="el-GR"/>
              </w:rPr>
              <w:t>Διαταραχή πνευμόνων</w:t>
            </w:r>
          </w:p>
        </w:tc>
        <w:tc>
          <w:tcPr>
            <w:tcW w:w="1049" w:type="pct"/>
            <w:tcBorders>
              <w:top w:val="single" w:sz="4" w:space="0" w:color="auto"/>
              <w:left w:val="single" w:sz="4" w:space="0" w:color="auto"/>
              <w:bottom w:val="single" w:sz="4" w:space="0" w:color="auto"/>
              <w:right w:val="single" w:sz="4" w:space="0" w:color="auto"/>
            </w:tcBorders>
          </w:tcPr>
          <w:p w14:paraId="6134953F" w14:textId="77777777" w:rsidR="007E0CE9" w:rsidRPr="009E4E09" w:rsidRDefault="007E0CE9" w:rsidP="005B266B">
            <w:pPr>
              <w:pStyle w:val="TableText10"/>
              <w:rPr>
                <w:sz w:val="22"/>
                <w:szCs w:val="22"/>
                <w:lang w:val="el-GR"/>
              </w:rPr>
            </w:pPr>
            <w:r w:rsidRPr="009E4E09">
              <w:rPr>
                <w:sz w:val="22"/>
                <w:szCs w:val="22"/>
                <w:lang w:val="el-GR"/>
              </w:rPr>
              <w:t>Συχνή</w:t>
            </w:r>
          </w:p>
        </w:tc>
      </w:tr>
      <w:tr w:rsidR="007E0CE9" w:rsidRPr="009E4E09" w14:paraId="4FDA297B" w14:textId="77777777" w:rsidTr="005B266B">
        <w:trPr>
          <w:cantSplit/>
          <w:trHeight w:val="128"/>
        </w:trPr>
        <w:tc>
          <w:tcPr>
            <w:tcW w:w="1463" w:type="pct"/>
            <w:vMerge/>
            <w:tcBorders>
              <w:left w:val="single" w:sz="4" w:space="0" w:color="auto"/>
              <w:right w:val="single" w:sz="4" w:space="0" w:color="auto"/>
            </w:tcBorders>
          </w:tcPr>
          <w:p w14:paraId="1555D8E5" w14:textId="77777777" w:rsidR="007E0CE9" w:rsidRPr="009E4E09" w:rsidRDefault="007E0CE9"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96E7D1F" w14:textId="77777777" w:rsidR="007E0CE9" w:rsidRPr="009E4E09" w:rsidRDefault="007E0CE9" w:rsidP="005B266B">
            <w:pPr>
              <w:pStyle w:val="TableText10"/>
              <w:rPr>
                <w:sz w:val="22"/>
                <w:szCs w:val="22"/>
                <w:lang w:val="el-GR"/>
              </w:rPr>
            </w:pPr>
            <w:r w:rsidRPr="009E4E09">
              <w:rPr>
                <w:sz w:val="22"/>
                <w:szCs w:val="22"/>
                <w:vertAlign w:val="superscript"/>
                <w:lang w:val="el-GR"/>
              </w:rPr>
              <w:t>+</w:t>
            </w:r>
            <w:r w:rsidRPr="009E4E09">
              <w:rPr>
                <w:sz w:val="22"/>
                <w:szCs w:val="22"/>
                <w:lang w:val="el-GR"/>
              </w:rPr>
              <w:t>Υπεζωκοτική συλλογή</w:t>
            </w:r>
          </w:p>
        </w:tc>
        <w:tc>
          <w:tcPr>
            <w:tcW w:w="1049" w:type="pct"/>
            <w:tcBorders>
              <w:top w:val="single" w:sz="4" w:space="0" w:color="auto"/>
              <w:left w:val="single" w:sz="4" w:space="0" w:color="auto"/>
              <w:bottom w:val="single" w:sz="4" w:space="0" w:color="auto"/>
              <w:right w:val="single" w:sz="4" w:space="0" w:color="auto"/>
            </w:tcBorders>
          </w:tcPr>
          <w:p w14:paraId="3EC2BD04" w14:textId="77777777" w:rsidR="007E0CE9" w:rsidRPr="009E4E09" w:rsidRDefault="007E0CE9" w:rsidP="005B266B">
            <w:pPr>
              <w:pStyle w:val="TableText10"/>
              <w:rPr>
                <w:sz w:val="22"/>
                <w:szCs w:val="22"/>
                <w:lang w:val="el-GR"/>
              </w:rPr>
            </w:pPr>
            <w:r>
              <w:rPr>
                <w:sz w:val="22"/>
                <w:szCs w:val="22"/>
                <w:lang w:val="el-GR"/>
              </w:rPr>
              <w:t>Σ</w:t>
            </w:r>
            <w:r w:rsidRPr="009E4E09">
              <w:rPr>
                <w:sz w:val="22"/>
                <w:szCs w:val="22"/>
                <w:lang w:val="el-GR"/>
              </w:rPr>
              <w:t xml:space="preserve">υχνή </w:t>
            </w:r>
          </w:p>
        </w:tc>
      </w:tr>
      <w:tr w:rsidR="00DC5AE6" w:rsidRPr="00381CBD" w14:paraId="583E85D1" w14:textId="77777777" w:rsidTr="005B266B">
        <w:trPr>
          <w:cantSplit/>
          <w:trHeight w:val="128"/>
        </w:trPr>
        <w:tc>
          <w:tcPr>
            <w:tcW w:w="1463" w:type="pct"/>
            <w:vMerge/>
            <w:tcBorders>
              <w:left w:val="single" w:sz="4" w:space="0" w:color="auto"/>
              <w:right w:val="single" w:sz="4" w:space="0" w:color="auto"/>
            </w:tcBorders>
          </w:tcPr>
          <w:p w14:paraId="7F762427"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255EF84" w14:textId="77777777" w:rsidR="00DC5AE6" w:rsidRPr="009E4E09" w:rsidRDefault="00DC5AE6" w:rsidP="005B266B">
            <w:pPr>
              <w:pStyle w:val="TableText10"/>
              <w:rPr>
                <w:sz w:val="22"/>
                <w:szCs w:val="22"/>
                <w:vertAlign w:val="superscript"/>
                <w:lang w:val="el-GR"/>
              </w:rPr>
            </w:pPr>
            <w:r w:rsidRPr="009E4E09">
              <w:rPr>
                <w:sz w:val="22"/>
                <w:szCs w:val="22"/>
                <w:vertAlign w:val="superscript"/>
                <w:lang w:val="el-GR"/>
              </w:rPr>
              <w:t>+1</w:t>
            </w:r>
            <w:r w:rsidRPr="009E4E09">
              <w:rPr>
                <w:sz w:val="22"/>
                <w:szCs w:val="22"/>
                <w:lang w:val="el-GR"/>
              </w:rPr>
              <w:t>Συριγμός</w:t>
            </w:r>
          </w:p>
        </w:tc>
        <w:tc>
          <w:tcPr>
            <w:tcW w:w="1049" w:type="pct"/>
            <w:tcBorders>
              <w:top w:val="single" w:sz="4" w:space="0" w:color="auto"/>
              <w:left w:val="single" w:sz="4" w:space="0" w:color="auto"/>
              <w:bottom w:val="single" w:sz="4" w:space="0" w:color="auto"/>
              <w:right w:val="single" w:sz="4" w:space="0" w:color="auto"/>
            </w:tcBorders>
          </w:tcPr>
          <w:p w14:paraId="65D284D3" w14:textId="77777777" w:rsidR="00DC5AE6" w:rsidRDefault="00C3222E" w:rsidP="005B266B">
            <w:pPr>
              <w:pStyle w:val="TableText10"/>
              <w:rPr>
                <w:sz w:val="22"/>
                <w:szCs w:val="22"/>
                <w:lang w:val="el-GR"/>
              </w:rPr>
            </w:pPr>
            <w:r>
              <w:rPr>
                <w:sz w:val="22"/>
                <w:szCs w:val="22"/>
                <w:lang w:val="el-GR"/>
              </w:rPr>
              <w:t>Όχι</w:t>
            </w:r>
            <w:r w:rsidR="00DC5AE6" w:rsidRPr="009E4E09">
              <w:rPr>
                <w:sz w:val="22"/>
                <w:szCs w:val="22"/>
                <w:lang w:val="el-GR"/>
              </w:rPr>
              <w:t xml:space="preserve"> συχνή</w:t>
            </w:r>
          </w:p>
        </w:tc>
      </w:tr>
      <w:tr w:rsidR="00DC5AE6" w:rsidRPr="009E4E09" w14:paraId="2810CE28" w14:textId="77777777" w:rsidTr="005B266B">
        <w:trPr>
          <w:cantSplit/>
          <w:trHeight w:val="128"/>
        </w:trPr>
        <w:tc>
          <w:tcPr>
            <w:tcW w:w="1463" w:type="pct"/>
            <w:vMerge/>
            <w:tcBorders>
              <w:left w:val="single" w:sz="4" w:space="0" w:color="auto"/>
              <w:right w:val="single" w:sz="4" w:space="0" w:color="auto"/>
            </w:tcBorders>
          </w:tcPr>
          <w:p w14:paraId="71A083BB"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5EA90D9" w14:textId="77777777" w:rsidR="00DC5AE6" w:rsidRPr="009E4E09" w:rsidRDefault="00DC5AE6" w:rsidP="005B266B">
            <w:pPr>
              <w:pStyle w:val="TableText10"/>
              <w:rPr>
                <w:sz w:val="22"/>
                <w:szCs w:val="22"/>
                <w:lang w:val="el-GR"/>
              </w:rPr>
            </w:pPr>
            <w:r w:rsidRPr="009E4E09">
              <w:rPr>
                <w:sz w:val="22"/>
                <w:szCs w:val="22"/>
                <w:lang w:val="el-GR"/>
              </w:rPr>
              <w:t>Πνευμονίτιδα</w:t>
            </w:r>
          </w:p>
        </w:tc>
        <w:tc>
          <w:tcPr>
            <w:tcW w:w="1049" w:type="pct"/>
            <w:tcBorders>
              <w:top w:val="single" w:sz="4" w:space="0" w:color="auto"/>
              <w:left w:val="single" w:sz="4" w:space="0" w:color="auto"/>
              <w:bottom w:val="single" w:sz="4" w:space="0" w:color="auto"/>
              <w:right w:val="single" w:sz="4" w:space="0" w:color="auto"/>
            </w:tcBorders>
          </w:tcPr>
          <w:p w14:paraId="02C3AEAD" w14:textId="77777777" w:rsidR="00DC5AE6" w:rsidRPr="009E4E09" w:rsidRDefault="00C3222E" w:rsidP="005B266B">
            <w:pPr>
              <w:pStyle w:val="TableText10"/>
              <w:rPr>
                <w:sz w:val="22"/>
                <w:szCs w:val="22"/>
                <w:lang w:val="el-GR"/>
              </w:rPr>
            </w:pPr>
            <w:r>
              <w:rPr>
                <w:sz w:val="22"/>
                <w:szCs w:val="22"/>
                <w:lang w:val="el-GR"/>
              </w:rPr>
              <w:t xml:space="preserve">Όχι </w:t>
            </w:r>
            <w:r w:rsidR="00DC5AE6">
              <w:rPr>
                <w:sz w:val="22"/>
                <w:szCs w:val="22"/>
                <w:lang w:val="el-GR"/>
              </w:rPr>
              <w:t>συχνή</w:t>
            </w:r>
          </w:p>
        </w:tc>
      </w:tr>
      <w:tr w:rsidR="00DC5AE6" w:rsidRPr="009E4E09" w14:paraId="4423F6AC" w14:textId="77777777" w:rsidTr="005B266B">
        <w:trPr>
          <w:cantSplit/>
          <w:trHeight w:val="128"/>
        </w:trPr>
        <w:tc>
          <w:tcPr>
            <w:tcW w:w="1463" w:type="pct"/>
            <w:vMerge/>
            <w:tcBorders>
              <w:left w:val="single" w:sz="4" w:space="0" w:color="auto"/>
              <w:right w:val="single" w:sz="4" w:space="0" w:color="auto"/>
            </w:tcBorders>
          </w:tcPr>
          <w:p w14:paraId="27C1ADED"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C3A1BF6" w14:textId="77777777" w:rsidR="00DC5AE6" w:rsidRPr="009E4E09" w:rsidRDefault="00DC5AE6" w:rsidP="005B266B">
            <w:pPr>
              <w:pStyle w:val="TableText10"/>
              <w:rPr>
                <w:sz w:val="22"/>
                <w:szCs w:val="22"/>
                <w:lang w:val="el-GR"/>
              </w:rPr>
            </w:pPr>
            <w:r w:rsidRPr="009E4E09">
              <w:rPr>
                <w:sz w:val="22"/>
                <w:szCs w:val="22"/>
                <w:vertAlign w:val="superscript"/>
                <w:lang w:val="el-GR"/>
              </w:rPr>
              <w:t>+</w:t>
            </w:r>
            <w:r w:rsidRPr="009E4E09">
              <w:rPr>
                <w:sz w:val="22"/>
                <w:szCs w:val="22"/>
                <w:lang w:val="el-GR"/>
              </w:rPr>
              <w:t>Πνευμονική ίνωση</w:t>
            </w:r>
          </w:p>
        </w:tc>
        <w:tc>
          <w:tcPr>
            <w:tcW w:w="1049" w:type="pct"/>
            <w:tcBorders>
              <w:top w:val="single" w:sz="4" w:space="0" w:color="auto"/>
              <w:left w:val="single" w:sz="4" w:space="0" w:color="auto"/>
              <w:bottom w:val="single" w:sz="4" w:space="0" w:color="auto"/>
              <w:right w:val="single" w:sz="4" w:space="0" w:color="auto"/>
            </w:tcBorders>
          </w:tcPr>
          <w:p w14:paraId="6C4F956A" w14:textId="7E689A9A"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r w:rsidRPr="009E4E09">
              <w:rPr>
                <w:sz w:val="22"/>
                <w:szCs w:val="22"/>
                <w:lang w:val="el-GR"/>
              </w:rPr>
              <w:t xml:space="preserve"> </w:t>
            </w:r>
          </w:p>
        </w:tc>
      </w:tr>
      <w:tr w:rsidR="00DC5AE6" w:rsidRPr="009E4E09" w14:paraId="22F37E49" w14:textId="77777777" w:rsidTr="005B266B">
        <w:trPr>
          <w:cantSplit/>
          <w:trHeight w:val="128"/>
        </w:trPr>
        <w:tc>
          <w:tcPr>
            <w:tcW w:w="1463" w:type="pct"/>
            <w:vMerge/>
            <w:tcBorders>
              <w:left w:val="single" w:sz="4" w:space="0" w:color="auto"/>
              <w:right w:val="single" w:sz="4" w:space="0" w:color="auto"/>
            </w:tcBorders>
          </w:tcPr>
          <w:p w14:paraId="32BB055E"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BC9BBAB" w14:textId="77777777" w:rsidR="00DC5AE6" w:rsidRPr="009E4E09" w:rsidRDefault="00DC5AE6" w:rsidP="005B266B">
            <w:pPr>
              <w:pStyle w:val="TableText10"/>
              <w:rPr>
                <w:sz w:val="22"/>
                <w:szCs w:val="22"/>
                <w:vertAlign w:val="superscript"/>
                <w:lang w:val="el-GR"/>
              </w:rPr>
            </w:pPr>
            <w:r w:rsidRPr="009E4E09">
              <w:rPr>
                <w:sz w:val="22"/>
                <w:szCs w:val="22"/>
                <w:vertAlign w:val="superscript"/>
                <w:lang w:val="el-GR"/>
              </w:rPr>
              <w:t>+</w:t>
            </w:r>
            <w:r w:rsidRPr="009E4E09">
              <w:rPr>
                <w:sz w:val="22"/>
                <w:szCs w:val="22"/>
                <w:lang w:val="el-GR"/>
              </w:rPr>
              <w:t>Αναπνευστική δυσχέρεια</w:t>
            </w:r>
          </w:p>
        </w:tc>
        <w:tc>
          <w:tcPr>
            <w:tcW w:w="1049" w:type="pct"/>
            <w:tcBorders>
              <w:top w:val="single" w:sz="4" w:space="0" w:color="auto"/>
              <w:left w:val="single" w:sz="4" w:space="0" w:color="auto"/>
              <w:bottom w:val="single" w:sz="4" w:space="0" w:color="auto"/>
              <w:right w:val="single" w:sz="4" w:space="0" w:color="auto"/>
            </w:tcBorders>
          </w:tcPr>
          <w:p w14:paraId="153164C4" w14:textId="0E000CE5"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3C0425FD" w14:textId="77777777" w:rsidTr="005B266B">
        <w:trPr>
          <w:cantSplit/>
          <w:trHeight w:val="128"/>
        </w:trPr>
        <w:tc>
          <w:tcPr>
            <w:tcW w:w="1463" w:type="pct"/>
            <w:vMerge/>
            <w:tcBorders>
              <w:left w:val="single" w:sz="4" w:space="0" w:color="auto"/>
              <w:right w:val="single" w:sz="4" w:space="0" w:color="auto"/>
            </w:tcBorders>
          </w:tcPr>
          <w:p w14:paraId="72406A24"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C34ED0D" w14:textId="77777777" w:rsidR="00DC5AE6" w:rsidRPr="009E4E09" w:rsidRDefault="00DC5AE6" w:rsidP="005B266B">
            <w:pPr>
              <w:pStyle w:val="TableText10"/>
              <w:rPr>
                <w:sz w:val="22"/>
                <w:szCs w:val="22"/>
                <w:vertAlign w:val="superscript"/>
                <w:lang w:val="el-GR"/>
              </w:rPr>
            </w:pPr>
            <w:r w:rsidRPr="009E4E09">
              <w:rPr>
                <w:sz w:val="22"/>
                <w:szCs w:val="22"/>
                <w:vertAlign w:val="superscript"/>
                <w:lang w:val="el-GR"/>
              </w:rPr>
              <w:t>+</w:t>
            </w:r>
            <w:r w:rsidRPr="009E4E09">
              <w:rPr>
                <w:sz w:val="22"/>
                <w:szCs w:val="22"/>
                <w:lang w:val="el-GR"/>
              </w:rPr>
              <w:t>Αναπνευστική ανεπάρκεια</w:t>
            </w:r>
          </w:p>
        </w:tc>
        <w:tc>
          <w:tcPr>
            <w:tcW w:w="1049" w:type="pct"/>
            <w:tcBorders>
              <w:top w:val="single" w:sz="4" w:space="0" w:color="auto"/>
              <w:left w:val="single" w:sz="4" w:space="0" w:color="auto"/>
              <w:bottom w:val="single" w:sz="4" w:space="0" w:color="auto"/>
              <w:right w:val="single" w:sz="4" w:space="0" w:color="auto"/>
            </w:tcBorders>
          </w:tcPr>
          <w:p w14:paraId="0576DCE0" w14:textId="7CF2AD18"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068DEA2D" w14:textId="77777777" w:rsidTr="005B266B">
        <w:trPr>
          <w:cantSplit/>
          <w:trHeight w:val="128"/>
        </w:trPr>
        <w:tc>
          <w:tcPr>
            <w:tcW w:w="1463" w:type="pct"/>
            <w:vMerge/>
            <w:tcBorders>
              <w:left w:val="single" w:sz="4" w:space="0" w:color="auto"/>
              <w:right w:val="single" w:sz="4" w:space="0" w:color="auto"/>
            </w:tcBorders>
          </w:tcPr>
          <w:p w14:paraId="06321FA0"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BF3DFE4" w14:textId="77777777" w:rsidR="00DC5AE6" w:rsidRPr="009E4E09" w:rsidRDefault="00DC5AE6" w:rsidP="005B266B">
            <w:pPr>
              <w:pStyle w:val="TableText10"/>
              <w:rPr>
                <w:sz w:val="22"/>
                <w:szCs w:val="22"/>
                <w:lang w:val="el-GR"/>
              </w:rPr>
            </w:pPr>
            <w:r w:rsidRPr="009E4E09">
              <w:rPr>
                <w:sz w:val="22"/>
                <w:szCs w:val="22"/>
                <w:vertAlign w:val="superscript"/>
                <w:lang w:val="el-GR"/>
              </w:rPr>
              <w:t>+</w:t>
            </w:r>
            <w:r w:rsidRPr="009E4E09">
              <w:rPr>
                <w:sz w:val="22"/>
                <w:szCs w:val="22"/>
                <w:lang w:val="el-GR"/>
              </w:rPr>
              <w:t>Διήθηση πνεύμονα</w:t>
            </w:r>
          </w:p>
        </w:tc>
        <w:tc>
          <w:tcPr>
            <w:tcW w:w="1049" w:type="pct"/>
            <w:tcBorders>
              <w:top w:val="single" w:sz="4" w:space="0" w:color="auto"/>
              <w:left w:val="single" w:sz="4" w:space="0" w:color="auto"/>
              <w:bottom w:val="single" w:sz="4" w:space="0" w:color="auto"/>
              <w:right w:val="single" w:sz="4" w:space="0" w:color="auto"/>
            </w:tcBorders>
          </w:tcPr>
          <w:p w14:paraId="65E11274" w14:textId="333BEEF2"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4B1144D7" w14:textId="77777777" w:rsidTr="005B266B">
        <w:trPr>
          <w:cantSplit/>
          <w:trHeight w:val="128"/>
        </w:trPr>
        <w:tc>
          <w:tcPr>
            <w:tcW w:w="1463" w:type="pct"/>
            <w:vMerge/>
            <w:tcBorders>
              <w:left w:val="single" w:sz="4" w:space="0" w:color="auto"/>
              <w:right w:val="single" w:sz="4" w:space="0" w:color="auto"/>
            </w:tcBorders>
          </w:tcPr>
          <w:p w14:paraId="0D5D6165"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26E1723" w14:textId="77777777" w:rsidR="00DC5AE6" w:rsidRPr="009E4E09" w:rsidRDefault="00DC5AE6" w:rsidP="005B266B">
            <w:pPr>
              <w:pStyle w:val="TableText10"/>
              <w:rPr>
                <w:sz w:val="22"/>
                <w:szCs w:val="22"/>
                <w:vertAlign w:val="superscript"/>
                <w:lang w:val="el-GR"/>
              </w:rPr>
            </w:pPr>
            <w:r w:rsidRPr="009E4E09">
              <w:rPr>
                <w:sz w:val="22"/>
                <w:szCs w:val="22"/>
                <w:vertAlign w:val="superscript"/>
                <w:lang w:val="el-GR"/>
              </w:rPr>
              <w:t>+</w:t>
            </w:r>
            <w:r w:rsidRPr="009E4E09">
              <w:rPr>
                <w:sz w:val="22"/>
                <w:szCs w:val="22"/>
                <w:lang w:val="el-GR"/>
              </w:rPr>
              <w:t>Οξύ πνευμονικό οίδημα</w:t>
            </w:r>
          </w:p>
        </w:tc>
        <w:tc>
          <w:tcPr>
            <w:tcW w:w="1049" w:type="pct"/>
            <w:tcBorders>
              <w:top w:val="single" w:sz="4" w:space="0" w:color="auto"/>
              <w:left w:val="single" w:sz="4" w:space="0" w:color="auto"/>
              <w:bottom w:val="single" w:sz="4" w:space="0" w:color="auto"/>
              <w:right w:val="single" w:sz="4" w:space="0" w:color="auto"/>
            </w:tcBorders>
          </w:tcPr>
          <w:p w14:paraId="647A8370" w14:textId="6C312ED6"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5CC89FA1" w14:textId="77777777" w:rsidTr="005B266B">
        <w:trPr>
          <w:cantSplit/>
          <w:trHeight w:val="128"/>
        </w:trPr>
        <w:tc>
          <w:tcPr>
            <w:tcW w:w="1463" w:type="pct"/>
            <w:vMerge/>
            <w:tcBorders>
              <w:left w:val="single" w:sz="4" w:space="0" w:color="auto"/>
              <w:right w:val="single" w:sz="4" w:space="0" w:color="auto"/>
            </w:tcBorders>
          </w:tcPr>
          <w:p w14:paraId="708ACE2F"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814D85D" w14:textId="77777777" w:rsidR="00DC5AE6" w:rsidRPr="009E4E09" w:rsidRDefault="00DC5AE6" w:rsidP="005B266B">
            <w:pPr>
              <w:pStyle w:val="TableText10"/>
              <w:rPr>
                <w:sz w:val="22"/>
                <w:szCs w:val="22"/>
                <w:vertAlign w:val="superscript"/>
                <w:lang w:val="el-GR"/>
              </w:rPr>
            </w:pPr>
            <w:r w:rsidRPr="009E4E09">
              <w:rPr>
                <w:sz w:val="22"/>
                <w:szCs w:val="22"/>
                <w:vertAlign w:val="superscript"/>
                <w:lang w:val="el-GR"/>
              </w:rPr>
              <w:t>+</w:t>
            </w:r>
            <w:r w:rsidRPr="009E4E09">
              <w:rPr>
                <w:sz w:val="22"/>
                <w:szCs w:val="22"/>
                <w:lang w:val="el-GR"/>
              </w:rPr>
              <w:t>Σύνδρομο οξείας αναπνευστικής δυσχέρειας</w:t>
            </w:r>
          </w:p>
        </w:tc>
        <w:tc>
          <w:tcPr>
            <w:tcW w:w="1049" w:type="pct"/>
            <w:tcBorders>
              <w:top w:val="single" w:sz="4" w:space="0" w:color="auto"/>
              <w:left w:val="single" w:sz="4" w:space="0" w:color="auto"/>
              <w:bottom w:val="single" w:sz="4" w:space="0" w:color="auto"/>
              <w:right w:val="single" w:sz="4" w:space="0" w:color="auto"/>
            </w:tcBorders>
          </w:tcPr>
          <w:p w14:paraId="72BD21DA" w14:textId="62EA3D64"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6ABD0634" w14:textId="77777777" w:rsidTr="005B266B">
        <w:trPr>
          <w:cantSplit/>
          <w:trHeight w:val="128"/>
        </w:trPr>
        <w:tc>
          <w:tcPr>
            <w:tcW w:w="1463" w:type="pct"/>
            <w:vMerge/>
            <w:tcBorders>
              <w:left w:val="single" w:sz="4" w:space="0" w:color="auto"/>
              <w:right w:val="single" w:sz="4" w:space="0" w:color="auto"/>
            </w:tcBorders>
          </w:tcPr>
          <w:p w14:paraId="17A0D203"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FA56D7F" w14:textId="77777777" w:rsidR="00DC5AE6" w:rsidRPr="009E4E09" w:rsidRDefault="00DC5AE6" w:rsidP="005B266B">
            <w:pPr>
              <w:pStyle w:val="TableText10"/>
              <w:rPr>
                <w:sz w:val="22"/>
                <w:szCs w:val="22"/>
                <w:vertAlign w:val="superscript"/>
                <w:lang w:val="el-GR"/>
              </w:rPr>
            </w:pPr>
            <w:r w:rsidRPr="009E4E09">
              <w:rPr>
                <w:sz w:val="22"/>
                <w:szCs w:val="22"/>
                <w:vertAlign w:val="superscript"/>
                <w:lang w:val="el-GR"/>
              </w:rPr>
              <w:t>+</w:t>
            </w:r>
            <w:r w:rsidRPr="009E4E09">
              <w:rPr>
                <w:sz w:val="22"/>
                <w:szCs w:val="22"/>
                <w:lang w:val="el-GR"/>
              </w:rPr>
              <w:t>Βρογχόσπασμος</w:t>
            </w:r>
          </w:p>
        </w:tc>
        <w:tc>
          <w:tcPr>
            <w:tcW w:w="1049" w:type="pct"/>
            <w:tcBorders>
              <w:top w:val="single" w:sz="4" w:space="0" w:color="auto"/>
              <w:left w:val="single" w:sz="4" w:space="0" w:color="auto"/>
              <w:bottom w:val="single" w:sz="4" w:space="0" w:color="auto"/>
              <w:right w:val="single" w:sz="4" w:space="0" w:color="auto"/>
            </w:tcBorders>
          </w:tcPr>
          <w:p w14:paraId="586661A6" w14:textId="60C33EBB"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6F78CFD0" w14:textId="77777777" w:rsidTr="005B266B">
        <w:trPr>
          <w:cantSplit/>
          <w:trHeight w:val="128"/>
        </w:trPr>
        <w:tc>
          <w:tcPr>
            <w:tcW w:w="1463" w:type="pct"/>
            <w:vMerge/>
            <w:tcBorders>
              <w:left w:val="single" w:sz="4" w:space="0" w:color="auto"/>
              <w:right w:val="single" w:sz="4" w:space="0" w:color="auto"/>
            </w:tcBorders>
          </w:tcPr>
          <w:p w14:paraId="70A3DE1E"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98D0DF2" w14:textId="77777777" w:rsidR="00DC5AE6" w:rsidRPr="009E4E09" w:rsidRDefault="00DC5AE6" w:rsidP="005B266B">
            <w:pPr>
              <w:pStyle w:val="TableText10"/>
              <w:rPr>
                <w:sz w:val="22"/>
                <w:szCs w:val="22"/>
                <w:vertAlign w:val="superscript"/>
                <w:lang w:val="el-GR"/>
              </w:rPr>
            </w:pPr>
            <w:r w:rsidRPr="009E4E09">
              <w:rPr>
                <w:sz w:val="22"/>
                <w:szCs w:val="22"/>
                <w:vertAlign w:val="superscript"/>
                <w:lang w:val="el-GR"/>
              </w:rPr>
              <w:t>+</w:t>
            </w:r>
            <w:r w:rsidRPr="009E4E09">
              <w:rPr>
                <w:sz w:val="22"/>
                <w:szCs w:val="22"/>
                <w:lang w:val="el-GR"/>
              </w:rPr>
              <w:t>Υποξία</w:t>
            </w:r>
          </w:p>
        </w:tc>
        <w:tc>
          <w:tcPr>
            <w:tcW w:w="1049" w:type="pct"/>
            <w:tcBorders>
              <w:top w:val="single" w:sz="4" w:space="0" w:color="auto"/>
              <w:left w:val="single" w:sz="4" w:space="0" w:color="auto"/>
              <w:bottom w:val="single" w:sz="4" w:space="0" w:color="auto"/>
              <w:right w:val="single" w:sz="4" w:space="0" w:color="auto"/>
            </w:tcBorders>
          </w:tcPr>
          <w:p w14:paraId="135CF03B" w14:textId="17EB4F94"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0649C7C4" w14:textId="77777777" w:rsidTr="005B266B">
        <w:trPr>
          <w:cantSplit/>
          <w:trHeight w:val="128"/>
        </w:trPr>
        <w:tc>
          <w:tcPr>
            <w:tcW w:w="1463" w:type="pct"/>
            <w:vMerge/>
            <w:tcBorders>
              <w:left w:val="single" w:sz="4" w:space="0" w:color="auto"/>
              <w:right w:val="single" w:sz="4" w:space="0" w:color="auto"/>
            </w:tcBorders>
          </w:tcPr>
          <w:p w14:paraId="08C94A3D"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D31BA63" w14:textId="77777777" w:rsidR="00DC5AE6" w:rsidRPr="009E4E09" w:rsidRDefault="00DC5AE6" w:rsidP="005B266B">
            <w:pPr>
              <w:pStyle w:val="TableText10"/>
              <w:rPr>
                <w:sz w:val="22"/>
                <w:szCs w:val="22"/>
                <w:lang w:val="el-GR"/>
              </w:rPr>
            </w:pPr>
            <w:r w:rsidRPr="009E4E09">
              <w:rPr>
                <w:sz w:val="22"/>
                <w:szCs w:val="22"/>
                <w:vertAlign w:val="superscript"/>
                <w:lang w:val="el-GR"/>
              </w:rPr>
              <w:t>+</w:t>
            </w:r>
            <w:r w:rsidRPr="009E4E09">
              <w:rPr>
                <w:sz w:val="22"/>
                <w:szCs w:val="22"/>
                <w:lang w:val="el-GR"/>
              </w:rPr>
              <w:t>Μειωμένος κορεσμός οξυγόνου</w:t>
            </w:r>
          </w:p>
        </w:tc>
        <w:tc>
          <w:tcPr>
            <w:tcW w:w="1049" w:type="pct"/>
            <w:tcBorders>
              <w:top w:val="single" w:sz="4" w:space="0" w:color="auto"/>
              <w:left w:val="single" w:sz="4" w:space="0" w:color="auto"/>
              <w:bottom w:val="single" w:sz="4" w:space="0" w:color="auto"/>
              <w:right w:val="single" w:sz="4" w:space="0" w:color="auto"/>
            </w:tcBorders>
          </w:tcPr>
          <w:p w14:paraId="67C83297" w14:textId="065DE763"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21011AB6" w14:textId="77777777" w:rsidTr="005B266B">
        <w:trPr>
          <w:cantSplit/>
          <w:trHeight w:val="128"/>
        </w:trPr>
        <w:tc>
          <w:tcPr>
            <w:tcW w:w="1463" w:type="pct"/>
            <w:vMerge/>
            <w:tcBorders>
              <w:left w:val="single" w:sz="4" w:space="0" w:color="auto"/>
              <w:right w:val="single" w:sz="4" w:space="0" w:color="auto"/>
            </w:tcBorders>
          </w:tcPr>
          <w:p w14:paraId="578155CF" w14:textId="77777777" w:rsidR="00DC5AE6" w:rsidRPr="009E4E09" w:rsidRDefault="00DC5AE6" w:rsidP="005B266B">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7C5DB77" w14:textId="77777777" w:rsidR="00DC5AE6" w:rsidRPr="009E4E09" w:rsidRDefault="00DC5AE6" w:rsidP="005B266B">
            <w:pPr>
              <w:pStyle w:val="TableText10"/>
              <w:rPr>
                <w:sz w:val="22"/>
                <w:szCs w:val="22"/>
                <w:lang w:val="el-GR"/>
              </w:rPr>
            </w:pPr>
            <w:r w:rsidRPr="009E4E09">
              <w:rPr>
                <w:sz w:val="22"/>
                <w:szCs w:val="22"/>
                <w:lang w:val="el-GR"/>
              </w:rPr>
              <w:t>Οίδημα λάρυγγα</w:t>
            </w:r>
          </w:p>
        </w:tc>
        <w:tc>
          <w:tcPr>
            <w:tcW w:w="1049" w:type="pct"/>
            <w:tcBorders>
              <w:top w:val="single" w:sz="4" w:space="0" w:color="auto"/>
              <w:left w:val="single" w:sz="4" w:space="0" w:color="auto"/>
              <w:bottom w:val="single" w:sz="4" w:space="0" w:color="auto"/>
              <w:right w:val="single" w:sz="4" w:space="0" w:color="auto"/>
            </w:tcBorders>
          </w:tcPr>
          <w:p w14:paraId="1C8121F9" w14:textId="40A0CFFE" w:rsidR="00DC5AE6" w:rsidRPr="009E4E09" w:rsidRDefault="00DC5AE6" w:rsidP="005B266B">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5F07A1C0" w14:textId="77777777" w:rsidTr="005B266B">
        <w:trPr>
          <w:cantSplit/>
          <w:trHeight w:val="128"/>
        </w:trPr>
        <w:tc>
          <w:tcPr>
            <w:tcW w:w="1463" w:type="pct"/>
            <w:vMerge/>
            <w:tcBorders>
              <w:left w:val="single" w:sz="4" w:space="0" w:color="auto"/>
              <w:right w:val="single" w:sz="4" w:space="0" w:color="auto"/>
            </w:tcBorders>
          </w:tcPr>
          <w:p w14:paraId="426A7602" w14:textId="77777777" w:rsidR="00DC5AE6" w:rsidRPr="009E4E09" w:rsidRDefault="00DC5AE6" w:rsidP="00770EF1">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93E05EB" w14:textId="77777777" w:rsidR="00DC5AE6" w:rsidRPr="009E4E09" w:rsidRDefault="00DC5AE6" w:rsidP="00770EF1">
            <w:pPr>
              <w:pStyle w:val="TableText10"/>
              <w:rPr>
                <w:sz w:val="22"/>
                <w:szCs w:val="22"/>
                <w:lang w:val="el-GR"/>
              </w:rPr>
            </w:pPr>
            <w:r w:rsidRPr="009E4E09">
              <w:rPr>
                <w:sz w:val="22"/>
                <w:szCs w:val="22"/>
                <w:lang w:val="el-GR"/>
              </w:rPr>
              <w:t>Ορθόπνοια</w:t>
            </w:r>
            <w:r w:rsidRPr="009E4E09" w:rsidDel="0013238A">
              <w:rPr>
                <w:sz w:val="22"/>
                <w:szCs w:val="22"/>
                <w:vertAlign w:val="superscript"/>
                <w:lang w:val="el-GR"/>
              </w:rPr>
              <w:t xml:space="preserve"> </w:t>
            </w:r>
          </w:p>
        </w:tc>
        <w:tc>
          <w:tcPr>
            <w:tcW w:w="1049" w:type="pct"/>
            <w:tcBorders>
              <w:top w:val="single" w:sz="4" w:space="0" w:color="auto"/>
              <w:left w:val="single" w:sz="4" w:space="0" w:color="auto"/>
              <w:bottom w:val="single" w:sz="4" w:space="0" w:color="auto"/>
              <w:right w:val="single" w:sz="4" w:space="0" w:color="auto"/>
            </w:tcBorders>
          </w:tcPr>
          <w:p w14:paraId="2B75BE05" w14:textId="20D80978" w:rsidR="00DC5AE6" w:rsidRPr="009E4E09" w:rsidRDefault="00DC5AE6" w:rsidP="00770EF1">
            <w:pPr>
              <w:pStyle w:val="TableText10"/>
              <w:rPr>
                <w:sz w:val="22"/>
                <w:szCs w:val="22"/>
                <w:lang w:val="el-GR"/>
              </w:rPr>
            </w:pPr>
            <w:r w:rsidRPr="009E4E09">
              <w:rPr>
                <w:sz w:val="22"/>
                <w:szCs w:val="22"/>
                <w:lang w:val="el-GR"/>
              </w:rPr>
              <w:t>Μη γνωστή</w:t>
            </w:r>
            <w:r w:rsidR="00FB31E6">
              <w:rPr>
                <w:sz w:val="22"/>
                <w:szCs w:val="22"/>
                <w:lang w:val="el-GR"/>
              </w:rPr>
              <w:t>ς συχνότητας</w:t>
            </w:r>
            <w:r w:rsidRPr="009E4E09" w:rsidDel="0013238A">
              <w:rPr>
                <w:sz w:val="22"/>
                <w:szCs w:val="22"/>
                <w:lang w:val="el-GR"/>
              </w:rPr>
              <w:t xml:space="preserve"> </w:t>
            </w:r>
          </w:p>
        </w:tc>
      </w:tr>
      <w:tr w:rsidR="00DC5AE6" w:rsidRPr="009E4E09" w14:paraId="0961CD31" w14:textId="77777777" w:rsidTr="005B266B">
        <w:trPr>
          <w:cantSplit/>
          <w:trHeight w:val="128"/>
        </w:trPr>
        <w:tc>
          <w:tcPr>
            <w:tcW w:w="1463" w:type="pct"/>
            <w:vMerge/>
            <w:tcBorders>
              <w:left w:val="single" w:sz="4" w:space="0" w:color="auto"/>
              <w:right w:val="single" w:sz="4" w:space="0" w:color="auto"/>
            </w:tcBorders>
          </w:tcPr>
          <w:p w14:paraId="42D53E15" w14:textId="77777777" w:rsidR="00DC5AE6" w:rsidRPr="009E4E09" w:rsidRDefault="00DC5AE6" w:rsidP="00770EF1">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9BB84B9" w14:textId="77777777" w:rsidR="00DC5AE6" w:rsidRPr="009E4E09" w:rsidRDefault="00DC5AE6" w:rsidP="00770EF1">
            <w:pPr>
              <w:pStyle w:val="TableText10"/>
              <w:rPr>
                <w:sz w:val="22"/>
                <w:szCs w:val="22"/>
                <w:lang w:val="el-GR"/>
              </w:rPr>
            </w:pPr>
            <w:r w:rsidRPr="009E4E09">
              <w:rPr>
                <w:sz w:val="22"/>
                <w:szCs w:val="22"/>
                <w:lang w:val="el-GR"/>
              </w:rPr>
              <w:t>Πνευμονικό οίδημα</w:t>
            </w:r>
            <w:r w:rsidRPr="009E4E09" w:rsidDel="008C7742">
              <w:rPr>
                <w:sz w:val="22"/>
                <w:szCs w:val="22"/>
                <w:vertAlign w:val="superscript"/>
                <w:lang w:val="el-GR"/>
              </w:rPr>
              <w:t xml:space="preserve"> </w:t>
            </w:r>
          </w:p>
        </w:tc>
        <w:tc>
          <w:tcPr>
            <w:tcW w:w="1049" w:type="pct"/>
            <w:tcBorders>
              <w:top w:val="single" w:sz="4" w:space="0" w:color="auto"/>
              <w:left w:val="single" w:sz="4" w:space="0" w:color="auto"/>
              <w:bottom w:val="single" w:sz="4" w:space="0" w:color="auto"/>
              <w:right w:val="single" w:sz="4" w:space="0" w:color="auto"/>
            </w:tcBorders>
          </w:tcPr>
          <w:p w14:paraId="79DF5F8E" w14:textId="6E0B61DB" w:rsidR="00DC5AE6" w:rsidRPr="009E4E09" w:rsidRDefault="00DC5AE6" w:rsidP="00770EF1">
            <w:pPr>
              <w:pStyle w:val="TableText10"/>
              <w:rPr>
                <w:sz w:val="22"/>
                <w:szCs w:val="22"/>
                <w:lang w:val="el-GR"/>
              </w:rPr>
            </w:pPr>
            <w:r w:rsidRPr="009E4E09">
              <w:rPr>
                <w:sz w:val="22"/>
                <w:szCs w:val="22"/>
                <w:lang w:val="el-GR"/>
              </w:rPr>
              <w:t>Μη γνωστή</w:t>
            </w:r>
            <w:r w:rsidR="00FB31E6">
              <w:rPr>
                <w:sz w:val="22"/>
                <w:szCs w:val="22"/>
                <w:lang w:val="el-GR"/>
              </w:rPr>
              <w:t>ς συχνότητας</w:t>
            </w:r>
            <w:r w:rsidRPr="009E4E09" w:rsidDel="0013238A">
              <w:rPr>
                <w:sz w:val="22"/>
                <w:szCs w:val="22"/>
                <w:lang w:val="el-GR"/>
              </w:rPr>
              <w:t xml:space="preserve"> </w:t>
            </w:r>
          </w:p>
        </w:tc>
      </w:tr>
      <w:tr w:rsidR="00DC5AE6" w:rsidRPr="009E4E09" w14:paraId="27695FB3" w14:textId="77777777" w:rsidTr="005B266B">
        <w:trPr>
          <w:cantSplit/>
          <w:trHeight w:val="128"/>
        </w:trPr>
        <w:tc>
          <w:tcPr>
            <w:tcW w:w="1463" w:type="pct"/>
            <w:vMerge/>
            <w:tcBorders>
              <w:left w:val="single" w:sz="4" w:space="0" w:color="auto"/>
              <w:right w:val="single" w:sz="4" w:space="0" w:color="auto"/>
            </w:tcBorders>
          </w:tcPr>
          <w:p w14:paraId="080974FF" w14:textId="77777777" w:rsidR="00DC5AE6" w:rsidRPr="009E4E09" w:rsidRDefault="00DC5AE6" w:rsidP="00770EF1">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DDA03D8" w14:textId="77777777" w:rsidR="00DC5AE6" w:rsidRPr="009E4E09" w:rsidRDefault="00DC5AE6" w:rsidP="00770EF1">
            <w:pPr>
              <w:pStyle w:val="TableText10"/>
              <w:rPr>
                <w:sz w:val="22"/>
                <w:szCs w:val="22"/>
                <w:lang w:val="el-GR"/>
              </w:rPr>
            </w:pPr>
            <w:r>
              <w:rPr>
                <w:sz w:val="22"/>
                <w:szCs w:val="22"/>
                <w:lang w:val="el-GR"/>
              </w:rPr>
              <w:t>Διάμεση πνευμονοπάθεια</w:t>
            </w:r>
          </w:p>
        </w:tc>
        <w:tc>
          <w:tcPr>
            <w:tcW w:w="1049" w:type="pct"/>
            <w:tcBorders>
              <w:top w:val="single" w:sz="4" w:space="0" w:color="auto"/>
              <w:left w:val="single" w:sz="4" w:space="0" w:color="auto"/>
              <w:bottom w:val="single" w:sz="4" w:space="0" w:color="auto"/>
              <w:right w:val="single" w:sz="4" w:space="0" w:color="auto"/>
            </w:tcBorders>
          </w:tcPr>
          <w:p w14:paraId="5FD271EC" w14:textId="08589E2E" w:rsidR="00DC5AE6" w:rsidRPr="009E4E09" w:rsidRDefault="00DC5AE6" w:rsidP="00770EF1">
            <w:pPr>
              <w:pStyle w:val="TableText10"/>
              <w:rPr>
                <w:sz w:val="22"/>
                <w:szCs w:val="22"/>
                <w:lang w:val="el-GR"/>
              </w:rPr>
            </w:pPr>
            <w:r>
              <w:rPr>
                <w:sz w:val="22"/>
                <w:szCs w:val="22"/>
                <w:lang w:val="el-GR"/>
              </w:rPr>
              <w:t>Μη γνωστή</w:t>
            </w:r>
            <w:r w:rsidR="00FB31E6">
              <w:rPr>
                <w:sz w:val="22"/>
                <w:szCs w:val="22"/>
                <w:lang w:val="el-GR"/>
              </w:rPr>
              <w:t>ς συχνότητας</w:t>
            </w:r>
          </w:p>
        </w:tc>
      </w:tr>
      <w:tr w:rsidR="00DC5AE6" w:rsidRPr="009E4E09" w14:paraId="2B2CFB70"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10891E43" w14:textId="21377775" w:rsidR="00DC5AE6" w:rsidRPr="009E4E09" w:rsidRDefault="00FB31E6" w:rsidP="00770EF1">
            <w:pPr>
              <w:pStyle w:val="TableText10"/>
              <w:rPr>
                <w:sz w:val="22"/>
                <w:szCs w:val="22"/>
                <w:lang w:val="el-GR"/>
              </w:rPr>
            </w:pPr>
            <w:r>
              <w:rPr>
                <w:sz w:val="22"/>
                <w:szCs w:val="22"/>
                <w:lang w:val="el-GR"/>
              </w:rPr>
              <w:t>Γαστρεντερικές δ</w:t>
            </w:r>
            <w:r w:rsidR="00DC5AE6" w:rsidRPr="009E4E09">
              <w:rPr>
                <w:sz w:val="22"/>
                <w:szCs w:val="22"/>
                <w:lang w:val="el-GR"/>
              </w:rPr>
              <w:t xml:space="preserve">ιαταραχές </w:t>
            </w:r>
          </w:p>
        </w:tc>
        <w:tc>
          <w:tcPr>
            <w:tcW w:w="2488" w:type="pct"/>
            <w:tcBorders>
              <w:top w:val="single" w:sz="4" w:space="0" w:color="auto"/>
              <w:left w:val="single" w:sz="4" w:space="0" w:color="auto"/>
              <w:bottom w:val="single" w:sz="4" w:space="0" w:color="auto"/>
              <w:right w:val="single" w:sz="4" w:space="0" w:color="auto"/>
            </w:tcBorders>
          </w:tcPr>
          <w:p w14:paraId="775AA7B5" w14:textId="77777777" w:rsidR="00DC5AE6" w:rsidRPr="009E4E09" w:rsidRDefault="00DC5AE6" w:rsidP="00770EF1">
            <w:pPr>
              <w:pStyle w:val="TableText10"/>
              <w:rPr>
                <w:sz w:val="22"/>
                <w:szCs w:val="22"/>
                <w:lang w:val="el-GR"/>
              </w:rPr>
            </w:pPr>
            <w:r w:rsidRPr="009E4E09">
              <w:rPr>
                <w:sz w:val="22"/>
                <w:szCs w:val="22"/>
                <w:lang w:val="el-GR"/>
              </w:rPr>
              <w:t>Διάρροια</w:t>
            </w:r>
          </w:p>
        </w:tc>
        <w:tc>
          <w:tcPr>
            <w:tcW w:w="1049" w:type="pct"/>
            <w:tcBorders>
              <w:top w:val="single" w:sz="4" w:space="0" w:color="auto"/>
              <w:left w:val="single" w:sz="4" w:space="0" w:color="auto"/>
              <w:bottom w:val="single" w:sz="4" w:space="0" w:color="auto"/>
              <w:right w:val="single" w:sz="4" w:space="0" w:color="auto"/>
            </w:tcBorders>
          </w:tcPr>
          <w:p w14:paraId="6BE0D3DF" w14:textId="77777777" w:rsidR="00DC5AE6" w:rsidRPr="009E4E09" w:rsidRDefault="00DC5AE6" w:rsidP="00770EF1">
            <w:pPr>
              <w:pStyle w:val="TableText10"/>
              <w:rPr>
                <w:sz w:val="22"/>
                <w:szCs w:val="22"/>
                <w:lang w:val="el-GR"/>
              </w:rPr>
            </w:pPr>
            <w:r w:rsidRPr="009E4E09">
              <w:rPr>
                <w:sz w:val="22"/>
                <w:szCs w:val="22"/>
                <w:lang w:val="el-GR"/>
              </w:rPr>
              <w:t xml:space="preserve">Πολύ συχνή </w:t>
            </w:r>
          </w:p>
        </w:tc>
      </w:tr>
      <w:tr w:rsidR="00DC5AE6" w:rsidRPr="009E4E09" w14:paraId="31269E5F" w14:textId="77777777" w:rsidTr="005B266B">
        <w:trPr>
          <w:cantSplit/>
          <w:trHeight w:val="128"/>
        </w:trPr>
        <w:tc>
          <w:tcPr>
            <w:tcW w:w="1463" w:type="pct"/>
            <w:vMerge/>
            <w:tcBorders>
              <w:left w:val="single" w:sz="4" w:space="0" w:color="auto"/>
              <w:right w:val="single" w:sz="4" w:space="0" w:color="auto"/>
            </w:tcBorders>
          </w:tcPr>
          <w:p w14:paraId="77B6C10A" w14:textId="77777777" w:rsidR="00DC5AE6" w:rsidRPr="009E4E09" w:rsidRDefault="00DC5AE6" w:rsidP="00DC5AE6">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918962B" w14:textId="77777777" w:rsidR="00DC5AE6" w:rsidRPr="009E4E09" w:rsidRDefault="00DC5AE6" w:rsidP="00DC5AE6">
            <w:pPr>
              <w:pStyle w:val="TableText10"/>
              <w:rPr>
                <w:sz w:val="22"/>
                <w:szCs w:val="22"/>
                <w:lang w:val="el-GR"/>
              </w:rPr>
            </w:pPr>
            <w:r w:rsidRPr="009E4E09">
              <w:rPr>
                <w:sz w:val="22"/>
                <w:szCs w:val="22"/>
                <w:lang w:val="el-GR"/>
              </w:rPr>
              <w:t>Έμετος</w:t>
            </w:r>
          </w:p>
        </w:tc>
        <w:tc>
          <w:tcPr>
            <w:tcW w:w="1049" w:type="pct"/>
            <w:tcBorders>
              <w:top w:val="single" w:sz="4" w:space="0" w:color="auto"/>
              <w:left w:val="single" w:sz="4" w:space="0" w:color="auto"/>
              <w:bottom w:val="single" w:sz="4" w:space="0" w:color="auto"/>
              <w:right w:val="single" w:sz="4" w:space="0" w:color="auto"/>
            </w:tcBorders>
          </w:tcPr>
          <w:p w14:paraId="7F45BB12" w14:textId="77777777" w:rsidR="00DC5AE6" w:rsidRPr="009E4E09" w:rsidRDefault="00DC5AE6" w:rsidP="00DC5AE6">
            <w:pPr>
              <w:pStyle w:val="TableText10"/>
              <w:rPr>
                <w:sz w:val="22"/>
                <w:szCs w:val="22"/>
                <w:lang w:val="el-GR"/>
              </w:rPr>
            </w:pPr>
            <w:r w:rsidRPr="009E4E09">
              <w:rPr>
                <w:sz w:val="22"/>
                <w:szCs w:val="22"/>
                <w:lang w:val="el-GR"/>
              </w:rPr>
              <w:t xml:space="preserve">Πολύ συχνή </w:t>
            </w:r>
          </w:p>
        </w:tc>
      </w:tr>
      <w:tr w:rsidR="00DC5AE6" w:rsidRPr="009E4E09" w14:paraId="0F0491B2" w14:textId="77777777" w:rsidTr="005B266B">
        <w:trPr>
          <w:cantSplit/>
          <w:trHeight w:val="128"/>
        </w:trPr>
        <w:tc>
          <w:tcPr>
            <w:tcW w:w="1463" w:type="pct"/>
            <w:vMerge/>
            <w:tcBorders>
              <w:left w:val="single" w:sz="4" w:space="0" w:color="auto"/>
              <w:right w:val="single" w:sz="4" w:space="0" w:color="auto"/>
            </w:tcBorders>
          </w:tcPr>
          <w:p w14:paraId="31966DAA" w14:textId="77777777" w:rsidR="00DC5AE6" w:rsidRPr="009E4E09" w:rsidRDefault="00DC5AE6" w:rsidP="00DC5AE6">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2F9F3B6" w14:textId="77777777" w:rsidR="00DC5AE6" w:rsidRPr="009E4E09" w:rsidRDefault="00DC5AE6" w:rsidP="00DC5AE6">
            <w:pPr>
              <w:pStyle w:val="TableText10"/>
              <w:rPr>
                <w:sz w:val="22"/>
                <w:szCs w:val="22"/>
                <w:lang w:val="el-GR"/>
              </w:rPr>
            </w:pPr>
            <w:r w:rsidRPr="009E4E09">
              <w:rPr>
                <w:sz w:val="22"/>
                <w:szCs w:val="22"/>
                <w:lang w:val="el-GR"/>
              </w:rPr>
              <w:t>Ναυτία</w:t>
            </w:r>
          </w:p>
        </w:tc>
        <w:tc>
          <w:tcPr>
            <w:tcW w:w="1049" w:type="pct"/>
            <w:tcBorders>
              <w:top w:val="single" w:sz="4" w:space="0" w:color="auto"/>
              <w:left w:val="single" w:sz="4" w:space="0" w:color="auto"/>
              <w:bottom w:val="single" w:sz="4" w:space="0" w:color="auto"/>
              <w:right w:val="single" w:sz="4" w:space="0" w:color="auto"/>
            </w:tcBorders>
          </w:tcPr>
          <w:p w14:paraId="7A078EF7" w14:textId="77777777" w:rsidR="00DC5AE6" w:rsidRPr="009E4E09" w:rsidRDefault="00DC5AE6" w:rsidP="00DC5AE6">
            <w:pPr>
              <w:pStyle w:val="TableText10"/>
              <w:rPr>
                <w:sz w:val="22"/>
                <w:szCs w:val="22"/>
                <w:lang w:val="el-GR"/>
              </w:rPr>
            </w:pPr>
            <w:r w:rsidRPr="009E4E09">
              <w:rPr>
                <w:sz w:val="22"/>
                <w:szCs w:val="22"/>
                <w:lang w:val="el-GR"/>
              </w:rPr>
              <w:t xml:space="preserve">Πολύ συχνή </w:t>
            </w:r>
          </w:p>
        </w:tc>
      </w:tr>
      <w:tr w:rsidR="00DC5AE6" w:rsidRPr="009E4E09" w14:paraId="0494E970" w14:textId="77777777" w:rsidTr="005B266B">
        <w:trPr>
          <w:cantSplit/>
          <w:trHeight w:val="128"/>
        </w:trPr>
        <w:tc>
          <w:tcPr>
            <w:tcW w:w="1463" w:type="pct"/>
            <w:vMerge/>
            <w:tcBorders>
              <w:left w:val="single" w:sz="4" w:space="0" w:color="auto"/>
              <w:right w:val="single" w:sz="4" w:space="0" w:color="auto"/>
            </w:tcBorders>
          </w:tcPr>
          <w:p w14:paraId="3D5605CC" w14:textId="77777777" w:rsidR="00DC5AE6" w:rsidRPr="009E4E09" w:rsidRDefault="00DC5AE6" w:rsidP="00DC5AE6">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8293C6D" w14:textId="77777777" w:rsidR="00DC5AE6" w:rsidRPr="009E4E09" w:rsidRDefault="00DC5AE6" w:rsidP="00DC5AE6">
            <w:pPr>
              <w:pStyle w:val="TableText10"/>
              <w:rPr>
                <w:sz w:val="22"/>
                <w:szCs w:val="22"/>
                <w:lang w:val="el-GR"/>
              </w:rPr>
            </w:pPr>
            <w:r w:rsidRPr="009E4E09">
              <w:rPr>
                <w:sz w:val="22"/>
                <w:szCs w:val="22"/>
                <w:vertAlign w:val="superscript"/>
                <w:lang w:val="el-GR"/>
              </w:rPr>
              <w:t>1</w:t>
            </w:r>
            <w:r w:rsidRPr="009E4E09">
              <w:rPr>
                <w:sz w:val="22"/>
                <w:szCs w:val="22"/>
                <w:lang w:val="el-GR"/>
              </w:rPr>
              <w:t>Οίδημα των χειλέων</w:t>
            </w:r>
          </w:p>
        </w:tc>
        <w:tc>
          <w:tcPr>
            <w:tcW w:w="1049" w:type="pct"/>
            <w:tcBorders>
              <w:top w:val="single" w:sz="4" w:space="0" w:color="auto"/>
              <w:left w:val="single" w:sz="4" w:space="0" w:color="auto"/>
              <w:bottom w:val="single" w:sz="4" w:space="0" w:color="auto"/>
              <w:right w:val="single" w:sz="4" w:space="0" w:color="auto"/>
            </w:tcBorders>
          </w:tcPr>
          <w:p w14:paraId="50FFE8DB" w14:textId="77777777" w:rsidR="00DC5AE6" w:rsidRPr="009E4E09" w:rsidRDefault="00DC5AE6" w:rsidP="00DC5AE6">
            <w:pPr>
              <w:pStyle w:val="TableText10"/>
              <w:rPr>
                <w:sz w:val="22"/>
                <w:szCs w:val="22"/>
                <w:lang w:val="el-GR"/>
              </w:rPr>
            </w:pPr>
            <w:r w:rsidRPr="009E4E09">
              <w:rPr>
                <w:sz w:val="22"/>
                <w:szCs w:val="22"/>
                <w:lang w:val="el-GR"/>
              </w:rPr>
              <w:t>Πολύ συχνή</w:t>
            </w:r>
          </w:p>
        </w:tc>
      </w:tr>
      <w:tr w:rsidR="00DC5AE6" w:rsidRPr="009E4E09" w14:paraId="0A0D2AE6" w14:textId="77777777" w:rsidTr="005B266B">
        <w:trPr>
          <w:cantSplit/>
          <w:trHeight w:val="128"/>
        </w:trPr>
        <w:tc>
          <w:tcPr>
            <w:tcW w:w="1463" w:type="pct"/>
            <w:vMerge/>
            <w:tcBorders>
              <w:left w:val="single" w:sz="4" w:space="0" w:color="auto"/>
              <w:right w:val="single" w:sz="4" w:space="0" w:color="auto"/>
            </w:tcBorders>
          </w:tcPr>
          <w:p w14:paraId="5FCC12ED" w14:textId="77777777" w:rsidR="00DC5AE6" w:rsidRPr="009E4E09" w:rsidRDefault="00DC5AE6" w:rsidP="00DC5AE6">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2FEF281" w14:textId="77777777" w:rsidR="00DC5AE6" w:rsidRPr="009E4E09" w:rsidRDefault="00DC5AE6" w:rsidP="00DC5AE6">
            <w:pPr>
              <w:pStyle w:val="TableText10"/>
              <w:rPr>
                <w:sz w:val="22"/>
                <w:szCs w:val="22"/>
                <w:lang w:val="el-GR"/>
              </w:rPr>
            </w:pPr>
            <w:r w:rsidRPr="009E4E09">
              <w:rPr>
                <w:sz w:val="22"/>
                <w:szCs w:val="22"/>
                <w:lang w:val="el-GR"/>
              </w:rPr>
              <w:t>Κοιλιακό άλγος</w:t>
            </w:r>
          </w:p>
        </w:tc>
        <w:tc>
          <w:tcPr>
            <w:tcW w:w="1049" w:type="pct"/>
            <w:tcBorders>
              <w:top w:val="single" w:sz="4" w:space="0" w:color="auto"/>
              <w:left w:val="single" w:sz="4" w:space="0" w:color="auto"/>
              <w:bottom w:val="single" w:sz="4" w:space="0" w:color="auto"/>
              <w:right w:val="single" w:sz="4" w:space="0" w:color="auto"/>
            </w:tcBorders>
          </w:tcPr>
          <w:p w14:paraId="79AA019F" w14:textId="77777777" w:rsidR="00DC5AE6" w:rsidRPr="009E4E09" w:rsidRDefault="00DC5AE6" w:rsidP="00DC5AE6">
            <w:pPr>
              <w:pStyle w:val="TableText10"/>
              <w:rPr>
                <w:sz w:val="22"/>
                <w:szCs w:val="22"/>
                <w:lang w:val="el-GR"/>
              </w:rPr>
            </w:pPr>
            <w:r w:rsidRPr="009E4E09">
              <w:rPr>
                <w:sz w:val="22"/>
                <w:szCs w:val="22"/>
                <w:lang w:val="el-GR"/>
              </w:rPr>
              <w:t xml:space="preserve">Πολύ συχνή </w:t>
            </w:r>
          </w:p>
        </w:tc>
      </w:tr>
      <w:tr w:rsidR="00DC5AE6" w:rsidRPr="009E4E09" w14:paraId="53E124F1" w14:textId="77777777" w:rsidTr="005B266B">
        <w:trPr>
          <w:cantSplit/>
          <w:trHeight w:val="128"/>
        </w:trPr>
        <w:tc>
          <w:tcPr>
            <w:tcW w:w="1463" w:type="pct"/>
            <w:vMerge/>
            <w:tcBorders>
              <w:left w:val="single" w:sz="4" w:space="0" w:color="auto"/>
              <w:right w:val="single" w:sz="4" w:space="0" w:color="auto"/>
            </w:tcBorders>
          </w:tcPr>
          <w:p w14:paraId="36337007" w14:textId="77777777" w:rsidR="00DC5AE6" w:rsidRPr="009E4E09" w:rsidRDefault="00DC5AE6" w:rsidP="00DC5AE6">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E5D9867" w14:textId="77777777" w:rsidR="00DC5AE6" w:rsidRPr="009E4E09" w:rsidRDefault="00DC5AE6" w:rsidP="00DC5AE6">
            <w:pPr>
              <w:pStyle w:val="TableText10"/>
              <w:rPr>
                <w:sz w:val="22"/>
                <w:szCs w:val="22"/>
                <w:lang w:val="el-GR"/>
              </w:rPr>
            </w:pPr>
            <w:r w:rsidRPr="009E4E09">
              <w:rPr>
                <w:sz w:val="22"/>
                <w:szCs w:val="22"/>
                <w:lang w:val="el-GR"/>
              </w:rPr>
              <w:t>Δυσπεψία</w:t>
            </w:r>
          </w:p>
        </w:tc>
        <w:tc>
          <w:tcPr>
            <w:tcW w:w="1049" w:type="pct"/>
            <w:tcBorders>
              <w:top w:val="single" w:sz="4" w:space="0" w:color="auto"/>
              <w:left w:val="single" w:sz="4" w:space="0" w:color="auto"/>
              <w:bottom w:val="single" w:sz="4" w:space="0" w:color="auto"/>
              <w:right w:val="single" w:sz="4" w:space="0" w:color="auto"/>
            </w:tcBorders>
          </w:tcPr>
          <w:p w14:paraId="17AC9BC9" w14:textId="77777777" w:rsidR="00DC5AE6" w:rsidRPr="009E4E09" w:rsidRDefault="00DC5AE6" w:rsidP="00DC5AE6">
            <w:pPr>
              <w:pStyle w:val="TableText10"/>
              <w:rPr>
                <w:sz w:val="22"/>
                <w:szCs w:val="22"/>
                <w:lang w:val="el-GR"/>
              </w:rPr>
            </w:pPr>
            <w:r w:rsidRPr="009E4E09">
              <w:rPr>
                <w:sz w:val="22"/>
                <w:szCs w:val="22"/>
                <w:lang w:val="el-GR"/>
              </w:rPr>
              <w:t xml:space="preserve">Πολύ συχνή </w:t>
            </w:r>
          </w:p>
        </w:tc>
      </w:tr>
      <w:tr w:rsidR="00DC5AE6" w:rsidRPr="009E4E09" w14:paraId="37E4533A" w14:textId="77777777" w:rsidTr="005B266B">
        <w:trPr>
          <w:cantSplit/>
          <w:trHeight w:val="128"/>
        </w:trPr>
        <w:tc>
          <w:tcPr>
            <w:tcW w:w="1463" w:type="pct"/>
            <w:vMerge/>
            <w:tcBorders>
              <w:left w:val="single" w:sz="4" w:space="0" w:color="auto"/>
              <w:right w:val="single" w:sz="4" w:space="0" w:color="auto"/>
            </w:tcBorders>
          </w:tcPr>
          <w:p w14:paraId="7F5310DB" w14:textId="77777777" w:rsidR="00DC5AE6" w:rsidRPr="009E4E09" w:rsidRDefault="00DC5AE6" w:rsidP="00DC5AE6">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0BAA38F" w14:textId="77777777" w:rsidR="00DC5AE6" w:rsidRPr="009E4E09" w:rsidRDefault="00DC5AE6" w:rsidP="00DC5AE6">
            <w:pPr>
              <w:pStyle w:val="TableText10"/>
              <w:rPr>
                <w:sz w:val="22"/>
                <w:szCs w:val="22"/>
                <w:lang w:val="el-GR"/>
              </w:rPr>
            </w:pPr>
            <w:r w:rsidRPr="009E4E09">
              <w:rPr>
                <w:sz w:val="22"/>
                <w:szCs w:val="22"/>
                <w:lang w:val="el-GR"/>
              </w:rPr>
              <w:t>Δυσκοιλιότητα</w:t>
            </w:r>
          </w:p>
        </w:tc>
        <w:tc>
          <w:tcPr>
            <w:tcW w:w="1049" w:type="pct"/>
            <w:tcBorders>
              <w:top w:val="single" w:sz="4" w:space="0" w:color="auto"/>
              <w:left w:val="single" w:sz="4" w:space="0" w:color="auto"/>
              <w:bottom w:val="single" w:sz="4" w:space="0" w:color="auto"/>
              <w:right w:val="single" w:sz="4" w:space="0" w:color="auto"/>
            </w:tcBorders>
          </w:tcPr>
          <w:p w14:paraId="0321847D" w14:textId="77777777" w:rsidR="00DC5AE6" w:rsidRPr="009E4E09" w:rsidRDefault="00DC5AE6" w:rsidP="00DC5AE6">
            <w:pPr>
              <w:pStyle w:val="TableText10"/>
              <w:rPr>
                <w:sz w:val="22"/>
                <w:szCs w:val="22"/>
                <w:lang w:val="el-GR"/>
              </w:rPr>
            </w:pPr>
            <w:r w:rsidRPr="009E4E09">
              <w:rPr>
                <w:sz w:val="22"/>
                <w:szCs w:val="22"/>
                <w:lang w:val="el-GR"/>
              </w:rPr>
              <w:t xml:space="preserve">Πολύ συχνή </w:t>
            </w:r>
          </w:p>
        </w:tc>
      </w:tr>
      <w:tr w:rsidR="002364E8" w:rsidRPr="009E4E09" w14:paraId="10938757" w14:textId="77777777" w:rsidTr="005B266B">
        <w:trPr>
          <w:cantSplit/>
          <w:trHeight w:val="134"/>
        </w:trPr>
        <w:tc>
          <w:tcPr>
            <w:tcW w:w="1463" w:type="pct"/>
            <w:vMerge/>
            <w:tcBorders>
              <w:left w:val="single" w:sz="4" w:space="0" w:color="auto"/>
              <w:right w:val="single" w:sz="4" w:space="0" w:color="auto"/>
            </w:tcBorders>
          </w:tcPr>
          <w:p w14:paraId="4D59AB2B" w14:textId="77777777" w:rsidR="002364E8" w:rsidRPr="009E4E09" w:rsidRDefault="002364E8" w:rsidP="00DC5AE6">
            <w:pPr>
              <w:pStyle w:val="TableText10"/>
              <w:rPr>
                <w:sz w:val="22"/>
                <w:szCs w:val="22"/>
                <w:lang w:val="el-GR"/>
              </w:rPr>
            </w:pPr>
          </w:p>
        </w:tc>
        <w:tc>
          <w:tcPr>
            <w:tcW w:w="2488" w:type="pct"/>
            <w:tcBorders>
              <w:top w:val="single" w:sz="4" w:space="0" w:color="auto"/>
              <w:left w:val="single" w:sz="4" w:space="0" w:color="auto"/>
              <w:right w:val="single" w:sz="4" w:space="0" w:color="auto"/>
            </w:tcBorders>
          </w:tcPr>
          <w:p w14:paraId="04086BF6" w14:textId="77777777" w:rsidR="002364E8" w:rsidRPr="009E4E09" w:rsidRDefault="002364E8" w:rsidP="00DC5AE6">
            <w:pPr>
              <w:pStyle w:val="TableText10"/>
              <w:rPr>
                <w:sz w:val="22"/>
                <w:szCs w:val="22"/>
                <w:lang w:val="el-GR"/>
              </w:rPr>
            </w:pPr>
            <w:r>
              <w:rPr>
                <w:sz w:val="22"/>
                <w:szCs w:val="22"/>
                <w:lang w:val="el-GR"/>
              </w:rPr>
              <w:t>Στοματίτιδα</w:t>
            </w:r>
          </w:p>
        </w:tc>
        <w:tc>
          <w:tcPr>
            <w:tcW w:w="1049" w:type="pct"/>
            <w:tcBorders>
              <w:top w:val="single" w:sz="4" w:space="0" w:color="auto"/>
              <w:left w:val="single" w:sz="4" w:space="0" w:color="auto"/>
              <w:right w:val="single" w:sz="4" w:space="0" w:color="auto"/>
            </w:tcBorders>
          </w:tcPr>
          <w:p w14:paraId="52227FF4" w14:textId="77777777" w:rsidR="002364E8" w:rsidRPr="009E4E09" w:rsidRDefault="002364E8" w:rsidP="00DC5AE6">
            <w:pPr>
              <w:pStyle w:val="TableText10"/>
              <w:rPr>
                <w:sz w:val="22"/>
                <w:szCs w:val="22"/>
                <w:lang w:val="el-GR"/>
              </w:rPr>
            </w:pPr>
            <w:r>
              <w:rPr>
                <w:sz w:val="22"/>
                <w:szCs w:val="22"/>
                <w:lang w:val="el-GR"/>
              </w:rPr>
              <w:t>Πολύ συχνή</w:t>
            </w:r>
          </w:p>
        </w:tc>
      </w:tr>
      <w:tr w:rsidR="00DC5AE6" w:rsidRPr="009E4E09" w14:paraId="5C125102" w14:textId="77777777" w:rsidTr="005B266B">
        <w:trPr>
          <w:cantSplit/>
          <w:trHeight w:val="128"/>
        </w:trPr>
        <w:tc>
          <w:tcPr>
            <w:tcW w:w="1463" w:type="pct"/>
            <w:vMerge/>
            <w:tcBorders>
              <w:left w:val="single" w:sz="4" w:space="0" w:color="auto"/>
              <w:right w:val="single" w:sz="4" w:space="0" w:color="auto"/>
            </w:tcBorders>
          </w:tcPr>
          <w:p w14:paraId="06BBC3F7" w14:textId="77777777" w:rsidR="00DC5AE6" w:rsidRPr="009E4E09" w:rsidRDefault="00DC5AE6" w:rsidP="00DC5AE6">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C598669" w14:textId="77777777" w:rsidR="00DC5AE6" w:rsidRPr="009E4E09" w:rsidRDefault="00DC5AE6" w:rsidP="00DC5AE6">
            <w:pPr>
              <w:pStyle w:val="TableText10"/>
              <w:keepNext/>
              <w:keepLines/>
              <w:rPr>
                <w:sz w:val="22"/>
                <w:szCs w:val="22"/>
                <w:lang w:val="el-GR"/>
              </w:rPr>
            </w:pPr>
            <w:r w:rsidRPr="009E4E09">
              <w:rPr>
                <w:sz w:val="22"/>
                <w:szCs w:val="22"/>
                <w:lang w:val="el-GR"/>
              </w:rPr>
              <w:t>Αιμορροΐδες</w:t>
            </w:r>
          </w:p>
        </w:tc>
        <w:tc>
          <w:tcPr>
            <w:tcW w:w="1049" w:type="pct"/>
            <w:tcBorders>
              <w:top w:val="single" w:sz="4" w:space="0" w:color="auto"/>
              <w:left w:val="single" w:sz="4" w:space="0" w:color="auto"/>
              <w:bottom w:val="single" w:sz="4" w:space="0" w:color="auto"/>
              <w:right w:val="single" w:sz="4" w:space="0" w:color="auto"/>
            </w:tcBorders>
          </w:tcPr>
          <w:p w14:paraId="41866660" w14:textId="77777777" w:rsidR="00DC5AE6" w:rsidRPr="009E4E09" w:rsidRDefault="00DC5AE6" w:rsidP="00DC5AE6">
            <w:pPr>
              <w:pStyle w:val="TableText10"/>
              <w:keepNext/>
              <w:keepLines/>
              <w:rPr>
                <w:sz w:val="22"/>
                <w:szCs w:val="22"/>
                <w:lang w:val="el-GR"/>
              </w:rPr>
            </w:pPr>
            <w:r w:rsidRPr="009E4E09">
              <w:rPr>
                <w:sz w:val="22"/>
                <w:szCs w:val="22"/>
                <w:lang w:val="el-GR"/>
              </w:rPr>
              <w:t>Συχνή</w:t>
            </w:r>
          </w:p>
        </w:tc>
      </w:tr>
      <w:tr w:rsidR="00DC5AE6" w:rsidRPr="009E4E09" w14:paraId="2E799A19" w14:textId="77777777" w:rsidTr="005B266B">
        <w:trPr>
          <w:cantSplit/>
          <w:trHeight w:val="128"/>
        </w:trPr>
        <w:tc>
          <w:tcPr>
            <w:tcW w:w="1463" w:type="pct"/>
            <w:vMerge/>
            <w:tcBorders>
              <w:left w:val="single" w:sz="4" w:space="0" w:color="auto"/>
              <w:right w:val="single" w:sz="4" w:space="0" w:color="auto"/>
            </w:tcBorders>
          </w:tcPr>
          <w:p w14:paraId="45BA954A" w14:textId="77777777" w:rsidR="00DC5AE6" w:rsidRPr="009E4E09" w:rsidRDefault="00DC5AE6" w:rsidP="00DC5AE6">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1FE1060" w14:textId="77777777" w:rsidR="00DC5AE6" w:rsidRPr="009E4E09" w:rsidRDefault="00DC5AE6" w:rsidP="00DC5AE6">
            <w:pPr>
              <w:pStyle w:val="TableText10"/>
              <w:rPr>
                <w:sz w:val="22"/>
                <w:szCs w:val="22"/>
                <w:lang w:val="el-GR"/>
              </w:rPr>
            </w:pPr>
            <w:r w:rsidRPr="009E4E09">
              <w:rPr>
                <w:sz w:val="22"/>
                <w:szCs w:val="22"/>
                <w:lang w:val="el-GR"/>
              </w:rPr>
              <w:t>Ξηροστομία</w:t>
            </w:r>
          </w:p>
        </w:tc>
        <w:tc>
          <w:tcPr>
            <w:tcW w:w="1049" w:type="pct"/>
            <w:tcBorders>
              <w:top w:val="single" w:sz="4" w:space="0" w:color="auto"/>
              <w:left w:val="single" w:sz="4" w:space="0" w:color="auto"/>
              <w:bottom w:val="single" w:sz="4" w:space="0" w:color="auto"/>
              <w:right w:val="single" w:sz="4" w:space="0" w:color="auto"/>
            </w:tcBorders>
          </w:tcPr>
          <w:p w14:paraId="2AC6FA35" w14:textId="77777777" w:rsidR="00DC5AE6" w:rsidRPr="009E4E09" w:rsidRDefault="00DC5AE6" w:rsidP="00DC5AE6">
            <w:pPr>
              <w:pStyle w:val="TableText10"/>
              <w:rPr>
                <w:sz w:val="22"/>
                <w:szCs w:val="22"/>
                <w:lang w:val="el-GR"/>
              </w:rPr>
            </w:pPr>
            <w:r w:rsidRPr="009E4E09">
              <w:rPr>
                <w:sz w:val="22"/>
                <w:szCs w:val="22"/>
                <w:lang w:val="el-GR"/>
              </w:rPr>
              <w:t>Συχνή</w:t>
            </w:r>
          </w:p>
        </w:tc>
      </w:tr>
      <w:tr w:rsidR="00DC5AE6" w:rsidRPr="009E4E09" w14:paraId="65B09088"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0A197891" w14:textId="45B2C630" w:rsidR="00DC5AE6" w:rsidRPr="009E4E09" w:rsidRDefault="00FB31E6" w:rsidP="00F37569">
            <w:pPr>
              <w:pStyle w:val="TableText10"/>
              <w:rPr>
                <w:sz w:val="22"/>
                <w:szCs w:val="22"/>
                <w:lang w:val="el-GR"/>
              </w:rPr>
            </w:pPr>
            <w:r>
              <w:rPr>
                <w:sz w:val="22"/>
                <w:szCs w:val="22"/>
                <w:lang w:val="el-GR"/>
              </w:rPr>
              <w:t>Ηπατοχολικές δ</w:t>
            </w:r>
            <w:r w:rsidR="00DC5AE6" w:rsidRPr="009E4E09">
              <w:rPr>
                <w:sz w:val="22"/>
                <w:szCs w:val="22"/>
                <w:lang w:val="el-GR"/>
              </w:rPr>
              <w:t xml:space="preserve">ιαταραχές </w:t>
            </w:r>
          </w:p>
        </w:tc>
        <w:tc>
          <w:tcPr>
            <w:tcW w:w="2488" w:type="pct"/>
            <w:tcBorders>
              <w:top w:val="single" w:sz="4" w:space="0" w:color="auto"/>
              <w:left w:val="single" w:sz="4" w:space="0" w:color="auto"/>
              <w:bottom w:val="single" w:sz="4" w:space="0" w:color="auto"/>
              <w:right w:val="single" w:sz="4" w:space="0" w:color="auto"/>
            </w:tcBorders>
          </w:tcPr>
          <w:p w14:paraId="0E331118" w14:textId="77777777" w:rsidR="00DC5AE6" w:rsidRPr="009E4E09" w:rsidRDefault="00DC5AE6" w:rsidP="00F37569">
            <w:pPr>
              <w:pStyle w:val="TableText10"/>
              <w:rPr>
                <w:sz w:val="22"/>
                <w:szCs w:val="22"/>
                <w:lang w:val="el-GR"/>
              </w:rPr>
            </w:pPr>
            <w:r w:rsidRPr="009E4E09">
              <w:rPr>
                <w:sz w:val="22"/>
                <w:szCs w:val="22"/>
                <w:lang w:val="el-GR"/>
              </w:rPr>
              <w:t>Ηπατοκυτταρική βλάβη</w:t>
            </w:r>
          </w:p>
        </w:tc>
        <w:tc>
          <w:tcPr>
            <w:tcW w:w="1049" w:type="pct"/>
            <w:tcBorders>
              <w:top w:val="single" w:sz="4" w:space="0" w:color="auto"/>
              <w:left w:val="single" w:sz="4" w:space="0" w:color="auto"/>
              <w:bottom w:val="single" w:sz="4" w:space="0" w:color="auto"/>
              <w:right w:val="single" w:sz="4" w:space="0" w:color="auto"/>
            </w:tcBorders>
          </w:tcPr>
          <w:p w14:paraId="582384F5"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7BE6E89A" w14:textId="77777777" w:rsidTr="005B266B">
        <w:trPr>
          <w:cantSplit/>
          <w:trHeight w:val="128"/>
        </w:trPr>
        <w:tc>
          <w:tcPr>
            <w:tcW w:w="1463" w:type="pct"/>
            <w:vMerge/>
            <w:tcBorders>
              <w:left w:val="single" w:sz="4" w:space="0" w:color="auto"/>
              <w:right w:val="single" w:sz="4" w:space="0" w:color="auto"/>
            </w:tcBorders>
          </w:tcPr>
          <w:p w14:paraId="41A58FF7"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790D96A" w14:textId="77777777" w:rsidR="00DC5AE6" w:rsidRPr="009E4E09" w:rsidRDefault="00DC5AE6" w:rsidP="00F37569">
            <w:pPr>
              <w:pStyle w:val="TableText10"/>
              <w:rPr>
                <w:sz w:val="22"/>
                <w:szCs w:val="22"/>
                <w:lang w:val="el-GR"/>
              </w:rPr>
            </w:pPr>
            <w:r w:rsidRPr="009E4E09">
              <w:rPr>
                <w:sz w:val="22"/>
                <w:szCs w:val="22"/>
                <w:lang w:val="el-GR"/>
              </w:rPr>
              <w:t>Ηπατίτιδα</w:t>
            </w:r>
          </w:p>
        </w:tc>
        <w:tc>
          <w:tcPr>
            <w:tcW w:w="1049" w:type="pct"/>
            <w:tcBorders>
              <w:top w:val="single" w:sz="4" w:space="0" w:color="auto"/>
              <w:left w:val="single" w:sz="4" w:space="0" w:color="auto"/>
              <w:bottom w:val="single" w:sz="4" w:space="0" w:color="auto"/>
              <w:right w:val="single" w:sz="4" w:space="0" w:color="auto"/>
            </w:tcBorders>
          </w:tcPr>
          <w:p w14:paraId="5AF17373"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5E656C82" w14:textId="77777777" w:rsidTr="005B266B">
        <w:trPr>
          <w:cantSplit/>
          <w:trHeight w:val="128"/>
        </w:trPr>
        <w:tc>
          <w:tcPr>
            <w:tcW w:w="1463" w:type="pct"/>
            <w:vMerge/>
            <w:tcBorders>
              <w:left w:val="single" w:sz="4" w:space="0" w:color="auto"/>
              <w:right w:val="single" w:sz="4" w:space="0" w:color="auto"/>
            </w:tcBorders>
          </w:tcPr>
          <w:p w14:paraId="64765660"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ADC9996" w14:textId="77777777" w:rsidR="00DC5AE6" w:rsidRPr="009E4E09" w:rsidRDefault="00DC5AE6" w:rsidP="00F37569">
            <w:pPr>
              <w:pStyle w:val="TableText10"/>
              <w:rPr>
                <w:sz w:val="22"/>
                <w:szCs w:val="22"/>
                <w:lang w:val="el-GR"/>
              </w:rPr>
            </w:pPr>
            <w:r w:rsidRPr="009E4E09">
              <w:rPr>
                <w:sz w:val="22"/>
                <w:szCs w:val="22"/>
                <w:lang w:val="el-GR"/>
              </w:rPr>
              <w:t>Ηπατική ευαισθησία</w:t>
            </w:r>
          </w:p>
        </w:tc>
        <w:tc>
          <w:tcPr>
            <w:tcW w:w="1049" w:type="pct"/>
            <w:tcBorders>
              <w:top w:val="single" w:sz="4" w:space="0" w:color="auto"/>
              <w:left w:val="single" w:sz="4" w:space="0" w:color="auto"/>
              <w:bottom w:val="single" w:sz="4" w:space="0" w:color="auto"/>
              <w:right w:val="single" w:sz="4" w:space="0" w:color="auto"/>
            </w:tcBorders>
          </w:tcPr>
          <w:p w14:paraId="6BFCDADE"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2364E8" w:rsidRPr="009E4E09" w14:paraId="2CD443F5" w14:textId="77777777" w:rsidTr="005B266B">
        <w:trPr>
          <w:cantSplit/>
          <w:trHeight w:val="248"/>
        </w:trPr>
        <w:tc>
          <w:tcPr>
            <w:tcW w:w="1463" w:type="pct"/>
            <w:vMerge/>
            <w:tcBorders>
              <w:left w:val="single" w:sz="4" w:space="0" w:color="auto"/>
              <w:right w:val="single" w:sz="4" w:space="0" w:color="auto"/>
            </w:tcBorders>
          </w:tcPr>
          <w:p w14:paraId="7400ACC9" w14:textId="77777777" w:rsidR="002364E8" w:rsidRPr="009E4E09" w:rsidRDefault="002364E8" w:rsidP="00F37569">
            <w:pPr>
              <w:pStyle w:val="TableText10"/>
              <w:rPr>
                <w:sz w:val="22"/>
                <w:szCs w:val="22"/>
                <w:lang w:val="el-GR"/>
              </w:rPr>
            </w:pPr>
          </w:p>
        </w:tc>
        <w:tc>
          <w:tcPr>
            <w:tcW w:w="2488" w:type="pct"/>
            <w:tcBorders>
              <w:top w:val="single" w:sz="4" w:space="0" w:color="auto"/>
              <w:left w:val="single" w:sz="4" w:space="0" w:color="auto"/>
              <w:right w:val="single" w:sz="4" w:space="0" w:color="auto"/>
            </w:tcBorders>
          </w:tcPr>
          <w:p w14:paraId="58F19AFF" w14:textId="77777777" w:rsidR="002364E8" w:rsidRPr="009E4E09" w:rsidRDefault="002364E8" w:rsidP="00F37569">
            <w:pPr>
              <w:pStyle w:val="TableText10"/>
              <w:rPr>
                <w:sz w:val="22"/>
                <w:szCs w:val="22"/>
                <w:lang w:val="el-GR"/>
              </w:rPr>
            </w:pPr>
            <w:r w:rsidRPr="009E4E09">
              <w:rPr>
                <w:sz w:val="22"/>
                <w:szCs w:val="22"/>
                <w:lang w:val="el-GR"/>
              </w:rPr>
              <w:t>Ίκτερος</w:t>
            </w:r>
          </w:p>
        </w:tc>
        <w:tc>
          <w:tcPr>
            <w:tcW w:w="1049" w:type="pct"/>
            <w:tcBorders>
              <w:top w:val="single" w:sz="4" w:space="0" w:color="auto"/>
              <w:left w:val="single" w:sz="4" w:space="0" w:color="auto"/>
              <w:right w:val="single" w:sz="4" w:space="0" w:color="auto"/>
            </w:tcBorders>
          </w:tcPr>
          <w:p w14:paraId="47D40BC4" w14:textId="77777777" w:rsidR="002364E8" w:rsidRPr="009E4E09" w:rsidRDefault="002364E8" w:rsidP="00F37569">
            <w:pPr>
              <w:pStyle w:val="TableText10"/>
              <w:rPr>
                <w:sz w:val="22"/>
                <w:szCs w:val="22"/>
                <w:lang w:val="el-GR"/>
              </w:rPr>
            </w:pPr>
            <w:r w:rsidRPr="009E4E09">
              <w:rPr>
                <w:sz w:val="22"/>
                <w:szCs w:val="22"/>
                <w:lang w:val="el-GR"/>
              </w:rPr>
              <w:t>Σπάνια</w:t>
            </w:r>
          </w:p>
        </w:tc>
      </w:tr>
      <w:tr w:rsidR="00DC5AE6" w:rsidRPr="009E4E09" w14:paraId="48E84059"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663FDB1A" w14:textId="77777777" w:rsidR="00DC5AE6" w:rsidRPr="009E4E09" w:rsidRDefault="00DC5AE6" w:rsidP="00F37569">
            <w:pPr>
              <w:pStyle w:val="TableText10"/>
              <w:rPr>
                <w:sz w:val="22"/>
                <w:szCs w:val="22"/>
                <w:lang w:val="el-GR"/>
              </w:rPr>
            </w:pPr>
            <w:r w:rsidRPr="009E4E09">
              <w:rPr>
                <w:sz w:val="22"/>
                <w:szCs w:val="22"/>
                <w:lang w:val="el-GR"/>
              </w:rPr>
              <w:t>Διαταραχές του δέρματος και του υποδορίου ιστού</w:t>
            </w:r>
          </w:p>
        </w:tc>
        <w:tc>
          <w:tcPr>
            <w:tcW w:w="2488" w:type="pct"/>
            <w:tcBorders>
              <w:top w:val="single" w:sz="4" w:space="0" w:color="auto"/>
              <w:left w:val="single" w:sz="4" w:space="0" w:color="auto"/>
              <w:bottom w:val="single" w:sz="4" w:space="0" w:color="auto"/>
              <w:right w:val="single" w:sz="4" w:space="0" w:color="auto"/>
            </w:tcBorders>
          </w:tcPr>
          <w:p w14:paraId="3AC57120" w14:textId="77777777" w:rsidR="00DC5AE6" w:rsidRPr="009E4E09" w:rsidRDefault="00DC5AE6" w:rsidP="00F37569">
            <w:pPr>
              <w:pStyle w:val="TableText10"/>
              <w:rPr>
                <w:sz w:val="22"/>
                <w:szCs w:val="22"/>
                <w:lang w:val="el-GR"/>
              </w:rPr>
            </w:pPr>
            <w:r w:rsidRPr="009E4E09">
              <w:rPr>
                <w:sz w:val="22"/>
                <w:szCs w:val="22"/>
                <w:lang w:val="el-GR"/>
              </w:rPr>
              <w:t>Ερύθημα</w:t>
            </w:r>
          </w:p>
        </w:tc>
        <w:tc>
          <w:tcPr>
            <w:tcW w:w="1049" w:type="pct"/>
            <w:tcBorders>
              <w:top w:val="single" w:sz="4" w:space="0" w:color="auto"/>
              <w:left w:val="single" w:sz="4" w:space="0" w:color="auto"/>
              <w:bottom w:val="single" w:sz="4" w:space="0" w:color="auto"/>
              <w:right w:val="single" w:sz="4" w:space="0" w:color="auto"/>
            </w:tcBorders>
          </w:tcPr>
          <w:p w14:paraId="4391BC0E" w14:textId="77777777" w:rsidR="00DC5AE6" w:rsidRPr="009E4E09" w:rsidRDefault="00DC5AE6" w:rsidP="00F37569">
            <w:pPr>
              <w:pStyle w:val="TableText10"/>
              <w:rPr>
                <w:sz w:val="22"/>
                <w:szCs w:val="22"/>
                <w:lang w:val="el-GR"/>
              </w:rPr>
            </w:pPr>
            <w:r w:rsidRPr="009E4E09">
              <w:rPr>
                <w:sz w:val="22"/>
                <w:szCs w:val="22"/>
                <w:lang w:val="el-GR"/>
              </w:rPr>
              <w:t>Πολύ συχνή</w:t>
            </w:r>
          </w:p>
        </w:tc>
      </w:tr>
      <w:tr w:rsidR="00DC5AE6" w:rsidRPr="009E4E09" w14:paraId="21510533" w14:textId="77777777" w:rsidTr="005B266B">
        <w:trPr>
          <w:cantSplit/>
          <w:trHeight w:val="128"/>
        </w:trPr>
        <w:tc>
          <w:tcPr>
            <w:tcW w:w="1463" w:type="pct"/>
            <w:vMerge/>
            <w:tcBorders>
              <w:left w:val="single" w:sz="4" w:space="0" w:color="auto"/>
              <w:right w:val="single" w:sz="4" w:space="0" w:color="auto"/>
            </w:tcBorders>
          </w:tcPr>
          <w:p w14:paraId="10F97951"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DAFC9E1" w14:textId="77777777" w:rsidR="00DC5AE6" w:rsidRPr="009E4E09" w:rsidRDefault="00DC5AE6" w:rsidP="00F37569">
            <w:pPr>
              <w:pStyle w:val="TableText10"/>
              <w:rPr>
                <w:sz w:val="22"/>
                <w:szCs w:val="22"/>
                <w:lang w:val="el-GR"/>
              </w:rPr>
            </w:pPr>
            <w:r w:rsidRPr="009E4E09">
              <w:rPr>
                <w:sz w:val="22"/>
                <w:szCs w:val="22"/>
                <w:lang w:val="el-GR"/>
              </w:rPr>
              <w:t>Εξάνθημα</w:t>
            </w:r>
          </w:p>
        </w:tc>
        <w:tc>
          <w:tcPr>
            <w:tcW w:w="1049" w:type="pct"/>
            <w:tcBorders>
              <w:top w:val="single" w:sz="4" w:space="0" w:color="auto"/>
              <w:left w:val="single" w:sz="4" w:space="0" w:color="auto"/>
              <w:bottom w:val="single" w:sz="4" w:space="0" w:color="auto"/>
              <w:right w:val="single" w:sz="4" w:space="0" w:color="auto"/>
            </w:tcBorders>
          </w:tcPr>
          <w:p w14:paraId="6BE09214" w14:textId="77777777" w:rsidR="00DC5AE6" w:rsidRPr="009E4E09" w:rsidRDefault="00DC5AE6" w:rsidP="00F37569">
            <w:pPr>
              <w:pStyle w:val="TableText10"/>
              <w:rPr>
                <w:sz w:val="22"/>
                <w:szCs w:val="22"/>
                <w:lang w:val="el-GR"/>
              </w:rPr>
            </w:pPr>
            <w:r w:rsidRPr="009E4E09">
              <w:rPr>
                <w:sz w:val="22"/>
                <w:szCs w:val="22"/>
                <w:lang w:val="el-GR"/>
              </w:rPr>
              <w:t>Πολύ συχνή</w:t>
            </w:r>
          </w:p>
        </w:tc>
      </w:tr>
      <w:tr w:rsidR="00DC5AE6" w:rsidRPr="009E4E09" w14:paraId="2614FE0B" w14:textId="77777777" w:rsidTr="005B266B">
        <w:trPr>
          <w:cantSplit/>
          <w:trHeight w:val="128"/>
        </w:trPr>
        <w:tc>
          <w:tcPr>
            <w:tcW w:w="1463" w:type="pct"/>
            <w:vMerge/>
            <w:tcBorders>
              <w:left w:val="single" w:sz="4" w:space="0" w:color="auto"/>
              <w:right w:val="single" w:sz="4" w:space="0" w:color="auto"/>
            </w:tcBorders>
          </w:tcPr>
          <w:p w14:paraId="3C4139CA"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D52C011" w14:textId="77777777" w:rsidR="00DC5AE6" w:rsidRPr="009E4E09" w:rsidRDefault="00DC5AE6" w:rsidP="00F37569">
            <w:pPr>
              <w:pStyle w:val="TableText10"/>
              <w:rPr>
                <w:sz w:val="22"/>
                <w:szCs w:val="22"/>
                <w:lang w:val="el-GR"/>
              </w:rPr>
            </w:pPr>
            <w:r w:rsidRPr="009E4E09">
              <w:rPr>
                <w:sz w:val="22"/>
                <w:szCs w:val="22"/>
                <w:vertAlign w:val="superscript"/>
                <w:lang w:val="el-GR"/>
              </w:rPr>
              <w:t>1</w:t>
            </w:r>
            <w:r w:rsidRPr="009E4E09">
              <w:rPr>
                <w:sz w:val="22"/>
                <w:szCs w:val="22"/>
                <w:lang w:val="el-GR"/>
              </w:rPr>
              <w:t>Οίδημα προσώπου</w:t>
            </w:r>
          </w:p>
        </w:tc>
        <w:tc>
          <w:tcPr>
            <w:tcW w:w="1049" w:type="pct"/>
            <w:tcBorders>
              <w:top w:val="single" w:sz="4" w:space="0" w:color="auto"/>
              <w:left w:val="single" w:sz="4" w:space="0" w:color="auto"/>
              <w:bottom w:val="single" w:sz="4" w:space="0" w:color="auto"/>
              <w:right w:val="single" w:sz="4" w:space="0" w:color="auto"/>
            </w:tcBorders>
          </w:tcPr>
          <w:p w14:paraId="5A9F232B" w14:textId="77777777" w:rsidR="00DC5AE6" w:rsidRPr="009E4E09" w:rsidRDefault="00DC5AE6" w:rsidP="00F37569">
            <w:pPr>
              <w:pStyle w:val="TableText10"/>
              <w:rPr>
                <w:sz w:val="22"/>
                <w:szCs w:val="22"/>
                <w:lang w:val="el-GR"/>
              </w:rPr>
            </w:pPr>
            <w:r w:rsidRPr="009E4E09">
              <w:rPr>
                <w:sz w:val="22"/>
                <w:szCs w:val="22"/>
                <w:lang w:val="el-GR"/>
              </w:rPr>
              <w:t>Πολύ συχνή</w:t>
            </w:r>
          </w:p>
        </w:tc>
      </w:tr>
      <w:tr w:rsidR="00DC5AE6" w:rsidRPr="009E4E09" w14:paraId="3E272857" w14:textId="77777777" w:rsidTr="005B266B">
        <w:trPr>
          <w:cantSplit/>
          <w:trHeight w:val="128"/>
        </w:trPr>
        <w:tc>
          <w:tcPr>
            <w:tcW w:w="1463" w:type="pct"/>
            <w:vMerge/>
            <w:tcBorders>
              <w:left w:val="single" w:sz="4" w:space="0" w:color="auto"/>
              <w:right w:val="single" w:sz="4" w:space="0" w:color="auto"/>
            </w:tcBorders>
          </w:tcPr>
          <w:p w14:paraId="0E62A22C"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8F431F8" w14:textId="77777777" w:rsidR="00DC5AE6" w:rsidRPr="009E4E09" w:rsidRDefault="00DC5AE6" w:rsidP="00F37569">
            <w:pPr>
              <w:pStyle w:val="TableText10"/>
              <w:rPr>
                <w:sz w:val="22"/>
                <w:szCs w:val="22"/>
                <w:vertAlign w:val="superscript"/>
                <w:lang w:val="el-GR"/>
              </w:rPr>
            </w:pPr>
            <w:r w:rsidRPr="009E4E09">
              <w:rPr>
                <w:sz w:val="22"/>
                <w:szCs w:val="22"/>
                <w:lang w:val="el-GR"/>
              </w:rPr>
              <w:t>Αλωπεκία</w:t>
            </w:r>
          </w:p>
        </w:tc>
        <w:tc>
          <w:tcPr>
            <w:tcW w:w="1049" w:type="pct"/>
            <w:tcBorders>
              <w:top w:val="single" w:sz="4" w:space="0" w:color="auto"/>
              <w:left w:val="single" w:sz="4" w:space="0" w:color="auto"/>
              <w:bottom w:val="single" w:sz="4" w:space="0" w:color="auto"/>
              <w:right w:val="single" w:sz="4" w:space="0" w:color="auto"/>
            </w:tcBorders>
          </w:tcPr>
          <w:p w14:paraId="4B2DFBF1" w14:textId="77777777" w:rsidR="00DC5AE6" w:rsidRPr="009E4E09" w:rsidRDefault="00DC5AE6" w:rsidP="00F37569">
            <w:pPr>
              <w:pStyle w:val="TableText10"/>
              <w:rPr>
                <w:sz w:val="22"/>
                <w:szCs w:val="22"/>
                <w:lang w:val="el-GR"/>
              </w:rPr>
            </w:pPr>
            <w:r w:rsidRPr="009E4E09">
              <w:rPr>
                <w:sz w:val="22"/>
                <w:szCs w:val="22"/>
                <w:lang w:val="el-GR"/>
              </w:rPr>
              <w:t>Πολύ συχνή</w:t>
            </w:r>
          </w:p>
        </w:tc>
      </w:tr>
      <w:tr w:rsidR="00DC5AE6" w:rsidRPr="009E4E09" w14:paraId="2995A1CE" w14:textId="77777777" w:rsidTr="005B266B">
        <w:trPr>
          <w:cantSplit/>
          <w:trHeight w:val="128"/>
        </w:trPr>
        <w:tc>
          <w:tcPr>
            <w:tcW w:w="1463" w:type="pct"/>
            <w:vMerge/>
            <w:tcBorders>
              <w:left w:val="single" w:sz="4" w:space="0" w:color="auto"/>
              <w:right w:val="single" w:sz="4" w:space="0" w:color="auto"/>
            </w:tcBorders>
          </w:tcPr>
          <w:p w14:paraId="7F4358A2"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5AC468C" w14:textId="77777777" w:rsidR="00DC5AE6" w:rsidRPr="00174FB9" w:rsidRDefault="00DC5AE6" w:rsidP="00F37569">
            <w:pPr>
              <w:pStyle w:val="TableText10"/>
              <w:rPr>
                <w:sz w:val="22"/>
                <w:szCs w:val="22"/>
                <w:lang w:val="el-GR"/>
              </w:rPr>
            </w:pPr>
            <w:r w:rsidRPr="009E4E09">
              <w:rPr>
                <w:sz w:val="22"/>
                <w:szCs w:val="22"/>
                <w:lang w:val="el-GR"/>
              </w:rPr>
              <w:t xml:space="preserve">Διαταραχή των </w:t>
            </w:r>
            <w:r>
              <w:rPr>
                <w:sz w:val="22"/>
                <w:szCs w:val="22"/>
                <w:lang w:val="el-GR"/>
              </w:rPr>
              <w:t>ονύχων</w:t>
            </w:r>
          </w:p>
        </w:tc>
        <w:tc>
          <w:tcPr>
            <w:tcW w:w="1049" w:type="pct"/>
            <w:tcBorders>
              <w:top w:val="single" w:sz="4" w:space="0" w:color="auto"/>
              <w:left w:val="single" w:sz="4" w:space="0" w:color="auto"/>
              <w:bottom w:val="single" w:sz="4" w:space="0" w:color="auto"/>
              <w:right w:val="single" w:sz="4" w:space="0" w:color="auto"/>
            </w:tcBorders>
          </w:tcPr>
          <w:p w14:paraId="4D1B40E6" w14:textId="77777777" w:rsidR="00DC5AE6" w:rsidRPr="00174FB9" w:rsidRDefault="00DC5AE6" w:rsidP="00F37569">
            <w:pPr>
              <w:pStyle w:val="TableText10"/>
              <w:rPr>
                <w:sz w:val="22"/>
                <w:szCs w:val="22"/>
                <w:lang w:val="el-GR"/>
              </w:rPr>
            </w:pPr>
            <w:r w:rsidRPr="00174FB9">
              <w:rPr>
                <w:sz w:val="22"/>
                <w:szCs w:val="22"/>
                <w:lang w:val="el-GR"/>
              </w:rPr>
              <w:t>Πολύ συχνή</w:t>
            </w:r>
          </w:p>
        </w:tc>
      </w:tr>
      <w:tr w:rsidR="00DC5AE6" w:rsidRPr="009E4E09" w14:paraId="43A7E2F7" w14:textId="77777777" w:rsidTr="005B266B">
        <w:trPr>
          <w:cantSplit/>
          <w:trHeight w:val="128"/>
        </w:trPr>
        <w:tc>
          <w:tcPr>
            <w:tcW w:w="1463" w:type="pct"/>
            <w:vMerge/>
            <w:tcBorders>
              <w:left w:val="single" w:sz="4" w:space="0" w:color="auto"/>
              <w:right w:val="single" w:sz="4" w:space="0" w:color="auto"/>
            </w:tcBorders>
          </w:tcPr>
          <w:p w14:paraId="6C6D250A"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232DC3B" w14:textId="77777777" w:rsidR="00DC5AE6" w:rsidRPr="009E4E09" w:rsidRDefault="00DC5AE6" w:rsidP="00F37569">
            <w:pPr>
              <w:pStyle w:val="TableText10"/>
              <w:rPr>
                <w:sz w:val="22"/>
                <w:szCs w:val="22"/>
                <w:lang w:val="el-GR"/>
              </w:rPr>
            </w:pPr>
            <w:r w:rsidRPr="004A2A27">
              <w:rPr>
                <w:sz w:val="22"/>
                <w:szCs w:val="22"/>
                <w:lang w:val="el-GR"/>
              </w:rPr>
              <w:t>Σύνδρομο παλαμο-πελματιαίας ερυθροδυσαισθησίας</w:t>
            </w:r>
          </w:p>
        </w:tc>
        <w:tc>
          <w:tcPr>
            <w:tcW w:w="1049" w:type="pct"/>
            <w:tcBorders>
              <w:top w:val="single" w:sz="4" w:space="0" w:color="auto"/>
              <w:left w:val="single" w:sz="4" w:space="0" w:color="auto"/>
              <w:bottom w:val="single" w:sz="4" w:space="0" w:color="auto"/>
              <w:right w:val="single" w:sz="4" w:space="0" w:color="auto"/>
            </w:tcBorders>
          </w:tcPr>
          <w:p w14:paraId="643796FA" w14:textId="77777777" w:rsidR="00DC5AE6" w:rsidRPr="009E4E09" w:rsidRDefault="00DC5AE6" w:rsidP="00F37569">
            <w:pPr>
              <w:pStyle w:val="TableText10"/>
              <w:rPr>
                <w:sz w:val="22"/>
                <w:szCs w:val="22"/>
                <w:lang w:val="el-GR"/>
              </w:rPr>
            </w:pPr>
            <w:r>
              <w:rPr>
                <w:sz w:val="22"/>
                <w:szCs w:val="22"/>
                <w:lang w:val="el-GR"/>
              </w:rPr>
              <w:t>Πολύ συχνή</w:t>
            </w:r>
          </w:p>
        </w:tc>
      </w:tr>
      <w:tr w:rsidR="00DC5AE6" w:rsidRPr="009E4E09" w14:paraId="665E02AB" w14:textId="77777777" w:rsidTr="005B266B">
        <w:trPr>
          <w:cantSplit/>
          <w:trHeight w:val="128"/>
        </w:trPr>
        <w:tc>
          <w:tcPr>
            <w:tcW w:w="1463" w:type="pct"/>
            <w:vMerge/>
            <w:tcBorders>
              <w:left w:val="single" w:sz="4" w:space="0" w:color="auto"/>
              <w:right w:val="single" w:sz="4" w:space="0" w:color="auto"/>
            </w:tcBorders>
          </w:tcPr>
          <w:p w14:paraId="1ABAF806"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1C9ACF0" w14:textId="77777777" w:rsidR="00DC5AE6" w:rsidRPr="009E4E09" w:rsidRDefault="00DC5AE6" w:rsidP="00F37569">
            <w:pPr>
              <w:pStyle w:val="TableText10"/>
              <w:rPr>
                <w:sz w:val="22"/>
                <w:szCs w:val="22"/>
                <w:lang w:val="el-GR"/>
              </w:rPr>
            </w:pPr>
            <w:r w:rsidRPr="009E4E09">
              <w:rPr>
                <w:sz w:val="22"/>
                <w:szCs w:val="22"/>
                <w:lang w:val="el-GR"/>
              </w:rPr>
              <w:t>Ακμή</w:t>
            </w:r>
          </w:p>
        </w:tc>
        <w:tc>
          <w:tcPr>
            <w:tcW w:w="1049" w:type="pct"/>
            <w:tcBorders>
              <w:top w:val="single" w:sz="4" w:space="0" w:color="auto"/>
              <w:left w:val="single" w:sz="4" w:space="0" w:color="auto"/>
              <w:bottom w:val="single" w:sz="4" w:space="0" w:color="auto"/>
              <w:right w:val="single" w:sz="4" w:space="0" w:color="auto"/>
            </w:tcBorders>
          </w:tcPr>
          <w:p w14:paraId="00FC33DB"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131FE132" w14:textId="77777777" w:rsidTr="005B266B">
        <w:trPr>
          <w:cantSplit/>
          <w:trHeight w:val="128"/>
        </w:trPr>
        <w:tc>
          <w:tcPr>
            <w:tcW w:w="1463" w:type="pct"/>
            <w:vMerge/>
            <w:tcBorders>
              <w:left w:val="single" w:sz="4" w:space="0" w:color="auto"/>
              <w:right w:val="single" w:sz="4" w:space="0" w:color="auto"/>
            </w:tcBorders>
          </w:tcPr>
          <w:p w14:paraId="3F99371C"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3E3FC12" w14:textId="77777777" w:rsidR="00DC5AE6" w:rsidRPr="009E4E09" w:rsidRDefault="00DC5AE6" w:rsidP="00F37569">
            <w:pPr>
              <w:pStyle w:val="TableText10"/>
              <w:rPr>
                <w:sz w:val="22"/>
                <w:szCs w:val="22"/>
                <w:lang w:val="el-GR"/>
              </w:rPr>
            </w:pPr>
            <w:r w:rsidRPr="009E4E09">
              <w:rPr>
                <w:sz w:val="22"/>
                <w:szCs w:val="22"/>
                <w:lang w:val="el-GR"/>
              </w:rPr>
              <w:t>Ξηροδερμία</w:t>
            </w:r>
          </w:p>
        </w:tc>
        <w:tc>
          <w:tcPr>
            <w:tcW w:w="1049" w:type="pct"/>
            <w:tcBorders>
              <w:top w:val="single" w:sz="4" w:space="0" w:color="auto"/>
              <w:left w:val="single" w:sz="4" w:space="0" w:color="auto"/>
              <w:bottom w:val="single" w:sz="4" w:space="0" w:color="auto"/>
              <w:right w:val="single" w:sz="4" w:space="0" w:color="auto"/>
            </w:tcBorders>
          </w:tcPr>
          <w:p w14:paraId="0C4A22A6"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198390FE" w14:textId="77777777" w:rsidTr="005B266B">
        <w:trPr>
          <w:cantSplit/>
          <w:trHeight w:val="128"/>
        </w:trPr>
        <w:tc>
          <w:tcPr>
            <w:tcW w:w="1463" w:type="pct"/>
            <w:vMerge/>
            <w:tcBorders>
              <w:left w:val="single" w:sz="4" w:space="0" w:color="auto"/>
              <w:right w:val="single" w:sz="4" w:space="0" w:color="auto"/>
            </w:tcBorders>
          </w:tcPr>
          <w:p w14:paraId="490EF90E"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E756946" w14:textId="77777777" w:rsidR="00DC5AE6" w:rsidRPr="009E4E09" w:rsidRDefault="00DC5AE6" w:rsidP="00F37569">
            <w:pPr>
              <w:pStyle w:val="TableText10"/>
              <w:rPr>
                <w:sz w:val="22"/>
                <w:szCs w:val="22"/>
                <w:lang w:val="el-GR"/>
              </w:rPr>
            </w:pPr>
            <w:r w:rsidRPr="009E4E09">
              <w:rPr>
                <w:sz w:val="22"/>
                <w:szCs w:val="22"/>
                <w:lang w:val="el-GR"/>
              </w:rPr>
              <w:t>Εκχύμωση</w:t>
            </w:r>
          </w:p>
        </w:tc>
        <w:tc>
          <w:tcPr>
            <w:tcW w:w="1049" w:type="pct"/>
            <w:tcBorders>
              <w:top w:val="single" w:sz="4" w:space="0" w:color="auto"/>
              <w:left w:val="single" w:sz="4" w:space="0" w:color="auto"/>
              <w:bottom w:val="single" w:sz="4" w:space="0" w:color="auto"/>
              <w:right w:val="single" w:sz="4" w:space="0" w:color="auto"/>
            </w:tcBorders>
          </w:tcPr>
          <w:p w14:paraId="59547E71"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4B51412C" w14:textId="77777777" w:rsidTr="005B266B">
        <w:trPr>
          <w:cantSplit/>
          <w:trHeight w:val="128"/>
        </w:trPr>
        <w:tc>
          <w:tcPr>
            <w:tcW w:w="1463" w:type="pct"/>
            <w:vMerge/>
            <w:tcBorders>
              <w:left w:val="single" w:sz="4" w:space="0" w:color="auto"/>
              <w:right w:val="single" w:sz="4" w:space="0" w:color="auto"/>
            </w:tcBorders>
          </w:tcPr>
          <w:p w14:paraId="675E0EE0"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E6DA6D5" w14:textId="77777777" w:rsidR="00DC5AE6" w:rsidRPr="009E4E09" w:rsidRDefault="00DC5AE6" w:rsidP="00F37569">
            <w:pPr>
              <w:pStyle w:val="TableText10"/>
              <w:rPr>
                <w:sz w:val="22"/>
                <w:szCs w:val="22"/>
                <w:lang w:val="el-GR"/>
              </w:rPr>
            </w:pPr>
            <w:r w:rsidRPr="009E4E09">
              <w:rPr>
                <w:sz w:val="22"/>
                <w:szCs w:val="22"/>
                <w:lang w:val="el-GR"/>
              </w:rPr>
              <w:t>Υπερίδρωση</w:t>
            </w:r>
          </w:p>
        </w:tc>
        <w:tc>
          <w:tcPr>
            <w:tcW w:w="1049" w:type="pct"/>
            <w:tcBorders>
              <w:top w:val="single" w:sz="4" w:space="0" w:color="auto"/>
              <w:left w:val="single" w:sz="4" w:space="0" w:color="auto"/>
              <w:bottom w:val="single" w:sz="4" w:space="0" w:color="auto"/>
              <w:right w:val="single" w:sz="4" w:space="0" w:color="auto"/>
            </w:tcBorders>
          </w:tcPr>
          <w:p w14:paraId="6FA5EBBA"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7111746E" w14:textId="77777777" w:rsidTr="005B266B">
        <w:trPr>
          <w:cantSplit/>
          <w:trHeight w:val="128"/>
        </w:trPr>
        <w:tc>
          <w:tcPr>
            <w:tcW w:w="1463" w:type="pct"/>
            <w:vMerge/>
            <w:tcBorders>
              <w:left w:val="single" w:sz="4" w:space="0" w:color="auto"/>
              <w:right w:val="single" w:sz="4" w:space="0" w:color="auto"/>
            </w:tcBorders>
          </w:tcPr>
          <w:p w14:paraId="073DFF8B"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08120B4" w14:textId="77777777" w:rsidR="00DC5AE6" w:rsidRPr="009E4E09" w:rsidRDefault="00DC5AE6" w:rsidP="00F37569">
            <w:pPr>
              <w:pStyle w:val="TableText10"/>
              <w:rPr>
                <w:sz w:val="22"/>
                <w:szCs w:val="22"/>
                <w:lang w:val="el-GR"/>
              </w:rPr>
            </w:pPr>
            <w:r w:rsidRPr="009E4E09">
              <w:rPr>
                <w:sz w:val="22"/>
                <w:szCs w:val="22"/>
                <w:lang w:val="el-GR"/>
              </w:rPr>
              <w:t>Κηλιδοβλατιδώδες εξάνθημα</w:t>
            </w:r>
          </w:p>
        </w:tc>
        <w:tc>
          <w:tcPr>
            <w:tcW w:w="1049" w:type="pct"/>
            <w:tcBorders>
              <w:top w:val="single" w:sz="4" w:space="0" w:color="auto"/>
              <w:left w:val="single" w:sz="4" w:space="0" w:color="auto"/>
              <w:bottom w:val="single" w:sz="4" w:space="0" w:color="auto"/>
              <w:right w:val="single" w:sz="4" w:space="0" w:color="auto"/>
            </w:tcBorders>
          </w:tcPr>
          <w:p w14:paraId="24D095D9"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033D8CC6" w14:textId="77777777" w:rsidTr="005B266B">
        <w:trPr>
          <w:cantSplit/>
          <w:trHeight w:val="128"/>
        </w:trPr>
        <w:tc>
          <w:tcPr>
            <w:tcW w:w="1463" w:type="pct"/>
            <w:vMerge/>
            <w:tcBorders>
              <w:left w:val="single" w:sz="4" w:space="0" w:color="auto"/>
              <w:right w:val="single" w:sz="4" w:space="0" w:color="auto"/>
            </w:tcBorders>
          </w:tcPr>
          <w:p w14:paraId="45AC8E8E"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7E5BB53" w14:textId="77777777" w:rsidR="00DC5AE6" w:rsidRPr="009E4E09" w:rsidRDefault="00DC5AE6" w:rsidP="00F37569">
            <w:pPr>
              <w:pStyle w:val="TableText10"/>
              <w:rPr>
                <w:sz w:val="22"/>
                <w:szCs w:val="22"/>
                <w:lang w:val="el-GR"/>
              </w:rPr>
            </w:pPr>
            <w:r w:rsidRPr="009E4E09">
              <w:rPr>
                <w:sz w:val="22"/>
                <w:szCs w:val="22"/>
                <w:lang w:val="el-GR"/>
              </w:rPr>
              <w:t>Κνησμός</w:t>
            </w:r>
          </w:p>
        </w:tc>
        <w:tc>
          <w:tcPr>
            <w:tcW w:w="1049" w:type="pct"/>
            <w:tcBorders>
              <w:top w:val="single" w:sz="4" w:space="0" w:color="auto"/>
              <w:left w:val="single" w:sz="4" w:space="0" w:color="auto"/>
              <w:bottom w:val="single" w:sz="4" w:space="0" w:color="auto"/>
              <w:right w:val="single" w:sz="4" w:space="0" w:color="auto"/>
            </w:tcBorders>
          </w:tcPr>
          <w:p w14:paraId="13501B8C"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41950238" w14:textId="77777777" w:rsidTr="005B266B">
        <w:trPr>
          <w:cantSplit/>
          <w:trHeight w:val="128"/>
        </w:trPr>
        <w:tc>
          <w:tcPr>
            <w:tcW w:w="1463" w:type="pct"/>
            <w:vMerge/>
            <w:tcBorders>
              <w:left w:val="single" w:sz="4" w:space="0" w:color="auto"/>
              <w:right w:val="single" w:sz="4" w:space="0" w:color="auto"/>
            </w:tcBorders>
          </w:tcPr>
          <w:p w14:paraId="6B4E4345"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477A8E1" w14:textId="77777777" w:rsidR="00DC5AE6" w:rsidRPr="009E4E09" w:rsidRDefault="00DC5AE6" w:rsidP="00F37569">
            <w:pPr>
              <w:pStyle w:val="TableText10"/>
              <w:rPr>
                <w:sz w:val="22"/>
                <w:szCs w:val="22"/>
                <w:lang w:val="el-GR"/>
              </w:rPr>
            </w:pPr>
            <w:r w:rsidRPr="009E4E09">
              <w:rPr>
                <w:sz w:val="22"/>
                <w:szCs w:val="22"/>
                <w:lang w:val="el-GR"/>
              </w:rPr>
              <w:t>Ρήξη όνυχα</w:t>
            </w:r>
          </w:p>
        </w:tc>
        <w:tc>
          <w:tcPr>
            <w:tcW w:w="1049" w:type="pct"/>
            <w:tcBorders>
              <w:top w:val="single" w:sz="4" w:space="0" w:color="auto"/>
              <w:left w:val="single" w:sz="4" w:space="0" w:color="auto"/>
              <w:bottom w:val="single" w:sz="4" w:space="0" w:color="auto"/>
              <w:right w:val="single" w:sz="4" w:space="0" w:color="auto"/>
            </w:tcBorders>
          </w:tcPr>
          <w:p w14:paraId="6D967F0D"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43C04E24" w14:textId="77777777" w:rsidTr="005B266B">
        <w:trPr>
          <w:cantSplit/>
          <w:trHeight w:val="128"/>
        </w:trPr>
        <w:tc>
          <w:tcPr>
            <w:tcW w:w="1463" w:type="pct"/>
            <w:vMerge/>
            <w:tcBorders>
              <w:left w:val="single" w:sz="4" w:space="0" w:color="auto"/>
              <w:right w:val="single" w:sz="4" w:space="0" w:color="auto"/>
            </w:tcBorders>
          </w:tcPr>
          <w:p w14:paraId="0C82F8C9"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78EF3B7" w14:textId="77777777" w:rsidR="00DC5AE6" w:rsidRPr="009E4E09" w:rsidRDefault="00DC5AE6" w:rsidP="00F37569">
            <w:pPr>
              <w:pStyle w:val="TableText10"/>
              <w:rPr>
                <w:sz w:val="22"/>
                <w:szCs w:val="22"/>
                <w:lang w:val="el-GR"/>
              </w:rPr>
            </w:pPr>
            <w:r w:rsidRPr="009E4E09">
              <w:rPr>
                <w:sz w:val="22"/>
                <w:szCs w:val="22"/>
                <w:lang w:val="el-GR"/>
              </w:rPr>
              <w:t>Δερματίτιδα</w:t>
            </w:r>
          </w:p>
        </w:tc>
        <w:tc>
          <w:tcPr>
            <w:tcW w:w="1049" w:type="pct"/>
            <w:tcBorders>
              <w:top w:val="single" w:sz="4" w:space="0" w:color="auto"/>
              <w:left w:val="single" w:sz="4" w:space="0" w:color="auto"/>
              <w:bottom w:val="single" w:sz="4" w:space="0" w:color="auto"/>
              <w:right w:val="single" w:sz="4" w:space="0" w:color="auto"/>
            </w:tcBorders>
          </w:tcPr>
          <w:p w14:paraId="62286BE6"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424271A6" w14:textId="77777777" w:rsidTr="005B266B">
        <w:trPr>
          <w:cantSplit/>
          <w:trHeight w:val="128"/>
        </w:trPr>
        <w:tc>
          <w:tcPr>
            <w:tcW w:w="1463" w:type="pct"/>
            <w:vMerge/>
            <w:tcBorders>
              <w:left w:val="single" w:sz="4" w:space="0" w:color="auto"/>
              <w:right w:val="single" w:sz="4" w:space="0" w:color="auto"/>
            </w:tcBorders>
          </w:tcPr>
          <w:p w14:paraId="43829105"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30253C6" w14:textId="77777777" w:rsidR="00DC5AE6" w:rsidRPr="009E4E09" w:rsidRDefault="00DC5AE6" w:rsidP="00F37569">
            <w:pPr>
              <w:pStyle w:val="TableText10"/>
              <w:rPr>
                <w:sz w:val="22"/>
                <w:szCs w:val="22"/>
                <w:lang w:val="el-GR"/>
              </w:rPr>
            </w:pPr>
            <w:r w:rsidRPr="009E4E09">
              <w:rPr>
                <w:sz w:val="22"/>
                <w:szCs w:val="22"/>
                <w:lang w:val="el-GR"/>
              </w:rPr>
              <w:t>Κνίδωση</w:t>
            </w:r>
          </w:p>
        </w:tc>
        <w:tc>
          <w:tcPr>
            <w:tcW w:w="1049" w:type="pct"/>
            <w:tcBorders>
              <w:top w:val="single" w:sz="4" w:space="0" w:color="auto"/>
              <w:left w:val="single" w:sz="4" w:space="0" w:color="auto"/>
              <w:bottom w:val="single" w:sz="4" w:space="0" w:color="auto"/>
              <w:right w:val="single" w:sz="4" w:space="0" w:color="auto"/>
            </w:tcBorders>
          </w:tcPr>
          <w:p w14:paraId="0B547613" w14:textId="77777777" w:rsidR="00DC5AE6" w:rsidRPr="009E4E09" w:rsidRDefault="00DC5AE6" w:rsidP="00F37569">
            <w:pPr>
              <w:pStyle w:val="TableText10"/>
              <w:rPr>
                <w:sz w:val="22"/>
                <w:szCs w:val="22"/>
                <w:lang w:val="el-GR"/>
              </w:rPr>
            </w:pPr>
            <w:r w:rsidRPr="009E4E09">
              <w:rPr>
                <w:sz w:val="22"/>
                <w:szCs w:val="22"/>
                <w:lang w:val="el-GR"/>
              </w:rPr>
              <w:t xml:space="preserve">Μη </w:t>
            </w:r>
            <w:r>
              <w:rPr>
                <w:sz w:val="22"/>
                <w:szCs w:val="22"/>
                <w:lang w:val="el-GR"/>
              </w:rPr>
              <w:t>συχνή</w:t>
            </w:r>
          </w:p>
        </w:tc>
      </w:tr>
      <w:tr w:rsidR="00DC5AE6" w:rsidRPr="009E4E09" w14:paraId="03AC0633" w14:textId="77777777" w:rsidTr="005B266B">
        <w:trPr>
          <w:cantSplit/>
          <w:trHeight w:val="128"/>
        </w:trPr>
        <w:tc>
          <w:tcPr>
            <w:tcW w:w="1463" w:type="pct"/>
            <w:vMerge/>
            <w:tcBorders>
              <w:left w:val="single" w:sz="4" w:space="0" w:color="auto"/>
              <w:right w:val="single" w:sz="4" w:space="0" w:color="auto"/>
            </w:tcBorders>
          </w:tcPr>
          <w:p w14:paraId="0A0EC75D"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402EBB6" w14:textId="77777777" w:rsidR="00DC5AE6" w:rsidRPr="009E4E09" w:rsidRDefault="00DC5AE6" w:rsidP="00F37569">
            <w:pPr>
              <w:pStyle w:val="TableText10"/>
              <w:rPr>
                <w:sz w:val="22"/>
                <w:szCs w:val="22"/>
                <w:lang w:val="el-GR"/>
              </w:rPr>
            </w:pPr>
            <w:r w:rsidRPr="009E4E09">
              <w:rPr>
                <w:sz w:val="22"/>
                <w:szCs w:val="22"/>
                <w:lang w:val="el-GR"/>
              </w:rPr>
              <w:t>Αγγειοοίδημα</w:t>
            </w:r>
          </w:p>
        </w:tc>
        <w:tc>
          <w:tcPr>
            <w:tcW w:w="1049" w:type="pct"/>
            <w:tcBorders>
              <w:top w:val="single" w:sz="4" w:space="0" w:color="auto"/>
              <w:left w:val="single" w:sz="4" w:space="0" w:color="auto"/>
              <w:bottom w:val="single" w:sz="4" w:space="0" w:color="auto"/>
              <w:right w:val="single" w:sz="4" w:space="0" w:color="auto"/>
            </w:tcBorders>
          </w:tcPr>
          <w:p w14:paraId="2F199669" w14:textId="6608BE7D" w:rsidR="00DC5AE6" w:rsidRPr="009E4E09" w:rsidRDefault="00DC5AE6" w:rsidP="00F37569">
            <w:pPr>
              <w:pStyle w:val="TableText10"/>
              <w:rPr>
                <w:sz w:val="22"/>
                <w:szCs w:val="22"/>
                <w:lang w:val="el-GR"/>
              </w:rPr>
            </w:pPr>
            <w:r w:rsidRPr="009E4E09">
              <w:rPr>
                <w:sz w:val="22"/>
                <w:szCs w:val="22"/>
                <w:lang w:val="el-GR"/>
              </w:rPr>
              <w:t>Μη γνωστή</w:t>
            </w:r>
            <w:r w:rsidR="001D43CE">
              <w:rPr>
                <w:sz w:val="22"/>
                <w:szCs w:val="22"/>
                <w:lang w:val="el-GR"/>
              </w:rPr>
              <w:t>ς συχνότητας</w:t>
            </w:r>
          </w:p>
        </w:tc>
      </w:tr>
      <w:tr w:rsidR="00DC5AE6" w:rsidRPr="009E4E09" w14:paraId="35C31769"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79769403" w14:textId="77777777" w:rsidR="00DC5AE6" w:rsidRPr="009E4E09" w:rsidRDefault="00DC5AE6" w:rsidP="00F37569">
            <w:pPr>
              <w:pStyle w:val="TableText10"/>
              <w:rPr>
                <w:sz w:val="22"/>
                <w:szCs w:val="22"/>
                <w:lang w:val="el-GR"/>
              </w:rPr>
            </w:pPr>
            <w:r w:rsidRPr="009E4E09">
              <w:rPr>
                <w:sz w:val="22"/>
                <w:szCs w:val="22"/>
                <w:lang w:val="el-GR"/>
              </w:rPr>
              <w:t>Διαταραχές του μυοσκελετικού συστήματος και του συνδετικού ιστού</w:t>
            </w:r>
          </w:p>
        </w:tc>
        <w:tc>
          <w:tcPr>
            <w:tcW w:w="2488" w:type="pct"/>
            <w:tcBorders>
              <w:top w:val="single" w:sz="4" w:space="0" w:color="auto"/>
              <w:left w:val="single" w:sz="4" w:space="0" w:color="auto"/>
              <w:bottom w:val="single" w:sz="4" w:space="0" w:color="auto"/>
              <w:right w:val="single" w:sz="4" w:space="0" w:color="auto"/>
            </w:tcBorders>
          </w:tcPr>
          <w:p w14:paraId="55192DDA" w14:textId="77777777" w:rsidR="00DC5AE6" w:rsidRPr="009E4E09" w:rsidRDefault="00DC5AE6" w:rsidP="00F37569">
            <w:pPr>
              <w:pStyle w:val="TableText10"/>
              <w:rPr>
                <w:sz w:val="22"/>
                <w:szCs w:val="22"/>
                <w:lang w:val="el-GR"/>
              </w:rPr>
            </w:pPr>
            <w:r w:rsidRPr="009E4E09">
              <w:rPr>
                <w:sz w:val="22"/>
                <w:szCs w:val="22"/>
                <w:lang w:val="el-GR"/>
              </w:rPr>
              <w:t>Αρθραλγία</w:t>
            </w:r>
          </w:p>
        </w:tc>
        <w:tc>
          <w:tcPr>
            <w:tcW w:w="1049" w:type="pct"/>
            <w:tcBorders>
              <w:top w:val="single" w:sz="4" w:space="0" w:color="auto"/>
              <w:left w:val="single" w:sz="4" w:space="0" w:color="auto"/>
              <w:bottom w:val="single" w:sz="4" w:space="0" w:color="auto"/>
              <w:right w:val="single" w:sz="4" w:space="0" w:color="auto"/>
            </w:tcBorders>
          </w:tcPr>
          <w:p w14:paraId="4200DA4A" w14:textId="77777777" w:rsidR="00DC5AE6" w:rsidRPr="009E4E09" w:rsidRDefault="00DC5AE6" w:rsidP="00F37569">
            <w:pPr>
              <w:pStyle w:val="TableText10"/>
              <w:rPr>
                <w:sz w:val="22"/>
                <w:szCs w:val="22"/>
                <w:lang w:val="el-GR"/>
              </w:rPr>
            </w:pPr>
            <w:r w:rsidRPr="009E4E09">
              <w:rPr>
                <w:sz w:val="22"/>
                <w:szCs w:val="22"/>
                <w:lang w:val="el-GR"/>
              </w:rPr>
              <w:t>Πολύ συχνή</w:t>
            </w:r>
          </w:p>
        </w:tc>
      </w:tr>
      <w:tr w:rsidR="00DC5AE6" w:rsidRPr="009E4E09" w14:paraId="2A5D0E04" w14:textId="77777777" w:rsidTr="005B266B">
        <w:trPr>
          <w:cantSplit/>
          <w:trHeight w:val="128"/>
        </w:trPr>
        <w:tc>
          <w:tcPr>
            <w:tcW w:w="1463" w:type="pct"/>
            <w:vMerge/>
            <w:tcBorders>
              <w:left w:val="single" w:sz="4" w:space="0" w:color="auto"/>
              <w:right w:val="single" w:sz="4" w:space="0" w:color="auto"/>
            </w:tcBorders>
          </w:tcPr>
          <w:p w14:paraId="1865D869"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62BEFA4" w14:textId="77777777" w:rsidR="00DC5AE6" w:rsidRPr="009E4E09" w:rsidRDefault="00DC5AE6" w:rsidP="00F37569">
            <w:pPr>
              <w:pStyle w:val="TableText10"/>
              <w:rPr>
                <w:sz w:val="22"/>
                <w:szCs w:val="22"/>
                <w:lang w:val="el-GR"/>
              </w:rPr>
            </w:pPr>
            <w:r w:rsidRPr="009E4E09">
              <w:rPr>
                <w:sz w:val="22"/>
                <w:szCs w:val="22"/>
                <w:vertAlign w:val="superscript"/>
                <w:lang w:val="el-GR"/>
              </w:rPr>
              <w:t>1</w:t>
            </w:r>
            <w:r w:rsidRPr="009E4E09">
              <w:rPr>
                <w:sz w:val="22"/>
                <w:szCs w:val="22"/>
                <w:lang w:val="el-GR"/>
              </w:rPr>
              <w:t>Μυϊκό σφίξιμο</w:t>
            </w:r>
          </w:p>
        </w:tc>
        <w:tc>
          <w:tcPr>
            <w:tcW w:w="1049" w:type="pct"/>
            <w:tcBorders>
              <w:top w:val="single" w:sz="4" w:space="0" w:color="auto"/>
              <w:left w:val="single" w:sz="4" w:space="0" w:color="auto"/>
              <w:bottom w:val="single" w:sz="4" w:space="0" w:color="auto"/>
              <w:right w:val="single" w:sz="4" w:space="0" w:color="auto"/>
            </w:tcBorders>
          </w:tcPr>
          <w:p w14:paraId="2E952299" w14:textId="77777777" w:rsidR="00DC5AE6" w:rsidRPr="009E4E09" w:rsidRDefault="00DC5AE6" w:rsidP="00F37569">
            <w:pPr>
              <w:pStyle w:val="TableText10"/>
              <w:rPr>
                <w:sz w:val="22"/>
                <w:szCs w:val="22"/>
                <w:lang w:val="el-GR"/>
              </w:rPr>
            </w:pPr>
            <w:r w:rsidRPr="009E4E09">
              <w:rPr>
                <w:sz w:val="22"/>
                <w:szCs w:val="22"/>
                <w:lang w:val="el-GR"/>
              </w:rPr>
              <w:t>Πολύ συχνή</w:t>
            </w:r>
          </w:p>
        </w:tc>
      </w:tr>
      <w:tr w:rsidR="00DC5AE6" w:rsidRPr="009E4E09" w14:paraId="7D95274C" w14:textId="77777777" w:rsidTr="005B266B">
        <w:trPr>
          <w:cantSplit/>
          <w:trHeight w:val="128"/>
        </w:trPr>
        <w:tc>
          <w:tcPr>
            <w:tcW w:w="1463" w:type="pct"/>
            <w:vMerge/>
            <w:tcBorders>
              <w:left w:val="single" w:sz="4" w:space="0" w:color="auto"/>
              <w:right w:val="single" w:sz="4" w:space="0" w:color="auto"/>
            </w:tcBorders>
          </w:tcPr>
          <w:p w14:paraId="4EEF7F67"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4F764FD" w14:textId="77777777" w:rsidR="00DC5AE6" w:rsidRPr="009E4E09" w:rsidRDefault="00DC5AE6" w:rsidP="00F37569">
            <w:pPr>
              <w:pStyle w:val="TableText10"/>
              <w:rPr>
                <w:sz w:val="22"/>
                <w:szCs w:val="22"/>
                <w:lang w:val="el-GR"/>
              </w:rPr>
            </w:pPr>
            <w:r w:rsidRPr="009E4E09">
              <w:rPr>
                <w:sz w:val="22"/>
                <w:szCs w:val="22"/>
                <w:lang w:val="el-GR"/>
              </w:rPr>
              <w:t>Μυαλγία</w:t>
            </w:r>
          </w:p>
        </w:tc>
        <w:tc>
          <w:tcPr>
            <w:tcW w:w="1049" w:type="pct"/>
            <w:tcBorders>
              <w:top w:val="single" w:sz="4" w:space="0" w:color="auto"/>
              <w:left w:val="single" w:sz="4" w:space="0" w:color="auto"/>
              <w:bottom w:val="single" w:sz="4" w:space="0" w:color="auto"/>
              <w:right w:val="single" w:sz="4" w:space="0" w:color="auto"/>
            </w:tcBorders>
          </w:tcPr>
          <w:p w14:paraId="31EA1E32" w14:textId="77777777" w:rsidR="00DC5AE6" w:rsidRPr="009E4E09" w:rsidRDefault="00DC5AE6" w:rsidP="00F37569">
            <w:pPr>
              <w:pStyle w:val="TableText10"/>
              <w:rPr>
                <w:sz w:val="22"/>
                <w:szCs w:val="22"/>
                <w:lang w:val="el-GR"/>
              </w:rPr>
            </w:pPr>
            <w:r w:rsidRPr="009E4E09">
              <w:rPr>
                <w:sz w:val="22"/>
                <w:szCs w:val="22"/>
                <w:lang w:val="el-GR"/>
              </w:rPr>
              <w:t>Πολύ συχνή</w:t>
            </w:r>
          </w:p>
        </w:tc>
      </w:tr>
      <w:tr w:rsidR="00DC5AE6" w:rsidRPr="009E4E09" w14:paraId="21A5D59A" w14:textId="77777777" w:rsidTr="005B266B">
        <w:trPr>
          <w:cantSplit/>
          <w:trHeight w:val="128"/>
        </w:trPr>
        <w:tc>
          <w:tcPr>
            <w:tcW w:w="1463" w:type="pct"/>
            <w:vMerge/>
            <w:tcBorders>
              <w:left w:val="single" w:sz="4" w:space="0" w:color="auto"/>
              <w:right w:val="single" w:sz="4" w:space="0" w:color="auto"/>
            </w:tcBorders>
          </w:tcPr>
          <w:p w14:paraId="5E118538"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130A3DC" w14:textId="77777777" w:rsidR="00DC5AE6" w:rsidRPr="009E4E09" w:rsidRDefault="00DC5AE6" w:rsidP="00F37569">
            <w:pPr>
              <w:pStyle w:val="TableText10"/>
              <w:rPr>
                <w:sz w:val="22"/>
                <w:szCs w:val="22"/>
                <w:lang w:val="el-GR"/>
              </w:rPr>
            </w:pPr>
            <w:r w:rsidRPr="009E4E09">
              <w:rPr>
                <w:sz w:val="22"/>
                <w:szCs w:val="22"/>
                <w:lang w:val="el-GR"/>
              </w:rPr>
              <w:t>Αρθρίτιδα</w:t>
            </w:r>
          </w:p>
        </w:tc>
        <w:tc>
          <w:tcPr>
            <w:tcW w:w="1049" w:type="pct"/>
            <w:tcBorders>
              <w:top w:val="single" w:sz="4" w:space="0" w:color="auto"/>
              <w:left w:val="single" w:sz="4" w:space="0" w:color="auto"/>
              <w:bottom w:val="single" w:sz="4" w:space="0" w:color="auto"/>
              <w:right w:val="single" w:sz="4" w:space="0" w:color="auto"/>
            </w:tcBorders>
          </w:tcPr>
          <w:p w14:paraId="220B2C0E"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27B43E57" w14:textId="77777777" w:rsidTr="005B266B">
        <w:trPr>
          <w:cantSplit/>
          <w:trHeight w:val="128"/>
        </w:trPr>
        <w:tc>
          <w:tcPr>
            <w:tcW w:w="1463" w:type="pct"/>
            <w:vMerge/>
            <w:tcBorders>
              <w:left w:val="single" w:sz="4" w:space="0" w:color="auto"/>
              <w:right w:val="single" w:sz="4" w:space="0" w:color="auto"/>
            </w:tcBorders>
          </w:tcPr>
          <w:p w14:paraId="7200377B"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D5D4EEA" w14:textId="77777777" w:rsidR="00DC5AE6" w:rsidRPr="009E4E09" w:rsidRDefault="00DC5AE6" w:rsidP="00F37569">
            <w:pPr>
              <w:pStyle w:val="TableText10"/>
              <w:rPr>
                <w:sz w:val="22"/>
                <w:szCs w:val="22"/>
                <w:lang w:val="el-GR"/>
              </w:rPr>
            </w:pPr>
            <w:r w:rsidRPr="009E4E09">
              <w:rPr>
                <w:sz w:val="22"/>
                <w:szCs w:val="22"/>
                <w:lang w:val="el-GR"/>
              </w:rPr>
              <w:t>Οσφυαλγία</w:t>
            </w:r>
          </w:p>
        </w:tc>
        <w:tc>
          <w:tcPr>
            <w:tcW w:w="1049" w:type="pct"/>
            <w:tcBorders>
              <w:top w:val="single" w:sz="4" w:space="0" w:color="auto"/>
              <w:left w:val="single" w:sz="4" w:space="0" w:color="auto"/>
              <w:bottom w:val="single" w:sz="4" w:space="0" w:color="auto"/>
              <w:right w:val="single" w:sz="4" w:space="0" w:color="auto"/>
            </w:tcBorders>
          </w:tcPr>
          <w:p w14:paraId="4FA929C5"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7A21DAB6" w14:textId="77777777" w:rsidTr="005B266B">
        <w:trPr>
          <w:cantSplit/>
          <w:trHeight w:val="128"/>
        </w:trPr>
        <w:tc>
          <w:tcPr>
            <w:tcW w:w="1463" w:type="pct"/>
            <w:vMerge/>
            <w:tcBorders>
              <w:left w:val="single" w:sz="4" w:space="0" w:color="auto"/>
              <w:right w:val="single" w:sz="4" w:space="0" w:color="auto"/>
            </w:tcBorders>
          </w:tcPr>
          <w:p w14:paraId="48C845EE"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62F8963" w14:textId="77777777" w:rsidR="00DC5AE6" w:rsidRPr="009E4E09" w:rsidRDefault="00DC5AE6" w:rsidP="00F37569">
            <w:pPr>
              <w:pStyle w:val="TableText10"/>
              <w:rPr>
                <w:sz w:val="22"/>
                <w:szCs w:val="22"/>
                <w:lang w:val="el-GR"/>
              </w:rPr>
            </w:pPr>
            <w:r w:rsidRPr="009E4E09">
              <w:rPr>
                <w:sz w:val="22"/>
                <w:szCs w:val="22"/>
                <w:lang w:val="el-GR"/>
              </w:rPr>
              <w:t>Οστικό άλγος</w:t>
            </w:r>
          </w:p>
        </w:tc>
        <w:tc>
          <w:tcPr>
            <w:tcW w:w="1049" w:type="pct"/>
            <w:tcBorders>
              <w:top w:val="single" w:sz="4" w:space="0" w:color="auto"/>
              <w:left w:val="single" w:sz="4" w:space="0" w:color="auto"/>
              <w:bottom w:val="single" w:sz="4" w:space="0" w:color="auto"/>
              <w:right w:val="single" w:sz="4" w:space="0" w:color="auto"/>
            </w:tcBorders>
          </w:tcPr>
          <w:p w14:paraId="28B67136"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192E1E0C" w14:textId="77777777" w:rsidTr="005B266B">
        <w:trPr>
          <w:cantSplit/>
          <w:trHeight w:val="128"/>
        </w:trPr>
        <w:tc>
          <w:tcPr>
            <w:tcW w:w="1463" w:type="pct"/>
            <w:vMerge/>
            <w:tcBorders>
              <w:left w:val="single" w:sz="4" w:space="0" w:color="auto"/>
              <w:right w:val="single" w:sz="4" w:space="0" w:color="auto"/>
            </w:tcBorders>
          </w:tcPr>
          <w:p w14:paraId="7FD07DDC"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C7969F6" w14:textId="77777777" w:rsidR="00DC5AE6" w:rsidRPr="009E4E09" w:rsidRDefault="00DC5AE6" w:rsidP="00F37569">
            <w:pPr>
              <w:pStyle w:val="TableText10"/>
              <w:rPr>
                <w:sz w:val="22"/>
                <w:szCs w:val="22"/>
                <w:lang w:val="el-GR"/>
              </w:rPr>
            </w:pPr>
            <w:r w:rsidRPr="009E4E09">
              <w:rPr>
                <w:sz w:val="22"/>
                <w:szCs w:val="22"/>
                <w:lang w:val="el-GR"/>
              </w:rPr>
              <w:t>Μυϊκοί σπασμοί</w:t>
            </w:r>
          </w:p>
        </w:tc>
        <w:tc>
          <w:tcPr>
            <w:tcW w:w="1049" w:type="pct"/>
            <w:tcBorders>
              <w:top w:val="single" w:sz="4" w:space="0" w:color="auto"/>
              <w:left w:val="single" w:sz="4" w:space="0" w:color="auto"/>
              <w:bottom w:val="single" w:sz="4" w:space="0" w:color="auto"/>
              <w:right w:val="single" w:sz="4" w:space="0" w:color="auto"/>
            </w:tcBorders>
          </w:tcPr>
          <w:p w14:paraId="58E30B1C"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72CF30DF" w14:textId="77777777" w:rsidTr="005B266B">
        <w:trPr>
          <w:cantSplit/>
          <w:trHeight w:val="128"/>
        </w:trPr>
        <w:tc>
          <w:tcPr>
            <w:tcW w:w="1463" w:type="pct"/>
            <w:vMerge/>
            <w:tcBorders>
              <w:left w:val="single" w:sz="4" w:space="0" w:color="auto"/>
              <w:right w:val="single" w:sz="4" w:space="0" w:color="auto"/>
            </w:tcBorders>
          </w:tcPr>
          <w:p w14:paraId="194362EA"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9367975" w14:textId="77777777" w:rsidR="00DC5AE6" w:rsidRPr="009E4E09" w:rsidRDefault="00DC5AE6" w:rsidP="00F37569">
            <w:pPr>
              <w:pStyle w:val="TableText10"/>
              <w:rPr>
                <w:sz w:val="22"/>
                <w:szCs w:val="22"/>
                <w:lang w:val="el-GR"/>
              </w:rPr>
            </w:pPr>
            <w:r w:rsidRPr="009E4E09">
              <w:rPr>
                <w:sz w:val="22"/>
                <w:szCs w:val="22"/>
                <w:lang w:val="el-GR"/>
              </w:rPr>
              <w:t>Αυχεναλγία</w:t>
            </w:r>
          </w:p>
        </w:tc>
        <w:tc>
          <w:tcPr>
            <w:tcW w:w="1049" w:type="pct"/>
            <w:tcBorders>
              <w:top w:val="single" w:sz="4" w:space="0" w:color="auto"/>
              <w:left w:val="single" w:sz="4" w:space="0" w:color="auto"/>
              <w:bottom w:val="single" w:sz="4" w:space="0" w:color="auto"/>
              <w:right w:val="single" w:sz="4" w:space="0" w:color="auto"/>
            </w:tcBorders>
          </w:tcPr>
          <w:p w14:paraId="49DE5E29"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7A8139F5"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1192BD05"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456A32C5" w14:textId="77777777" w:rsidR="00DC5AE6" w:rsidRPr="009E4E09" w:rsidRDefault="00DC5AE6" w:rsidP="00F37569">
            <w:pPr>
              <w:pStyle w:val="TableText10"/>
              <w:rPr>
                <w:sz w:val="22"/>
                <w:szCs w:val="22"/>
                <w:lang w:val="el-GR"/>
              </w:rPr>
            </w:pPr>
            <w:r w:rsidRPr="009E4E09">
              <w:rPr>
                <w:sz w:val="22"/>
                <w:szCs w:val="22"/>
                <w:lang w:val="el-GR"/>
              </w:rPr>
              <w:t>Πόνος στα άκρα</w:t>
            </w:r>
          </w:p>
        </w:tc>
        <w:tc>
          <w:tcPr>
            <w:tcW w:w="1049" w:type="pct"/>
            <w:tcBorders>
              <w:top w:val="single" w:sz="4" w:space="0" w:color="auto"/>
              <w:left w:val="single" w:sz="4" w:space="0" w:color="auto"/>
              <w:bottom w:val="single" w:sz="4" w:space="0" w:color="auto"/>
              <w:right w:val="single" w:sz="4" w:space="0" w:color="auto"/>
            </w:tcBorders>
          </w:tcPr>
          <w:p w14:paraId="162A9420"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5D74EA0E"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4A995DE5" w14:textId="77777777" w:rsidR="00DC5AE6" w:rsidRPr="009E4E09" w:rsidRDefault="00DC5AE6" w:rsidP="005B266B">
            <w:pPr>
              <w:pStyle w:val="TableText10"/>
              <w:keepNext/>
              <w:keepLines/>
              <w:rPr>
                <w:sz w:val="22"/>
                <w:szCs w:val="22"/>
                <w:lang w:val="el-GR"/>
              </w:rPr>
            </w:pPr>
            <w:r w:rsidRPr="009E4E09">
              <w:rPr>
                <w:sz w:val="22"/>
                <w:szCs w:val="22"/>
                <w:lang w:val="el-GR"/>
              </w:rPr>
              <w:t>Διαταραχές των νεφρών και των ουροφόρων οδών</w:t>
            </w:r>
          </w:p>
        </w:tc>
        <w:tc>
          <w:tcPr>
            <w:tcW w:w="2488" w:type="pct"/>
            <w:tcBorders>
              <w:top w:val="single" w:sz="4" w:space="0" w:color="auto"/>
              <w:left w:val="single" w:sz="4" w:space="0" w:color="auto"/>
              <w:bottom w:val="single" w:sz="4" w:space="0" w:color="auto"/>
              <w:right w:val="single" w:sz="4" w:space="0" w:color="auto"/>
            </w:tcBorders>
          </w:tcPr>
          <w:p w14:paraId="78B3F7A0" w14:textId="77777777" w:rsidR="00DC5AE6" w:rsidRPr="009E4E09" w:rsidRDefault="00DC5AE6" w:rsidP="005B266B">
            <w:pPr>
              <w:pStyle w:val="TableText10"/>
              <w:keepNext/>
              <w:keepLines/>
              <w:rPr>
                <w:sz w:val="22"/>
                <w:szCs w:val="22"/>
                <w:lang w:val="el-GR"/>
              </w:rPr>
            </w:pPr>
            <w:r w:rsidRPr="009E4E09">
              <w:rPr>
                <w:sz w:val="22"/>
                <w:szCs w:val="22"/>
                <w:lang w:val="el-GR"/>
              </w:rPr>
              <w:t>Νεφρική διαταραχή</w:t>
            </w:r>
          </w:p>
        </w:tc>
        <w:tc>
          <w:tcPr>
            <w:tcW w:w="1049" w:type="pct"/>
            <w:tcBorders>
              <w:top w:val="single" w:sz="4" w:space="0" w:color="auto"/>
              <w:left w:val="single" w:sz="4" w:space="0" w:color="auto"/>
              <w:bottom w:val="single" w:sz="4" w:space="0" w:color="auto"/>
              <w:right w:val="single" w:sz="4" w:space="0" w:color="auto"/>
            </w:tcBorders>
          </w:tcPr>
          <w:p w14:paraId="2B2FA25F" w14:textId="77777777" w:rsidR="00DC5AE6" w:rsidRPr="009E4E09" w:rsidRDefault="00DC5AE6" w:rsidP="005B266B">
            <w:pPr>
              <w:pStyle w:val="TableText10"/>
              <w:keepNext/>
              <w:keepLines/>
              <w:rPr>
                <w:sz w:val="22"/>
                <w:szCs w:val="22"/>
                <w:lang w:val="el-GR"/>
              </w:rPr>
            </w:pPr>
            <w:r w:rsidRPr="009E4E09">
              <w:rPr>
                <w:sz w:val="22"/>
                <w:szCs w:val="22"/>
                <w:lang w:val="el-GR"/>
              </w:rPr>
              <w:t>Συχνή</w:t>
            </w:r>
          </w:p>
        </w:tc>
      </w:tr>
      <w:tr w:rsidR="00DC5AE6" w:rsidRPr="009E4E09" w14:paraId="74FA132D" w14:textId="77777777" w:rsidTr="005B266B">
        <w:trPr>
          <w:cantSplit/>
          <w:trHeight w:val="128"/>
        </w:trPr>
        <w:tc>
          <w:tcPr>
            <w:tcW w:w="1463" w:type="pct"/>
            <w:vMerge/>
            <w:tcBorders>
              <w:left w:val="single" w:sz="4" w:space="0" w:color="auto"/>
              <w:right w:val="single" w:sz="4" w:space="0" w:color="auto"/>
            </w:tcBorders>
          </w:tcPr>
          <w:p w14:paraId="6944093A" w14:textId="77777777" w:rsidR="00DC5AE6" w:rsidRPr="009E4E09" w:rsidRDefault="00DC5AE6" w:rsidP="005B266B">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222F6B8" w14:textId="77777777" w:rsidR="00DC5AE6" w:rsidRPr="009E4E09" w:rsidRDefault="00DC5AE6" w:rsidP="005B266B">
            <w:pPr>
              <w:pStyle w:val="TableText10"/>
              <w:keepNext/>
              <w:keepLines/>
              <w:rPr>
                <w:sz w:val="22"/>
                <w:szCs w:val="22"/>
                <w:lang w:val="el-GR"/>
              </w:rPr>
            </w:pPr>
            <w:r w:rsidRPr="009E4E09">
              <w:rPr>
                <w:sz w:val="22"/>
                <w:szCs w:val="22"/>
                <w:lang w:val="el-GR"/>
              </w:rPr>
              <w:t xml:space="preserve">Μεμβρανώδης σπειραματονεφρίτιδα </w:t>
            </w:r>
          </w:p>
        </w:tc>
        <w:tc>
          <w:tcPr>
            <w:tcW w:w="1049" w:type="pct"/>
            <w:tcBorders>
              <w:top w:val="single" w:sz="4" w:space="0" w:color="auto"/>
              <w:left w:val="single" w:sz="4" w:space="0" w:color="auto"/>
              <w:bottom w:val="single" w:sz="4" w:space="0" w:color="auto"/>
              <w:right w:val="single" w:sz="4" w:space="0" w:color="auto"/>
            </w:tcBorders>
          </w:tcPr>
          <w:p w14:paraId="425FEC53" w14:textId="3D1657A5" w:rsidR="00DC5AE6" w:rsidRPr="009E4E09" w:rsidRDefault="00DC5AE6" w:rsidP="005B266B">
            <w:pPr>
              <w:pStyle w:val="TableText10"/>
              <w:keepNext/>
              <w:keepLines/>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32BD49CA" w14:textId="77777777" w:rsidTr="005B266B">
        <w:trPr>
          <w:cantSplit/>
          <w:trHeight w:val="128"/>
        </w:trPr>
        <w:tc>
          <w:tcPr>
            <w:tcW w:w="1463" w:type="pct"/>
            <w:vMerge/>
            <w:tcBorders>
              <w:left w:val="single" w:sz="4" w:space="0" w:color="auto"/>
              <w:right w:val="single" w:sz="4" w:space="0" w:color="auto"/>
            </w:tcBorders>
          </w:tcPr>
          <w:p w14:paraId="38BE9C2F" w14:textId="77777777" w:rsidR="00DC5AE6" w:rsidRPr="009E4E09" w:rsidRDefault="00DC5AE6" w:rsidP="005B266B">
            <w:pPr>
              <w:pStyle w:val="TableText10"/>
              <w:keepNext/>
              <w:keepLines/>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37A9437" w14:textId="77777777" w:rsidR="00DC5AE6" w:rsidRPr="009E4E09" w:rsidRDefault="00DC5AE6" w:rsidP="005B266B">
            <w:pPr>
              <w:pStyle w:val="TableText10"/>
              <w:keepNext/>
              <w:keepLines/>
              <w:rPr>
                <w:sz w:val="22"/>
                <w:szCs w:val="22"/>
                <w:lang w:val="el-GR"/>
              </w:rPr>
            </w:pPr>
            <w:r w:rsidRPr="009E4E09">
              <w:rPr>
                <w:sz w:val="22"/>
                <w:szCs w:val="22"/>
                <w:lang w:val="el-GR"/>
              </w:rPr>
              <w:t>Σπειραματονεφρίτιδα</w:t>
            </w:r>
          </w:p>
        </w:tc>
        <w:tc>
          <w:tcPr>
            <w:tcW w:w="1049" w:type="pct"/>
            <w:tcBorders>
              <w:top w:val="single" w:sz="4" w:space="0" w:color="auto"/>
              <w:left w:val="single" w:sz="4" w:space="0" w:color="auto"/>
              <w:bottom w:val="single" w:sz="4" w:space="0" w:color="auto"/>
              <w:right w:val="single" w:sz="4" w:space="0" w:color="auto"/>
            </w:tcBorders>
          </w:tcPr>
          <w:p w14:paraId="1094ACFE" w14:textId="4BF3450F" w:rsidR="00DC5AE6" w:rsidRPr="009E4E09" w:rsidRDefault="00DC5AE6" w:rsidP="005B266B">
            <w:pPr>
              <w:pStyle w:val="TableText10"/>
              <w:keepNext/>
              <w:keepLines/>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01AC560C"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22C4A918"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D97C7F8" w14:textId="77777777" w:rsidR="00DC5AE6" w:rsidRPr="009E4E09" w:rsidRDefault="00DC5AE6" w:rsidP="00F37569">
            <w:pPr>
              <w:pStyle w:val="TableText10"/>
              <w:rPr>
                <w:sz w:val="22"/>
                <w:szCs w:val="22"/>
                <w:lang w:val="el-GR"/>
              </w:rPr>
            </w:pPr>
            <w:r w:rsidRPr="009E4E09">
              <w:rPr>
                <w:sz w:val="22"/>
                <w:szCs w:val="22"/>
                <w:lang w:val="el-GR"/>
              </w:rPr>
              <w:t>Νεφρική ανεπάρκεια</w:t>
            </w:r>
          </w:p>
        </w:tc>
        <w:tc>
          <w:tcPr>
            <w:tcW w:w="1049" w:type="pct"/>
            <w:tcBorders>
              <w:top w:val="single" w:sz="4" w:space="0" w:color="auto"/>
              <w:left w:val="single" w:sz="4" w:space="0" w:color="auto"/>
              <w:bottom w:val="single" w:sz="4" w:space="0" w:color="auto"/>
              <w:right w:val="single" w:sz="4" w:space="0" w:color="auto"/>
            </w:tcBorders>
          </w:tcPr>
          <w:p w14:paraId="72DF7585" w14:textId="6540922D" w:rsidR="00DC5AE6" w:rsidRPr="009E4E09" w:rsidRDefault="00DC5AE6" w:rsidP="00F37569">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433A9C52"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4B6DBF09" w14:textId="77777777" w:rsidR="00DC5AE6" w:rsidRPr="009E4E09" w:rsidRDefault="00DC5AE6" w:rsidP="00F37569">
            <w:pPr>
              <w:pStyle w:val="TableText10"/>
              <w:rPr>
                <w:sz w:val="22"/>
                <w:szCs w:val="22"/>
                <w:lang w:val="el-GR"/>
              </w:rPr>
            </w:pPr>
            <w:r w:rsidRPr="009E4E09">
              <w:rPr>
                <w:sz w:val="22"/>
                <w:szCs w:val="22"/>
                <w:lang w:val="el-GR"/>
              </w:rPr>
              <w:t>Καταστάσεις της κύησης, της λοχείας και της περιγεννητικής περιόδου</w:t>
            </w:r>
          </w:p>
        </w:tc>
        <w:tc>
          <w:tcPr>
            <w:tcW w:w="2488" w:type="pct"/>
            <w:tcBorders>
              <w:top w:val="single" w:sz="4" w:space="0" w:color="auto"/>
              <w:left w:val="single" w:sz="4" w:space="0" w:color="auto"/>
              <w:bottom w:val="single" w:sz="4" w:space="0" w:color="auto"/>
              <w:right w:val="single" w:sz="4" w:space="0" w:color="auto"/>
            </w:tcBorders>
          </w:tcPr>
          <w:p w14:paraId="4C468A59" w14:textId="77777777" w:rsidR="00DC5AE6" w:rsidRPr="009E4E09" w:rsidRDefault="00DC5AE6" w:rsidP="00F37569">
            <w:pPr>
              <w:pStyle w:val="TableText10"/>
              <w:rPr>
                <w:sz w:val="22"/>
                <w:szCs w:val="22"/>
                <w:lang w:val="el-GR"/>
              </w:rPr>
            </w:pPr>
            <w:r w:rsidRPr="009E4E09">
              <w:rPr>
                <w:sz w:val="22"/>
                <w:szCs w:val="22"/>
                <w:lang w:val="el-GR"/>
              </w:rPr>
              <w:t>Ολιγοϋδράμνιο</w:t>
            </w:r>
          </w:p>
        </w:tc>
        <w:tc>
          <w:tcPr>
            <w:tcW w:w="1049" w:type="pct"/>
            <w:tcBorders>
              <w:top w:val="single" w:sz="4" w:space="0" w:color="auto"/>
              <w:left w:val="single" w:sz="4" w:space="0" w:color="auto"/>
              <w:bottom w:val="single" w:sz="4" w:space="0" w:color="auto"/>
              <w:right w:val="single" w:sz="4" w:space="0" w:color="auto"/>
            </w:tcBorders>
          </w:tcPr>
          <w:p w14:paraId="49364D27" w14:textId="09B76F88" w:rsidR="00DC5AE6" w:rsidRPr="009E4E09" w:rsidRDefault="00DC5AE6" w:rsidP="00F37569">
            <w:pPr>
              <w:pStyle w:val="TableText10"/>
              <w:rPr>
                <w:sz w:val="22"/>
                <w:szCs w:val="22"/>
                <w:lang w:val="el-GR"/>
              </w:rPr>
            </w:pPr>
            <w:r w:rsidRPr="009E4E09">
              <w:rPr>
                <w:sz w:val="22"/>
                <w:szCs w:val="22"/>
                <w:lang w:val="el-GR"/>
              </w:rPr>
              <w:t>Μη γνωστή</w:t>
            </w:r>
            <w:r w:rsidR="00FB31E6">
              <w:rPr>
                <w:sz w:val="22"/>
                <w:szCs w:val="22"/>
                <w:lang w:val="el-GR"/>
              </w:rPr>
              <w:t>ς συχνότητας</w:t>
            </w:r>
          </w:p>
        </w:tc>
      </w:tr>
      <w:tr w:rsidR="00DC5AE6" w:rsidRPr="009E4E09" w14:paraId="1C22D503" w14:textId="77777777" w:rsidTr="005B266B">
        <w:trPr>
          <w:cantSplit/>
          <w:trHeight w:val="128"/>
        </w:trPr>
        <w:tc>
          <w:tcPr>
            <w:tcW w:w="1463" w:type="pct"/>
            <w:vMerge/>
            <w:tcBorders>
              <w:left w:val="single" w:sz="4" w:space="0" w:color="auto"/>
              <w:right w:val="single" w:sz="4" w:space="0" w:color="auto"/>
            </w:tcBorders>
          </w:tcPr>
          <w:p w14:paraId="3A8BD6BF"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1BA38E0" w14:textId="77777777" w:rsidR="00DC5AE6" w:rsidRPr="009E4E09" w:rsidRDefault="00DC5AE6" w:rsidP="00F37569">
            <w:pPr>
              <w:pStyle w:val="TableText10"/>
              <w:rPr>
                <w:sz w:val="22"/>
                <w:szCs w:val="22"/>
                <w:lang w:val="el-GR"/>
              </w:rPr>
            </w:pPr>
            <w:r>
              <w:rPr>
                <w:sz w:val="22"/>
                <w:szCs w:val="22"/>
                <w:lang w:val="el-GR"/>
              </w:rPr>
              <w:t>Υποπλασία του νεφρού</w:t>
            </w:r>
          </w:p>
        </w:tc>
        <w:tc>
          <w:tcPr>
            <w:tcW w:w="1049" w:type="pct"/>
            <w:tcBorders>
              <w:top w:val="single" w:sz="4" w:space="0" w:color="auto"/>
              <w:left w:val="single" w:sz="4" w:space="0" w:color="auto"/>
              <w:bottom w:val="single" w:sz="4" w:space="0" w:color="auto"/>
              <w:right w:val="single" w:sz="4" w:space="0" w:color="auto"/>
            </w:tcBorders>
          </w:tcPr>
          <w:p w14:paraId="0024BAE7" w14:textId="352D8A1A" w:rsidR="00DC5AE6" w:rsidRPr="009E4E09" w:rsidRDefault="00DC5AE6" w:rsidP="00F37569">
            <w:pPr>
              <w:pStyle w:val="TableText10"/>
              <w:rPr>
                <w:sz w:val="22"/>
                <w:szCs w:val="22"/>
                <w:lang w:val="el-GR"/>
              </w:rPr>
            </w:pPr>
            <w:r>
              <w:rPr>
                <w:sz w:val="22"/>
                <w:szCs w:val="22"/>
                <w:lang w:val="el-GR"/>
              </w:rPr>
              <w:t>Μη γνωστή</w:t>
            </w:r>
            <w:r w:rsidR="00FB31E6">
              <w:rPr>
                <w:sz w:val="22"/>
                <w:szCs w:val="22"/>
                <w:lang w:val="el-GR"/>
              </w:rPr>
              <w:t>ς συχνότητας</w:t>
            </w:r>
          </w:p>
        </w:tc>
      </w:tr>
      <w:tr w:rsidR="00DC5AE6" w:rsidRPr="009E4E09" w14:paraId="759E5B2F"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7F528431" w14:textId="77777777" w:rsidR="00DC5AE6" w:rsidRPr="009E4E09" w:rsidRDefault="00DC5AE6" w:rsidP="00F37569">
            <w:pPr>
              <w:pStyle w:val="TableText1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1BA64B8E" w14:textId="77777777" w:rsidR="00DC5AE6" w:rsidRPr="009E4E09" w:rsidRDefault="00DC5AE6" w:rsidP="00F37569">
            <w:pPr>
              <w:pStyle w:val="TableText10"/>
              <w:rPr>
                <w:sz w:val="22"/>
                <w:szCs w:val="22"/>
                <w:lang w:val="el-GR"/>
              </w:rPr>
            </w:pPr>
            <w:r>
              <w:rPr>
                <w:sz w:val="22"/>
                <w:szCs w:val="22"/>
                <w:lang w:val="el-GR"/>
              </w:rPr>
              <w:t>Υποπλασία του πνεύμονα</w:t>
            </w:r>
          </w:p>
        </w:tc>
        <w:tc>
          <w:tcPr>
            <w:tcW w:w="1049" w:type="pct"/>
            <w:tcBorders>
              <w:top w:val="single" w:sz="4" w:space="0" w:color="auto"/>
              <w:left w:val="single" w:sz="4" w:space="0" w:color="auto"/>
              <w:bottom w:val="single" w:sz="4" w:space="0" w:color="auto"/>
              <w:right w:val="single" w:sz="4" w:space="0" w:color="auto"/>
            </w:tcBorders>
          </w:tcPr>
          <w:p w14:paraId="55AD54E3" w14:textId="79B46949" w:rsidR="00DC5AE6" w:rsidRPr="009E4E09" w:rsidRDefault="00DC5AE6" w:rsidP="00F37569">
            <w:pPr>
              <w:pStyle w:val="TableText10"/>
              <w:rPr>
                <w:sz w:val="22"/>
                <w:szCs w:val="22"/>
                <w:lang w:val="el-GR"/>
              </w:rPr>
            </w:pPr>
            <w:r>
              <w:rPr>
                <w:sz w:val="22"/>
                <w:szCs w:val="22"/>
                <w:lang w:val="el-GR"/>
              </w:rPr>
              <w:t>Μη γνωστή</w:t>
            </w:r>
            <w:r w:rsidR="00FB31E6">
              <w:rPr>
                <w:sz w:val="22"/>
                <w:szCs w:val="22"/>
                <w:lang w:val="el-GR"/>
              </w:rPr>
              <w:t>ς συχνότητας</w:t>
            </w:r>
          </w:p>
        </w:tc>
      </w:tr>
      <w:tr w:rsidR="00DC5AE6" w:rsidRPr="009E4E09" w14:paraId="19867037" w14:textId="77777777" w:rsidTr="005B266B">
        <w:trPr>
          <w:cantSplit/>
          <w:trHeight w:val="128"/>
        </w:trPr>
        <w:tc>
          <w:tcPr>
            <w:tcW w:w="1463" w:type="pct"/>
            <w:tcBorders>
              <w:top w:val="single" w:sz="4" w:space="0" w:color="auto"/>
              <w:left w:val="single" w:sz="4" w:space="0" w:color="auto"/>
              <w:bottom w:val="single" w:sz="4" w:space="0" w:color="auto"/>
              <w:right w:val="single" w:sz="4" w:space="0" w:color="auto"/>
            </w:tcBorders>
          </w:tcPr>
          <w:p w14:paraId="571D084B" w14:textId="77777777" w:rsidR="00DC5AE6" w:rsidRPr="009E4E09" w:rsidRDefault="00DC5AE6" w:rsidP="00F37569">
            <w:pPr>
              <w:pStyle w:val="TableText10"/>
              <w:rPr>
                <w:sz w:val="22"/>
                <w:szCs w:val="22"/>
                <w:lang w:val="el-GR"/>
              </w:rPr>
            </w:pPr>
            <w:r w:rsidRPr="009E4E09">
              <w:rPr>
                <w:sz w:val="22"/>
                <w:szCs w:val="22"/>
                <w:lang w:val="el-GR"/>
              </w:rPr>
              <w:t>Διαταραχές του αναπαραγωγικού συστήματος και του μαστού</w:t>
            </w:r>
          </w:p>
        </w:tc>
        <w:tc>
          <w:tcPr>
            <w:tcW w:w="2488" w:type="pct"/>
            <w:tcBorders>
              <w:top w:val="single" w:sz="4" w:space="0" w:color="auto"/>
              <w:left w:val="single" w:sz="4" w:space="0" w:color="auto"/>
              <w:bottom w:val="single" w:sz="4" w:space="0" w:color="auto"/>
              <w:right w:val="single" w:sz="4" w:space="0" w:color="auto"/>
            </w:tcBorders>
          </w:tcPr>
          <w:p w14:paraId="0FD40695" w14:textId="77777777" w:rsidR="00DC5AE6" w:rsidRPr="009E4E09" w:rsidRDefault="00DC5AE6" w:rsidP="00F37569">
            <w:pPr>
              <w:pStyle w:val="TableText10"/>
              <w:rPr>
                <w:sz w:val="22"/>
                <w:szCs w:val="22"/>
                <w:lang w:val="el-GR"/>
              </w:rPr>
            </w:pPr>
            <w:r w:rsidRPr="009E4E09">
              <w:rPr>
                <w:sz w:val="22"/>
                <w:szCs w:val="22"/>
                <w:lang w:val="el-GR"/>
              </w:rPr>
              <w:t>Φλεγμονή του μαστού / Μαστίτιδα</w:t>
            </w:r>
          </w:p>
        </w:tc>
        <w:tc>
          <w:tcPr>
            <w:tcW w:w="1049" w:type="pct"/>
            <w:tcBorders>
              <w:top w:val="single" w:sz="4" w:space="0" w:color="auto"/>
              <w:left w:val="single" w:sz="4" w:space="0" w:color="auto"/>
              <w:bottom w:val="single" w:sz="4" w:space="0" w:color="auto"/>
              <w:right w:val="single" w:sz="4" w:space="0" w:color="auto"/>
            </w:tcBorders>
          </w:tcPr>
          <w:p w14:paraId="540D33BB" w14:textId="77777777" w:rsidR="00DC5AE6" w:rsidRPr="009E4E09" w:rsidRDefault="00DC5AE6" w:rsidP="00F37569">
            <w:pPr>
              <w:pStyle w:val="TableText10"/>
              <w:rPr>
                <w:sz w:val="22"/>
                <w:szCs w:val="22"/>
                <w:lang w:val="el-GR"/>
              </w:rPr>
            </w:pPr>
            <w:r w:rsidRPr="009E4E09">
              <w:rPr>
                <w:sz w:val="22"/>
                <w:szCs w:val="22"/>
                <w:lang w:val="el-GR"/>
              </w:rPr>
              <w:t>Συχνή</w:t>
            </w:r>
          </w:p>
        </w:tc>
      </w:tr>
      <w:tr w:rsidR="00DC5AE6" w:rsidRPr="009E4E09" w14:paraId="1951E0FE" w14:textId="77777777" w:rsidTr="005B266B">
        <w:trPr>
          <w:cantSplit/>
          <w:trHeight w:val="128"/>
        </w:trPr>
        <w:tc>
          <w:tcPr>
            <w:tcW w:w="1463" w:type="pct"/>
            <w:vMerge w:val="restart"/>
            <w:tcBorders>
              <w:top w:val="single" w:sz="4" w:space="0" w:color="auto"/>
              <w:left w:val="single" w:sz="4" w:space="0" w:color="auto"/>
              <w:right w:val="single" w:sz="4" w:space="0" w:color="auto"/>
            </w:tcBorders>
          </w:tcPr>
          <w:p w14:paraId="558BBB4E" w14:textId="59CC5321" w:rsidR="00DC5AE6" w:rsidRPr="009E4E09" w:rsidRDefault="00DC5AE6" w:rsidP="00F37569">
            <w:pPr>
              <w:pStyle w:val="TableText10"/>
              <w:widowControl w:val="0"/>
              <w:rPr>
                <w:sz w:val="22"/>
                <w:szCs w:val="22"/>
                <w:lang w:val="el-GR"/>
              </w:rPr>
            </w:pPr>
            <w:r w:rsidRPr="009E4E09">
              <w:rPr>
                <w:sz w:val="22"/>
                <w:szCs w:val="22"/>
                <w:lang w:val="el-GR"/>
              </w:rPr>
              <w:t xml:space="preserve">Γενικές διαταραχές και καταστάσεις </w:t>
            </w:r>
            <w:r w:rsidR="00FB31E6">
              <w:rPr>
                <w:sz w:val="22"/>
                <w:szCs w:val="22"/>
                <w:lang w:val="el-GR"/>
              </w:rPr>
              <w:t>σ</w:t>
            </w:r>
            <w:r w:rsidRPr="009E4E09">
              <w:rPr>
                <w:sz w:val="22"/>
                <w:szCs w:val="22"/>
                <w:lang w:val="el-GR"/>
              </w:rPr>
              <w:t xml:space="preserve">τη </w:t>
            </w:r>
            <w:r w:rsidR="00FB31E6">
              <w:rPr>
                <w:sz w:val="22"/>
                <w:szCs w:val="22"/>
                <w:lang w:val="el-GR"/>
              </w:rPr>
              <w:t>θέση</w:t>
            </w:r>
            <w:r w:rsidRPr="009E4E09">
              <w:rPr>
                <w:sz w:val="22"/>
                <w:szCs w:val="22"/>
                <w:lang w:val="el-GR"/>
              </w:rPr>
              <w:t xml:space="preserve"> χορήγησης</w:t>
            </w:r>
          </w:p>
        </w:tc>
        <w:tc>
          <w:tcPr>
            <w:tcW w:w="2488" w:type="pct"/>
            <w:tcBorders>
              <w:top w:val="single" w:sz="4" w:space="0" w:color="auto"/>
              <w:left w:val="single" w:sz="4" w:space="0" w:color="auto"/>
              <w:bottom w:val="single" w:sz="4" w:space="0" w:color="auto"/>
              <w:right w:val="single" w:sz="4" w:space="0" w:color="auto"/>
            </w:tcBorders>
          </w:tcPr>
          <w:p w14:paraId="6C9D8A8E" w14:textId="77777777" w:rsidR="00DC5AE6" w:rsidRPr="009E4E09" w:rsidRDefault="00DC5AE6" w:rsidP="00F37569">
            <w:pPr>
              <w:pStyle w:val="TableText10"/>
              <w:widowControl w:val="0"/>
              <w:rPr>
                <w:sz w:val="22"/>
                <w:szCs w:val="22"/>
                <w:lang w:val="el-GR"/>
              </w:rPr>
            </w:pPr>
            <w:r>
              <w:rPr>
                <w:sz w:val="22"/>
                <w:szCs w:val="22"/>
                <w:lang w:val="el-GR"/>
              </w:rPr>
              <w:t>Εξασθένιση</w:t>
            </w:r>
          </w:p>
        </w:tc>
        <w:tc>
          <w:tcPr>
            <w:tcW w:w="1049" w:type="pct"/>
            <w:tcBorders>
              <w:top w:val="single" w:sz="4" w:space="0" w:color="auto"/>
              <w:left w:val="single" w:sz="4" w:space="0" w:color="auto"/>
              <w:bottom w:val="single" w:sz="4" w:space="0" w:color="auto"/>
              <w:right w:val="single" w:sz="4" w:space="0" w:color="auto"/>
            </w:tcBorders>
          </w:tcPr>
          <w:p w14:paraId="72D96703"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256B503C" w14:textId="77777777" w:rsidTr="005B266B">
        <w:trPr>
          <w:cantSplit/>
          <w:trHeight w:val="128"/>
        </w:trPr>
        <w:tc>
          <w:tcPr>
            <w:tcW w:w="1463" w:type="pct"/>
            <w:vMerge/>
            <w:tcBorders>
              <w:left w:val="single" w:sz="4" w:space="0" w:color="auto"/>
              <w:right w:val="single" w:sz="4" w:space="0" w:color="auto"/>
            </w:tcBorders>
          </w:tcPr>
          <w:p w14:paraId="75313056"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B1838B1" w14:textId="77777777" w:rsidR="00DC5AE6" w:rsidRPr="009E4E09" w:rsidRDefault="00DC5AE6" w:rsidP="00F37569">
            <w:pPr>
              <w:pStyle w:val="TableText10"/>
              <w:widowControl w:val="0"/>
              <w:rPr>
                <w:sz w:val="22"/>
                <w:szCs w:val="22"/>
                <w:lang w:val="el-GR"/>
              </w:rPr>
            </w:pPr>
            <w:r w:rsidRPr="009E4E09">
              <w:rPr>
                <w:sz w:val="22"/>
                <w:szCs w:val="22"/>
                <w:lang w:val="el-GR"/>
              </w:rPr>
              <w:t>Θωρακικό άλγος</w:t>
            </w:r>
          </w:p>
        </w:tc>
        <w:tc>
          <w:tcPr>
            <w:tcW w:w="1049" w:type="pct"/>
            <w:tcBorders>
              <w:top w:val="single" w:sz="4" w:space="0" w:color="auto"/>
              <w:left w:val="single" w:sz="4" w:space="0" w:color="auto"/>
              <w:bottom w:val="single" w:sz="4" w:space="0" w:color="auto"/>
              <w:right w:val="single" w:sz="4" w:space="0" w:color="auto"/>
            </w:tcBorders>
          </w:tcPr>
          <w:p w14:paraId="6B43DC67"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1E0384B3" w14:textId="77777777" w:rsidTr="005B266B">
        <w:trPr>
          <w:cantSplit/>
          <w:trHeight w:val="128"/>
        </w:trPr>
        <w:tc>
          <w:tcPr>
            <w:tcW w:w="1463" w:type="pct"/>
            <w:vMerge/>
            <w:tcBorders>
              <w:left w:val="single" w:sz="4" w:space="0" w:color="auto"/>
              <w:right w:val="single" w:sz="4" w:space="0" w:color="auto"/>
            </w:tcBorders>
          </w:tcPr>
          <w:p w14:paraId="20F1C82B"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698E033" w14:textId="77777777" w:rsidR="00DC5AE6" w:rsidRPr="009E4E09" w:rsidRDefault="00DC5AE6" w:rsidP="00F37569">
            <w:pPr>
              <w:pStyle w:val="TableText10"/>
              <w:widowControl w:val="0"/>
              <w:rPr>
                <w:sz w:val="22"/>
                <w:szCs w:val="22"/>
                <w:lang w:val="el-GR"/>
              </w:rPr>
            </w:pPr>
            <w:r w:rsidRPr="009E4E09">
              <w:rPr>
                <w:sz w:val="22"/>
                <w:szCs w:val="22"/>
                <w:lang w:val="el-GR"/>
              </w:rPr>
              <w:t>Ρίγη</w:t>
            </w:r>
          </w:p>
        </w:tc>
        <w:tc>
          <w:tcPr>
            <w:tcW w:w="1049" w:type="pct"/>
            <w:tcBorders>
              <w:top w:val="single" w:sz="4" w:space="0" w:color="auto"/>
              <w:left w:val="single" w:sz="4" w:space="0" w:color="auto"/>
              <w:bottom w:val="single" w:sz="4" w:space="0" w:color="auto"/>
              <w:right w:val="single" w:sz="4" w:space="0" w:color="auto"/>
            </w:tcBorders>
          </w:tcPr>
          <w:p w14:paraId="61DE08C6"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01AC9E99" w14:textId="77777777" w:rsidTr="005B266B">
        <w:trPr>
          <w:cantSplit/>
          <w:trHeight w:val="128"/>
        </w:trPr>
        <w:tc>
          <w:tcPr>
            <w:tcW w:w="1463" w:type="pct"/>
            <w:vMerge/>
            <w:tcBorders>
              <w:left w:val="single" w:sz="4" w:space="0" w:color="auto"/>
              <w:right w:val="single" w:sz="4" w:space="0" w:color="auto"/>
            </w:tcBorders>
          </w:tcPr>
          <w:p w14:paraId="080688AB"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7DB5C017" w14:textId="77777777" w:rsidR="00DC5AE6" w:rsidRPr="009E4E09" w:rsidRDefault="00DC5AE6" w:rsidP="00F37569">
            <w:pPr>
              <w:pStyle w:val="TableText10"/>
              <w:widowControl w:val="0"/>
              <w:rPr>
                <w:sz w:val="22"/>
                <w:szCs w:val="22"/>
                <w:lang w:val="el-GR"/>
              </w:rPr>
            </w:pPr>
            <w:r w:rsidRPr="009E4E09">
              <w:rPr>
                <w:sz w:val="22"/>
                <w:szCs w:val="22"/>
                <w:lang w:val="el-GR"/>
              </w:rPr>
              <w:t>Κόπωση</w:t>
            </w:r>
          </w:p>
        </w:tc>
        <w:tc>
          <w:tcPr>
            <w:tcW w:w="1049" w:type="pct"/>
            <w:tcBorders>
              <w:top w:val="single" w:sz="4" w:space="0" w:color="auto"/>
              <w:left w:val="single" w:sz="4" w:space="0" w:color="auto"/>
              <w:bottom w:val="single" w:sz="4" w:space="0" w:color="auto"/>
              <w:right w:val="single" w:sz="4" w:space="0" w:color="auto"/>
            </w:tcBorders>
          </w:tcPr>
          <w:p w14:paraId="4097267F"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670CDA7D" w14:textId="77777777" w:rsidTr="005B266B">
        <w:trPr>
          <w:cantSplit/>
          <w:trHeight w:val="128"/>
        </w:trPr>
        <w:tc>
          <w:tcPr>
            <w:tcW w:w="1463" w:type="pct"/>
            <w:vMerge/>
            <w:tcBorders>
              <w:left w:val="single" w:sz="4" w:space="0" w:color="auto"/>
              <w:right w:val="single" w:sz="4" w:space="0" w:color="auto"/>
            </w:tcBorders>
          </w:tcPr>
          <w:p w14:paraId="564CF97F"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620C5388" w14:textId="77777777" w:rsidR="00DC5AE6" w:rsidRPr="009E4E09" w:rsidRDefault="00DC5AE6" w:rsidP="00F37569">
            <w:pPr>
              <w:pStyle w:val="TableText10"/>
              <w:widowControl w:val="0"/>
              <w:rPr>
                <w:sz w:val="22"/>
                <w:szCs w:val="22"/>
                <w:lang w:val="el-GR"/>
              </w:rPr>
            </w:pPr>
            <w:r w:rsidRPr="009E4E09">
              <w:rPr>
                <w:sz w:val="22"/>
                <w:szCs w:val="22"/>
                <w:lang w:val="el-GR"/>
              </w:rPr>
              <w:t>Γριπώδης συνδρομή</w:t>
            </w:r>
          </w:p>
        </w:tc>
        <w:tc>
          <w:tcPr>
            <w:tcW w:w="1049" w:type="pct"/>
            <w:tcBorders>
              <w:top w:val="single" w:sz="4" w:space="0" w:color="auto"/>
              <w:left w:val="single" w:sz="4" w:space="0" w:color="auto"/>
              <w:bottom w:val="single" w:sz="4" w:space="0" w:color="auto"/>
              <w:right w:val="single" w:sz="4" w:space="0" w:color="auto"/>
            </w:tcBorders>
          </w:tcPr>
          <w:p w14:paraId="0DED6373"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627C5BD5" w14:textId="77777777" w:rsidTr="005B266B">
        <w:trPr>
          <w:cantSplit/>
          <w:trHeight w:val="128"/>
        </w:trPr>
        <w:tc>
          <w:tcPr>
            <w:tcW w:w="1463" w:type="pct"/>
            <w:vMerge/>
            <w:tcBorders>
              <w:left w:val="single" w:sz="4" w:space="0" w:color="auto"/>
              <w:right w:val="single" w:sz="4" w:space="0" w:color="auto"/>
            </w:tcBorders>
          </w:tcPr>
          <w:p w14:paraId="7326D196"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3436213" w14:textId="77777777" w:rsidR="00DC5AE6" w:rsidRPr="009E4E09" w:rsidRDefault="00DC5AE6" w:rsidP="00F37569">
            <w:pPr>
              <w:pStyle w:val="TableText10"/>
              <w:widowControl w:val="0"/>
              <w:rPr>
                <w:sz w:val="22"/>
                <w:szCs w:val="22"/>
                <w:lang w:val="el-GR"/>
              </w:rPr>
            </w:pPr>
            <w:r w:rsidRPr="009E4E09">
              <w:rPr>
                <w:sz w:val="22"/>
                <w:szCs w:val="22"/>
                <w:lang w:val="el-GR"/>
              </w:rPr>
              <w:t>Αντίδραση σχετιζόμενη με την έγχυση</w:t>
            </w:r>
          </w:p>
        </w:tc>
        <w:tc>
          <w:tcPr>
            <w:tcW w:w="1049" w:type="pct"/>
            <w:tcBorders>
              <w:top w:val="single" w:sz="4" w:space="0" w:color="auto"/>
              <w:left w:val="single" w:sz="4" w:space="0" w:color="auto"/>
              <w:bottom w:val="single" w:sz="4" w:space="0" w:color="auto"/>
              <w:right w:val="single" w:sz="4" w:space="0" w:color="auto"/>
            </w:tcBorders>
          </w:tcPr>
          <w:p w14:paraId="3B165309"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1A0E7D0C" w14:textId="77777777" w:rsidTr="005B266B">
        <w:trPr>
          <w:cantSplit/>
          <w:trHeight w:val="128"/>
        </w:trPr>
        <w:tc>
          <w:tcPr>
            <w:tcW w:w="1463" w:type="pct"/>
            <w:vMerge/>
            <w:tcBorders>
              <w:left w:val="single" w:sz="4" w:space="0" w:color="auto"/>
              <w:right w:val="single" w:sz="4" w:space="0" w:color="auto"/>
            </w:tcBorders>
          </w:tcPr>
          <w:p w14:paraId="57DBD2DE"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7357C58" w14:textId="77777777" w:rsidR="00DC5AE6" w:rsidRPr="009E4E09" w:rsidRDefault="00DC5AE6" w:rsidP="00F37569">
            <w:pPr>
              <w:pStyle w:val="TableText10"/>
              <w:widowControl w:val="0"/>
              <w:rPr>
                <w:sz w:val="22"/>
                <w:szCs w:val="22"/>
                <w:lang w:val="el-GR"/>
              </w:rPr>
            </w:pPr>
            <w:r w:rsidRPr="009E4E09">
              <w:rPr>
                <w:sz w:val="22"/>
                <w:szCs w:val="22"/>
                <w:lang w:val="el-GR"/>
              </w:rPr>
              <w:t>Άλγος</w:t>
            </w:r>
          </w:p>
        </w:tc>
        <w:tc>
          <w:tcPr>
            <w:tcW w:w="1049" w:type="pct"/>
            <w:tcBorders>
              <w:top w:val="single" w:sz="4" w:space="0" w:color="auto"/>
              <w:left w:val="single" w:sz="4" w:space="0" w:color="auto"/>
              <w:bottom w:val="single" w:sz="4" w:space="0" w:color="auto"/>
              <w:right w:val="single" w:sz="4" w:space="0" w:color="auto"/>
            </w:tcBorders>
          </w:tcPr>
          <w:p w14:paraId="49F012CF"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325BB563" w14:textId="77777777" w:rsidTr="005B266B">
        <w:trPr>
          <w:cantSplit/>
          <w:trHeight w:val="128"/>
        </w:trPr>
        <w:tc>
          <w:tcPr>
            <w:tcW w:w="1463" w:type="pct"/>
            <w:vMerge/>
            <w:tcBorders>
              <w:left w:val="single" w:sz="4" w:space="0" w:color="auto"/>
              <w:right w:val="single" w:sz="4" w:space="0" w:color="auto"/>
            </w:tcBorders>
          </w:tcPr>
          <w:p w14:paraId="38DFF3C7"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0297D889" w14:textId="77777777" w:rsidR="00DC5AE6" w:rsidRPr="009E4E09" w:rsidRDefault="00DC5AE6" w:rsidP="00F37569">
            <w:pPr>
              <w:pStyle w:val="TableText10"/>
              <w:widowControl w:val="0"/>
              <w:rPr>
                <w:sz w:val="22"/>
                <w:szCs w:val="22"/>
                <w:lang w:val="el-GR"/>
              </w:rPr>
            </w:pPr>
            <w:r w:rsidRPr="009E4E09">
              <w:rPr>
                <w:sz w:val="22"/>
                <w:szCs w:val="22"/>
                <w:lang w:val="el-GR"/>
              </w:rPr>
              <w:t>Πυρεξία</w:t>
            </w:r>
          </w:p>
        </w:tc>
        <w:tc>
          <w:tcPr>
            <w:tcW w:w="1049" w:type="pct"/>
            <w:tcBorders>
              <w:top w:val="single" w:sz="4" w:space="0" w:color="auto"/>
              <w:left w:val="single" w:sz="4" w:space="0" w:color="auto"/>
              <w:bottom w:val="single" w:sz="4" w:space="0" w:color="auto"/>
              <w:right w:val="single" w:sz="4" w:space="0" w:color="auto"/>
            </w:tcBorders>
          </w:tcPr>
          <w:p w14:paraId="165ABEF0"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119D34FD" w14:textId="77777777" w:rsidTr="005B266B">
        <w:trPr>
          <w:cantSplit/>
          <w:trHeight w:val="128"/>
        </w:trPr>
        <w:tc>
          <w:tcPr>
            <w:tcW w:w="1463" w:type="pct"/>
            <w:vMerge/>
            <w:tcBorders>
              <w:left w:val="single" w:sz="4" w:space="0" w:color="auto"/>
              <w:right w:val="single" w:sz="4" w:space="0" w:color="auto"/>
            </w:tcBorders>
          </w:tcPr>
          <w:p w14:paraId="034A6A4A"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58DC4BC2" w14:textId="77777777" w:rsidR="00DC5AE6" w:rsidRPr="009E4E09" w:rsidRDefault="00DC5AE6" w:rsidP="00F37569">
            <w:pPr>
              <w:pStyle w:val="TableText10"/>
              <w:widowControl w:val="0"/>
              <w:rPr>
                <w:sz w:val="22"/>
                <w:szCs w:val="22"/>
                <w:lang w:val="el-GR"/>
              </w:rPr>
            </w:pPr>
            <w:r w:rsidRPr="009E4E09">
              <w:rPr>
                <w:sz w:val="22"/>
                <w:szCs w:val="22"/>
                <w:lang w:val="el-GR"/>
              </w:rPr>
              <w:t>Φλεγμονή βλεννογόνου</w:t>
            </w:r>
          </w:p>
        </w:tc>
        <w:tc>
          <w:tcPr>
            <w:tcW w:w="1049" w:type="pct"/>
            <w:tcBorders>
              <w:top w:val="single" w:sz="4" w:space="0" w:color="auto"/>
              <w:left w:val="single" w:sz="4" w:space="0" w:color="auto"/>
              <w:bottom w:val="single" w:sz="4" w:space="0" w:color="auto"/>
              <w:right w:val="single" w:sz="4" w:space="0" w:color="auto"/>
            </w:tcBorders>
          </w:tcPr>
          <w:p w14:paraId="16533822" w14:textId="77777777" w:rsidR="00DC5AE6" w:rsidRPr="009E4E09" w:rsidRDefault="00DC5AE6" w:rsidP="00F37569">
            <w:pPr>
              <w:pStyle w:val="TableText10"/>
              <w:widowControl w:val="0"/>
              <w:rPr>
                <w:sz w:val="22"/>
                <w:szCs w:val="22"/>
                <w:lang w:val="el-GR"/>
              </w:rPr>
            </w:pPr>
            <w:r w:rsidRPr="009E4E09">
              <w:rPr>
                <w:sz w:val="22"/>
                <w:szCs w:val="22"/>
                <w:lang w:val="el-GR"/>
              </w:rPr>
              <w:t>Πολύ συχνή</w:t>
            </w:r>
          </w:p>
        </w:tc>
      </w:tr>
      <w:tr w:rsidR="00DC5AE6" w:rsidRPr="009E4E09" w14:paraId="6D698246" w14:textId="77777777" w:rsidTr="005B266B">
        <w:trPr>
          <w:cantSplit/>
          <w:trHeight w:val="128"/>
        </w:trPr>
        <w:tc>
          <w:tcPr>
            <w:tcW w:w="1463" w:type="pct"/>
            <w:vMerge/>
            <w:tcBorders>
              <w:left w:val="single" w:sz="4" w:space="0" w:color="auto"/>
              <w:right w:val="single" w:sz="4" w:space="0" w:color="auto"/>
            </w:tcBorders>
          </w:tcPr>
          <w:p w14:paraId="57069012"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1D1EB4A" w14:textId="77777777" w:rsidR="00DC5AE6" w:rsidRPr="009E4E09" w:rsidRDefault="00DC5AE6" w:rsidP="00F37569">
            <w:pPr>
              <w:pStyle w:val="TableText10"/>
              <w:widowControl w:val="0"/>
              <w:rPr>
                <w:sz w:val="22"/>
                <w:szCs w:val="22"/>
                <w:lang w:val="el-GR"/>
              </w:rPr>
            </w:pPr>
            <w:r w:rsidRPr="009E4E09">
              <w:rPr>
                <w:sz w:val="22"/>
                <w:szCs w:val="22"/>
                <w:lang w:val="el-GR"/>
              </w:rPr>
              <w:t>Περιφερικό οίδημα</w:t>
            </w:r>
          </w:p>
        </w:tc>
        <w:tc>
          <w:tcPr>
            <w:tcW w:w="1049" w:type="pct"/>
            <w:tcBorders>
              <w:top w:val="single" w:sz="4" w:space="0" w:color="auto"/>
              <w:left w:val="single" w:sz="4" w:space="0" w:color="auto"/>
              <w:bottom w:val="single" w:sz="4" w:space="0" w:color="auto"/>
              <w:right w:val="single" w:sz="4" w:space="0" w:color="auto"/>
            </w:tcBorders>
          </w:tcPr>
          <w:p w14:paraId="5D3C4D2C" w14:textId="77777777" w:rsidR="00DC5AE6" w:rsidRPr="009E4E09" w:rsidRDefault="00DC5AE6" w:rsidP="00F37569">
            <w:pPr>
              <w:pStyle w:val="TableText10"/>
              <w:widowControl w:val="0"/>
              <w:rPr>
                <w:sz w:val="22"/>
                <w:szCs w:val="22"/>
                <w:lang w:val="el-GR"/>
              </w:rPr>
            </w:pPr>
            <w:r>
              <w:rPr>
                <w:sz w:val="22"/>
                <w:szCs w:val="22"/>
                <w:lang w:val="el-GR"/>
              </w:rPr>
              <w:t>Πολύ σ</w:t>
            </w:r>
            <w:r w:rsidRPr="009E4E09">
              <w:rPr>
                <w:sz w:val="22"/>
                <w:szCs w:val="22"/>
                <w:lang w:val="el-GR"/>
              </w:rPr>
              <w:t>υχνή</w:t>
            </w:r>
          </w:p>
        </w:tc>
      </w:tr>
      <w:tr w:rsidR="00DC5AE6" w:rsidRPr="009E4E09" w14:paraId="722D2658" w14:textId="77777777" w:rsidTr="005B266B">
        <w:trPr>
          <w:cantSplit/>
          <w:trHeight w:val="128"/>
        </w:trPr>
        <w:tc>
          <w:tcPr>
            <w:tcW w:w="1463" w:type="pct"/>
            <w:vMerge/>
            <w:tcBorders>
              <w:left w:val="single" w:sz="4" w:space="0" w:color="auto"/>
              <w:right w:val="single" w:sz="4" w:space="0" w:color="auto"/>
            </w:tcBorders>
          </w:tcPr>
          <w:p w14:paraId="03B7A9D9"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37FBAB65" w14:textId="77777777" w:rsidR="00DC5AE6" w:rsidRPr="009E4E09" w:rsidRDefault="00DC5AE6" w:rsidP="00F37569">
            <w:pPr>
              <w:pStyle w:val="TableText10"/>
              <w:widowControl w:val="0"/>
              <w:rPr>
                <w:sz w:val="22"/>
                <w:szCs w:val="22"/>
                <w:lang w:val="el-GR"/>
              </w:rPr>
            </w:pPr>
            <w:r w:rsidRPr="009E4E09">
              <w:rPr>
                <w:sz w:val="22"/>
                <w:szCs w:val="22"/>
                <w:lang w:val="el-GR"/>
              </w:rPr>
              <w:t>Κακουχία</w:t>
            </w:r>
          </w:p>
        </w:tc>
        <w:tc>
          <w:tcPr>
            <w:tcW w:w="1049" w:type="pct"/>
            <w:tcBorders>
              <w:top w:val="single" w:sz="4" w:space="0" w:color="auto"/>
              <w:left w:val="single" w:sz="4" w:space="0" w:color="auto"/>
              <w:bottom w:val="single" w:sz="4" w:space="0" w:color="auto"/>
              <w:right w:val="single" w:sz="4" w:space="0" w:color="auto"/>
            </w:tcBorders>
          </w:tcPr>
          <w:p w14:paraId="4CEB190F" w14:textId="77777777" w:rsidR="00DC5AE6" w:rsidRPr="009E4E09" w:rsidRDefault="00DC5AE6" w:rsidP="00F37569">
            <w:pPr>
              <w:pStyle w:val="TableText10"/>
              <w:widowControl w:val="0"/>
              <w:rPr>
                <w:sz w:val="22"/>
                <w:szCs w:val="22"/>
                <w:lang w:val="el-GR"/>
              </w:rPr>
            </w:pPr>
            <w:r w:rsidRPr="009E4E09">
              <w:rPr>
                <w:sz w:val="22"/>
                <w:szCs w:val="22"/>
                <w:lang w:val="el-GR"/>
              </w:rPr>
              <w:t>Συχνή</w:t>
            </w:r>
          </w:p>
        </w:tc>
      </w:tr>
      <w:tr w:rsidR="00DC5AE6" w:rsidRPr="009E4E09" w14:paraId="247DB200" w14:textId="77777777" w:rsidTr="005B266B">
        <w:trPr>
          <w:cantSplit/>
          <w:trHeight w:val="128"/>
        </w:trPr>
        <w:tc>
          <w:tcPr>
            <w:tcW w:w="1463" w:type="pct"/>
            <w:vMerge/>
            <w:tcBorders>
              <w:left w:val="single" w:sz="4" w:space="0" w:color="auto"/>
              <w:bottom w:val="single" w:sz="4" w:space="0" w:color="auto"/>
              <w:right w:val="single" w:sz="4" w:space="0" w:color="auto"/>
            </w:tcBorders>
          </w:tcPr>
          <w:p w14:paraId="4924EC43" w14:textId="77777777" w:rsidR="00DC5AE6" w:rsidRPr="009E4E09" w:rsidRDefault="00DC5AE6" w:rsidP="00F37569">
            <w:pPr>
              <w:pStyle w:val="TableText10"/>
              <w:widowControl w:val="0"/>
              <w:rPr>
                <w:sz w:val="22"/>
                <w:szCs w:val="22"/>
                <w:lang w:val="el-GR"/>
              </w:rPr>
            </w:pPr>
          </w:p>
        </w:tc>
        <w:tc>
          <w:tcPr>
            <w:tcW w:w="2488" w:type="pct"/>
            <w:tcBorders>
              <w:top w:val="single" w:sz="4" w:space="0" w:color="auto"/>
              <w:left w:val="single" w:sz="4" w:space="0" w:color="auto"/>
              <w:bottom w:val="single" w:sz="4" w:space="0" w:color="auto"/>
              <w:right w:val="single" w:sz="4" w:space="0" w:color="auto"/>
            </w:tcBorders>
          </w:tcPr>
          <w:p w14:paraId="2888AE91" w14:textId="77777777" w:rsidR="00DC5AE6" w:rsidRPr="009E4E09" w:rsidRDefault="00DC5AE6" w:rsidP="00F37569">
            <w:pPr>
              <w:pStyle w:val="TableText10"/>
              <w:widowControl w:val="0"/>
              <w:rPr>
                <w:sz w:val="22"/>
                <w:szCs w:val="22"/>
                <w:lang w:val="el-GR"/>
              </w:rPr>
            </w:pPr>
            <w:r w:rsidRPr="009E4E09">
              <w:rPr>
                <w:sz w:val="22"/>
                <w:szCs w:val="22"/>
                <w:lang w:val="el-GR"/>
              </w:rPr>
              <w:t>Οίδημα</w:t>
            </w:r>
          </w:p>
        </w:tc>
        <w:tc>
          <w:tcPr>
            <w:tcW w:w="1049" w:type="pct"/>
            <w:tcBorders>
              <w:top w:val="single" w:sz="4" w:space="0" w:color="auto"/>
              <w:left w:val="single" w:sz="4" w:space="0" w:color="auto"/>
              <w:bottom w:val="single" w:sz="4" w:space="0" w:color="auto"/>
              <w:right w:val="single" w:sz="4" w:space="0" w:color="auto"/>
            </w:tcBorders>
          </w:tcPr>
          <w:p w14:paraId="1E9DBD8E" w14:textId="77777777" w:rsidR="00DC5AE6" w:rsidRPr="009E4E09" w:rsidRDefault="00DC5AE6" w:rsidP="00F37569">
            <w:pPr>
              <w:pStyle w:val="TableText10"/>
              <w:widowControl w:val="0"/>
              <w:rPr>
                <w:sz w:val="22"/>
                <w:szCs w:val="22"/>
                <w:lang w:val="el-GR"/>
              </w:rPr>
            </w:pPr>
            <w:r w:rsidRPr="009E4E09">
              <w:rPr>
                <w:sz w:val="22"/>
                <w:szCs w:val="22"/>
                <w:lang w:val="el-GR"/>
              </w:rPr>
              <w:t>Συχνή</w:t>
            </w:r>
          </w:p>
        </w:tc>
      </w:tr>
      <w:tr w:rsidR="00DC5AE6" w:rsidRPr="009E4E09" w14:paraId="52C62A65" w14:textId="77777777" w:rsidTr="005B266B">
        <w:trPr>
          <w:cantSplit/>
          <w:trHeight w:val="128"/>
        </w:trPr>
        <w:tc>
          <w:tcPr>
            <w:tcW w:w="1463" w:type="pct"/>
            <w:tcBorders>
              <w:top w:val="single" w:sz="4" w:space="0" w:color="auto"/>
              <w:left w:val="single" w:sz="4" w:space="0" w:color="auto"/>
              <w:bottom w:val="single" w:sz="4" w:space="0" w:color="auto"/>
              <w:right w:val="single" w:sz="4" w:space="0" w:color="auto"/>
            </w:tcBorders>
          </w:tcPr>
          <w:p w14:paraId="0522736F" w14:textId="77777777" w:rsidR="00DC5AE6" w:rsidRPr="009E4E09" w:rsidRDefault="00DC5AE6" w:rsidP="00F37569">
            <w:pPr>
              <w:pStyle w:val="TableText10"/>
              <w:widowControl w:val="0"/>
              <w:rPr>
                <w:sz w:val="22"/>
                <w:szCs w:val="22"/>
                <w:lang w:val="el-GR"/>
              </w:rPr>
            </w:pPr>
            <w:r w:rsidRPr="009E4E09">
              <w:rPr>
                <w:sz w:val="22"/>
                <w:szCs w:val="22"/>
                <w:lang w:val="el-GR"/>
              </w:rPr>
              <w:t>Κακώσεις, δηλητηριάσεις και επιπλοκές θεραπευτικών χειρισμών</w:t>
            </w:r>
          </w:p>
        </w:tc>
        <w:tc>
          <w:tcPr>
            <w:tcW w:w="2488" w:type="pct"/>
            <w:tcBorders>
              <w:top w:val="single" w:sz="4" w:space="0" w:color="auto"/>
              <w:left w:val="single" w:sz="4" w:space="0" w:color="auto"/>
              <w:bottom w:val="single" w:sz="4" w:space="0" w:color="auto"/>
              <w:right w:val="single" w:sz="4" w:space="0" w:color="auto"/>
            </w:tcBorders>
          </w:tcPr>
          <w:p w14:paraId="15B31D1A" w14:textId="77777777" w:rsidR="00DC5AE6" w:rsidRPr="009E4E09" w:rsidRDefault="00DC5AE6" w:rsidP="00F37569">
            <w:pPr>
              <w:pStyle w:val="TableText10"/>
              <w:widowControl w:val="0"/>
              <w:rPr>
                <w:sz w:val="22"/>
                <w:szCs w:val="22"/>
                <w:lang w:val="el-GR"/>
              </w:rPr>
            </w:pPr>
            <w:r w:rsidRPr="009E4E09">
              <w:rPr>
                <w:sz w:val="22"/>
                <w:szCs w:val="22"/>
                <w:lang w:val="el-GR"/>
              </w:rPr>
              <w:t>Μώλωπας</w:t>
            </w:r>
          </w:p>
        </w:tc>
        <w:tc>
          <w:tcPr>
            <w:tcW w:w="1049" w:type="pct"/>
            <w:tcBorders>
              <w:top w:val="single" w:sz="4" w:space="0" w:color="auto"/>
              <w:left w:val="single" w:sz="4" w:space="0" w:color="auto"/>
              <w:bottom w:val="single" w:sz="4" w:space="0" w:color="auto"/>
              <w:right w:val="single" w:sz="4" w:space="0" w:color="auto"/>
            </w:tcBorders>
          </w:tcPr>
          <w:p w14:paraId="137035A1" w14:textId="77777777" w:rsidR="00DC5AE6" w:rsidRPr="009E4E09" w:rsidRDefault="00DC5AE6" w:rsidP="00F37569">
            <w:pPr>
              <w:pStyle w:val="TableText10"/>
              <w:widowControl w:val="0"/>
              <w:rPr>
                <w:sz w:val="22"/>
                <w:szCs w:val="22"/>
                <w:lang w:val="el-GR"/>
              </w:rPr>
            </w:pPr>
            <w:r w:rsidRPr="009E4E09">
              <w:rPr>
                <w:sz w:val="22"/>
                <w:szCs w:val="22"/>
                <w:lang w:val="el-GR"/>
              </w:rPr>
              <w:t>Συχνή</w:t>
            </w:r>
          </w:p>
        </w:tc>
      </w:tr>
    </w:tbl>
    <w:p w14:paraId="1755346B" w14:textId="77777777" w:rsidR="00587D36" w:rsidRPr="00EE032C" w:rsidRDefault="00587D36" w:rsidP="00F37569">
      <w:pPr>
        <w:widowControl w:val="0"/>
        <w:rPr>
          <w:sz w:val="20"/>
          <w:lang w:val="el-GR"/>
        </w:rPr>
      </w:pPr>
      <w:r w:rsidRPr="00EE032C">
        <w:rPr>
          <w:sz w:val="20"/>
          <w:lang w:val="el-GR"/>
        </w:rPr>
        <w:t>+ Υποδηλώνει τις ανεπιθύμητες ενέργειες που αναφέρθηκαν σε σχέση με μοιραία έκβαση.</w:t>
      </w:r>
    </w:p>
    <w:p w14:paraId="3AC8AA8A" w14:textId="77777777" w:rsidR="00587D36" w:rsidRPr="00EE032C" w:rsidRDefault="00587D36" w:rsidP="00F37569">
      <w:pPr>
        <w:keepNext/>
        <w:keepLines/>
        <w:widowControl w:val="0"/>
        <w:ind w:left="142" w:hanging="142"/>
        <w:rPr>
          <w:sz w:val="20"/>
          <w:lang w:val="el-GR"/>
        </w:rPr>
      </w:pPr>
      <w:r w:rsidRPr="00EE032C">
        <w:rPr>
          <w:sz w:val="20"/>
          <w:lang w:val="el-GR"/>
        </w:rPr>
        <w:t>1 Υποδηλώνει τις ανεπιθύμητες ενέργειες που ευρέως αναφέρθηκαν σε σχέση με σχετιζόμενες με την έγχυση αντιδράσεις. Συγκεκριμένα ποσοστά για αυτές δεν είναι διαθέσιμα.</w:t>
      </w:r>
    </w:p>
    <w:p w14:paraId="3F43366A" w14:textId="77777777" w:rsidR="00587D36" w:rsidRPr="00EE032C" w:rsidRDefault="00587D36" w:rsidP="005B266B">
      <w:pPr>
        <w:keepLines/>
        <w:widowControl w:val="0"/>
        <w:rPr>
          <w:sz w:val="20"/>
          <w:lang w:val="el-GR"/>
        </w:rPr>
      </w:pPr>
      <w:r w:rsidRPr="00EE032C">
        <w:rPr>
          <w:sz w:val="20"/>
          <w:lang w:val="el-GR"/>
        </w:rPr>
        <w:t>* Παρατηρούμενες σε θεραπεία συνδυασμού μετά από ανθρακυκλίνες και συνδυασμένη με ταξάνες.</w:t>
      </w:r>
    </w:p>
    <w:p w14:paraId="108B68E3" w14:textId="77777777" w:rsidR="00587D36" w:rsidRPr="009E4E09" w:rsidRDefault="00587D36" w:rsidP="00587D36">
      <w:pPr>
        <w:rPr>
          <w:lang w:val="el-GR"/>
        </w:rPr>
      </w:pPr>
    </w:p>
    <w:p w14:paraId="4F4380EA" w14:textId="77777777" w:rsidR="00587D36" w:rsidRPr="009E4E09" w:rsidRDefault="00587D36" w:rsidP="00587D36">
      <w:pPr>
        <w:keepNext/>
        <w:keepLines/>
        <w:outlineLvl w:val="0"/>
        <w:rPr>
          <w:szCs w:val="22"/>
          <w:u w:val="single"/>
          <w:lang w:val="el-GR"/>
        </w:rPr>
      </w:pPr>
      <w:r w:rsidRPr="009E4E09">
        <w:rPr>
          <w:szCs w:val="22"/>
          <w:u w:val="single"/>
          <w:lang w:val="el-GR"/>
        </w:rPr>
        <w:t xml:space="preserve">Περιγραφή επιλεγμένων ανεπιθύμητων </w:t>
      </w:r>
      <w:r w:rsidR="008F2454">
        <w:rPr>
          <w:szCs w:val="22"/>
          <w:u w:val="single"/>
          <w:lang w:val="el-GR"/>
        </w:rPr>
        <w:t>ενεργειών</w:t>
      </w:r>
      <w:r w:rsidR="008F2454" w:rsidRPr="009E4E09">
        <w:rPr>
          <w:szCs w:val="22"/>
          <w:u w:val="single"/>
          <w:lang w:val="el-GR"/>
        </w:rPr>
        <w:t xml:space="preserve"> </w:t>
      </w:r>
    </w:p>
    <w:p w14:paraId="6BB5708A" w14:textId="77777777" w:rsidR="00587D36" w:rsidRPr="009E4E09" w:rsidRDefault="00587D36" w:rsidP="00587D36">
      <w:pPr>
        <w:keepNext/>
        <w:keepLines/>
        <w:outlineLvl w:val="0"/>
        <w:rPr>
          <w:b/>
          <w:szCs w:val="22"/>
          <w:lang w:val="el-GR"/>
        </w:rPr>
      </w:pPr>
    </w:p>
    <w:p w14:paraId="2AAB4EAD" w14:textId="77777777" w:rsidR="00587D36" w:rsidRPr="008235E3" w:rsidRDefault="00587D36" w:rsidP="00587D36">
      <w:pPr>
        <w:keepNext/>
        <w:keepLines/>
        <w:outlineLvl w:val="0"/>
        <w:rPr>
          <w:i/>
          <w:szCs w:val="22"/>
          <w:u w:val="single"/>
          <w:lang w:val="el-GR"/>
        </w:rPr>
      </w:pPr>
      <w:r w:rsidRPr="00596225">
        <w:rPr>
          <w:i/>
          <w:szCs w:val="22"/>
          <w:u w:val="single"/>
          <w:lang w:val="el-GR"/>
        </w:rPr>
        <w:t>Καρδιακή δυσλειτουργία</w:t>
      </w:r>
    </w:p>
    <w:p w14:paraId="08F61619" w14:textId="77777777" w:rsidR="00596225" w:rsidRPr="008235E3" w:rsidRDefault="00596225" w:rsidP="00587D36">
      <w:pPr>
        <w:keepNext/>
        <w:keepLines/>
        <w:outlineLvl w:val="0"/>
        <w:rPr>
          <w:i/>
          <w:szCs w:val="22"/>
          <w:u w:val="single"/>
          <w:lang w:val="el-GR"/>
        </w:rPr>
      </w:pPr>
    </w:p>
    <w:p w14:paraId="63BA68FD" w14:textId="77777777" w:rsidR="00587D36" w:rsidRPr="009E4E09" w:rsidRDefault="00587D36" w:rsidP="00587D36">
      <w:pPr>
        <w:rPr>
          <w:lang w:val="el-GR"/>
        </w:rPr>
      </w:pPr>
      <w:r w:rsidRPr="009E4E09">
        <w:rPr>
          <w:lang w:val="el-GR"/>
        </w:rPr>
        <w:t>Η συμφορητική καρδιακή ανεπάρκεια</w:t>
      </w:r>
      <w:r w:rsidR="009601DB" w:rsidRPr="009601DB">
        <w:rPr>
          <w:lang w:val="el-GR"/>
        </w:rPr>
        <w:t>,</w:t>
      </w:r>
      <w:r w:rsidRPr="009E4E09">
        <w:rPr>
          <w:lang w:val="el-GR"/>
        </w:rPr>
        <w:t xml:space="preserve"> </w:t>
      </w:r>
      <w:r w:rsidR="009601DB" w:rsidRPr="009601DB">
        <w:rPr>
          <w:lang w:val="el-GR"/>
        </w:rPr>
        <w:t>(</w:t>
      </w:r>
      <w:r w:rsidR="009601DB">
        <w:t>T</w:t>
      </w:r>
      <w:r w:rsidRPr="009E4E09">
        <w:rPr>
          <w:lang w:val="el-GR"/>
        </w:rPr>
        <w:t>άξης ΙΙ-ΙV κατά ΝΥΗΑ είναι μια συχνή ανεπιθύμητη ενέργεια που σχετίζεται με τη χρήση του Herceptin και έχει συσχετιστεί με μοιραία έκβαση (βλέπε παράγραφο 4.4). Τα σημεία και συμπτώματα της καρδιακής δυσλειτουργίας, όπως είναι η δύσπνοια, η ορθόπνοια, ο αυξημένος βήχας, το πνευμονικό οίδημα, ο καλπασμός S3 ή το μειωμένο κλάσμα εξώθησης κοιλίας έχουν παρατηρηθεί σε ασθενείς υπό θεραπεία με Herceptin (βλ. παράγραφο 4.4).</w:t>
      </w:r>
    </w:p>
    <w:p w14:paraId="015A9CB0" w14:textId="77777777" w:rsidR="00587D36" w:rsidRPr="009E4E09" w:rsidRDefault="00587D36" w:rsidP="00587D36">
      <w:pPr>
        <w:rPr>
          <w:lang w:val="el-GR"/>
        </w:rPr>
      </w:pPr>
    </w:p>
    <w:p w14:paraId="0C39B933" w14:textId="5D8D7445" w:rsidR="00587D36" w:rsidRPr="009E4E09" w:rsidRDefault="00587D36" w:rsidP="00587D36">
      <w:pPr>
        <w:rPr>
          <w:lang w:val="el-GR"/>
        </w:rPr>
      </w:pPr>
      <w:r w:rsidRPr="009E4E09">
        <w:rPr>
          <w:lang w:val="el-GR"/>
        </w:rPr>
        <w:t xml:space="preserve">Σε 3 βασικές κλινικές δοκιμές με </w:t>
      </w:r>
      <w:r w:rsidR="00A26E16">
        <w:t>Herceptin</w:t>
      </w:r>
      <w:r w:rsidR="00A26E16" w:rsidRPr="009E4E09">
        <w:rPr>
          <w:lang w:val="el-GR"/>
        </w:rPr>
        <w:t xml:space="preserve"> </w:t>
      </w:r>
      <w:r w:rsidRPr="009E4E09">
        <w:rPr>
          <w:lang w:val="el-GR"/>
        </w:rPr>
        <w:t xml:space="preserve">ως επικουρική θεραπεία χορηγούμενη σε συνδυασμό με χημειοθεραπεία, η συχνότητα καρδιακής δυσλειτουργίας βαθμού 3 / 4 (συγκεκριμένα συμπτωματική Συμφορητική Καρδιακή Ανεπάρκεια) ήταν παρόμοια σε ασθενείς στους οποίους χορηγήθηκε μόνο </w:t>
      </w:r>
      <w:r w:rsidRPr="009E4E09">
        <w:rPr>
          <w:lang w:val="el-GR"/>
        </w:rPr>
        <w:lastRenderedPageBreak/>
        <w:t xml:space="preserve">χημειοθεραπεία (δηλαδή δεν έλαβαν Herceptin), καθώς και σε ασθενείς στους οποίους χορηγήθηκε Herceptin διαδοχικά </w:t>
      </w:r>
      <w:r w:rsidR="009601DB">
        <w:rPr>
          <w:lang w:val="el-GR"/>
        </w:rPr>
        <w:t>μετά από</w:t>
      </w:r>
      <w:r w:rsidRPr="009E4E09">
        <w:rPr>
          <w:lang w:val="el-GR"/>
        </w:rPr>
        <w:t xml:space="preserve"> μια ταξάνη (0,3 - 0,4%). Το ποσοστό ήταν υψηλότερο σε ασθενείς στους οποίους χορηγήθηκε Herceptin ταυτόχρονα με μια ταξάνη (2,0%). Στο πλαίσιο της εισαγωγικής αγωγής, η εμπειρία από την ταυτόχρονη χορήγηση </w:t>
      </w:r>
      <w:r w:rsidRPr="009E4E09">
        <w:t>Herceptin</w:t>
      </w:r>
      <w:r w:rsidRPr="009E4E09">
        <w:rPr>
          <w:lang w:val="el-GR"/>
        </w:rPr>
        <w:t xml:space="preserve"> και σχήματος χαμηλής δόσης ανθρακυκλίνης είναι περιορισμένη (βλέπε παράγραφο 4.4).</w:t>
      </w:r>
    </w:p>
    <w:p w14:paraId="1D8281EB" w14:textId="77777777" w:rsidR="00587D36" w:rsidRPr="009E4E09" w:rsidRDefault="00587D36" w:rsidP="00587D36">
      <w:pPr>
        <w:rPr>
          <w:szCs w:val="22"/>
          <w:lang w:val="el-GR"/>
        </w:rPr>
      </w:pPr>
    </w:p>
    <w:p w14:paraId="32BECFAE" w14:textId="16B26ED5" w:rsidR="00587D36" w:rsidRPr="009E4E09" w:rsidRDefault="00587D36" w:rsidP="00587D36">
      <w:pPr>
        <w:rPr>
          <w:lang w:val="el-GR"/>
        </w:rPr>
      </w:pPr>
      <w:r w:rsidRPr="009E4E09">
        <w:rPr>
          <w:lang w:val="el-GR"/>
        </w:rPr>
        <w:t xml:space="preserve">Όταν το </w:t>
      </w:r>
      <w:r w:rsidRPr="009E4E09">
        <w:t>Herceptin</w:t>
      </w:r>
      <w:r w:rsidRPr="009E4E09">
        <w:rPr>
          <w:lang w:val="el-GR"/>
        </w:rPr>
        <w:t xml:space="preserve"> χορηγήθηκε μετά από την ολοκλήρωση της επικουρικής χημειοθεραπείας, παρατηρήθηκε καρδιακή ανεπάρκεια </w:t>
      </w:r>
      <w:r w:rsidR="006D3442">
        <w:rPr>
          <w:lang w:val="el-GR"/>
        </w:rPr>
        <w:t>Τ</w:t>
      </w:r>
      <w:r w:rsidR="006D3442" w:rsidRPr="009E4E09">
        <w:rPr>
          <w:lang w:val="el-GR"/>
        </w:rPr>
        <w:t xml:space="preserve">άξης </w:t>
      </w:r>
      <w:r w:rsidRPr="009E4E09">
        <w:rPr>
          <w:lang w:val="el-GR"/>
        </w:rPr>
        <w:t>ΙΙΙ-</w:t>
      </w:r>
      <w:r w:rsidRPr="009E4E09">
        <w:t>IV</w:t>
      </w:r>
      <w:r w:rsidRPr="009E4E09">
        <w:rPr>
          <w:lang w:val="el-GR"/>
        </w:rPr>
        <w:t xml:space="preserve"> κατά </w:t>
      </w:r>
      <w:r w:rsidRPr="009E4E09">
        <w:t>NYHA</w:t>
      </w:r>
      <w:r w:rsidRPr="009E4E09">
        <w:rPr>
          <w:lang w:val="el-GR"/>
        </w:rPr>
        <w:t xml:space="preserve"> στο 0,6</w:t>
      </w:r>
      <w:r w:rsidRPr="009E4E09">
        <w:t> </w:t>
      </w:r>
      <w:r w:rsidRPr="009E4E09">
        <w:rPr>
          <w:lang w:val="el-GR"/>
        </w:rPr>
        <w:t>% των ασθενών στο σκέλος ενός έτους μετά από διάμεση παρακολούθηση 12 μηνών</w:t>
      </w:r>
      <w:r>
        <w:rPr>
          <w:lang w:val="el-GR"/>
        </w:rPr>
        <w:t>. Στη μελέτη ΒΟ16348, μ</w:t>
      </w:r>
      <w:r w:rsidRPr="009E4E09">
        <w:rPr>
          <w:lang w:val="el-GR"/>
        </w:rPr>
        <w:t>ετά από διάμεση παρακολούθηση 8 ετών, η επίπτωση της σοβαρής ΣΚΑ (</w:t>
      </w:r>
      <w:r w:rsidR="006D3442">
        <w:rPr>
          <w:lang w:val="el-GR"/>
        </w:rPr>
        <w:t>Τ</w:t>
      </w:r>
      <w:r w:rsidR="006D3442" w:rsidRPr="009E4E09">
        <w:rPr>
          <w:lang w:val="el-GR"/>
        </w:rPr>
        <w:t xml:space="preserve">άξης </w:t>
      </w:r>
      <w:r w:rsidRPr="009E4E09">
        <w:t>III</w:t>
      </w:r>
      <w:r w:rsidRPr="009E4E09">
        <w:rPr>
          <w:lang w:val="el-GR"/>
        </w:rPr>
        <w:t xml:space="preserve"> &amp; </w:t>
      </w:r>
      <w:r w:rsidRPr="009E4E09">
        <w:t>IV</w:t>
      </w:r>
      <w:r w:rsidRPr="009E4E09">
        <w:rPr>
          <w:lang w:val="el-GR"/>
        </w:rPr>
        <w:t xml:space="preserve"> κατά </w:t>
      </w:r>
      <w:r w:rsidRPr="009E4E09">
        <w:t>NYHA</w:t>
      </w:r>
      <w:r w:rsidRPr="009E4E09">
        <w:rPr>
          <w:lang w:val="el-GR"/>
        </w:rPr>
        <w:t xml:space="preserve">) </w:t>
      </w:r>
      <w:r>
        <w:rPr>
          <w:lang w:val="el-GR"/>
        </w:rPr>
        <w:t xml:space="preserve">στο σκέλος που έλαβε θεραπεία με </w:t>
      </w:r>
      <w:r>
        <w:rPr>
          <w:lang w:val="en-GB"/>
        </w:rPr>
        <w:t>Herceptin</w:t>
      </w:r>
      <w:r>
        <w:rPr>
          <w:lang w:val="el-GR"/>
        </w:rPr>
        <w:t xml:space="preserve"> για </w:t>
      </w:r>
      <w:r w:rsidRPr="00572CA0">
        <w:rPr>
          <w:lang w:val="el-GR"/>
        </w:rPr>
        <w:t xml:space="preserve">1 </w:t>
      </w:r>
      <w:r>
        <w:rPr>
          <w:lang w:val="el-GR"/>
        </w:rPr>
        <w:t>έτος</w:t>
      </w:r>
      <w:r w:rsidRPr="009E4E09">
        <w:rPr>
          <w:lang w:val="el-GR"/>
        </w:rPr>
        <w:t xml:space="preserve"> ήταν 0,8</w:t>
      </w:r>
      <w:r w:rsidRPr="009E4E09">
        <w:t> </w:t>
      </w:r>
      <w:r w:rsidRPr="009E4E09">
        <w:rPr>
          <w:lang w:val="el-GR"/>
        </w:rPr>
        <w:t xml:space="preserve">%, και το ποσοστό της ήπιας συμπτωματικής και ασυμπτωματικής δυσλειτουργίας αριστερής κοιλίας ήταν </w:t>
      </w:r>
      <w:r>
        <w:rPr>
          <w:lang w:val="el-GR"/>
        </w:rPr>
        <w:t>4,6</w:t>
      </w:r>
      <w:r w:rsidRPr="009E4E09">
        <w:t> </w:t>
      </w:r>
      <w:r w:rsidRPr="009E4E09">
        <w:rPr>
          <w:lang w:val="el-GR"/>
        </w:rPr>
        <w:t>%.</w:t>
      </w:r>
    </w:p>
    <w:p w14:paraId="5D3203FD" w14:textId="5652AD35" w:rsidR="00587D36" w:rsidRPr="009E4E09" w:rsidRDefault="00587D36" w:rsidP="00587D36">
      <w:pPr>
        <w:rPr>
          <w:lang w:val="el-GR"/>
        </w:rPr>
      </w:pPr>
      <w:r w:rsidRPr="009E4E09">
        <w:rPr>
          <w:lang w:val="el-GR"/>
        </w:rPr>
        <w:t xml:space="preserve">Η αναστρεψιμότητα της σοβαρής ΣΚΑ (ορίζεται ως ακολουθία τουλάχιστον δύο διαδοχικών τιμών </w:t>
      </w:r>
      <w:r w:rsidRPr="009E4E09">
        <w:t>LVEF</w:t>
      </w:r>
      <w:r w:rsidRPr="009E4E09">
        <w:rPr>
          <w:lang w:val="el-GR"/>
        </w:rPr>
        <w:t xml:space="preserve"> ≥50</w:t>
      </w:r>
      <w:r w:rsidRPr="009E4E09">
        <w:t> </w:t>
      </w:r>
      <w:r w:rsidRPr="009E4E09">
        <w:rPr>
          <w:lang w:val="el-GR"/>
        </w:rPr>
        <w:t xml:space="preserve">% μετά από το συμβάν) ήταν εμφανής για το </w:t>
      </w:r>
      <w:r>
        <w:rPr>
          <w:lang w:val="el-GR"/>
        </w:rPr>
        <w:t>71,4</w:t>
      </w:r>
      <w:r w:rsidRPr="009E4E09">
        <w:t> </w:t>
      </w:r>
      <w:r w:rsidRPr="009E4E09">
        <w:rPr>
          <w:lang w:val="el-GR"/>
        </w:rPr>
        <w:t xml:space="preserve">% των ασθενών υπό θεραπεία με </w:t>
      </w:r>
      <w:r w:rsidRPr="009E4E09">
        <w:t>Herceptin</w:t>
      </w:r>
      <w:r w:rsidRPr="009E4E09">
        <w:rPr>
          <w:lang w:val="el-GR"/>
        </w:rPr>
        <w:t xml:space="preserve">. Η αναστρεψιμότητα της ήπιας συμπτωματικής και ασυμπτωματικής δυσλειτουργίας αριστερής κοιλίας καταδείχθηκε για το </w:t>
      </w:r>
      <w:r>
        <w:rPr>
          <w:lang w:val="el-GR"/>
        </w:rPr>
        <w:t>79,5</w:t>
      </w:r>
      <w:r w:rsidRPr="009E4E09">
        <w:t> </w:t>
      </w:r>
      <w:r w:rsidRPr="009E4E09">
        <w:rPr>
          <w:lang w:val="el-GR"/>
        </w:rPr>
        <w:t>% των ασθενών. Το 1</w:t>
      </w:r>
      <w:r>
        <w:rPr>
          <w:lang w:val="el-GR"/>
        </w:rPr>
        <w:t>7</w:t>
      </w:r>
      <w:r w:rsidRPr="009E4E09">
        <w:t> </w:t>
      </w:r>
      <w:r w:rsidRPr="009E4E09">
        <w:rPr>
          <w:lang w:val="el-GR"/>
        </w:rPr>
        <w:t xml:space="preserve">% περίπου των </w:t>
      </w:r>
      <w:r w:rsidR="00596225">
        <w:rPr>
          <w:lang w:val="el-GR"/>
        </w:rPr>
        <w:t xml:space="preserve">σχετιζόμενων με καρδιακή δυσλειτουργία συμβάντων </w:t>
      </w:r>
      <w:r w:rsidRPr="009E4E09">
        <w:rPr>
          <w:lang w:val="el-GR"/>
        </w:rPr>
        <w:t xml:space="preserve">σημειώθηκε μετά από την ολοκλήρωση του </w:t>
      </w:r>
      <w:r w:rsidRPr="009E4E09">
        <w:t>Herceptin</w:t>
      </w:r>
      <w:r w:rsidRPr="009E4E09">
        <w:rPr>
          <w:lang w:val="el-GR"/>
        </w:rPr>
        <w:t>.</w:t>
      </w:r>
    </w:p>
    <w:p w14:paraId="62CFE4D3" w14:textId="77777777" w:rsidR="00587D36" w:rsidRPr="009E4E09" w:rsidRDefault="00587D36" w:rsidP="00587D36">
      <w:pPr>
        <w:textAlignment w:val="top"/>
        <w:rPr>
          <w:lang w:val="el-GR"/>
        </w:rPr>
      </w:pPr>
    </w:p>
    <w:p w14:paraId="5C8A67FD" w14:textId="77777777" w:rsidR="00587D36" w:rsidRPr="009E4E09" w:rsidRDefault="00587D36" w:rsidP="00587D36">
      <w:pPr>
        <w:outlineLvl w:val="0"/>
        <w:rPr>
          <w:i/>
          <w:u w:val="single"/>
          <w:lang w:val="el-GR"/>
        </w:rPr>
      </w:pPr>
      <w:r w:rsidRPr="009E4E09">
        <w:rPr>
          <w:lang w:val="el-GR"/>
        </w:rPr>
        <w:t xml:space="preserve">Στις πιλοτικές μελέτες του σκευάσματος ενδοφλέβιας χορήγησης </w:t>
      </w:r>
      <w:r w:rsidRPr="009E4E09">
        <w:t>Herceptin</w:t>
      </w:r>
      <w:r w:rsidRPr="009E4E09">
        <w:rPr>
          <w:lang w:val="el-GR"/>
        </w:rPr>
        <w:t xml:space="preserve"> σε μεταστατική νόσο, η επίπτωση της καρδιακής δυσλειτουργίας ποίκιλε ανάμεσα σε 9</w:t>
      </w:r>
      <w:r w:rsidRPr="009E4E09">
        <w:t> </w:t>
      </w:r>
      <w:r w:rsidRPr="009E4E09">
        <w:rPr>
          <w:lang w:val="el-GR"/>
        </w:rPr>
        <w:t>% και 12</w:t>
      </w:r>
      <w:r w:rsidRPr="009E4E09">
        <w:t> </w:t>
      </w:r>
      <w:r w:rsidRPr="009E4E09">
        <w:rPr>
          <w:lang w:val="el-GR"/>
        </w:rPr>
        <w:t>% όταν συνδυάστηκε με πακλιταξέλη συγκριτικά με 1</w:t>
      </w:r>
      <w:r w:rsidRPr="009E4E09">
        <w:t> </w:t>
      </w:r>
      <w:r w:rsidRPr="009E4E09">
        <w:rPr>
          <w:lang w:val="el-GR"/>
        </w:rPr>
        <w:t>% – 4</w:t>
      </w:r>
      <w:r w:rsidRPr="009E4E09">
        <w:t> </w:t>
      </w:r>
      <w:r w:rsidRPr="009E4E09">
        <w:rPr>
          <w:lang w:val="el-GR"/>
        </w:rPr>
        <w:t>% για πακλιταξέλη μόνη της. Για τη μονοθεραπεία, το ποσοστό ήταν 6</w:t>
      </w:r>
      <w:r w:rsidRPr="009E4E09">
        <w:t> </w:t>
      </w:r>
      <w:r w:rsidRPr="009E4E09">
        <w:rPr>
          <w:lang w:val="el-GR"/>
        </w:rPr>
        <w:t>% – 9</w:t>
      </w:r>
      <w:r w:rsidRPr="009E4E09">
        <w:t> </w:t>
      </w:r>
      <w:r w:rsidRPr="009E4E09">
        <w:rPr>
          <w:lang w:val="el-GR"/>
        </w:rPr>
        <w:t xml:space="preserve">%. Το μεγαλύτερο ποσοστό καρδιακής δυσλειτουργίας παρατηρήθηκε στους ασθενείς που έλαβαν </w:t>
      </w:r>
      <w:r w:rsidRPr="009E4E09">
        <w:t>Herceptin</w:t>
      </w:r>
      <w:r w:rsidRPr="009E4E09">
        <w:rPr>
          <w:lang w:val="el-GR"/>
        </w:rPr>
        <w:t xml:space="preserve"> ταυτόχρονα με ανθρακυκλίνη/κυκλοφωσφαμίδη (27</w:t>
      </w:r>
      <w:r w:rsidRPr="009E4E09">
        <w:t> </w:t>
      </w:r>
      <w:r w:rsidRPr="009E4E09">
        <w:rPr>
          <w:lang w:val="el-GR"/>
        </w:rPr>
        <w:t>%), και ήταν σημαντικά υψηλότερο από αυτό των ασθενών υπό μονοθεραπεία με ανθρακυκλίνη/κυκλοφωσφαμίδη (7</w:t>
      </w:r>
      <w:r w:rsidRPr="009E4E09">
        <w:t> </w:t>
      </w:r>
      <w:r w:rsidRPr="009E4E09">
        <w:rPr>
          <w:lang w:val="el-GR"/>
        </w:rPr>
        <w:t>% – 10</w:t>
      </w:r>
      <w:r w:rsidRPr="009E4E09">
        <w:t> </w:t>
      </w:r>
      <w:r w:rsidRPr="009E4E09">
        <w:rPr>
          <w:lang w:val="el-GR"/>
        </w:rPr>
        <w:t xml:space="preserve">%). Σε μία επόμενη μελέτη με προοπτική παρακολούθηση της καρδιακής λειτουργίας, η επίπτωση της συμπτωματικής συμφορητικής καρδιακής ανεπάρκειας </w:t>
      </w:r>
      <w:r w:rsidRPr="009E4E09">
        <w:t>CHF</w:t>
      </w:r>
      <w:r w:rsidRPr="009E4E09">
        <w:rPr>
          <w:lang w:val="el-GR"/>
        </w:rPr>
        <w:t xml:space="preserve"> ήταν 2,2</w:t>
      </w:r>
      <w:r w:rsidRPr="009E4E09">
        <w:t> </w:t>
      </w:r>
      <w:r w:rsidRPr="009E4E09">
        <w:rPr>
          <w:lang w:val="el-GR"/>
        </w:rPr>
        <w:t xml:space="preserve">% στους ασθενείς που έλαβαν </w:t>
      </w:r>
      <w:r w:rsidRPr="009E4E09">
        <w:t>Herceptin</w:t>
      </w:r>
      <w:r w:rsidRPr="009E4E09">
        <w:rPr>
          <w:lang w:val="el-GR"/>
        </w:rPr>
        <w:t xml:space="preserve"> και δοσεταξέλη, συγκριτικά με το 0</w:t>
      </w:r>
      <w:r w:rsidRPr="009E4E09">
        <w:t> </w:t>
      </w:r>
      <w:r w:rsidRPr="009E4E09">
        <w:rPr>
          <w:lang w:val="el-GR"/>
        </w:rPr>
        <w:t>% στους ασθενείς που έλαβαν δοσεταξέλη μόνο. Οι περισσότεροι ασθενείς (79</w:t>
      </w:r>
      <w:r w:rsidRPr="009E4E09">
        <w:t> </w:t>
      </w:r>
      <w:r w:rsidRPr="009E4E09">
        <w:rPr>
          <w:lang w:val="el-GR"/>
        </w:rPr>
        <w:t xml:space="preserve">%), οι οποίοι εμφάνισαν καρδιακή δυσλειτουργία σε αυτές τις μελέτες εμφάνισαν βελτίωση μετά από τη λήψη καθιερωμένης θεραπείας για τη συμφορητική καρδιακή ανεπάρκεια </w:t>
      </w:r>
      <w:r w:rsidRPr="009E4E09">
        <w:t>CHF</w:t>
      </w:r>
      <w:r w:rsidRPr="009E4E09">
        <w:rPr>
          <w:lang w:val="el-GR"/>
        </w:rPr>
        <w:t>.</w:t>
      </w:r>
    </w:p>
    <w:p w14:paraId="44C43FFC" w14:textId="77777777" w:rsidR="00587D36" w:rsidRPr="009E4E09" w:rsidRDefault="00587D36" w:rsidP="00587D36">
      <w:pPr>
        <w:textAlignment w:val="top"/>
        <w:rPr>
          <w:lang w:val="el-GR"/>
        </w:rPr>
      </w:pPr>
    </w:p>
    <w:p w14:paraId="37D76FAD" w14:textId="77777777" w:rsidR="00587D36" w:rsidRPr="009E4E09" w:rsidRDefault="00587D36" w:rsidP="00587D36">
      <w:pPr>
        <w:keepNext/>
        <w:keepLines/>
        <w:outlineLvl w:val="0"/>
        <w:rPr>
          <w:i/>
          <w:szCs w:val="22"/>
          <w:lang w:val="el-GR"/>
        </w:rPr>
      </w:pPr>
      <w:r w:rsidRPr="009E4E09">
        <w:rPr>
          <w:i/>
          <w:szCs w:val="22"/>
          <w:lang w:val="el-GR"/>
        </w:rPr>
        <w:t>Αντιδράσεις από την έγχυση, αλλεργικού τύπου αντιδράσεις και υπερευαισθησία</w:t>
      </w:r>
    </w:p>
    <w:p w14:paraId="5EE4247A" w14:textId="3CCB9D33" w:rsidR="00587D36" w:rsidRPr="009E4E09" w:rsidRDefault="00587D36" w:rsidP="00587D36">
      <w:pPr>
        <w:keepNext/>
        <w:keepLines/>
        <w:rPr>
          <w:szCs w:val="22"/>
          <w:lang w:val="el-GR"/>
        </w:rPr>
      </w:pPr>
      <w:r w:rsidRPr="009E4E09">
        <w:rPr>
          <w:lang w:val="el-GR"/>
        </w:rPr>
        <w:t>Εκτιμάται ότι περίπου 40% των ασθενών που λαμβάνουν θεραπεία με Herceptin θα παρουσιάσει κάποια μορφή αντίδρασης που σχετίζεται με την έγχυση. Εντούτοις, η πλειοψηφία των σχετιζόμενων με την έγχυση αντιδράσεων είναι ήπιες έως μέτριες σε ένταση (σύστημα βαθμολόγησης NCI-CTC) και τείνουν να εμφανίζονται στα πρώιμα στάδια της θεραπείας, δηλ. κατά την πρώτη, δεύτερη και τρίτη έγχυση και η συχνότητά τους μειώνεται στις επακόλουθες εγχύσεις. Οι αντιδράσεις περιλαμβάνουν ρίγη, πυρετό, δύσπνοια, υπόταση, συριγμό, βρογχόσπασμο, ταχυκαρδία, μειωμένο κορεσμό οξυγόνου, αναπνευστική δυσχέριεα, εξάνθημα, ναυτία, έμετο και κεφαλαλγία (βλέπε παράγραφο 4.4). Το ποσοστό των σχετιζόμενων με τη</w:t>
      </w:r>
      <w:r w:rsidR="00264471">
        <w:rPr>
          <w:lang w:val="el-GR"/>
        </w:rPr>
        <w:t>ν</w:t>
      </w:r>
      <w:r w:rsidRPr="009E4E09">
        <w:rPr>
          <w:lang w:val="el-GR"/>
        </w:rPr>
        <w:t xml:space="preserve"> </w:t>
      </w:r>
      <w:r w:rsidR="00264471">
        <w:rPr>
          <w:lang w:val="el-GR"/>
        </w:rPr>
        <w:t xml:space="preserve">έγχυση </w:t>
      </w:r>
      <w:r w:rsidRPr="009E4E09">
        <w:rPr>
          <w:lang w:val="el-GR"/>
        </w:rPr>
        <w:t>αντιδράσεων όλων των βαθμών ποίκιλε μεταξύ των μελετών ανάλογα με την ένδειξη, τη μέθοδο συλλογής δεδομένων, και το εάν η τραστουζουμάμπη χορηγήθηκε ταυτόχρονα με χημειοθεραπεία ή ως μονοθεραπεία.</w:t>
      </w:r>
    </w:p>
    <w:p w14:paraId="715833FC" w14:textId="77777777" w:rsidR="00264471" w:rsidRDefault="00264471" w:rsidP="00587D36">
      <w:pPr>
        <w:keepNext/>
        <w:keepLines/>
        <w:rPr>
          <w:lang w:val="el-GR"/>
        </w:rPr>
      </w:pPr>
    </w:p>
    <w:p w14:paraId="5FCF3851" w14:textId="6A5A8A49" w:rsidR="00587D36" w:rsidRPr="009E4E09" w:rsidRDefault="00587D36" w:rsidP="00587D36">
      <w:pPr>
        <w:keepNext/>
        <w:keepLines/>
        <w:rPr>
          <w:lang w:val="el-GR"/>
        </w:rPr>
      </w:pPr>
      <w:r w:rsidRPr="009E4E09">
        <w:rPr>
          <w:lang w:val="el-GR"/>
        </w:rPr>
        <w:t>Σοβαρές αναφυλακτικές αντιδράσεις, οι οποίες απαιτούν άμεση πρόσθετη παρέμβαση εκδηλώνονται συνήθως κατά τη διάρκεια είτε της πρώτης είτε της δεύτερης έγχυσης του Herceptin [βλέπε παράγραφο 4.4] και έχουν σχετισθεί με μοιραία έκβαση.</w:t>
      </w:r>
    </w:p>
    <w:p w14:paraId="2BB05950" w14:textId="77777777" w:rsidR="00587D36" w:rsidRPr="009E4E09" w:rsidRDefault="00587D36" w:rsidP="00587D36">
      <w:pPr>
        <w:keepNext/>
        <w:keepLines/>
        <w:rPr>
          <w:lang w:val="el-GR"/>
        </w:rPr>
      </w:pPr>
    </w:p>
    <w:p w14:paraId="275F1C65" w14:textId="77777777" w:rsidR="00587D36" w:rsidRPr="009E4E09" w:rsidRDefault="00587D36" w:rsidP="00587D36">
      <w:pPr>
        <w:keepNext/>
        <w:keepLines/>
        <w:rPr>
          <w:szCs w:val="22"/>
          <w:lang w:val="el-GR"/>
        </w:rPr>
      </w:pPr>
      <w:r w:rsidRPr="009E4E09">
        <w:rPr>
          <w:lang w:val="el-GR"/>
        </w:rPr>
        <w:t>Αναφυλακτοειδείς αντιδράσεις έχουν παρατηρηθεί σε μεμονωμένες περιπτώσεις.</w:t>
      </w:r>
    </w:p>
    <w:p w14:paraId="06D1095D" w14:textId="77777777" w:rsidR="00587D36" w:rsidRPr="009E4E09" w:rsidRDefault="00587D36" w:rsidP="00587D36">
      <w:pPr>
        <w:outlineLvl w:val="0"/>
        <w:rPr>
          <w:i/>
          <w:szCs w:val="22"/>
          <w:lang w:val="el-GR"/>
        </w:rPr>
      </w:pPr>
    </w:p>
    <w:p w14:paraId="1C60F0E1" w14:textId="77777777" w:rsidR="00587D36" w:rsidRPr="009E4E09" w:rsidRDefault="00587D36" w:rsidP="00587D36">
      <w:pPr>
        <w:outlineLvl w:val="0"/>
        <w:rPr>
          <w:i/>
          <w:szCs w:val="22"/>
          <w:lang w:val="el-GR"/>
        </w:rPr>
      </w:pPr>
      <w:r w:rsidRPr="009E4E09">
        <w:rPr>
          <w:i/>
          <w:szCs w:val="22"/>
          <w:lang w:val="el-GR"/>
        </w:rPr>
        <w:t>Αιματολογική τοξικότητα</w:t>
      </w:r>
    </w:p>
    <w:p w14:paraId="4E05B524" w14:textId="77777777" w:rsidR="00587D36" w:rsidRPr="009E4E09" w:rsidRDefault="00587D36" w:rsidP="00587D36">
      <w:pPr>
        <w:textAlignment w:val="top"/>
        <w:rPr>
          <w:lang w:val="el-GR"/>
        </w:rPr>
      </w:pPr>
      <w:r w:rsidRPr="009E4E09">
        <w:rPr>
          <w:lang w:val="el-GR"/>
        </w:rPr>
        <w:t>Η εμπύρετη ουδετεροπενία</w:t>
      </w:r>
      <w:r w:rsidR="00F05FC1" w:rsidRPr="00F05FC1">
        <w:rPr>
          <w:lang w:val="el-GR"/>
        </w:rPr>
        <w:t xml:space="preserve">, </w:t>
      </w:r>
      <w:r w:rsidR="007E0CE9">
        <w:rPr>
          <w:lang w:val="el-GR"/>
        </w:rPr>
        <w:t>λευκοπενία</w:t>
      </w:r>
      <w:r w:rsidR="00F05FC1" w:rsidRPr="00F05FC1">
        <w:rPr>
          <w:lang w:val="el-GR"/>
        </w:rPr>
        <w:t xml:space="preserve">, </w:t>
      </w:r>
      <w:r w:rsidR="00F05FC1">
        <w:rPr>
          <w:lang w:val="el-GR"/>
        </w:rPr>
        <w:t>αναιμία, θρομβοπενία και ουδετεροπενία</w:t>
      </w:r>
      <w:r w:rsidR="007E0CE9">
        <w:rPr>
          <w:lang w:val="el-GR"/>
        </w:rPr>
        <w:t xml:space="preserve"> </w:t>
      </w:r>
      <w:r w:rsidRPr="009E4E09">
        <w:rPr>
          <w:lang w:val="el-GR"/>
        </w:rPr>
        <w:t>συνέβη</w:t>
      </w:r>
      <w:r w:rsidR="007E0CE9">
        <w:rPr>
          <w:lang w:val="el-GR"/>
        </w:rPr>
        <w:t>σαν</w:t>
      </w:r>
      <w:r w:rsidRPr="009E4E09">
        <w:rPr>
          <w:lang w:val="el-GR"/>
        </w:rPr>
        <w:t xml:space="preserve"> πολύ συχνά. Η συχνότητα εμφάνισης της υποπροθρομβιναιμίας δεν είναι γνωστή. Ο κίνδυνος ουδετεροπενίας μπορεί να είναι ελαφρώς αυξημένος όταν η τραστουζουμάμπη χορηγείται με δοσεταξέλη μετά τη θεραπεία με ανθρακυκλίνες.</w:t>
      </w:r>
    </w:p>
    <w:p w14:paraId="4C02F1E8" w14:textId="77777777" w:rsidR="00587D36" w:rsidRPr="009E4E09" w:rsidRDefault="00587D36" w:rsidP="00587D36">
      <w:pPr>
        <w:outlineLvl w:val="0"/>
        <w:rPr>
          <w:b/>
          <w:szCs w:val="22"/>
          <w:lang w:val="el-GR"/>
        </w:rPr>
      </w:pPr>
    </w:p>
    <w:p w14:paraId="2807243B" w14:textId="77777777" w:rsidR="00587D36" w:rsidRPr="009E4E09" w:rsidRDefault="00587D36" w:rsidP="00F37569">
      <w:pPr>
        <w:keepNext/>
        <w:keepLines/>
        <w:outlineLvl w:val="0"/>
        <w:rPr>
          <w:i/>
          <w:szCs w:val="22"/>
          <w:lang w:val="el-GR"/>
        </w:rPr>
      </w:pPr>
      <w:r w:rsidRPr="009E4E09">
        <w:rPr>
          <w:i/>
          <w:szCs w:val="22"/>
          <w:lang w:val="el-GR"/>
        </w:rPr>
        <w:lastRenderedPageBreak/>
        <w:t>Πνευμονικά συμβάματα</w:t>
      </w:r>
    </w:p>
    <w:p w14:paraId="3505A1D5" w14:textId="77777777" w:rsidR="00587D36" w:rsidRPr="009E4E09" w:rsidRDefault="00587D36" w:rsidP="00F37569">
      <w:pPr>
        <w:keepNext/>
        <w:keepLines/>
        <w:rPr>
          <w:lang w:val="el-GR"/>
        </w:rPr>
      </w:pPr>
      <w:r w:rsidRPr="009E4E09">
        <w:rPr>
          <w:lang w:val="el-GR"/>
        </w:rPr>
        <w:t xml:space="preserve">Σοβαρές πνευμονικές ανεπιθύμητες </w:t>
      </w:r>
      <w:r w:rsidR="008F2454">
        <w:rPr>
          <w:lang w:val="el-GR"/>
        </w:rPr>
        <w:t>ενέργειες</w:t>
      </w:r>
      <w:r w:rsidR="008F2454" w:rsidRPr="009E4E09">
        <w:rPr>
          <w:lang w:val="el-GR"/>
        </w:rPr>
        <w:t xml:space="preserve"> </w:t>
      </w:r>
      <w:r w:rsidRPr="009E4E09">
        <w:rPr>
          <w:lang w:val="el-GR"/>
        </w:rPr>
        <w:t xml:space="preserve">συμβαίνουν σε σχέση με τη χρήση του Herceptin και έχουν σχετισθεί με μοιραία έκβαση. Αυτές συμπεριλαμβάνουν, αλλά δεν περιορίζονται σε πνευμονικές διηθήσεις, σύνδρομο οξείας αναπνευστικής δυσχέρειας, πνευμονία, πνευμονίτιδα, υπεζωκοτική συλλογή, αναπνευστική δυσχέρεια, οξύ πνευμονικό οίδημα και πνευμονική ανεπάρκεια (βλέπε παράγραφο 4.4). </w:t>
      </w:r>
    </w:p>
    <w:p w14:paraId="341E3D46" w14:textId="77777777" w:rsidR="00587D36" w:rsidRPr="009E4E09" w:rsidRDefault="00587D36" w:rsidP="00587D36">
      <w:pPr>
        <w:rPr>
          <w:lang w:val="el-GR"/>
        </w:rPr>
      </w:pPr>
    </w:p>
    <w:p w14:paraId="0721788E" w14:textId="77777777" w:rsidR="00587D36" w:rsidRDefault="00587D36" w:rsidP="00587D36">
      <w:pPr>
        <w:rPr>
          <w:lang w:val="el-GR"/>
        </w:rPr>
      </w:pPr>
      <w:r w:rsidRPr="009E4E09">
        <w:rPr>
          <w:lang w:val="el-GR"/>
        </w:rPr>
        <w:t>Οι λεπτομέρειες των μέτρων ελαχιστοποίησης του κινδύνου που είναι σύμφωνες με το Ευρωπαϊκό Σχέδιο Διαχείρισης Κινδύνου παρουσιάζονται στις (παράγραφο 4.4) Ειδικές προειδοποιήσεις και προφυλάξεις κατά τη χρήση.</w:t>
      </w:r>
    </w:p>
    <w:p w14:paraId="2A1A960F" w14:textId="77777777" w:rsidR="00EF2EDF" w:rsidRDefault="00EF2EDF" w:rsidP="00587D36">
      <w:pPr>
        <w:rPr>
          <w:lang w:val="el-GR"/>
        </w:rPr>
      </w:pPr>
    </w:p>
    <w:p w14:paraId="58FB994F" w14:textId="77777777" w:rsidR="006D3442" w:rsidRPr="006D3442" w:rsidRDefault="006D3442" w:rsidP="00F0381F">
      <w:pPr>
        <w:keepNext/>
        <w:keepLines/>
        <w:rPr>
          <w:u w:val="single"/>
          <w:lang w:val="el-GR"/>
        </w:rPr>
      </w:pPr>
      <w:r>
        <w:rPr>
          <w:u w:val="single"/>
          <w:lang w:val="el-GR"/>
        </w:rPr>
        <w:t>Ανοσογονικότητα</w:t>
      </w:r>
    </w:p>
    <w:p w14:paraId="47356010" w14:textId="77777777" w:rsidR="006D3442" w:rsidRDefault="006D3442" w:rsidP="00F0381F">
      <w:pPr>
        <w:keepNext/>
        <w:keepLines/>
        <w:rPr>
          <w:lang w:val="el-GR"/>
        </w:rPr>
      </w:pPr>
    </w:p>
    <w:p w14:paraId="65B32305" w14:textId="77777777" w:rsidR="006D3442" w:rsidRPr="006D3442" w:rsidRDefault="006D3442" w:rsidP="006D3442">
      <w:pPr>
        <w:rPr>
          <w:lang w:val="el-GR"/>
        </w:rPr>
      </w:pPr>
      <w:r>
        <w:rPr>
          <w:lang w:val="el-GR"/>
        </w:rPr>
        <w:t>Στ</w:t>
      </w:r>
      <w:r w:rsidR="007233FF">
        <w:rPr>
          <w:lang w:val="el-GR"/>
        </w:rPr>
        <w:t>ην</w:t>
      </w:r>
      <w:r>
        <w:rPr>
          <w:lang w:val="el-GR"/>
        </w:rPr>
        <w:t xml:space="preserve"> </w:t>
      </w:r>
      <w:r w:rsidR="007233FF">
        <w:rPr>
          <w:lang w:val="el-GR"/>
        </w:rPr>
        <w:t>εισαγωγική</w:t>
      </w:r>
      <w:r>
        <w:rPr>
          <w:lang w:val="el-GR"/>
        </w:rPr>
        <w:t xml:space="preserve">– </w:t>
      </w:r>
      <w:r w:rsidR="007233FF">
        <w:rPr>
          <w:lang w:val="el-GR"/>
        </w:rPr>
        <w:t>επικουρική μελέτη για τον</w:t>
      </w:r>
      <w:r>
        <w:rPr>
          <w:lang w:val="el-GR"/>
        </w:rPr>
        <w:t xml:space="preserve"> ΠΚΜ</w:t>
      </w:r>
      <w:r w:rsidR="007233FF">
        <w:rPr>
          <w:lang w:val="el-GR"/>
        </w:rPr>
        <w:t xml:space="preserve"> (ΒΟ22227)</w:t>
      </w:r>
      <w:r>
        <w:rPr>
          <w:lang w:val="el-GR"/>
        </w:rPr>
        <w:t>,</w:t>
      </w:r>
      <w:r w:rsidR="007233FF">
        <w:rPr>
          <w:lang w:val="el-GR"/>
        </w:rPr>
        <w:t xml:space="preserve"> σε μια διάμεση παρακολούθηση η οποία ξεπερνούσε τους 70 μήνες,</w:t>
      </w:r>
      <w:r>
        <w:rPr>
          <w:lang w:val="el-GR"/>
        </w:rPr>
        <w:t xml:space="preserve"> </w:t>
      </w:r>
      <w:r w:rsidR="007233FF">
        <w:rPr>
          <w:lang w:val="el-GR"/>
        </w:rPr>
        <w:t>10</w:t>
      </w:r>
      <w:r>
        <w:rPr>
          <w:lang w:val="el-GR"/>
        </w:rPr>
        <w:t>,1% (</w:t>
      </w:r>
      <w:r w:rsidR="007233FF">
        <w:rPr>
          <w:lang w:val="el-GR"/>
        </w:rPr>
        <w:t>30</w:t>
      </w:r>
      <w:r>
        <w:rPr>
          <w:lang w:val="el-GR"/>
        </w:rPr>
        <w:t xml:space="preserve">/296) των ασθενών υπό θεραπεία με ενδοφλέβιο </w:t>
      </w:r>
      <w:r>
        <w:t>Herceptin</w:t>
      </w:r>
      <w:r>
        <w:rPr>
          <w:lang w:val="el-GR"/>
        </w:rPr>
        <w:t xml:space="preserve"> ανέπτυξαν αντισώματα έναντι της τραστουζουμάμπης</w:t>
      </w:r>
      <w:r w:rsidR="007233FF">
        <w:rPr>
          <w:lang w:val="el-GR"/>
        </w:rPr>
        <w:t>.</w:t>
      </w:r>
      <w:r>
        <w:rPr>
          <w:lang w:val="el-GR"/>
        </w:rPr>
        <w:t xml:space="preserve"> Τα εξουδετερωτικά αντισώματα κατά της τραστουζουμάμπης εντοπίστηκαν σε δείγματα μετά την αρχή της θεραπείας σε 2 από </w:t>
      </w:r>
      <w:r w:rsidR="007233FF">
        <w:rPr>
          <w:lang w:val="el-GR"/>
        </w:rPr>
        <w:t xml:space="preserve">30 </w:t>
      </w:r>
      <w:r>
        <w:rPr>
          <w:lang w:val="el-GR"/>
        </w:rPr>
        <w:t xml:space="preserve">ασθενείς </w:t>
      </w:r>
      <w:r w:rsidR="007233FF">
        <w:rPr>
          <w:lang w:val="el-GR"/>
        </w:rPr>
        <w:t>στο</w:t>
      </w:r>
      <w:r>
        <w:rPr>
          <w:lang w:val="el-GR"/>
        </w:rPr>
        <w:t xml:space="preserve"> ενδοφλέβιο</w:t>
      </w:r>
      <w:r w:rsidR="007233FF">
        <w:rPr>
          <w:lang w:val="el-GR"/>
        </w:rPr>
        <w:t xml:space="preserve"> σκέλος</w:t>
      </w:r>
      <w:r>
        <w:rPr>
          <w:lang w:val="el-GR"/>
        </w:rPr>
        <w:t xml:space="preserve"> </w:t>
      </w:r>
      <w:r>
        <w:t>Herceptin</w:t>
      </w:r>
      <w:r>
        <w:rPr>
          <w:lang w:val="el-GR"/>
        </w:rPr>
        <w:t>.</w:t>
      </w:r>
    </w:p>
    <w:p w14:paraId="24537586" w14:textId="77777777" w:rsidR="006D3442" w:rsidRPr="006D3442" w:rsidRDefault="006D3442" w:rsidP="006D3442">
      <w:pPr>
        <w:rPr>
          <w:lang w:val="el-GR"/>
        </w:rPr>
      </w:pPr>
    </w:p>
    <w:p w14:paraId="30D04F13" w14:textId="2E780DC7" w:rsidR="006D3442" w:rsidRDefault="006D3442" w:rsidP="006D3442">
      <w:pPr>
        <w:rPr>
          <w:lang w:val="el-GR"/>
        </w:rPr>
      </w:pPr>
      <w:r>
        <w:t>H</w:t>
      </w:r>
      <w:r>
        <w:rPr>
          <w:lang w:val="el-GR"/>
        </w:rPr>
        <w:t xml:space="preserve"> κλινική συσχέτιση αυτών των αντισωμάτων δεν είναι γνωστή. </w:t>
      </w:r>
      <w:r w:rsidR="007233FF">
        <w:rPr>
          <w:lang w:val="el-GR"/>
        </w:rPr>
        <w:t>Η παρουσία αντισωμάτων κατά της τραστουζουμάμπης δεν είχε καμία επίδραση στ</w:t>
      </w:r>
      <w:r>
        <w:rPr>
          <w:lang w:val="el-GR"/>
        </w:rPr>
        <w:t xml:space="preserve">η φαρμακοκινητική, </w:t>
      </w:r>
      <w:r w:rsidR="007233FF">
        <w:rPr>
          <w:lang w:val="el-GR"/>
        </w:rPr>
        <w:t>στ</w:t>
      </w:r>
      <w:r>
        <w:rPr>
          <w:lang w:val="el-GR"/>
        </w:rPr>
        <w:t>η</w:t>
      </w:r>
      <w:r w:rsidR="007233FF">
        <w:rPr>
          <w:lang w:val="el-GR"/>
        </w:rPr>
        <w:t>ν</w:t>
      </w:r>
      <w:r>
        <w:rPr>
          <w:lang w:val="el-GR"/>
        </w:rPr>
        <w:t xml:space="preserve"> αποτελεσματικότητα (η οποία ορίζεται από την Πλήρη Παθολογική Ανταπόκριση [</w:t>
      </w:r>
      <w:proofErr w:type="spellStart"/>
      <w:r>
        <w:t>pCR</w:t>
      </w:r>
      <w:proofErr w:type="spellEnd"/>
      <w:r>
        <w:rPr>
          <w:lang w:val="el-GR"/>
        </w:rPr>
        <w:t xml:space="preserve">] και </w:t>
      </w:r>
      <w:r w:rsidR="007233FF">
        <w:rPr>
          <w:lang w:val="el-GR"/>
        </w:rPr>
        <w:t>στην</w:t>
      </w:r>
      <w:r w:rsidR="00311952">
        <w:rPr>
          <w:lang w:val="el-GR"/>
        </w:rPr>
        <w:t xml:space="preserve"> επιβίωση ελεύθερης συμβαμάτων [</w:t>
      </w:r>
      <w:r w:rsidR="007233FF">
        <w:t>EFS</w:t>
      </w:r>
      <w:r w:rsidR="00311952">
        <w:rPr>
          <w:lang w:val="el-GR"/>
        </w:rPr>
        <w:t>]</w:t>
      </w:r>
      <w:r w:rsidR="007233FF" w:rsidRPr="0045109D">
        <w:rPr>
          <w:lang w:val="el-GR"/>
        </w:rPr>
        <w:t xml:space="preserve"> </w:t>
      </w:r>
      <w:r w:rsidR="007233FF">
        <w:rPr>
          <w:lang w:val="el-GR"/>
        </w:rPr>
        <w:t xml:space="preserve">και στην </w:t>
      </w:r>
      <w:r>
        <w:rPr>
          <w:lang w:val="el-GR"/>
        </w:rPr>
        <w:t>ασφάλεια η οποία ορίζεται από την εμφάνιση σχετιζόμενων με τη χορήγηση αντιδράσεων (</w:t>
      </w:r>
      <w:r>
        <w:t>ARRs</w:t>
      </w:r>
      <w:r>
        <w:rPr>
          <w:lang w:val="el-GR"/>
        </w:rPr>
        <w:t xml:space="preserve">) του ενδοφλέβιου </w:t>
      </w:r>
      <w:r>
        <w:t>Herceptin</w:t>
      </w:r>
      <w:r>
        <w:rPr>
          <w:lang w:val="el-GR"/>
        </w:rPr>
        <w:t>.</w:t>
      </w:r>
    </w:p>
    <w:p w14:paraId="42766AFD" w14:textId="77777777" w:rsidR="006D3442" w:rsidRDefault="006D3442" w:rsidP="006D3442">
      <w:pPr>
        <w:rPr>
          <w:lang w:val="el-GR"/>
        </w:rPr>
      </w:pPr>
    </w:p>
    <w:p w14:paraId="53F332A4" w14:textId="77777777" w:rsidR="006D3442" w:rsidRDefault="006D3442" w:rsidP="006D3442">
      <w:pPr>
        <w:rPr>
          <w:lang w:val="el-GR"/>
        </w:rPr>
      </w:pPr>
      <w:r>
        <w:rPr>
          <w:lang w:val="el-GR"/>
        </w:rPr>
        <w:t xml:space="preserve">Δεν υπάρχουν διαθέσιμα δεδομένα ανοσογονικότητας για το </w:t>
      </w:r>
      <w:r>
        <w:t>Herceptin</w:t>
      </w:r>
      <w:r>
        <w:rPr>
          <w:lang w:val="el-GR"/>
        </w:rPr>
        <w:t xml:space="preserve"> στο γαστρικό καρκίνο.</w:t>
      </w:r>
    </w:p>
    <w:p w14:paraId="33EAA967" w14:textId="77777777" w:rsidR="006D3442" w:rsidRDefault="006D3442" w:rsidP="006D3442">
      <w:pPr>
        <w:rPr>
          <w:lang w:val="el-GR"/>
        </w:rPr>
      </w:pPr>
    </w:p>
    <w:p w14:paraId="4C719681" w14:textId="77777777" w:rsidR="00EF2EDF" w:rsidRPr="00EF2EDF" w:rsidRDefault="00C90C02" w:rsidP="006D3442">
      <w:pPr>
        <w:rPr>
          <w:u w:val="single"/>
          <w:lang w:val="el-GR"/>
        </w:rPr>
      </w:pPr>
      <w:r>
        <w:rPr>
          <w:u w:val="single"/>
          <w:lang w:val="el-GR"/>
        </w:rPr>
        <w:t>Αλλαγή</w:t>
      </w:r>
      <w:r w:rsidR="00EF2EDF" w:rsidRPr="00EF2EDF">
        <w:rPr>
          <w:u w:val="single"/>
          <w:lang w:val="el-GR"/>
        </w:rPr>
        <w:t xml:space="preserve"> της θεραπείας </w:t>
      </w:r>
      <w:r>
        <w:rPr>
          <w:u w:val="single"/>
          <w:lang w:val="el-GR"/>
        </w:rPr>
        <w:t xml:space="preserve">από </w:t>
      </w:r>
      <w:r w:rsidR="00EF2EDF" w:rsidRPr="00EF2EDF">
        <w:rPr>
          <w:u w:val="single"/>
          <w:lang w:val="el-GR"/>
        </w:rPr>
        <w:t xml:space="preserve">την ενδοφλέβια </w:t>
      </w:r>
      <w:r>
        <w:rPr>
          <w:u w:val="single"/>
          <w:lang w:val="el-GR"/>
        </w:rPr>
        <w:t>στην</w:t>
      </w:r>
      <w:r w:rsidR="00EF2EDF" w:rsidRPr="00EF2EDF">
        <w:rPr>
          <w:u w:val="single"/>
          <w:lang w:val="el-GR"/>
        </w:rPr>
        <w:t xml:space="preserve"> υποδόρια μορφή του </w:t>
      </w:r>
      <w:r w:rsidR="00EF2EDF" w:rsidRPr="00EF2EDF">
        <w:rPr>
          <w:u w:val="single"/>
        </w:rPr>
        <w:t>Herceptin</w:t>
      </w:r>
      <w:r w:rsidR="00EF2EDF" w:rsidRPr="00EF2EDF">
        <w:rPr>
          <w:u w:val="single"/>
          <w:lang w:val="el-GR"/>
        </w:rPr>
        <w:t xml:space="preserve"> και αντίστροφα</w:t>
      </w:r>
    </w:p>
    <w:p w14:paraId="3CA7B4A5" w14:textId="77777777" w:rsidR="00EF2EDF" w:rsidRDefault="00EF2EDF" w:rsidP="00587D36">
      <w:pPr>
        <w:rPr>
          <w:lang w:val="el-GR"/>
        </w:rPr>
      </w:pPr>
    </w:p>
    <w:p w14:paraId="08C9F95C" w14:textId="4EB55D6A" w:rsidR="002B07D5" w:rsidRPr="002B07D5" w:rsidRDefault="00EF2EDF" w:rsidP="00587D36">
      <w:pPr>
        <w:rPr>
          <w:szCs w:val="22"/>
          <w:lang w:val="el-GR"/>
        </w:rPr>
      </w:pPr>
      <w:r>
        <w:rPr>
          <w:lang w:val="el-GR"/>
        </w:rPr>
        <w:t xml:space="preserve">Η μελέτη ΜΟ22982 διερεύνησε την </w:t>
      </w:r>
      <w:r w:rsidR="00C90C02">
        <w:rPr>
          <w:lang w:val="el-GR"/>
        </w:rPr>
        <w:t>αλλαγή</w:t>
      </w:r>
      <w:r>
        <w:rPr>
          <w:lang w:val="el-GR"/>
        </w:rPr>
        <w:t xml:space="preserve"> ανάμεσα στην υποδόρια και ενδοφλέβια μορφή του </w:t>
      </w:r>
      <w:r>
        <w:t>Herceptin</w:t>
      </w:r>
      <w:r w:rsidRPr="00EF2EDF">
        <w:rPr>
          <w:lang w:val="el-GR"/>
        </w:rPr>
        <w:t xml:space="preserve"> </w:t>
      </w:r>
      <w:r>
        <w:rPr>
          <w:lang w:val="el-GR"/>
        </w:rPr>
        <w:t xml:space="preserve">με πρωταρχικό στόχο να αξιολογήσει την προτίμηση του ασθενούς είτε για την ενδοφλέβια </w:t>
      </w:r>
      <w:r w:rsidR="00EE1AC2">
        <w:rPr>
          <w:lang w:val="el-GR"/>
        </w:rPr>
        <w:t>ή</w:t>
      </w:r>
      <w:r>
        <w:rPr>
          <w:lang w:val="el-GR"/>
        </w:rPr>
        <w:t xml:space="preserve"> για την υποδόρια οδό χορήγησης της τραστουζουμάμπης. Σε αυτήν τη δοκιμή, διερευνήθηκαν 2 κοορτές (μία με τη χρήση υποδόριας μορφής σε φιαλίδιο και μία με τη χρήση υποδόριας μορφής σε σύστημα χορήγησης) </w:t>
      </w:r>
      <w:r w:rsidR="00B52DBC">
        <w:rPr>
          <w:lang w:val="el-GR"/>
        </w:rPr>
        <w:t xml:space="preserve">με τη χρήση ενός διασταυρούμενου σχεδιασμού 2 σκελών με </w:t>
      </w:r>
      <w:r w:rsidR="002B07D5" w:rsidRPr="002B07D5">
        <w:rPr>
          <w:lang w:val="el-GR"/>
        </w:rPr>
        <w:t xml:space="preserve">488 </w:t>
      </w:r>
      <w:r w:rsidR="00B52DBC">
        <w:rPr>
          <w:lang w:val="el-GR"/>
        </w:rPr>
        <w:t>ασθενείς οι οποίοι τυχαιοποιήθηκαν σε μία από δύο διαφορετικές</w:t>
      </w:r>
      <w:r w:rsidR="00FA62EF">
        <w:rPr>
          <w:lang w:val="el-GR"/>
        </w:rPr>
        <w:t xml:space="preserve"> σειρές θεραπείας </w:t>
      </w:r>
      <w:r w:rsidR="00FA62EF">
        <w:t>Herceptin</w:t>
      </w:r>
      <w:r w:rsidR="00FA62EF" w:rsidRPr="00FA62EF">
        <w:rPr>
          <w:lang w:val="el-GR"/>
        </w:rPr>
        <w:t xml:space="preserve"> </w:t>
      </w:r>
      <w:r w:rsidR="00FA62EF">
        <w:rPr>
          <w:lang w:val="el-GR"/>
        </w:rPr>
        <w:t xml:space="preserve">κάθε 3 εβδομάδες </w:t>
      </w:r>
      <w:r w:rsidR="00FA62EF" w:rsidRPr="00FA62EF">
        <w:rPr>
          <w:szCs w:val="22"/>
          <w:lang w:val="el-GR"/>
        </w:rPr>
        <w:t>(</w:t>
      </w:r>
      <w:r w:rsidR="00FA62EF" w:rsidRPr="007472B3">
        <w:rPr>
          <w:szCs w:val="22"/>
        </w:rPr>
        <w:t>IV</w:t>
      </w:r>
      <w:r w:rsidR="00FA62EF" w:rsidRPr="00FA62EF">
        <w:rPr>
          <w:szCs w:val="22"/>
          <w:lang w:val="el-GR"/>
        </w:rPr>
        <w:t xml:space="preserve"> [</w:t>
      </w:r>
      <w:r w:rsidR="00FA62EF">
        <w:rPr>
          <w:szCs w:val="22"/>
          <w:lang w:val="el-GR"/>
        </w:rPr>
        <w:t>Κύκλοι</w:t>
      </w:r>
      <w:r w:rsidR="00FA62EF" w:rsidRPr="00FA62EF">
        <w:rPr>
          <w:szCs w:val="22"/>
          <w:lang w:val="el-GR"/>
        </w:rPr>
        <w:t xml:space="preserve"> 1-4]→ </w:t>
      </w:r>
      <w:r w:rsidR="00FA62EF" w:rsidRPr="007472B3">
        <w:rPr>
          <w:szCs w:val="22"/>
        </w:rPr>
        <w:t>SC</w:t>
      </w:r>
      <w:r w:rsidR="00FA62EF" w:rsidRPr="00FA62EF">
        <w:rPr>
          <w:szCs w:val="22"/>
          <w:lang w:val="el-GR"/>
        </w:rPr>
        <w:t xml:space="preserve"> [</w:t>
      </w:r>
      <w:r w:rsidR="00FA62EF">
        <w:rPr>
          <w:szCs w:val="22"/>
          <w:lang w:val="el-GR"/>
        </w:rPr>
        <w:t>Κύκλοι</w:t>
      </w:r>
      <w:r w:rsidR="00FA62EF" w:rsidRPr="00FA62EF">
        <w:rPr>
          <w:szCs w:val="22"/>
          <w:lang w:val="el-GR"/>
        </w:rPr>
        <w:t xml:space="preserve"> 5-8], </w:t>
      </w:r>
      <w:r w:rsidR="00FA62EF">
        <w:rPr>
          <w:szCs w:val="22"/>
          <w:lang w:val="el-GR"/>
        </w:rPr>
        <w:t>ή</w:t>
      </w:r>
      <w:r w:rsidR="00FA62EF" w:rsidRPr="00FA62EF">
        <w:rPr>
          <w:szCs w:val="22"/>
          <w:lang w:val="el-GR"/>
        </w:rPr>
        <w:t xml:space="preserve"> </w:t>
      </w:r>
      <w:r w:rsidR="00FA62EF" w:rsidRPr="007472B3">
        <w:rPr>
          <w:szCs w:val="22"/>
        </w:rPr>
        <w:t>SC</w:t>
      </w:r>
      <w:r w:rsidR="00FA62EF" w:rsidRPr="00FA62EF">
        <w:rPr>
          <w:szCs w:val="22"/>
          <w:lang w:val="el-GR"/>
        </w:rPr>
        <w:t xml:space="preserve"> [</w:t>
      </w:r>
      <w:r w:rsidR="00FA62EF">
        <w:rPr>
          <w:szCs w:val="22"/>
          <w:lang w:val="el-GR"/>
        </w:rPr>
        <w:t>Κύκλοι</w:t>
      </w:r>
      <w:r w:rsidR="00FA62EF" w:rsidRPr="00FA62EF">
        <w:rPr>
          <w:szCs w:val="22"/>
          <w:lang w:val="el-GR"/>
        </w:rPr>
        <w:t xml:space="preserve"> 1-4]→ </w:t>
      </w:r>
      <w:r w:rsidR="00FA62EF" w:rsidRPr="007472B3">
        <w:rPr>
          <w:szCs w:val="22"/>
        </w:rPr>
        <w:t>IV</w:t>
      </w:r>
      <w:r w:rsidR="00FA62EF" w:rsidRPr="00FA62EF">
        <w:rPr>
          <w:szCs w:val="22"/>
          <w:lang w:val="el-GR"/>
        </w:rPr>
        <w:t xml:space="preserve"> [</w:t>
      </w:r>
      <w:r w:rsidR="00FA62EF">
        <w:rPr>
          <w:szCs w:val="22"/>
          <w:lang w:val="el-GR"/>
        </w:rPr>
        <w:t>Κύκλοι</w:t>
      </w:r>
      <w:r w:rsidR="00FA62EF" w:rsidRPr="00FA62EF">
        <w:rPr>
          <w:szCs w:val="22"/>
          <w:lang w:val="el-GR"/>
        </w:rPr>
        <w:t xml:space="preserve"> 5-8]).</w:t>
      </w:r>
      <w:r w:rsidR="00FA62EF">
        <w:rPr>
          <w:szCs w:val="22"/>
          <w:lang w:val="el-GR"/>
        </w:rPr>
        <w:t xml:space="preserve"> Οι ασθενείς είτε λάμβαναν για πρώτη φορά θεραπεία με </w:t>
      </w:r>
      <w:r w:rsidR="00FA62EF">
        <w:rPr>
          <w:szCs w:val="22"/>
        </w:rPr>
        <w:t>Herceptin</w:t>
      </w:r>
      <w:r w:rsidR="00FA62EF" w:rsidRPr="00FA62EF">
        <w:rPr>
          <w:szCs w:val="22"/>
          <w:lang w:val="el-GR"/>
        </w:rPr>
        <w:t xml:space="preserve"> </w:t>
      </w:r>
      <w:r w:rsidR="00FA62EF">
        <w:rPr>
          <w:szCs w:val="22"/>
        </w:rPr>
        <w:t>IV</w:t>
      </w:r>
      <w:r w:rsidR="00FA62EF" w:rsidRPr="00FA62EF">
        <w:rPr>
          <w:szCs w:val="22"/>
          <w:lang w:val="el-GR"/>
        </w:rPr>
        <w:t xml:space="preserve"> </w:t>
      </w:r>
      <w:r w:rsidR="00FA62EF" w:rsidRPr="00FA62EF">
        <w:rPr>
          <w:iCs/>
          <w:lang w:val="el-GR"/>
        </w:rPr>
        <w:t>(20</w:t>
      </w:r>
      <w:r w:rsidR="00FA62EF">
        <w:rPr>
          <w:iCs/>
          <w:lang w:val="el-GR"/>
        </w:rPr>
        <w:t>,</w:t>
      </w:r>
      <w:r w:rsidR="00FA62EF" w:rsidRPr="00FA62EF">
        <w:rPr>
          <w:iCs/>
          <w:lang w:val="el-GR"/>
        </w:rPr>
        <w:t xml:space="preserve">3%) </w:t>
      </w:r>
      <w:r w:rsidR="00EE1AC2">
        <w:rPr>
          <w:szCs w:val="22"/>
          <w:lang w:val="el-GR"/>
        </w:rPr>
        <w:t>ή</w:t>
      </w:r>
      <w:r w:rsidR="00FA62EF">
        <w:rPr>
          <w:szCs w:val="22"/>
          <w:lang w:val="el-GR"/>
        </w:rPr>
        <w:t xml:space="preserve"> είχαν λάβει προηγουμένως </w:t>
      </w:r>
      <w:r w:rsidR="00FA62EF">
        <w:rPr>
          <w:szCs w:val="22"/>
        </w:rPr>
        <w:t>Herceptin</w:t>
      </w:r>
      <w:r w:rsidR="00FA62EF" w:rsidRPr="00FA62EF">
        <w:rPr>
          <w:szCs w:val="22"/>
          <w:lang w:val="el-GR"/>
        </w:rPr>
        <w:t xml:space="preserve"> </w:t>
      </w:r>
      <w:r w:rsidR="00FA62EF">
        <w:rPr>
          <w:szCs w:val="22"/>
        </w:rPr>
        <w:t>IV</w:t>
      </w:r>
      <w:r w:rsidR="00FA62EF" w:rsidRPr="00FA62EF">
        <w:rPr>
          <w:szCs w:val="22"/>
          <w:lang w:val="el-GR"/>
        </w:rPr>
        <w:t xml:space="preserve"> (79,7%). </w:t>
      </w:r>
      <w:r w:rsidR="002B07D5">
        <w:rPr>
          <w:szCs w:val="22"/>
          <w:lang w:val="el-GR"/>
        </w:rPr>
        <w:t xml:space="preserve">Για τη σειρά </w:t>
      </w:r>
      <w:r w:rsidR="002B07D5">
        <w:rPr>
          <w:szCs w:val="22"/>
        </w:rPr>
        <w:t>IV</w:t>
      </w:r>
      <w:r w:rsidR="002B07D5" w:rsidRPr="002B07D5">
        <w:rPr>
          <w:szCs w:val="22"/>
          <w:lang w:val="el-GR"/>
        </w:rPr>
        <w:t xml:space="preserve"> </w:t>
      </w:r>
      <w:r w:rsidR="002B07D5" w:rsidRPr="0038751F">
        <w:rPr>
          <w:szCs w:val="22"/>
          <w:lang w:val="el-GR"/>
        </w:rPr>
        <w:t xml:space="preserve">→ </w:t>
      </w:r>
      <w:r w:rsidR="002B07D5" w:rsidRPr="007472B3">
        <w:rPr>
          <w:szCs w:val="22"/>
        </w:rPr>
        <w:t>SC</w:t>
      </w:r>
      <w:r w:rsidR="002B07D5" w:rsidRPr="002B07D5">
        <w:rPr>
          <w:szCs w:val="22"/>
          <w:lang w:val="el-GR"/>
        </w:rPr>
        <w:t xml:space="preserve"> (</w:t>
      </w:r>
      <w:r w:rsidR="002B07D5">
        <w:rPr>
          <w:szCs w:val="22"/>
          <w:lang w:val="el-GR"/>
        </w:rPr>
        <w:t>συνδυασμένες κοορτές υποδόριας μορφής σε φιαλίδιο και σύστημα χορήγησης), περιγράφηκαν τα ποσοστά των</w:t>
      </w:r>
      <w:r w:rsidR="004849BA" w:rsidRPr="004849BA">
        <w:rPr>
          <w:szCs w:val="22"/>
          <w:lang w:val="el-GR"/>
        </w:rPr>
        <w:t xml:space="preserve"> </w:t>
      </w:r>
      <w:r w:rsidR="004849BA">
        <w:rPr>
          <w:szCs w:val="22"/>
          <w:lang w:val="el-GR"/>
        </w:rPr>
        <w:t>ανεπιθύμητων ενεργειών</w:t>
      </w:r>
      <w:r w:rsidR="002B07D5">
        <w:rPr>
          <w:szCs w:val="22"/>
          <w:lang w:val="el-GR"/>
        </w:rPr>
        <w:t xml:space="preserve"> (όλοι οι βαθμοί) πριν την αλλαγή (Κύκλοι 1-4) και μετά την αλλαγή (Κύκλοι 5-8) ως 53,8% έναντι 56,4% αντίστοιχα. Για τη σειρά </w:t>
      </w:r>
      <w:r w:rsidR="002B07D5">
        <w:rPr>
          <w:szCs w:val="22"/>
        </w:rPr>
        <w:t>SC</w:t>
      </w:r>
      <w:r w:rsidR="002B07D5" w:rsidRPr="0038751F">
        <w:rPr>
          <w:szCs w:val="22"/>
          <w:lang w:val="el-GR"/>
        </w:rPr>
        <w:t xml:space="preserve"> → </w:t>
      </w:r>
      <w:r w:rsidR="002B07D5">
        <w:rPr>
          <w:szCs w:val="22"/>
        </w:rPr>
        <w:t>IV</w:t>
      </w:r>
      <w:r w:rsidR="002B07D5" w:rsidRPr="00115798">
        <w:rPr>
          <w:szCs w:val="22"/>
          <w:lang w:val="el-GR"/>
        </w:rPr>
        <w:t xml:space="preserve"> (</w:t>
      </w:r>
      <w:r w:rsidR="002B07D5">
        <w:rPr>
          <w:szCs w:val="22"/>
          <w:lang w:val="el-GR"/>
        </w:rPr>
        <w:t xml:space="preserve">συνδυασμένες κοορτές </w:t>
      </w:r>
      <w:r w:rsidR="00115798">
        <w:rPr>
          <w:szCs w:val="22"/>
          <w:lang w:val="el-GR"/>
        </w:rPr>
        <w:t xml:space="preserve">υποδόριας μορφής σε φιαλίδιο και σύστημα χορήγησης), τα ποσοστά των </w:t>
      </w:r>
      <w:r w:rsidR="004849BA">
        <w:rPr>
          <w:szCs w:val="22"/>
          <w:lang w:val="el-GR"/>
        </w:rPr>
        <w:t>ανεπιθύμητων ενεργειών</w:t>
      </w:r>
      <w:r w:rsidR="00115798">
        <w:rPr>
          <w:szCs w:val="22"/>
          <w:lang w:val="el-GR"/>
        </w:rPr>
        <w:t xml:space="preserve"> (όλοι οι βαθμοί) αναφέρθηκαν πριν και μετά την αλλαγή ως 65,4% έναντι 48,7% αντίστοιχα.</w:t>
      </w:r>
    </w:p>
    <w:p w14:paraId="476FE29D" w14:textId="77777777" w:rsidR="002B07D5" w:rsidRPr="002B07D5" w:rsidRDefault="002B07D5" w:rsidP="00587D36">
      <w:pPr>
        <w:rPr>
          <w:szCs w:val="22"/>
          <w:lang w:val="el-GR"/>
        </w:rPr>
      </w:pPr>
    </w:p>
    <w:p w14:paraId="2A55709C" w14:textId="77777777" w:rsidR="00EF2EDF" w:rsidRPr="00FA62EF" w:rsidRDefault="00C90C02" w:rsidP="00587D36">
      <w:pPr>
        <w:rPr>
          <w:lang w:val="el-GR"/>
        </w:rPr>
      </w:pPr>
      <w:r>
        <w:rPr>
          <w:szCs w:val="22"/>
          <w:lang w:val="el-GR"/>
        </w:rPr>
        <w:t>Τα ποσοστά πριν την αλλαγή (Κύκλοι 1-4) για σοβαρές ανεπιθύμητες ενέργειες, ανεπιθύμητες ενέργειες βαθμού 3 και διακοπές θεραπείας οφειλόμενες σε ανεπιθύμητες ενέργειες ήταν χαμηλά (&lt;5%) και παρόμοια με τα ποσοστά μετά την αλλαγή (Κύκλοι 5-8). Δεν αναφέρθηκε καμία ανεπιθύμητη ενέργεια βαθμού 4 ή βαθμού 5.</w:t>
      </w:r>
    </w:p>
    <w:p w14:paraId="2ACDE6C4" w14:textId="77777777" w:rsidR="00EF2EDF" w:rsidRPr="00EF2EDF" w:rsidRDefault="00EF2EDF" w:rsidP="00587D36">
      <w:pPr>
        <w:rPr>
          <w:lang w:val="el-GR"/>
        </w:rPr>
      </w:pPr>
    </w:p>
    <w:p w14:paraId="381ABBBB" w14:textId="77777777" w:rsidR="00587D36" w:rsidRPr="009E4E09" w:rsidRDefault="00587D36" w:rsidP="00587D36">
      <w:pPr>
        <w:autoSpaceDE w:val="0"/>
        <w:autoSpaceDN w:val="0"/>
        <w:adjustRightInd w:val="0"/>
        <w:jc w:val="both"/>
        <w:rPr>
          <w:szCs w:val="22"/>
          <w:u w:val="single"/>
          <w:lang w:val="el-GR"/>
        </w:rPr>
      </w:pPr>
      <w:r w:rsidRPr="009E4E09">
        <w:rPr>
          <w:noProof/>
          <w:szCs w:val="22"/>
          <w:u w:val="single"/>
          <w:lang w:val="el-GR"/>
        </w:rPr>
        <w:t>Αναφορά πιθανολογούμενων ανεπιθύμητων ενεργειών</w:t>
      </w:r>
    </w:p>
    <w:p w14:paraId="74A0B631" w14:textId="77777777" w:rsidR="00587D36" w:rsidRPr="00174FB9" w:rsidRDefault="00587D36" w:rsidP="007F0300">
      <w:pPr>
        <w:autoSpaceDE w:val="0"/>
        <w:autoSpaceDN w:val="0"/>
        <w:adjustRightInd w:val="0"/>
        <w:rPr>
          <w:noProof/>
          <w:szCs w:val="22"/>
          <w:lang w:val="el-GR"/>
        </w:rPr>
      </w:pPr>
      <w:r w:rsidRPr="009E4E09">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9E4E09">
        <w:rPr>
          <w:noProof/>
          <w:szCs w:val="22"/>
          <w:lang w:val="el-GR"/>
        </w:rPr>
        <w:t>.</w:t>
      </w:r>
      <w:r w:rsidRPr="009E4E09">
        <w:rPr>
          <w:szCs w:val="22"/>
          <w:lang w:val="el-GR"/>
        </w:rPr>
        <w:t xml:space="preserve"> Επιτρέπει τη συνεχή παρακολούθηση της σχέσης οφέλους-κινδύνου του φαρμακευτικού προϊόντος</w:t>
      </w:r>
      <w:r w:rsidRPr="009E4E09">
        <w:rPr>
          <w:noProof/>
          <w:szCs w:val="22"/>
          <w:lang w:val="el-GR"/>
        </w:rPr>
        <w:t>.</w:t>
      </w:r>
      <w:r w:rsidRPr="009E4E09">
        <w:rPr>
          <w:szCs w:val="22"/>
          <w:lang w:val="el-GR"/>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μέσω </w:t>
      </w:r>
      <w:r w:rsidRPr="00E61AE6">
        <w:rPr>
          <w:szCs w:val="22"/>
          <w:highlight w:val="lightGray"/>
          <w:lang w:val="el-GR"/>
        </w:rPr>
        <w:t xml:space="preserve">του εθνικού συστήματος αναφοράς που αναγράφεται στο </w:t>
      </w:r>
      <w:hyperlink r:id="rId13" w:history="1">
        <w:r w:rsidR="00C83490" w:rsidRPr="00F227FF">
          <w:rPr>
            <w:rStyle w:val="Hyperlink"/>
            <w:rFonts w:ascii="ZWAdobeF" w:hAnsi="ZWAdobeF" w:cs="ZWAdobeF"/>
            <w:sz w:val="2"/>
            <w:szCs w:val="22"/>
            <w:highlight w:val="lightGray"/>
            <w:lang w:val="el-GR"/>
          </w:rPr>
          <w:t>0H</w:t>
        </w:r>
        <w:r w:rsidRPr="00F227FF">
          <w:rPr>
            <w:rStyle w:val="Hyperlink"/>
            <w:highlight w:val="lightGray"/>
            <w:lang w:val="el-GR"/>
          </w:rPr>
          <w:t xml:space="preserve">Παράρτημα </w:t>
        </w:r>
        <w:r w:rsidRPr="00F227FF">
          <w:rPr>
            <w:rStyle w:val="Hyperlink"/>
            <w:highlight w:val="lightGray"/>
          </w:rPr>
          <w:t>V</w:t>
        </w:r>
      </w:hyperlink>
      <w:r w:rsidRPr="005B266B">
        <w:rPr>
          <w:szCs w:val="22"/>
          <w:lang w:val="el-GR"/>
        </w:rPr>
        <w:t>.</w:t>
      </w:r>
      <w:r w:rsidRPr="009E4E09">
        <w:rPr>
          <w:szCs w:val="22"/>
          <w:lang w:val="el-GR"/>
        </w:rPr>
        <w:t xml:space="preserve"> </w:t>
      </w:r>
    </w:p>
    <w:p w14:paraId="547A7E05" w14:textId="77777777" w:rsidR="00587D36" w:rsidRPr="00174FB9" w:rsidRDefault="00587D36" w:rsidP="00587D36">
      <w:pPr>
        <w:rPr>
          <w:lang w:val="el-GR"/>
        </w:rPr>
      </w:pPr>
    </w:p>
    <w:p w14:paraId="7A416858" w14:textId="77777777" w:rsidR="00587D36" w:rsidRPr="009E4E09" w:rsidRDefault="00587D36" w:rsidP="00587D36">
      <w:pPr>
        <w:keepNext/>
        <w:ind w:left="567" w:hanging="567"/>
        <w:rPr>
          <w:b/>
          <w:lang w:val="el-GR"/>
        </w:rPr>
      </w:pPr>
      <w:r w:rsidRPr="009E4E09">
        <w:rPr>
          <w:b/>
          <w:lang w:val="el-GR"/>
        </w:rPr>
        <w:lastRenderedPageBreak/>
        <w:t>4.9</w:t>
      </w:r>
      <w:r w:rsidRPr="009E4E09">
        <w:rPr>
          <w:b/>
          <w:lang w:val="el-GR"/>
        </w:rPr>
        <w:tab/>
        <w:t>Υπερδοσολογία</w:t>
      </w:r>
    </w:p>
    <w:p w14:paraId="3A4CF2B4" w14:textId="77777777" w:rsidR="00587D36" w:rsidRPr="009E4E09" w:rsidRDefault="00587D36" w:rsidP="00587D36">
      <w:pPr>
        <w:keepNext/>
        <w:rPr>
          <w:lang w:val="el-GR"/>
        </w:rPr>
      </w:pPr>
    </w:p>
    <w:p w14:paraId="3507AB3F" w14:textId="77777777" w:rsidR="00587D36" w:rsidRPr="0045109D" w:rsidRDefault="00587D36" w:rsidP="004A2865">
      <w:pPr>
        <w:rPr>
          <w:lang w:val="el-GR"/>
        </w:rPr>
      </w:pPr>
      <w:r w:rsidRPr="009E4E09">
        <w:rPr>
          <w:lang w:val="el-GR"/>
        </w:rPr>
        <w:t>Δεν υπάρχει εμπειρία υπερδοσολογίας σε κλινικές δοκιμές με ανθρώπους. Εφάπαξ δόσεις Herceptin ως μονοθεραπεία, μεγαλύτερες από 10 mg/kg δεν έχουν χορηγηθεί στις κλινικές δοκιμές</w:t>
      </w:r>
      <w:r w:rsidR="004A2865" w:rsidRPr="009E4E09">
        <w:rPr>
          <w:lang w:val="el-GR"/>
        </w:rPr>
        <w:t>.</w:t>
      </w:r>
      <w:r w:rsidR="004A2865">
        <w:rPr>
          <w:lang w:val="el-GR"/>
        </w:rPr>
        <w:t xml:space="preserve"> </w:t>
      </w:r>
      <w:r w:rsidR="00CD5471">
        <w:rPr>
          <w:lang w:val="el-GR"/>
        </w:rPr>
        <w:t>Δ</w:t>
      </w:r>
      <w:r w:rsidR="004A2865">
        <w:rPr>
          <w:lang w:val="el-GR"/>
        </w:rPr>
        <w:t xml:space="preserve">όση </w:t>
      </w:r>
      <w:r w:rsidR="00CD5471">
        <w:rPr>
          <w:lang w:val="el-GR"/>
        </w:rPr>
        <w:t>εφόδου</w:t>
      </w:r>
      <w:r w:rsidR="00DA6FA9" w:rsidRPr="00DA6FA9">
        <w:rPr>
          <w:lang w:val="el-GR"/>
        </w:rPr>
        <w:t xml:space="preserve"> </w:t>
      </w:r>
      <w:r w:rsidR="00CD5471">
        <w:rPr>
          <w:lang w:val="el-GR"/>
        </w:rPr>
        <w:t>8</w:t>
      </w:r>
      <w:r w:rsidR="004A2865">
        <w:rPr>
          <w:lang w:val="el-GR"/>
        </w:rPr>
        <w:t xml:space="preserve"> </w:t>
      </w:r>
      <w:r w:rsidR="004A2865">
        <w:t>mg</w:t>
      </w:r>
      <w:r w:rsidR="004A2865" w:rsidRPr="004A2865">
        <w:rPr>
          <w:lang w:val="el-GR"/>
        </w:rPr>
        <w:t>/</w:t>
      </w:r>
      <w:r w:rsidR="004A2865">
        <w:t>kg</w:t>
      </w:r>
      <w:r w:rsidR="004A2865" w:rsidRPr="004A2865">
        <w:rPr>
          <w:lang w:val="el-GR"/>
        </w:rPr>
        <w:t xml:space="preserve"> </w:t>
      </w:r>
      <w:r w:rsidR="00CD5471">
        <w:rPr>
          <w:lang w:val="el-GR"/>
        </w:rPr>
        <w:t>ακολουθούμενη από δόση συντήρησης 10</w:t>
      </w:r>
      <w:r w:rsidR="00CD5471" w:rsidRPr="00CD5471">
        <w:rPr>
          <w:lang w:val="el-GR"/>
        </w:rPr>
        <w:t xml:space="preserve"> mg/kg </w:t>
      </w:r>
      <w:r w:rsidR="004A2865">
        <w:rPr>
          <w:lang w:val="el-GR"/>
        </w:rPr>
        <w:t>κάθε 3 εβδομάδες έχει μελετηθεί σε κλινική δοκιμή σε ασθενείς με μεταστατικό γαστρικό καρκίνο.</w:t>
      </w:r>
      <w:r w:rsidR="004A2865" w:rsidRPr="004A2865">
        <w:rPr>
          <w:lang w:val="el-GR"/>
        </w:rPr>
        <w:t xml:space="preserve"> </w:t>
      </w:r>
      <w:r w:rsidRPr="009E4E09">
        <w:rPr>
          <w:lang w:val="el-GR"/>
        </w:rPr>
        <w:t>Δόσεις έως αυτό το επίπεδο ήταν καλά ανεκτές.</w:t>
      </w:r>
    </w:p>
    <w:p w14:paraId="02417126" w14:textId="77777777" w:rsidR="00C57677" w:rsidRPr="0045109D" w:rsidRDefault="00C57677" w:rsidP="004A2865">
      <w:pPr>
        <w:rPr>
          <w:lang w:val="el-GR"/>
        </w:rPr>
      </w:pPr>
    </w:p>
    <w:p w14:paraId="239E6971" w14:textId="77777777" w:rsidR="00C57677" w:rsidRPr="00971464" w:rsidRDefault="00C57677" w:rsidP="004A2865">
      <w:pPr>
        <w:rPr>
          <w:b/>
          <w:lang w:val="el-GR"/>
        </w:rPr>
      </w:pPr>
    </w:p>
    <w:p w14:paraId="0F3FD518" w14:textId="77777777" w:rsidR="00587D36" w:rsidRPr="009E4E09" w:rsidRDefault="00587D36" w:rsidP="00587D36">
      <w:pPr>
        <w:keepNext/>
        <w:keepLines/>
        <w:ind w:left="567" w:hanging="567"/>
        <w:rPr>
          <w:b/>
          <w:lang w:val="el-GR"/>
        </w:rPr>
      </w:pPr>
      <w:r w:rsidRPr="009E4E09">
        <w:rPr>
          <w:b/>
          <w:lang w:val="el-GR"/>
        </w:rPr>
        <w:t>5.</w:t>
      </w:r>
      <w:r w:rsidRPr="009E4E09">
        <w:rPr>
          <w:b/>
          <w:lang w:val="el-GR"/>
        </w:rPr>
        <w:tab/>
        <w:t>ΦΑΡΜΑΚΟΛΟΓΙΚΕΣ ΙΔΙΟΤΗΤΕΣ</w:t>
      </w:r>
    </w:p>
    <w:p w14:paraId="1EDEB750" w14:textId="77777777" w:rsidR="00587D36" w:rsidRPr="009E4E09" w:rsidRDefault="00587D36" w:rsidP="00587D36">
      <w:pPr>
        <w:keepNext/>
        <w:keepLines/>
        <w:rPr>
          <w:lang w:val="el-GR"/>
        </w:rPr>
      </w:pPr>
    </w:p>
    <w:p w14:paraId="612B3760" w14:textId="77777777" w:rsidR="00587D36" w:rsidRPr="009E4E09" w:rsidRDefault="00587D36" w:rsidP="00587D36">
      <w:pPr>
        <w:keepNext/>
        <w:keepLines/>
        <w:ind w:left="567" w:hanging="567"/>
        <w:rPr>
          <w:b/>
          <w:lang w:val="el-GR"/>
        </w:rPr>
      </w:pPr>
      <w:r w:rsidRPr="009E4E09">
        <w:rPr>
          <w:b/>
          <w:lang w:val="el-GR"/>
        </w:rPr>
        <w:t>5.1</w:t>
      </w:r>
      <w:r w:rsidRPr="009E4E09">
        <w:rPr>
          <w:b/>
          <w:lang w:val="el-GR"/>
        </w:rPr>
        <w:tab/>
        <w:t>Φαρμακοδυναμικές ιδιότητες</w:t>
      </w:r>
    </w:p>
    <w:p w14:paraId="51F84A5F" w14:textId="77777777" w:rsidR="00587D36" w:rsidRPr="009E4E09" w:rsidRDefault="00587D36" w:rsidP="00587D36">
      <w:pPr>
        <w:keepNext/>
        <w:keepLines/>
        <w:rPr>
          <w:lang w:val="el-GR"/>
        </w:rPr>
      </w:pPr>
    </w:p>
    <w:p w14:paraId="3D49F8F3" w14:textId="1ECD8859" w:rsidR="00587D36" w:rsidRPr="00A51C58" w:rsidRDefault="00587D36" w:rsidP="00587D36">
      <w:pPr>
        <w:keepNext/>
        <w:keepLines/>
        <w:rPr>
          <w:lang w:val="el-GR"/>
        </w:rPr>
      </w:pPr>
      <w:r w:rsidRPr="009E4E09">
        <w:rPr>
          <w:lang w:val="el-GR"/>
        </w:rPr>
        <w:t xml:space="preserve">Φαρμακοθεραπευτική κατηγορία: Αντινεοπλασματικοί παράγοντες, μονοκλωνικά αντισώματα κωδικός ATC: </w:t>
      </w:r>
      <w:r w:rsidR="00A51C58" w:rsidRPr="00EA34F5">
        <w:t>L</w:t>
      </w:r>
      <w:r w:rsidR="00A51C58" w:rsidRPr="004D5032">
        <w:rPr>
          <w:lang w:val="el-GR"/>
        </w:rPr>
        <w:t>01</w:t>
      </w:r>
      <w:r w:rsidR="00A51C58" w:rsidRPr="00EA34F5">
        <w:t>FD</w:t>
      </w:r>
      <w:r w:rsidR="00A51C58" w:rsidRPr="004D5032">
        <w:rPr>
          <w:lang w:val="el-GR"/>
        </w:rPr>
        <w:t>01</w:t>
      </w:r>
    </w:p>
    <w:p w14:paraId="59E06555" w14:textId="77777777" w:rsidR="00587D36" w:rsidRPr="009E4E09" w:rsidRDefault="00587D36" w:rsidP="00587D36">
      <w:pPr>
        <w:rPr>
          <w:b/>
          <w:lang w:val="el-GR"/>
        </w:rPr>
      </w:pPr>
    </w:p>
    <w:p w14:paraId="109C4CAB" w14:textId="18A5E674" w:rsidR="00587D36" w:rsidRPr="009E4E09" w:rsidRDefault="00587D36" w:rsidP="00A52F5E">
      <w:pPr>
        <w:rPr>
          <w:lang w:val="el-GR"/>
        </w:rPr>
      </w:pPr>
      <w:r w:rsidRPr="009E4E09">
        <w:rPr>
          <w:lang w:val="el-GR"/>
        </w:rPr>
        <w:t xml:space="preserve">Η τραστουζουμάμπη είναι ένα ανασυνδυασμένο εξανθρωποποιημένο IgG1 μονοκλωνικό αντίσωμα έναντι του υποδοχέα 2 του ανθρώπινου επιδερμικού αυξητικού παράγοντα (human epidermal growth factor receptor 2 - HER2). Υπερέκφραση του HER2 εμφανίζεται στο 20 %–30 % των πρωτοπαθών καρκίνων μαστού. Μελέτες του ποσοστού θετικότητας HER2 γαστρικών καρκίνων (GC) στις οποίες χρησιμοποιήθηκε ανοσοιστοχημεία (IHC) και φθορίζων </w:t>
      </w:r>
      <w:r w:rsidRPr="009E4E09">
        <w:rPr>
          <w:i/>
          <w:lang w:val="el-GR"/>
        </w:rPr>
        <w:t>in situ</w:t>
      </w:r>
      <w:r w:rsidRPr="009E4E09">
        <w:rPr>
          <w:lang w:val="el-GR"/>
        </w:rPr>
        <w:t xml:space="preserve"> υβριδισμός (FISH) ή χρωμογενικός </w:t>
      </w:r>
      <w:r w:rsidRPr="009E4E09">
        <w:rPr>
          <w:i/>
          <w:lang w:val="el-GR"/>
        </w:rPr>
        <w:t>in situ</w:t>
      </w:r>
      <w:r w:rsidRPr="009E4E09">
        <w:rPr>
          <w:lang w:val="el-GR"/>
        </w:rPr>
        <w:t xml:space="preserve"> υβριδισμός (CISH) έχουν δείξει ότι υπάρχει ευρεία διακύμανση της HER-2 θετικότητας από 6,8% έως 34% για τη μέθοδο IHC και 7,1% έως 42,6% για τη μέθοδο FISH. Μελέτες υποδεικνύουν ότι, οι ασθενείς με καρκίνο μαστού των οποίων οι όγκοι υπερεκφράζουν το HER2 έχουν βραχύτερο διάστημα ελεύθερο νόσου, συγκριτικά με ασθενείς των οποίων οι όγκοι δεν υπερεκφράζουν το HER2. Το εξωκυτταρικό τμήμα του υποδοχέα (ECD, p105) μπορεί να εισέλθει στην κυκλοφορία του αίματος και να μετρηθεί σε δείγματα ορού. </w:t>
      </w:r>
    </w:p>
    <w:p w14:paraId="5735E6FB" w14:textId="77777777" w:rsidR="00587D36" w:rsidRPr="009E4E09" w:rsidRDefault="00587D36" w:rsidP="00587D36">
      <w:pPr>
        <w:keepNext/>
        <w:keepLines/>
        <w:rPr>
          <w:lang w:val="el-GR"/>
        </w:rPr>
      </w:pPr>
    </w:p>
    <w:p w14:paraId="49EB0120" w14:textId="77777777" w:rsidR="00587D36" w:rsidRPr="009E4E09" w:rsidRDefault="00587D36" w:rsidP="00587D36">
      <w:pPr>
        <w:keepNext/>
        <w:keepLines/>
        <w:rPr>
          <w:iCs/>
          <w:u w:val="single"/>
          <w:lang w:val="el-GR"/>
        </w:rPr>
      </w:pPr>
      <w:r w:rsidRPr="009E4E09">
        <w:rPr>
          <w:iCs/>
          <w:u w:val="single"/>
          <w:lang w:val="el-GR"/>
        </w:rPr>
        <w:t>Μηχανισμός δράσης</w:t>
      </w:r>
    </w:p>
    <w:p w14:paraId="57970F93" w14:textId="77777777" w:rsidR="00587D36" w:rsidRPr="009E4E09" w:rsidRDefault="00587D36" w:rsidP="00587D36">
      <w:pPr>
        <w:keepNext/>
        <w:keepLines/>
        <w:rPr>
          <w:lang w:val="el-GR"/>
        </w:rPr>
      </w:pPr>
    </w:p>
    <w:p w14:paraId="593D6A45" w14:textId="2F86A21E" w:rsidR="00587D36" w:rsidRPr="009E4E09" w:rsidRDefault="00587D36" w:rsidP="00587D36">
      <w:pPr>
        <w:keepNext/>
        <w:keepLines/>
        <w:rPr>
          <w:lang w:val="el-GR"/>
        </w:rPr>
      </w:pPr>
      <w:r w:rsidRPr="009E4E09">
        <w:rPr>
          <w:lang w:val="el-GR"/>
        </w:rPr>
        <w:t xml:space="preserve">Η τραστουζουμάμπη δεσμεύεται με υψηλή συγγένεια και εξειδίκευση στην υπο-περιοχή IV, μια παραμεμβρανική περιοχή του εξωκυττάριου τμήματος του HER2. Η δέσμευση της τραστουζουμάμπης στο HER2 αναστέλλει την ανεξάρτητη από το συνδέτη μετάδοση σήματος του HER2 και εμποδίζει την πρωτεολυτική αποδόμηση του εξωκυττάριου χώρου, ενός μηχανισμού ενεργοποίησης του HER2. Ως αποτέλεσμα, έχει δειχθεί, σε προσδιορισμούς </w:t>
      </w:r>
      <w:r w:rsidRPr="009E4E09">
        <w:rPr>
          <w:i/>
          <w:lang w:val="el-GR"/>
        </w:rPr>
        <w:t xml:space="preserve">in vitro </w:t>
      </w:r>
      <w:r w:rsidRPr="009E4E09">
        <w:rPr>
          <w:lang w:val="el-GR"/>
        </w:rPr>
        <w:t xml:space="preserve">και σε ζώα, ότι η τραστουζουμάμπη αναστέλλει τον πολλαπλασιασμό των ανθρώπινων ογκογόνων κυττάρων τα οποία υπερεκφράζουν το HER2. Επιπρόσθετα, η τραστουζουμάμπη είναι ένας ισχυρός μεσολαβητής της αντισωματοεξαρτώμενης, κυτταρικώς επαγόμενης κυτταροτοξικότητας (Antibody Dependent Cell-mediated Cytotoxicity, ADCC). Έχει δειχθεί in vitro ότι η επαγόμενη από την τραστουζουμάμπη ADCC, ασκείται επιλεκτικά στα καρκινικά κύτταρα που υπερεκφράζουν το HER2 σε σχέση με τα καρκινικά κύτταρα που δεν υπερεκφράζουν το HER2. </w:t>
      </w:r>
    </w:p>
    <w:p w14:paraId="2422BA2D" w14:textId="77777777" w:rsidR="00587D36" w:rsidRPr="009E4E09" w:rsidRDefault="00587D36" w:rsidP="00587D36">
      <w:pPr>
        <w:rPr>
          <w:lang w:val="el-GR"/>
        </w:rPr>
      </w:pPr>
    </w:p>
    <w:p w14:paraId="634D1368" w14:textId="77777777" w:rsidR="00587D36" w:rsidRPr="009E4E09" w:rsidRDefault="00587D36" w:rsidP="00587D36">
      <w:pPr>
        <w:rPr>
          <w:i/>
          <w:u w:val="single"/>
          <w:lang w:val="el-GR"/>
        </w:rPr>
      </w:pPr>
      <w:r w:rsidRPr="009E4E09">
        <w:rPr>
          <w:u w:val="single"/>
          <w:lang w:val="el-GR"/>
        </w:rPr>
        <w:t>Ανίχνευση της υπερέκφρασης του HER2 ή της ενίσχυσης γονιδίου HER2</w:t>
      </w:r>
      <w:r w:rsidRPr="009E4E09">
        <w:rPr>
          <w:i/>
          <w:u w:val="single"/>
          <w:lang w:val="el-GR"/>
        </w:rPr>
        <w:t xml:space="preserve"> </w:t>
      </w:r>
    </w:p>
    <w:p w14:paraId="1EEE6C6D" w14:textId="77777777" w:rsidR="00587D36" w:rsidRPr="009E4E09" w:rsidRDefault="00587D36" w:rsidP="00587D36">
      <w:pPr>
        <w:rPr>
          <w:u w:val="single"/>
          <w:lang w:val="el-GR"/>
        </w:rPr>
      </w:pPr>
    </w:p>
    <w:p w14:paraId="3BC25DCD" w14:textId="5B0638A8" w:rsidR="00587D36" w:rsidRPr="009E4E09" w:rsidRDefault="00587D36" w:rsidP="00587D36">
      <w:pPr>
        <w:rPr>
          <w:i/>
          <w:lang w:val="el-GR"/>
        </w:rPr>
      </w:pPr>
      <w:r w:rsidRPr="009E4E09">
        <w:rPr>
          <w:i/>
          <w:lang w:val="el-GR"/>
        </w:rPr>
        <w:t>Ανίχνευση της υπερέκφρασης του HER2 ή της ενίσχυσης γονιδίου HER2 στον καρκίνο μαστού</w:t>
      </w:r>
    </w:p>
    <w:p w14:paraId="2A9550E6" w14:textId="2743A150" w:rsidR="00587D36" w:rsidRPr="009E4E09" w:rsidRDefault="00587D36" w:rsidP="00587D36">
      <w:pPr>
        <w:rPr>
          <w:lang w:val="el-GR"/>
        </w:rPr>
      </w:pPr>
      <w:r w:rsidRPr="009E4E09">
        <w:rPr>
          <w:lang w:val="el-GR"/>
        </w:rPr>
        <w:t xml:space="preserve">Το Herceptin θα πρέπει να χρησιμοποιείται μόνο σε ασθενείς οι όγκοι των οποίων διαθέτουν υπερέκφραση του HER2 ή ενίσχυση γονιδίου HER2 όπως καθορίζεται από μία επακριβή και αξιολογημένη ως </w:t>
      </w:r>
      <w:r w:rsidR="00264471">
        <w:rPr>
          <w:lang w:val="el-GR"/>
        </w:rPr>
        <w:t>επικυρωμένη δοκιμασία</w:t>
      </w:r>
      <w:r w:rsidRPr="009E4E09">
        <w:rPr>
          <w:lang w:val="el-GR"/>
        </w:rPr>
        <w:t xml:space="preserve">. Η υπερέκφραση του HER2 θα πρέπει να ανιχνεύεται με τη χρήση βασιζόμενης στην ανοσοϊστοχημεία (IHC) αξιολόγηση των σταθερών τμημάτων του όγκου (βλέπε παράγραφο 4.4). H ενίσχυση γονιδίου HER2 θα πρέπει να ανιχνεύεται με τη χρήση φθορίζοντος </w:t>
      </w:r>
      <w:r w:rsidRPr="009E4E09">
        <w:rPr>
          <w:i/>
          <w:lang w:val="el-GR"/>
        </w:rPr>
        <w:t xml:space="preserve">in situ </w:t>
      </w:r>
      <w:r w:rsidRPr="009E4E09">
        <w:rPr>
          <w:lang w:val="el-GR"/>
        </w:rPr>
        <w:t xml:space="preserve">υβριδισμού (FISH) ή χρωμογενικού </w:t>
      </w:r>
      <w:r w:rsidRPr="009E4E09">
        <w:rPr>
          <w:i/>
          <w:lang w:val="el-GR"/>
        </w:rPr>
        <w:t>in situ</w:t>
      </w:r>
      <w:r w:rsidRPr="009E4E09">
        <w:rPr>
          <w:lang w:val="el-GR"/>
        </w:rPr>
        <w:t xml:space="preserve"> υβριδισμού (CISH) σε σταθερά τμήματα του όγκου. Οι ασθενείς είναι κατάλληλοι για θεραπεία με Herceptin εφόσον παρουσιάζουν ισχυρή υπερέκφραση του HER2, όπως περιγράφεται από αποτέλεσμα 3+ κατά IHC ή θετικό αποτέλεσμα FISH ή CISH.</w:t>
      </w:r>
    </w:p>
    <w:p w14:paraId="3D4D4FB6" w14:textId="77777777" w:rsidR="00587D36" w:rsidRPr="009E4E09" w:rsidRDefault="00587D36" w:rsidP="00587D36">
      <w:pPr>
        <w:rPr>
          <w:lang w:val="el-GR"/>
        </w:rPr>
      </w:pPr>
    </w:p>
    <w:p w14:paraId="59F7CFE2" w14:textId="77777777" w:rsidR="00587D36" w:rsidRPr="009E4E09" w:rsidRDefault="00587D36" w:rsidP="00587D36">
      <w:pPr>
        <w:rPr>
          <w:lang w:val="el-GR"/>
        </w:rPr>
      </w:pPr>
      <w:r w:rsidRPr="009E4E09">
        <w:rPr>
          <w:lang w:val="el-GR"/>
        </w:rPr>
        <w:lastRenderedPageBreak/>
        <w:t>Για να εξασφαλιστούν ακριβή και αναπαραγώγιμα αποτελέσματα, οι δοκιμασίες θα πρέπει να πραγματοποιούνται σε εξειδικευμένο εργαστήριο, το οποίο μπορεί να διασφαλίσει την εγκυρότητα των διαδικασιών της δοκιμασίας.</w:t>
      </w:r>
    </w:p>
    <w:p w14:paraId="12EEF7FB" w14:textId="77777777" w:rsidR="00587D36" w:rsidRPr="009E4E09" w:rsidRDefault="00587D36" w:rsidP="00587D36">
      <w:pPr>
        <w:rPr>
          <w:lang w:val="el-GR"/>
        </w:rPr>
      </w:pPr>
    </w:p>
    <w:p w14:paraId="74AC1AB8" w14:textId="77777777" w:rsidR="00587D36" w:rsidRPr="009E4E09" w:rsidRDefault="00587D36" w:rsidP="00587D36">
      <w:pPr>
        <w:keepNext/>
        <w:keepLines/>
        <w:widowControl w:val="0"/>
        <w:rPr>
          <w:lang w:val="el-GR"/>
        </w:rPr>
      </w:pPr>
      <w:r w:rsidRPr="009E4E09">
        <w:rPr>
          <w:lang w:val="el-GR"/>
        </w:rPr>
        <w:t xml:space="preserve">Το συνιστώμενο σύστημα βαθμολόγησης για την αξιολόγηση των μορφών </w:t>
      </w:r>
      <w:r w:rsidR="000A6FA2">
        <w:rPr>
          <w:lang w:val="el-GR"/>
        </w:rPr>
        <w:t>χρώσης</w:t>
      </w:r>
      <w:r w:rsidR="000A6FA2" w:rsidRPr="009E4E09">
        <w:rPr>
          <w:lang w:val="el-GR"/>
        </w:rPr>
        <w:t xml:space="preserve"> </w:t>
      </w:r>
      <w:r w:rsidRPr="009E4E09">
        <w:rPr>
          <w:lang w:val="el-GR"/>
        </w:rPr>
        <w:t>IHC έχει όπως αναφέρεται στον Πίνακα 2:</w:t>
      </w:r>
    </w:p>
    <w:p w14:paraId="0989EA13" w14:textId="77777777" w:rsidR="00587D36" w:rsidRPr="009E4E09" w:rsidRDefault="00587D36" w:rsidP="00587D36">
      <w:pPr>
        <w:keepNext/>
        <w:rPr>
          <w:u w:val="single"/>
          <w:lang w:val="el-GR"/>
        </w:rPr>
      </w:pPr>
    </w:p>
    <w:p w14:paraId="0AE59DAB" w14:textId="77777777" w:rsidR="00587D36" w:rsidRPr="009E4E09" w:rsidRDefault="00587D36" w:rsidP="00587D36">
      <w:pPr>
        <w:keepNext/>
        <w:rPr>
          <w:u w:val="single"/>
          <w:lang w:val="el-GR"/>
        </w:rPr>
      </w:pPr>
      <w:r w:rsidRPr="009E4E09">
        <w:rPr>
          <w:u w:val="single"/>
          <w:lang w:val="el-GR"/>
        </w:rPr>
        <w:t xml:space="preserve">Πίνακας 2 Συνιστώμενο σύστημα βαθμολόγησης για την αξιολόγηση των μορφών </w:t>
      </w:r>
      <w:r w:rsidR="000A6FA2">
        <w:rPr>
          <w:u w:val="single"/>
          <w:lang w:val="el-GR"/>
        </w:rPr>
        <w:t>χρώσης</w:t>
      </w:r>
      <w:r w:rsidR="000A6FA2" w:rsidRPr="009E4E09">
        <w:rPr>
          <w:u w:val="single"/>
          <w:lang w:val="el-GR"/>
        </w:rPr>
        <w:t xml:space="preserve"> </w:t>
      </w:r>
      <w:r w:rsidRPr="009E4E09">
        <w:rPr>
          <w:u w:val="single"/>
        </w:rPr>
        <w:t>IHC</w:t>
      </w:r>
      <w:r w:rsidRPr="009E4E09">
        <w:rPr>
          <w:u w:val="single"/>
          <w:lang w:val="el-GR"/>
        </w:rPr>
        <w:t xml:space="preserve"> στον καρκίνο του μαστού</w:t>
      </w:r>
    </w:p>
    <w:p w14:paraId="25DE5688" w14:textId="77777777" w:rsidR="00587D36" w:rsidRPr="009E4E09" w:rsidRDefault="00587D36" w:rsidP="00587D36">
      <w:pPr>
        <w:keepNext/>
        <w:keepLines/>
        <w:widowControl w:val="0"/>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800"/>
        <w:gridCol w:w="3092"/>
      </w:tblGrid>
      <w:tr w:rsidR="00587D36" w:rsidRPr="00E67499" w14:paraId="18DADF3B" w14:textId="77777777" w:rsidTr="00877DE4">
        <w:trPr>
          <w:cantSplit/>
          <w:tblHeader/>
        </w:trPr>
        <w:tc>
          <w:tcPr>
            <w:tcW w:w="1384" w:type="dxa"/>
          </w:tcPr>
          <w:p w14:paraId="5DAA55BA" w14:textId="77777777" w:rsidR="00587D36" w:rsidRPr="009E4E09" w:rsidRDefault="00587D36" w:rsidP="00877DE4">
            <w:pPr>
              <w:keepNext/>
              <w:rPr>
                <w:b/>
                <w:lang w:val="el-GR"/>
              </w:rPr>
            </w:pPr>
            <w:r w:rsidRPr="009E4E09">
              <w:rPr>
                <w:b/>
                <w:lang w:val="el-GR"/>
              </w:rPr>
              <w:t xml:space="preserve">Βαθμός </w:t>
            </w:r>
          </w:p>
          <w:p w14:paraId="6AA7B4DB" w14:textId="77777777" w:rsidR="00587D36" w:rsidRPr="009E4E09" w:rsidRDefault="00587D36" w:rsidP="00877DE4">
            <w:pPr>
              <w:keepNext/>
              <w:rPr>
                <w:b/>
                <w:lang w:val="el-GR"/>
              </w:rPr>
            </w:pPr>
          </w:p>
        </w:tc>
        <w:tc>
          <w:tcPr>
            <w:tcW w:w="4800" w:type="dxa"/>
          </w:tcPr>
          <w:p w14:paraId="3ED2322A" w14:textId="77777777" w:rsidR="00587D36" w:rsidRPr="009E4E09" w:rsidRDefault="00587D36" w:rsidP="000A6FA2">
            <w:pPr>
              <w:keepNext/>
              <w:rPr>
                <w:b/>
                <w:lang w:val="el-GR"/>
              </w:rPr>
            </w:pPr>
            <w:r w:rsidRPr="009E4E09">
              <w:rPr>
                <w:b/>
                <w:lang w:val="el-GR"/>
              </w:rPr>
              <w:t xml:space="preserve">Μορφή </w:t>
            </w:r>
            <w:r w:rsidR="000A6FA2">
              <w:rPr>
                <w:b/>
                <w:lang w:val="el-GR"/>
              </w:rPr>
              <w:t>χρώσης</w:t>
            </w:r>
          </w:p>
        </w:tc>
        <w:tc>
          <w:tcPr>
            <w:tcW w:w="3092" w:type="dxa"/>
          </w:tcPr>
          <w:p w14:paraId="20DB51B9" w14:textId="77777777" w:rsidR="00587D36" w:rsidRPr="009E4E09" w:rsidRDefault="00587D36" w:rsidP="00877DE4">
            <w:pPr>
              <w:keepNext/>
              <w:rPr>
                <w:b/>
                <w:lang w:val="el-GR"/>
              </w:rPr>
            </w:pPr>
            <w:r w:rsidRPr="009E4E09">
              <w:rPr>
                <w:b/>
                <w:lang w:val="el-GR"/>
              </w:rPr>
              <w:t>Αξιολόγηση της υπερέκφρασης του HER2</w:t>
            </w:r>
          </w:p>
        </w:tc>
      </w:tr>
      <w:tr w:rsidR="00587D36" w:rsidRPr="009E4E09" w14:paraId="5873B0E0" w14:textId="77777777" w:rsidTr="00877DE4">
        <w:tc>
          <w:tcPr>
            <w:tcW w:w="1384" w:type="dxa"/>
          </w:tcPr>
          <w:p w14:paraId="1FB296AE" w14:textId="77777777" w:rsidR="00587D36" w:rsidRPr="009E4E09" w:rsidRDefault="00587D36" w:rsidP="00877DE4">
            <w:pPr>
              <w:keepNext/>
              <w:rPr>
                <w:lang w:val="el-GR"/>
              </w:rPr>
            </w:pPr>
            <w:r w:rsidRPr="009E4E09">
              <w:rPr>
                <w:lang w:val="el-GR"/>
              </w:rPr>
              <w:t>0</w:t>
            </w:r>
          </w:p>
        </w:tc>
        <w:tc>
          <w:tcPr>
            <w:tcW w:w="4800" w:type="dxa"/>
          </w:tcPr>
          <w:p w14:paraId="214B4630" w14:textId="77777777" w:rsidR="00587D36" w:rsidRPr="009E4E09" w:rsidRDefault="00587D36" w:rsidP="000A6FA2">
            <w:pPr>
              <w:keepNext/>
              <w:rPr>
                <w:lang w:val="el-GR"/>
              </w:rPr>
            </w:pPr>
            <w:r w:rsidRPr="009E4E09">
              <w:rPr>
                <w:lang w:val="el-GR"/>
              </w:rPr>
              <w:t xml:space="preserve">Δεν παρατηρείται καμία </w:t>
            </w:r>
            <w:r w:rsidR="000A6FA2">
              <w:rPr>
                <w:lang w:val="el-GR"/>
              </w:rPr>
              <w:t>χρώση</w:t>
            </w:r>
            <w:r w:rsidR="000A6FA2" w:rsidRPr="009E4E09">
              <w:rPr>
                <w:lang w:val="el-GR"/>
              </w:rPr>
              <w:t xml:space="preserve"> </w:t>
            </w:r>
            <w:r w:rsidRPr="009E4E09">
              <w:rPr>
                <w:lang w:val="el-GR"/>
              </w:rPr>
              <w:t xml:space="preserve">ή παρατηρείται </w:t>
            </w:r>
            <w:r w:rsidR="000A6FA2">
              <w:rPr>
                <w:lang w:val="el-GR"/>
              </w:rPr>
              <w:t>χρώση</w:t>
            </w:r>
            <w:r w:rsidR="000A6FA2" w:rsidRPr="009E4E09">
              <w:rPr>
                <w:lang w:val="el-GR"/>
              </w:rPr>
              <w:t xml:space="preserve"> </w:t>
            </w:r>
            <w:r w:rsidRPr="009E4E09">
              <w:rPr>
                <w:lang w:val="el-GR"/>
              </w:rPr>
              <w:t>της μεμβράνης σε &lt; 10 % των κυττάρων του όγκου</w:t>
            </w:r>
          </w:p>
        </w:tc>
        <w:tc>
          <w:tcPr>
            <w:tcW w:w="3092" w:type="dxa"/>
          </w:tcPr>
          <w:p w14:paraId="5FD06305" w14:textId="77777777" w:rsidR="00587D36" w:rsidRPr="009E4E09" w:rsidRDefault="00587D36" w:rsidP="00877DE4">
            <w:pPr>
              <w:keepNext/>
              <w:rPr>
                <w:lang w:val="el-GR"/>
              </w:rPr>
            </w:pPr>
            <w:r w:rsidRPr="009E4E09">
              <w:rPr>
                <w:lang w:val="el-GR"/>
              </w:rPr>
              <w:t>Αρνητικό</w:t>
            </w:r>
          </w:p>
        </w:tc>
      </w:tr>
      <w:tr w:rsidR="00587D36" w:rsidRPr="009E4E09" w14:paraId="3488A262" w14:textId="77777777" w:rsidTr="00877DE4">
        <w:tc>
          <w:tcPr>
            <w:tcW w:w="1384" w:type="dxa"/>
          </w:tcPr>
          <w:p w14:paraId="69555717" w14:textId="77777777" w:rsidR="00587D36" w:rsidRPr="009E4E09" w:rsidRDefault="00587D36" w:rsidP="00877DE4">
            <w:pPr>
              <w:keepNext/>
              <w:rPr>
                <w:lang w:val="el-GR"/>
              </w:rPr>
            </w:pPr>
            <w:r w:rsidRPr="009E4E09">
              <w:rPr>
                <w:lang w:val="el-GR"/>
              </w:rPr>
              <w:t>1+</w:t>
            </w:r>
          </w:p>
        </w:tc>
        <w:tc>
          <w:tcPr>
            <w:tcW w:w="4800" w:type="dxa"/>
          </w:tcPr>
          <w:p w14:paraId="09FB05C5" w14:textId="77777777" w:rsidR="00587D36" w:rsidRPr="009E4E09" w:rsidRDefault="00587D36" w:rsidP="00877DE4">
            <w:pPr>
              <w:keepNext/>
              <w:rPr>
                <w:lang w:val="el-GR"/>
              </w:rPr>
            </w:pPr>
            <w:r w:rsidRPr="009E4E09">
              <w:rPr>
                <w:lang w:val="el-GR"/>
              </w:rPr>
              <w:t xml:space="preserve">Ανιχνεύεται αμυδρή/μόλις αντιληπτή </w:t>
            </w:r>
            <w:r w:rsidR="000A6FA2">
              <w:rPr>
                <w:lang w:val="el-GR"/>
              </w:rPr>
              <w:t>χρώση</w:t>
            </w:r>
            <w:r w:rsidR="000A6FA2" w:rsidRPr="009E4E09">
              <w:rPr>
                <w:lang w:val="el-GR"/>
              </w:rPr>
              <w:t xml:space="preserve"> </w:t>
            </w:r>
            <w:r w:rsidRPr="009E4E09">
              <w:rPr>
                <w:lang w:val="el-GR"/>
              </w:rPr>
              <w:t xml:space="preserve">της μεμβράνης σε &gt; 10 % των κυττάρων του όγκου. </w:t>
            </w:r>
          </w:p>
          <w:p w14:paraId="7E190611" w14:textId="77777777" w:rsidR="00587D36" w:rsidRPr="009E4E09" w:rsidRDefault="000A6FA2" w:rsidP="000A6FA2">
            <w:pPr>
              <w:keepNext/>
              <w:rPr>
                <w:lang w:val="el-GR"/>
              </w:rPr>
            </w:pPr>
            <w:r>
              <w:rPr>
                <w:lang w:val="el-GR"/>
              </w:rPr>
              <w:t>Παρατηρείται χρώση</w:t>
            </w:r>
            <w:r w:rsidR="00587D36" w:rsidRPr="009E4E09">
              <w:rPr>
                <w:lang w:val="el-GR"/>
              </w:rPr>
              <w:t xml:space="preserve"> μόνο σε μέρος των μεμβρανών </w:t>
            </w:r>
            <w:r>
              <w:rPr>
                <w:lang w:val="el-GR"/>
              </w:rPr>
              <w:t>των κυττάρων</w:t>
            </w:r>
            <w:r w:rsidR="00587D36" w:rsidRPr="009E4E09">
              <w:rPr>
                <w:lang w:val="el-GR"/>
              </w:rPr>
              <w:t>.</w:t>
            </w:r>
          </w:p>
        </w:tc>
        <w:tc>
          <w:tcPr>
            <w:tcW w:w="3092" w:type="dxa"/>
          </w:tcPr>
          <w:p w14:paraId="210AC086" w14:textId="77777777" w:rsidR="00587D36" w:rsidRPr="009E4E09" w:rsidRDefault="00587D36" w:rsidP="00877DE4">
            <w:pPr>
              <w:keepNext/>
              <w:rPr>
                <w:lang w:val="el-GR"/>
              </w:rPr>
            </w:pPr>
            <w:r w:rsidRPr="009E4E09">
              <w:rPr>
                <w:lang w:val="el-GR"/>
              </w:rPr>
              <w:t>Αρνητικό</w:t>
            </w:r>
          </w:p>
        </w:tc>
      </w:tr>
      <w:tr w:rsidR="00587D36" w:rsidRPr="009E4E09" w14:paraId="5B7CE25F" w14:textId="77777777" w:rsidTr="00877DE4">
        <w:tc>
          <w:tcPr>
            <w:tcW w:w="1384" w:type="dxa"/>
          </w:tcPr>
          <w:p w14:paraId="78CA4AF0" w14:textId="77777777" w:rsidR="00587D36" w:rsidRPr="009E4E09" w:rsidRDefault="00587D36" w:rsidP="00877DE4">
            <w:pPr>
              <w:keepNext/>
              <w:rPr>
                <w:lang w:val="el-GR"/>
              </w:rPr>
            </w:pPr>
            <w:r w:rsidRPr="009E4E09">
              <w:rPr>
                <w:lang w:val="el-GR"/>
              </w:rPr>
              <w:t>2+</w:t>
            </w:r>
          </w:p>
        </w:tc>
        <w:tc>
          <w:tcPr>
            <w:tcW w:w="4800" w:type="dxa"/>
          </w:tcPr>
          <w:p w14:paraId="03A9C204" w14:textId="77777777" w:rsidR="00587D36" w:rsidRPr="009E4E09" w:rsidRDefault="00587D36" w:rsidP="000A6FA2">
            <w:pPr>
              <w:keepNext/>
              <w:rPr>
                <w:lang w:val="el-GR"/>
              </w:rPr>
            </w:pPr>
            <w:r w:rsidRPr="009E4E09">
              <w:rPr>
                <w:lang w:val="el-GR"/>
              </w:rPr>
              <w:t xml:space="preserve">Ανιχνεύεται ασθενής έως μέτρια πλήρης </w:t>
            </w:r>
            <w:r w:rsidR="000A6FA2">
              <w:rPr>
                <w:lang w:val="el-GR"/>
              </w:rPr>
              <w:t>χρώση</w:t>
            </w:r>
            <w:r w:rsidR="000A6FA2" w:rsidRPr="009E4E09">
              <w:rPr>
                <w:lang w:val="el-GR"/>
              </w:rPr>
              <w:t xml:space="preserve"> </w:t>
            </w:r>
            <w:r w:rsidRPr="009E4E09">
              <w:rPr>
                <w:lang w:val="el-GR"/>
              </w:rPr>
              <w:t>των μεμβρανών σε &gt; 10 % των κυττάρων του όγκου.</w:t>
            </w:r>
          </w:p>
        </w:tc>
        <w:tc>
          <w:tcPr>
            <w:tcW w:w="3092" w:type="dxa"/>
          </w:tcPr>
          <w:p w14:paraId="2284CB6D" w14:textId="77777777" w:rsidR="00587D36" w:rsidRPr="009E4E09" w:rsidRDefault="00587D36" w:rsidP="00877DE4">
            <w:pPr>
              <w:keepNext/>
              <w:rPr>
                <w:lang w:val="el-GR"/>
              </w:rPr>
            </w:pPr>
            <w:r>
              <w:rPr>
                <w:lang w:val="el-GR"/>
              </w:rPr>
              <w:t>Αμφίσημο</w:t>
            </w:r>
          </w:p>
        </w:tc>
      </w:tr>
      <w:tr w:rsidR="00587D36" w:rsidRPr="009E4E09" w14:paraId="701A95B9" w14:textId="77777777" w:rsidTr="00877DE4">
        <w:tc>
          <w:tcPr>
            <w:tcW w:w="1384" w:type="dxa"/>
          </w:tcPr>
          <w:p w14:paraId="6105452E" w14:textId="77777777" w:rsidR="00587D36" w:rsidRPr="009E4E09" w:rsidRDefault="00587D36" w:rsidP="00877DE4">
            <w:pPr>
              <w:keepNext/>
              <w:rPr>
                <w:lang w:val="el-GR"/>
              </w:rPr>
            </w:pPr>
            <w:r w:rsidRPr="009E4E09">
              <w:rPr>
                <w:lang w:val="el-GR"/>
              </w:rPr>
              <w:t>3+</w:t>
            </w:r>
          </w:p>
        </w:tc>
        <w:tc>
          <w:tcPr>
            <w:tcW w:w="4800" w:type="dxa"/>
          </w:tcPr>
          <w:p w14:paraId="223BDA6B" w14:textId="77777777" w:rsidR="00587D36" w:rsidRPr="009E4E09" w:rsidRDefault="00587D36" w:rsidP="000A6FA2">
            <w:pPr>
              <w:keepNext/>
              <w:rPr>
                <w:lang w:val="el-GR"/>
              </w:rPr>
            </w:pPr>
            <w:r w:rsidRPr="009E4E09">
              <w:rPr>
                <w:lang w:val="el-GR"/>
              </w:rPr>
              <w:t xml:space="preserve">Ανιχνεύεται ισχυρή πλήρης </w:t>
            </w:r>
            <w:r w:rsidR="000A6FA2">
              <w:rPr>
                <w:lang w:val="el-GR"/>
              </w:rPr>
              <w:t>χρώση</w:t>
            </w:r>
            <w:r w:rsidR="000A6FA2" w:rsidRPr="009E4E09">
              <w:rPr>
                <w:lang w:val="el-GR"/>
              </w:rPr>
              <w:t xml:space="preserve"> </w:t>
            </w:r>
            <w:r w:rsidRPr="009E4E09">
              <w:rPr>
                <w:lang w:val="el-GR"/>
              </w:rPr>
              <w:t>των μεμβρανών σε &gt; 10 % των κυττάρων του όγκου</w:t>
            </w:r>
          </w:p>
        </w:tc>
        <w:tc>
          <w:tcPr>
            <w:tcW w:w="3092" w:type="dxa"/>
          </w:tcPr>
          <w:p w14:paraId="6D36F324" w14:textId="77777777" w:rsidR="00587D36" w:rsidRPr="009E4E09" w:rsidRDefault="00587D36" w:rsidP="00877DE4">
            <w:pPr>
              <w:keepNext/>
              <w:rPr>
                <w:lang w:val="el-GR"/>
              </w:rPr>
            </w:pPr>
            <w:r w:rsidRPr="009E4E09">
              <w:rPr>
                <w:lang w:val="el-GR"/>
              </w:rPr>
              <w:t>Θετικό</w:t>
            </w:r>
          </w:p>
        </w:tc>
      </w:tr>
    </w:tbl>
    <w:p w14:paraId="46EEDEE8" w14:textId="77777777" w:rsidR="00587D36" w:rsidRPr="009E4E09" w:rsidRDefault="00587D36" w:rsidP="00587D36">
      <w:pPr>
        <w:rPr>
          <w:lang w:val="el-GR"/>
        </w:rPr>
      </w:pPr>
    </w:p>
    <w:p w14:paraId="54EA3821" w14:textId="77777777" w:rsidR="00587D36" w:rsidRPr="009E4E09" w:rsidRDefault="00587D36" w:rsidP="00587D36">
      <w:pPr>
        <w:rPr>
          <w:lang w:val="el-GR"/>
        </w:rPr>
      </w:pPr>
      <w:r w:rsidRPr="009E4E09">
        <w:rPr>
          <w:lang w:val="el-GR"/>
        </w:rPr>
        <w:t xml:space="preserve">Γενικά, η FISH θεωρείται θετική εάν η αναλογία του αριθμού αντιγράφων γονιδίου HER2 ανά κύτταρο όγκου προς τον αριθμό αντιγράφων χρωμοσώματος 17 είναι μεγαλύτερη ή ίση του 2 ή εάν υπάρχουν περισσότερα από 4 αντίγραφα γονιδίου HER2 ανά κύτταρο όγκου σε περίπτωση που δεν χρησιμοποιείται το χρωμόσωμα 17 για σύγκριση. </w:t>
      </w:r>
    </w:p>
    <w:p w14:paraId="38783FA0" w14:textId="77777777" w:rsidR="00587D36" w:rsidRPr="009E4E09" w:rsidRDefault="00587D36" w:rsidP="00587D36">
      <w:pPr>
        <w:rPr>
          <w:lang w:val="el-GR"/>
        </w:rPr>
      </w:pPr>
    </w:p>
    <w:p w14:paraId="782DBDB4" w14:textId="77777777" w:rsidR="00587D36" w:rsidRPr="009E4E09" w:rsidRDefault="00587D36" w:rsidP="00587D36">
      <w:pPr>
        <w:rPr>
          <w:lang w:val="el-GR"/>
        </w:rPr>
      </w:pPr>
      <w:r w:rsidRPr="009E4E09">
        <w:rPr>
          <w:lang w:val="el-GR"/>
        </w:rPr>
        <w:t xml:space="preserve">Γενικά, η CISH θεωρείται θετική εάν υπάρχουν περισσότερα από 5 αντίγραφα γονιδίου HER2 ανά πυρήνα σε περισσότερο από 50 % των κυττάρων του όγκου. </w:t>
      </w:r>
    </w:p>
    <w:p w14:paraId="0DD3A7C4" w14:textId="77777777" w:rsidR="00587D36" w:rsidRPr="009E4E09" w:rsidRDefault="00587D36" w:rsidP="00587D36">
      <w:pPr>
        <w:rPr>
          <w:b/>
          <w:lang w:val="el-GR"/>
        </w:rPr>
      </w:pPr>
    </w:p>
    <w:p w14:paraId="0BD7C9F8" w14:textId="77777777" w:rsidR="00587D36" w:rsidRPr="009E4E09" w:rsidRDefault="00587D36" w:rsidP="00587D36">
      <w:pPr>
        <w:rPr>
          <w:lang w:val="el-GR"/>
        </w:rPr>
      </w:pPr>
      <w:r w:rsidRPr="009E4E09">
        <w:rPr>
          <w:lang w:val="el-GR"/>
        </w:rPr>
        <w:t xml:space="preserve">Για πλήρεις οδηγίες σχετικά με την εκτέλεση και την ερμηνεία των μετρήσεων, παρακαλούμε ανατρέξατε στα φύλλα οδηγιών χρήσης των αξιολογημένων ως </w:t>
      </w:r>
      <w:r w:rsidR="000A6FA2">
        <w:rPr>
          <w:lang w:val="el-GR"/>
        </w:rPr>
        <w:t>επικυρωμένων</w:t>
      </w:r>
      <w:r w:rsidR="000A6FA2" w:rsidRPr="009E4E09">
        <w:rPr>
          <w:lang w:val="el-GR"/>
        </w:rPr>
        <w:t xml:space="preserve"> </w:t>
      </w:r>
      <w:r w:rsidRPr="009E4E09">
        <w:rPr>
          <w:lang w:val="el-GR"/>
        </w:rPr>
        <w:t>μετρήσεων FISH και CISH. Μπορεί επίσης να έχουν εφαρμογή και επίσημες συστάσεις για τη δοκιμασία HER2.</w:t>
      </w:r>
    </w:p>
    <w:p w14:paraId="706BF8AC" w14:textId="77777777" w:rsidR="00587D36" w:rsidRPr="009E4E09" w:rsidRDefault="00587D36" w:rsidP="00587D36">
      <w:pPr>
        <w:rPr>
          <w:lang w:val="el-GR"/>
        </w:rPr>
      </w:pPr>
    </w:p>
    <w:p w14:paraId="792FC68E" w14:textId="77777777" w:rsidR="00587D36" w:rsidRPr="009E4E09" w:rsidRDefault="00587D36" w:rsidP="00587D36">
      <w:pPr>
        <w:keepNext/>
        <w:keepLines/>
        <w:autoSpaceDE w:val="0"/>
        <w:autoSpaceDN w:val="0"/>
        <w:adjustRightInd w:val="0"/>
        <w:rPr>
          <w:szCs w:val="22"/>
          <w:lang w:val="el-GR" w:eastAsia="el-GR"/>
        </w:rPr>
      </w:pPr>
      <w:r w:rsidRPr="009E4E09">
        <w:rPr>
          <w:szCs w:val="22"/>
          <w:lang w:val="el-GR" w:eastAsia="el-GR"/>
        </w:rPr>
        <w:t xml:space="preserve">Για οποιαδήποτε άλλη μέθοδο που πιθανόν χρησιμοποιείται για τη μέτρηση της έκφρασης της πρωτεΐνης ή του γονιδίου HER2, οι αναλύσεις θα πρέπει να πραγματοποιούνται μόνο σε εργαστήρια που παρέχουν επαρκή, προηγμένης τεχνολογίας εκτέλεση των αξιολογημένων ως </w:t>
      </w:r>
      <w:r w:rsidR="000A6FA2">
        <w:rPr>
          <w:szCs w:val="22"/>
          <w:lang w:val="el-GR" w:eastAsia="el-GR"/>
        </w:rPr>
        <w:t>επικυρωμένων</w:t>
      </w:r>
      <w:r w:rsidR="000A6FA2" w:rsidRPr="009E4E09">
        <w:rPr>
          <w:szCs w:val="22"/>
          <w:lang w:val="el-GR" w:eastAsia="el-GR"/>
        </w:rPr>
        <w:t xml:space="preserve"> </w:t>
      </w:r>
      <w:r w:rsidRPr="009E4E09">
        <w:rPr>
          <w:szCs w:val="22"/>
          <w:lang w:val="el-GR" w:eastAsia="el-GR"/>
        </w:rPr>
        <w:t>μεθόδων. Σαφώς, οι μέθοδοι αυτές πρέπει να είναι αρκετά επακριβείς και ορθές ώστε να καταδείξουν την υπερέκφραση του HER2 και πρέπει να παρέχουν την δυνατότητα διάκρισης μεταξύ μέτριας (σύμφωνης με το 2+) και ισχυρής (σύμφωνης με το 3+) υπερέκφρασης του HER2.</w:t>
      </w:r>
    </w:p>
    <w:p w14:paraId="38E14154" w14:textId="77777777" w:rsidR="00587D36" w:rsidRPr="009E4E09" w:rsidRDefault="00587D36" w:rsidP="00587D36">
      <w:pPr>
        <w:rPr>
          <w:lang w:val="el-GR"/>
        </w:rPr>
      </w:pPr>
    </w:p>
    <w:p w14:paraId="34940437" w14:textId="77777777" w:rsidR="00587D36" w:rsidRPr="009E4E09" w:rsidRDefault="00587D36" w:rsidP="00587D36">
      <w:pPr>
        <w:rPr>
          <w:i/>
          <w:lang w:val="el-GR"/>
        </w:rPr>
      </w:pPr>
      <w:r w:rsidRPr="009E4E09">
        <w:rPr>
          <w:i/>
          <w:lang w:val="el-GR"/>
        </w:rPr>
        <w:t>Ανίχνευση της HER2 υπερέκφρασης ή της ενίσχυσης γονιδίου HER2 στο γαστρικό καρκίνο</w:t>
      </w:r>
    </w:p>
    <w:p w14:paraId="2D727D82" w14:textId="68903C39" w:rsidR="00587D36" w:rsidRPr="009E4E09" w:rsidRDefault="00587D36" w:rsidP="00587D36">
      <w:pPr>
        <w:rPr>
          <w:lang w:val="el-GR"/>
        </w:rPr>
      </w:pPr>
      <w:r w:rsidRPr="009E4E09">
        <w:rPr>
          <w:lang w:val="el-GR"/>
        </w:rPr>
        <w:t xml:space="preserve">Μόνο μία </w:t>
      </w:r>
      <w:r w:rsidR="000A6FA2">
        <w:rPr>
          <w:lang w:val="el-GR"/>
        </w:rPr>
        <w:t>επικυρωμένη</w:t>
      </w:r>
      <w:r w:rsidR="000A6FA2" w:rsidRPr="009E4E09">
        <w:rPr>
          <w:lang w:val="el-GR"/>
        </w:rPr>
        <w:t xml:space="preserve"> </w:t>
      </w:r>
      <w:r w:rsidRPr="009E4E09">
        <w:rPr>
          <w:lang w:val="el-GR"/>
        </w:rPr>
        <w:t xml:space="preserve">δοκιμασία ακριβείας πρέπει να χρησιμοποιείται για την ανίχνευση της υπερέκφρασης του HER2 ή της ενίσχυσης του γονιδίου HER2. Ο έλεγχος με μέθοδο ανοσοϊστοχημείας (IHC) συνιστάται ως πρώτος τρόπος διερεύνησης και σε περιπτώσεις όπου απαιτείται γνώση και της κατάστασης ενίσχυσης του γονιδίου HER2, πρέπει να χρησιμοποιείται είτε τεχνική </w:t>
      </w:r>
      <w:r w:rsidRPr="009E4E09">
        <w:rPr>
          <w:i/>
          <w:lang w:val="el-GR"/>
        </w:rPr>
        <w:t xml:space="preserve">in-situ </w:t>
      </w:r>
      <w:r w:rsidRPr="009E4E09">
        <w:rPr>
          <w:lang w:val="el-GR"/>
        </w:rPr>
        <w:t xml:space="preserve">υβριδισμού με άργυρο SISH ή μία τεχνική FISH. Συνιστάται εν τούτοις τεχνολογία SISH ώστε να είναι επιτρεπτή η παράλληλη αξιολόγηση της ιστολογίας και της μορφολογίας του όγκου. Για να εξασφαλιστεί η εγκυρότητα των διαδικασιών ελέγχου και η λήψη επακριβών και αναπαραγώγιμων αποτελεσμάτων, ο έλεγχος του HER2 πρέπει να διεξάγεται σε εργαστήρια επανδρωμένα με εκπαιδευμένο προσωπικό. Πλήρεις οδηγίες για την εκτέλεση των μεθόδων και την ερμηνεία των αποτελεσμάτων πρέπει να λαμβάνονται από τις πληροφορίες του προϊόντος που παρέχονται με τις δοκιμασίες ελέγχου του HER2 που χρησιμοποιούνται. </w:t>
      </w:r>
    </w:p>
    <w:p w14:paraId="1C45C1AA" w14:textId="77777777" w:rsidR="00587D36" w:rsidRPr="009E4E09" w:rsidRDefault="00587D36" w:rsidP="00587D36">
      <w:pPr>
        <w:rPr>
          <w:u w:val="single"/>
          <w:lang w:val="el-GR"/>
        </w:rPr>
      </w:pPr>
    </w:p>
    <w:p w14:paraId="3B235DA4" w14:textId="77777777" w:rsidR="00587D36" w:rsidRPr="009E4E09" w:rsidRDefault="00587D36" w:rsidP="00587D36">
      <w:pPr>
        <w:keepNext/>
        <w:keepLines/>
        <w:rPr>
          <w:lang w:val="el-GR"/>
        </w:rPr>
      </w:pPr>
      <w:r w:rsidRPr="009E4E09">
        <w:rPr>
          <w:lang w:val="el-GR"/>
        </w:rPr>
        <w:lastRenderedPageBreak/>
        <w:t xml:space="preserve">Στη δοκιμή ToGA (BO18255), ασθενείς των οποίων οι όγκοι ήταν είτε IHC3+ ή θετικοί κατά FISH χαρακτηρίστηκαν ως HER2 θετικοί και έτσι συμπεριελήφθησαν στη δοκιμή Με βάση τα αποτελέσματα της κλινικής δοκιμής, τα ευεργετικά αποτελέσματα περιορίστηκαν σε ασθενείς με το υψηλότερο επίπεδο HER2 υπερέκφρασης της πρωτεΐνης, όπως καθορίστηκε με θετικό αποτέλεσμα με τιμή 3+ με τη μέθοδο IHC, ή 2+ με IHC και με θετικό αποτέλεσμα με τη FISH μέθοδο.  </w:t>
      </w:r>
    </w:p>
    <w:p w14:paraId="56CC2FF9" w14:textId="77777777" w:rsidR="00587D36" w:rsidRPr="009E4E09" w:rsidRDefault="00587D36" w:rsidP="00587D36">
      <w:pPr>
        <w:keepNext/>
        <w:keepLines/>
        <w:rPr>
          <w:lang w:val="el-GR"/>
        </w:rPr>
      </w:pPr>
    </w:p>
    <w:p w14:paraId="725943AA" w14:textId="77777777" w:rsidR="00587D36" w:rsidRPr="009E4E09" w:rsidRDefault="00587D36" w:rsidP="00587D36">
      <w:pPr>
        <w:keepNext/>
        <w:keepLines/>
        <w:rPr>
          <w:lang w:val="el-GR"/>
        </w:rPr>
      </w:pPr>
      <w:r w:rsidRPr="009E4E09">
        <w:rPr>
          <w:lang w:val="el-GR"/>
        </w:rPr>
        <w:t>Σε μία μελέτη σύγκρισης μεθόδων (μελέτη D008548) παρατηρήθηκε υψηλός βαθμός αντιστοιχίας (&gt;95%) για τις τεχνικές FISH και SISH ως προς την ανίχνευση της ενίσχυσης του γονιδίου HER2 σε ασθενείς με γαστρικό καρκίνο.</w:t>
      </w:r>
    </w:p>
    <w:p w14:paraId="6585B349" w14:textId="77777777" w:rsidR="00587D36" w:rsidRPr="009E4E09" w:rsidRDefault="00587D36" w:rsidP="00587D36">
      <w:pPr>
        <w:rPr>
          <w:lang w:val="el-GR"/>
        </w:rPr>
      </w:pPr>
    </w:p>
    <w:p w14:paraId="553BF253" w14:textId="7A8642CB" w:rsidR="00587D36" w:rsidRPr="009E4E09" w:rsidRDefault="00587D36" w:rsidP="00587D36">
      <w:pPr>
        <w:rPr>
          <w:lang w:val="el-GR"/>
        </w:rPr>
      </w:pPr>
      <w:r w:rsidRPr="009E4E09">
        <w:rPr>
          <w:lang w:val="el-GR"/>
        </w:rPr>
        <w:t xml:space="preserve">Η υπερέκφραση του HER2 θα πρέπει να ανιχνεύεται με τη χρήση βασιζόμενης στην ανοσοϊστοχημεία (IHC) αξιολόγησης των μονιμοποιημένων τμημάτων του όγκου. H ενίσχυση γονιδίου HER2 θα πρέπει να ανιχνεύεται με τη χρήση </w:t>
      </w:r>
      <w:r w:rsidRPr="009E4E09">
        <w:rPr>
          <w:i/>
          <w:lang w:val="el-GR"/>
        </w:rPr>
        <w:t xml:space="preserve">in situ </w:t>
      </w:r>
      <w:r w:rsidRPr="009E4E09">
        <w:rPr>
          <w:lang w:val="el-GR"/>
        </w:rPr>
        <w:t>υβριδισμού, χρησιμοποιώντας είτε SISH ή FISH σε μονιμοποιημένα τμήματα του όγκου.</w:t>
      </w:r>
    </w:p>
    <w:p w14:paraId="77CC4F30" w14:textId="77777777" w:rsidR="00587D36" w:rsidRPr="009E4E09" w:rsidRDefault="00587D36" w:rsidP="00587D36">
      <w:pPr>
        <w:rPr>
          <w:u w:val="single"/>
          <w:lang w:val="el-GR"/>
        </w:rPr>
      </w:pPr>
    </w:p>
    <w:p w14:paraId="7406D9FF" w14:textId="77777777" w:rsidR="00587D36" w:rsidRPr="009E4E09" w:rsidRDefault="00587D36" w:rsidP="00A52F5E">
      <w:pPr>
        <w:rPr>
          <w:lang w:val="el-GR"/>
        </w:rPr>
      </w:pPr>
      <w:r w:rsidRPr="009E4E09">
        <w:rPr>
          <w:lang w:val="el-GR"/>
        </w:rPr>
        <w:t xml:space="preserve">Το συνιστώμενο σύστημα βαθμολόγησης για την αξιολόγηση των μορφών </w:t>
      </w:r>
      <w:r w:rsidR="003D182D">
        <w:rPr>
          <w:lang w:val="el-GR"/>
        </w:rPr>
        <w:t>χρώσης</w:t>
      </w:r>
      <w:r w:rsidR="003D182D" w:rsidRPr="009E4E09">
        <w:rPr>
          <w:lang w:val="el-GR"/>
        </w:rPr>
        <w:t xml:space="preserve"> </w:t>
      </w:r>
      <w:r w:rsidRPr="009E4E09">
        <w:rPr>
          <w:lang w:val="el-GR"/>
        </w:rPr>
        <w:t>IHC έχει όπως αναφέρεται στον Πίνακα 3:</w:t>
      </w:r>
    </w:p>
    <w:p w14:paraId="45E60BB0" w14:textId="77777777" w:rsidR="00587D36" w:rsidRPr="009E4E09" w:rsidRDefault="00587D36" w:rsidP="00A52F5E">
      <w:pPr>
        <w:outlineLvl w:val="0"/>
        <w:rPr>
          <w:lang w:val="el-GR"/>
        </w:rPr>
      </w:pPr>
    </w:p>
    <w:p w14:paraId="255B491D" w14:textId="77777777" w:rsidR="00587D36" w:rsidRPr="009E4E09" w:rsidRDefault="00587D36" w:rsidP="00587D36">
      <w:pPr>
        <w:keepNext/>
        <w:rPr>
          <w:u w:val="single"/>
          <w:lang w:val="el-GR"/>
        </w:rPr>
      </w:pPr>
      <w:r w:rsidRPr="009E4E09">
        <w:rPr>
          <w:u w:val="single"/>
          <w:lang w:val="el-GR"/>
        </w:rPr>
        <w:t xml:space="preserve">Πίνακας 3 Συνιστώμενο σύστημα βαθμολόγησης για την αξιολόγηση των μορφών </w:t>
      </w:r>
      <w:r w:rsidR="003D182D">
        <w:rPr>
          <w:lang w:val="el-GR"/>
        </w:rPr>
        <w:t>χρώσης</w:t>
      </w:r>
      <w:r w:rsidR="003D182D" w:rsidRPr="009E4E09">
        <w:rPr>
          <w:lang w:val="el-GR"/>
        </w:rPr>
        <w:t xml:space="preserve"> </w:t>
      </w:r>
      <w:r w:rsidRPr="009E4E09">
        <w:rPr>
          <w:u w:val="single"/>
        </w:rPr>
        <w:t>IHC</w:t>
      </w:r>
      <w:r w:rsidRPr="009E4E09">
        <w:rPr>
          <w:u w:val="single"/>
          <w:lang w:val="el-GR"/>
        </w:rPr>
        <w:t xml:space="preserve"> στον γαστρικό καρκίνο</w:t>
      </w:r>
    </w:p>
    <w:p w14:paraId="3A109FC6" w14:textId="77777777" w:rsidR="00587D36" w:rsidRPr="009E4E09" w:rsidRDefault="00587D36" w:rsidP="00587D36">
      <w:pPr>
        <w:keepNext/>
        <w:keepLines/>
        <w:rPr>
          <w:u w:val="single"/>
          <w:lang w:val="el-GR"/>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2693"/>
        <w:gridCol w:w="2693"/>
      </w:tblGrid>
      <w:tr w:rsidR="00587D36" w:rsidRPr="00E67499" w14:paraId="3ECA7FF8" w14:textId="77777777" w:rsidTr="00877DE4">
        <w:trPr>
          <w:cantSplit/>
          <w:tblHeader/>
        </w:trPr>
        <w:tc>
          <w:tcPr>
            <w:tcW w:w="1384" w:type="dxa"/>
          </w:tcPr>
          <w:p w14:paraId="2ACE3849" w14:textId="77777777" w:rsidR="00587D36" w:rsidRPr="009E4E09" w:rsidRDefault="00587D36" w:rsidP="00877DE4">
            <w:pPr>
              <w:keepNext/>
              <w:keepLines/>
              <w:rPr>
                <w:b/>
                <w:lang w:val="el-GR"/>
              </w:rPr>
            </w:pPr>
            <w:r w:rsidRPr="009E4E09">
              <w:rPr>
                <w:b/>
                <w:lang w:val="el-GR"/>
              </w:rPr>
              <w:t xml:space="preserve">Βαθμός </w:t>
            </w:r>
          </w:p>
          <w:p w14:paraId="44521BB1" w14:textId="77777777" w:rsidR="00587D36" w:rsidRPr="009E4E09" w:rsidRDefault="00587D36" w:rsidP="00877DE4">
            <w:pPr>
              <w:keepNext/>
              <w:keepLines/>
              <w:rPr>
                <w:b/>
                <w:lang w:val="el-GR"/>
              </w:rPr>
            </w:pPr>
          </w:p>
        </w:tc>
        <w:tc>
          <w:tcPr>
            <w:tcW w:w="2977" w:type="dxa"/>
          </w:tcPr>
          <w:p w14:paraId="1CFD209B" w14:textId="77777777" w:rsidR="00587D36" w:rsidRPr="009E4E09" w:rsidRDefault="00587D36" w:rsidP="00877DE4">
            <w:pPr>
              <w:keepNext/>
              <w:keepLines/>
              <w:rPr>
                <w:b/>
                <w:lang w:val="el-GR"/>
              </w:rPr>
            </w:pPr>
            <w:r w:rsidRPr="009E4E09">
              <w:rPr>
                <w:b/>
                <w:lang w:val="el-GR"/>
              </w:rPr>
              <w:t xml:space="preserve">Δείγμα χειρουργείου - Μορφή </w:t>
            </w:r>
            <w:r w:rsidR="003D182D" w:rsidRPr="003D182D">
              <w:rPr>
                <w:b/>
                <w:lang w:val="el-GR"/>
              </w:rPr>
              <w:t>χρώσης</w:t>
            </w:r>
          </w:p>
        </w:tc>
        <w:tc>
          <w:tcPr>
            <w:tcW w:w="2693" w:type="dxa"/>
          </w:tcPr>
          <w:p w14:paraId="35D8A2D7" w14:textId="77777777" w:rsidR="00587D36" w:rsidRPr="009E4E09" w:rsidRDefault="00587D36" w:rsidP="00877DE4">
            <w:pPr>
              <w:keepNext/>
              <w:keepLines/>
              <w:rPr>
                <w:b/>
                <w:lang w:val="el-GR"/>
              </w:rPr>
            </w:pPr>
            <w:r w:rsidRPr="009E4E09">
              <w:rPr>
                <w:b/>
                <w:lang w:val="el-GR"/>
              </w:rPr>
              <w:t xml:space="preserve">Δείγμα βιοψίας – μορφή </w:t>
            </w:r>
            <w:r w:rsidR="003D182D" w:rsidRPr="003D182D">
              <w:rPr>
                <w:b/>
                <w:lang w:val="el-GR"/>
              </w:rPr>
              <w:t>χρώσης</w:t>
            </w:r>
          </w:p>
        </w:tc>
        <w:tc>
          <w:tcPr>
            <w:tcW w:w="2693" w:type="dxa"/>
          </w:tcPr>
          <w:p w14:paraId="52EBE55A" w14:textId="77777777" w:rsidR="00587D36" w:rsidRPr="009E4E09" w:rsidRDefault="00587D36" w:rsidP="00877DE4">
            <w:pPr>
              <w:keepNext/>
              <w:keepLines/>
              <w:rPr>
                <w:b/>
                <w:lang w:val="el-GR"/>
              </w:rPr>
            </w:pPr>
            <w:r w:rsidRPr="009E4E09">
              <w:rPr>
                <w:b/>
                <w:lang w:val="el-GR"/>
              </w:rPr>
              <w:t>Αξιολόγηση της Υπερέκφρασης του HER2</w:t>
            </w:r>
          </w:p>
        </w:tc>
      </w:tr>
      <w:tr w:rsidR="00587D36" w:rsidRPr="009E4E09" w14:paraId="122C8529" w14:textId="77777777" w:rsidTr="00877DE4">
        <w:tc>
          <w:tcPr>
            <w:tcW w:w="1384" w:type="dxa"/>
          </w:tcPr>
          <w:p w14:paraId="799C1180" w14:textId="77777777" w:rsidR="00587D36" w:rsidRPr="009E4E09" w:rsidRDefault="00587D36" w:rsidP="00877DE4">
            <w:pPr>
              <w:keepNext/>
              <w:keepLines/>
              <w:rPr>
                <w:lang w:val="el-GR"/>
              </w:rPr>
            </w:pPr>
            <w:r w:rsidRPr="009E4E09">
              <w:rPr>
                <w:lang w:val="el-GR"/>
              </w:rPr>
              <w:t>0</w:t>
            </w:r>
          </w:p>
        </w:tc>
        <w:tc>
          <w:tcPr>
            <w:tcW w:w="2977" w:type="dxa"/>
          </w:tcPr>
          <w:p w14:paraId="7358557B" w14:textId="77777777" w:rsidR="00587D36" w:rsidRPr="009E4E09" w:rsidRDefault="00587D36" w:rsidP="00877DE4">
            <w:pPr>
              <w:keepNext/>
              <w:keepLines/>
              <w:rPr>
                <w:lang w:val="el-GR"/>
              </w:rPr>
            </w:pPr>
            <w:r w:rsidRPr="009E4E09">
              <w:rPr>
                <w:lang w:val="el-GR"/>
              </w:rPr>
              <w:t xml:space="preserve">Καμία αντιδραστικότητα ή αντιδραστικότητα της μεμβράνης σε &lt; 10% των κυττάρων </w:t>
            </w:r>
          </w:p>
        </w:tc>
        <w:tc>
          <w:tcPr>
            <w:tcW w:w="2693" w:type="dxa"/>
          </w:tcPr>
          <w:p w14:paraId="1ED444CD" w14:textId="0BBD570B" w:rsidR="00587D36" w:rsidRPr="009E4E09" w:rsidRDefault="00587D36" w:rsidP="00877DE4">
            <w:pPr>
              <w:keepNext/>
              <w:keepLines/>
              <w:rPr>
                <w:lang w:val="el-GR"/>
              </w:rPr>
            </w:pPr>
            <w:r w:rsidRPr="009E4E09">
              <w:rPr>
                <w:lang w:val="el-GR"/>
              </w:rPr>
              <w:t>Καμία αντιδραστικότητα ή αντιδραστικότητα της μεμβράνης σε οποιοδήποτε κύτταρο του όγκου</w:t>
            </w:r>
          </w:p>
        </w:tc>
        <w:tc>
          <w:tcPr>
            <w:tcW w:w="2693" w:type="dxa"/>
          </w:tcPr>
          <w:p w14:paraId="50601C5A" w14:textId="77777777" w:rsidR="00587D36" w:rsidRPr="009E4E09" w:rsidRDefault="00587D36" w:rsidP="00877DE4">
            <w:pPr>
              <w:keepNext/>
              <w:keepLines/>
              <w:rPr>
                <w:lang w:val="el-GR"/>
              </w:rPr>
            </w:pPr>
            <w:r w:rsidRPr="009E4E09">
              <w:rPr>
                <w:lang w:val="el-GR"/>
              </w:rPr>
              <w:t>Αρνητικό</w:t>
            </w:r>
          </w:p>
        </w:tc>
      </w:tr>
      <w:tr w:rsidR="00587D36" w:rsidRPr="009E4E09" w14:paraId="6D441CC5" w14:textId="77777777" w:rsidTr="00877DE4">
        <w:tc>
          <w:tcPr>
            <w:tcW w:w="1384" w:type="dxa"/>
          </w:tcPr>
          <w:p w14:paraId="50FD2EEA" w14:textId="77777777" w:rsidR="00587D36" w:rsidRPr="009E4E09" w:rsidRDefault="00587D36" w:rsidP="00877DE4">
            <w:pPr>
              <w:keepNext/>
              <w:keepLines/>
              <w:rPr>
                <w:lang w:val="el-GR"/>
              </w:rPr>
            </w:pPr>
            <w:r w:rsidRPr="009E4E09">
              <w:rPr>
                <w:lang w:val="el-GR"/>
              </w:rPr>
              <w:t>1+</w:t>
            </w:r>
          </w:p>
        </w:tc>
        <w:tc>
          <w:tcPr>
            <w:tcW w:w="2977" w:type="dxa"/>
          </w:tcPr>
          <w:p w14:paraId="1BFDA99E" w14:textId="77777777" w:rsidR="00587D36" w:rsidRPr="009E4E09" w:rsidRDefault="00587D36" w:rsidP="00877DE4">
            <w:pPr>
              <w:keepNext/>
              <w:keepLines/>
              <w:rPr>
                <w:lang w:val="el-GR"/>
              </w:rPr>
            </w:pPr>
            <w:r w:rsidRPr="009E4E09">
              <w:rPr>
                <w:lang w:val="el-GR"/>
              </w:rPr>
              <w:t xml:space="preserve">Αμυδρή/μόλις αντιληπτή αντιδραστικότητα της μεμβράνης σε ≥10% των κυττάρων του όγκου. </w:t>
            </w:r>
          </w:p>
          <w:p w14:paraId="6D60C75F" w14:textId="77777777" w:rsidR="00587D36" w:rsidRPr="009E4E09" w:rsidRDefault="00587D36" w:rsidP="00877DE4">
            <w:pPr>
              <w:keepNext/>
              <w:keepLines/>
              <w:rPr>
                <w:lang w:val="el-GR"/>
              </w:rPr>
            </w:pPr>
            <w:r w:rsidRPr="009E4E09">
              <w:rPr>
                <w:lang w:val="el-GR"/>
              </w:rPr>
              <w:t>Τα κύτταρα αντιδρούν μόνο σε τμήμα των μεμβρανών τους.</w:t>
            </w:r>
          </w:p>
        </w:tc>
        <w:tc>
          <w:tcPr>
            <w:tcW w:w="2693" w:type="dxa"/>
          </w:tcPr>
          <w:p w14:paraId="34CD7176" w14:textId="77777777" w:rsidR="00587D36" w:rsidRPr="009E4E09" w:rsidRDefault="00587D36" w:rsidP="003D182D">
            <w:pPr>
              <w:keepNext/>
              <w:keepLines/>
              <w:rPr>
                <w:lang w:val="el-GR"/>
              </w:rPr>
            </w:pPr>
            <w:r w:rsidRPr="009E4E09">
              <w:rPr>
                <w:lang w:val="el-GR"/>
              </w:rPr>
              <w:t xml:space="preserve">Ομάδα κυττάρων όγκου με αμυδρή / μόλις αντιληπτή αντιδραστικότητα της μεμβράνης ανεξάρτητα από το ποσοστό των κυττάρων του όγκου </w:t>
            </w:r>
            <w:r w:rsidR="003D182D">
              <w:rPr>
                <w:lang w:val="el-GR"/>
              </w:rPr>
              <w:t>στα οποία παρατηρείται χρώση</w:t>
            </w:r>
          </w:p>
        </w:tc>
        <w:tc>
          <w:tcPr>
            <w:tcW w:w="2693" w:type="dxa"/>
          </w:tcPr>
          <w:p w14:paraId="48868FB6" w14:textId="77777777" w:rsidR="00587D36" w:rsidRPr="009E4E09" w:rsidRDefault="00587D36" w:rsidP="00877DE4">
            <w:pPr>
              <w:keepNext/>
              <w:keepLines/>
              <w:rPr>
                <w:lang w:val="el-GR"/>
              </w:rPr>
            </w:pPr>
            <w:r w:rsidRPr="009E4E09">
              <w:rPr>
                <w:lang w:val="el-GR"/>
              </w:rPr>
              <w:t>Αρνητικό</w:t>
            </w:r>
          </w:p>
        </w:tc>
      </w:tr>
      <w:tr w:rsidR="00587D36" w:rsidRPr="009E4E09" w14:paraId="2A73FAD8" w14:textId="77777777" w:rsidTr="00877DE4">
        <w:tc>
          <w:tcPr>
            <w:tcW w:w="1384" w:type="dxa"/>
          </w:tcPr>
          <w:p w14:paraId="6910A1BB" w14:textId="77777777" w:rsidR="00587D36" w:rsidRPr="009E4E09" w:rsidRDefault="00587D36" w:rsidP="00877DE4">
            <w:pPr>
              <w:rPr>
                <w:lang w:val="el-GR"/>
              </w:rPr>
            </w:pPr>
            <w:r w:rsidRPr="009E4E09">
              <w:rPr>
                <w:lang w:val="el-GR"/>
              </w:rPr>
              <w:t>2+</w:t>
            </w:r>
          </w:p>
        </w:tc>
        <w:tc>
          <w:tcPr>
            <w:tcW w:w="2977" w:type="dxa"/>
          </w:tcPr>
          <w:p w14:paraId="3E197FFD" w14:textId="77777777" w:rsidR="00587D36" w:rsidRPr="009E4E09" w:rsidRDefault="00587D36" w:rsidP="00877DE4">
            <w:pPr>
              <w:keepNext/>
              <w:rPr>
                <w:lang w:val="el-GR"/>
              </w:rPr>
            </w:pPr>
            <w:r w:rsidRPr="009E4E09">
              <w:rPr>
                <w:lang w:val="el-GR"/>
              </w:rPr>
              <w:t>Ασθενής έως μέτρια αντιδραστικότητα ολόκληρης ή της πλαγιοβασικής μεμβράνης σε ≥ 10% των κυττάρων του όγκου.</w:t>
            </w:r>
          </w:p>
        </w:tc>
        <w:tc>
          <w:tcPr>
            <w:tcW w:w="2693" w:type="dxa"/>
          </w:tcPr>
          <w:p w14:paraId="734FECD1" w14:textId="77777777" w:rsidR="00587D36" w:rsidRPr="009E4E09" w:rsidRDefault="00587D36" w:rsidP="003D182D">
            <w:pPr>
              <w:keepNext/>
              <w:rPr>
                <w:lang w:val="el-GR"/>
              </w:rPr>
            </w:pPr>
            <w:r w:rsidRPr="009E4E09">
              <w:rPr>
                <w:lang w:val="el-GR"/>
              </w:rPr>
              <w:t xml:space="preserve">Ομάδα κυττάρων όγκου με ασθενή έως μέτρια αντιδραστικότητα ολόκληρης ή της πλαγιοβασικής μεμβράνης ανεξάρτητα από το ποσοστό των κυττάρων του όγκου </w:t>
            </w:r>
            <w:r w:rsidR="003D182D">
              <w:rPr>
                <w:lang w:val="el-GR"/>
              </w:rPr>
              <w:t>στα οποία παρατηρείται χρώση</w:t>
            </w:r>
          </w:p>
        </w:tc>
        <w:tc>
          <w:tcPr>
            <w:tcW w:w="2693" w:type="dxa"/>
          </w:tcPr>
          <w:p w14:paraId="5C3CFAF2" w14:textId="77777777" w:rsidR="00587D36" w:rsidRPr="009E4E09" w:rsidRDefault="00587D36" w:rsidP="00877DE4">
            <w:pPr>
              <w:keepNext/>
              <w:rPr>
                <w:lang w:val="el-GR"/>
              </w:rPr>
            </w:pPr>
            <w:r>
              <w:rPr>
                <w:lang w:val="el-GR"/>
              </w:rPr>
              <w:t>Αμφίσημο</w:t>
            </w:r>
          </w:p>
        </w:tc>
      </w:tr>
      <w:tr w:rsidR="00587D36" w:rsidRPr="009E4E09" w14:paraId="200F54D6" w14:textId="77777777" w:rsidTr="00877DE4">
        <w:tc>
          <w:tcPr>
            <w:tcW w:w="1384" w:type="dxa"/>
          </w:tcPr>
          <w:p w14:paraId="3E6AFDA5" w14:textId="77777777" w:rsidR="00587D36" w:rsidRPr="009E4E09" w:rsidRDefault="00587D36" w:rsidP="00877DE4">
            <w:pPr>
              <w:keepNext/>
              <w:rPr>
                <w:lang w:val="el-GR"/>
              </w:rPr>
            </w:pPr>
            <w:r w:rsidRPr="009E4E09">
              <w:rPr>
                <w:lang w:val="el-GR"/>
              </w:rPr>
              <w:t>3+</w:t>
            </w:r>
          </w:p>
        </w:tc>
        <w:tc>
          <w:tcPr>
            <w:tcW w:w="2977" w:type="dxa"/>
          </w:tcPr>
          <w:p w14:paraId="2991803B" w14:textId="77777777" w:rsidR="00587D36" w:rsidRPr="009E4E09" w:rsidRDefault="00587D36" w:rsidP="00877DE4">
            <w:pPr>
              <w:keepNext/>
              <w:rPr>
                <w:lang w:val="el-GR"/>
              </w:rPr>
            </w:pPr>
            <w:r w:rsidRPr="009E4E09">
              <w:rPr>
                <w:lang w:val="el-GR"/>
              </w:rPr>
              <w:t>Ισχυρή αντιδραστικότητα ολόκληρης ή της πλαγιοβασικής μεμβράνης σε ≥10% των κυττάρων του όγκου.</w:t>
            </w:r>
          </w:p>
        </w:tc>
        <w:tc>
          <w:tcPr>
            <w:tcW w:w="2693" w:type="dxa"/>
          </w:tcPr>
          <w:p w14:paraId="4DF11061" w14:textId="77777777" w:rsidR="00587D36" w:rsidRPr="009E4E09" w:rsidRDefault="00587D36" w:rsidP="00877DE4">
            <w:pPr>
              <w:keepNext/>
              <w:rPr>
                <w:lang w:val="el-GR"/>
              </w:rPr>
            </w:pPr>
            <w:r w:rsidRPr="009E4E09">
              <w:rPr>
                <w:lang w:val="el-GR"/>
              </w:rPr>
              <w:t xml:space="preserve">Ομάδα κυττάρων όγκου με ισχυρή αντιδραστικότητα ολόκληρης ή της πλαγιοβασικής μεμβράνης ανεξάρτητα από το ποσοστό των κυττάρων του όγκου </w:t>
            </w:r>
            <w:r w:rsidR="003D182D">
              <w:rPr>
                <w:lang w:val="el-GR"/>
              </w:rPr>
              <w:t>στα οποία παρατηρείται χρώση</w:t>
            </w:r>
          </w:p>
        </w:tc>
        <w:tc>
          <w:tcPr>
            <w:tcW w:w="2693" w:type="dxa"/>
          </w:tcPr>
          <w:p w14:paraId="340E34E0" w14:textId="77777777" w:rsidR="00587D36" w:rsidRPr="009E4E09" w:rsidRDefault="00587D36" w:rsidP="00877DE4">
            <w:pPr>
              <w:keepNext/>
              <w:rPr>
                <w:lang w:val="el-GR"/>
              </w:rPr>
            </w:pPr>
            <w:r w:rsidRPr="009E4E09">
              <w:rPr>
                <w:lang w:val="el-GR"/>
              </w:rPr>
              <w:t>Θετικό</w:t>
            </w:r>
          </w:p>
        </w:tc>
      </w:tr>
    </w:tbl>
    <w:p w14:paraId="073658F5" w14:textId="77777777" w:rsidR="00587D36" w:rsidRPr="009E4E09" w:rsidRDefault="00587D36" w:rsidP="00587D36">
      <w:pPr>
        <w:rPr>
          <w:u w:val="single"/>
          <w:lang w:val="el-GR"/>
        </w:rPr>
      </w:pPr>
    </w:p>
    <w:p w14:paraId="4AFF5FDB" w14:textId="77777777" w:rsidR="00587D36" w:rsidRPr="009E4E09" w:rsidRDefault="00587D36" w:rsidP="00587D36">
      <w:pPr>
        <w:rPr>
          <w:u w:val="single"/>
          <w:lang w:val="el-GR"/>
        </w:rPr>
      </w:pPr>
      <w:r w:rsidRPr="009E4E09">
        <w:rPr>
          <w:lang w:val="el-GR"/>
        </w:rPr>
        <w:t>Γενικά, η SISH ή η FISH θεωρείται θετική εάν η αναλογία του αριθμού αντιγράφων γονιδίου HER2 ανά κύτταρο όγκου προς τον αριθμό αντιγράφων χρωμοσώματος 17 είναι μεγαλύτερη ή ίση του 2.</w:t>
      </w:r>
    </w:p>
    <w:p w14:paraId="420D3EE2" w14:textId="77777777" w:rsidR="00587D36" w:rsidRPr="009E4E09" w:rsidRDefault="00587D36" w:rsidP="00587D36">
      <w:pPr>
        <w:rPr>
          <w:lang w:val="el-GR"/>
        </w:rPr>
      </w:pPr>
    </w:p>
    <w:p w14:paraId="11323447" w14:textId="77777777" w:rsidR="00587D36" w:rsidRPr="009E4E09" w:rsidRDefault="00587D36" w:rsidP="00587D36">
      <w:pPr>
        <w:keepNext/>
        <w:rPr>
          <w:u w:val="single"/>
          <w:lang w:val="el-GR"/>
        </w:rPr>
      </w:pPr>
      <w:r w:rsidRPr="009E4E09">
        <w:rPr>
          <w:u w:val="single"/>
          <w:lang w:val="el-GR"/>
        </w:rPr>
        <w:lastRenderedPageBreak/>
        <w:t>Κλινική αποτελεσματικότητα και ασφάλεια</w:t>
      </w:r>
    </w:p>
    <w:p w14:paraId="4E0C48E8" w14:textId="77777777" w:rsidR="00587D36" w:rsidRPr="009E4E09" w:rsidRDefault="00587D36" w:rsidP="00587D36">
      <w:pPr>
        <w:keepNext/>
        <w:rPr>
          <w:b/>
          <w:lang w:val="el-GR"/>
        </w:rPr>
      </w:pPr>
    </w:p>
    <w:p w14:paraId="4855C033" w14:textId="77777777" w:rsidR="00587D36" w:rsidRPr="009E4E09" w:rsidRDefault="00587D36" w:rsidP="00587D36">
      <w:pPr>
        <w:keepNext/>
        <w:rPr>
          <w:i/>
          <w:u w:val="single"/>
          <w:lang w:val="el-GR"/>
        </w:rPr>
      </w:pPr>
      <w:r w:rsidRPr="009E4E09">
        <w:rPr>
          <w:i/>
          <w:u w:val="single"/>
          <w:lang w:val="el-GR"/>
        </w:rPr>
        <w:t>Μεταστατικός καρκίνος του μαστού</w:t>
      </w:r>
    </w:p>
    <w:p w14:paraId="1CBB4F27" w14:textId="77777777" w:rsidR="00587D36" w:rsidRPr="009E4E09" w:rsidRDefault="00587D36" w:rsidP="00587D36">
      <w:pPr>
        <w:keepNext/>
        <w:rPr>
          <w:u w:val="single"/>
          <w:lang w:val="el-GR"/>
        </w:rPr>
      </w:pPr>
    </w:p>
    <w:p w14:paraId="58D850DA" w14:textId="77777777" w:rsidR="00587D36" w:rsidRPr="009E4E09" w:rsidRDefault="00587D36" w:rsidP="00587D36">
      <w:pPr>
        <w:keepNext/>
        <w:rPr>
          <w:lang w:val="el-GR"/>
        </w:rPr>
      </w:pPr>
      <w:r w:rsidRPr="009E4E09">
        <w:rPr>
          <w:lang w:val="el-GR"/>
        </w:rPr>
        <w:t>Το Herceptin έχει χρησιμοποιηθεί σε κλινικές δοκιμές ως μονοθεραπεία για ασθενείς με ΜΚΜ οι οποίοι έχουν όγκους που υπερεκφράζουν το HER2 και έχουν αποτύχει σε ένα ή περισσότερα χημειοθεραπευτικά σχήματα για τη μεταστατική τους νόσο (Herceptin μόνο).</w:t>
      </w:r>
    </w:p>
    <w:p w14:paraId="7DA2922F" w14:textId="77777777" w:rsidR="00587D36" w:rsidRPr="009E4E09" w:rsidRDefault="00587D36" w:rsidP="00587D36">
      <w:pPr>
        <w:rPr>
          <w:lang w:val="el-GR"/>
        </w:rPr>
      </w:pPr>
    </w:p>
    <w:p w14:paraId="60CF10DB" w14:textId="77777777" w:rsidR="00587D36" w:rsidRPr="009E4E09" w:rsidRDefault="00587D36" w:rsidP="00587D36">
      <w:pPr>
        <w:rPr>
          <w:lang w:val="el-GR"/>
        </w:rPr>
      </w:pPr>
      <w:r w:rsidRPr="009E4E09">
        <w:rPr>
          <w:lang w:val="el-GR"/>
        </w:rPr>
        <w:t>Το Herceptin έχει επίσης χρησιμοποιηθεί σε συνδυασμό με πακλιταξέλη ή δοσεταξέλη για τη θεραπεία ασθενών που δεν έχουν λάβει χημειοθεραπεία για τη μεταστατική τους νόσο. Οι ασθενείς που είχαν προηγουμένως λάβει επικουρική χημειοθεραπεία βασιζόμενη σε ανθρακυκλίνη αντιμετωπίστηκαν με πακλιταξέλη (έγχυση 175 mg/m</w:t>
      </w:r>
      <w:r w:rsidRPr="009E4E09">
        <w:rPr>
          <w:vertAlign w:val="superscript"/>
          <w:lang w:val="el-GR"/>
        </w:rPr>
        <w:t>2</w:t>
      </w:r>
      <w:r w:rsidRPr="009E4E09">
        <w:rPr>
          <w:lang w:val="el-GR"/>
        </w:rPr>
        <w:t xml:space="preserve"> επί 3 ώρες) με ή χωρίς Herceptin. Στην βασική δοκιμή της δοσεταξέλης (έγχυση 100 mg/m</w:t>
      </w:r>
      <w:r w:rsidRPr="009E4E09">
        <w:rPr>
          <w:vertAlign w:val="superscript"/>
          <w:lang w:val="el-GR"/>
        </w:rPr>
        <w:t>2</w:t>
      </w:r>
      <w:r w:rsidRPr="009E4E09">
        <w:rPr>
          <w:lang w:val="el-GR"/>
        </w:rPr>
        <w:t xml:space="preserve"> επί 1 ώρα) με ή χωρίς Herceptin, 60 % των ασθενών είχαν προηγουμένως λάβει επικουρική χημειοθεραπεία βασιζόμενη σε ανθρακυκλίνη. Οι ασθενείς λάμβαναν Herceptin μέχρι την εξέλιξη της νόσου.</w:t>
      </w:r>
    </w:p>
    <w:p w14:paraId="02C67E19" w14:textId="77777777" w:rsidR="00587D36" w:rsidRPr="009E4E09" w:rsidRDefault="00587D36" w:rsidP="00587D36">
      <w:pPr>
        <w:rPr>
          <w:lang w:val="el-GR"/>
        </w:rPr>
      </w:pPr>
    </w:p>
    <w:p w14:paraId="13E04513" w14:textId="77777777" w:rsidR="00587D36" w:rsidRPr="009E4E09" w:rsidRDefault="00587D36" w:rsidP="00587D36">
      <w:pPr>
        <w:rPr>
          <w:lang w:val="el-GR"/>
        </w:rPr>
      </w:pPr>
      <w:r w:rsidRPr="009E4E09">
        <w:rPr>
          <w:lang w:val="el-GR"/>
        </w:rPr>
        <w:t>Δεν έχει μελετηθεί η αποτελεσματικότητα του Herceptin σε συνδυασμό με πακλιταξέλη σε ασθενείς που δεν έλαβαν προηγούμενη επικουρική αγωγή με ανθρακυκλίνες. Ωστόσο, το Herceptin σε συνδυασμό με δοσεταξέλη ήταν αποτελεσματικό σε ασθενείς, ανεξαρτήτως του εάν είχαν ή όχι λάβει προηγούμενη επικουρική αγωγή με ανθρακυκλίνες.</w:t>
      </w:r>
    </w:p>
    <w:p w14:paraId="1DC6A207" w14:textId="77777777" w:rsidR="00587D36" w:rsidRPr="009E4E09" w:rsidRDefault="00587D36" w:rsidP="00587D36">
      <w:pPr>
        <w:rPr>
          <w:lang w:val="el-GR"/>
        </w:rPr>
      </w:pPr>
    </w:p>
    <w:p w14:paraId="6842B2E5" w14:textId="184C2428" w:rsidR="00587D36" w:rsidRPr="009E4E09" w:rsidRDefault="00587D36" w:rsidP="00587D36">
      <w:pPr>
        <w:rPr>
          <w:lang w:val="el-GR"/>
        </w:rPr>
      </w:pPr>
      <w:r w:rsidRPr="009E4E09">
        <w:rPr>
          <w:lang w:val="el-GR"/>
        </w:rPr>
        <w:t xml:space="preserve">Στη μέθοδο δοκιμασίας που αφορούσε την υπερέκφραση του HER2, για τον προσδιορισμό της καταλληλότητας των ασθενών στις βασικές κλινικές δοκιμές μονοθεραπείας Herceptin και Herceptin σε συνδυασμό με πακλιταξέλη, έγινε χρήση ανοσοϊστοχημικής </w:t>
      </w:r>
      <w:r w:rsidR="008A2797">
        <w:rPr>
          <w:lang w:val="el-GR"/>
        </w:rPr>
        <w:t>χρώσης</w:t>
      </w:r>
      <w:r w:rsidR="008A2797" w:rsidRPr="009E4E09">
        <w:rPr>
          <w:lang w:val="el-GR"/>
        </w:rPr>
        <w:t xml:space="preserve"> </w:t>
      </w:r>
      <w:r w:rsidRPr="009E4E09">
        <w:rPr>
          <w:lang w:val="el-GR"/>
        </w:rPr>
        <w:t xml:space="preserve">για το HER2 από </w:t>
      </w:r>
      <w:r w:rsidR="008A2797">
        <w:rPr>
          <w:lang w:val="el-GR"/>
        </w:rPr>
        <w:t>μονιμοποιημένο</w:t>
      </w:r>
      <w:r w:rsidR="008A2797" w:rsidRPr="009E4E09">
        <w:rPr>
          <w:lang w:val="el-GR"/>
        </w:rPr>
        <w:t xml:space="preserve"> </w:t>
      </w:r>
      <w:r w:rsidRPr="009E4E09">
        <w:rPr>
          <w:lang w:val="el-GR"/>
        </w:rPr>
        <w:t xml:space="preserve">υλικό όγκων του μαστού, με τη βοήθεια των μονοκλωνικών αντισωμάτων μυός CB11 και 4D5. Οι ιστοί αυτοί, ήταν </w:t>
      </w:r>
      <w:r w:rsidR="008A2797">
        <w:rPr>
          <w:lang w:val="el-GR"/>
        </w:rPr>
        <w:t>μονιμοποιημένοι</w:t>
      </w:r>
      <w:r w:rsidR="008A2797" w:rsidRPr="009E4E09">
        <w:rPr>
          <w:lang w:val="el-GR"/>
        </w:rPr>
        <w:t xml:space="preserve"> </w:t>
      </w:r>
      <w:r w:rsidRPr="009E4E09">
        <w:rPr>
          <w:lang w:val="el-GR"/>
        </w:rPr>
        <w:t xml:space="preserve">σε </w:t>
      </w:r>
      <w:r w:rsidR="00906417">
        <w:rPr>
          <w:lang w:val="el-GR"/>
        </w:rPr>
        <w:t>φορμόλη</w:t>
      </w:r>
      <w:r w:rsidR="00906417" w:rsidRPr="009E4E09">
        <w:rPr>
          <w:lang w:val="el-GR"/>
        </w:rPr>
        <w:t xml:space="preserve"> </w:t>
      </w:r>
      <w:r w:rsidRPr="009E4E09">
        <w:rPr>
          <w:lang w:val="el-GR"/>
        </w:rPr>
        <w:t xml:space="preserve">ή σταθεροποιητικό Bouin. Ο ερευνητικός αυτός προσδιορισμός πραγματοποιήθηκε κατά τις κλινικές δοκιμές σε ένα κεντρικό εργαστήριο με τη χρήση μιας κλίμακας από 0 έως 3+. Συμπεριελήφθησαν οι ασθενείς με κατάταξη 2+ ή 3+ βάσει της </w:t>
      </w:r>
      <w:r w:rsidR="00906417">
        <w:rPr>
          <w:lang w:val="el-GR"/>
        </w:rPr>
        <w:t>χρώσης</w:t>
      </w:r>
      <w:r w:rsidR="00906417" w:rsidRPr="009E4E09">
        <w:rPr>
          <w:lang w:val="el-GR"/>
        </w:rPr>
        <w:t xml:space="preserve"> </w:t>
      </w:r>
      <w:r w:rsidRPr="009E4E09">
        <w:rPr>
          <w:lang w:val="el-GR"/>
        </w:rPr>
        <w:t xml:space="preserve">ενώ οι ασθενείς των οποίων η </w:t>
      </w:r>
      <w:r w:rsidR="00906417">
        <w:rPr>
          <w:lang w:val="el-GR"/>
        </w:rPr>
        <w:t>χρώση</w:t>
      </w:r>
      <w:r w:rsidR="00906417" w:rsidRPr="009E4E09">
        <w:rPr>
          <w:lang w:val="el-GR"/>
        </w:rPr>
        <w:t xml:space="preserve"> </w:t>
      </w:r>
      <w:r w:rsidRPr="009E4E09">
        <w:rPr>
          <w:lang w:val="el-GR"/>
        </w:rPr>
        <w:t>ήταν της τάξης του 0 ή 1+ αποκλείστηκαν. Ποσοστό άνω του 70 % των ασθενών που συμπεριελήφθησαν παρουσίαζε υπερέκφραση 3+. Τα δεδομένα υποδεικνύουν ότι τα ευεργετικά αποτελέσματα ήταν μεγαλύτερα μεταξύ των ασθενών με υψηλότερα επίπεδα υπερέκφρασης HER2 (3+).</w:t>
      </w:r>
    </w:p>
    <w:p w14:paraId="61D5D88D" w14:textId="77777777" w:rsidR="00587D36" w:rsidRPr="009E4E09" w:rsidRDefault="00587D36" w:rsidP="00587D36">
      <w:pPr>
        <w:rPr>
          <w:lang w:val="el-GR"/>
        </w:rPr>
      </w:pPr>
    </w:p>
    <w:p w14:paraId="63E17F7F" w14:textId="77777777" w:rsidR="00587D36" w:rsidRPr="009E4E09" w:rsidRDefault="00587D36" w:rsidP="00587D36">
      <w:pPr>
        <w:rPr>
          <w:i/>
          <w:lang w:val="el-GR"/>
        </w:rPr>
      </w:pPr>
      <w:r w:rsidRPr="009E4E09">
        <w:rPr>
          <w:lang w:val="el-GR"/>
        </w:rPr>
        <w:t xml:space="preserve">Στη βασική δοκιμή της δοσεταξέλης, με ή χωρίς Herceptin, η κύρια μέθοδος δοκιμασίας που χρησιμοποιήθηκε για τον προσδιορισμό της θετικότητας HER2 ήταν η ανοσοϊστοχημεία. Μια μειονότητα ασθενών εξετάστηκε με χρήση φθορίζοντος υβριδισμού </w:t>
      </w:r>
      <w:r w:rsidRPr="009E4E09">
        <w:rPr>
          <w:i/>
          <w:lang w:val="el-GR"/>
        </w:rPr>
        <w:t xml:space="preserve">in-situ </w:t>
      </w:r>
      <w:r w:rsidRPr="009E4E09">
        <w:rPr>
          <w:lang w:val="el-GR"/>
        </w:rPr>
        <w:t xml:space="preserve">(fluorescence </w:t>
      </w:r>
      <w:r w:rsidRPr="009E4E09">
        <w:rPr>
          <w:i/>
          <w:lang w:val="el-GR"/>
        </w:rPr>
        <w:t>in-situ</w:t>
      </w:r>
      <w:r w:rsidRPr="009E4E09">
        <w:rPr>
          <w:lang w:val="el-GR"/>
        </w:rPr>
        <w:t xml:space="preserve"> hybridisation, FISH). Στη δοκιμή αυτή, 87 % των εγγεγραμμένων ασθενών είχαν νόσο IHC3+ και 95 % των εγγεγραμμένων ασθενών είχαν νόσο IHC3+ και/ή FISH-θετική.</w:t>
      </w:r>
    </w:p>
    <w:p w14:paraId="5CE52904" w14:textId="77777777" w:rsidR="00587D36" w:rsidRPr="009E4E09" w:rsidRDefault="00587D36" w:rsidP="00587D36">
      <w:pPr>
        <w:rPr>
          <w:lang w:val="el-GR"/>
        </w:rPr>
      </w:pPr>
    </w:p>
    <w:p w14:paraId="5E635E49" w14:textId="77777777" w:rsidR="00587D36" w:rsidRPr="009E4E09" w:rsidRDefault="00587D36" w:rsidP="00587D36">
      <w:pPr>
        <w:keepNext/>
        <w:keepLines/>
        <w:rPr>
          <w:i/>
          <w:lang w:val="el-GR"/>
        </w:rPr>
      </w:pPr>
      <w:r w:rsidRPr="009E4E09">
        <w:rPr>
          <w:i/>
          <w:lang w:val="el-GR"/>
        </w:rPr>
        <w:lastRenderedPageBreak/>
        <w:t>Εβδομαδιαίο δοσολογικό σχήμα στον μεταστατικό καρκίνο του μαστού</w:t>
      </w:r>
    </w:p>
    <w:p w14:paraId="2524FC93" w14:textId="77777777" w:rsidR="00587D36" w:rsidRPr="009E4E09" w:rsidRDefault="00587D36" w:rsidP="00587D36">
      <w:pPr>
        <w:keepNext/>
        <w:keepLines/>
        <w:rPr>
          <w:lang w:val="el-GR"/>
        </w:rPr>
      </w:pPr>
      <w:r w:rsidRPr="009E4E09">
        <w:rPr>
          <w:lang w:val="el-GR"/>
        </w:rPr>
        <w:t>Η αποτελεσματικότητα από μελέτες μονοθεραπείας και θεραπείας συνδυασμού συνοψίζονται στον Πίνακα 4:</w:t>
      </w:r>
    </w:p>
    <w:p w14:paraId="16FA5604" w14:textId="77777777" w:rsidR="00587D36" w:rsidRPr="009E4E09" w:rsidRDefault="00587D36" w:rsidP="00587D36">
      <w:pPr>
        <w:keepNext/>
        <w:keepLines/>
        <w:rPr>
          <w:lang w:val="el-GR"/>
        </w:rPr>
      </w:pPr>
    </w:p>
    <w:p w14:paraId="1CC29D4A" w14:textId="77777777" w:rsidR="00587D36" w:rsidRPr="00906417" w:rsidRDefault="00587D36" w:rsidP="00587D36">
      <w:pPr>
        <w:keepNext/>
        <w:keepLines/>
        <w:rPr>
          <w:lang w:val="el-GR"/>
        </w:rPr>
      </w:pPr>
      <w:r w:rsidRPr="00906417">
        <w:rPr>
          <w:lang w:val="el-GR"/>
        </w:rPr>
        <w:t>Πίνακας 4 Αποτελέσματα σε σχέση με την αποτελεσματικότητα από τις μελέτες μονοθεραπείας και συνδυαστικής θεραπείας</w:t>
      </w:r>
    </w:p>
    <w:p w14:paraId="7118DE72" w14:textId="77777777" w:rsidR="00587D36" w:rsidRPr="009E4E09" w:rsidRDefault="00587D36" w:rsidP="00587D36">
      <w:pPr>
        <w:keepNext/>
        <w:keepLines/>
        <w:rPr>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1597"/>
        <w:gridCol w:w="1477"/>
        <w:gridCol w:w="1528"/>
        <w:gridCol w:w="1434"/>
        <w:gridCol w:w="1340"/>
      </w:tblGrid>
      <w:tr w:rsidR="00587D36" w:rsidRPr="009E4E09" w14:paraId="5DAC3733" w14:textId="77777777" w:rsidTr="00877DE4">
        <w:trPr>
          <w:cantSplit/>
          <w:tblHeader/>
        </w:trPr>
        <w:tc>
          <w:tcPr>
            <w:tcW w:w="942" w:type="pct"/>
          </w:tcPr>
          <w:p w14:paraId="621AAEF4" w14:textId="77777777" w:rsidR="00587D36" w:rsidRPr="009E4E09" w:rsidRDefault="00587D36" w:rsidP="00877DE4">
            <w:pPr>
              <w:keepNext/>
              <w:spacing w:before="60" w:after="60"/>
              <w:rPr>
                <w:lang w:val="el-GR"/>
              </w:rPr>
            </w:pPr>
            <w:r w:rsidRPr="009E4E09">
              <w:rPr>
                <w:b/>
                <w:lang w:val="el-GR"/>
              </w:rPr>
              <w:t>Παράμετρος</w:t>
            </w:r>
          </w:p>
        </w:tc>
        <w:tc>
          <w:tcPr>
            <w:tcW w:w="885" w:type="pct"/>
          </w:tcPr>
          <w:p w14:paraId="34B6A414" w14:textId="77777777" w:rsidR="00587D36" w:rsidRPr="009E4E09" w:rsidRDefault="00587D36" w:rsidP="00877DE4">
            <w:pPr>
              <w:keepNext/>
              <w:spacing w:before="60" w:after="60"/>
              <w:rPr>
                <w:lang w:val="el-GR"/>
              </w:rPr>
            </w:pPr>
            <w:r w:rsidRPr="009E4E09">
              <w:rPr>
                <w:b/>
                <w:lang w:val="el-GR"/>
              </w:rPr>
              <w:t>Μονοθεραπεία</w:t>
            </w:r>
          </w:p>
        </w:tc>
        <w:tc>
          <w:tcPr>
            <w:tcW w:w="3173" w:type="pct"/>
            <w:gridSpan w:val="4"/>
          </w:tcPr>
          <w:p w14:paraId="5DC15A25" w14:textId="77777777" w:rsidR="00587D36" w:rsidRPr="009E4E09" w:rsidRDefault="00587D36" w:rsidP="00877DE4">
            <w:pPr>
              <w:keepNext/>
              <w:spacing w:before="60" w:after="60"/>
              <w:jc w:val="center"/>
              <w:rPr>
                <w:lang w:val="el-GR"/>
              </w:rPr>
            </w:pPr>
            <w:r w:rsidRPr="009E4E09">
              <w:rPr>
                <w:b/>
                <w:lang w:val="el-GR"/>
              </w:rPr>
              <w:t>Θεραπεία συνδυασμού</w:t>
            </w:r>
          </w:p>
        </w:tc>
      </w:tr>
      <w:tr w:rsidR="00587D36" w:rsidRPr="009E4E09" w14:paraId="090F9696" w14:textId="77777777" w:rsidTr="00877DE4">
        <w:trPr>
          <w:tblHeader/>
        </w:trPr>
        <w:tc>
          <w:tcPr>
            <w:tcW w:w="942" w:type="pct"/>
          </w:tcPr>
          <w:p w14:paraId="32CE7FBD" w14:textId="77777777" w:rsidR="00587D36" w:rsidRPr="009E4E09" w:rsidRDefault="00587D36" w:rsidP="00877DE4">
            <w:pPr>
              <w:keepNext/>
              <w:ind w:left="-57" w:right="-57"/>
              <w:rPr>
                <w:lang w:val="el-GR"/>
              </w:rPr>
            </w:pPr>
          </w:p>
        </w:tc>
        <w:tc>
          <w:tcPr>
            <w:tcW w:w="885" w:type="pct"/>
          </w:tcPr>
          <w:p w14:paraId="370731D4" w14:textId="77777777" w:rsidR="00587D36" w:rsidRPr="009E4E09" w:rsidRDefault="00587D36" w:rsidP="00877DE4">
            <w:pPr>
              <w:keepNext/>
              <w:ind w:left="-57" w:right="-57"/>
              <w:jc w:val="center"/>
              <w:rPr>
                <w:b/>
                <w:lang w:val="el-GR"/>
              </w:rPr>
            </w:pPr>
            <w:r w:rsidRPr="009E4E09">
              <w:rPr>
                <w:b/>
                <w:lang w:val="el-GR"/>
              </w:rPr>
              <w:t>Herceptin</w:t>
            </w:r>
            <w:r w:rsidRPr="009E4E09">
              <w:rPr>
                <w:b/>
                <w:vertAlign w:val="superscript"/>
                <w:lang w:val="el-GR"/>
              </w:rPr>
              <w:t>1</w:t>
            </w:r>
          </w:p>
          <w:p w14:paraId="2A0F6663" w14:textId="77777777" w:rsidR="00587D36" w:rsidRPr="009E4E09" w:rsidRDefault="00587D36" w:rsidP="00877DE4">
            <w:pPr>
              <w:keepNext/>
              <w:ind w:left="-57" w:right="-57"/>
              <w:jc w:val="center"/>
              <w:rPr>
                <w:b/>
                <w:lang w:val="el-GR"/>
              </w:rPr>
            </w:pPr>
          </w:p>
          <w:p w14:paraId="2BD7ABAC" w14:textId="77777777" w:rsidR="00587D36" w:rsidRPr="009E4E09" w:rsidRDefault="00587D36" w:rsidP="00877DE4">
            <w:pPr>
              <w:keepNext/>
              <w:ind w:left="-57" w:right="-57"/>
              <w:jc w:val="center"/>
              <w:rPr>
                <w:lang w:val="el-GR"/>
              </w:rPr>
            </w:pPr>
            <w:r w:rsidRPr="009E4E09">
              <w:rPr>
                <w:b/>
                <w:lang w:val="el-GR"/>
              </w:rPr>
              <w:t>N=172</w:t>
            </w:r>
          </w:p>
        </w:tc>
        <w:tc>
          <w:tcPr>
            <w:tcW w:w="812" w:type="pct"/>
          </w:tcPr>
          <w:p w14:paraId="0BE1B8CF" w14:textId="77777777" w:rsidR="00587D36" w:rsidRPr="009E4E09" w:rsidRDefault="00587D36" w:rsidP="00877DE4">
            <w:pPr>
              <w:jc w:val="center"/>
              <w:rPr>
                <w:b/>
                <w:lang w:val="el-GR"/>
              </w:rPr>
            </w:pPr>
            <w:r w:rsidRPr="009E4E09">
              <w:rPr>
                <w:b/>
                <w:lang w:val="el-GR"/>
              </w:rPr>
              <w:t>Herceptin και πακλιταξέλη</w:t>
            </w:r>
            <w:r w:rsidRPr="009E4E09">
              <w:rPr>
                <w:b/>
                <w:vertAlign w:val="superscript"/>
                <w:lang w:val="el-GR"/>
              </w:rPr>
              <w:t>2</w:t>
            </w:r>
          </w:p>
          <w:p w14:paraId="6D7B9013" w14:textId="77777777" w:rsidR="00587D36" w:rsidRPr="009E4E09" w:rsidRDefault="00587D36" w:rsidP="00877DE4">
            <w:pPr>
              <w:keepNext/>
              <w:ind w:left="-57" w:right="-57"/>
              <w:jc w:val="center"/>
              <w:rPr>
                <w:lang w:val="el-GR"/>
              </w:rPr>
            </w:pPr>
            <w:r w:rsidRPr="009E4E09">
              <w:rPr>
                <w:b/>
                <w:lang w:val="el-GR"/>
              </w:rPr>
              <w:t>N=68</w:t>
            </w:r>
          </w:p>
        </w:tc>
        <w:tc>
          <w:tcPr>
            <w:tcW w:w="811" w:type="pct"/>
          </w:tcPr>
          <w:p w14:paraId="38530F8E" w14:textId="77777777" w:rsidR="00587D36" w:rsidRPr="009E4E09" w:rsidRDefault="00587D36" w:rsidP="00877DE4">
            <w:pPr>
              <w:jc w:val="center"/>
              <w:rPr>
                <w:b/>
                <w:lang w:val="el-GR"/>
              </w:rPr>
            </w:pPr>
            <w:r w:rsidRPr="009E4E09">
              <w:rPr>
                <w:b/>
                <w:lang w:val="el-GR"/>
              </w:rPr>
              <w:t>Πακλιταξέλη</w:t>
            </w:r>
            <w:r w:rsidRPr="009E4E09">
              <w:rPr>
                <w:b/>
                <w:vertAlign w:val="superscript"/>
                <w:lang w:val="el-GR"/>
              </w:rPr>
              <w:t>2</w:t>
            </w:r>
          </w:p>
          <w:p w14:paraId="65888EBA" w14:textId="77777777" w:rsidR="00587D36" w:rsidRPr="009E4E09" w:rsidRDefault="00587D36" w:rsidP="00877DE4">
            <w:pPr>
              <w:keepNext/>
              <w:ind w:left="-57" w:right="-57"/>
              <w:jc w:val="center"/>
              <w:rPr>
                <w:b/>
                <w:lang w:val="el-GR"/>
              </w:rPr>
            </w:pPr>
          </w:p>
          <w:p w14:paraId="42D87519" w14:textId="77777777" w:rsidR="00587D36" w:rsidRPr="009E4E09" w:rsidRDefault="00587D36" w:rsidP="00877DE4">
            <w:pPr>
              <w:keepNext/>
              <w:ind w:left="-57" w:right="-57"/>
              <w:jc w:val="center"/>
              <w:rPr>
                <w:lang w:val="el-GR"/>
              </w:rPr>
            </w:pPr>
            <w:r w:rsidRPr="009E4E09">
              <w:rPr>
                <w:b/>
                <w:lang w:val="el-GR"/>
              </w:rPr>
              <w:t>N=77</w:t>
            </w:r>
          </w:p>
        </w:tc>
        <w:tc>
          <w:tcPr>
            <w:tcW w:w="811" w:type="pct"/>
          </w:tcPr>
          <w:p w14:paraId="05111FC5" w14:textId="77777777" w:rsidR="00587D36" w:rsidRPr="009E4E09" w:rsidRDefault="00587D36" w:rsidP="00877DE4">
            <w:pPr>
              <w:jc w:val="center"/>
              <w:rPr>
                <w:b/>
                <w:lang w:val="el-GR"/>
              </w:rPr>
            </w:pPr>
            <w:r w:rsidRPr="009E4E09">
              <w:rPr>
                <w:b/>
                <w:lang w:val="el-GR"/>
              </w:rPr>
              <w:t>Herceptin και δοσεταξέλη</w:t>
            </w:r>
            <w:r w:rsidRPr="009E4E09">
              <w:rPr>
                <w:b/>
                <w:vertAlign w:val="superscript"/>
                <w:lang w:val="el-GR"/>
              </w:rPr>
              <w:t>3</w:t>
            </w:r>
          </w:p>
          <w:p w14:paraId="7CFC7A51" w14:textId="77777777" w:rsidR="00587D36" w:rsidRPr="009E4E09" w:rsidRDefault="00587D36" w:rsidP="00877DE4">
            <w:pPr>
              <w:keepNext/>
              <w:ind w:left="-57" w:right="-57"/>
              <w:jc w:val="center"/>
              <w:rPr>
                <w:b/>
                <w:lang w:val="el-GR"/>
              </w:rPr>
            </w:pPr>
            <w:r w:rsidRPr="009E4E09">
              <w:rPr>
                <w:b/>
                <w:lang w:val="el-GR"/>
              </w:rPr>
              <w:t>N=92</w:t>
            </w:r>
          </w:p>
        </w:tc>
        <w:tc>
          <w:tcPr>
            <w:tcW w:w="738" w:type="pct"/>
          </w:tcPr>
          <w:p w14:paraId="7CED66A4" w14:textId="77777777" w:rsidR="00587D36" w:rsidRPr="009E4E09" w:rsidRDefault="00587D36" w:rsidP="00877DE4">
            <w:pPr>
              <w:keepNext/>
              <w:ind w:left="-57" w:right="-57"/>
              <w:jc w:val="center"/>
              <w:rPr>
                <w:b/>
                <w:lang w:val="el-GR"/>
              </w:rPr>
            </w:pPr>
          </w:p>
          <w:p w14:paraId="3A878D1A" w14:textId="77777777" w:rsidR="00587D36" w:rsidRPr="009E4E09" w:rsidRDefault="00587D36" w:rsidP="00877DE4">
            <w:pPr>
              <w:keepNext/>
              <w:ind w:left="-57" w:right="-57"/>
              <w:jc w:val="center"/>
              <w:rPr>
                <w:b/>
                <w:lang w:val="el-GR"/>
              </w:rPr>
            </w:pPr>
            <w:r w:rsidRPr="009E4E09">
              <w:rPr>
                <w:b/>
                <w:lang w:val="el-GR"/>
              </w:rPr>
              <w:t>Δοσεταξέλη</w:t>
            </w:r>
            <w:r w:rsidRPr="009E4E09">
              <w:rPr>
                <w:b/>
                <w:vertAlign w:val="superscript"/>
                <w:lang w:val="el-GR"/>
              </w:rPr>
              <w:t>3</w:t>
            </w:r>
          </w:p>
          <w:p w14:paraId="7D3CEB18" w14:textId="77777777" w:rsidR="00587D36" w:rsidRPr="009E4E09" w:rsidRDefault="00587D36" w:rsidP="00877DE4">
            <w:pPr>
              <w:keepNext/>
              <w:ind w:left="-57" w:right="-57"/>
              <w:jc w:val="center"/>
              <w:rPr>
                <w:b/>
                <w:lang w:val="el-GR"/>
              </w:rPr>
            </w:pPr>
          </w:p>
          <w:p w14:paraId="2513F0F4" w14:textId="77777777" w:rsidR="00587D36" w:rsidRPr="009E4E09" w:rsidRDefault="00587D36" w:rsidP="00877DE4">
            <w:pPr>
              <w:keepNext/>
              <w:ind w:left="-57" w:right="-57"/>
              <w:jc w:val="center"/>
              <w:rPr>
                <w:b/>
                <w:lang w:val="el-GR"/>
              </w:rPr>
            </w:pPr>
            <w:r w:rsidRPr="009E4E09">
              <w:rPr>
                <w:b/>
                <w:lang w:val="el-GR"/>
              </w:rPr>
              <w:t>N=94</w:t>
            </w:r>
          </w:p>
        </w:tc>
      </w:tr>
      <w:tr w:rsidR="00587D36" w:rsidRPr="009E4E09" w14:paraId="513618A8" w14:textId="77777777" w:rsidTr="00877DE4">
        <w:tc>
          <w:tcPr>
            <w:tcW w:w="942" w:type="pct"/>
          </w:tcPr>
          <w:p w14:paraId="3610B915" w14:textId="77777777" w:rsidR="00587D36" w:rsidRPr="009E4E09" w:rsidRDefault="00587D36" w:rsidP="00877DE4">
            <w:pPr>
              <w:keepNext/>
              <w:spacing w:before="60" w:after="60"/>
              <w:ind w:left="-57" w:right="-57"/>
              <w:rPr>
                <w:lang w:val="el-GR"/>
              </w:rPr>
            </w:pPr>
            <w:r w:rsidRPr="009E4E09">
              <w:rPr>
                <w:b/>
                <w:lang w:val="el-GR"/>
              </w:rPr>
              <w:t>Ποσοστό ανταπόκρισης (95%CI)</w:t>
            </w:r>
          </w:p>
        </w:tc>
        <w:tc>
          <w:tcPr>
            <w:tcW w:w="885" w:type="pct"/>
          </w:tcPr>
          <w:p w14:paraId="3A992422" w14:textId="77777777" w:rsidR="00587D36" w:rsidRPr="009E4E09" w:rsidRDefault="00587D36" w:rsidP="00877DE4">
            <w:pPr>
              <w:keepNext/>
              <w:spacing w:before="60" w:after="60"/>
              <w:ind w:left="-57" w:right="-57"/>
              <w:jc w:val="center"/>
              <w:rPr>
                <w:szCs w:val="22"/>
                <w:lang w:val="el-GR"/>
              </w:rPr>
            </w:pPr>
            <w:r w:rsidRPr="009E4E09">
              <w:rPr>
                <w:szCs w:val="22"/>
                <w:lang w:val="el-GR"/>
              </w:rPr>
              <w:t>18%</w:t>
            </w:r>
          </w:p>
          <w:p w14:paraId="200C0D76" w14:textId="77777777" w:rsidR="00587D36" w:rsidRPr="009E4E09" w:rsidRDefault="00587D36" w:rsidP="00877DE4">
            <w:pPr>
              <w:keepNext/>
              <w:spacing w:before="60" w:after="60"/>
              <w:ind w:left="-57" w:right="-57"/>
              <w:jc w:val="center"/>
              <w:rPr>
                <w:lang w:val="el-GR"/>
              </w:rPr>
            </w:pPr>
            <w:r w:rsidRPr="009E4E09">
              <w:rPr>
                <w:szCs w:val="22"/>
                <w:lang w:val="el-GR"/>
              </w:rPr>
              <w:t>(13 - 25)</w:t>
            </w:r>
          </w:p>
        </w:tc>
        <w:tc>
          <w:tcPr>
            <w:tcW w:w="812" w:type="pct"/>
          </w:tcPr>
          <w:p w14:paraId="096D2AEF" w14:textId="77777777" w:rsidR="00587D36" w:rsidRPr="009E4E09" w:rsidRDefault="00587D36" w:rsidP="00877DE4">
            <w:pPr>
              <w:keepNext/>
              <w:spacing w:before="60" w:after="60"/>
              <w:ind w:left="-57" w:right="-57"/>
              <w:jc w:val="center"/>
              <w:rPr>
                <w:szCs w:val="22"/>
                <w:lang w:val="el-GR"/>
              </w:rPr>
            </w:pPr>
            <w:r w:rsidRPr="009E4E09">
              <w:rPr>
                <w:szCs w:val="22"/>
                <w:lang w:val="el-GR"/>
              </w:rPr>
              <w:t>49%</w:t>
            </w:r>
          </w:p>
          <w:p w14:paraId="3C14B5BE" w14:textId="77777777" w:rsidR="00587D36" w:rsidRPr="009E4E09" w:rsidRDefault="00587D36" w:rsidP="00877DE4">
            <w:pPr>
              <w:keepNext/>
              <w:spacing w:before="60" w:after="60"/>
              <w:ind w:left="-57" w:right="-57"/>
              <w:jc w:val="center"/>
              <w:rPr>
                <w:lang w:val="el-GR"/>
              </w:rPr>
            </w:pPr>
            <w:r w:rsidRPr="009E4E09">
              <w:rPr>
                <w:szCs w:val="22"/>
                <w:lang w:val="el-GR"/>
              </w:rPr>
              <w:t>(36 - 61)</w:t>
            </w:r>
          </w:p>
        </w:tc>
        <w:tc>
          <w:tcPr>
            <w:tcW w:w="811" w:type="pct"/>
          </w:tcPr>
          <w:p w14:paraId="018D063B" w14:textId="77777777" w:rsidR="00587D36" w:rsidRPr="009E4E09" w:rsidRDefault="00587D36" w:rsidP="00877DE4">
            <w:pPr>
              <w:keepNext/>
              <w:spacing w:before="60" w:after="60"/>
              <w:ind w:left="-57" w:right="-57"/>
              <w:jc w:val="center"/>
              <w:rPr>
                <w:szCs w:val="22"/>
                <w:lang w:val="el-GR"/>
              </w:rPr>
            </w:pPr>
            <w:r w:rsidRPr="009E4E09">
              <w:rPr>
                <w:szCs w:val="22"/>
                <w:lang w:val="el-GR"/>
              </w:rPr>
              <w:t>17%</w:t>
            </w:r>
          </w:p>
          <w:p w14:paraId="1A34AE7F" w14:textId="77777777" w:rsidR="00587D36" w:rsidRPr="009E4E09" w:rsidRDefault="00587D36" w:rsidP="00877DE4">
            <w:pPr>
              <w:keepNext/>
              <w:spacing w:before="60" w:after="60"/>
              <w:ind w:left="-57" w:right="-57"/>
              <w:jc w:val="center"/>
              <w:rPr>
                <w:lang w:val="el-GR"/>
              </w:rPr>
            </w:pPr>
            <w:r w:rsidRPr="009E4E09">
              <w:rPr>
                <w:szCs w:val="22"/>
                <w:lang w:val="el-GR"/>
              </w:rPr>
              <w:t>(9 - 27)</w:t>
            </w:r>
          </w:p>
        </w:tc>
        <w:tc>
          <w:tcPr>
            <w:tcW w:w="811" w:type="pct"/>
          </w:tcPr>
          <w:p w14:paraId="7217064B" w14:textId="77777777" w:rsidR="00587D36" w:rsidRPr="009E4E09" w:rsidRDefault="00587D36" w:rsidP="00877DE4">
            <w:pPr>
              <w:keepNext/>
              <w:spacing w:before="60" w:after="60"/>
              <w:ind w:left="-57" w:right="-57"/>
              <w:jc w:val="center"/>
              <w:rPr>
                <w:szCs w:val="22"/>
                <w:lang w:val="el-GR"/>
              </w:rPr>
            </w:pPr>
            <w:r w:rsidRPr="009E4E09">
              <w:rPr>
                <w:szCs w:val="22"/>
                <w:lang w:val="el-GR"/>
              </w:rPr>
              <w:t>61%</w:t>
            </w:r>
          </w:p>
          <w:p w14:paraId="78594D83" w14:textId="77777777" w:rsidR="00587D36" w:rsidRPr="009E4E09" w:rsidRDefault="00587D36" w:rsidP="00877DE4">
            <w:pPr>
              <w:keepNext/>
              <w:spacing w:before="60" w:after="60"/>
              <w:ind w:left="-57" w:right="-57"/>
              <w:jc w:val="center"/>
              <w:rPr>
                <w:lang w:val="el-GR"/>
              </w:rPr>
            </w:pPr>
            <w:r w:rsidRPr="009E4E09">
              <w:rPr>
                <w:szCs w:val="22"/>
                <w:lang w:val="el-GR"/>
              </w:rPr>
              <w:t>(50-71)</w:t>
            </w:r>
          </w:p>
        </w:tc>
        <w:tc>
          <w:tcPr>
            <w:tcW w:w="738" w:type="pct"/>
          </w:tcPr>
          <w:p w14:paraId="14FF9028" w14:textId="77777777" w:rsidR="00587D36" w:rsidRPr="009E4E09" w:rsidRDefault="00587D36" w:rsidP="00877DE4">
            <w:pPr>
              <w:keepNext/>
              <w:spacing w:before="60" w:after="60"/>
              <w:ind w:left="-57" w:right="-57"/>
              <w:jc w:val="center"/>
              <w:rPr>
                <w:szCs w:val="22"/>
                <w:lang w:val="el-GR"/>
              </w:rPr>
            </w:pPr>
            <w:r w:rsidRPr="009E4E09">
              <w:rPr>
                <w:szCs w:val="22"/>
                <w:lang w:val="el-GR"/>
              </w:rPr>
              <w:t>34%</w:t>
            </w:r>
          </w:p>
          <w:p w14:paraId="2B4A01DC" w14:textId="77777777" w:rsidR="00587D36" w:rsidRPr="009E4E09" w:rsidRDefault="00587D36" w:rsidP="00877DE4">
            <w:pPr>
              <w:keepNext/>
              <w:spacing w:before="60" w:after="60"/>
              <w:ind w:left="-57" w:right="-57"/>
              <w:jc w:val="center"/>
              <w:rPr>
                <w:lang w:val="el-GR"/>
              </w:rPr>
            </w:pPr>
            <w:r w:rsidRPr="009E4E09">
              <w:rPr>
                <w:szCs w:val="22"/>
                <w:lang w:val="el-GR"/>
              </w:rPr>
              <w:t>(25-45)</w:t>
            </w:r>
          </w:p>
        </w:tc>
      </w:tr>
      <w:tr w:rsidR="00587D36" w:rsidRPr="009E4E09" w14:paraId="0038B306" w14:textId="77777777" w:rsidTr="00877DE4">
        <w:tc>
          <w:tcPr>
            <w:tcW w:w="942" w:type="pct"/>
          </w:tcPr>
          <w:p w14:paraId="235CC6AA" w14:textId="77777777" w:rsidR="00587D36" w:rsidRPr="009E4E09" w:rsidRDefault="00587D36" w:rsidP="00877DE4">
            <w:pPr>
              <w:keepNext/>
              <w:spacing w:before="60" w:after="60"/>
              <w:ind w:left="-57" w:right="-57"/>
              <w:rPr>
                <w:b/>
                <w:lang w:val="el-GR"/>
              </w:rPr>
            </w:pPr>
            <w:r w:rsidRPr="009E4E09">
              <w:rPr>
                <w:b/>
                <w:lang w:val="el-GR"/>
              </w:rPr>
              <w:t>Διάμεση διάρκεια ανταπόκρισης</w:t>
            </w:r>
          </w:p>
          <w:p w14:paraId="393E353C" w14:textId="77777777" w:rsidR="00587D36" w:rsidRPr="009E4E09" w:rsidRDefault="00587D36" w:rsidP="00877DE4">
            <w:pPr>
              <w:keepNext/>
              <w:spacing w:before="60" w:after="60"/>
              <w:ind w:left="-57" w:right="-57"/>
              <w:rPr>
                <w:b/>
                <w:lang w:val="el-GR"/>
              </w:rPr>
            </w:pPr>
            <w:r w:rsidRPr="009E4E09">
              <w:rPr>
                <w:b/>
                <w:lang w:val="el-GR"/>
              </w:rPr>
              <w:t>(μήνες) (95%CI)</w:t>
            </w:r>
          </w:p>
        </w:tc>
        <w:tc>
          <w:tcPr>
            <w:tcW w:w="885" w:type="pct"/>
          </w:tcPr>
          <w:p w14:paraId="228D1198" w14:textId="77777777" w:rsidR="00587D36" w:rsidRPr="009E4E09" w:rsidRDefault="00587D36" w:rsidP="00877DE4">
            <w:pPr>
              <w:keepNext/>
              <w:spacing w:before="60" w:after="60"/>
              <w:ind w:left="-57" w:right="-57"/>
              <w:jc w:val="center"/>
              <w:rPr>
                <w:szCs w:val="22"/>
                <w:lang w:val="el-GR"/>
              </w:rPr>
            </w:pPr>
            <w:r w:rsidRPr="009E4E09">
              <w:rPr>
                <w:szCs w:val="22"/>
                <w:lang w:val="el-GR"/>
              </w:rPr>
              <w:t>9,1</w:t>
            </w:r>
          </w:p>
          <w:p w14:paraId="18E8C30C" w14:textId="77777777" w:rsidR="00587D36" w:rsidRPr="009E4E09" w:rsidRDefault="00587D36" w:rsidP="00877DE4">
            <w:pPr>
              <w:keepNext/>
              <w:spacing w:before="60" w:after="60"/>
              <w:ind w:left="-57" w:right="-57"/>
              <w:jc w:val="center"/>
              <w:rPr>
                <w:lang w:val="el-GR"/>
              </w:rPr>
            </w:pPr>
            <w:r w:rsidRPr="009E4E09">
              <w:rPr>
                <w:szCs w:val="22"/>
                <w:lang w:val="el-GR"/>
              </w:rPr>
              <w:t>(5,6-10,3)</w:t>
            </w:r>
          </w:p>
        </w:tc>
        <w:tc>
          <w:tcPr>
            <w:tcW w:w="812" w:type="pct"/>
          </w:tcPr>
          <w:p w14:paraId="348F5A22" w14:textId="77777777" w:rsidR="00587D36" w:rsidRPr="009E4E09" w:rsidRDefault="00587D36" w:rsidP="00877DE4">
            <w:pPr>
              <w:keepNext/>
              <w:spacing w:before="60" w:after="60"/>
              <w:ind w:left="-57" w:right="-57"/>
              <w:jc w:val="center"/>
              <w:rPr>
                <w:szCs w:val="22"/>
                <w:lang w:val="el-GR"/>
              </w:rPr>
            </w:pPr>
            <w:r w:rsidRPr="009E4E09">
              <w:rPr>
                <w:szCs w:val="22"/>
                <w:lang w:val="el-GR"/>
              </w:rPr>
              <w:t>8,3</w:t>
            </w:r>
          </w:p>
          <w:p w14:paraId="7A819BB8" w14:textId="77777777" w:rsidR="00587D36" w:rsidRPr="009E4E09" w:rsidRDefault="00587D36" w:rsidP="00877DE4">
            <w:pPr>
              <w:keepNext/>
              <w:spacing w:before="60" w:after="60"/>
              <w:ind w:left="-57" w:right="-57"/>
              <w:jc w:val="center"/>
              <w:rPr>
                <w:lang w:val="el-GR"/>
              </w:rPr>
            </w:pPr>
            <w:r w:rsidRPr="009E4E09">
              <w:rPr>
                <w:szCs w:val="22"/>
                <w:lang w:val="el-GR"/>
              </w:rPr>
              <w:t>(7,3-8,8)</w:t>
            </w:r>
          </w:p>
        </w:tc>
        <w:tc>
          <w:tcPr>
            <w:tcW w:w="811" w:type="pct"/>
          </w:tcPr>
          <w:p w14:paraId="593FEC16" w14:textId="77777777" w:rsidR="00587D36" w:rsidRPr="009E4E09" w:rsidRDefault="00587D36" w:rsidP="00877DE4">
            <w:pPr>
              <w:keepNext/>
              <w:spacing w:before="60" w:after="60"/>
              <w:ind w:left="-57" w:right="-57"/>
              <w:jc w:val="center"/>
              <w:rPr>
                <w:szCs w:val="22"/>
                <w:lang w:val="el-GR"/>
              </w:rPr>
            </w:pPr>
            <w:r w:rsidRPr="009E4E09">
              <w:rPr>
                <w:szCs w:val="22"/>
                <w:lang w:val="el-GR"/>
              </w:rPr>
              <w:t>4,6</w:t>
            </w:r>
          </w:p>
          <w:p w14:paraId="0450E6C8" w14:textId="77777777" w:rsidR="00587D36" w:rsidRPr="009E4E09" w:rsidRDefault="00587D36" w:rsidP="00877DE4">
            <w:pPr>
              <w:keepNext/>
              <w:spacing w:before="60" w:after="60"/>
              <w:ind w:left="-57" w:right="-57"/>
              <w:jc w:val="center"/>
              <w:rPr>
                <w:lang w:val="el-GR"/>
              </w:rPr>
            </w:pPr>
            <w:r w:rsidRPr="009E4E09">
              <w:rPr>
                <w:szCs w:val="22"/>
                <w:lang w:val="el-GR"/>
              </w:rPr>
              <w:t>(3,7-7,4)</w:t>
            </w:r>
          </w:p>
        </w:tc>
        <w:tc>
          <w:tcPr>
            <w:tcW w:w="811" w:type="pct"/>
          </w:tcPr>
          <w:p w14:paraId="2EB23184" w14:textId="77777777" w:rsidR="00587D36" w:rsidRPr="009E4E09" w:rsidRDefault="00587D36" w:rsidP="00877DE4">
            <w:pPr>
              <w:pStyle w:val="EndnoteText"/>
              <w:keepNext/>
              <w:spacing w:before="60" w:after="60" w:line="260" w:lineRule="exact"/>
              <w:ind w:left="-57" w:right="-57"/>
              <w:jc w:val="center"/>
              <w:rPr>
                <w:szCs w:val="22"/>
                <w:lang w:val="el-GR"/>
              </w:rPr>
            </w:pPr>
            <w:r w:rsidRPr="009E4E09">
              <w:rPr>
                <w:szCs w:val="22"/>
                <w:lang w:val="el-GR"/>
              </w:rPr>
              <w:t>11,7</w:t>
            </w:r>
          </w:p>
          <w:p w14:paraId="05226AE6" w14:textId="77777777" w:rsidR="00587D36" w:rsidRPr="009E4E09" w:rsidRDefault="00587D36" w:rsidP="00877DE4">
            <w:pPr>
              <w:pStyle w:val="FootnoteText"/>
              <w:keepNext/>
              <w:spacing w:before="60" w:after="60" w:line="260" w:lineRule="exact"/>
              <w:ind w:left="-57" w:right="-57"/>
              <w:jc w:val="center"/>
              <w:rPr>
                <w:lang w:val="el-GR"/>
              </w:rPr>
            </w:pPr>
            <w:r w:rsidRPr="009E4E09">
              <w:rPr>
                <w:szCs w:val="22"/>
                <w:lang w:val="el-GR"/>
              </w:rPr>
              <w:t>(9,3 – 15,0)</w:t>
            </w:r>
          </w:p>
        </w:tc>
        <w:tc>
          <w:tcPr>
            <w:tcW w:w="738" w:type="pct"/>
          </w:tcPr>
          <w:p w14:paraId="146BBA25" w14:textId="77777777" w:rsidR="00587D36" w:rsidRPr="009E4E09" w:rsidRDefault="00587D36" w:rsidP="00877DE4">
            <w:pPr>
              <w:keepNext/>
              <w:spacing w:before="60" w:after="60"/>
              <w:ind w:left="-57" w:right="-57"/>
              <w:jc w:val="center"/>
              <w:rPr>
                <w:szCs w:val="22"/>
                <w:lang w:val="el-GR"/>
              </w:rPr>
            </w:pPr>
            <w:r w:rsidRPr="009E4E09">
              <w:rPr>
                <w:szCs w:val="22"/>
                <w:lang w:val="el-GR"/>
              </w:rPr>
              <w:t>5,7</w:t>
            </w:r>
          </w:p>
          <w:p w14:paraId="03D0E6F3" w14:textId="77777777" w:rsidR="00587D36" w:rsidRPr="009E4E09" w:rsidRDefault="00587D36" w:rsidP="00877DE4">
            <w:pPr>
              <w:keepNext/>
              <w:spacing w:before="60" w:after="60"/>
              <w:ind w:left="-57" w:right="-57"/>
              <w:jc w:val="center"/>
              <w:rPr>
                <w:lang w:val="el-GR"/>
              </w:rPr>
            </w:pPr>
            <w:r w:rsidRPr="009E4E09">
              <w:rPr>
                <w:szCs w:val="22"/>
                <w:lang w:val="el-GR"/>
              </w:rPr>
              <w:t>(4,6-7,6)</w:t>
            </w:r>
          </w:p>
        </w:tc>
      </w:tr>
      <w:tr w:rsidR="00587D36" w:rsidRPr="009E4E09" w14:paraId="0CB18D0E" w14:textId="77777777" w:rsidTr="00877DE4">
        <w:tc>
          <w:tcPr>
            <w:tcW w:w="942" w:type="pct"/>
          </w:tcPr>
          <w:p w14:paraId="1A38B03E" w14:textId="77777777" w:rsidR="00587D36" w:rsidRPr="009E4E09" w:rsidRDefault="00587D36" w:rsidP="00877DE4">
            <w:pPr>
              <w:spacing w:before="60" w:after="60"/>
              <w:ind w:left="-57" w:right="-57"/>
              <w:rPr>
                <w:b/>
                <w:lang w:val="el-GR"/>
              </w:rPr>
            </w:pPr>
            <w:r w:rsidRPr="009E4E09">
              <w:rPr>
                <w:b/>
                <w:lang w:val="el-GR"/>
              </w:rPr>
              <w:t>Διάμεσος ΤΤΡ</w:t>
            </w:r>
          </w:p>
          <w:p w14:paraId="0BCE03CF" w14:textId="77777777" w:rsidR="00587D36" w:rsidRPr="009E4E09" w:rsidRDefault="00587D36" w:rsidP="00877DE4">
            <w:pPr>
              <w:spacing w:before="60" w:after="60"/>
              <w:ind w:left="-57" w:right="-57"/>
              <w:rPr>
                <w:b/>
                <w:lang w:val="el-GR"/>
              </w:rPr>
            </w:pPr>
            <w:r w:rsidRPr="009E4E09">
              <w:rPr>
                <w:b/>
                <w:lang w:val="el-GR"/>
              </w:rPr>
              <w:t>(μήνες) (95%CI)</w:t>
            </w:r>
          </w:p>
        </w:tc>
        <w:tc>
          <w:tcPr>
            <w:tcW w:w="885" w:type="pct"/>
          </w:tcPr>
          <w:p w14:paraId="7974D067" w14:textId="77777777" w:rsidR="00587D36" w:rsidRPr="009E4E09" w:rsidRDefault="00587D36" w:rsidP="00877DE4">
            <w:pPr>
              <w:keepNext/>
              <w:spacing w:before="60" w:after="60"/>
              <w:ind w:left="-57" w:right="-57"/>
              <w:jc w:val="center"/>
              <w:rPr>
                <w:szCs w:val="22"/>
                <w:lang w:val="el-GR"/>
              </w:rPr>
            </w:pPr>
            <w:r w:rsidRPr="009E4E09">
              <w:rPr>
                <w:szCs w:val="22"/>
                <w:lang w:val="el-GR"/>
              </w:rPr>
              <w:t>3,2</w:t>
            </w:r>
          </w:p>
          <w:p w14:paraId="116BF843" w14:textId="77777777" w:rsidR="00587D36" w:rsidRPr="009E4E09" w:rsidRDefault="00587D36" w:rsidP="00877DE4">
            <w:pPr>
              <w:keepNext/>
              <w:spacing w:before="60" w:after="60"/>
              <w:ind w:left="-57" w:right="-57"/>
              <w:jc w:val="center"/>
              <w:rPr>
                <w:lang w:val="el-GR"/>
              </w:rPr>
            </w:pPr>
            <w:r w:rsidRPr="009E4E09">
              <w:rPr>
                <w:szCs w:val="22"/>
                <w:lang w:val="el-GR"/>
              </w:rPr>
              <w:t>(2,6-3,5)</w:t>
            </w:r>
          </w:p>
        </w:tc>
        <w:tc>
          <w:tcPr>
            <w:tcW w:w="812" w:type="pct"/>
          </w:tcPr>
          <w:p w14:paraId="761FDD28" w14:textId="77777777" w:rsidR="00587D36" w:rsidRPr="009E4E09" w:rsidRDefault="00587D36" w:rsidP="00877DE4">
            <w:pPr>
              <w:keepNext/>
              <w:spacing w:before="60" w:after="60"/>
              <w:ind w:left="-57" w:right="-57"/>
              <w:jc w:val="center"/>
              <w:rPr>
                <w:szCs w:val="22"/>
                <w:lang w:val="el-GR"/>
              </w:rPr>
            </w:pPr>
            <w:r w:rsidRPr="009E4E09">
              <w:rPr>
                <w:szCs w:val="22"/>
                <w:lang w:val="el-GR"/>
              </w:rPr>
              <w:t>7,1</w:t>
            </w:r>
          </w:p>
          <w:p w14:paraId="3F7437ED" w14:textId="77777777" w:rsidR="00587D36" w:rsidRPr="009E4E09" w:rsidRDefault="00587D36" w:rsidP="00877DE4">
            <w:pPr>
              <w:keepNext/>
              <w:spacing w:before="60" w:after="60"/>
              <w:ind w:left="-57" w:right="-57"/>
              <w:jc w:val="center"/>
              <w:rPr>
                <w:lang w:val="el-GR"/>
              </w:rPr>
            </w:pPr>
            <w:r w:rsidRPr="009E4E09">
              <w:rPr>
                <w:szCs w:val="22"/>
                <w:lang w:val="el-GR"/>
              </w:rPr>
              <w:t>(6,2-12,0)</w:t>
            </w:r>
          </w:p>
        </w:tc>
        <w:tc>
          <w:tcPr>
            <w:tcW w:w="811" w:type="pct"/>
          </w:tcPr>
          <w:p w14:paraId="68924441" w14:textId="77777777" w:rsidR="00587D36" w:rsidRPr="009E4E09" w:rsidRDefault="00587D36" w:rsidP="00877DE4">
            <w:pPr>
              <w:keepNext/>
              <w:spacing w:before="60" w:after="60"/>
              <w:ind w:left="-57" w:right="-57"/>
              <w:jc w:val="center"/>
              <w:rPr>
                <w:szCs w:val="22"/>
                <w:lang w:val="el-GR"/>
              </w:rPr>
            </w:pPr>
            <w:r w:rsidRPr="009E4E09">
              <w:rPr>
                <w:szCs w:val="22"/>
                <w:lang w:val="el-GR"/>
              </w:rPr>
              <w:t>3,0</w:t>
            </w:r>
          </w:p>
          <w:p w14:paraId="4E51648D" w14:textId="77777777" w:rsidR="00587D36" w:rsidRPr="009E4E09" w:rsidRDefault="00587D36" w:rsidP="00877DE4">
            <w:pPr>
              <w:keepNext/>
              <w:spacing w:before="60" w:after="60"/>
              <w:ind w:left="-57" w:right="-57"/>
              <w:jc w:val="center"/>
              <w:rPr>
                <w:lang w:val="el-GR"/>
              </w:rPr>
            </w:pPr>
            <w:r w:rsidRPr="009E4E09">
              <w:rPr>
                <w:szCs w:val="22"/>
                <w:lang w:val="el-GR"/>
              </w:rPr>
              <w:t>(2,0-4,4)</w:t>
            </w:r>
          </w:p>
        </w:tc>
        <w:tc>
          <w:tcPr>
            <w:tcW w:w="811" w:type="pct"/>
          </w:tcPr>
          <w:p w14:paraId="238B677E" w14:textId="77777777" w:rsidR="00587D36" w:rsidRPr="009E4E09" w:rsidRDefault="00587D36" w:rsidP="00877DE4">
            <w:pPr>
              <w:keepNext/>
              <w:spacing w:before="60" w:after="60"/>
              <w:ind w:left="-57" w:right="-57"/>
              <w:jc w:val="center"/>
              <w:rPr>
                <w:szCs w:val="22"/>
                <w:lang w:val="el-GR"/>
              </w:rPr>
            </w:pPr>
            <w:r w:rsidRPr="009E4E09">
              <w:rPr>
                <w:szCs w:val="22"/>
                <w:lang w:val="el-GR"/>
              </w:rPr>
              <w:t>11,7</w:t>
            </w:r>
          </w:p>
          <w:p w14:paraId="360E0053" w14:textId="77777777" w:rsidR="00587D36" w:rsidRPr="009E4E09" w:rsidRDefault="00587D36" w:rsidP="00877DE4">
            <w:pPr>
              <w:keepNext/>
              <w:spacing w:before="60" w:after="60"/>
              <w:ind w:left="-57" w:right="-57"/>
              <w:jc w:val="center"/>
              <w:rPr>
                <w:lang w:val="el-GR"/>
              </w:rPr>
            </w:pPr>
            <w:r w:rsidRPr="009E4E09">
              <w:rPr>
                <w:szCs w:val="22"/>
                <w:lang w:val="el-GR"/>
              </w:rPr>
              <w:t>(9,2-13,5)</w:t>
            </w:r>
          </w:p>
        </w:tc>
        <w:tc>
          <w:tcPr>
            <w:tcW w:w="738" w:type="pct"/>
          </w:tcPr>
          <w:p w14:paraId="522F48CB" w14:textId="77777777" w:rsidR="00587D36" w:rsidRPr="009E4E09" w:rsidRDefault="00587D36" w:rsidP="00877DE4">
            <w:pPr>
              <w:keepNext/>
              <w:spacing w:before="60" w:after="60"/>
              <w:ind w:left="-57" w:right="-57"/>
              <w:jc w:val="center"/>
              <w:rPr>
                <w:szCs w:val="22"/>
                <w:lang w:val="el-GR"/>
              </w:rPr>
            </w:pPr>
            <w:r w:rsidRPr="009E4E09">
              <w:rPr>
                <w:szCs w:val="22"/>
                <w:lang w:val="el-GR"/>
              </w:rPr>
              <w:t>6,1</w:t>
            </w:r>
          </w:p>
          <w:p w14:paraId="7B086903" w14:textId="77777777" w:rsidR="00587D36" w:rsidRPr="009E4E09" w:rsidRDefault="00587D36" w:rsidP="00877DE4">
            <w:pPr>
              <w:keepNext/>
              <w:spacing w:before="60" w:after="60"/>
              <w:ind w:left="-57" w:right="-57"/>
              <w:jc w:val="center"/>
              <w:rPr>
                <w:lang w:val="el-GR"/>
              </w:rPr>
            </w:pPr>
            <w:r w:rsidRPr="009E4E09">
              <w:rPr>
                <w:szCs w:val="22"/>
                <w:lang w:val="el-GR"/>
              </w:rPr>
              <w:t>(5,4-7,2)</w:t>
            </w:r>
          </w:p>
        </w:tc>
      </w:tr>
      <w:tr w:rsidR="00587D36" w:rsidRPr="009E4E09" w14:paraId="2B1511B9" w14:textId="77777777" w:rsidTr="00877DE4">
        <w:tc>
          <w:tcPr>
            <w:tcW w:w="942" w:type="pct"/>
          </w:tcPr>
          <w:p w14:paraId="127D1A65" w14:textId="77777777" w:rsidR="00587D36" w:rsidRPr="009E4E09" w:rsidRDefault="00587D36" w:rsidP="00877DE4">
            <w:pPr>
              <w:keepNext/>
              <w:keepLines/>
              <w:spacing w:before="60" w:after="60"/>
              <w:ind w:left="-57" w:right="-57"/>
              <w:rPr>
                <w:b/>
                <w:lang w:val="el-GR"/>
              </w:rPr>
            </w:pPr>
            <w:r w:rsidRPr="009E4E09">
              <w:rPr>
                <w:b/>
                <w:lang w:val="el-GR"/>
              </w:rPr>
              <w:t>Διάμεση επιβίωση</w:t>
            </w:r>
          </w:p>
          <w:p w14:paraId="646A5308" w14:textId="77777777" w:rsidR="00587D36" w:rsidRPr="009E4E09" w:rsidRDefault="00587D36" w:rsidP="00877DE4">
            <w:pPr>
              <w:keepNext/>
              <w:keepLines/>
              <w:spacing w:before="60" w:after="60"/>
              <w:ind w:left="-57" w:right="-57"/>
              <w:rPr>
                <w:b/>
                <w:lang w:val="el-GR"/>
              </w:rPr>
            </w:pPr>
            <w:r w:rsidRPr="009E4E09">
              <w:rPr>
                <w:b/>
                <w:lang w:val="el-GR"/>
              </w:rPr>
              <w:t>(μήνες) (95%CI)</w:t>
            </w:r>
          </w:p>
        </w:tc>
        <w:tc>
          <w:tcPr>
            <w:tcW w:w="885" w:type="pct"/>
          </w:tcPr>
          <w:p w14:paraId="5E00388A" w14:textId="77777777" w:rsidR="00587D36" w:rsidRPr="009E4E09" w:rsidRDefault="00587D36" w:rsidP="00877DE4">
            <w:pPr>
              <w:keepNext/>
              <w:keepLines/>
              <w:spacing w:before="60" w:after="60"/>
              <w:ind w:left="-57" w:right="-57"/>
              <w:jc w:val="center"/>
              <w:rPr>
                <w:szCs w:val="22"/>
                <w:lang w:val="el-GR"/>
              </w:rPr>
            </w:pPr>
            <w:r w:rsidRPr="009E4E09">
              <w:rPr>
                <w:szCs w:val="22"/>
                <w:lang w:val="el-GR"/>
              </w:rPr>
              <w:t>16,4</w:t>
            </w:r>
          </w:p>
          <w:p w14:paraId="4985EFC8" w14:textId="77777777" w:rsidR="00587D36" w:rsidRPr="009E4E09" w:rsidRDefault="00587D36" w:rsidP="00906417">
            <w:pPr>
              <w:keepNext/>
              <w:keepLines/>
              <w:spacing w:before="60" w:after="60"/>
              <w:ind w:left="-57" w:right="-57"/>
              <w:jc w:val="center"/>
              <w:rPr>
                <w:lang w:val="el-GR"/>
              </w:rPr>
            </w:pPr>
            <w:r w:rsidRPr="009E4E09">
              <w:rPr>
                <w:szCs w:val="22"/>
                <w:lang w:val="el-GR"/>
              </w:rPr>
              <w:t>(12,3-</w:t>
            </w:r>
            <w:r w:rsidR="00906417">
              <w:rPr>
                <w:szCs w:val="22"/>
                <w:lang w:val="el-GR"/>
              </w:rPr>
              <w:t>δ</w:t>
            </w:r>
            <w:r w:rsidR="00906417" w:rsidRPr="009E4E09">
              <w:rPr>
                <w:szCs w:val="22"/>
                <w:lang w:val="el-GR"/>
              </w:rPr>
              <w:t>υ</w:t>
            </w:r>
            <w:r w:rsidRPr="009E4E09">
              <w:rPr>
                <w:szCs w:val="22"/>
                <w:lang w:val="el-GR"/>
              </w:rPr>
              <w:t>)</w:t>
            </w:r>
          </w:p>
        </w:tc>
        <w:tc>
          <w:tcPr>
            <w:tcW w:w="812" w:type="pct"/>
          </w:tcPr>
          <w:p w14:paraId="324CA9D8" w14:textId="77777777" w:rsidR="00587D36" w:rsidRPr="009E4E09" w:rsidRDefault="00587D36" w:rsidP="00877DE4">
            <w:pPr>
              <w:keepNext/>
              <w:keepLines/>
              <w:spacing w:before="60" w:after="60"/>
              <w:ind w:left="-57" w:right="-57"/>
              <w:jc w:val="center"/>
              <w:rPr>
                <w:szCs w:val="22"/>
                <w:lang w:val="el-GR"/>
              </w:rPr>
            </w:pPr>
            <w:r w:rsidRPr="009E4E09">
              <w:rPr>
                <w:szCs w:val="22"/>
                <w:lang w:val="el-GR"/>
              </w:rPr>
              <w:t>24,8</w:t>
            </w:r>
          </w:p>
          <w:p w14:paraId="421C834F" w14:textId="77777777" w:rsidR="00587D36" w:rsidRPr="009E4E09" w:rsidRDefault="00587D36" w:rsidP="00877DE4">
            <w:pPr>
              <w:keepNext/>
              <w:keepLines/>
              <w:spacing w:before="60" w:after="60"/>
              <w:ind w:left="-57" w:right="-57"/>
              <w:jc w:val="center"/>
              <w:rPr>
                <w:lang w:val="el-GR"/>
              </w:rPr>
            </w:pPr>
            <w:r w:rsidRPr="009E4E09">
              <w:rPr>
                <w:szCs w:val="22"/>
                <w:lang w:val="el-GR"/>
              </w:rPr>
              <w:t>(18,6-33,7)</w:t>
            </w:r>
          </w:p>
        </w:tc>
        <w:tc>
          <w:tcPr>
            <w:tcW w:w="811" w:type="pct"/>
          </w:tcPr>
          <w:p w14:paraId="5AE63E3F" w14:textId="77777777" w:rsidR="00587D36" w:rsidRPr="009E4E09" w:rsidRDefault="00587D36" w:rsidP="00877DE4">
            <w:pPr>
              <w:keepNext/>
              <w:keepLines/>
              <w:spacing w:before="60" w:after="60"/>
              <w:ind w:left="-57" w:right="-57"/>
              <w:jc w:val="center"/>
              <w:rPr>
                <w:szCs w:val="22"/>
                <w:lang w:val="el-GR"/>
              </w:rPr>
            </w:pPr>
            <w:r w:rsidRPr="009E4E09">
              <w:rPr>
                <w:szCs w:val="22"/>
                <w:lang w:val="el-GR"/>
              </w:rPr>
              <w:t>17,9</w:t>
            </w:r>
          </w:p>
          <w:p w14:paraId="4DEEDAD7" w14:textId="77777777" w:rsidR="00587D36" w:rsidRPr="009E4E09" w:rsidRDefault="00587D36" w:rsidP="00877DE4">
            <w:pPr>
              <w:keepNext/>
              <w:keepLines/>
              <w:spacing w:before="60" w:after="60"/>
              <w:ind w:left="-57" w:right="-57"/>
              <w:jc w:val="center"/>
              <w:rPr>
                <w:lang w:val="el-GR"/>
              </w:rPr>
            </w:pPr>
            <w:r w:rsidRPr="009E4E09">
              <w:rPr>
                <w:szCs w:val="22"/>
                <w:lang w:val="el-GR"/>
              </w:rPr>
              <w:t>(11,2-23,8)</w:t>
            </w:r>
          </w:p>
        </w:tc>
        <w:tc>
          <w:tcPr>
            <w:tcW w:w="811" w:type="pct"/>
          </w:tcPr>
          <w:p w14:paraId="5F4E4FC8" w14:textId="77777777" w:rsidR="00587D36" w:rsidRPr="009E4E09" w:rsidRDefault="00587D36" w:rsidP="00877DE4">
            <w:pPr>
              <w:keepNext/>
              <w:keepLines/>
              <w:spacing w:before="60" w:after="60"/>
              <w:ind w:left="-57" w:right="-57"/>
              <w:jc w:val="center"/>
              <w:rPr>
                <w:szCs w:val="22"/>
                <w:lang w:val="el-GR"/>
              </w:rPr>
            </w:pPr>
            <w:r w:rsidRPr="009E4E09">
              <w:rPr>
                <w:szCs w:val="22"/>
                <w:lang w:val="el-GR"/>
              </w:rPr>
              <w:t xml:space="preserve">31,2 </w:t>
            </w:r>
          </w:p>
          <w:p w14:paraId="5A579827" w14:textId="77777777" w:rsidR="00587D36" w:rsidRPr="009E4E09" w:rsidRDefault="00587D36" w:rsidP="00877DE4">
            <w:pPr>
              <w:keepNext/>
              <w:keepLines/>
              <w:spacing w:before="60" w:after="60"/>
              <w:ind w:left="-57" w:right="-57"/>
              <w:jc w:val="center"/>
              <w:rPr>
                <w:lang w:val="el-GR"/>
              </w:rPr>
            </w:pPr>
            <w:r w:rsidRPr="009E4E09">
              <w:rPr>
                <w:szCs w:val="22"/>
                <w:lang w:val="el-GR"/>
              </w:rPr>
              <w:t>(27,3 - 40,8)</w:t>
            </w:r>
          </w:p>
        </w:tc>
        <w:tc>
          <w:tcPr>
            <w:tcW w:w="738" w:type="pct"/>
          </w:tcPr>
          <w:p w14:paraId="6D74EA9B" w14:textId="77777777" w:rsidR="00587D36" w:rsidRPr="009E4E09" w:rsidRDefault="00587D36" w:rsidP="00877DE4">
            <w:pPr>
              <w:keepNext/>
              <w:keepLines/>
              <w:spacing w:before="60" w:after="60"/>
              <w:ind w:left="-57" w:right="-57"/>
              <w:jc w:val="center"/>
              <w:rPr>
                <w:szCs w:val="22"/>
                <w:lang w:val="el-GR"/>
              </w:rPr>
            </w:pPr>
            <w:r w:rsidRPr="009E4E09">
              <w:rPr>
                <w:szCs w:val="22"/>
                <w:lang w:val="el-GR"/>
              </w:rPr>
              <w:t>22,74</w:t>
            </w:r>
          </w:p>
          <w:p w14:paraId="39591F5D" w14:textId="77777777" w:rsidR="00587D36" w:rsidRPr="009E4E09" w:rsidRDefault="00587D36" w:rsidP="00877DE4">
            <w:pPr>
              <w:keepNext/>
              <w:keepLines/>
              <w:spacing w:before="60" w:after="60"/>
              <w:ind w:left="-57" w:right="-57"/>
              <w:jc w:val="center"/>
              <w:rPr>
                <w:lang w:val="el-GR"/>
              </w:rPr>
            </w:pPr>
            <w:r w:rsidRPr="009E4E09">
              <w:rPr>
                <w:szCs w:val="22"/>
                <w:lang w:val="el-GR"/>
              </w:rPr>
              <w:t>(19,1-30,8)</w:t>
            </w:r>
          </w:p>
        </w:tc>
      </w:tr>
    </w:tbl>
    <w:p w14:paraId="62559F00" w14:textId="77777777" w:rsidR="00587D36" w:rsidRPr="00EE032C" w:rsidRDefault="00587D36" w:rsidP="00587D36">
      <w:pPr>
        <w:keepNext/>
        <w:rPr>
          <w:sz w:val="20"/>
          <w:lang w:val="el-GR"/>
        </w:rPr>
      </w:pPr>
      <w:r w:rsidRPr="00EE032C">
        <w:rPr>
          <w:sz w:val="20"/>
          <w:lang w:val="el-GR"/>
        </w:rPr>
        <w:t>TTP: χρόνος έως την εξέλιξη, το “</w:t>
      </w:r>
      <w:r w:rsidR="00906417">
        <w:rPr>
          <w:sz w:val="20"/>
          <w:lang w:val="el-GR"/>
        </w:rPr>
        <w:t>δ</w:t>
      </w:r>
      <w:r w:rsidR="00906417" w:rsidRPr="00EE032C">
        <w:rPr>
          <w:sz w:val="20"/>
          <w:lang w:val="el-GR"/>
        </w:rPr>
        <w:t>υ</w:t>
      </w:r>
      <w:r w:rsidRPr="00EE032C">
        <w:rPr>
          <w:sz w:val="20"/>
          <w:lang w:val="el-GR"/>
        </w:rPr>
        <w:t>” υποδεικνύει ότι δεν ήταν δυνατόν να υπολογιστεί ή δεν έχει ακόμη επιτευχθεί.</w:t>
      </w:r>
    </w:p>
    <w:p w14:paraId="09C1B711" w14:textId="77777777" w:rsidR="00587D36" w:rsidRPr="00EE032C" w:rsidRDefault="00587D36" w:rsidP="00587D36">
      <w:pPr>
        <w:keepNext/>
        <w:tabs>
          <w:tab w:val="left" w:pos="567"/>
        </w:tabs>
        <w:ind w:left="567" w:hanging="567"/>
        <w:rPr>
          <w:sz w:val="20"/>
          <w:lang w:val="el-GR"/>
        </w:rPr>
      </w:pPr>
      <w:r w:rsidRPr="00EE032C">
        <w:rPr>
          <w:sz w:val="20"/>
          <w:lang w:val="el-GR"/>
        </w:rPr>
        <w:t>1.</w:t>
      </w:r>
      <w:r w:rsidRPr="00EE032C">
        <w:rPr>
          <w:sz w:val="20"/>
          <w:lang w:val="el-GR"/>
        </w:rPr>
        <w:tab/>
        <w:t xml:space="preserve">Μελέτη H0649g: υποομάδα ασθενών IHC3+ </w:t>
      </w:r>
    </w:p>
    <w:p w14:paraId="6798C883" w14:textId="77777777" w:rsidR="00587D36" w:rsidRPr="00EE032C" w:rsidRDefault="00587D36" w:rsidP="00587D36">
      <w:pPr>
        <w:keepNext/>
        <w:tabs>
          <w:tab w:val="left" w:pos="567"/>
        </w:tabs>
        <w:ind w:left="567" w:hanging="567"/>
        <w:rPr>
          <w:sz w:val="20"/>
          <w:lang w:val="el-GR"/>
        </w:rPr>
      </w:pPr>
      <w:r w:rsidRPr="00EE032C">
        <w:rPr>
          <w:sz w:val="20"/>
          <w:lang w:val="el-GR"/>
        </w:rPr>
        <w:t>2.</w:t>
      </w:r>
      <w:r w:rsidRPr="00EE032C">
        <w:rPr>
          <w:sz w:val="20"/>
          <w:lang w:val="el-GR"/>
        </w:rPr>
        <w:tab/>
        <w:t xml:space="preserve">Μελέτη H0648g: υποομάδα ασθενών IHC3+ </w:t>
      </w:r>
    </w:p>
    <w:p w14:paraId="6B51326A" w14:textId="77777777" w:rsidR="00587D36" w:rsidRPr="00EE032C" w:rsidRDefault="00587D36" w:rsidP="00587D36">
      <w:pPr>
        <w:tabs>
          <w:tab w:val="left" w:pos="567"/>
        </w:tabs>
        <w:ind w:left="567" w:hanging="567"/>
        <w:rPr>
          <w:sz w:val="20"/>
          <w:lang w:val="el-GR"/>
        </w:rPr>
      </w:pPr>
      <w:r w:rsidRPr="00EE032C">
        <w:rPr>
          <w:sz w:val="20"/>
          <w:lang w:val="el-GR"/>
        </w:rPr>
        <w:t>3.</w:t>
      </w:r>
      <w:r w:rsidRPr="00EE032C">
        <w:rPr>
          <w:sz w:val="20"/>
          <w:lang w:val="el-GR"/>
        </w:rPr>
        <w:tab/>
        <w:t>Μελέτη M77001: Πλήρης ομάδα ανάλυσης με πρόθεση θεραπείας (intent-to-treat), αποτελέσματα 24 μηνών</w:t>
      </w:r>
    </w:p>
    <w:p w14:paraId="2507EAC5" w14:textId="77777777" w:rsidR="00587D36" w:rsidRPr="009E4E09" w:rsidRDefault="00587D36" w:rsidP="00587D36">
      <w:pPr>
        <w:tabs>
          <w:tab w:val="left" w:pos="567"/>
        </w:tabs>
        <w:rPr>
          <w:i/>
          <w:lang w:val="el-GR"/>
        </w:rPr>
      </w:pPr>
    </w:p>
    <w:p w14:paraId="3BC64E86" w14:textId="77777777" w:rsidR="00587D36" w:rsidRPr="009E4E09" w:rsidRDefault="00587D36" w:rsidP="00587D36">
      <w:pPr>
        <w:tabs>
          <w:tab w:val="left" w:pos="567"/>
        </w:tabs>
        <w:rPr>
          <w:i/>
          <w:lang w:val="el-GR"/>
        </w:rPr>
      </w:pPr>
      <w:r w:rsidRPr="009E4E09">
        <w:rPr>
          <w:i/>
          <w:lang w:val="el-GR"/>
        </w:rPr>
        <w:t>Συνδυαστική θεραπεία με Herceptin και αναστραζόλη</w:t>
      </w:r>
    </w:p>
    <w:p w14:paraId="41BF450B" w14:textId="5E6F0316" w:rsidR="00587D36" w:rsidRPr="009E4E09" w:rsidRDefault="00587D36" w:rsidP="00587D36">
      <w:pPr>
        <w:tabs>
          <w:tab w:val="left" w:pos="567"/>
        </w:tabs>
        <w:rPr>
          <w:lang w:val="el-GR"/>
        </w:rPr>
      </w:pPr>
      <w:r w:rsidRPr="009E4E09">
        <w:rPr>
          <w:lang w:val="el-GR"/>
        </w:rPr>
        <w:t xml:space="preserve">Το Herceptin έχει μελετηθεί σε συνδυασμό με αναστραζόλη για θεραπεία πρώτης γραμμής στο ΜΚΜ σε </w:t>
      </w:r>
      <w:r w:rsidR="00906417">
        <w:rPr>
          <w:lang w:val="el-GR"/>
        </w:rPr>
        <w:t xml:space="preserve">μετεμμηνοπαυσιακές </w:t>
      </w:r>
      <w:r w:rsidRPr="009E4E09">
        <w:rPr>
          <w:lang w:val="el-GR"/>
        </w:rPr>
        <w:t>ασθενείς με υπερέκφραση του HER2, θετικούς στους ορμονικούς υποδοχείς (π.χ. οιστρογονικούς υποδοχείς (ΕR) και/ή υποδοχείς προγεστερόνης (PR)). Η επιβίωση χωρίς εξέλιξη της νόσου ήταν διπλάσια στο σκέλος υπό Herceptin συν αναστραζόλη συγκρινόμενη με αυτήν στο σκέλος της αναστραζόλης (4,8 μήνες έναντι 2,4 μήνες). Για τις άλλες παραμέτρους οι βελτιώσεις που παρατηρήθηκαν για τον συνδυασμό ήταν: για την συνολική ανταπόκριση (16,5 % έναντι 6,7 %), για το δείκτη κλινικού οφ</w:t>
      </w:r>
      <w:r w:rsidRPr="004A481D">
        <w:rPr>
          <w:lang w:val="el-GR"/>
        </w:rPr>
        <w:t>έλ</w:t>
      </w:r>
      <w:r w:rsidRPr="0023525D">
        <w:rPr>
          <w:lang w:val="el-GR"/>
        </w:rPr>
        <w:t>ους (</w:t>
      </w:r>
      <w:r w:rsidR="00EF5297" w:rsidRPr="0023525D">
        <w:rPr>
          <w:lang w:val="el-GR"/>
        </w:rPr>
        <w:t>42,7</w:t>
      </w:r>
      <w:r w:rsidRPr="009E4E09">
        <w:rPr>
          <w:lang w:val="el-GR"/>
        </w:rPr>
        <w:t xml:space="preserve"> % έναντι 27,9 %), για τον χρόνο ως την εξέλιξη της νόσου (4,8 μήνες έναντι 2,4 μήνες). Δεν καταγράφηκε καμία διαφοροποίηση μεταξύ των σκελών ως προς τον χρόνο ως την ανταπόκριση και τη διάρκεια της ανταπόκρισης. Η διάμεση συνολική επιβίωση επιμηκύνθηκε κατά 4,6 μήνες στους ασθενείς στο σκέλος του συνδυασμού. Η διαφοροποίηση δεν ήταν στατιστικά σημαντική, εν τούτοις περισσότεροι από τους μισούς ασθενείς από το σκέλος της αναστραζόλης προχώρησαν σε ένα σχήμα που περιείχε Herceptin μετά την εξέλιξη της νόσου. </w:t>
      </w:r>
    </w:p>
    <w:p w14:paraId="61C89315" w14:textId="77777777" w:rsidR="00587D36" w:rsidRPr="009E4E09" w:rsidRDefault="00587D36" w:rsidP="00587D36">
      <w:pPr>
        <w:tabs>
          <w:tab w:val="left" w:pos="567"/>
        </w:tabs>
        <w:rPr>
          <w:lang w:val="el-GR"/>
        </w:rPr>
      </w:pPr>
    </w:p>
    <w:p w14:paraId="66BF6F88" w14:textId="77777777" w:rsidR="00587D36" w:rsidRPr="009E4E09" w:rsidRDefault="00587D36" w:rsidP="00587D36">
      <w:pPr>
        <w:keepNext/>
        <w:keepLines/>
        <w:rPr>
          <w:i/>
          <w:lang w:val="el-GR"/>
        </w:rPr>
      </w:pPr>
      <w:r w:rsidRPr="009E4E09">
        <w:rPr>
          <w:i/>
          <w:lang w:val="el-GR"/>
        </w:rPr>
        <w:lastRenderedPageBreak/>
        <w:t>Δοσολογικό σχήμα τριών-εβδομάδων στον μεταστατικό καρκίνο του μαστού</w:t>
      </w:r>
    </w:p>
    <w:p w14:paraId="5926AB9E" w14:textId="77777777" w:rsidR="00587D36" w:rsidRPr="009E4E09" w:rsidRDefault="007B1D5F" w:rsidP="00587D36">
      <w:pPr>
        <w:keepNext/>
        <w:keepLines/>
        <w:rPr>
          <w:lang w:val="el-GR"/>
        </w:rPr>
      </w:pPr>
      <w:r>
        <w:rPr>
          <w:lang w:val="el-GR"/>
        </w:rPr>
        <w:t>Τα αποτελέσματα σχετικά με την</w:t>
      </w:r>
      <w:r w:rsidR="00587D36" w:rsidRPr="009E4E09">
        <w:rPr>
          <w:lang w:val="el-GR"/>
        </w:rPr>
        <w:t xml:space="preserve"> αποτελεσματικότητα από μη συγκριτικές μελέτες μονοθεραπείας και μελέτες θεραπείας συνδυασμού συνοψίζονται στον Πίνακα 5:</w:t>
      </w:r>
    </w:p>
    <w:p w14:paraId="3B92A5DD" w14:textId="77777777" w:rsidR="00587D36" w:rsidRPr="009E4E09" w:rsidRDefault="00587D36" w:rsidP="00587D36">
      <w:pPr>
        <w:keepNext/>
        <w:rPr>
          <w:lang w:val="el-GR"/>
        </w:rPr>
      </w:pPr>
    </w:p>
    <w:p w14:paraId="03F1E47C" w14:textId="77777777" w:rsidR="00587D36" w:rsidRPr="007B1D5F" w:rsidRDefault="00587D36" w:rsidP="00587D36">
      <w:pPr>
        <w:keepNext/>
        <w:rPr>
          <w:lang w:val="el-GR"/>
        </w:rPr>
      </w:pPr>
      <w:r w:rsidRPr="007B1D5F">
        <w:rPr>
          <w:szCs w:val="22"/>
          <w:lang w:val="el-GR"/>
        </w:rPr>
        <w:t>Πίνακας 5 Αποτελέσματα σε σχέση με την αποτελεσματικότητα από τις μη συγκριτικές μελέτες μονοθεραπείας και συνδυαστικής θεραπείας</w:t>
      </w:r>
    </w:p>
    <w:p w14:paraId="71D70A50" w14:textId="77777777" w:rsidR="00587D36" w:rsidRPr="009E4E09" w:rsidRDefault="00587D36" w:rsidP="00587D36">
      <w:pPr>
        <w:keepNext/>
        <w:keepLines/>
        <w:rPr>
          <w:lang w:val="el-GR"/>
        </w:rPr>
      </w:pPr>
    </w:p>
    <w:tbl>
      <w:tblPr>
        <w:tblW w:w="8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701"/>
        <w:gridCol w:w="1560"/>
        <w:gridCol w:w="1559"/>
        <w:gridCol w:w="1418"/>
      </w:tblGrid>
      <w:tr w:rsidR="00587D36" w:rsidRPr="009E4E09" w14:paraId="24C67D53" w14:textId="77777777" w:rsidTr="00877DE4">
        <w:trPr>
          <w:cantSplit/>
          <w:tblHeader/>
        </w:trPr>
        <w:tc>
          <w:tcPr>
            <w:tcW w:w="1809" w:type="dxa"/>
          </w:tcPr>
          <w:p w14:paraId="61B391C7" w14:textId="77777777" w:rsidR="00587D36" w:rsidRPr="009E4E09" w:rsidRDefault="00587D36" w:rsidP="00877DE4">
            <w:pPr>
              <w:keepNext/>
              <w:spacing w:before="60" w:after="60"/>
              <w:rPr>
                <w:lang w:val="el-GR"/>
              </w:rPr>
            </w:pPr>
            <w:r w:rsidRPr="009E4E09">
              <w:rPr>
                <w:b/>
                <w:lang w:val="el-GR"/>
              </w:rPr>
              <w:t>Παράμετρος</w:t>
            </w:r>
          </w:p>
        </w:tc>
        <w:tc>
          <w:tcPr>
            <w:tcW w:w="3261" w:type="dxa"/>
            <w:gridSpan w:val="2"/>
          </w:tcPr>
          <w:p w14:paraId="40EC5CBB" w14:textId="77777777" w:rsidR="00587D36" w:rsidRPr="009E4E09" w:rsidRDefault="00587D36" w:rsidP="00877DE4">
            <w:pPr>
              <w:keepNext/>
              <w:spacing w:before="60" w:after="60"/>
              <w:ind w:right="-123"/>
              <w:jc w:val="center"/>
              <w:rPr>
                <w:lang w:val="el-GR"/>
              </w:rPr>
            </w:pPr>
            <w:r w:rsidRPr="009E4E09">
              <w:rPr>
                <w:b/>
                <w:lang w:val="el-GR"/>
              </w:rPr>
              <w:t>Μονοθεραπεία</w:t>
            </w:r>
          </w:p>
        </w:tc>
        <w:tc>
          <w:tcPr>
            <w:tcW w:w="2977" w:type="dxa"/>
            <w:gridSpan w:val="2"/>
          </w:tcPr>
          <w:p w14:paraId="46AE38D1" w14:textId="77777777" w:rsidR="00587D36" w:rsidRPr="009E4E09" w:rsidRDefault="00587D36" w:rsidP="00877DE4">
            <w:pPr>
              <w:keepNext/>
              <w:spacing w:before="60" w:after="60"/>
              <w:jc w:val="center"/>
              <w:rPr>
                <w:lang w:val="el-GR"/>
              </w:rPr>
            </w:pPr>
            <w:r w:rsidRPr="009E4E09">
              <w:rPr>
                <w:b/>
                <w:lang w:val="el-GR"/>
              </w:rPr>
              <w:t>Θεραπεία συνδυασμού</w:t>
            </w:r>
          </w:p>
        </w:tc>
      </w:tr>
      <w:tr w:rsidR="00587D36" w:rsidRPr="009E4E09" w14:paraId="4AC146CB" w14:textId="77777777" w:rsidTr="00877DE4">
        <w:trPr>
          <w:tblHeader/>
        </w:trPr>
        <w:tc>
          <w:tcPr>
            <w:tcW w:w="1809" w:type="dxa"/>
          </w:tcPr>
          <w:p w14:paraId="6DC292FF" w14:textId="77777777" w:rsidR="00587D36" w:rsidRPr="009E4E09" w:rsidRDefault="00587D36" w:rsidP="00877DE4">
            <w:pPr>
              <w:keepNext/>
              <w:ind w:left="-57" w:right="-57"/>
              <w:rPr>
                <w:lang w:val="el-GR"/>
              </w:rPr>
            </w:pPr>
          </w:p>
        </w:tc>
        <w:tc>
          <w:tcPr>
            <w:tcW w:w="1701" w:type="dxa"/>
          </w:tcPr>
          <w:p w14:paraId="5C8E232A" w14:textId="77777777" w:rsidR="00587D36" w:rsidRPr="009E4E09" w:rsidRDefault="00587D36" w:rsidP="00877DE4">
            <w:pPr>
              <w:keepNext/>
              <w:ind w:left="-57" w:right="-57"/>
              <w:jc w:val="center"/>
              <w:rPr>
                <w:b/>
                <w:lang w:val="el-GR"/>
              </w:rPr>
            </w:pPr>
            <w:r w:rsidRPr="009E4E09">
              <w:rPr>
                <w:b/>
                <w:lang w:val="el-GR"/>
              </w:rPr>
              <w:t xml:space="preserve">Herceptin </w:t>
            </w:r>
            <w:r w:rsidRPr="009E4E09">
              <w:rPr>
                <w:b/>
                <w:vertAlign w:val="superscript"/>
                <w:lang w:val="el-GR"/>
              </w:rPr>
              <w:t>1</w:t>
            </w:r>
          </w:p>
          <w:p w14:paraId="53E7FD10" w14:textId="77777777" w:rsidR="00587D36" w:rsidRPr="009E4E09" w:rsidRDefault="00587D36" w:rsidP="00877DE4">
            <w:pPr>
              <w:keepNext/>
              <w:ind w:left="-57" w:right="-57"/>
              <w:jc w:val="center"/>
              <w:rPr>
                <w:b/>
                <w:lang w:val="el-GR"/>
              </w:rPr>
            </w:pPr>
          </w:p>
          <w:p w14:paraId="05E443DB" w14:textId="77777777" w:rsidR="00587D36" w:rsidRPr="009E4E09" w:rsidRDefault="00587D36" w:rsidP="00877DE4">
            <w:pPr>
              <w:keepNext/>
              <w:ind w:left="-57" w:right="-57"/>
              <w:jc w:val="center"/>
              <w:rPr>
                <w:lang w:val="el-GR"/>
              </w:rPr>
            </w:pPr>
            <w:r w:rsidRPr="009E4E09">
              <w:rPr>
                <w:b/>
                <w:lang w:val="el-GR"/>
              </w:rPr>
              <w:t>N=105</w:t>
            </w:r>
          </w:p>
        </w:tc>
        <w:tc>
          <w:tcPr>
            <w:tcW w:w="1560" w:type="dxa"/>
          </w:tcPr>
          <w:p w14:paraId="210BD166" w14:textId="77777777" w:rsidR="00587D36" w:rsidRPr="009E4E09" w:rsidRDefault="00587D36" w:rsidP="00877DE4">
            <w:pPr>
              <w:jc w:val="center"/>
              <w:rPr>
                <w:b/>
                <w:lang w:val="el-GR"/>
              </w:rPr>
            </w:pPr>
            <w:r w:rsidRPr="009E4E09">
              <w:rPr>
                <w:b/>
                <w:lang w:val="el-GR"/>
              </w:rPr>
              <w:t xml:space="preserve">Herceptin </w:t>
            </w:r>
            <w:r w:rsidRPr="009E4E09">
              <w:rPr>
                <w:b/>
                <w:vertAlign w:val="superscript"/>
                <w:lang w:val="el-GR"/>
              </w:rPr>
              <w:t>2</w:t>
            </w:r>
          </w:p>
          <w:p w14:paraId="5D6CE94E" w14:textId="77777777" w:rsidR="00587D36" w:rsidRPr="009E4E09" w:rsidRDefault="00587D36" w:rsidP="00877DE4">
            <w:pPr>
              <w:keepNext/>
              <w:ind w:left="-57" w:right="-57"/>
              <w:jc w:val="center"/>
              <w:rPr>
                <w:b/>
                <w:lang w:val="el-GR"/>
              </w:rPr>
            </w:pPr>
          </w:p>
          <w:p w14:paraId="363F3878" w14:textId="77777777" w:rsidR="00587D36" w:rsidRPr="009E4E09" w:rsidRDefault="00587D36" w:rsidP="00877DE4">
            <w:pPr>
              <w:keepNext/>
              <w:ind w:left="-57" w:right="-57"/>
              <w:jc w:val="center"/>
              <w:rPr>
                <w:lang w:val="el-GR"/>
              </w:rPr>
            </w:pPr>
            <w:r w:rsidRPr="009E4E09">
              <w:rPr>
                <w:b/>
                <w:lang w:val="el-GR"/>
              </w:rPr>
              <w:t>N=72</w:t>
            </w:r>
          </w:p>
        </w:tc>
        <w:tc>
          <w:tcPr>
            <w:tcW w:w="1559" w:type="dxa"/>
          </w:tcPr>
          <w:p w14:paraId="326612FC" w14:textId="77777777" w:rsidR="00587D36" w:rsidRPr="009E4E09" w:rsidRDefault="00587D36" w:rsidP="00877DE4">
            <w:pPr>
              <w:jc w:val="center"/>
              <w:rPr>
                <w:b/>
                <w:lang w:val="el-GR"/>
              </w:rPr>
            </w:pPr>
            <w:r w:rsidRPr="009E4E09">
              <w:rPr>
                <w:b/>
                <w:lang w:val="el-GR"/>
              </w:rPr>
              <w:t>Herceptin και πακλιταξέλη</w:t>
            </w:r>
            <w:r w:rsidRPr="009E4E09">
              <w:rPr>
                <w:b/>
                <w:vertAlign w:val="superscript"/>
                <w:lang w:val="el-GR"/>
              </w:rPr>
              <w:t>3</w:t>
            </w:r>
          </w:p>
          <w:p w14:paraId="10F31AA7" w14:textId="77777777" w:rsidR="00587D36" w:rsidRPr="009E4E09" w:rsidRDefault="00587D36" w:rsidP="00877DE4">
            <w:pPr>
              <w:keepNext/>
              <w:ind w:left="-57" w:right="-57"/>
              <w:jc w:val="center"/>
              <w:rPr>
                <w:b/>
                <w:lang w:val="el-GR"/>
              </w:rPr>
            </w:pPr>
            <w:r w:rsidRPr="009E4E09">
              <w:rPr>
                <w:b/>
                <w:lang w:val="el-GR"/>
              </w:rPr>
              <w:t>N=32</w:t>
            </w:r>
          </w:p>
        </w:tc>
        <w:tc>
          <w:tcPr>
            <w:tcW w:w="1418" w:type="dxa"/>
          </w:tcPr>
          <w:p w14:paraId="5952289F" w14:textId="77777777" w:rsidR="00587D36" w:rsidRPr="009E4E09" w:rsidRDefault="00587D36" w:rsidP="00877DE4">
            <w:pPr>
              <w:keepNext/>
              <w:ind w:left="-57" w:right="-57"/>
              <w:jc w:val="center"/>
              <w:rPr>
                <w:b/>
                <w:lang w:val="el-GR"/>
              </w:rPr>
            </w:pPr>
            <w:r w:rsidRPr="009E4E09">
              <w:rPr>
                <w:b/>
                <w:lang w:val="el-GR"/>
              </w:rPr>
              <w:t xml:space="preserve">Herceptin και </w:t>
            </w:r>
          </w:p>
          <w:p w14:paraId="3FED3F31" w14:textId="77777777" w:rsidR="00587D36" w:rsidRPr="009E4E09" w:rsidRDefault="00587D36" w:rsidP="00877DE4">
            <w:pPr>
              <w:keepNext/>
              <w:ind w:left="-57" w:right="-57"/>
              <w:jc w:val="center"/>
              <w:rPr>
                <w:b/>
                <w:lang w:val="el-GR"/>
              </w:rPr>
            </w:pPr>
            <w:r w:rsidRPr="009E4E09">
              <w:rPr>
                <w:b/>
                <w:lang w:val="el-GR"/>
              </w:rPr>
              <w:t>δοσεταξέλη</w:t>
            </w:r>
            <w:r w:rsidRPr="009E4E09">
              <w:rPr>
                <w:b/>
                <w:vertAlign w:val="superscript"/>
                <w:lang w:val="el-GR"/>
              </w:rPr>
              <w:t>4</w:t>
            </w:r>
          </w:p>
          <w:p w14:paraId="0B9E1611" w14:textId="77777777" w:rsidR="00587D36" w:rsidRPr="009E4E09" w:rsidRDefault="00587D36" w:rsidP="00877DE4">
            <w:pPr>
              <w:keepNext/>
              <w:ind w:right="-57"/>
              <w:jc w:val="center"/>
              <w:rPr>
                <w:b/>
                <w:lang w:val="el-GR"/>
              </w:rPr>
            </w:pPr>
            <w:r w:rsidRPr="009E4E09">
              <w:rPr>
                <w:b/>
                <w:lang w:val="el-GR"/>
              </w:rPr>
              <w:t>N=110</w:t>
            </w:r>
          </w:p>
        </w:tc>
      </w:tr>
      <w:tr w:rsidR="00587D36" w:rsidRPr="009E4E09" w14:paraId="0423B032" w14:textId="77777777" w:rsidTr="00877DE4">
        <w:tc>
          <w:tcPr>
            <w:tcW w:w="1809" w:type="dxa"/>
          </w:tcPr>
          <w:p w14:paraId="73C5B18F" w14:textId="77777777" w:rsidR="00587D36" w:rsidRPr="009E4E09" w:rsidRDefault="00587D36" w:rsidP="00877DE4">
            <w:pPr>
              <w:keepNext/>
              <w:spacing w:before="60" w:after="60"/>
              <w:ind w:left="-57" w:right="-57"/>
              <w:rPr>
                <w:lang w:val="el-GR"/>
              </w:rPr>
            </w:pPr>
            <w:r w:rsidRPr="009E4E09">
              <w:rPr>
                <w:b/>
                <w:lang w:val="el-GR"/>
              </w:rPr>
              <w:t>Ποσοστό ανταπόκρισης (95%CI)</w:t>
            </w:r>
          </w:p>
        </w:tc>
        <w:tc>
          <w:tcPr>
            <w:tcW w:w="1701" w:type="dxa"/>
          </w:tcPr>
          <w:p w14:paraId="0239B6A9" w14:textId="77777777" w:rsidR="00587D36" w:rsidRPr="009E4E09" w:rsidRDefault="00587D36" w:rsidP="00877DE4">
            <w:pPr>
              <w:keepNext/>
              <w:spacing w:before="60" w:after="60"/>
              <w:ind w:left="-57" w:right="-57"/>
              <w:jc w:val="center"/>
              <w:rPr>
                <w:szCs w:val="22"/>
                <w:lang w:val="el-GR"/>
              </w:rPr>
            </w:pPr>
            <w:r w:rsidRPr="009E4E09">
              <w:rPr>
                <w:szCs w:val="22"/>
                <w:lang w:val="el-GR"/>
              </w:rPr>
              <w:t>24%</w:t>
            </w:r>
          </w:p>
          <w:p w14:paraId="7B2120AC" w14:textId="77777777" w:rsidR="00587D36" w:rsidRPr="009E4E09" w:rsidRDefault="00587D36" w:rsidP="00877DE4">
            <w:pPr>
              <w:keepNext/>
              <w:spacing w:before="60" w:after="60"/>
              <w:ind w:left="-57" w:right="-57"/>
              <w:jc w:val="center"/>
              <w:rPr>
                <w:lang w:val="el-GR"/>
              </w:rPr>
            </w:pPr>
            <w:r w:rsidRPr="009E4E09">
              <w:rPr>
                <w:szCs w:val="22"/>
                <w:lang w:val="el-GR"/>
              </w:rPr>
              <w:t>(15-35)</w:t>
            </w:r>
          </w:p>
        </w:tc>
        <w:tc>
          <w:tcPr>
            <w:tcW w:w="1560" w:type="dxa"/>
          </w:tcPr>
          <w:p w14:paraId="40EF57EE" w14:textId="77777777" w:rsidR="00587D36" w:rsidRPr="009E4E09" w:rsidRDefault="00587D36" w:rsidP="00877DE4">
            <w:pPr>
              <w:keepNext/>
              <w:spacing w:before="60" w:after="60"/>
              <w:ind w:left="-57" w:right="-57"/>
              <w:jc w:val="center"/>
              <w:rPr>
                <w:szCs w:val="22"/>
                <w:lang w:val="el-GR"/>
              </w:rPr>
            </w:pPr>
            <w:r w:rsidRPr="009E4E09">
              <w:rPr>
                <w:szCs w:val="22"/>
                <w:lang w:val="el-GR"/>
              </w:rPr>
              <w:t>27%</w:t>
            </w:r>
          </w:p>
          <w:p w14:paraId="390D102A" w14:textId="77777777" w:rsidR="00587D36" w:rsidRPr="009E4E09" w:rsidRDefault="00587D36" w:rsidP="00877DE4">
            <w:pPr>
              <w:keepNext/>
              <w:spacing w:before="60" w:after="60"/>
              <w:ind w:left="-57" w:right="-57"/>
              <w:jc w:val="center"/>
              <w:rPr>
                <w:lang w:val="el-GR"/>
              </w:rPr>
            </w:pPr>
            <w:r w:rsidRPr="009E4E09">
              <w:rPr>
                <w:szCs w:val="22"/>
                <w:lang w:val="el-GR"/>
              </w:rPr>
              <w:t>(14-43)</w:t>
            </w:r>
          </w:p>
        </w:tc>
        <w:tc>
          <w:tcPr>
            <w:tcW w:w="1559" w:type="dxa"/>
          </w:tcPr>
          <w:p w14:paraId="4531F8C5" w14:textId="77777777" w:rsidR="00587D36" w:rsidRPr="009E4E09" w:rsidRDefault="00587D36" w:rsidP="00877DE4">
            <w:pPr>
              <w:keepNext/>
              <w:spacing w:before="60" w:after="60"/>
              <w:ind w:left="-57" w:right="-57"/>
              <w:jc w:val="center"/>
              <w:rPr>
                <w:szCs w:val="22"/>
                <w:lang w:val="el-GR"/>
              </w:rPr>
            </w:pPr>
            <w:r w:rsidRPr="009E4E09">
              <w:rPr>
                <w:szCs w:val="22"/>
                <w:lang w:val="el-GR"/>
              </w:rPr>
              <w:t>59%</w:t>
            </w:r>
          </w:p>
          <w:p w14:paraId="29216B6B" w14:textId="77777777" w:rsidR="00587D36" w:rsidRPr="009E4E09" w:rsidRDefault="00587D36" w:rsidP="00877DE4">
            <w:pPr>
              <w:keepNext/>
              <w:spacing w:before="60" w:after="60"/>
              <w:ind w:left="-57" w:right="-57"/>
              <w:jc w:val="center"/>
              <w:rPr>
                <w:lang w:val="el-GR"/>
              </w:rPr>
            </w:pPr>
            <w:r w:rsidRPr="009E4E09">
              <w:rPr>
                <w:szCs w:val="22"/>
                <w:lang w:val="el-GR"/>
              </w:rPr>
              <w:t>(41-76)</w:t>
            </w:r>
          </w:p>
        </w:tc>
        <w:tc>
          <w:tcPr>
            <w:tcW w:w="1418" w:type="dxa"/>
          </w:tcPr>
          <w:p w14:paraId="0222B726" w14:textId="77777777" w:rsidR="00587D36" w:rsidRPr="009E4E09" w:rsidRDefault="00587D36" w:rsidP="00877DE4">
            <w:pPr>
              <w:keepNext/>
              <w:spacing w:before="60" w:after="60"/>
              <w:ind w:left="-57" w:right="-57"/>
              <w:jc w:val="center"/>
              <w:rPr>
                <w:szCs w:val="22"/>
                <w:lang w:val="el-GR"/>
              </w:rPr>
            </w:pPr>
            <w:r w:rsidRPr="009E4E09">
              <w:rPr>
                <w:szCs w:val="22"/>
                <w:lang w:val="el-GR"/>
              </w:rPr>
              <w:t>73%</w:t>
            </w:r>
          </w:p>
          <w:p w14:paraId="08D8E707" w14:textId="77777777" w:rsidR="00587D36" w:rsidRPr="009E4E09" w:rsidRDefault="00587D36" w:rsidP="00877DE4">
            <w:pPr>
              <w:keepNext/>
              <w:spacing w:before="60" w:after="60"/>
              <w:ind w:left="-57" w:right="-57"/>
              <w:jc w:val="center"/>
              <w:rPr>
                <w:lang w:val="el-GR"/>
              </w:rPr>
            </w:pPr>
            <w:r w:rsidRPr="009E4E09">
              <w:rPr>
                <w:szCs w:val="22"/>
                <w:lang w:val="el-GR"/>
              </w:rPr>
              <w:t>(63-81)</w:t>
            </w:r>
          </w:p>
        </w:tc>
      </w:tr>
      <w:tr w:rsidR="00587D36" w:rsidRPr="009E4E09" w14:paraId="73919351" w14:textId="77777777" w:rsidTr="00877DE4">
        <w:tc>
          <w:tcPr>
            <w:tcW w:w="1809" w:type="dxa"/>
          </w:tcPr>
          <w:p w14:paraId="682B1E8E" w14:textId="77777777" w:rsidR="00587D36" w:rsidRPr="009E4E09" w:rsidRDefault="00587D36" w:rsidP="00877DE4">
            <w:pPr>
              <w:keepNext/>
              <w:spacing w:before="60" w:after="60"/>
              <w:ind w:left="-57" w:right="-57"/>
              <w:rPr>
                <w:b/>
                <w:lang w:val="el-GR"/>
              </w:rPr>
            </w:pPr>
            <w:r w:rsidRPr="009E4E09">
              <w:rPr>
                <w:b/>
                <w:lang w:val="el-GR"/>
              </w:rPr>
              <w:t>Διάμεση διάρκεια ανταπόκρισης</w:t>
            </w:r>
          </w:p>
          <w:p w14:paraId="59402B91" w14:textId="77777777" w:rsidR="00587D36" w:rsidRPr="009E4E09" w:rsidRDefault="00587D36" w:rsidP="00877DE4">
            <w:pPr>
              <w:keepNext/>
              <w:spacing w:before="60" w:after="60"/>
              <w:ind w:left="-57" w:right="-57"/>
              <w:rPr>
                <w:b/>
                <w:lang w:val="el-GR"/>
              </w:rPr>
            </w:pPr>
            <w:r w:rsidRPr="009E4E09">
              <w:rPr>
                <w:b/>
                <w:lang w:val="el-GR"/>
              </w:rPr>
              <w:t>(μήνες) (εύρος)</w:t>
            </w:r>
          </w:p>
        </w:tc>
        <w:tc>
          <w:tcPr>
            <w:tcW w:w="1701" w:type="dxa"/>
          </w:tcPr>
          <w:p w14:paraId="0DD447E6" w14:textId="77777777" w:rsidR="00587D36" w:rsidRPr="009E4E09" w:rsidRDefault="00587D36" w:rsidP="00877DE4">
            <w:pPr>
              <w:keepNext/>
              <w:spacing w:before="60" w:after="60"/>
              <w:ind w:left="-57" w:right="-57"/>
              <w:jc w:val="center"/>
              <w:rPr>
                <w:szCs w:val="22"/>
                <w:lang w:val="el-GR"/>
              </w:rPr>
            </w:pPr>
            <w:r w:rsidRPr="009E4E09">
              <w:rPr>
                <w:szCs w:val="22"/>
                <w:lang w:val="el-GR"/>
              </w:rPr>
              <w:t>10,1</w:t>
            </w:r>
          </w:p>
          <w:p w14:paraId="23D6FD73" w14:textId="77777777" w:rsidR="00587D36" w:rsidRPr="009E4E09" w:rsidRDefault="00587D36" w:rsidP="00877DE4">
            <w:pPr>
              <w:keepNext/>
              <w:spacing w:before="60" w:after="60"/>
              <w:ind w:left="-57" w:right="-57"/>
              <w:jc w:val="center"/>
              <w:rPr>
                <w:lang w:val="el-GR"/>
              </w:rPr>
            </w:pPr>
            <w:r w:rsidRPr="009E4E09">
              <w:rPr>
                <w:szCs w:val="22"/>
                <w:lang w:val="el-GR"/>
              </w:rPr>
              <w:t>(2,8-35,6)</w:t>
            </w:r>
          </w:p>
        </w:tc>
        <w:tc>
          <w:tcPr>
            <w:tcW w:w="1560" w:type="dxa"/>
          </w:tcPr>
          <w:p w14:paraId="09C5F5C7" w14:textId="77777777" w:rsidR="00587D36" w:rsidRPr="009E4E09" w:rsidRDefault="00587D36" w:rsidP="00877DE4">
            <w:pPr>
              <w:keepNext/>
              <w:spacing w:before="60" w:after="60"/>
              <w:ind w:left="-57" w:right="-57"/>
              <w:jc w:val="center"/>
              <w:rPr>
                <w:szCs w:val="22"/>
                <w:lang w:val="el-GR"/>
              </w:rPr>
            </w:pPr>
            <w:r w:rsidRPr="009E4E09">
              <w:rPr>
                <w:szCs w:val="22"/>
                <w:lang w:val="el-GR"/>
              </w:rPr>
              <w:t>7,9</w:t>
            </w:r>
          </w:p>
          <w:p w14:paraId="0A729456" w14:textId="77777777" w:rsidR="00587D36" w:rsidRPr="009E4E09" w:rsidRDefault="00587D36" w:rsidP="00877DE4">
            <w:pPr>
              <w:keepNext/>
              <w:spacing w:before="60" w:after="60"/>
              <w:ind w:left="-57" w:right="-57"/>
              <w:jc w:val="center"/>
              <w:rPr>
                <w:lang w:val="el-GR"/>
              </w:rPr>
            </w:pPr>
            <w:r w:rsidRPr="009E4E09">
              <w:rPr>
                <w:szCs w:val="22"/>
                <w:lang w:val="el-GR"/>
              </w:rPr>
              <w:t>(2,1-18,8)</w:t>
            </w:r>
          </w:p>
        </w:tc>
        <w:tc>
          <w:tcPr>
            <w:tcW w:w="1559" w:type="dxa"/>
          </w:tcPr>
          <w:p w14:paraId="68B14DD4" w14:textId="77777777" w:rsidR="00587D36" w:rsidRPr="009E4E09" w:rsidRDefault="00587D36" w:rsidP="00877DE4">
            <w:pPr>
              <w:pStyle w:val="EndnoteText"/>
              <w:keepNext/>
              <w:spacing w:before="60" w:after="60" w:line="260" w:lineRule="exact"/>
              <w:ind w:left="-57" w:right="-57"/>
              <w:jc w:val="center"/>
              <w:rPr>
                <w:szCs w:val="22"/>
                <w:lang w:val="el-GR"/>
              </w:rPr>
            </w:pPr>
            <w:r w:rsidRPr="009E4E09">
              <w:rPr>
                <w:szCs w:val="22"/>
                <w:lang w:val="el-GR"/>
              </w:rPr>
              <w:t>10,5</w:t>
            </w:r>
          </w:p>
          <w:p w14:paraId="7503ACC2" w14:textId="77777777" w:rsidR="00587D36" w:rsidRPr="009E4E09" w:rsidRDefault="00587D36" w:rsidP="00877DE4">
            <w:pPr>
              <w:pStyle w:val="FootnoteText"/>
              <w:keepNext/>
              <w:spacing w:before="60" w:after="60" w:line="260" w:lineRule="exact"/>
              <w:ind w:left="-57" w:right="-57"/>
              <w:jc w:val="center"/>
              <w:rPr>
                <w:lang w:val="el-GR"/>
              </w:rPr>
            </w:pPr>
            <w:r w:rsidRPr="009E4E09">
              <w:rPr>
                <w:sz w:val="22"/>
                <w:szCs w:val="22"/>
                <w:lang w:val="el-GR"/>
              </w:rPr>
              <w:t>(1,8-2,1)</w:t>
            </w:r>
          </w:p>
        </w:tc>
        <w:tc>
          <w:tcPr>
            <w:tcW w:w="1418" w:type="dxa"/>
          </w:tcPr>
          <w:p w14:paraId="29077A26" w14:textId="77777777" w:rsidR="00587D36" w:rsidRPr="009E4E09" w:rsidRDefault="00587D36" w:rsidP="00877DE4">
            <w:pPr>
              <w:keepNext/>
              <w:spacing w:before="60" w:after="60"/>
              <w:ind w:left="-57" w:right="-57"/>
              <w:jc w:val="center"/>
              <w:rPr>
                <w:szCs w:val="22"/>
                <w:lang w:val="el-GR"/>
              </w:rPr>
            </w:pPr>
            <w:r w:rsidRPr="009E4E09">
              <w:rPr>
                <w:szCs w:val="22"/>
                <w:lang w:val="el-GR"/>
              </w:rPr>
              <w:t>13,4</w:t>
            </w:r>
          </w:p>
          <w:p w14:paraId="1EE5DE65" w14:textId="77777777" w:rsidR="00587D36" w:rsidRPr="009E4E09" w:rsidRDefault="00587D36" w:rsidP="00877DE4">
            <w:pPr>
              <w:keepNext/>
              <w:spacing w:before="60" w:after="60"/>
              <w:ind w:left="-57" w:right="-57"/>
              <w:jc w:val="center"/>
              <w:rPr>
                <w:lang w:val="el-GR"/>
              </w:rPr>
            </w:pPr>
            <w:r w:rsidRPr="009E4E09">
              <w:rPr>
                <w:szCs w:val="22"/>
                <w:lang w:val="el-GR"/>
              </w:rPr>
              <w:t>(2,1-55,1)</w:t>
            </w:r>
          </w:p>
        </w:tc>
      </w:tr>
      <w:tr w:rsidR="00587D36" w:rsidRPr="009E4E09" w14:paraId="1B287A14" w14:textId="77777777" w:rsidTr="00877DE4">
        <w:tc>
          <w:tcPr>
            <w:tcW w:w="1809" w:type="dxa"/>
          </w:tcPr>
          <w:p w14:paraId="32CD8755" w14:textId="77777777" w:rsidR="00587D36" w:rsidRPr="009E4E09" w:rsidRDefault="00587D36" w:rsidP="00877DE4">
            <w:pPr>
              <w:spacing w:before="60" w:after="60"/>
              <w:ind w:left="-57" w:right="-57"/>
              <w:rPr>
                <w:b/>
                <w:lang w:val="el-GR"/>
              </w:rPr>
            </w:pPr>
            <w:r w:rsidRPr="009E4E09">
              <w:rPr>
                <w:b/>
                <w:lang w:val="el-GR"/>
              </w:rPr>
              <w:t>Διάμεσος ΤΤΡ</w:t>
            </w:r>
          </w:p>
          <w:p w14:paraId="11CD99EE" w14:textId="77777777" w:rsidR="00587D36" w:rsidRPr="009E4E09" w:rsidRDefault="00587D36" w:rsidP="00877DE4">
            <w:pPr>
              <w:spacing w:before="60" w:after="60"/>
              <w:ind w:left="-57" w:right="-57"/>
              <w:rPr>
                <w:b/>
                <w:lang w:val="el-GR"/>
              </w:rPr>
            </w:pPr>
            <w:r w:rsidRPr="009E4E09">
              <w:rPr>
                <w:b/>
                <w:lang w:val="el-GR"/>
              </w:rPr>
              <w:t>(μήνες) (95%CI)</w:t>
            </w:r>
          </w:p>
        </w:tc>
        <w:tc>
          <w:tcPr>
            <w:tcW w:w="1701" w:type="dxa"/>
          </w:tcPr>
          <w:p w14:paraId="1796EEF8" w14:textId="77777777" w:rsidR="00587D36" w:rsidRPr="009E4E09" w:rsidRDefault="00587D36" w:rsidP="00877DE4">
            <w:pPr>
              <w:keepNext/>
              <w:spacing w:before="60" w:after="60"/>
              <w:ind w:left="-57" w:right="-57"/>
              <w:jc w:val="center"/>
              <w:rPr>
                <w:szCs w:val="22"/>
                <w:lang w:val="el-GR"/>
              </w:rPr>
            </w:pPr>
            <w:r w:rsidRPr="009E4E09">
              <w:rPr>
                <w:szCs w:val="22"/>
                <w:lang w:val="el-GR"/>
              </w:rPr>
              <w:t>3,4</w:t>
            </w:r>
          </w:p>
          <w:p w14:paraId="145A59B7" w14:textId="77777777" w:rsidR="00587D36" w:rsidRPr="009E4E09" w:rsidRDefault="00587D36" w:rsidP="00877DE4">
            <w:pPr>
              <w:keepNext/>
              <w:spacing w:before="60" w:after="60"/>
              <w:ind w:left="-57" w:right="-57"/>
              <w:jc w:val="center"/>
              <w:rPr>
                <w:lang w:val="el-GR"/>
              </w:rPr>
            </w:pPr>
            <w:r w:rsidRPr="009E4E09">
              <w:rPr>
                <w:szCs w:val="22"/>
                <w:lang w:val="el-GR"/>
              </w:rPr>
              <w:t>(2,8-4,1)</w:t>
            </w:r>
          </w:p>
        </w:tc>
        <w:tc>
          <w:tcPr>
            <w:tcW w:w="1560" w:type="dxa"/>
          </w:tcPr>
          <w:p w14:paraId="69308F1B" w14:textId="77777777" w:rsidR="00587D36" w:rsidRPr="009E4E09" w:rsidRDefault="00587D36" w:rsidP="00877DE4">
            <w:pPr>
              <w:keepNext/>
              <w:spacing w:before="60" w:after="60"/>
              <w:ind w:left="-57" w:right="-57"/>
              <w:jc w:val="center"/>
              <w:rPr>
                <w:szCs w:val="22"/>
                <w:lang w:val="el-GR"/>
              </w:rPr>
            </w:pPr>
            <w:r w:rsidRPr="009E4E09">
              <w:rPr>
                <w:szCs w:val="22"/>
                <w:lang w:val="el-GR"/>
              </w:rPr>
              <w:t>7,7</w:t>
            </w:r>
          </w:p>
          <w:p w14:paraId="06EEDF8B" w14:textId="77777777" w:rsidR="00587D36" w:rsidRPr="009E4E09" w:rsidRDefault="00587D36" w:rsidP="00877DE4">
            <w:pPr>
              <w:keepNext/>
              <w:spacing w:before="60" w:after="60"/>
              <w:ind w:left="-57" w:right="-57"/>
              <w:jc w:val="center"/>
              <w:rPr>
                <w:lang w:val="el-GR"/>
              </w:rPr>
            </w:pPr>
            <w:r w:rsidRPr="009E4E09">
              <w:rPr>
                <w:szCs w:val="22"/>
                <w:lang w:val="el-GR"/>
              </w:rPr>
              <w:t>(4,2-8,3)</w:t>
            </w:r>
          </w:p>
        </w:tc>
        <w:tc>
          <w:tcPr>
            <w:tcW w:w="1559" w:type="dxa"/>
          </w:tcPr>
          <w:p w14:paraId="15029E15" w14:textId="77777777" w:rsidR="00587D36" w:rsidRPr="009E4E09" w:rsidRDefault="00587D36" w:rsidP="00877DE4">
            <w:pPr>
              <w:keepNext/>
              <w:spacing w:before="60" w:after="60"/>
              <w:ind w:left="-57" w:right="-57"/>
              <w:jc w:val="center"/>
              <w:rPr>
                <w:szCs w:val="22"/>
                <w:lang w:val="el-GR"/>
              </w:rPr>
            </w:pPr>
            <w:r w:rsidRPr="009E4E09">
              <w:rPr>
                <w:szCs w:val="22"/>
                <w:lang w:val="el-GR"/>
              </w:rPr>
              <w:t>12,2</w:t>
            </w:r>
          </w:p>
          <w:p w14:paraId="20774327" w14:textId="77777777" w:rsidR="00587D36" w:rsidRPr="009E4E09" w:rsidRDefault="00587D36" w:rsidP="00877DE4">
            <w:pPr>
              <w:keepNext/>
              <w:spacing w:before="60" w:after="60"/>
              <w:ind w:left="-57" w:right="-57"/>
              <w:jc w:val="center"/>
              <w:rPr>
                <w:lang w:val="el-GR"/>
              </w:rPr>
            </w:pPr>
            <w:r w:rsidRPr="009E4E09">
              <w:rPr>
                <w:szCs w:val="22"/>
                <w:lang w:val="el-GR"/>
              </w:rPr>
              <w:t>(6,2-μυ)</w:t>
            </w:r>
          </w:p>
        </w:tc>
        <w:tc>
          <w:tcPr>
            <w:tcW w:w="1418" w:type="dxa"/>
          </w:tcPr>
          <w:p w14:paraId="1A57F980" w14:textId="77777777" w:rsidR="00587D36" w:rsidRPr="009E4E09" w:rsidRDefault="00587D36" w:rsidP="00877DE4">
            <w:pPr>
              <w:keepNext/>
              <w:spacing w:before="60" w:after="60"/>
              <w:ind w:left="-57" w:right="-57"/>
              <w:jc w:val="center"/>
              <w:rPr>
                <w:szCs w:val="22"/>
                <w:lang w:val="el-GR"/>
              </w:rPr>
            </w:pPr>
            <w:r w:rsidRPr="009E4E09">
              <w:rPr>
                <w:szCs w:val="22"/>
                <w:lang w:val="el-GR"/>
              </w:rPr>
              <w:t>13,6</w:t>
            </w:r>
          </w:p>
          <w:p w14:paraId="3C0B5E2B" w14:textId="77777777" w:rsidR="00587D36" w:rsidRPr="009E4E09" w:rsidRDefault="00587D36" w:rsidP="00877DE4">
            <w:pPr>
              <w:keepNext/>
              <w:spacing w:before="60" w:after="60"/>
              <w:ind w:left="-57" w:right="-57"/>
              <w:jc w:val="center"/>
              <w:rPr>
                <w:lang w:val="el-GR"/>
              </w:rPr>
            </w:pPr>
            <w:r w:rsidRPr="009E4E09">
              <w:rPr>
                <w:szCs w:val="22"/>
                <w:lang w:val="el-GR"/>
              </w:rPr>
              <w:t>(11-16)</w:t>
            </w:r>
          </w:p>
        </w:tc>
      </w:tr>
      <w:tr w:rsidR="00587D36" w:rsidRPr="009E4E09" w14:paraId="47C768EA" w14:textId="77777777" w:rsidTr="00877DE4">
        <w:tc>
          <w:tcPr>
            <w:tcW w:w="1809" w:type="dxa"/>
          </w:tcPr>
          <w:p w14:paraId="7AE01EAA" w14:textId="77777777" w:rsidR="00587D36" w:rsidRPr="009E4E09" w:rsidRDefault="00587D36" w:rsidP="00877DE4">
            <w:pPr>
              <w:keepNext/>
              <w:keepLines/>
              <w:spacing w:before="60" w:after="60"/>
              <w:ind w:left="-57" w:right="-57"/>
              <w:rPr>
                <w:b/>
                <w:lang w:val="el-GR"/>
              </w:rPr>
            </w:pPr>
            <w:r w:rsidRPr="009E4E09">
              <w:rPr>
                <w:b/>
                <w:lang w:val="el-GR"/>
              </w:rPr>
              <w:t>Διάμεση επιβίωση</w:t>
            </w:r>
          </w:p>
          <w:p w14:paraId="030551F4" w14:textId="77777777" w:rsidR="00587D36" w:rsidRPr="009E4E09" w:rsidRDefault="00587D36" w:rsidP="00877DE4">
            <w:pPr>
              <w:keepNext/>
              <w:keepLines/>
              <w:spacing w:before="60" w:after="60"/>
              <w:ind w:left="-57" w:right="-57"/>
              <w:rPr>
                <w:b/>
                <w:lang w:val="el-GR"/>
              </w:rPr>
            </w:pPr>
            <w:r w:rsidRPr="009E4E09">
              <w:rPr>
                <w:b/>
                <w:lang w:val="el-GR"/>
              </w:rPr>
              <w:t>(μήνες) (95%CI)</w:t>
            </w:r>
          </w:p>
        </w:tc>
        <w:tc>
          <w:tcPr>
            <w:tcW w:w="1701" w:type="dxa"/>
          </w:tcPr>
          <w:p w14:paraId="7E25AA38" w14:textId="77777777" w:rsidR="00587D36" w:rsidRPr="009E4E09" w:rsidRDefault="007B1D5F" w:rsidP="00877DE4">
            <w:pPr>
              <w:keepNext/>
              <w:keepLines/>
              <w:spacing w:before="60" w:after="60"/>
              <w:ind w:left="-57" w:right="-57"/>
              <w:jc w:val="center"/>
              <w:rPr>
                <w:lang w:val="el-GR"/>
              </w:rPr>
            </w:pPr>
            <w:r>
              <w:rPr>
                <w:szCs w:val="22"/>
                <w:lang w:val="el-GR"/>
              </w:rPr>
              <w:t>δ</w:t>
            </w:r>
            <w:r w:rsidRPr="009E4E09">
              <w:rPr>
                <w:szCs w:val="22"/>
                <w:lang w:val="el-GR"/>
              </w:rPr>
              <w:t>υ</w:t>
            </w:r>
          </w:p>
        </w:tc>
        <w:tc>
          <w:tcPr>
            <w:tcW w:w="1560" w:type="dxa"/>
          </w:tcPr>
          <w:p w14:paraId="06002979" w14:textId="77777777" w:rsidR="00587D36" w:rsidRPr="009E4E09" w:rsidRDefault="007B1D5F" w:rsidP="00877DE4">
            <w:pPr>
              <w:keepNext/>
              <w:keepLines/>
              <w:spacing w:before="60" w:after="60"/>
              <w:ind w:left="-57" w:right="-57"/>
              <w:jc w:val="center"/>
              <w:rPr>
                <w:lang w:val="el-GR"/>
              </w:rPr>
            </w:pPr>
            <w:r>
              <w:rPr>
                <w:szCs w:val="22"/>
                <w:lang w:val="el-GR"/>
              </w:rPr>
              <w:t>δ</w:t>
            </w:r>
            <w:r w:rsidRPr="009E4E09">
              <w:rPr>
                <w:szCs w:val="22"/>
                <w:lang w:val="el-GR"/>
              </w:rPr>
              <w:t>υ</w:t>
            </w:r>
          </w:p>
        </w:tc>
        <w:tc>
          <w:tcPr>
            <w:tcW w:w="1559" w:type="dxa"/>
          </w:tcPr>
          <w:p w14:paraId="4F43CC91" w14:textId="77777777" w:rsidR="00587D36" w:rsidRPr="009E4E09" w:rsidRDefault="007B1D5F" w:rsidP="00877DE4">
            <w:pPr>
              <w:keepNext/>
              <w:keepLines/>
              <w:spacing w:before="60" w:after="60"/>
              <w:ind w:left="-57" w:right="-57"/>
              <w:jc w:val="center"/>
              <w:rPr>
                <w:lang w:val="el-GR"/>
              </w:rPr>
            </w:pPr>
            <w:r>
              <w:rPr>
                <w:szCs w:val="22"/>
                <w:lang w:val="el-GR"/>
              </w:rPr>
              <w:t>δ</w:t>
            </w:r>
            <w:r w:rsidRPr="009E4E09">
              <w:rPr>
                <w:szCs w:val="22"/>
                <w:lang w:val="el-GR"/>
              </w:rPr>
              <w:t>υ</w:t>
            </w:r>
          </w:p>
        </w:tc>
        <w:tc>
          <w:tcPr>
            <w:tcW w:w="1418" w:type="dxa"/>
          </w:tcPr>
          <w:p w14:paraId="770BA6B2" w14:textId="77777777" w:rsidR="00587D36" w:rsidRPr="009E4E09" w:rsidRDefault="00587D36" w:rsidP="00877DE4">
            <w:pPr>
              <w:keepNext/>
              <w:keepLines/>
              <w:spacing w:before="60" w:after="60"/>
              <w:ind w:left="-57" w:right="-57"/>
              <w:jc w:val="center"/>
              <w:rPr>
                <w:szCs w:val="22"/>
                <w:lang w:val="el-GR"/>
              </w:rPr>
            </w:pPr>
            <w:r w:rsidRPr="009E4E09">
              <w:rPr>
                <w:szCs w:val="22"/>
                <w:lang w:val="el-GR"/>
              </w:rPr>
              <w:t>47,3</w:t>
            </w:r>
          </w:p>
          <w:p w14:paraId="1506FA92" w14:textId="77777777" w:rsidR="00587D36" w:rsidRPr="009E4E09" w:rsidRDefault="00587D36" w:rsidP="007B1D5F">
            <w:pPr>
              <w:keepNext/>
              <w:keepLines/>
              <w:spacing w:before="60" w:after="60"/>
              <w:ind w:left="-57" w:right="-57"/>
              <w:jc w:val="center"/>
              <w:rPr>
                <w:lang w:val="el-GR"/>
              </w:rPr>
            </w:pPr>
            <w:r w:rsidRPr="009E4E09">
              <w:rPr>
                <w:szCs w:val="22"/>
                <w:lang w:val="el-GR"/>
              </w:rPr>
              <w:t xml:space="preserve">(32- </w:t>
            </w:r>
            <w:r w:rsidR="007B1D5F">
              <w:rPr>
                <w:szCs w:val="22"/>
                <w:lang w:val="el-GR"/>
              </w:rPr>
              <w:t>δ</w:t>
            </w:r>
            <w:r w:rsidR="007B1D5F" w:rsidRPr="009E4E09">
              <w:rPr>
                <w:szCs w:val="22"/>
                <w:lang w:val="el-GR"/>
              </w:rPr>
              <w:t>υ</w:t>
            </w:r>
            <w:r w:rsidRPr="009E4E09">
              <w:rPr>
                <w:szCs w:val="22"/>
                <w:lang w:val="el-GR"/>
              </w:rPr>
              <w:t>)</w:t>
            </w:r>
          </w:p>
        </w:tc>
      </w:tr>
    </w:tbl>
    <w:p w14:paraId="4810A37D" w14:textId="77777777" w:rsidR="00587D36" w:rsidRPr="00EE032C" w:rsidRDefault="00587D36" w:rsidP="00587D36">
      <w:pPr>
        <w:keepNext/>
        <w:rPr>
          <w:sz w:val="20"/>
          <w:lang w:val="el-GR"/>
        </w:rPr>
      </w:pPr>
      <w:r w:rsidRPr="00EE032C">
        <w:rPr>
          <w:sz w:val="20"/>
          <w:lang w:val="el-GR"/>
        </w:rPr>
        <w:t>TTP: χρόνος έως την εξέλιξη, το “</w:t>
      </w:r>
      <w:r w:rsidR="007B1D5F">
        <w:rPr>
          <w:sz w:val="20"/>
          <w:lang w:val="el-GR"/>
        </w:rPr>
        <w:t>δ</w:t>
      </w:r>
      <w:r w:rsidR="007B1D5F" w:rsidRPr="00EE032C">
        <w:rPr>
          <w:sz w:val="20"/>
          <w:lang w:val="el-GR"/>
        </w:rPr>
        <w:t>υ</w:t>
      </w:r>
      <w:r w:rsidRPr="00EE032C">
        <w:rPr>
          <w:sz w:val="20"/>
          <w:lang w:val="el-GR"/>
        </w:rPr>
        <w:t>” υποδεικνύει ότι δεν ήταν δυνατόν να υπολογιστεί ή δεν έχει ακόμη επιτευχθεί.</w:t>
      </w:r>
    </w:p>
    <w:p w14:paraId="415CBB04" w14:textId="77777777" w:rsidR="00587D36" w:rsidRPr="00EE032C" w:rsidRDefault="00587D36" w:rsidP="00587D36">
      <w:pPr>
        <w:keepNext/>
        <w:tabs>
          <w:tab w:val="left" w:pos="567"/>
        </w:tabs>
        <w:ind w:left="567" w:hanging="567"/>
        <w:rPr>
          <w:sz w:val="20"/>
          <w:lang w:val="el-GR"/>
        </w:rPr>
      </w:pPr>
      <w:r w:rsidRPr="00EE032C">
        <w:rPr>
          <w:sz w:val="20"/>
          <w:lang w:val="el-GR"/>
        </w:rPr>
        <w:t>1.</w:t>
      </w:r>
      <w:r w:rsidRPr="00EE032C">
        <w:rPr>
          <w:sz w:val="20"/>
          <w:lang w:val="el-GR"/>
        </w:rPr>
        <w:tab/>
        <w:t xml:space="preserve">Μελέτη WO16229: δόση εφόδου 8 mg/kg, ακολουθούμενη από 6 mg/kg πρόγραμμα 3 εβδομάδων </w:t>
      </w:r>
    </w:p>
    <w:p w14:paraId="1D7F62AB" w14:textId="77777777" w:rsidR="00587D36" w:rsidRPr="00EE032C" w:rsidRDefault="00587D36" w:rsidP="00587D36">
      <w:pPr>
        <w:tabs>
          <w:tab w:val="left" w:pos="567"/>
        </w:tabs>
        <w:ind w:left="567" w:hanging="567"/>
        <w:rPr>
          <w:sz w:val="20"/>
          <w:lang w:val="el-GR"/>
        </w:rPr>
      </w:pPr>
      <w:r w:rsidRPr="00EE032C">
        <w:rPr>
          <w:sz w:val="20"/>
          <w:lang w:val="el-GR"/>
        </w:rPr>
        <w:t>2.</w:t>
      </w:r>
      <w:r w:rsidRPr="00EE032C">
        <w:rPr>
          <w:sz w:val="20"/>
          <w:lang w:val="el-GR"/>
        </w:rPr>
        <w:tab/>
        <w:t xml:space="preserve">Μελέτη ΜΟ16982: δόση εφόδου </w:t>
      </w:r>
      <w:r w:rsidR="007B1D5F">
        <w:rPr>
          <w:sz w:val="20"/>
          <w:lang w:val="el-GR"/>
        </w:rPr>
        <w:t>6</w:t>
      </w:r>
      <w:r w:rsidR="007B1D5F" w:rsidRPr="00EE032C">
        <w:rPr>
          <w:sz w:val="20"/>
          <w:lang w:val="el-GR"/>
        </w:rPr>
        <w:t> </w:t>
      </w:r>
      <w:r w:rsidRPr="00EE032C">
        <w:rPr>
          <w:sz w:val="20"/>
          <w:lang w:val="el-GR"/>
        </w:rPr>
        <w:t xml:space="preserve">mg/kg 3 φορές την εβδομάδα, ακολουθούμενη από 6 mg/kg πρόγραμμα 3 εβδομάδων </w:t>
      </w:r>
    </w:p>
    <w:p w14:paraId="3AF90846" w14:textId="77777777" w:rsidR="00587D36" w:rsidRPr="00EE032C" w:rsidRDefault="00587D36" w:rsidP="00587D36">
      <w:pPr>
        <w:tabs>
          <w:tab w:val="left" w:pos="567"/>
        </w:tabs>
        <w:ind w:left="567" w:hanging="567"/>
        <w:rPr>
          <w:sz w:val="20"/>
          <w:lang w:val="el-GR"/>
        </w:rPr>
      </w:pPr>
      <w:r w:rsidRPr="00EE032C">
        <w:rPr>
          <w:sz w:val="20"/>
          <w:lang w:val="el-GR"/>
        </w:rPr>
        <w:t>3.</w:t>
      </w:r>
      <w:r w:rsidRPr="00EE032C">
        <w:rPr>
          <w:sz w:val="20"/>
          <w:lang w:val="el-GR"/>
        </w:rPr>
        <w:tab/>
        <w:t>Μελέτη ΒΟ15935</w:t>
      </w:r>
    </w:p>
    <w:p w14:paraId="7EBF2A36" w14:textId="77777777" w:rsidR="00587D36" w:rsidRPr="00EE032C" w:rsidRDefault="00587D36" w:rsidP="00587D36">
      <w:pPr>
        <w:tabs>
          <w:tab w:val="left" w:pos="567"/>
        </w:tabs>
        <w:ind w:left="567" w:hanging="567"/>
        <w:rPr>
          <w:sz w:val="20"/>
          <w:lang w:val="el-GR"/>
        </w:rPr>
      </w:pPr>
      <w:r w:rsidRPr="00EE032C">
        <w:rPr>
          <w:sz w:val="20"/>
          <w:lang w:val="el-GR"/>
        </w:rPr>
        <w:t>4.</w:t>
      </w:r>
      <w:r w:rsidRPr="00EE032C">
        <w:rPr>
          <w:sz w:val="20"/>
          <w:lang w:val="el-GR"/>
        </w:rPr>
        <w:tab/>
        <w:t>Μελέτη ΜΟ16419</w:t>
      </w:r>
    </w:p>
    <w:p w14:paraId="06C35015" w14:textId="77777777" w:rsidR="00587D36" w:rsidRPr="009E4E09" w:rsidRDefault="00587D36" w:rsidP="00587D36">
      <w:pPr>
        <w:tabs>
          <w:tab w:val="left" w:pos="567"/>
        </w:tabs>
        <w:ind w:left="567" w:hanging="567"/>
        <w:rPr>
          <w:szCs w:val="22"/>
          <w:lang w:val="el-GR"/>
        </w:rPr>
      </w:pPr>
    </w:p>
    <w:p w14:paraId="0DE3EFDA" w14:textId="77777777" w:rsidR="00587D36" w:rsidRPr="009E4E09" w:rsidRDefault="00587D36" w:rsidP="00587D36">
      <w:pPr>
        <w:rPr>
          <w:i/>
          <w:lang w:val="el-GR"/>
        </w:rPr>
      </w:pPr>
      <w:r w:rsidRPr="009E4E09">
        <w:rPr>
          <w:i/>
          <w:lang w:val="el-GR"/>
        </w:rPr>
        <w:t>Εστίες εξέλιξης</w:t>
      </w:r>
    </w:p>
    <w:p w14:paraId="7C7536D6" w14:textId="63D64692" w:rsidR="00587D36" w:rsidRPr="009E4E09" w:rsidRDefault="00587D36" w:rsidP="00587D36">
      <w:pPr>
        <w:rPr>
          <w:lang w:val="el-GR"/>
        </w:rPr>
      </w:pPr>
      <w:r w:rsidRPr="009E4E09">
        <w:rPr>
          <w:lang w:val="el-GR"/>
        </w:rPr>
        <w:t>Η συχνότητα υποτροπής στο ήπαρ ήταν σημαντικά μειωμένη στους ασθενείς που αντιμετωπίστηκαν με το συνδυασμό Herceptin και πακλιταξέλη, σε σύγκριση με πακλιταξέλη ως μονοθεραπεία (21,8% έναντι 45,7%; p=0,004). Περισσότεροι ασθενείς που αντιμετωπίστηκαν με Herceptin και πακλιταξέλη παρουσίασαν υποτροπή στο κεντρικό νευρικό σύστημα από εκείνους που αντιμετωπίστηκαν με πακλιταξέλη μόνο (12,6% έναντι 6,5%; p=0,377).</w:t>
      </w:r>
    </w:p>
    <w:p w14:paraId="37C5BC3C" w14:textId="77777777" w:rsidR="00587D36" w:rsidRPr="009E4E09" w:rsidRDefault="00587D36" w:rsidP="00587D36">
      <w:pPr>
        <w:tabs>
          <w:tab w:val="left" w:pos="567"/>
        </w:tabs>
        <w:ind w:left="567" w:hanging="567"/>
        <w:rPr>
          <w:szCs w:val="22"/>
          <w:lang w:val="el-GR"/>
        </w:rPr>
      </w:pPr>
    </w:p>
    <w:p w14:paraId="37D31374" w14:textId="77777777" w:rsidR="00587D36" w:rsidRPr="009E4E09" w:rsidRDefault="00587D36" w:rsidP="00456C30">
      <w:pPr>
        <w:keepNext/>
        <w:keepLines/>
        <w:tabs>
          <w:tab w:val="left" w:pos="567"/>
        </w:tabs>
        <w:ind w:left="567" w:hanging="567"/>
        <w:rPr>
          <w:i/>
          <w:u w:val="single"/>
          <w:lang w:val="el-GR"/>
        </w:rPr>
      </w:pPr>
      <w:r w:rsidRPr="009E4E09">
        <w:rPr>
          <w:i/>
          <w:u w:val="single"/>
          <w:lang w:val="el-GR"/>
        </w:rPr>
        <w:lastRenderedPageBreak/>
        <w:t>Πρώιμος καρκίνος του μαστού (επικουρικό πλαίσιο)</w:t>
      </w:r>
    </w:p>
    <w:p w14:paraId="379E11D2" w14:textId="77777777" w:rsidR="00587D36" w:rsidRPr="009E4E09" w:rsidRDefault="00587D36" w:rsidP="00456C30">
      <w:pPr>
        <w:keepNext/>
        <w:keepLines/>
        <w:tabs>
          <w:tab w:val="left" w:pos="567"/>
        </w:tabs>
        <w:rPr>
          <w:lang w:val="el-GR"/>
        </w:rPr>
      </w:pPr>
    </w:p>
    <w:p w14:paraId="461E8679" w14:textId="77777777" w:rsidR="00587D36" w:rsidRPr="009E4E09" w:rsidRDefault="00587D36" w:rsidP="00456C30">
      <w:pPr>
        <w:keepNext/>
        <w:keepLines/>
        <w:tabs>
          <w:tab w:val="left" w:pos="567"/>
        </w:tabs>
        <w:rPr>
          <w:lang w:val="el-GR"/>
        </w:rPr>
      </w:pPr>
      <w:r w:rsidRPr="009E4E09">
        <w:rPr>
          <w:lang w:val="el-GR"/>
        </w:rPr>
        <w:t>Ο πρώιμος καρκίνος μαστού ορίζεται ως μη μεταστατικό πρωτοπαθές διηθητικό καρκίνωμα του μαστού</w:t>
      </w:r>
      <w:r w:rsidR="006D3442">
        <w:rPr>
          <w:lang w:val="el-GR"/>
        </w:rPr>
        <w:t>.</w:t>
      </w:r>
    </w:p>
    <w:p w14:paraId="1C1999FD" w14:textId="77777777" w:rsidR="00587D36" w:rsidRPr="009E4E09" w:rsidRDefault="00587D36" w:rsidP="00456C30">
      <w:pPr>
        <w:keepNext/>
        <w:keepLines/>
        <w:tabs>
          <w:tab w:val="left" w:pos="567"/>
        </w:tabs>
        <w:rPr>
          <w:lang w:val="el-GR"/>
        </w:rPr>
      </w:pPr>
      <w:r w:rsidRPr="009E4E09">
        <w:rPr>
          <w:lang w:val="el-GR"/>
        </w:rPr>
        <w:t>Στο πλαίσιο της επικουρικής θεραπείας, το Herceptin διερευνήθηκε σε 4 μεγάλες πολυκεντρικές, τυχαιοποιημένες δοκιμές:</w:t>
      </w:r>
    </w:p>
    <w:p w14:paraId="1D354412" w14:textId="6FA056E5" w:rsidR="00587D36" w:rsidRPr="009E4E09" w:rsidRDefault="00587D36" w:rsidP="00456C30">
      <w:pPr>
        <w:keepNext/>
        <w:keepLines/>
        <w:tabs>
          <w:tab w:val="left" w:pos="567"/>
        </w:tabs>
        <w:ind w:left="600" w:hanging="600"/>
        <w:rPr>
          <w:lang w:val="el-GR"/>
        </w:rPr>
      </w:pPr>
      <w:r w:rsidRPr="009E4E09">
        <w:rPr>
          <w:lang w:val="el-GR"/>
        </w:rPr>
        <w:t>-</w:t>
      </w:r>
      <w:r w:rsidRPr="009E4E09">
        <w:rPr>
          <w:lang w:val="el-GR"/>
        </w:rPr>
        <w:tab/>
        <w:t xml:space="preserve">Η Μελέτη </w:t>
      </w:r>
      <w:r w:rsidRPr="009E4E09">
        <w:t>BO</w:t>
      </w:r>
      <w:r w:rsidRPr="009E4E09">
        <w:rPr>
          <w:lang w:val="el-GR"/>
        </w:rPr>
        <w:t>16348 η οποία σχεδιάστηκε για να συγκρίνει την αγωγή με Herceptin ανά τρεις εβδομάδες επί ένα έτος και δύο έτη έναντι της παρακολούθησης ασθενών με ΠΚΜ με θετικό ΗΕR2 μετά από χειρουργική επέμβαση, καθιερωμένη χημειοθεραπεία και ακτινοθεραπεία (εφόσον έχει εφαρμογή). Επιπλέον, πραγματοποιήθηκε σύγκριση των δύο ετών</w:t>
      </w:r>
      <w:r w:rsidR="006D3442">
        <w:rPr>
          <w:lang w:val="el-GR"/>
        </w:rPr>
        <w:t xml:space="preserve"> θεραπείας με </w:t>
      </w:r>
      <w:r w:rsidR="006D3442">
        <w:t>Herceptin</w:t>
      </w:r>
      <w:r w:rsidR="006D3442">
        <w:rPr>
          <w:lang w:val="el-GR"/>
        </w:rPr>
        <w:t xml:space="preserve"> </w:t>
      </w:r>
      <w:r w:rsidRPr="009E4E09">
        <w:rPr>
          <w:lang w:val="el-GR"/>
        </w:rPr>
        <w:t xml:space="preserve">έναντι του ενός έτους θεραπείας με </w:t>
      </w:r>
      <w:r w:rsidRPr="009E4E09">
        <w:t>Herceptin</w:t>
      </w:r>
      <w:r w:rsidRPr="009E4E09">
        <w:rPr>
          <w:lang w:val="el-GR"/>
        </w:rPr>
        <w:t>. Οι ασθενείς οι οποίοι ορίστηκε να λάβουν Herceptin, έλαβαν μία αρχική δόση εφόδου των 8 mg/kg, ακολουθούμενη από 6 mg/kg κάθε τρεις εβδομάδες επί ένα έτος ή δύο έτη.</w:t>
      </w:r>
    </w:p>
    <w:p w14:paraId="1F81331E" w14:textId="77777777" w:rsidR="00587D36" w:rsidRPr="00174FB9" w:rsidRDefault="00587D36" w:rsidP="00587D36">
      <w:pPr>
        <w:keepNext/>
        <w:keepLines/>
        <w:tabs>
          <w:tab w:val="left" w:pos="840"/>
        </w:tabs>
        <w:ind w:left="605" w:hanging="605"/>
        <w:textAlignment w:val="top"/>
        <w:rPr>
          <w:lang w:val="el-GR"/>
        </w:rPr>
      </w:pPr>
      <w:r w:rsidRPr="009E4E09">
        <w:rPr>
          <w:lang w:val="el-GR"/>
        </w:rPr>
        <w:t>-</w:t>
      </w:r>
      <w:r w:rsidRPr="009E4E09">
        <w:rPr>
          <w:lang w:val="el-GR"/>
        </w:rPr>
        <w:tab/>
        <w:t>Οι μελέτες NSABP B-31 και NCCTG N9831 που περιλαμβάνουν την από κοινού ανάλυση, οι οποίες σχεδιάστηκαν για να διερευνήσουν την κλινική χρησιμότητα του συνδυασμού της θεραπείας Herceptin με πακλιταξέλη μετά από χημειοθεραπεία ΑC, επιπλέον η μελέτη NCCTG N9831 διερεύνησε επίσης την προσθήκη Herceptin διαδοχικά με τη</w:t>
      </w:r>
      <w:r w:rsidRPr="00174FB9">
        <w:rPr>
          <w:lang w:val="el-GR"/>
        </w:rPr>
        <w:t xml:space="preserve"> χημειοθεραπεία </w:t>
      </w:r>
      <w:r w:rsidRPr="009E4E09">
        <w:rPr>
          <w:lang w:val="el-GR"/>
        </w:rPr>
        <w:t xml:space="preserve">AC→P σε ασθενείς με HER2 θετικό </w:t>
      </w:r>
      <w:r w:rsidRPr="00174FB9">
        <w:rPr>
          <w:lang w:val="el-GR"/>
        </w:rPr>
        <w:t xml:space="preserve">ΠΚΜ μετά από χειρουργική επέμβαση. </w:t>
      </w:r>
    </w:p>
    <w:p w14:paraId="3A92D1CD" w14:textId="77777777" w:rsidR="00587D36" w:rsidRPr="009E4E09" w:rsidRDefault="00587D36" w:rsidP="00587D36">
      <w:pPr>
        <w:keepNext/>
        <w:keepLines/>
        <w:tabs>
          <w:tab w:val="left" w:pos="840"/>
        </w:tabs>
        <w:ind w:left="605" w:hanging="605"/>
        <w:textAlignment w:val="top"/>
        <w:rPr>
          <w:lang w:val="el-GR"/>
        </w:rPr>
      </w:pPr>
      <w:r w:rsidRPr="00174FB9">
        <w:rPr>
          <w:lang w:val="el-GR"/>
        </w:rPr>
        <w:t>-</w:t>
      </w:r>
      <w:r w:rsidRPr="00174FB9">
        <w:rPr>
          <w:lang w:val="el-GR"/>
        </w:rPr>
        <w:tab/>
      </w:r>
      <w:r w:rsidRPr="009E4E09">
        <w:rPr>
          <w:lang w:val="el-GR"/>
        </w:rPr>
        <w:t xml:space="preserve">Η μελέτη BCIRG 006 η οποία σχεδιάστηκε για να διερευνήσει τη θεραπεία συνδυασμού Herceptin με δοσεταξέλη είτε μετά από χημειοθεραπεία με </w:t>
      </w:r>
      <w:r w:rsidRPr="009E4E09">
        <w:rPr>
          <w:szCs w:val="22"/>
          <w:lang w:val="de-CH"/>
        </w:rPr>
        <w:t>AC</w:t>
      </w:r>
      <w:r w:rsidRPr="009E4E09">
        <w:rPr>
          <w:lang w:val="el-GR"/>
        </w:rPr>
        <w:t xml:space="preserve"> είτε σε συνδυασμό με δοσεταξέλη και καρβοπλατίνη σε ασθενείς με HER2 θετικό ΠΚΜ μετά από χειρουργική επέμβαση. </w:t>
      </w:r>
    </w:p>
    <w:p w14:paraId="2D877F63" w14:textId="77777777" w:rsidR="00587D36" w:rsidRPr="009E4E09" w:rsidRDefault="00587D36" w:rsidP="00587D36">
      <w:pPr>
        <w:tabs>
          <w:tab w:val="left" w:pos="840"/>
        </w:tabs>
        <w:ind w:left="600" w:hanging="600"/>
        <w:textAlignment w:val="top"/>
        <w:rPr>
          <w:lang w:val="el-GR"/>
        </w:rPr>
      </w:pPr>
    </w:p>
    <w:p w14:paraId="422ED19B" w14:textId="77777777" w:rsidR="00587D36" w:rsidRPr="009E4E09" w:rsidRDefault="00587D36" w:rsidP="00587D36">
      <w:pPr>
        <w:tabs>
          <w:tab w:val="left" w:pos="840"/>
        </w:tabs>
        <w:textAlignment w:val="top"/>
        <w:rPr>
          <w:lang w:val="el-GR"/>
        </w:rPr>
      </w:pPr>
      <w:r w:rsidRPr="009E4E09">
        <w:rPr>
          <w:lang w:val="el-GR"/>
        </w:rPr>
        <w:t>Ο πρώιμος καρκίνος του μαστού στη δοκιμή HERA περιορίστηκε σε εγχειρίσιμο, πρωτοπαθές, διηθητικό αδενοκαρκίνωμα του μαστού, με μασχαλιαίους αδένες θετικούς ή μασχαλιαίους αδένες αρνητικούς εάν οι όγκοι ήταν τουλάχιστον 1</w:t>
      </w:r>
      <w:r w:rsidRPr="009E4E09">
        <w:t> </w:t>
      </w:r>
      <w:r w:rsidRPr="009E4E09">
        <w:rPr>
          <w:lang w:val="el-GR"/>
        </w:rPr>
        <w:t xml:space="preserve">cm σε διάμετρο. </w:t>
      </w:r>
    </w:p>
    <w:p w14:paraId="192BFC94" w14:textId="77777777" w:rsidR="00587D36" w:rsidRPr="009E4E09" w:rsidRDefault="00587D36" w:rsidP="00587D36">
      <w:pPr>
        <w:tabs>
          <w:tab w:val="left" w:pos="840"/>
        </w:tabs>
        <w:ind w:left="600" w:hanging="600"/>
        <w:textAlignment w:val="top"/>
        <w:rPr>
          <w:lang w:val="el-GR"/>
        </w:rPr>
      </w:pPr>
    </w:p>
    <w:p w14:paraId="4785885E" w14:textId="75328E1E" w:rsidR="00587D36" w:rsidRPr="009E4E09" w:rsidRDefault="00587D36" w:rsidP="00587D36">
      <w:pPr>
        <w:tabs>
          <w:tab w:val="left" w:pos="840"/>
        </w:tabs>
        <w:textAlignment w:val="top"/>
        <w:rPr>
          <w:lang w:val="el-GR"/>
        </w:rPr>
      </w:pPr>
      <w:r w:rsidRPr="009E4E09">
        <w:rPr>
          <w:lang w:val="el-GR"/>
        </w:rPr>
        <w:t>Στην από κοινού ανάλυση των μελετών NSAPB B-31 και NCCTG N9831, ο ΠΚΜ περιοριζόταν σε γυναίκες με χειρουργήσιμο καρκίνο του μαστού σε υψηλό κίνδυνο, που ορίζεται ως HER2-θετικό και θετικούς μασχαλιαίους λεμφαδένες ή HER2 θετικό και αρνητικούς λεμφαδένες με χαρακτηριστικά υψηλής επικινδυνότητας (μέγεθος όγκου&gt;1</w:t>
      </w:r>
      <w:r w:rsidRPr="009E4E09">
        <w:t> </w:t>
      </w:r>
      <w:r w:rsidRPr="009E4E09">
        <w:rPr>
          <w:lang w:val="el-GR"/>
        </w:rPr>
        <w:t>cm και υποδοχείς οιστρογόνου αρνητικούς ή όγκος μεγέθους&gt; 2</w:t>
      </w:r>
      <w:r w:rsidRPr="009E4E09">
        <w:t> </w:t>
      </w:r>
      <w:r w:rsidRPr="009E4E09">
        <w:rPr>
          <w:lang w:val="el-GR"/>
        </w:rPr>
        <w:t xml:space="preserve">cm, ανεξάρτητα από την ορμονική κατάσταση). </w:t>
      </w:r>
    </w:p>
    <w:p w14:paraId="68CD4661" w14:textId="77777777" w:rsidR="00587D36" w:rsidRPr="009E4E09" w:rsidRDefault="00587D36" w:rsidP="00587D36">
      <w:pPr>
        <w:tabs>
          <w:tab w:val="left" w:pos="840"/>
        </w:tabs>
        <w:ind w:left="600" w:hanging="600"/>
        <w:textAlignment w:val="top"/>
        <w:rPr>
          <w:lang w:val="el-GR"/>
        </w:rPr>
      </w:pPr>
    </w:p>
    <w:p w14:paraId="2611D4FA" w14:textId="51186BD9" w:rsidR="00587D36" w:rsidRPr="009E4E09" w:rsidRDefault="00587D36" w:rsidP="00587D36">
      <w:pPr>
        <w:tabs>
          <w:tab w:val="left" w:pos="840"/>
        </w:tabs>
        <w:textAlignment w:val="top"/>
        <w:rPr>
          <w:lang w:val="el-GR"/>
        </w:rPr>
      </w:pPr>
      <w:r w:rsidRPr="009E4E09">
        <w:rPr>
          <w:lang w:val="el-GR"/>
        </w:rPr>
        <w:t>Στη μελέτη BCIRG 006, ο ΗΕ</w:t>
      </w:r>
      <w:r w:rsidRPr="009E4E09">
        <w:rPr>
          <w:lang w:val="de-CH"/>
        </w:rPr>
        <w:t>R</w:t>
      </w:r>
      <w:r w:rsidRPr="009E4E09">
        <w:rPr>
          <w:lang w:val="el-GR"/>
        </w:rPr>
        <w:t>2 θετικός, ΠΚΜ ορίσθηκε ως είτε με θετικούς λεμφαδένες ή με αρνητικούς αδένες σε υψηλού κινδύνου ασθενείς χωρίς τη συμμετοχή (pN0) των λεμφαδένων, και τουλάχιστον 1 από τους ακόλουθους παράγοντες: μέγεθος όγκου μεγαλύτερο από 2</w:t>
      </w:r>
      <w:r w:rsidRPr="009E4E09">
        <w:t> </w:t>
      </w:r>
      <w:r w:rsidRPr="009E4E09">
        <w:rPr>
          <w:lang w:val="el-GR"/>
        </w:rPr>
        <w:t xml:space="preserve">cm, αρνητικοί οιστρογονικοί και προγεστερινικοί υποδοχείς, βαθμός ιστολογικής διαφοροποίησης ή/και βαθμός διαφοροποίησης του πυρήνα 2-3, ή ηλικία &lt;35 ετών). </w:t>
      </w:r>
    </w:p>
    <w:p w14:paraId="15243737" w14:textId="77777777" w:rsidR="00587D36" w:rsidRPr="009E4E09" w:rsidRDefault="00587D36" w:rsidP="00587D36">
      <w:pPr>
        <w:textAlignment w:val="top"/>
        <w:rPr>
          <w:lang w:val="el-GR"/>
        </w:rPr>
      </w:pPr>
    </w:p>
    <w:p w14:paraId="2966FBE5" w14:textId="77777777" w:rsidR="00587D36" w:rsidRPr="009E4E09" w:rsidRDefault="00587D36" w:rsidP="00587D36">
      <w:pPr>
        <w:keepNext/>
        <w:keepLines/>
        <w:tabs>
          <w:tab w:val="left" w:pos="567"/>
        </w:tabs>
        <w:rPr>
          <w:lang w:val="el-GR"/>
        </w:rPr>
      </w:pPr>
      <w:r w:rsidRPr="009E4E09">
        <w:rPr>
          <w:lang w:val="el-GR"/>
        </w:rPr>
        <w:lastRenderedPageBreak/>
        <w:t xml:space="preserve">Τα αποτελέσματα σε σχέση με την αποτελεσματικότητα που προέκυψαν από τη δοκιμή </w:t>
      </w:r>
      <w:r w:rsidRPr="009E4E09">
        <w:t>BO</w:t>
      </w:r>
      <w:r w:rsidRPr="009E4E09">
        <w:rPr>
          <w:lang w:val="el-GR"/>
        </w:rPr>
        <w:t>16348 μετά από διάμεση παρακολούθηση 12 μηνών* και 8 ετών** συνοψίζονται στον Πίνακα 6:</w:t>
      </w:r>
    </w:p>
    <w:p w14:paraId="6EDA3B88" w14:textId="77777777" w:rsidR="00587D36" w:rsidRPr="009E4E09" w:rsidRDefault="00587D36" w:rsidP="00587D36">
      <w:pPr>
        <w:keepNext/>
        <w:keepLines/>
        <w:rPr>
          <w:lang w:val="el-GR"/>
        </w:rPr>
      </w:pPr>
    </w:p>
    <w:p w14:paraId="452ACB37" w14:textId="77777777" w:rsidR="00587D36" w:rsidRPr="007B1D5F" w:rsidRDefault="00587D36" w:rsidP="00587D36">
      <w:pPr>
        <w:keepNext/>
        <w:keepLines/>
        <w:tabs>
          <w:tab w:val="left" w:pos="567"/>
        </w:tabs>
        <w:rPr>
          <w:lang w:val="el-GR"/>
        </w:rPr>
      </w:pPr>
      <w:r w:rsidRPr="007B1D5F">
        <w:rPr>
          <w:lang w:val="el-GR"/>
        </w:rPr>
        <w:t>Πίνακας 6 Αποτελέσμα</w:t>
      </w:r>
      <w:r w:rsidR="007B1D5F">
        <w:rPr>
          <w:lang w:val="el-GR"/>
        </w:rPr>
        <w:t>τα</w:t>
      </w:r>
      <w:r w:rsidRPr="007B1D5F">
        <w:rPr>
          <w:lang w:val="el-GR"/>
        </w:rPr>
        <w:t xml:space="preserve"> σε σχέση με την αποτελεσματικότητα από τη μελέτη </w:t>
      </w:r>
      <w:r w:rsidRPr="007B1D5F">
        <w:t>BO</w:t>
      </w:r>
      <w:r w:rsidRPr="007B1D5F">
        <w:rPr>
          <w:lang w:val="el-GR"/>
        </w:rPr>
        <w:t>16348</w:t>
      </w:r>
    </w:p>
    <w:p w14:paraId="15C2CBBC" w14:textId="77777777" w:rsidR="00587D36" w:rsidRPr="009E4E09" w:rsidRDefault="00587D36" w:rsidP="00587D36">
      <w:pPr>
        <w:keepNext/>
        <w:keepLines/>
        <w:tabs>
          <w:tab w:val="left" w:pos="567"/>
        </w:tabs>
        <w:rPr>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587D36" w:rsidRPr="009E4E09" w14:paraId="671A8B66" w14:textId="77777777" w:rsidTr="00877DE4">
        <w:trPr>
          <w:tblHeader/>
        </w:trPr>
        <w:tc>
          <w:tcPr>
            <w:tcW w:w="3227" w:type="dxa"/>
            <w:tcBorders>
              <w:top w:val="nil"/>
              <w:left w:val="nil"/>
              <w:bottom w:val="single" w:sz="4" w:space="0" w:color="auto"/>
            </w:tcBorders>
          </w:tcPr>
          <w:p w14:paraId="6D0E9B19" w14:textId="77777777" w:rsidR="00587D36" w:rsidRPr="009E4E09" w:rsidRDefault="00587D36" w:rsidP="00877DE4">
            <w:pPr>
              <w:keepNext/>
              <w:keepLines/>
              <w:spacing w:line="280" w:lineRule="atLeast"/>
              <w:rPr>
                <w:szCs w:val="22"/>
                <w:lang w:val="el-GR" w:eastAsia="de-DE"/>
              </w:rPr>
            </w:pPr>
          </w:p>
        </w:tc>
        <w:tc>
          <w:tcPr>
            <w:tcW w:w="3118" w:type="dxa"/>
            <w:gridSpan w:val="2"/>
            <w:tcBorders>
              <w:bottom w:val="single" w:sz="4" w:space="0" w:color="auto"/>
            </w:tcBorders>
          </w:tcPr>
          <w:p w14:paraId="646109F0" w14:textId="77777777" w:rsidR="00587D36" w:rsidRPr="009E4E09" w:rsidRDefault="00587D36" w:rsidP="00877DE4">
            <w:pPr>
              <w:keepNext/>
              <w:keepLines/>
              <w:spacing w:line="280" w:lineRule="atLeast"/>
              <w:jc w:val="center"/>
              <w:rPr>
                <w:szCs w:val="24"/>
                <w:lang w:eastAsia="zh-CN"/>
              </w:rPr>
            </w:pPr>
            <w:proofErr w:type="spellStart"/>
            <w:r w:rsidRPr="009E4E09">
              <w:t>Διάμεση</w:t>
            </w:r>
            <w:proofErr w:type="spellEnd"/>
            <w:r w:rsidRPr="009E4E09">
              <w:t xml:space="preserve"> παρα</w:t>
            </w:r>
            <w:proofErr w:type="spellStart"/>
            <w:r w:rsidRPr="009E4E09">
              <w:t>κολούθηση</w:t>
            </w:r>
            <w:proofErr w:type="spellEnd"/>
            <w:r w:rsidRPr="009E4E09">
              <w:br/>
              <w:t>12 </w:t>
            </w:r>
            <w:proofErr w:type="spellStart"/>
            <w:r w:rsidRPr="009E4E09">
              <w:t>μηνών</w:t>
            </w:r>
            <w:proofErr w:type="spellEnd"/>
          </w:p>
        </w:tc>
        <w:tc>
          <w:tcPr>
            <w:tcW w:w="3119" w:type="dxa"/>
            <w:gridSpan w:val="2"/>
            <w:tcBorders>
              <w:bottom w:val="single" w:sz="4" w:space="0" w:color="auto"/>
            </w:tcBorders>
          </w:tcPr>
          <w:p w14:paraId="79C71FC4" w14:textId="77777777" w:rsidR="00587D36" w:rsidRPr="009E4E09" w:rsidRDefault="00587D36" w:rsidP="00877DE4">
            <w:pPr>
              <w:keepNext/>
              <w:keepLines/>
              <w:spacing w:line="280" w:lineRule="atLeast"/>
              <w:jc w:val="center"/>
              <w:rPr>
                <w:szCs w:val="24"/>
                <w:lang w:eastAsia="zh-CN"/>
              </w:rPr>
            </w:pPr>
            <w:proofErr w:type="spellStart"/>
            <w:r w:rsidRPr="009E4E09">
              <w:t>Διάμεση</w:t>
            </w:r>
            <w:proofErr w:type="spellEnd"/>
            <w:r w:rsidRPr="009E4E09">
              <w:t xml:space="preserve"> παρα</w:t>
            </w:r>
            <w:proofErr w:type="spellStart"/>
            <w:r w:rsidRPr="009E4E09">
              <w:t>κολούθηση</w:t>
            </w:r>
            <w:proofErr w:type="spellEnd"/>
            <w:r w:rsidRPr="009E4E09">
              <w:br/>
              <w:t>8 </w:t>
            </w:r>
            <w:proofErr w:type="spellStart"/>
            <w:r w:rsidRPr="009E4E09">
              <w:t>ετών</w:t>
            </w:r>
            <w:proofErr w:type="spellEnd"/>
          </w:p>
        </w:tc>
      </w:tr>
      <w:tr w:rsidR="00587D36" w:rsidRPr="009E4E09" w14:paraId="1321598C" w14:textId="77777777" w:rsidTr="00877DE4">
        <w:trPr>
          <w:tblHeader/>
        </w:trPr>
        <w:tc>
          <w:tcPr>
            <w:tcW w:w="3227" w:type="dxa"/>
            <w:tcBorders>
              <w:bottom w:val="single" w:sz="4" w:space="0" w:color="auto"/>
            </w:tcBorders>
          </w:tcPr>
          <w:p w14:paraId="0062C929" w14:textId="77777777" w:rsidR="00587D36" w:rsidRPr="009E4E09" w:rsidRDefault="00587D36" w:rsidP="00877DE4">
            <w:pPr>
              <w:keepNext/>
              <w:keepLines/>
              <w:spacing w:line="280" w:lineRule="atLeast"/>
              <w:rPr>
                <w:szCs w:val="24"/>
                <w:lang w:eastAsia="zh-CN"/>
              </w:rPr>
            </w:pPr>
            <w:r w:rsidRPr="009E4E09">
              <w:t>Πα</w:t>
            </w:r>
            <w:proofErr w:type="spellStart"/>
            <w:r w:rsidRPr="009E4E09">
              <w:t>ράμετρος</w:t>
            </w:r>
            <w:proofErr w:type="spellEnd"/>
          </w:p>
        </w:tc>
        <w:tc>
          <w:tcPr>
            <w:tcW w:w="1559" w:type="dxa"/>
            <w:tcBorders>
              <w:bottom w:val="single" w:sz="4" w:space="0" w:color="auto"/>
            </w:tcBorders>
          </w:tcPr>
          <w:p w14:paraId="68CBDC18" w14:textId="77777777" w:rsidR="00587D36" w:rsidRPr="009E4E09" w:rsidRDefault="00587D36" w:rsidP="00877DE4">
            <w:pPr>
              <w:keepNext/>
              <w:keepLines/>
              <w:spacing w:line="280" w:lineRule="atLeast"/>
              <w:jc w:val="center"/>
            </w:pPr>
            <w:r w:rsidRPr="009E4E09">
              <w:t>Παρα</w:t>
            </w:r>
            <w:proofErr w:type="spellStart"/>
            <w:r w:rsidRPr="009E4E09">
              <w:t>τήρηση</w:t>
            </w:r>
            <w:proofErr w:type="spellEnd"/>
          </w:p>
          <w:p w14:paraId="6FC77962" w14:textId="77777777" w:rsidR="00587D36" w:rsidRPr="009E4E09" w:rsidRDefault="00587D36" w:rsidP="00877DE4">
            <w:pPr>
              <w:keepNext/>
              <w:keepLines/>
              <w:spacing w:line="280" w:lineRule="atLeast"/>
              <w:jc w:val="center"/>
              <w:rPr>
                <w:szCs w:val="24"/>
                <w:lang w:eastAsia="zh-CN"/>
              </w:rPr>
            </w:pPr>
            <w:r w:rsidRPr="009E4E09">
              <w:t>Ν=1.693</w:t>
            </w:r>
          </w:p>
        </w:tc>
        <w:tc>
          <w:tcPr>
            <w:tcW w:w="1559" w:type="dxa"/>
            <w:tcBorders>
              <w:bottom w:val="single" w:sz="4" w:space="0" w:color="auto"/>
            </w:tcBorders>
          </w:tcPr>
          <w:p w14:paraId="528885B5" w14:textId="77777777" w:rsidR="00587D36" w:rsidRPr="009E4E09" w:rsidRDefault="00587D36" w:rsidP="00877DE4">
            <w:pPr>
              <w:keepNext/>
              <w:keepLines/>
              <w:spacing w:line="280" w:lineRule="atLeast"/>
              <w:jc w:val="center"/>
              <w:rPr>
                <w:lang w:val="el-GR"/>
              </w:rPr>
            </w:pPr>
            <w:r w:rsidRPr="009E4E09">
              <w:t>Herceptin</w:t>
            </w:r>
            <w:r w:rsidRPr="009E4E09">
              <w:br/>
              <w:t>1 </w:t>
            </w:r>
            <w:r w:rsidRPr="009E4E09">
              <w:rPr>
                <w:lang w:val="el-GR"/>
              </w:rPr>
              <w:t>έτος</w:t>
            </w:r>
          </w:p>
          <w:p w14:paraId="5A7E5A2D" w14:textId="77777777" w:rsidR="00587D36" w:rsidRPr="009E4E09" w:rsidRDefault="00587D36" w:rsidP="00877DE4">
            <w:pPr>
              <w:keepNext/>
              <w:keepLines/>
              <w:spacing w:line="280" w:lineRule="atLeast"/>
              <w:jc w:val="center"/>
              <w:rPr>
                <w:szCs w:val="24"/>
                <w:lang w:eastAsia="zh-CN"/>
              </w:rPr>
            </w:pPr>
            <w:r w:rsidRPr="009E4E09">
              <w:t>N = 1.693</w:t>
            </w:r>
          </w:p>
        </w:tc>
        <w:tc>
          <w:tcPr>
            <w:tcW w:w="1560" w:type="dxa"/>
            <w:tcBorders>
              <w:bottom w:val="single" w:sz="4" w:space="0" w:color="auto"/>
            </w:tcBorders>
          </w:tcPr>
          <w:p w14:paraId="3C565FFE" w14:textId="77777777" w:rsidR="00587D36" w:rsidRPr="009E4E09" w:rsidRDefault="00587D36" w:rsidP="00877DE4">
            <w:pPr>
              <w:keepNext/>
              <w:keepLines/>
              <w:spacing w:line="280" w:lineRule="atLeast"/>
              <w:jc w:val="center"/>
              <w:rPr>
                <w:szCs w:val="24"/>
                <w:lang w:eastAsia="zh-CN"/>
              </w:rPr>
            </w:pPr>
            <w:r w:rsidRPr="009E4E09">
              <w:t>Παρα</w:t>
            </w:r>
            <w:proofErr w:type="spellStart"/>
            <w:r w:rsidRPr="009E4E09">
              <w:t>τήρηση</w:t>
            </w:r>
            <w:proofErr w:type="spellEnd"/>
            <w:r w:rsidRPr="009E4E09">
              <w:br/>
              <w:t>N= 1.697***</w:t>
            </w:r>
          </w:p>
        </w:tc>
        <w:tc>
          <w:tcPr>
            <w:tcW w:w="1559" w:type="dxa"/>
            <w:tcBorders>
              <w:bottom w:val="single" w:sz="4" w:space="0" w:color="auto"/>
            </w:tcBorders>
          </w:tcPr>
          <w:p w14:paraId="58AD5F79" w14:textId="77777777" w:rsidR="00587D36" w:rsidRPr="009E4E09" w:rsidRDefault="00587D36" w:rsidP="00877DE4">
            <w:pPr>
              <w:keepNext/>
              <w:keepLines/>
              <w:spacing w:line="280" w:lineRule="atLeast"/>
              <w:jc w:val="center"/>
              <w:rPr>
                <w:lang w:val="el-GR"/>
              </w:rPr>
            </w:pPr>
            <w:r w:rsidRPr="009E4E09">
              <w:t>Herceptin</w:t>
            </w:r>
            <w:r w:rsidRPr="009E4E09">
              <w:br/>
              <w:t>1 </w:t>
            </w:r>
            <w:r w:rsidRPr="009E4E09">
              <w:rPr>
                <w:lang w:val="el-GR"/>
              </w:rPr>
              <w:t>έτος</w:t>
            </w:r>
          </w:p>
          <w:p w14:paraId="0E349ABF" w14:textId="77777777" w:rsidR="00587D36" w:rsidRPr="009E4E09" w:rsidRDefault="00587D36" w:rsidP="00877DE4">
            <w:pPr>
              <w:keepNext/>
              <w:keepLines/>
              <w:spacing w:line="280" w:lineRule="atLeast"/>
              <w:jc w:val="center"/>
              <w:rPr>
                <w:szCs w:val="24"/>
                <w:lang w:eastAsia="zh-CN"/>
              </w:rPr>
            </w:pPr>
            <w:r w:rsidRPr="009E4E09">
              <w:t>N = 1.702***</w:t>
            </w:r>
          </w:p>
        </w:tc>
      </w:tr>
      <w:tr w:rsidR="00587D36" w:rsidRPr="009E4E09" w14:paraId="42FDF250" w14:textId="77777777" w:rsidTr="00877DE4">
        <w:tc>
          <w:tcPr>
            <w:tcW w:w="3227" w:type="dxa"/>
            <w:tcBorders>
              <w:bottom w:val="nil"/>
            </w:tcBorders>
          </w:tcPr>
          <w:p w14:paraId="01750044" w14:textId="77777777" w:rsidR="00587D36" w:rsidRPr="009E4E09" w:rsidRDefault="00587D36" w:rsidP="00877DE4">
            <w:pPr>
              <w:keepNext/>
              <w:keepLines/>
              <w:spacing w:line="280" w:lineRule="atLeast"/>
              <w:rPr>
                <w:szCs w:val="24"/>
                <w:lang w:eastAsia="zh-CN"/>
              </w:rPr>
            </w:pPr>
            <w:r w:rsidRPr="009E4E09">
              <w:t>Επιβ</w:t>
            </w:r>
            <w:proofErr w:type="spellStart"/>
            <w:r w:rsidRPr="009E4E09">
              <w:t>ίωση</w:t>
            </w:r>
            <w:proofErr w:type="spellEnd"/>
            <w:r w:rsidRPr="009E4E09">
              <w:t xml:space="preserve"> </w:t>
            </w:r>
            <w:proofErr w:type="spellStart"/>
            <w:r w:rsidRPr="009E4E09">
              <w:t>ελεύθερη</w:t>
            </w:r>
            <w:proofErr w:type="spellEnd"/>
            <w:r w:rsidRPr="009E4E09">
              <w:t xml:space="preserve"> </w:t>
            </w:r>
            <w:proofErr w:type="spellStart"/>
            <w:r w:rsidRPr="009E4E09">
              <w:t>νόσου</w:t>
            </w:r>
            <w:proofErr w:type="spellEnd"/>
          </w:p>
        </w:tc>
        <w:tc>
          <w:tcPr>
            <w:tcW w:w="1559" w:type="dxa"/>
            <w:tcBorders>
              <w:bottom w:val="nil"/>
              <w:right w:val="nil"/>
            </w:tcBorders>
          </w:tcPr>
          <w:p w14:paraId="0097F138" w14:textId="77777777" w:rsidR="00587D36" w:rsidRPr="009E4E09" w:rsidRDefault="00587D36" w:rsidP="00877DE4">
            <w:pPr>
              <w:keepNext/>
              <w:keepLines/>
              <w:spacing w:line="280" w:lineRule="atLeast"/>
              <w:jc w:val="center"/>
              <w:rPr>
                <w:szCs w:val="22"/>
                <w:lang w:eastAsia="de-DE"/>
              </w:rPr>
            </w:pPr>
          </w:p>
        </w:tc>
        <w:tc>
          <w:tcPr>
            <w:tcW w:w="1559" w:type="dxa"/>
            <w:tcBorders>
              <w:left w:val="nil"/>
              <w:bottom w:val="nil"/>
            </w:tcBorders>
          </w:tcPr>
          <w:p w14:paraId="600DB3E1" w14:textId="77777777" w:rsidR="00587D36" w:rsidRPr="009E4E09" w:rsidRDefault="00587D36" w:rsidP="00877DE4">
            <w:pPr>
              <w:keepNext/>
              <w:keepLines/>
              <w:spacing w:line="280" w:lineRule="atLeast"/>
              <w:jc w:val="center"/>
              <w:rPr>
                <w:szCs w:val="22"/>
                <w:lang w:eastAsia="de-DE"/>
              </w:rPr>
            </w:pPr>
          </w:p>
        </w:tc>
        <w:tc>
          <w:tcPr>
            <w:tcW w:w="1560" w:type="dxa"/>
            <w:tcBorders>
              <w:bottom w:val="nil"/>
              <w:right w:val="nil"/>
            </w:tcBorders>
          </w:tcPr>
          <w:p w14:paraId="08BAAF78" w14:textId="77777777" w:rsidR="00587D36" w:rsidRPr="009E4E09" w:rsidRDefault="00587D36" w:rsidP="00877DE4">
            <w:pPr>
              <w:keepNext/>
              <w:keepLines/>
              <w:spacing w:line="280" w:lineRule="atLeast"/>
              <w:jc w:val="center"/>
              <w:rPr>
                <w:szCs w:val="22"/>
                <w:lang w:eastAsia="de-DE"/>
              </w:rPr>
            </w:pPr>
          </w:p>
        </w:tc>
        <w:tc>
          <w:tcPr>
            <w:tcW w:w="1559" w:type="dxa"/>
            <w:tcBorders>
              <w:left w:val="nil"/>
              <w:bottom w:val="nil"/>
            </w:tcBorders>
          </w:tcPr>
          <w:p w14:paraId="7CEA48F6" w14:textId="77777777" w:rsidR="00587D36" w:rsidRPr="009E4E09" w:rsidRDefault="00587D36" w:rsidP="00877DE4">
            <w:pPr>
              <w:keepNext/>
              <w:keepLines/>
              <w:spacing w:line="280" w:lineRule="atLeast"/>
              <w:jc w:val="center"/>
              <w:rPr>
                <w:szCs w:val="22"/>
                <w:lang w:eastAsia="de-DE"/>
              </w:rPr>
            </w:pPr>
          </w:p>
        </w:tc>
      </w:tr>
      <w:tr w:rsidR="00587D36" w:rsidRPr="009E4E09" w14:paraId="58F9D19F" w14:textId="77777777" w:rsidTr="00877DE4">
        <w:tc>
          <w:tcPr>
            <w:tcW w:w="3227" w:type="dxa"/>
            <w:tcBorders>
              <w:top w:val="nil"/>
              <w:bottom w:val="nil"/>
            </w:tcBorders>
          </w:tcPr>
          <w:p w14:paraId="2345C519" w14:textId="77777777" w:rsidR="00587D36" w:rsidRPr="009E4E09" w:rsidRDefault="00587D36" w:rsidP="00877DE4">
            <w:pPr>
              <w:keepNext/>
              <w:keepLines/>
              <w:spacing w:line="280" w:lineRule="atLeast"/>
              <w:rPr>
                <w:szCs w:val="24"/>
                <w:lang w:eastAsia="zh-CN"/>
              </w:rPr>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με</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46A72859" w14:textId="77777777" w:rsidR="00587D36" w:rsidRPr="009E4E09" w:rsidRDefault="00587D36" w:rsidP="00877DE4">
            <w:pPr>
              <w:keepNext/>
              <w:keepLines/>
              <w:spacing w:line="280" w:lineRule="atLeast"/>
              <w:jc w:val="center"/>
              <w:rPr>
                <w:szCs w:val="22"/>
                <w:lang w:eastAsia="de-DE"/>
              </w:rPr>
            </w:pPr>
            <w:r w:rsidRPr="009E4E09">
              <w:rPr>
                <w:szCs w:val="22"/>
                <w:lang w:eastAsia="de-DE"/>
              </w:rPr>
              <w:t>219 (12,9 %)</w:t>
            </w:r>
          </w:p>
        </w:tc>
        <w:tc>
          <w:tcPr>
            <w:tcW w:w="1559" w:type="dxa"/>
            <w:tcBorders>
              <w:top w:val="nil"/>
              <w:left w:val="nil"/>
              <w:bottom w:val="nil"/>
            </w:tcBorders>
          </w:tcPr>
          <w:p w14:paraId="15C3B720" w14:textId="77777777" w:rsidR="00587D36" w:rsidRPr="009E4E09" w:rsidRDefault="00587D36" w:rsidP="00877DE4">
            <w:pPr>
              <w:keepNext/>
              <w:keepLines/>
              <w:spacing w:line="280" w:lineRule="atLeast"/>
              <w:jc w:val="center"/>
              <w:rPr>
                <w:szCs w:val="22"/>
                <w:lang w:eastAsia="de-DE"/>
              </w:rPr>
            </w:pPr>
            <w:r w:rsidRPr="009E4E09">
              <w:rPr>
                <w:szCs w:val="22"/>
                <w:lang w:eastAsia="de-DE"/>
              </w:rPr>
              <w:t>127 (7,5 %)</w:t>
            </w:r>
          </w:p>
        </w:tc>
        <w:tc>
          <w:tcPr>
            <w:tcW w:w="1560" w:type="dxa"/>
            <w:tcBorders>
              <w:top w:val="nil"/>
              <w:bottom w:val="nil"/>
              <w:right w:val="nil"/>
            </w:tcBorders>
          </w:tcPr>
          <w:p w14:paraId="10550378" w14:textId="77777777" w:rsidR="00587D36" w:rsidRPr="009E4E09" w:rsidRDefault="00587D36" w:rsidP="00877DE4">
            <w:pPr>
              <w:keepNext/>
              <w:keepLines/>
              <w:spacing w:line="280" w:lineRule="atLeast"/>
              <w:jc w:val="center"/>
              <w:rPr>
                <w:szCs w:val="22"/>
                <w:lang w:eastAsia="de-DE"/>
              </w:rPr>
            </w:pPr>
            <w:r w:rsidRPr="009E4E09">
              <w:rPr>
                <w:szCs w:val="22"/>
                <w:lang w:eastAsia="de-DE"/>
              </w:rPr>
              <w:t>570 (33,6 %)</w:t>
            </w:r>
          </w:p>
        </w:tc>
        <w:tc>
          <w:tcPr>
            <w:tcW w:w="1559" w:type="dxa"/>
            <w:tcBorders>
              <w:top w:val="nil"/>
              <w:left w:val="nil"/>
              <w:bottom w:val="nil"/>
            </w:tcBorders>
          </w:tcPr>
          <w:p w14:paraId="2872D8F4" w14:textId="77777777" w:rsidR="00587D36" w:rsidRPr="009E4E09" w:rsidRDefault="00587D36" w:rsidP="00877DE4">
            <w:pPr>
              <w:keepNext/>
              <w:keepLines/>
              <w:spacing w:line="280" w:lineRule="atLeast"/>
              <w:jc w:val="center"/>
              <w:rPr>
                <w:szCs w:val="22"/>
                <w:lang w:eastAsia="de-DE"/>
              </w:rPr>
            </w:pPr>
            <w:r w:rsidRPr="009E4E09">
              <w:rPr>
                <w:szCs w:val="22"/>
                <w:lang w:eastAsia="de-DE"/>
              </w:rPr>
              <w:t>471 (27,7 %)</w:t>
            </w:r>
          </w:p>
        </w:tc>
      </w:tr>
      <w:tr w:rsidR="00587D36" w:rsidRPr="009E4E09" w14:paraId="23592FF1" w14:textId="77777777" w:rsidTr="00877DE4">
        <w:tc>
          <w:tcPr>
            <w:tcW w:w="3227" w:type="dxa"/>
            <w:tcBorders>
              <w:top w:val="nil"/>
              <w:bottom w:val="nil"/>
            </w:tcBorders>
          </w:tcPr>
          <w:p w14:paraId="02EB9775" w14:textId="77777777" w:rsidR="00587D36" w:rsidRPr="009E4E09" w:rsidRDefault="00587D36" w:rsidP="00877DE4">
            <w:pPr>
              <w:keepNext/>
              <w:keepLines/>
              <w:spacing w:line="280" w:lineRule="atLeast"/>
              <w:rPr>
                <w:szCs w:val="24"/>
                <w:lang w:eastAsia="zh-CN"/>
              </w:rPr>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χωρίς</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231E1D0D" w14:textId="77777777" w:rsidR="00587D36" w:rsidRPr="009E4E09" w:rsidRDefault="00587D36" w:rsidP="00877DE4">
            <w:pPr>
              <w:keepNext/>
              <w:keepLines/>
              <w:spacing w:line="280" w:lineRule="atLeast"/>
              <w:jc w:val="center"/>
              <w:rPr>
                <w:szCs w:val="22"/>
                <w:lang w:eastAsia="de-DE"/>
              </w:rPr>
            </w:pPr>
            <w:r w:rsidRPr="009E4E09">
              <w:rPr>
                <w:szCs w:val="22"/>
                <w:lang w:eastAsia="de-DE"/>
              </w:rPr>
              <w:t>1474 (87,1 %)</w:t>
            </w:r>
          </w:p>
        </w:tc>
        <w:tc>
          <w:tcPr>
            <w:tcW w:w="1559" w:type="dxa"/>
            <w:tcBorders>
              <w:top w:val="nil"/>
              <w:left w:val="nil"/>
              <w:bottom w:val="nil"/>
            </w:tcBorders>
          </w:tcPr>
          <w:p w14:paraId="554D4262" w14:textId="77777777" w:rsidR="00587D36" w:rsidRPr="009E4E09" w:rsidRDefault="00587D36" w:rsidP="00877DE4">
            <w:pPr>
              <w:keepNext/>
              <w:keepLines/>
              <w:spacing w:line="280" w:lineRule="atLeast"/>
              <w:jc w:val="center"/>
              <w:rPr>
                <w:szCs w:val="22"/>
                <w:lang w:eastAsia="de-DE"/>
              </w:rPr>
            </w:pPr>
            <w:r w:rsidRPr="009E4E09">
              <w:rPr>
                <w:szCs w:val="22"/>
                <w:lang w:eastAsia="de-DE"/>
              </w:rPr>
              <w:t>1566 (92,5 %)</w:t>
            </w:r>
          </w:p>
        </w:tc>
        <w:tc>
          <w:tcPr>
            <w:tcW w:w="1560" w:type="dxa"/>
            <w:tcBorders>
              <w:top w:val="nil"/>
              <w:bottom w:val="nil"/>
              <w:right w:val="nil"/>
            </w:tcBorders>
          </w:tcPr>
          <w:p w14:paraId="0FF87F19" w14:textId="77777777" w:rsidR="00587D36" w:rsidRPr="009E4E09" w:rsidRDefault="00587D36" w:rsidP="00877DE4">
            <w:pPr>
              <w:keepNext/>
              <w:keepLines/>
              <w:spacing w:line="280" w:lineRule="atLeast"/>
              <w:jc w:val="center"/>
              <w:rPr>
                <w:szCs w:val="22"/>
                <w:lang w:eastAsia="de-DE"/>
              </w:rPr>
            </w:pPr>
            <w:r w:rsidRPr="009E4E09">
              <w:rPr>
                <w:szCs w:val="22"/>
                <w:lang w:eastAsia="de-DE"/>
              </w:rPr>
              <w:t>1127 (66,4 %)</w:t>
            </w:r>
          </w:p>
        </w:tc>
        <w:tc>
          <w:tcPr>
            <w:tcW w:w="1559" w:type="dxa"/>
            <w:tcBorders>
              <w:top w:val="nil"/>
              <w:left w:val="nil"/>
              <w:bottom w:val="nil"/>
            </w:tcBorders>
          </w:tcPr>
          <w:p w14:paraId="4B309F39" w14:textId="77777777" w:rsidR="00587D36" w:rsidRPr="009E4E09" w:rsidRDefault="00587D36" w:rsidP="00877DE4">
            <w:pPr>
              <w:keepNext/>
              <w:keepLines/>
              <w:spacing w:line="280" w:lineRule="atLeast"/>
              <w:jc w:val="center"/>
              <w:rPr>
                <w:szCs w:val="22"/>
                <w:lang w:eastAsia="de-DE"/>
              </w:rPr>
            </w:pPr>
            <w:r w:rsidRPr="009E4E09">
              <w:rPr>
                <w:szCs w:val="22"/>
                <w:lang w:eastAsia="de-DE"/>
              </w:rPr>
              <w:t>1231 (72,3 %)</w:t>
            </w:r>
          </w:p>
        </w:tc>
      </w:tr>
      <w:tr w:rsidR="00587D36" w:rsidRPr="009E4E09" w14:paraId="18E52553" w14:textId="77777777" w:rsidTr="00877DE4">
        <w:tc>
          <w:tcPr>
            <w:tcW w:w="3227" w:type="dxa"/>
            <w:tcBorders>
              <w:top w:val="nil"/>
              <w:bottom w:val="nil"/>
            </w:tcBorders>
          </w:tcPr>
          <w:p w14:paraId="2F90E90C" w14:textId="77777777" w:rsidR="00587D36" w:rsidRPr="009E4E09" w:rsidRDefault="00587D36" w:rsidP="00877DE4">
            <w:pPr>
              <w:keepNext/>
              <w:keepLines/>
              <w:spacing w:line="280" w:lineRule="atLeast"/>
              <w:rPr>
                <w:szCs w:val="24"/>
                <w:lang w:eastAsia="zh-CN"/>
              </w:rPr>
            </w:pPr>
            <w:proofErr w:type="spellStart"/>
            <w:r w:rsidRPr="009E4E09">
              <w:t>Τιμή</w:t>
            </w:r>
            <w:proofErr w:type="spellEnd"/>
            <w:r w:rsidRPr="009E4E09">
              <w:t xml:space="preserve"> P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nil"/>
              <w:right w:val="single" w:sz="4" w:space="0" w:color="auto"/>
            </w:tcBorders>
          </w:tcPr>
          <w:p w14:paraId="6549498C" w14:textId="77777777" w:rsidR="00587D36" w:rsidRPr="009E4E09" w:rsidRDefault="00587D36" w:rsidP="00877DE4">
            <w:pPr>
              <w:keepNext/>
              <w:keepLines/>
              <w:spacing w:line="280" w:lineRule="atLeast"/>
              <w:jc w:val="center"/>
              <w:rPr>
                <w:szCs w:val="24"/>
                <w:lang w:eastAsia="zh-CN"/>
              </w:rPr>
            </w:pPr>
            <w:r w:rsidRPr="009E4E09">
              <w:rPr>
                <w:szCs w:val="22"/>
                <w:lang w:eastAsia="de-DE"/>
              </w:rPr>
              <w:t>&lt; 0,0001</w:t>
            </w:r>
          </w:p>
        </w:tc>
        <w:tc>
          <w:tcPr>
            <w:tcW w:w="3119" w:type="dxa"/>
            <w:gridSpan w:val="2"/>
            <w:tcBorders>
              <w:top w:val="nil"/>
              <w:left w:val="single" w:sz="4" w:space="0" w:color="auto"/>
              <w:bottom w:val="nil"/>
            </w:tcBorders>
          </w:tcPr>
          <w:p w14:paraId="4797780B" w14:textId="77777777" w:rsidR="00587D36" w:rsidRPr="009E4E09" w:rsidRDefault="00587D36" w:rsidP="00877DE4">
            <w:pPr>
              <w:keepNext/>
              <w:keepLines/>
              <w:spacing w:line="280" w:lineRule="atLeast"/>
              <w:jc w:val="center"/>
              <w:rPr>
                <w:szCs w:val="24"/>
                <w:lang w:eastAsia="zh-CN"/>
              </w:rPr>
            </w:pPr>
            <w:r w:rsidRPr="009E4E09">
              <w:rPr>
                <w:szCs w:val="22"/>
                <w:lang w:eastAsia="de-DE"/>
              </w:rPr>
              <w:t>&lt; 0,0001</w:t>
            </w:r>
          </w:p>
        </w:tc>
      </w:tr>
      <w:tr w:rsidR="00587D36" w:rsidRPr="009E4E09" w14:paraId="3ECB4CD4" w14:textId="77777777" w:rsidTr="00877DE4">
        <w:tc>
          <w:tcPr>
            <w:tcW w:w="3227" w:type="dxa"/>
            <w:tcBorders>
              <w:top w:val="nil"/>
              <w:bottom w:val="single" w:sz="4" w:space="0" w:color="auto"/>
            </w:tcBorders>
          </w:tcPr>
          <w:p w14:paraId="29D5A723" w14:textId="77777777" w:rsidR="00587D36" w:rsidRPr="009E4E09" w:rsidRDefault="00587D36" w:rsidP="00877DE4">
            <w:pPr>
              <w:keepNext/>
              <w:keepLines/>
              <w:spacing w:line="280" w:lineRule="atLeast"/>
              <w:rPr>
                <w:szCs w:val="24"/>
                <w:lang w:eastAsia="zh-CN"/>
              </w:rPr>
            </w:pPr>
            <w:proofErr w:type="spellStart"/>
            <w:r w:rsidRPr="009E4E09">
              <w:t>Λόγος</w:t>
            </w:r>
            <w:proofErr w:type="spellEnd"/>
            <w:r w:rsidRPr="009E4E09">
              <w:t xml:space="preserve"> επ</w:t>
            </w:r>
            <w:proofErr w:type="spellStart"/>
            <w:r w:rsidRPr="009E4E09">
              <w:t>ικινδυνότητ</w:t>
            </w:r>
            <w:proofErr w:type="spellEnd"/>
            <w:r w:rsidRPr="009E4E09">
              <w:t xml:space="preserve">ας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single" w:sz="4" w:space="0" w:color="auto"/>
              <w:right w:val="single" w:sz="4" w:space="0" w:color="auto"/>
            </w:tcBorders>
          </w:tcPr>
          <w:p w14:paraId="0479B638" w14:textId="77777777" w:rsidR="00587D36" w:rsidRPr="009E4E09" w:rsidRDefault="00587D36" w:rsidP="00877DE4">
            <w:pPr>
              <w:keepNext/>
              <w:keepLines/>
              <w:spacing w:line="280" w:lineRule="atLeast"/>
              <w:jc w:val="center"/>
              <w:rPr>
                <w:szCs w:val="22"/>
                <w:lang w:eastAsia="de-DE"/>
              </w:rPr>
            </w:pPr>
            <w:r w:rsidRPr="009E4E09">
              <w:rPr>
                <w:szCs w:val="22"/>
                <w:lang w:eastAsia="de-DE"/>
              </w:rPr>
              <w:t>0,54</w:t>
            </w:r>
          </w:p>
        </w:tc>
        <w:tc>
          <w:tcPr>
            <w:tcW w:w="3119" w:type="dxa"/>
            <w:gridSpan w:val="2"/>
            <w:tcBorders>
              <w:top w:val="nil"/>
              <w:left w:val="single" w:sz="4" w:space="0" w:color="auto"/>
              <w:bottom w:val="single" w:sz="4" w:space="0" w:color="auto"/>
            </w:tcBorders>
          </w:tcPr>
          <w:p w14:paraId="4C504747" w14:textId="77777777" w:rsidR="00587D36" w:rsidRPr="009E4E09" w:rsidRDefault="00587D36" w:rsidP="00877DE4">
            <w:pPr>
              <w:keepNext/>
              <w:keepLines/>
              <w:spacing w:line="280" w:lineRule="atLeast"/>
              <w:jc w:val="center"/>
              <w:rPr>
                <w:szCs w:val="22"/>
                <w:lang w:eastAsia="de-DE"/>
              </w:rPr>
            </w:pPr>
            <w:r w:rsidRPr="009E4E09">
              <w:rPr>
                <w:szCs w:val="22"/>
                <w:lang w:eastAsia="de-DE"/>
              </w:rPr>
              <w:t>0,76</w:t>
            </w:r>
          </w:p>
        </w:tc>
      </w:tr>
      <w:tr w:rsidR="00587D36" w:rsidRPr="009E4E09" w14:paraId="3964C8B7" w14:textId="77777777" w:rsidTr="00877DE4">
        <w:tc>
          <w:tcPr>
            <w:tcW w:w="3227" w:type="dxa"/>
            <w:tcBorders>
              <w:bottom w:val="nil"/>
            </w:tcBorders>
          </w:tcPr>
          <w:p w14:paraId="184F3949" w14:textId="77777777" w:rsidR="00587D36" w:rsidRPr="009E4E09" w:rsidRDefault="00587D36" w:rsidP="00877DE4">
            <w:pPr>
              <w:keepNext/>
              <w:keepLines/>
              <w:spacing w:line="280" w:lineRule="atLeast"/>
              <w:rPr>
                <w:szCs w:val="24"/>
                <w:lang w:eastAsia="zh-CN"/>
              </w:rPr>
            </w:pPr>
            <w:r w:rsidRPr="009E4E09">
              <w:t>Επιβ</w:t>
            </w:r>
            <w:proofErr w:type="spellStart"/>
            <w:r w:rsidRPr="009E4E09">
              <w:t>ίωση</w:t>
            </w:r>
            <w:proofErr w:type="spellEnd"/>
            <w:r w:rsidRPr="009E4E09">
              <w:t xml:space="preserve"> </w:t>
            </w:r>
            <w:proofErr w:type="spellStart"/>
            <w:r w:rsidRPr="009E4E09">
              <w:t>ελεύθερη</w:t>
            </w:r>
            <w:proofErr w:type="spellEnd"/>
            <w:r w:rsidRPr="009E4E09">
              <w:t xml:space="preserve"> υπ</w:t>
            </w:r>
            <w:proofErr w:type="spellStart"/>
            <w:r w:rsidRPr="009E4E09">
              <w:t>οτρο</w:t>
            </w:r>
            <w:proofErr w:type="spellEnd"/>
            <w:r w:rsidRPr="009E4E09">
              <w:t>πής</w:t>
            </w:r>
          </w:p>
        </w:tc>
        <w:tc>
          <w:tcPr>
            <w:tcW w:w="1559" w:type="dxa"/>
            <w:tcBorders>
              <w:bottom w:val="nil"/>
              <w:right w:val="nil"/>
            </w:tcBorders>
          </w:tcPr>
          <w:p w14:paraId="325557F3" w14:textId="77777777" w:rsidR="00587D36" w:rsidRPr="009E4E09" w:rsidRDefault="00587D36" w:rsidP="00877DE4">
            <w:pPr>
              <w:keepNext/>
              <w:keepLines/>
              <w:spacing w:line="280" w:lineRule="atLeast"/>
              <w:jc w:val="center"/>
              <w:rPr>
                <w:szCs w:val="22"/>
                <w:lang w:eastAsia="de-DE"/>
              </w:rPr>
            </w:pPr>
          </w:p>
        </w:tc>
        <w:tc>
          <w:tcPr>
            <w:tcW w:w="1559" w:type="dxa"/>
            <w:tcBorders>
              <w:left w:val="nil"/>
              <w:bottom w:val="nil"/>
            </w:tcBorders>
          </w:tcPr>
          <w:p w14:paraId="0F1BC21F" w14:textId="77777777" w:rsidR="00587D36" w:rsidRPr="009E4E09" w:rsidRDefault="00587D36" w:rsidP="00877DE4">
            <w:pPr>
              <w:keepNext/>
              <w:keepLines/>
              <w:spacing w:line="280" w:lineRule="atLeast"/>
              <w:jc w:val="center"/>
              <w:rPr>
                <w:szCs w:val="22"/>
                <w:lang w:eastAsia="de-DE"/>
              </w:rPr>
            </w:pPr>
          </w:p>
        </w:tc>
        <w:tc>
          <w:tcPr>
            <w:tcW w:w="1560" w:type="dxa"/>
            <w:tcBorders>
              <w:bottom w:val="nil"/>
              <w:right w:val="nil"/>
            </w:tcBorders>
          </w:tcPr>
          <w:p w14:paraId="36F2E59F" w14:textId="77777777" w:rsidR="00587D36" w:rsidRPr="009E4E09" w:rsidRDefault="00587D36" w:rsidP="00877DE4">
            <w:pPr>
              <w:keepNext/>
              <w:keepLines/>
              <w:spacing w:line="280" w:lineRule="atLeast"/>
              <w:jc w:val="center"/>
              <w:rPr>
                <w:szCs w:val="22"/>
                <w:lang w:eastAsia="de-DE"/>
              </w:rPr>
            </w:pPr>
          </w:p>
        </w:tc>
        <w:tc>
          <w:tcPr>
            <w:tcW w:w="1559" w:type="dxa"/>
            <w:tcBorders>
              <w:left w:val="nil"/>
              <w:bottom w:val="nil"/>
            </w:tcBorders>
          </w:tcPr>
          <w:p w14:paraId="1F5FCDBF" w14:textId="77777777" w:rsidR="00587D36" w:rsidRPr="009E4E09" w:rsidRDefault="00587D36" w:rsidP="00877DE4">
            <w:pPr>
              <w:keepNext/>
              <w:keepLines/>
              <w:spacing w:line="280" w:lineRule="atLeast"/>
              <w:jc w:val="center"/>
              <w:rPr>
                <w:szCs w:val="22"/>
                <w:lang w:eastAsia="de-DE"/>
              </w:rPr>
            </w:pPr>
          </w:p>
        </w:tc>
      </w:tr>
      <w:tr w:rsidR="00587D36" w:rsidRPr="009E4E09" w14:paraId="00B7FA58" w14:textId="77777777" w:rsidTr="00877DE4">
        <w:tc>
          <w:tcPr>
            <w:tcW w:w="3227" w:type="dxa"/>
            <w:tcBorders>
              <w:top w:val="nil"/>
              <w:bottom w:val="nil"/>
            </w:tcBorders>
          </w:tcPr>
          <w:p w14:paraId="6A74F463" w14:textId="77777777" w:rsidR="00587D36" w:rsidRPr="009E4E09" w:rsidRDefault="00587D36" w:rsidP="00877DE4">
            <w:pPr>
              <w:keepNext/>
              <w:keepLines/>
              <w:spacing w:line="280" w:lineRule="atLeast"/>
              <w:rPr>
                <w:szCs w:val="24"/>
                <w:lang w:eastAsia="zh-CN"/>
              </w:rPr>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με</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23D066FD" w14:textId="77777777" w:rsidR="00587D36" w:rsidRPr="009E4E09" w:rsidRDefault="00587D36" w:rsidP="00877DE4">
            <w:pPr>
              <w:keepNext/>
              <w:keepLines/>
              <w:spacing w:line="280" w:lineRule="atLeast"/>
              <w:jc w:val="center"/>
              <w:rPr>
                <w:szCs w:val="22"/>
                <w:lang w:eastAsia="de-DE"/>
              </w:rPr>
            </w:pPr>
            <w:r w:rsidRPr="009E4E09">
              <w:rPr>
                <w:szCs w:val="22"/>
                <w:lang w:eastAsia="de-DE"/>
              </w:rPr>
              <w:t>208 (12,3 %)</w:t>
            </w:r>
          </w:p>
        </w:tc>
        <w:tc>
          <w:tcPr>
            <w:tcW w:w="1559" w:type="dxa"/>
            <w:tcBorders>
              <w:top w:val="nil"/>
              <w:left w:val="nil"/>
              <w:bottom w:val="nil"/>
            </w:tcBorders>
          </w:tcPr>
          <w:p w14:paraId="0D0BB667" w14:textId="77777777" w:rsidR="00587D36" w:rsidRPr="009E4E09" w:rsidRDefault="00587D36" w:rsidP="00877DE4">
            <w:pPr>
              <w:keepNext/>
              <w:keepLines/>
              <w:spacing w:line="280" w:lineRule="atLeast"/>
              <w:jc w:val="center"/>
              <w:rPr>
                <w:szCs w:val="22"/>
                <w:lang w:eastAsia="de-DE"/>
              </w:rPr>
            </w:pPr>
            <w:r w:rsidRPr="009E4E09">
              <w:rPr>
                <w:szCs w:val="22"/>
                <w:lang w:eastAsia="de-DE"/>
              </w:rPr>
              <w:t>113 (6,7 %)</w:t>
            </w:r>
          </w:p>
        </w:tc>
        <w:tc>
          <w:tcPr>
            <w:tcW w:w="1560" w:type="dxa"/>
            <w:tcBorders>
              <w:top w:val="nil"/>
              <w:bottom w:val="nil"/>
              <w:right w:val="nil"/>
            </w:tcBorders>
          </w:tcPr>
          <w:p w14:paraId="156153A1" w14:textId="77777777" w:rsidR="00587D36" w:rsidRPr="009E4E09" w:rsidRDefault="00587D36" w:rsidP="00877DE4">
            <w:pPr>
              <w:keepNext/>
              <w:keepLines/>
              <w:spacing w:line="280" w:lineRule="atLeast"/>
              <w:jc w:val="center"/>
              <w:rPr>
                <w:szCs w:val="22"/>
                <w:lang w:eastAsia="de-DE"/>
              </w:rPr>
            </w:pPr>
            <w:r w:rsidRPr="009E4E09">
              <w:rPr>
                <w:szCs w:val="22"/>
                <w:lang w:eastAsia="de-DE"/>
              </w:rPr>
              <w:t>506 (29,8 %)</w:t>
            </w:r>
          </w:p>
        </w:tc>
        <w:tc>
          <w:tcPr>
            <w:tcW w:w="1559" w:type="dxa"/>
            <w:tcBorders>
              <w:top w:val="nil"/>
              <w:left w:val="nil"/>
              <w:bottom w:val="nil"/>
            </w:tcBorders>
          </w:tcPr>
          <w:p w14:paraId="51D20288" w14:textId="77777777" w:rsidR="00587D36" w:rsidRPr="009E4E09" w:rsidRDefault="00587D36" w:rsidP="00877DE4">
            <w:pPr>
              <w:keepNext/>
              <w:keepLines/>
              <w:spacing w:line="280" w:lineRule="atLeast"/>
              <w:jc w:val="center"/>
              <w:rPr>
                <w:szCs w:val="22"/>
                <w:lang w:eastAsia="de-DE"/>
              </w:rPr>
            </w:pPr>
            <w:r w:rsidRPr="009E4E09">
              <w:rPr>
                <w:szCs w:val="22"/>
                <w:lang w:eastAsia="de-DE"/>
              </w:rPr>
              <w:t>399 (23,4 %)</w:t>
            </w:r>
          </w:p>
        </w:tc>
      </w:tr>
      <w:tr w:rsidR="00587D36" w:rsidRPr="009E4E09" w14:paraId="076A1816" w14:textId="77777777" w:rsidTr="00877DE4">
        <w:tc>
          <w:tcPr>
            <w:tcW w:w="3227" w:type="dxa"/>
            <w:tcBorders>
              <w:top w:val="nil"/>
              <w:bottom w:val="nil"/>
            </w:tcBorders>
          </w:tcPr>
          <w:p w14:paraId="2D0BBAC4" w14:textId="77777777" w:rsidR="00587D36" w:rsidRPr="009E4E09" w:rsidRDefault="00587D36" w:rsidP="00877DE4">
            <w:pPr>
              <w:keepNext/>
              <w:keepLines/>
              <w:spacing w:line="280" w:lineRule="atLeast"/>
              <w:rPr>
                <w:szCs w:val="24"/>
                <w:lang w:eastAsia="zh-CN"/>
              </w:rPr>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χωρίς</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3608BEE8" w14:textId="77777777" w:rsidR="00587D36" w:rsidRPr="009E4E09" w:rsidRDefault="00587D36" w:rsidP="00877DE4">
            <w:pPr>
              <w:keepNext/>
              <w:keepLines/>
              <w:spacing w:line="280" w:lineRule="atLeast"/>
              <w:jc w:val="center"/>
              <w:rPr>
                <w:szCs w:val="22"/>
                <w:lang w:eastAsia="de-DE"/>
              </w:rPr>
            </w:pPr>
            <w:r w:rsidRPr="009E4E09">
              <w:rPr>
                <w:szCs w:val="22"/>
                <w:lang w:eastAsia="de-DE"/>
              </w:rPr>
              <w:t>1485 (87,7 %)</w:t>
            </w:r>
          </w:p>
        </w:tc>
        <w:tc>
          <w:tcPr>
            <w:tcW w:w="1559" w:type="dxa"/>
            <w:tcBorders>
              <w:top w:val="nil"/>
              <w:left w:val="nil"/>
              <w:bottom w:val="nil"/>
            </w:tcBorders>
          </w:tcPr>
          <w:p w14:paraId="08909720" w14:textId="77777777" w:rsidR="00587D36" w:rsidRPr="009E4E09" w:rsidRDefault="00587D36" w:rsidP="00877DE4">
            <w:pPr>
              <w:keepNext/>
              <w:keepLines/>
              <w:spacing w:line="280" w:lineRule="atLeast"/>
              <w:jc w:val="center"/>
              <w:rPr>
                <w:szCs w:val="22"/>
                <w:lang w:eastAsia="de-DE"/>
              </w:rPr>
            </w:pPr>
            <w:r w:rsidRPr="009E4E09">
              <w:rPr>
                <w:szCs w:val="22"/>
                <w:lang w:eastAsia="de-DE"/>
              </w:rPr>
              <w:t>1580 (93,3 %)</w:t>
            </w:r>
          </w:p>
        </w:tc>
        <w:tc>
          <w:tcPr>
            <w:tcW w:w="1560" w:type="dxa"/>
            <w:tcBorders>
              <w:top w:val="nil"/>
              <w:bottom w:val="nil"/>
              <w:right w:val="nil"/>
            </w:tcBorders>
          </w:tcPr>
          <w:p w14:paraId="2E025156" w14:textId="77777777" w:rsidR="00587D36" w:rsidRPr="009E4E09" w:rsidRDefault="00587D36" w:rsidP="00877DE4">
            <w:pPr>
              <w:keepNext/>
              <w:keepLines/>
              <w:spacing w:line="280" w:lineRule="atLeast"/>
              <w:jc w:val="center"/>
              <w:rPr>
                <w:szCs w:val="22"/>
                <w:lang w:eastAsia="de-DE"/>
              </w:rPr>
            </w:pPr>
            <w:r w:rsidRPr="009E4E09">
              <w:rPr>
                <w:szCs w:val="22"/>
                <w:lang w:eastAsia="de-DE"/>
              </w:rPr>
              <w:t>1191 (70,2 %)</w:t>
            </w:r>
          </w:p>
        </w:tc>
        <w:tc>
          <w:tcPr>
            <w:tcW w:w="1559" w:type="dxa"/>
            <w:tcBorders>
              <w:top w:val="nil"/>
              <w:left w:val="nil"/>
              <w:bottom w:val="nil"/>
            </w:tcBorders>
          </w:tcPr>
          <w:p w14:paraId="29F71840" w14:textId="77777777" w:rsidR="00587D36" w:rsidRPr="009E4E09" w:rsidRDefault="00587D36" w:rsidP="00877DE4">
            <w:pPr>
              <w:keepNext/>
              <w:keepLines/>
              <w:spacing w:line="280" w:lineRule="atLeast"/>
              <w:jc w:val="center"/>
              <w:rPr>
                <w:szCs w:val="22"/>
                <w:lang w:eastAsia="de-DE"/>
              </w:rPr>
            </w:pPr>
            <w:r w:rsidRPr="009E4E09">
              <w:rPr>
                <w:szCs w:val="22"/>
                <w:lang w:eastAsia="de-DE"/>
              </w:rPr>
              <w:t>1303 (76,6 %)</w:t>
            </w:r>
          </w:p>
        </w:tc>
      </w:tr>
      <w:tr w:rsidR="00587D36" w:rsidRPr="009E4E09" w14:paraId="5A4922B6" w14:textId="77777777" w:rsidTr="00877DE4">
        <w:tc>
          <w:tcPr>
            <w:tcW w:w="3227" w:type="dxa"/>
            <w:tcBorders>
              <w:top w:val="nil"/>
              <w:bottom w:val="nil"/>
            </w:tcBorders>
          </w:tcPr>
          <w:p w14:paraId="0C2AA663" w14:textId="77777777" w:rsidR="00587D36" w:rsidRPr="009E4E09" w:rsidRDefault="00587D36" w:rsidP="00877DE4">
            <w:pPr>
              <w:keepNext/>
              <w:keepLines/>
              <w:spacing w:line="280" w:lineRule="atLeast"/>
              <w:rPr>
                <w:szCs w:val="24"/>
                <w:lang w:eastAsia="zh-CN"/>
              </w:rPr>
            </w:pPr>
            <w:proofErr w:type="spellStart"/>
            <w:r w:rsidRPr="009E4E09">
              <w:t>Τιμή</w:t>
            </w:r>
            <w:proofErr w:type="spellEnd"/>
            <w:r w:rsidRPr="009E4E09">
              <w:t xml:space="preserve"> P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nil"/>
            </w:tcBorders>
          </w:tcPr>
          <w:p w14:paraId="5B3DE5C0" w14:textId="77777777" w:rsidR="00587D36" w:rsidRPr="009E4E09" w:rsidRDefault="00587D36" w:rsidP="00877DE4">
            <w:pPr>
              <w:keepNext/>
              <w:keepLines/>
              <w:spacing w:line="280" w:lineRule="atLeast"/>
              <w:jc w:val="center"/>
              <w:rPr>
                <w:szCs w:val="24"/>
                <w:lang w:eastAsia="zh-CN"/>
              </w:rPr>
            </w:pPr>
            <w:r w:rsidRPr="009E4E09">
              <w:rPr>
                <w:szCs w:val="22"/>
                <w:lang w:eastAsia="de-DE"/>
              </w:rPr>
              <w:t>&lt; 0,0001</w:t>
            </w:r>
          </w:p>
        </w:tc>
        <w:tc>
          <w:tcPr>
            <w:tcW w:w="3119" w:type="dxa"/>
            <w:gridSpan w:val="2"/>
            <w:tcBorders>
              <w:top w:val="nil"/>
              <w:bottom w:val="nil"/>
            </w:tcBorders>
          </w:tcPr>
          <w:p w14:paraId="70A3E305" w14:textId="77777777" w:rsidR="00587D36" w:rsidRPr="009E4E09" w:rsidRDefault="00587D36" w:rsidP="00877DE4">
            <w:pPr>
              <w:keepNext/>
              <w:keepLines/>
              <w:spacing w:line="280" w:lineRule="atLeast"/>
              <w:jc w:val="center"/>
              <w:rPr>
                <w:szCs w:val="24"/>
                <w:lang w:eastAsia="zh-CN"/>
              </w:rPr>
            </w:pPr>
            <w:r w:rsidRPr="009E4E09">
              <w:rPr>
                <w:szCs w:val="22"/>
                <w:lang w:eastAsia="de-DE"/>
              </w:rPr>
              <w:t>&lt; 0,0001</w:t>
            </w:r>
          </w:p>
        </w:tc>
      </w:tr>
      <w:tr w:rsidR="00587D36" w:rsidRPr="009E4E09" w14:paraId="22193FC9" w14:textId="77777777" w:rsidTr="00877DE4">
        <w:tc>
          <w:tcPr>
            <w:tcW w:w="3227" w:type="dxa"/>
            <w:tcBorders>
              <w:top w:val="nil"/>
              <w:bottom w:val="single" w:sz="4" w:space="0" w:color="auto"/>
            </w:tcBorders>
          </w:tcPr>
          <w:p w14:paraId="42C58F89" w14:textId="77777777" w:rsidR="00587D36" w:rsidRPr="009E4E09" w:rsidRDefault="00587D36" w:rsidP="00877DE4">
            <w:pPr>
              <w:keepNext/>
              <w:keepLines/>
              <w:spacing w:line="280" w:lineRule="atLeast"/>
              <w:rPr>
                <w:szCs w:val="24"/>
                <w:lang w:eastAsia="zh-CN"/>
              </w:rPr>
            </w:pPr>
            <w:proofErr w:type="spellStart"/>
            <w:r w:rsidRPr="009E4E09">
              <w:t>Λόγος</w:t>
            </w:r>
            <w:proofErr w:type="spellEnd"/>
            <w:r w:rsidRPr="009E4E09">
              <w:t xml:space="preserve"> επ</w:t>
            </w:r>
            <w:proofErr w:type="spellStart"/>
            <w:r w:rsidRPr="009E4E09">
              <w:t>ικινδυνότητ</w:t>
            </w:r>
            <w:proofErr w:type="spellEnd"/>
            <w:r w:rsidRPr="009E4E09">
              <w:t xml:space="preserve">ας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single" w:sz="4" w:space="0" w:color="auto"/>
            </w:tcBorders>
          </w:tcPr>
          <w:p w14:paraId="3020586E" w14:textId="77777777" w:rsidR="00587D36" w:rsidRPr="009E4E09" w:rsidRDefault="00587D36" w:rsidP="00877DE4">
            <w:pPr>
              <w:keepNext/>
              <w:keepLines/>
              <w:spacing w:line="280" w:lineRule="atLeast"/>
              <w:jc w:val="center"/>
              <w:rPr>
                <w:szCs w:val="22"/>
                <w:lang w:eastAsia="de-DE"/>
              </w:rPr>
            </w:pPr>
            <w:r w:rsidRPr="009E4E09">
              <w:rPr>
                <w:szCs w:val="22"/>
                <w:lang w:eastAsia="de-DE"/>
              </w:rPr>
              <w:t>0,51</w:t>
            </w:r>
          </w:p>
        </w:tc>
        <w:tc>
          <w:tcPr>
            <w:tcW w:w="3119" w:type="dxa"/>
            <w:gridSpan w:val="2"/>
            <w:tcBorders>
              <w:top w:val="nil"/>
              <w:bottom w:val="single" w:sz="4" w:space="0" w:color="auto"/>
            </w:tcBorders>
          </w:tcPr>
          <w:p w14:paraId="63ED4FBF" w14:textId="77777777" w:rsidR="00587D36" w:rsidRPr="009E4E09" w:rsidRDefault="00587D36" w:rsidP="00877DE4">
            <w:pPr>
              <w:keepNext/>
              <w:keepLines/>
              <w:spacing w:line="280" w:lineRule="atLeast"/>
              <w:jc w:val="center"/>
              <w:rPr>
                <w:szCs w:val="22"/>
                <w:lang w:eastAsia="de-DE"/>
              </w:rPr>
            </w:pPr>
            <w:r w:rsidRPr="009E4E09">
              <w:rPr>
                <w:szCs w:val="22"/>
                <w:lang w:eastAsia="de-DE"/>
              </w:rPr>
              <w:t>0,73</w:t>
            </w:r>
          </w:p>
        </w:tc>
      </w:tr>
      <w:tr w:rsidR="00587D36" w:rsidRPr="009E4E09" w14:paraId="2281624D" w14:textId="77777777" w:rsidTr="00877DE4">
        <w:tc>
          <w:tcPr>
            <w:tcW w:w="3227" w:type="dxa"/>
            <w:tcBorders>
              <w:bottom w:val="nil"/>
            </w:tcBorders>
          </w:tcPr>
          <w:p w14:paraId="3DB0BCFD" w14:textId="77777777" w:rsidR="00587D36" w:rsidRPr="009E4E09" w:rsidRDefault="00587D36" w:rsidP="00877DE4">
            <w:pPr>
              <w:keepNext/>
              <w:keepLines/>
              <w:spacing w:line="280" w:lineRule="atLeast"/>
              <w:rPr>
                <w:szCs w:val="24"/>
                <w:lang w:eastAsia="zh-CN"/>
              </w:rPr>
            </w:pPr>
            <w:r w:rsidRPr="009E4E09">
              <w:t>Επιβ</w:t>
            </w:r>
            <w:proofErr w:type="spellStart"/>
            <w:r w:rsidRPr="009E4E09">
              <w:t>ίωση</w:t>
            </w:r>
            <w:proofErr w:type="spellEnd"/>
            <w:r w:rsidRPr="009E4E09">
              <w:t xml:space="preserve"> </w:t>
            </w:r>
            <w:proofErr w:type="spellStart"/>
            <w:r w:rsidRPr="009E4E09">
              <w:t>ελεύθερη</w:t>
            </w:r>
            <w:proofErr w:type="spellEnd"/>
            <w:r w:rsidRPr="009E4E09">
              <w:t xml:space="preserve"> απ</w:t>
            </w:r>
            <w:proofErr w:type="spellStart"/>
            <w:r w:rsidRPr="009E4E09">
              <w:t>ομ</w:t>
            </w:r>
            <w:proofErr w:type="spellEnd"/>
            <w:r w:rsidRPr="009E4E09">
              <w:t xml:space="preserve">ακρυσμένης </w:t>
            </w:r>
            <w:proofErr w:type="spellStart"/>
            <w:r w:rsidRPr="009E4E09">
              <w:t>νόσου</w:t>
            </w:r>
            <w:proofErr w:type="spellEnd"/>
          </w:p>
        </w:tc>
        <w:tc>
          <w:tcPr>
            <w:tcW w:w="1559" w:type="dxa"/>
            <w:tcBorders>
              <w:bottom w:val="nil"/>
              <w:right w:val="nil"/>
            </w:tcBorders>
          </w:tcPr>
          <w:p w14:paraId="404F0DE0" w14:textId="77777777" w:rsidR="00587D36" w:rsidRPr="009E4E09" w:rsidRDefault="00587D36" w:rsidP="00877DE4">
            <w:pPr>
              <w:keepNext/>
              <w:keepLines/>
              <w:spacing w:line="280" w:lineRule="atLeast"/>
              <w:jc w:val="center"/>
              <w:rPr>
                <w:szCs w:val="22"/>
                <w:lang w:eastAsia="de-DE"/>
              </w:rPr>
            </w:pPr>
          </w:p>
        </w:tc>
        <w:tc>
          <w:tcPr>
            <w:tcW w:w="1559" w:type="dxa"/>
            <w:tcBorders>
              <w:left w:val="nil"/>
              <w:bottom w:val="nil"/>
            </w:tcBorders>
          </w:tcPr>
          <w:p w14:paraId="33D42DA8" w14:textId="77777777" w:rsidR="00587D36" w:rsidRPr="009E4E09" w:rsidRDefault="00587D36" w:rsidP="00877DE4">
            <w:pPr>
              <w:keepNext/>
              <w:keepLines/>
              <w:spacing w:line="280" w:lineRule="atLeast"/>
              <w:jc w:val="center"/>
              <w:rPr>
                <w:szCs w:val="22"/>
                <w:lang w:eastAsia="de-DE"/>
              </w:rPr>
            </w:pPr>
          </w:p>
        </w:tc>
        <w:tc>
          <w:tcPr>
            <w:tcW w:w="1560" w:type="dxa"/>
            <w:tcBorders>
              <w:bottom w:val="nil"/>
              <w:right w:val="nil"/>
            </w:tcBorders>
          </w:tcPr>
          <w:p w14:paraId="6DE8535B" w14:textId="77777777" w:rsidR="00587D36" w:rsidRPr="009E4E09" w:rsidRDefault="00587D36" w:rsidP="00877DE4">
            <w:pPr>
              <w:keepNext/>
              <w:keepLines/>
              <w:spacing w:line="280" w:lineRule="atLeast"/>
              <w:jc w:val="center"/>
              <w:rPr>
                <w:szCs w:val="22"/>
                <w:lang w:eastAsia="de-DE"/>
              </w:rPr>
            </w:pPr>
          </w:p>
        </w:tc>
        <w:tc>
          <w:tcPr>
            <w:tcW w:w="1559" w:type="dxa"/>
            <w:tcBorders>
              <w:left w:val="nil"/>
              <w:bottom w:val="nil"/>
            </w:tcBorders>
          </w:tcPr>
          <w:p w14:paraId="04D2B549" w14:textId="77777777" w:rsidR="00587D36" w:rsidRPr="009E4E09" w:rsidRDefault="00587D36" w:rsidP="00877DE4">
            <w:pPr>
              <w:keepNext/>
              <w:keepLines/>
              <w:spacing w:line="280" w:lineRule="atLeast"/>
              <w:jc w:val="center"/>
              <w:rPr>
                <w:szCs w:val="22"/>
                <w:lang w:eastAsia="de-DE"/>
              </w:rPr>
            </w:pPr>
          </w:p>
        </w:tc>
      </w:tr>
      <w:tr w:rsidR="00587D36" w:rsidRPr="009E4E09" w14:paraId="0A150FBE" w14:textId="77777777" w:rsidTr="00877DE4">
        <w:tc>
          <w:tcPr>
            <w:tcW w:w="3227" w:type="dxa"/>
            <w:tcBorders>
              <w:top w:val="nil"/>
              <w:bottom w:val="nil"/>
            </w:tcBorders>
          </w:tcPr>
          <w:p w14:paraId="58A4E0F7" w14:textId="77777777" w:rsidR="00587D36" w:rsidRPr="009E4E09" w:rsidRDefault="00587D36" w:rsidP="00877DE4">
            <w:pPr>
              <w:keepNext/>
              <w:keepLines/>
              <w:spacing w:line="280" w:lineRule="atLeast"/>
              <w:rPr>
                <w:szCs w:val="24"/>
                <w:lang w:eastAsia="zh-CN"/>
              </w:rPr>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με</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48573806" w14:textId="77777777" w:rsidR="00587D36" w:rsidRPr="009E4E09" w:rsidRDefault="00587D36" w:rsidP="00877DE4">
            <w:pPr>
              <w:keepNext/>
              <w:keepLines/>
              <w:spacing w:line="280" w:lineRule="atLeast"/>
              <w:jc w:val="center"/>
              <w:rPr>
                <w:szCs w:val="22"/>
                <w:lang w:eastAsia="de-DE"/>
              </w:rPr>
            </w:pPr>
            <w:r w:rsidRPr="009E4E09">
              <w:rPr>
                <w:szCs w:val="22"/>
                <w:lang w:eastAsia="de-DE"/>
              </w:rPr>
              <w:t>184 (10,9 %)</w:t>
            </w:r>
          </w:p>
        </w:tc>
        <w:tc>
          <w:tcPr>
            <w:tcW w:w="1559" w:type="dxa"/>
            <w:tcBorders>
              <w:top w:val="nil"/>
              <w:left w:val="nil"/>
              <w:bottom w:val="nil"/>
            </w:tcBorders>
          </w:tcPr>
          <w:p w14:paraId="550D2548" w14:textId="77777777" w:rsidR="00587D36" w:rsidRPr="009E4E09" w:rsidRDefault="00587D36" w:rsidP="00877DE4">
            <w:pPr>
              <w:keepNext/>
              <w:keepLines/>
              <w:spacing w:line="280" w:lineRule="atLeast"/>
              <w:jc w:val="center"/>
              <w:rPr>
                <w:szCs w:val="22"/>
                <w:lang w:eastAsia="de-DE"/>
              </w:rPr>
            </w:pPr>
            <w:r w:rsidRPr="009E4E09">
              <w:rPr>
                <w:szCs w:val="22"/>
                <w:lang w:eastAsia="de-DE"/>
              </w:rPr>
              <w:t>99 (5,8 %)</w:t>
            </w:r>
          </w:p>
        </w:tc>
        <w:tc>
          <w:tcPr>
            <w:tcW w:w="1560" w:type="dxa"/>
            <w:tcBorders>
              <w:top w:val="nil"/>
              <w:bottom w:val="nil"/>
              <w:right w:val="nil"/>
            </w:tcBorders>
          </w:tcPr>
          <w:p w14:paraId="745C1298" w14:textId="77777777" w:rsidR="00587D36" w:rsidRPr="009E4E09" w:rsidRDefault="00587D36" w:rsidP="00877DE4">
            <w:pPr>
              <w:keepNext/>
              <w:keepLines/>
              <w:spacing w:line="280" w:lineRule="atLeast"/>
              <w:jc w:val="center"/>
              <w:rPr>
                <w:szCs w:val="22"/>
                <w:lang w:eastAsia="de-DE"/>
              </w:rPr>
            </w:pPr>
            <w:r w:rsidRPr="009E4E09">
              <w:rPr>
                <w:szCs w:val="22"/>
                <w:lang w:eastAsia="de-DE"/>
              </w:rPr>
              <w:t>488 (28,8 %)</w:t>
            </w:r>
          </w:p>
        </w:tc>
        <w:tc>
          <w:tcPr>
            <w:tcW w:w="1559" w:type="dxa"/>
            <w:tcBorders>
              <w:top w:val="nil"/>
              <w:left w:val="nil"/>
              <w:bottom w:val="nil"/>
            </w:tcBorders>
          </w:tcPr>
          <w:p w14:paraId="0B425073" w14:textId="77777777" w:rsidR="00587D36" w:rsidRPr="009E4E09" w:rsidRDefault="00587D36" w:rsidP="00877DE4">
            <w:pPr>
              <w:keepNext/>
              <w:keepLines/>
              <w:spacing w:line="280" w:lineRule="atLeast"/>
              <w:jc w:val="center"/>
              <w:rPr>
                <w:szCs w:val="22"/>
                <w:lang w:eastAsia="de-DE"/>
              </w:rPr>
            </w:pPr>
            <w:r w:rsidRPr="009E4E09">
              <w:rPr>
                <w:szCs w:val="22"/>
                <w:lang w:eastAsia="de-DE"/>
              </w:rPr>
              <w:t>399 (23,4 %)</w:t>
            </w:r>
          </w:p>
        </w:tc>
      </w:tr>
      <w:tr w:rsidR="00587D36" w:rsidRPr="009E4E09" w14:paraId="65DEE792" w14:textId="77777777" w:rsidTr="00877DE4">
        <w:tc>
          <w:tcPr>
            <w:tcW w:w="3227" w:type="dxa"/>
            <w:tcBorders>
              <w:top w:val="nil"/>
              <w:bottom w:val="nil"/>
            </w:tcBorders>
          </w:tcPr>
          <w:p w14:paraId="650995D5" w14:textId="77777777" w:rsidR="00587D36" w:rsidRPr="009E4E09" w:rsidRDefault="00587D36" w:rsidP="00877DE4">
            <w:pPr>
              <w:keepNext/>
              <w:keepLines/>
              <w:spacing w:line="280" w:lineRule="atLeast"/>
              <w:rPr>
                <w:szCs w:val="24"/>
                <w:lang w:eastAsia="zh-CN"/>
              </w:rPr>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χωρίς</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3BC5F3DB" w14:textId="77777777" w:rsidR="00587D36" w:rsidRPr="009E4E09" w:rsidRDefault="00587D36" w:rsidP="00877DE4">
            <w:pPr>
              <w:keepNext/>
              <w:keepLines/>
              <w:spacing w:line="280" w:lineRule="atLeast"/>
              <w:jc w:val="center"/>
              <w:rPr>
                <w:szCs w:val="22"/>
                <w:lang w:eastAsia="de-DE"/>
              </w:rPr>
            </w:pPr>
            <w:r w:rsidRPr="009E4E09">
              <w:rPr>
                <w:szCs w:val="22"/>
                <w:lang w:eastAsia="de-DE"/>
              </w:rPr>
              <w:t>1508 (89,1 %)</w:t>
            </w:r>
          </w:p>
        </w:tc>
        <w:tc>
          <w:tcPr>
            <w:tcW w:w="1559" w:type="dxa"/>
            <w:tcBorders>
              <w:top w:val="nil"/>
              <w:left w:val="nil"/>
              <w:bottom w:val="nil"/>
            </w:tcBorders>
          </w:tcPr>
          <w:p w14:paraId="3428EC7B" w14:textId="77777777" w:rsidR="00587D36" w:rsidRPr="009E4E09" w:rsidRDefault="00587D36" w:rsidP="00877DE4">
            <w:pPr>
              <w:keepNext/>
              <w:keepLines/>
              <w:spacing w:line="280" w:lineRule="atLeast"/>
              <w:jc w:val="center"/>
              <w:rPr>
                <w:szCs w:val="22"/>
                <w:lang w:eastAsia="de-DE"/>
              </w:rPr>
            </w:pPr>
            <w:r w:rsidRPr="009E4E09">
              <w:rPr>
                <w:szCs w:val="22"/>
                <w:lang w:eastAsia="de-DE"/>
              </w:rPr>
              <w:t>1594 (94,6 %)</w:t>
            </w:r>
          </w:p>
        </w:tc>
        <w:tc>
          <w:tcPr>
            <w:tcW w:w="1560" w:type="dxa"/>
            <w:tcBorders>
              <w:top w:val="nil"/>
              <w:bottom w:val="nil"/>
              <w:right w:val="nil"/>
            </w:tcBorders>
          </w:tcPr>
          <w:p w14:paraId="2104EEF2" w14:textId="77777777" w:rsidR="00587D36" w:rsidRPr="009E4E09" w:rsidRDefault="00587D36" w:rsidP="00877DE4">
            <w:pPr>
              <w:keepNext/>
              <w:keepLines/>
              <w:spacing w:line="280" w:lineRule="atLeast"/>
              <w:jc w:val="center"/>
              <w:rPr>
                <w:szCs w:val="22"/>
                <w:lang w:eastAsia="de-DE"/>
              </w:rPr>
            </w:pPr>
            <w:r w:rsidRPr="009E4E09">
              <w:rPr>
                <w:szCs w:val="22"/>
                <w:lang w:eastAsia="de-DE"/>
              </w:rPr>
              <w:t>1209 (71,2 %)</w:t>
            </w:r>
          </w:p>
        </w:tc>
        <w:tc>
          <w:tcPr>
            <w:tcW w:w="1559" w:type="dxa"/>
            <w:tcBorders>
              <w:top w:val="nil"/>
              <w:left w:val="nil"/>
              <w:bottom w:val="nil"/>
            </w:tcBorders>
          </w:tcPr>
          <w:p w14:paraId="554F7F99" w14:textId="77777777" w:rsidR="00587D36" w:rsidRPr="009E4E09" w:rsidRDefault="00587D36" w:rsidP="00877DE4">
            <w:pPr>
              <w:keepNext/>
              <w:keepLines/>
              <w:spacing w:line="280" w:lineRule="atLeast"/>
              <w:jc w:val="center"/>
              <w:rPr>
                <w:szCs w:val="22"/>
                <w:lang w:eastAsia="de-DE"/>
              </w:rPr>
            </w:pPr>
            <w:r w:rsidRPr="009E4E09">
              <w:rPr>
                <w:szCs w:val="22"/>
                <w:lang w:eastAsia="de-DE"/>
              </w:rPr>
              <w:t>1303 (76,6 %)</w:t>
            </w:r>
          </w:p>
        </w:tc>
      </w:tr>
      <w:tr w:rsidR="00587D36" w:rsidRPr="009E4E09" w14:paraId="23432CDA" w14:textId="77777777" w:rsidTr="00877DE4">
        <w:tc>
          <w:tcPr>
            <w:tcW w:w="3227" w:type="dxa"/>
            <w:tcBorders>
              <w:top w:val="nil"/>
              <w:bottom w:val="nil"/>
            </w:tcBorders>
          </w:tcPr>
          <w:p w14:paraId="3366C7D2" w14:textId="77777777" w:rsidR="00587D36" w:rsidRPr="009E4E09" w:rsidRDefault="00587D36" w:rsidP="00877DE4">
            <w:pPr>
              <w:keepNext/>
              <w:keepLines/>
              <w:spacing w:line="280" w:lineRule="atLeast"/>
              <w:rPr>
                <w:szCs w:val="24"/>
                <w:lang w:eastAsia="zh-CN"/>
              </w:rPr>
            </w:pPr>
            <w:proofErr w:type="spellStart"/>
            <w:r w:rsidRPr="009E4E09">
              <w:t>Τιμή</w:t>
            </w:r>
            <w:proofErr w:type="spellEnd"/>
            <w:r w:rsidRPr="009E4E09">
              <w:t xml:space="preserve"> P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nil"/>
            </w:tcBorders>
          </w:tcPr>
          <w:p w14:paraId="090C9FD4" w14:textId="77777777" w:rsidR="00587D36" w:rsidRPr="009E4E09" w:rsidRDefault="00587D36" w:rsidP="00877DE4">
            <w:pPr>
              <w:keepNext/>
              <w:keepLines/>
              <w:spacing w:line="280" w:lineRule="atLeast"/>
              <w:jc w:val="center"/>
              <w:rPr>
                <w:szCs w:val="24"/>
                <w:lang w:eastAsia="zh-CN"/>
              </w:rPr>
            </w:pPr>
            <w:r w:rsidRPr="009E4E09">
              <w:rPr>
                <w:szCs w:val="22"/>
                <w:lang w:eastAsia="de-DE"/>
              </w:rPr>
              <w:t>&lt; 0,0001</w:t>
            </w:r>
          </w:p>
        </w:tc>
        <w:tc>
          <w:tcPr>
            <w:tcW w:w="3119" w:type="dxa"/>
            <w:gridSpan w:val="2"/>
            <w:tcBorders>
              <w:top w:val="nil"/>
              <w:bottom w:val="nil"/>
            </w:tcBorders>
          </w:tcPr>
          <w:p w14:paraId="445C4801" w14:textId="77777777" w:rsidR="00587D36" w:rsidRPr="009E4E09" w:rsidRDefault="00587D36" w:rsidP="00877DE4">
            <w:pPr>
              <w:keepNext/>
              <w:keepLines/>
              <w:spacing w:line="280" w:lineRule="atLeast"/>
              <w:jc w:val="center"/>
              <w:rPr>
                <w:szCs w:val="24"/>
                <w:lang w:eastAsia="zh-CN"/>
              </w:rPr>
            </w:pPr>
            <w:r w:rsidRPr="009E4E09">
              <w:rPr>
                <w:szCs w:val="22"/>
                <w:lang w:eastAsia="de-DE"/>
              </w:rPr>
              <w:t>&lt; 0,0001</w:t>
            </w:r>
          </w:p>
        </w:tc>
      </w:tr>
      <w:tr w:rsidR="00587D36" w:rsidRPr="009E4E09" w14:paraId="0AC93608" w14:textId="77777777" w:rsidTr="00877DE4">
        <w:tc>
          <w:tcPr>
            <w:tcW w:w="3227" w:type="dxa"/>
            <w:tcBorders>
              <w:top w:val="nil"/>
              <w:bottom w:val="single" w:sz="4" w:space="0" w:color="auto"/>
            </w:tcBorders>
          </w:tcPr>
          <w:p w14:paraId="631C5C8B" w14:textId="77777777" w:rsidR="00587D36" w:rsidRPr="009E4E09" w:rsidRDefault="00587D36" w:rsidP="00877DE4">
            <w:pPr>
              <w:keepNext/>
              <w:keepLines/>
              <w:spacing w:line="280" w:lineRule="atLeast"/>
              <w:rPr>
                <w:szCs w:val="24"/>
                <w:lang w:eastAsia="zh-CN"/>
              </w:rPr>
            </w:pPr>
            <w:proofErr w:type="spellStart"/>
            <w:r w:rsidRPr="009E4E09">
              <w:t>Λόγος</w:t>
            </w:r>
            <w:proofErr w:type="spellEnd"/>
            <w:r w:rsidRPr="009E4E09">
              <w:t xml:space="preserve"> επ</w:t>
            </w:r>
            <w:proofErr w:type="spellStart"/>
            <w:r w:rsidRPr="009E4E09">
              <w:t>ικινδυνότητ</w:t>
            </w:r>
            <w:proofErr w:type="spellEnd"/>
            <w:r w:rsidRPr="009E4E09">
              <w:t xml:space="preserve">ας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single" w:sz="4" w:space="0" w:color="auto"/>
            </w:tcBorders>
          </w:tcPr>
          <w:p w14:paraId="521726EC" w14:textId="77777777" w:rsidR="00587D36" w:rsidRPr="009E4E09" w:rsidRDefault="00587D36" w:rsidP="00877DE4">
            <w:pPr>
              <w:keepNext/>
              <w:keepLines/>
              <w:spacing w:line="280" w:lineRule="atLeast"/>
              <w:jc w:val="center"/>
              <w:rPr>
                <w:szCs w:val="22"/>
                <w:lang w:eastAsia="de-DE"/>
              </w:rPr>
            </w:pPr>
            <w:r w:rsidRPr="009E4E09">
              <w:rPr>
                <w:szCs w:val="22"/>
                <w:lang w:eastAsia="de-DE"/>
              </w:rPr>
              <w:t>0,50</w:t>
            </w:r>
          </w:p>
        </w:tc>
        <w:tc>
          <w:tcPr>
            <w:tcW w:w="3119" w:type="dxa"/>
            <w:gridSpan w:val="2"/>
            <w:tcBorders>
              <w:top w:val="nil"/>
              <w:bottom w:val="single" w:sz="4" w:space="0" w:color="auto"/>
            </w:tcBorders>
          </w:tcPr>
          <w:p w14:paraId="5D3D1130" w14:textId="77777777" w:rsidR="00587D36" w:rsidRPr="009E4E09" w:rsidRDefault="00587D36" w:rsidP="00877DE4">
            <w:pPr>
              <w:keepNext/>
              <w:keepLines/>
              <w:spacing w:line="280" w:lineRule="atLeast"/>
              <w:jc w:val="center"/>
              <w:rPr>
                <w:szCs w:val="22"/>
                <w:lang w:eastAsia="de-DE"/>
              </w:rPr>
            </w:pPr>
            <w:r w:rsidRPr="009E4E09">
              <w:rPr>
                <w:szCs w:val="22"/>
                <w:lang w:eastAsia="de-DE"/>
              </w:rPr>
              <w:t>0,76</w:t>
            </w:r>
          </w:p>
        </w:tc>
      </w:tr>
      <w:tr w:rsidR="00587D36" w:rsidRPr="009E4E09" w14:paraId="1BA7B28C" w14:textId="77777777" w:rsidTr="00877DE4">
        <w:tc>
          <w:tcPr>
            <w:tcW w:w="3227" w:type="dxa"/>
            <w:tcBorders>
              <w:top w:val="single" w:sz="4" w:space="0" w:color="auto"/>
              <w:bottom w:val="nil"/>
            </w:tcBorders>
          </w:tcPr>
          <w:p w14:paraId="642A9158" w14:textId="77777777" w:rsidR="00587D36" w:rsidRPr="009E4E09" w:rsidRDefault="00587D36" w:rsidP="00877DE4">
            <w:pPr>
              <w:spacing w:line="280" w:lineRule="atLeast"/>
              <w:rPr>
                <w:szCs w:val="24"/>
                <w:lang w:eastAsia="zh-CN"/>
              </w:rPr>
            </w:pPr>
            <w:proofErr w:type="spellStart"/>
            <w:r w:rsidRPr="009E4E09">
              <w:t>Συνολική</w:t>
            </w:r>
            <w:proofErr w:type="spellEnd"/>
            <w:r w:rsidRPr="009E4E09">
              <w:t xml:space="preserve"> επιβ</w:t>
            </w:r>
            <w:proofErr w:type="spellStart"/>
            <w:r w:rsidRPr="009E4E09">
              <w:t>ίωση</w:t>
            </w:r>
            <w:proofErr w:type="spellEnd"/>
            <w:r w:rsidRPr="009E4E09">
              <w:t xml:space="preserve"> (</w:t>
            </w:r>
            <w:proofErr w:type="spellStart"/>
            <w:r w:rsidRPr="009E4E09">
              <w:t>θάν</w:t>
            </w:r>
            <w:proofErr w:type="spellEnd"/>
            <w:r w:rsidRPr="009E4E09">
              <w:t>ατος)</w:t>
            </w:r>
          </w:p>
        </w:tc>
        <w:tc>
          <w:tcPr>
            <w:tcW w:w="1559" w:type="dxa"/>
            <w:tcBorders>
              <w:top w:val="single" w:sz="4" w:space="0" w:color="auto"/>
              <w:bottom w:val="nil"/>
              <w:right w:val="nil"/>
            </w:tcBorders>
          </w:tcPr>
          <w:p w14:paraId="5016BEE6" w14:textId="77777777" w:rsidR="00587D36" w:rsidRPr="009E4E09" w:rsidRDefault="00587D36" w:rsidP="00877DE4">
            <w:pPr>
              <w:spacing w:line="280" w:lineRule="atLeast"/>
              <w:jc w:val="center"/>
              <w:rPr>
                <w:szCs w:val="22"/>
                <w:lang w:eastAsia="de-DE"/>
              </w:rPr>
            </w:pPr>
          </w:p>
        </w:tc>
        <w:tc>
          <w:tcPr>
            <w:tcW w:w="1559" w:type="dxa"/>
            <w:tcBorders>
              <w:top w:val="single" w:sz="4" w:space="0" w:color="auto"/>
              <w:left w:val="nil"/>
              <w:bottom w:val="nil"/>
              <w:right w:val="single" w:sz="4" w:space="0" w:color="auto"/>
            </w:tcBorders>
          </w:tcPr>
          <w:p w14:paraId="13A666E8" w14:textId="77777777" w:rsidR="00587D36" w:rsidRPr="009E4E09" w:rsidRDefault="00587D36" w:rsidP="00877DE4">
            <w:pPr>
              <w:spacing w:line="280" w:lineRule="atLeast"/>
              <w:jc w:val="center"/>
              <w:rPr>
                <w:szCs w:val="22"/>
                <w:lang w:eastAsia="de-DE"/>
              </w:rPr>
            </w:pPr>
          </w:p>
        </w:tc>
        <w:tc>
          <w:tcPr>
            <w:tcW w:w="1560" w:type="dxa"/>
            <w:tcBorders>
              <w:top w:val="single" w:sz="4" w:space="0" w:color="auto"/>
              <w:left w:val="single" w:sz="4" w:space="0" w:color="auto"/>
              <w:bottom w:val="nil"/>
              <w:right w:val="nil"/>
            </w:tcBorders>
          </w:tcPr>
          <w:p w14:paraId="71C69497" w14:textId="77777777" w:rsidR="00587D36" w:rsidRPr="009E4E09" w:rsidRDefault="00587D36" w:rsidP="00877DE4">
            <w:pPr>
              <w:spacing w:line="280" w:lineRule="atLeast"/>
              <w:jc w:val="center"/>
              <w:rPr>
                <w:szCs w:val="22"/>
                <w:lang w:eastAsia="de-DE"/>
              </w:rPr>
            </w:pPr>
          </w:p>
        </w:tc>
        <w:tc>
          <w:tcPr>
            <w:tcW w:w="1559" w:type="dxa"/>
            <w:tcBorders>
              <w:top w:val="single" w:sz="4" w:space="0" w:color="auto"/>
              <w:left w:val="nil"/>
              <w:bottom w:val="nil"/>
            </w:tcBorders>
          </w:tcPr>
          <w:p w14:paraId="6A3F5B8A" w14:textId="77777777" w:rsidR="00587D36" w:rsidRPr="009E4E09" w:rsidRDefault="00587D36" w:rsidP="00877DE4">
            <w:pPr>
              <w:spacing w:line="280" w:lineRule="atLeast"/>
              <w:jc w:val="center"/>
              <w:rPr>
                <w:szCs w:val="22"/>
                <w:lang w:eastAsia="de-DE"/>
              </w:rPr>
            </w:pPr>
          </w:p>
        </w:tc>
      </w:tr>
      <w:tr w:rsidR="00587D36" w:rsidRPr="009E4E09" w14:paraId="530C4F67" w14:textId="77777777" w:rsidTr="00877DE4">
        <w:tc>
          <w:tcPr>
            <w:tcW w:w="3227" w:type="dxa"/>
            <w:tcBorders>
              <w:top w:val="nil"/>
              <w:bottom w:val="nil"/>
            </w:tcBorders>
          </w:tcPr>
          <w:p w14:paraId="0B79708A" w14:textId="77777777" w:rsidR="00587D36" w:rsidRPr="009E4E09" w:rsidRDefault="00587D36" w:rsidP="00877DE4">
            <w:pPr>
              <w:spacing w:line="280" w:lineRule="atLeast"/>
              <w:rPr>
                <w:szCs w:val="24"/>
                <w:lang w:eastAsia="zh-CN"/>
              </w:rPr>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με</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4CDF2324" w14:textId="77777777" w:rsidR="00587D36" w:rsidRPr="009E4E09" w:rsidRDefault="00587D36" w:rsidP="00877DE4">
            <w:pPr>
              <w:spacing w:line="280" w:lineRule="atLeast"/>
              <w:jc w:val="center"/>
              <w:rPr>
                <w:szCs w:val="22"/>
                <w:lang w:eastAsia="de-DE"/>
              </w:rPr>
            </w:pPr>
            <w:r w:rsidRPr="009E4E09">
              <w:rPr>
                <w:szCs w:val="22"/>
                <w:lang w:eastAsia="de-DE"/>
              </w:rPr>
              <w:t>40 (2,4 %)</w:t>
            </w:r>
          </w:p>
        </w:tc>
        <w:tc>
          <w:tcPr>
            <w:tcW w:w="1559" w:type="dxa"/>
            <w:tcBorders>
              <w:top w:val="nil"/>
              <w:left w:val="nil"/>
              <w:bottom w:val="nil"/>
              <w:right w:val="single" w:sz="4" w:space="0" w:color="auto"/>
            </w:tcBorders>
          </w:tcPr>
          <w:p w14:paraId="27540115" w14:textId="77777777" w:rsidR="00587D36" w:rsidRPr="009E4E09" w:rsidRDefault="00587D36" w:rsidP="00877DE4">
            <w:pPr>
              <w:spacing w:line="280" w:lineRule="atLeast"/>
              <w:jc w:val="center"/>
              <w:rPr>
                <w:szCs w:val="22"/>
                <w:lang w:eastAsia="de-DE"/>
              </w:rPr>
            </w:pPr>
            <w:r w:rsidRPr="009E4E09">
              <w:rPr>
                <w:szCs w:val="22"/>
                <w:lang w:eastAsia="de-DE"/>
              </w:rPr>
              <w:t>31 (1,8 %)</w:t>
            </w:r>
          </w:p>
        </w:tc>
        <w:tc>
          <w:tcPr>
            <w:tcW w:w="1560" w:type="dxa"/>
            <w:tcBorders>
              <w:top w:val="nil"/>
              <w:left w:val="single" w:sz="4" w:space="0" w:color="auto"/>
              <w:bottom w:val="nil"/>
              <w:right w:val="nil"/>
            </w:tcBorders>
          </w:tcPr>
          <w:p w14:paraId="5CBA56C6" w14:textId="77777777" w:rsidR="00587D36" w:rsidRPr="009E4E09" w:rsidRDefault="00587D36" w:rsidP="00877DE4">
            <w:pPr>
              <w:spacing w:line="280" w:lineRule="atLeast"/>
              <w:jc w:val="center"/>
              <w:rPr>
                <w:szCs w:val="22"/>
                <w:lang w:eastAsia="de-DE"/>
              </w:rPr>
            </w:pPr>
            <w:r w:rsidRPr="009E4E09">
              <w:rPr>
                <w:szCs w:val="22"/>
                <w:lang w:eastAsia="de-DE"/>
              </w:rPr>
              <w:t>350 (20,6 %)</w:t>
            </w:r>
          </w:p>
        </w:tc>
        <w:tc>
          <w:tcPr>
            <w:tcW w:w="1559" w:type="dxa"/>
            <w:tcBorders>
              <w:top w:val="nil"/>
              <w:left w:val="nil"/>
              <w:bottom w:val="nil"/>
            </w:tcBorders>
          </w:tcPr>
          <w:p w14:paraId="739FC317" w14:textId="77777777" w:rsidR="00587D36" w:rsidRPr="009E4E09" w:rsidRDefault="00587D36" w:rsidP="00877DE4">
            <w:pPr>
              <w:spacing w:line="280" w:lineRule="atLeast"/>
              <w:jc w:val="center"/>
              <w:rPr>
                <w:szCs w:val="22"/>
                <w:lang w:eastAsia="de-DE"/>
              </w:rPr>
            </w:pPr>
            <w:r w:rsidRPr="009E4E09">
              <w:rPr>
                <w:szCs w:val="22"/>
                <w:lang w:eastAsia="de-DE"/>
              </w:rPr>
              <w:t>278 (16,3 %)</w:t>
            </w:r>
          </w:p>
        </w:tc>
      </w:tr>
      <w:tr w:rsidR="00587D36" w:rsidRPr="009E4E09" w14:paraId="37CE362A" w14:textId="77777777" w:rsidTr="00877DE4">
        <w:tc>
          <w:tcPr>
            <w:tcW w:w="3227" w:type="dxa"/>
            <w:tcBorders>
              <w:top w:val="nil"/>
              <w:bottom w:val="nil"/>
            </w:tcBorders>
          </w:tcPr>
          <w:p w14:paraId="1A4EFA9C" w14:textId="77777777" w:rsidR="00587D36" w:rsidRPr="009E4E09" w:rsidRDefault="00587D36" w:rsidP="00877DE4">
            <w:pPr>
              <w:spacing w:line="280" w:lineRule="atLeast"/>
              <w:rPr>
                <w:szCs w:val="24"/>
                <w:lang w:eastAsia="zh-CN"/>
              </w:rPr>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χωρίς</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62F1047E" w14:textId="77777777" w:rsidR="00587D36" w:rsidRPr="009E4E09" w:rsidRDefault="00587D36" w:rsidP="00877DE4">
            <w:pPr>
              <w:spacing w:line="280" w:lineRule="atLeast"/>
              <w:jc w:val="center"/>
              <w:rPr>
                <w:szCs w:val="22"/>
                <w:lang w:eastAsia="de-DE"/>
              </w:rPr>
            </w:pPr>
            <w:r w:rsidRPr="009E4E09">
              <w:rPr>
                <w:szCs w:val="22"/>
                <w:lang w:eastAsia="de-DE"/>
              </w:rPr>
              <w:t>1653 (97,6 %)</w:t>
            </w:r>
          </w:p>
        </w:tc>
        <w:tc>
          <w:tcPr>
            <w:tcW w:w="1559" w:type="dxa"/>
            <w:tcBorders>
              <w:top w:val="nil"/>
              <w:left w:val="nil"/>
              <w:bottom w:val="nil"/>
              <w:right w:val="single" w:sz="4" w:space="0" w:color="auto"/>
            </w:tcBorders>
          </w:tcPr>
          <w:p w14:paraId="53463D19" w14:textId="77777777" w:rsidR="00587D36" w:rsidRPr="009E4E09" w:rsidRDefault="00587D36" w:rsidP="00877DE4">
            <w:pPr>
              <w:spacing w:line="280" w:lineRule="atLeast"/>
              <w:jc w:val="center"/>
              <w:rPr>
                <w:szCs w:val="22"/>
                <w:lang w:eastAsia="de-DE"/>
              </w:rPr>
            </w:pPr>
            <w:r w:rsidRPr="009E4E09">
              <w:rPr>
                <w:szCs w:val="22"/>
                <w:lang w:eastAsia="de-DE"/>
              </w:rPr>
              <w:t>1662 (98,2 %)</w:t>
            </w:r>
          </w:p>
        </w:tc>
        <w:tc>
          <w:tcPr>
            <w:tcW w:w="1560" w:type="dxa"/>
            <w:tcBorders>
              <w:top w:val="nil"/>
              <w:left w:val="single" w:sz="4" w:space="0" w:color="auto"/>
              <w:bottom w:val="nil"/>
              <w:right w:val="nil"/>
            </w:tcBorders>
          </w:tcPr>
          <w:p w14:paraId="48A2D46E" w14:textId="77777777" w:rsidR="00587D36" w:rsidRPr="009E4E09" w:rsidRDefault="00587D36" w:rsidP="00877DE4">
            <w:pPr>
              <w:spacing w:line="280" w:lineRule="atLeast"/>
              <w:jc w:val="center"/>
              <w:rPr>
                <w:szCs w:val="22"/>
                <w:lang w:eastAsia="de-DE"/>
              </w:rPr>
            </w:pPr>
            <w:r w:rsidRPr="009E4E09">
              <w:rPr>
                <w:szCs w:val="22"/>
                <w:lang w:eastAsia="de-DE"/>
              </w:rPr>
              <w:t>1347 (79,4 %)</w:t>
            </w:r>
          </w:p>
        </w:tc>
        <w:tc>
          <w:tcPr>
            <w:tcW w:w="1559" w:type="dxa"/>
            <w:tcBorders>
              <w:top w:val="nil"/>
              <w:left w:val="nil"/>
              <w:bottom w:val="nil"/>
            </w:tcBorders>
          </w:tcPr>
          <w:p w14:paraId="29BC4C77" w14:textId="77777777" w:rsidR="00587D36" w:rsidRPr="009E4E09" w:rsidRDefault="00587D36" w:rsidP="00877DE4">
            <w:pPr>
              <w:spacing w:line="280" w:lineRule="atLeast"/>
              <w:jc w:val="center"/>
              <w:rPr>
                <w:szCs w:val="22"/>
                <w:lang w:eastAsia="de-DE"/>
              </w:rPr>
            </w:pPr>
            <w:r w:rsidRPr="009E4E09">
              <w:rPr>
                <w:szCs w:val="22"/>
                <w:lang w:eastAsia="de-DE"/>
              </w:rPr>
              <w:t>1424 (83,7 %)</w:t>
            </w:r>
          </w:p>
        </w:tc>
      </w:tr>
      <w:tr w:rsidR="00587D36" w:rsidRPr="009E4E09" w14:paraId="11EEDE30" w14:textId="77777777" w:rsidTr="00877DE4">
        <w:tc>
          <w:tcPr>
            <w:tcW w:w="3227" w:type="dxa"/>
            <w:tcBorders>
              <w:top w:val="nil"/>
              <w:bottom w:val="nil"/>
            </w:tcBorders>
          </w:tcPr>
          <w:p w14:paraId="7D00C74A" w14:textId="77777777" w:rsidR="00587D36" w:rsidRPr="009E4E09" w:rsidRDefault="00587D36" w:rsidP="00877DE4">
            <w:pPr>
              <w:spacing w:line="280" w:lineRule="atLeast"/>
              <w:rPr>
                <w:szCs w:val="24"/>
                <w:lang w:eastAsia="zh-CN"/>
              </w:rPr>
            </w:pPr>
            <w:proofErr w:type="spellStart"/>
            <w:r w:rsidRPr="009E4E09">
              <w:t>Τιμή</w:t>
            </w:r>
            <w:proofErr w:type="spellEnd"/>
            <w:r w:rsidRPr="009E4E09">
              <w:t xml:space="preserve"> P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nil"/>
            </w:tcBorders>
          </w:tcPr>
          <w:p w14:paraId="21EA6084" w14:textId="77777777" w:rsidR="00587D36" w:rsidRPr="009E4E09" w:rsidRDefault="00587D36" w:rsidP="00877DE4">
            <w:pPr>
              <w:spacing w:line="280" w:lineRule="atLeast"/>
              <w:jc w:val="center"/>
              <w:rPr>
                <w:szCs w:val="22"/>
                <w:lang w:eastAsia="de-DE"/>
              </w:rPr>
            </w:pPr>
            <w:r w:rsidRPr="009E4E09">
              <w:rPr>
                <w:szCs w:val="22"/>
                <w:lang w:eastAsia="de-DE"/>
              </w:rPr>
              <w:t>0,24</w:t>
            </w:r>
          </w:p>
        </w:tc>
        <w:tc>
          <w:tcPr>
            <w:tcW w:w="3119" w:type="dxa"/>
            <w:gridSpan w:val="2"/>
            <w:tcBorders>
              <w:top w:val="nil"/>
              <w:bottom w:val="nil"/>
            </w:tcBorders>
          </w:tcPr>
          <w:p w14:paraId="37855A88" w14:textId="77777777" w:rsidR="00587D36" w:rsidRPr="009E4E09" w:rsidRDefault="00587D36" w:rsidP="00877DE4">
            <w:pPr>
              <w:spacing w:line="280" w:lineRule="atLeast"/>
              <w:jc w:val="center"/>
              <w:rPr>
                <w:szCs w:val="22"/>
                <w:lang w:eastAsia="de-DE"/>
              </w:rPr>
            </w:pPr>
            <w:r w:rsidRPr="009E4E09">
              <w:rPr>
                <w:szCs w:val="22"/>
                <w:lang w:eastAsia="de-DE"/>
              </w:rPr>
              <w:t>0,0005</w:t>
            </w:r>
          </w:p>
        </w:tc>
      </w:tr>
      <w:tr w:rsidR="00587D36" w:rsidRPr="009E4E09" w14:paraId="60EF3F09" w14:textId="77777777" w:rsidTr="00877DE4">
        <w:tc>
          <w:tcPr>
            <w:tcW w:w="3227" w:type="dxa"/>
            <w:tcBorders>
              <w:top w:val="nil"/>
              <w:bottom w:val="single" w:sz="4" w:space="0" w:color="auto"/>
            </w:tcBorders>
          </w:tcPr>
          <w:p w14:paraId="13CE958E" w14:textId="77777777" w:rsidR="00587D36" w:rsidRPr="009E4E09" w:rsidRDefault="00587D36" w:rsidP="00877DE4">
            <w:pPr>
              <w:spacing w:line="280" w:lineRule="atLeast"/>
              <w:rPr>
                <w:szCs w:val="24"/>
                <w:lang w:eastAsia="zh-CN"/>
              </w:rPr>
            </w:pPr>
            <w:proofErr w:type="spellStart"/>
            <w:r w:rsidRPr="009E4E09">
              <w:t>Λόγος</w:t>
            </w:r>
            <w:proofErr w:type="spellEnd"/>
            <w:r w:rsidRPr="009E4E09">
              <w:t xml:space="preserve"> επ</w:t>
            </w:r>
            <w:proofErr w:type="spellStart"/>
            <w:r w:rsidRPr="009E4E09">
              <w:t>ικινδυνότητ</w:t>
            </w:r>
            <w:proofErr w:type="spellEnd"/>
            <w:r w:rsidRPr="009E4E09">
              <w:t xml:space="preserve">ας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single" w:sz="4" w:space="0" w:color="auto"/>
            </w:tcBorders>
          </w:tcPr>
          <w:p w14:paraId="774C3250" w14:textId="77777777" w:rsidR="00587D36" w:rsidRPr="009E4E09" w:rsidRDefault="00587D36" w:rsidP="00877DE4">
            <w:pPr>
              <w:spacing w:line="280" w:lineRule="atLeast"/>
              <w:jc w:val="center"/>
              <w:rPr>
                <w:szCs w:val="22"/>
                <w:lang w:eastAsia="de-DE"/>
              </w:rPr>
            </w:pPr>
            <w:r w:rsidRPr="009E4E09">
              <w:rPr>
                <w:szCs w:val="22"/>
                <w:lang w:eastAsia="de-DE"/>
              </w:rPr>
              <w:t>0,75</w:t>
            </w:r>
          </w:p>
        </w:tc>
        <w:tc>
          <w:tcPr>
            <w:tcW w:w="3119" w:type="dxa"/>
            <w:gridSpan w:val="2"/>
            <w:tcBorders>
              <w:top w:val="nil"/>
              <w:bottom w:val="single" w:sz="4" w:space="0" w:color="auto"/>
            </w:tcBorders>
          </w:tcPr>
          <w:p w14:paraId="41331D13" w14:textId="77777777" w:rsidR="00587D36" w:rsidRPr="009E4E09" w:rsidRDefault="00587D36" w:rsidP="00877DE4">
            <w:pPr>
              <w:spacing w:line="280" w:lineRule="atLeast"/>
              <w:jc w:val="center"/>
              <w:rPr>
                <w:szCs w:val="22"/>
                <w:lang w:eastAsia="de-DE"/>
              </w:rPr>
            </w:pPr>
            <w:r w:rsidRPr="009E4E09">
              <w:rPr>
                <w:szCs w:val="22"/>
                <w:lang w:eastAsia="de-DE"/>
              </w:rPr>
              <w:t>0,76</w:t>
            </w:r>
          </w:p>
        </w:tc>
      </w:tr>
    </w:tbl>
    <w:p w14:paraId="55523401" w14:textId="77777777" w:rsidR="00587D36" w:rsidRPr="00EE032C" w:rsidRDefault="00587D36" w:rsidP="00587D36">
      <w:pPr>
        <w:rPr>
          <w:sz w:val="20"/>
          <w:lang w:val="el-GR"/>
        </w:rPr>
      </w:pPr>
      <w:r w:rsidRPr="00EE032C">
        <w:rPr>
          <w:sz w:val="20"/>
          <w:lang w:val="el-GR"/>
        </w:rPr>
        <w:t>*Το συγκύριο καταληκτικό σημείο της επιβίωσης ελεύθερης νόσου (</w:t>
      </w:r>
      <w:r w:rsidRPr="00EE032C">
        <w:rPr>
          <w:sz w:val="20"/>
        </w:rPr>
        <w:t>DFS</w:t>
      </w:r>
      <w:r w:rsidRPr="00EE032C">
        <w:rPr>
          <w:sz w:val="20"/>
          <w:lang w:val="el-GR"/>
        </w:rPr>
        <w:t>) για το 1 έτος έναντι της παρατήρησης ικανοποίησε το προκαθορισμένο στατιστικό όριο</w:t>
      </w:r>
    </w:p>
    <w:p w14:paraId="4DA1EE3E" w14:textId="77777777" w:rsidR="00587D36" w:rsidRPr="00EE032C" w:rsidRDefault="00587D36" w:rsidP="00587D36">
      <w:pPr>
        <w:rPr>
          <w:sz w:val="20"/>
          <w:lang w:val="el-GR"/>
        </w:rPr>
      </w:pPr>
      <w:r w:rsidRPr="00EE032C">
        <w:rPr>
          <w:sz w:val="20"/>
          <w:lang w:val="el-GR"/>
        </w:rPr>
        <w:t xml:space="preserve">**Τελική ανάλυση (συμπεριλαμβανομένης της διασταύρωσης του 52% των ασθενών από το σκέλος παρατήρησης στο </w:t>
      </w:r>
      <w:r w:rsidRPr="00EE032C">
        <w:rPr>
          <w:sz w:val="20"/>
        </w:rPr>
        <w:t>Herceptin</w:t>
      </w:r>
      <w:r w:rsidRPr="00EE032C">
        <w:rPr>
          <w:sz w:val="20"/>
          <w:lang w:val="el-GR"/>
        </w:rPr>
        <w:t>)</w:t>
      </w:r>
    </w:p>
    <w:p w14:paraId="583D9F3B" w14:textId="77777777" w:rsidR="00587D36" w:rsidRPr="00EE032C" w:rsidRDefault="00587D36" w:rsidP="00587D36">
      <w:pPr>
        <w:tabs>
          <w:tab w:val="left" w:pos="567"/>
        </w:tabs>
        <w:rPr>
          <w:sz w:val="20"/>
          <w:lang w:val="el-GR"/>
        </w:rPr>
      </w:pPr>
      <w:r w:rsidRPr="00EE032C">
        <w:rPr>
          <w:sz w:val="20"/>
          <w:lang w:val="el-GR"/>
        </w:rPr>
        <w:t>*** Υπάρχει διαφορά στο συνολικό μέγεθος του δείγματος λόγω του μικρού αριθμού των ασθενών που τυχαιοποιήθηκαν μετά από την καταληκτική ημερομηνία για την ανάλυση διάμεσης παρακολούθησης των 12 μηνών</w:t>
      </w:r>
    </w:p>
    <w:p w14:paraId="4F128B0D" w14:textId="77777777" w:rsidR="00587D36" w:rsidRPr="009E4E09" w:rsidRDefault="00587D36" w:rsidP="00587D36">
      <w:pPr>
        <w:tabs>
          <w:tab w:val="left" w:pos="567"/>
        </w:tabs>
        <w:rPr>
          <w:lang w:val="el-GR"/>
        </w:rPr>
      </w:pPr>
    </w:p>
    <w:p w14:paraId="156D4BCA" w14:textId="30EE50C7" w:rsidR="00587D36" w:rsidRPr="009E4E09" w:rsidRDefault="00587D36" w:rsidP="00587D36">
      <w:pPr>
        <w:tabs>
          <w:tab w:val="left" w:pos="567"/>
        </w:tabs>
        <w:rPr>
          <w:lang w:val="el-GR"/>
        </w:rPr>
      </w:pPr>
      <w:r w:rsidRPr="009E4E09">
        <w:rPr>
          <w:lang w:val="el-GR"/>
        </w:rPr>
        <w:t>Τα αποτελέσματα σε σχέση με την αποτελεσματικότητα από την ενδιάμεση ανάλυση αποτελεσματικότητας υπερέβησαν το προκαθορισμένο από το πρωτόκολλο στατιστικό όριο για τη σύγκριση του 1</w:t>
      </w:r>
      <w:r w:rsidRPr="009E4E09">
        <w:t> </w:t>
      </w:r>
      <w:r w:rsidRPr="009E4E09">
        <w:rPr>
          <w:lang w:val="el-GR"/>
        </w:rPr>
        <w:t xml:space="preserve">έτους του </w:t>
      </w:r>
      <w:r w:rsidRPr="009E4E09">
        <w:t>Herceptin</w:t>
      </w:r>
      <w:r w:rsidRPr="009E4E09">
        <w:rPr>
          <w:lang w:val="el-GR"/>
        </w:rPr>
        <w:t xml:space="preserve"> έναντι της παρατήρησης. Μετά από διάμεση παρακολούθηση 12 μηνών, ο λόγος επικινδυνότητας </w:t>
      </w:r>
      <w:r w:rsidRPr="009E4E09">
        <w:rPr>
          <w:szCs w:val="22"/>
          <w:lang w:val="el-GR"/>
        </w:rPr>
        <w:t>(</w:t>
      </w:r>
      <w:r w:rsidRPr="009E4E09">
        <w:rPr>
          <w:szCs w:val="22"/>
        </w:rPr>
        <w:t>HR</w:t>
      </w:r>
      <w:r w:rsidRPr="009E4E09">
        <w:rPr>
          <w:szCs w:val="22"/>
          <w:lang w:val="el-GR"/>
        </w:rPr>
        <w:t>) για την επιβίωση ελεύθερη νόσου (</w:t>
      </w:r>
      <w:r w:rsidRPr="009E4E09">
        <w:rPr>
          <w:szCs w:val="22"/>
        </w:rPr>
        <w:t>DFS</w:t>
      </w:r>
      <w:r w:rsidRPr="009E4E09">
        <w:rPr>
          <w:szCs w:val="22"/>
          <w:lang w:val="el-GR"/>
        </w:rPr>
        <w:t xml:space="preserve">) ήταν 0,54 (95 % </w:t>
      </w:r>
      <w:r w:rsidRPr="009E4E09">
        <w:rPr>
          <w:szCs w:val="22"/>
        </w:rPr>
        <w:t>CI</w:t>
      </w:r>
      <w:r w:rsidRPr="009E4E09">
        <w:rPr>
          <w:szCs w:val="22"/>
          <w:lang w:val="el-GR"/>
        </w:rPr>
        <w:t xml:space="preserve"> 0,44, 0,67), το οποίο</w:t>
      </w:r>
      <w:r w:rsidRPr="009E4E09">
        <w:rPr>
          <w:lang w:val="el-GR"/>
        </w:rPr>
        <w:t xml:space="preserve"> μεταφράζεται σε απόλυτο όφελος 7,6 επί τοις εκατό ποσοστιαίων μονάδων (85,8 % έναντι 78,2 %) υπέρ του σκέλους υπό Herceptin, στο πλαίσιο ενός ποσοστού επιβίωσης ελεύθερης νόσου επί 2 χρόνια. </w:t>
      </w:r>
    </w:p>
    <w:p w14:paraId="1D014499" w14:textId="77777777" w:rsidR="00587D36" w:rsidRPr="009E4E09" w:rsidRDefault="00587D36" w:rsidP="00587D36">
      <w:pPr>
        <w:rPr>
          <w:szCs w:val="22"/>
          <w:lang w:val="el-GR"/>
        </w:rPr>
      </w:pPr>
    </w:p>
    <w:p w14:paraId="54B16E9B" w14:textId="77777777" w:rsidR="00587D36" w:rsidRPr="009E4E09" w:rsidRDefault="00587D36" w:rsidP="00587D36">
      <w:pPr>
        <w:tabs>
          <w:tab w:val="left" w:pos="567"/>
        </w:tabs>
        <w:rPr>
          <w:lang w:val="el-GR"/>
        </w:rPr>
      </w:pPr>
      <w:r w:rsidRPr="009E4E09">
        <w:rPr>
          <w:lang w:val="el-GR"/>
        </w:rPr>
        <w:t xml:space="preserve">Μία τελική ανάλυση πραγματοποιήθηκε μετά από διάμεση παρακολούθηση 8 ετών, η οποία έδειξε ότι 1 έτος θεραπείας με </w:t>
      </w:r>
      <w:r w:rsidRPr="009E4E09">
        <w:t>Herceptin</w:t>
      </w:r>
      <w:r w:rsidRPr="009E4E09">
        <w:rPr>
          <w:lang w:val="el-GR"/>
        </w:rPr>
        <w:t xml:space="preserve"> σχετίζεται με μείωση του κινδύνου κατά 24</w:t>
      </w:r>
      <w:r w:rsidRPr="009E4E09">
        <w:t> </w:t>
      </w:r>
      <w:r w:rsidRPr="009E4E09">
        <w:rPr>
          <w:lang w:val="el-GR"/>
        </w:rPr>
        <w:t>% συγκριτικά με την ομάδα παρατήρησης μόνο (</w:t>
      </w:r>
      <w:r w:rsidRPr="009E4E09">
        <w:t>HR</w:t>
      </w:r>
      <w:r w:rsidRPr="009E4E09">
        <w:rPr>
          <w:lang w:val="el-GR"/>
        </w:rPr>
        <w:t>=0,76, 95</w:t>
      </w:r>
      <w:r w:rsidRPr="009E4E09">
        <w:t> </w:t>
      </w:r>
      <w:r w:rsidRPr="009E4E09">
        <w:rPr>
          <w:lang w:val="el-GR"/>
        </w:rPr>
        <w:t xml:space="preserve">% ΔΕ 0,67, 0,86). Αυτό μεταφράζεται σε απόλυτο όφελος 6,4 ποσοστιαίων μονάδων υπέρ του 1 έτους θεραπείας με </w:t>
      </w:r>
      <w:r w:rsidRPr="009E4E09">
        <w:t>Herceptin</w:t>
      </w:r>
      <w:r w:rsidRPr="009E4E09">
        <w:rPr>
          <w:lang w:val="el-GR"/>
        </w:rPr>
        <w:t xml:space="preserve">, στο πλαίσιο ενός ποσοστού επιβίωσης ελεύθερης νόσου επί 8 χρόνια. </w:t>
      </w:r>
    </w:p>
    <w:p w14:paraId="35ED2606" w14:textId="77777777" w:rsidR="00587D36" w:rsidRPr="009E4E09" w:rsidRDefault="00587D36" w:rsidP="00587D36">
      <w:pPr>
        <w:rPr>
          <w:szCs w:val="22"/>
          <w:lang w:val="el-GR"/>
        </w:rPr>
      </w:pPr>
    </w:p>
    <w:p w14:paraId="65D8755E" w14:textId="77777777" w:rsidR="00587D36" w:rsidRPr="009E4E09" w:rsidRDefault="00587D36" w:rsidP="00587D36">
      <w:pPr>
        <w:rPr>
          <w:lang w:val="el-GR"/>
        </w:rPr>
      </w:pPr>
      <w:r w:rsidRPr="009E4E09">
        <w:rPr>
          <w:lang w:val="el-GR"/>
        </w:rPr>
        <w:t xml:space="preserve">Σε αυτή την τελική ανάλυση, η επέκταση της θεραπείας με </w:t>
      </w:r>
      <w:r w:rsidRPr="009E4E09">
        <w:t>Herceptin</w:t>
      </w:r>
      <w:r w:rsidRPr="009E4E09">
        <w:rPr>
          <w:lang w:val="el-GR"/>
        </w:rPr>
        <w:t xml:space="preserve"> για διάστημα δύο ετών δεν έδειξε επιπρόσθετο όφελος έναντι της θεραπείας για 1 έτος [</w:t>
      </w:r>
      <w:r w:rsidRPr="009E4E09">
        <w:t>DFS</w:t>
      </w:r>
      <w:r w:rsidRPr="009E4E09">
        <w:rPr>
          <w:lang w:val="el-GR"/>
        </w:rPr>
        <w:t xml:space="preserve"> </w:t>
      </w:r>
      <w:r w:rsidRPr="009E4E09">
        <w:t>HR</w:t>
      </w:r>
      <w:r w:rsidRPr="009E4E09">
        <w:rPr>
          <w:lang w:val="el-GR"/>
        </w:rPr>
        <w:t xml:space="preserve"> στον πληθυσμό με πρόθεση θεραπείας (</w:t>
      </w:r>
      <w:r w:rsidRPr="009E4E09">
        <w:t>ITT</w:t>
      </w:r>
      <w:r w:rsidRPr="009E4E09">
        <w:rPr>
          <w:lang w:val="el-GR"/>
        </w:rPr>
        <w:t xml:space="preserve">) για 2 έτη έναντι του 1 έτους=0,99 (95 % </w:t>
      </w:r>
      <w:r w:rsidRPr="009E4E09">
        <w:t>CI</w:t>
      </w:r>
      <w:r w:rsidRPr="009E4E09">
        <w:rPr>
          <w:lang w:val="el-GR"/>
        </w:rPr>
        <w:t xml:space="preserve">: 0,87, 1,13), τιμή </w:t>
      </w:r>
      <w:r w:rsidRPr="009E4E09">
        <w:t>p</w:t>
      </w:r>
      <w:r w:rsidRPr="009E4E09">
        <w:rPr>
          <w:lang w:val="el-GR"/>
        </w:rPr>
        <w:t xml:space="preserve">=0,90 και </w:t>
      </w:r>
      <w:r w:rsidRPr="009E4E09">
        <w:t>OS</w:t>
      </w:r>
      <w:r w:rsidRPr="009E4E09">
        <w:rPr>
          <w:lang w:val="el-GR"/>
        </w:rPr>
        <w:t xml:space="preserve"> </w:t>
      </w:r>
      <w:r w:rsidRPr="009E4E09">
        <w:t>HR</w:t>
      </w:r>
      <w:r w:rsidRPr="009E4E09">
        <w:rPr>
          <w:lang w:val="el-GR"/>
        </w:rPr>
        <w:t xml:space="preserve">=0,98 (0,83, 1,15), τιμή </w:t>
      </w:r>
      <w:r w:rsidRPr="009E4E09">
        <w:t>p</w:t>
      </w:r>
      <w:r w:rsidRPr="009E4E09">
        <w:rPr>
          <w:lang w:val="el-GR"/>
        </w:rPr>
        <w:t xml:space="preserve"> = 0,78]. Το ποσοστό της ασυμπτωματικής καρδιακής δυσλειτουργίας ήταν αυξημένο στο σκέλος της διετούς θεραπείας (8,1</w:t>
      </w:r>
      <w:r w:rsidRPr="009E4E09">
        <w:t> </w:t>
      </w:r>
      <w:r w:rsidRPr="009E4E09">
        <w:rPr>
          <w:lang w:val="el-GR"/>
        </w:rPr>
        <w:t>% έναντι 4,6</w:t>
      </w:r>
      <w:r w:rsidRPr="009E4E09">
        <w:t> </w:t>
      </w:r>
      <w:r w:rsidRPr="009E4E09">
        <w:rPr>
          <w:lang w:val="el-GR"/>
        </w:rPr>
        <w:t>% στο σκέλος θεραπείας 1 έτους). Περισσότεροι ασθενείς εμφάνισαν τουλάχιστον ένα ανεπιθύμητο συμβάν 3</w:t>
      </w:r>
      <w:r w:rsidRPr="009E4E09">
        <w:rPr>
          <w:vertAlign w:val="superscript"/>
          <w:lang w:val="el-GR"/>
        </w:rPr>
        <w:t>ου</w:t>
      </w:r>
      <w:r w:rsidRPr="009E4E09">
        <w:rPr>
          <w:lang w:val="el-GR"/>
        </w:rPr>
        <w:t xml:space="preserve"> ή 4</w:t>
      </w:r>
      <w:r w:rsidRPr="009E4E09">
        <w:rPr>
          <w:vertAlign w:val="superscript"/>
          <w:lang w:val="el-GR"/>
        </w:rPr>
        <w:t>ου</w:t>
      </w:r>
      <w:r w:rsidRPr="009E4E09">
        <w:rPr>
          <w:lang w:val="el-GR"/>
        </w:rPr>
        <w:t xml:space="preserve"> βαθμού (20,4</w:t>
      </w:r>
      <w:r w:rsidRPr="009E4E09">
        <w:t> </w:t>
      </w:r>
      <w:r w:rsidRPr="009E4E09">
        <w:rPr>
          <w:lang w:val="el-GR"/>
        </w:rPr>
        <w:t>%) στο σκέλος διετούς θεραπείας συγκριτικά με το σκέλος θεραπείας ενός έτους (16,3</w:t>
      </w:r>
      <w:r w:rsidRPr="009E4E09">
        <w:t> </w:t>
      </w:r>
      <w:r w:rsidRPr="009E4E09">
        <w:rPr>
          <w:lang w:val="el-GR"/>
        </w:rPr>
        <w:t>%).</w:t>
      </w:r>
    </w:p>
    <w:p w14:paraId="3C1B7209" w14:textId="77777777" w:rsidR="00587D36" w:rsidRPr="009E4E09" w:rsidRDefault="00587D36" w:rsidP="00587D36">
      <w:pPr>
        <w:rPr>
          <w:lang w:val="el-GR"/>
        </w:rPr>
      </w:pPr>
    </w:p>
    <w:p w14:paraId="03F2A9C7" w14:textId="419DC02E" w:rsidR="00587D36" w:rsidRPr="009E4E09" w:rsidRDefault="00587D36" w:rsidP="00587D36">
      <w:pPr>
        <w:textAlignment w:val="top"/>
        <w:rPr>
          <w:lang w:val="el-GR"/>
        </w:rPr>
      </w:pPr>
      <w:r w:rsidRPr="009E4E09">
        <w:rPr>
          <w:lang w:val="el-GR"/>
        </w:rPr>
        <w:t>Στις μελέτες NSAPB B-31 και NCCTG N9831 το Herceptin χορηγήθηκε σε συνδυασμό με πακλιταξέλη, μετά τη χημειοθεραπεία AC.</w:t>
      </w:r>
    </w:p>
    <w:p w14:paraId="0F67D6FE" w14:textId="77777777" w:rsidR="00587D36" w:rsidRPr="009E4E09" w:rsidRDefault="00587D36" w:rsidP="00587D36">
      <w:pPr>
        <w:textAlignment w:val="top"/>
        <w:rPr>
          <w:lang w:val="el-GR"/>
        </w:rPr>
      </w:pPr>
    </w:p>
    <w:p w14:paraId="1DAF7B62" w14:textId="77777777" w:rsidR="00587D36" w:rsidRPr="009E4E09" w:rsidRDefault="00587D36" w:rsidP="00587D36">
      <w:pPr>
        <w:ind w:left="720"/>
        <w:textAlignment w:val="top"/>
        <w:rPr>
          <w:lang w:val="el-GR"/>
        </w:rPr>
      </w:pPr>
      <w:r w:rsidRPr="009E4E09">
        <w:rPr>
          <w:lang w:val="el-GR"/>
        </w:rPr>
        <w:t>Δοξορουβικίνη και κυκλοφωσφαμίδη χορηγήθηκ</w:t>
      </w:r>
      <w:r w:rsidR="007B1D5F">
        <w:rPr>
          <w:lang w:val="el-GR"/>
        </w:rPr>
        <w:t>αν</w:t>
      </w:r>
      <w:r w:rsidRPr="009E4E09">
        <w:rPr>
          <w:lang w:val="el-GR"/>
        </w:rPr>
        <w:t xml:space="preserve"> ταυτόχρονα ως εξής:</w:t>
      </w:r>
    </w:p>
    <w:p w14:paraId="701D1F69" w14:textId="77777777" w:rsidR="00587D36" w:rsidRPr="009E4E09" w:rsidRDefault="00587D36" w:rsidP="00587D36">
      <w:pPr>
        <w:ind w:left="720"/>
        <w:textAlignment w:val="top"/>
        <w:rPr>
          <w:lang w:val="el-GR"/>
        </w:rPr>
      </w:pPr>
    </w:p>
    <w:p w14:paraId="284B03EB" w14:textId="77777777" w:rsidR="00587D36" w:rsidRPr="009E4E09" w:rsidRDefault="00587D36" w:rsidP="00587D36">
      <w:pPr>
        <w:ind w:left="1200" w:hanging="480"/>
        <w:textAlignment w:val="top"/>
        <w:rPr>
          <w:lang w:val="el-GR"/>
        </w:rPr>
      </w:pPr>
      <w:r w:rsidRPr="009E4E09">
        <w:rPr>
          <w:lang w:val="el-GR"/>
        </w:rPr>
        <w:t xml:space="preserve">- </w:t>
      </w:r>
      <w:r w:rsidRPr="009E4E09">
        <w:rPr>
          <w:lang w:val="el-GR"/>
        </w:rPr>
        <w:tab/>
        <w:t>ενδοφλέβια δοξορουβικίνη (</w:t>
      </w:r>
      <w:r w:rsidRPr="009E4E09">
        <w:rPr>
          <w:lang w:val="de-CH"/>
        </w:rPr>
        <w:t>push</w:t>
      </w:r>
      <w:r w:rsidRPr="009E4E09">
        <w:rPr>
          <w:lang w:val="el-GR"/>
        </w:rPr>
        <w:t>), στα 60</w:t>
      </w:r>
      <w:r w:rsidRPr="009E4E09">
        <w:t> </w:t>
      </w:r>
      <w:r w:rsidRPr="009E4E09">
        <w:rPr>
          <w:lang w:val="el-GR"/>
        </w:rPr>
        <w:t>mg / m</w:t>
      </w:r>
      <w:r w:rsidRPr="009E4E09">
        <w:rPr>
          <w:vertAlign w:val="superscript"/>
          <w:lang w:val="el-GR"/>
        </w:rPr>
        <w:t>2</w:t>
      </w:r>
      <w:r w:rsidRPr="009E4E09">
        <w:rPr>
          <w:lang w:val="el-GR"/>
        </w:rPr>
        <w:t>, χορηγούμενη κάθε 3 εβδομάδες για 4 κύκλους.</w:t>
      </w:r>
    </w:p>
    <w:p w14:paraId="60E2231D" w14:textId="77777777" w:rsidR="00587D36" w:rsidRPr="009E4E09" w:rsidRDefault="00587D36" w:rsidP="00587D36">
      <w:pPr>
        <w:ind w:left="720"/>
        <w:textAlignment w:val="top"/>
        <w:rPr>
          <w:lang w:val="el-GR"/>
        </w:rPr>
      </w:pPr>
    </w:p>
    <w:p w14:paraId="5E69FA15" w14:textId="77777777" w:rsidR="00587D36" w:rsidRPr="009E4E09" w:rsidRDefault="00587D36" w:rsidP="00587D36">
      <w:pPr>
        <w:ind w:left="1200" w:hanging="480"/>
        <w:textAlignment w:val="top"/>
        <w:rPr>
          <w:lang w:val="el-GR"/>
        </w:rPr>
      </w:pPr>
      <w:r w:rsidRPr="009E4E09">
        <w:rPr>
          <w:lang w:val="el-GR"/>
        </w:rPr>
        <w:t>-</w:t>
      </w:r>
      <w:r w:rsidRPr="009E4E09">
        <w:rPr>
          <w:lang w:val="el-GR"/>
        </w:rPr>
        <w:tab/>
        <w:t>ενδοφλέβια κυκλοφωσφαμίδη, στα 600</w:t>
      </w:r>
      <w:r w:rsidRPr="009E4E09">
        <w:t> </w:t>
      </w:r>
      <w:r w:rsidRPr="009E4E09">
        <w:rPr>
          <w:lang w:val="el-GR"/>
        </w:rPr>
        <w:t>mg / m</w:t>
      </w:r>
      <w:r w:rsidRPr="009E4E09">
        <w:rPr>
          <w:vertAlign w:val="superscript"/>
          <w:lang w:val="el-GR"/>
        </w:rPr>
        <w:t>2</w:t>
      </w:r>
      <w:r w:rsidRPr="009E4E09">
        <w:rPr>
          <w:lang w:val="el-GR"/>
        </w:rPr>
        <w:t xml:space="preserve"> για πάνω από 30 λεπτά, χορηγήθηκε κάθε 3 εβδομάδες για 4 κύκλους.</w:t>
      </w:r>
    </w:p>
    <w:p w14:paraId="22ABDCB6" w14:textId="77777777" w:rsidR="00587D36" w:rsidRPr="009E4E09" w:rsidRDefault="00587D36" w:rsidP="00587D36">
      <w:pPr>
        <w:ind w:left="1200" w:hanging="480"/>
        <w:textAlignment w:val="top"/>
        <w:rPr>
          <w:lang w:val="el-GR"/>
        </w:rPr>
      </w:pPr>
    </w:p>
    <w:p w14:paraId="363EE6DE" w14:textId="77777777" w:rsidR="00587D36" w:rsidRPr="009E4E09" w:rsidRDefault="00587D36" w:rsidP="00587D36">
      <w:pPr>
        <w:ind w:left="1202" w:hanging="482"/>
        <w:textAlignment w:val="top"/>
        <w:rPr>
          <w:lang w:val="el-GR"/>
        </w:rPr>
      </w:pPr>
      <w:r w:rsidRPr="009E4E09">
        <w:rPr>
          <w:lang w:val="el-GR"/>
        </w:rPr>
        <w:t>Η πακλιταξέλη, σε συνδυασμό με Herceptin, χορηγήθηκε ως εξής:</w:t>
      </w:r>
    </w:p>
    <w:p w14:paraId="262BA7B2" w14:textId="77777777" w:rsidR="00587D36" w:rsidRPr="009E4E09" w:rsidRDefault="00587D36" w:rsidP="00587D36">
      <w:pPr>
        <w:ind w:left="1202" w:hanging="482"/>
        <w:textAlignment w:val="top"/>
        <w:rPr>
          <w:lang w:val="el-GR"/>
        </w:rPr>
      </w:pPr>
    </w:p>
    <w:p w14:paraId="73CD115B" w14:textId="77777777" w:rsidR="00587D36" w:rsidRPr="009E4E09" w:rsidRDefault="00587D36" w:rsidP="00587D36">
      <w:pPr>
        <w:ind w:left="1202" w:hanging="482"/>
        <w:textAlignment w:val="top"/>
        <w:rPr>
          <w:lang w:val="el-GR"/>
        </w:rPr>
      </w:pPr>
      <w:r w:rsidRPr="009E4E09">
        <w:rPr>
          <w:lang w:val="el-GR"/>
        </w:rPr>
        <w:t>-</w:t>
      </w:r>
      <w:r w:rsidRPr="009E4E09">
        <w:rPr>
          <w:lang w:val="el-GR"/>
        </w:rPr>
        <w:tab/>
        <w:t>ενδοφλέβια πακλιταξέλη - 80</w:t>
      </w:r>
      <w:r w:rsidRPr="009E4E09">
        <w:t> </w:t>
      </w:r>
      <w:r w:rsidRPr="009E4E09">
        <w:rPr>
          <w:lang w:val="el-GR"/>
        </w:rPr>
        <w:t>mg/m</w:t>
      </w:r>
      <w:r w:rsidRPr="009E4E09">
        <w:rPr>
          <w:vertAlign w:val="superscript"/>
          <w:lang w:val="el-GR"/>
        </w:rPr>
        <w:t>2</w:t>
      </w:r>
      <w:r w:rsidRPr="009E4E09">
        <w:rPr>
          <w:lang w:val="el-GR"/>
        </w:rPr>
        <w:t xml:space="preserve"> ως μια συνεχή ενδοφλέβια έγχυση, χορηγούμενη κάθε εβδομάδα για 12 εβδομάδες.</w:t>
      </w:r>
    </w:p>
    <w:p w14:paraId="1D1FCB05" w14:textId="77777777" w:rsidR="00587D36" w:rsidRPr="009E4E09" w:rsidRDefault="00587D36" w:rsidP="00587D36">
      <w:pPr>
        <w:keepNext/>
        <w:keepLines/>
        <w:ind w:left="1202" w:hanging="482"/>
        <w:textAlignment w:val="top"/>
        <w:rPr>
          <w:lang w:val="el-GR"/>
        </w:rPr>
      </w:pPr>
      <w:r w:rsidRPr="009E4E09">
        <w:rPr>
          <w:lang w:val="el-GR"/>
        </w:rPr>
        <w:t>ή</w:t>
      </w:r>
    </w:p>
    <w:p w14:paraId="67BC3523" w14:textId="77777777" w:rsidR="00587D36" w:rsidRPr="009E4E09" w:rsidRDefault="00587D36" w:rsidP="00587D36">
      <w:pPr>
        <w:keepNext/>
        <w:keepLines/>
        <w:ind w:left="1200" w:hanging="480"/>
        <w:textAlignment w:val="top"/>
        <w:rPr>
          <w:lang w:val="el-GR"/>
        </w:rPr>
      </w:pPr>
      <w:r w:rsidRPr="009E4E09">
        <w:rPr>
          <w:lang w:val="el-GR"/>
        </w:rPr>
        <w:t>-</w:t>
      </w:r>
      <w:r w:rsidRPr="009E4E09">
        <w:rPr>
          <w:lang w:val="el-GR"/>
        </w:rPr>
        <w:tab/>
        <w:t>ενδοφλέβια πακλιταξέλη - 175</w:t>
      </w:r>
      <w:r w:rsidRPr="009E4E09">
        <w:t> </w:t>
      </w:r>
      <w:r w:rsidRPr="009E4E09">
        <w:rPr>
          <w:lang w:val="el-GR"/>
        </w:rPr>
        <w:t>mg / m</w:t>
      </w:r>
      <w:r w:rsidRPr="009E4E09">
        <w:rPr>
          <w:vertAlign w:val="superscript"/>
          <w:lang w:val="el-GR"/>
        </w:rPr>
        <w:t>2</w:t>
      </w:r>
      <w:r w:rsidRPr="009E4E09">
        <w:rPr>
          <w:lang w:val="el-GR"/>
        </w:rPr>
        <w:t xml:space="preserve"> ως μια συνεχή ενδοφλέβια έγχυση, χορηγούμενη κάθε 3 εβδομάδες για 4 κύκλους (ημέρα 1 κάθε κύκλου).</w:t>
      </w:r>
    </w:p>
    <w:p w14:paraId="3A4F7401" w14:textId="77777777" w:rsidR="00587D36" w:rsidRPr="009E4E09" w:rsidRDefault="00587D36" w:rsidP="00587D36">
      <w:pPr>
        <w:ind w:left="1200" w:hanging="480"/>
        <w:textAlignment w:val="top"/>
        <w:rPr>
          <w:lang w:val="el-GR"/>
        </w:rPr>
      </w:pPr>
    </w:p>
    <w:p w14:paraId="1522209C" w14:textId="5BE26F0A" w:rsidR="00587D36" w:rsidRPr="009E4E09" w:rsidRDefault="007B1D5F" w:rsidP="00587D36">
      <w:pPr>
        <w:textAlignment w:val="top"/>
        <w:rPr>
          <w:lang w:val="el-GR"/>
        </w:rPr>
      </w:pPr>
      <w:r>
        <w:rPr>
          <w:lang w:val="el-GR"/>
        </w:rPr>
        <w:t>Τα αποτελέσματα σε σχέση με την</w:t>
      </w:r>
      <w:r w:rsidR="00587D36" w:rsidRPr="009E4E09">
        <w:rPr>
          <w:lang w:val="el-GR"/>
        </w:rPr>
        <w:t xml:space="preserve"> αποτελεσματικότητα από την από κοινού ανάλυση των NSABP Β-31 και NCCTG 9831 μελετών τη στιγμή της οριστικής ανάλυσης της επιβίωσης ελεύθερης νόσου* συνοψίζ</w:t>
      </w:r>
      <w:r>
        <w:rPr>
          <w:lang w:val="el-GR"/>
        </w:rPr>
        <w:t>ον</w:t>
      </w:r>
      <w:r w:rsidR="00587D36" w:rsidRPr="009E4E09">
        <w:rPr>
          <w:lang w:val="el-GR"/>
        </w:rPr>
        <w:t>ται στον Πίνακα 7. Η μέση διάρκεια της παρακολούθησης ήταν 1,8 χρόνια για τους ασθενείς στο σκέλος AC → P και 2,0 χρόνια για τους ασθενείς στο σκέλος AC → PH.</w:t>
      </w:r>
    </w:p>
    <w:p w14:paraId="5949B6C5" w14:textId="77777777" w:rsidR="00587D36" w:rsidRPr="009E4E09" w:rsidRDefault="00587D36" w:rsidP="007A3218">
      <w:pPr>
        <w:rPr>
          <w:szCs w:val="22"/>
          <w:lang w:val="el-GR"/>
        </w:rPr>
      </w:pPr>
    </w:p>
    <w:p w14:paraId="7BF582F2" w14:textId="18CAB3AB" w:rsidR="00587D36" w:rsidRPr="007B1D5F" w:rsidRDefault="00587D36" w:rsidP="00587D36">
      <w:pPr>
        <w:keepNext/>
        <w:keepLines/>
        <w:ind w:left="1124" w:hanging="1124"/>
        <w:rPr>
          <w:szCs w:val="22"/>
          <w:lang w:val="el-GR"/>
        </w:rPr>
      </w:pPr>
      <w:r w:rsidRPr="007B1D5F">
        <w:rPr>
          <w:szCs w:val="22"/>
          <w:lang w:val="el-GR"/>
        </w:rPr>
        <w:lastRenderedPageBreak/>
        <w:t>Πίνακας 7</w:t>
      </w:r>
      <w:r w:rsidRPr="007B1D5F">
        <w:rPr>
          <w:szCs w:val="22"/>
          <w:lang w:val="el-GR"/>
        </w:rPr>
        <w:tab/>
        <w:t xml:space="preserve">Περίληψη της </w:t>
      </w:r>
      <w:r w:rsidRPr="007B1D5F">
        <w:rPr>
          <w:lang w:val="el-GR"/>
        </w:rPr>
        <w:t xml:space="preserve">αποτελεσματικότητας από την από κοινού ανάλυση των NSABP Β-31 και NCCTG 9831 μελετών τη στιγμή της οριστικής ανάλυσης της επιβίωσης ελεύθερης νόσου* </w:t>
      </w:r>
    </w:p>
    <w:p w14:paraId="14AD86E3" w14:textId="77777777" w:rsidR="00587D36" w:rsidRPr="009E4E09" w:rsidRDefault="00587D36" w:rsidP="00587D36">
      <w:pPr>
        <w:keepNext/>
        <w:keepLines/>
        <w:rPr>
          <w:i/>
          <w:u w:val="single"/>
          <w:lang w:val="el-GR"/>
        </w:rPr>
      </w:pPr>
    </w:p>
    <w:tbl>
      <w:tblPr>
        <w:tblW w:w="441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00"/>
        <w:gridCol w:w="1507"/>
        <w:gridCol w:w="1734"/>
        <w:gridCol w:w="1858"/>
      </w:tblGrid>
      <w:tr w:rsidR="00587D36" w:rsidRPr="009E4E09" w14:paraId="4B6B043A" w14:textId="77777777" w:rsidTr="00877DE4">
        <w:tc>
          <w:tcPr>
            <w:tcW w:w="2947" w:type="dxa"/>
            <w:tcBorders>
              <w:top w:val="single" w:sz="4" w:space="0" w:color="auto"/>
              <w:left w:val="single" w:sz="4" w:space="0" w:color="auto"/>
              <w:bottom w:val="single" w:sz="4" w:space="0" w:color="auto"/>
              <w:right w:val="single" w:sz="4" w:space="0" w:color="auto"/>
            </w:tcBorders>
          </w:tcPr>
          <w:p w14:paraId="601C6770" w14:textId="77777777" w:rsidR="00587D36" w:rsidRPr="009E4E09" w:rsidRDefault="00587D36" w:rsidP="00877DE4">
            <w:pPr>
              <w:pStyle w:val="TableText10"/>
              <w:keepNext/>
              <w:jc w:val="center"/>
              <w:rPr>
                <w:sz w:val="22"/>
                <w:szCs w:val="22"/>
                <w:lang w:val="el-GR"/>
              </w:rPr>
            </w:pPr>
            <w:r w:rsidRPr="009E4E09">
              <w:rPr>
                <w:sz w:val="22"/>
                <w:szCs w:val="22"/>
                <w:lang w:val="el-GR"/>
              </w:rPr>
              <w:t>Παράμετρος</w:t>
            </w:r>
          </w:p>
          <w:p w14:paraId="3CB91DA3" w14:textId="77777777" w:rsidR="00587D36" w:rsidRPr="009E4E09" w:rsidRDefault="00587D36" w:rsidP="00877DE4">
            <w:pPr>
              <w:pStyle w:val="TableText10"/>
              <w:keepNext/>
              <w:rPr>
                <w:b/>
                <w:sz w:val="22"/>
                <w:szCs w:val="22"/>
              </w:rPr>
            </w:pPr>
          </w:p>
        </w:tc>
        <w:tc>
          <w:tcPr>
            <w:tcW w:w="1531" w:type="dxa"/>
            <w:tcBorders>
              <w:top w:val="single" w:sz="4" w:space="0" w:color="auto"/>
              <w:left w:val="single" w:sz="4" w:space="0" w:color="auto"/>
              <w:bottom w:val="single" w:sz="6" w:space="0" w:color="000000"/>
            </w:tcBorders>
          </w:tcPr>
          <w:p w14:paraId="24B2C9E9" w14:textId="77777777" w:rsidR="00587D36" w:rsidRPr="009E4E09" w:rsidRDefault="00587D36" w:rsidP="00877DE4">
            <w:pPr>
              <w:pStyle w:val="TableText10"/>
              <w:keepNext/>
              <w:jc w:val="center"/>
              <w:rPr>
                <w:rFonts w:eastAsia="SimSun"/>
                <w:sz w:val="22"/>
                <w:szCs w:val="22"/>
                <w:lang w:eastAsia="zh-CN"/>
              </w:rPr>
            </w:pPr>
            <w:r w:rsidRPr="009E4E09">
              <w:rPr>
                <w:rFonts w:eastAsia="SimSun"/>
                <w:sz w:val="22"/>
                <w:szCs w:val="22"/>
                <w:lang w:eastAsia="zh-CN"/>
              </w:rPr>
              <w:t>AC</w:t>
            </w:r>
            <w:r w:rsidRPr="009E4E09">
              <w:rPr>
                <w:sz w:val="22"/>
                <w:szCs w:val="22"/>
              </w:rPr>
              <w:t>→</w:t>
            </w:r>
            <w:r w:rsidRPr="009E4E09">
              <w:rPr>
                <w:rFonts w:eastAsia="SimSun"/>
                <w:sz w:val="22"/>
                <w:szCs w:val="22"/>
                <w:lang w:eastAsia="zh-CN"/>
              </w:rPr>
              <w:t>P</w:t>
            </w:r>
          </w:p>
          <w:p w14:paraId="79F8C55C" w14:textId="77777777" w:rsidR="00587D36" w:rsidRPr="009E4E09" w:rsidRDefault="00587D36" w:rsidP="00877DE4">
            <w:pPr>
              <w:pStyle w:val="TableText10"/>
              <w:keepNext/>
              <w:jc w:val="center"/>
              <w:rPr>
                <w:rFonts w:eastAsia="SimSun"/>
                <w:sz w:val="22"/>
                <w:szCs w:val="22"/>
                <w:lang w:eastAsia="zh-CN"/>
              </w:rPr>
            </w:pPr>
            <w:r w:rsidRPr="009E4E09">
              <w:rPr>
                <w:rFonts w:eastAsia="SimSun"/>
                <w:sz w:val="22"/>
                <w:szCs w:val="22"/>
                <w:lang w:eastAsia="zh-CN"/>
              </w:rPr>
              <w:t>(n=16</w:t>
            </w:r>
            <w:r w:rsidRPr="009E4E09">
              <w:rPr>
                <w:rFonts w:eastAsia="SimSun"/>
                <w:sz w:val="22"/>
                <w:szCs w:val="22"/>
                <w:lang w:val="el-GR" w:eastAsia="zh-CN"/>
              </w:rPr>
              <w:t>79</w:t>
            </w:r>
            <w:r w:rsidRPr="009E4E09">
              <w:rPr>
                <w:rFonts w:eastAsia="SimSun"/>
                <w:sz w:val="22"/>
                <w:szCs w:val="22"/>
                <w:lang w:eastAsia="zh-CN"/>
              </w:rPr>
              <w:t>)</w:t>
            </w:r>
          </w:p>
        </w:tc>
        <w:tc>
          <w:tcPr>
            <w:tcW w:w="1762" w:type="dxa"/>
            <w:tcBorders>
              <w:top w:val="single" w:sz="4" w:space="0" w:color="auto"/>
              <w:bottom w:val="single" w:sz="6" w:space="0" w:color="000000"/>
            </w:tcBorders>
          </w:tcPr>
          <w:p w14:paraId="57B852D5" w14:textId="77777777" w:rsidR="00587D36" w:rsidRPr="009E4E09" w:rsidRDefault="00587D36" w:rsidP="00877DE4">
            <w:pPr>
              <w:pStyle w:val="TableText10"/>
              <w:keepNext/>
              <w:jc w:val="center"/>
              <w:rPr>
                <w:rFonts w:eastAsia="SimSun"/>
                <w:sz w:val="22"/>
                <w:szCs w:val="22"/>
                <w:lang w:eastAsia="zh-CN"/>
              </w:rPr>
            </w:pPr>
            <w:r w:rsidRPr="009E4E09">
              <w:rPr>
                <w:rFonts w:eastAsia="SimSun"/>
                <w:sz w:val="22"/>
                <w:szCs w:val="22"/>
                <w:lang w:eastAsia="zh-CN"/>
              </w:rPr>
              <w:t>AC</w:t>
            </w:r>
            <w:r w:rsidRPr="009E4E09">
              <w:rPr>
                <w:sz w:val="22"/>
                <w:szCs w:val="22"/>
              </w:rPr>
              <w:t>→</w:t>
            </w:r>
            <w:r w:rsidRPr="009E4E09">
              <w:rPr>
                <w:rFonts w:eastAsia="SimSun"/>
                <w:sz w:val="22"/>
                <w:szCs w:val="22"/>
                <w:lang w:eastAsia="zh-CN"/>
              </w:rPr>
              <w:t>PH</w:t>
            </w:r>
          </w:p>
          <w:p w14:paraId="554E8B52" w14:textId="77777777" w:rsidR="00587D36" w:rsidRPr="009E4E09" w:rsidRDefault="00587D36" w:rsidP="00877DE4">
            <w:pPr>
              <w:pStyle w:val="TableText10"/>
              <w:keepNext/>
              <w:jc w:val="center"/>
              <w:rPr>
                <w:rFonts w:eastAsia="SimSun"/>
                <w:sz w:val="22"/>
                <w:szCs w:val="22"/>
                <w:lang w:eastAsia="zh-CN"/>
              </w:rPr>
            </w:pPr>
            <w:r w:rsidRPr="009E4E09">
              <w:rPr>
                <w:rFonts w:eastAsia="SimSun"/>
                <w:sz w:val="22"/>
                <w:szCs w:val="22"/>
                <w:lang w:eastAsia="zh-CN"/>
              </w:rPr>
              <w:t>(n=1672)</w:t>
            </w:r>
          </w:p>
        </w:tc>
        <w:tc>
          <w:tcPr>
            <w:tcW w:w="1888" w:type="dxa"/>
            <w:tcBorders>
              <w:top w:val="single" w:sz="4" w:space="0" w:color="auto"/>
              <w:bottom w:val="single" w:sz="6" w:space="0" w:color="000000"/>
              <w:right w:val="single" w:sz="4" w:space="0" w:color="auto"/>
            </w:tcBorders>
          </w:tcPr>
          <w:p w14:paraId="4143AFBE" w14:textId="77777777" w:rsidR="00587D36" w:rsidRPr="009E4E09" w:rsidRDefault="00587D36" w:rsidP="00877DE4">
            <w:pPr>
              <w:pStyle w:val="TableText10"/>
              <w:keepNext/>
              <w:jc w:val="center"/>
              <w:rPr>
                <w:rFonts w:eastAsia="SimSun"/>
                <w:sz w:val="22"/>
                <w:szCs w:val="22"/>
                <w:lang w:val="el-GR" w:eastAsia="zh-CN"/>
              </w:rPr>
            </w:pPr>
            <w:r w:rsidRPr="009E4E09">
              <w:rPr>
                <w:sz w:val="22"/>
                <w:szCs w:val="22"/>
                <w:lang w:val="el-GR"/>
              </w:rPr>
              <w:t>Σχετικός Κίνδυνος</w:t>
            </w:r>
            <w:r w:rsidRPr="009E4E09">
              <w:rPr>
                <w:rFonts w:eastAsia="SimSun"/>
                <w:sz w:val="22"/>
                <w:szCs w:val="22"/>
                <w:lang w:val="el-GR" w:eastAsia="zh-CN"/>
              </w:rPr>
              <w:t xml:space="preserve"> έναντι </w:t>
            </w:r>
            <w:r w:rsidRPr="009E4E09">
              <w:rPr>
                <w:rFonts w:eastAsia="SimSun"/>
                <w:sz w:val="22"/>
                <w:szCs w:val="22"/>
                <w:lang w:eastAsia="zh-CN"/>
              </w:rPr>
              <w:t>AC</w:t>
            </w:r>
            <w:r w:rsidRPr="009E4E09">
              <w:rPr>
                <w:sz w:val="22"/>
                <w:szCs w:val="22"/>
                <w:lang w:val="el-GR"/>
              </w:rPr>
              <w:t>→</w:t>
            </w:r>
            <w:r w:rsidRPr="009E4E09">
              <w:rPr>
                <w:rFonts w:eastAsia="SimSun"/>
                <w:sz w:val="22"/>
                <w:szCs w:val="22"/>
                <w:lang w:eastAsia="zh-CN"/>
              </w:rPr>
              <w:t>P</w:t>
            </w:r>
          </w:p>
          <w:p w14:paraId="5CB9D587" w14:textId="77777777" w:rsidR="00587D36" w:rsidRPr="009E4E09" w:rsidRDefault="00587D36" w:rsidP="00877DE4">
            <w:pPr>
              <w:pStyle w:val="TableText10"/>
              <w:keepNext/>
              <w:jc w:val="center"/>
              <w:rPr>
                <w:rFonts w:eastAsia="SimSun"/>
                <w:sz w:val="22"/>
                <w:szCs w:val="22"/>
                <w:lang w:val="el-GR" w:eastAsia="zh-CN"/>
              </w:rPr>
            </w:pPr>
            <w:r w:rsidRPr="009E4E09">
              <w:rPr>
                <w:rFonts w:eastAsia="SimSun"/>
                <w:sz w:val="22"/>
                <w:szCs w:val="22"/>
                <w:lang w:val="el-GR" w:eastAsia="zh-CN"/>
              </w:rPr>
              <w:t xml:space="preserve">(95% </w:t>
            </w:r>
            <w:r w:rsidRPr="009E4E09">
              <w:rPr>
                <w:rFonts w:eastAsia="SimSun"/>
                <w:sz w:val="22"/>
                <w:szCs w:val="22"/>
                <w:lang w:eastAsia="zh-CN"/>
              </w:rPr>
              <w:t>CI</w:t>
            </w:r>
            <w:r w:rsidRPr="009E4E09">
              <w:rPr>
                <w:rFonts w:eastAsia="SimSun"/>
                <w:sz w:val="22"/>
                <w:szCs w:val="22"/>
                <w:lang w:val="el-GR" w:eastAsia="zh-CN"/>
              </w:rPr>
              <w:t>)</w:t>
            </w:r>
          </w:p>
          <w:p w14:paraId="60417D26" w14:textId="77777777" w:rsidR="00587D36" w:rsidRPr="009E4E09" w:rsidRDefault="00587D36" w:rsidP="00877DE4">
            <w:pPr>
              <w:pStyle w:val="TableText10"/>
              <w:keepNext/>
              <w:jc w:val="center"/>
              <w:rPr>
                <w:rFonts w:eastAsia="SimSun"/>
                <w:sz w:val="22"/>
                <w:szCs w:val="22"/>
                <w:lang w:eastAsia="zh-CN"/>
              </w:rPr>
            </w:pPr>
            <w:r w:rsidRPr="009E4E09">
              <w:rPr>
                <w:rFonts w:eastAsia="SimSun"/>
                <w:sz w:val="22"/>
                <w:szCs w:val="22"/>
                <w:lang w:val="el-GR" w:eastAsia="zh-CN"/>
              </w:rPr>
              <w:t xml:space="preserve">τιμή </w:t>
            </w:r>
            <w:r w:rsidRPr="009E4E09">
              <w:rPr>
                <w:rFonts w:eastAsia="SimSun"/>
                <w:sz w:val="22"/>
                <w:szCs w:val="22"/>
                <w:lang w:eastAsia="zh-CN"/>
              </w:rPr>
              <w:t>p</w:t>
            </w:r>
          </w:p>
        </w:tc>
      </w:tr>
      <w:tr w:rsidR="00587D36" w:rsidRPr="009E4E09" w14:paraId="2F71AD11" w14:textId="77777777" w:rsidTr="00877DE4">
        <w:tc>
          <w:tcPr>
            <w:tcW w:w="2947" w:type="dxa"/>
            <w:tcBorders>
              <w:top w:val="single" w:sz="4" w:space="0" w:color="auto"/>
              <w:left w:val="single" w:sz="4" w:space="0" w:color="auto"/>
            </w:tcBorders>
          </w:tcPr>
          <w:p w14:paraId="638E14B6" w14:textId="77777777" w:rsidR="00587D36" w:rsidRPr="009E4E09" w:rsidRDefault="00587D36" w:rsidP="00877DE4">
            <w:pPr>
              <w:pStyle w:val="TableText10"/>
              <w:keepNext/>
              <w:rPr>
                <w:sz w:val="22"/>
                <w:szCs w:val="22"/>
                <w:lang w:val="el-GR"/>
              </w:rPr>
            </w:pPr>
            <w:r w:rsidRPr="009E4E09">
              <w:rPr>
                <w:sz w:val="22"/>
                <w:szCs w:val="22"/>
                <w:lang w:val="el-GR"/>
              </w:rPr>
              <w:t>Επιβίωση ελεύθερη νόσου</w:t>
            </w:r>
          </w:p>
          <w:p w14:paraId="5CBD7CAE" w14:textId="77777777" w:rsidR="00587D36" w:rsidRPr="009E4E09" w:rsidRDefault="00587D36" w:rsidP="00877DE4">
            <w:pPr>
              <w:pStyle w:val="TableText10"/>
              <w:keepNext/>
              <w:rPr>
                <w:sz w:val="22"/>
                <w:szCs w:val="22"/>
                <w:lang w:val="el-GR"/>
              </w:rPr>
            </w:pPr>
            <w:r w:rsidRPr="009E4E09">
              <w:rPr>
                <w:sz w:val="22"/>
                <w:szCs w:val="22"/>
                <w:lang w:val="el-GR"/>
              </w:rPr>
              <w:t>Αρ. ασθενών με σύμβαμα (%)</w:t>
            </w:r>
          </w:p>
        </w:tc>
        <w:tc>
          <w:tcPr>
            <w:tcW w:w="1531" w:type="dxa"/>
          </w:tcPr>
          <w:p w14:paraId="6C6514FF" w14:textId="77777777" w:rsidR="00587D36" w:rsidRPr="009E4E09" w:rsidRDefault="00587D36" w:rsidP="00877DE4">
            <w:pPr>
              <w:pStyle w:val="TableText10"/>
              <w:keepNext/>
              <w:jc w:val="center"/>
              <w:rPr>
                <w:sz w:val="22"/>
                <w:szCs w:val="22"/>
                <w:lang w:val="el-GR"/>
              </w:rPr>
            </w:pPr>
          </w:p>
          <w:p w14:paraId="7CE36927" w14:textId="77777777" w:rsidR="00587D36" w:rsidRPr="009E4E09" w:rsidRDefault="00587D36" w:rsidP="00877DE4">
            <w:pPr>
              <w:pStyle w:val="TableText10"/>
              <w:keepNext/>
              <w:jc w:val="center"/>
              <w:rPr>
                <w:sz w:val="22"/>
                <w:szCs w:val="22"/>
              </w:rPr>
            </w:pPr>
            <w:r w:rsidRPr="009E4E09">
              <w:rPr>
                <w:sz w:val="22"/>
                <w:szCs w:val="22"/>
              </w:rPr>
              <w:t>261 (15</w:t>
            </w:r>
            <w:r w:rsidRPr="009E4E09">
              <w:rPr>
                <w:sz w:val="22"/>
                <w:szCs w:val="22"/>
                <w:lang w:val="el-GR"/>
              </w:rPr>
              <w:t>,5</w:t>
            </w:r>
            <w:r w:rsidRPr="009E4E09">
              <w:rPr>
                <w:sz w:val="22"/>
                <w:szCs w:val="22"/>
              </w:rPr>
              <w:t>)</w:t>
            </w:r>
          </w:p>
        </w:tc>
        <w:tc>
          <w:tcPr>
            <w:tcW w:w="1762" w:type="dxa"/>
          </w:tcPr>
          <w:p w14:paraId="3B45FA60" w14:textId="77777777" w:rsidR="00587D36" w:rsidRPr="009E4E09" w:rsidRDefault="00587D36" w:rsidP="00877DE4">
            <w:pPr>
              <w:pStyle w:val="TableText10"/>
              <w:keepNext/>
              <w:jc w:val="center"/>
              <w:rPr>
                <w:sz w:val="22"/>
                <w:szCs w:val="22"/>
              </w:rPr>
            </w:pPr>
          </w:p>
          <w:p w14:paraId="06A2FC6F" w14:textId="77777777" w:rsidR="00587D36" w:rsidRPr="009E4E09" w:rsidRDefault="00587D36" w:rsidP="00877DE4">
            <w:pPr>
              <w:pStyle w:val="TableText10"/>
              <w:keepNext/>
              <w:jc w:val="center"/>
              <w:rPr>
                <w:sz w:val="22"/>
                <w:szCs w:val="22"/>
              </w:rPr>
            </w:pPr>
            <w:r w:rsidRPr="009E4E09">
              <w:rPr>
                <w:sz w:val="22"/>
                <w:szCs w:val="22"/>
              </w:rPr>
              <w:t>133 (</w:t>
            </w:r>
            <w:r w:rsidRPr="009E4E09">
              <w:rPr>
                <w:sz w:val="22"/>
                <w:szCs w:val="22"/>
                <w:lang w:val="el-GR"/>
              </w:rPr>
              <w:t>8,0</w:t>
            </w:r>
            <w:r w:rsidRPr="009E4E09">
              <w:rPr>
                <w:sz w:val="22"/>
                <w:szCs w:val="22"/>
              </w:rPr>
              <w:t>)</w:t>
            </w:r>
          </w:p>
        </w:tc>
        <w:tc>
          <w:tcPr>
            <w:tcW w:w="1888" w:type="dxa"/>
            <w:tcBorders>
              <w:right w:val="single" w:sz="4" w:space="0" w:color="auto"/>
            </w:tcBorders>
          </w:tcPr>
          <w:p w14:paraId="35BAF3B5" w14:textId="77777777" w:rsidR="00587D36" w:rsidRPr="009E4E09" w:rsidRDefault="00587D36" w:rsidP="00877DE4">
            <w:pPr>
              <w:pStyle w:val="TableText10"/>
              <w:keepNext/>
              <w:jc w:val="center"/>
              <w:rPr>
                <w:sz w:val="22"/>
                <w:szCs w:val="22"/>
              </w:rPr>
            </w:pPr>
          </w:p>
          <w:p w14:paraId="6024483C" w14:textId="77777777" w:rsidR="00587D36" w:rsidRPr="009E4E09" w:rsidRDefault="00587D36" w:rsidP="00877DE4">
            <w:pPr>
              <w:pStyle w:val="TableText10"/>
              <w:keepNext/>
              <w:jc w:val="center"/>
              <w:rPr>
                <w:sz w:val="22"/>
                <w:szCs w:val="22"/>
                <w:lang w:val="el-GR"/>
              </w:rPr>
            </w:pPr>
            <w:r w:rsidRPr="009E4E09">
              <w:rPr>
                <w:sz w:val="22"/>
                <w:szCs w:val="22"/>
              </w:rPr>
              <w:t>0</w:t>
            </w:r>
            <w:r w:rsidRPr="009E4E09">
              <w:rPr>
                <w:sz w:val="22"/>
                <w:szCs w:val="22"/>
                <w:lang w:val="el-GR"/>
              </w:rPr>
              <w:t>,</w:t>
            </w:r>
            <w:r w:rsidRPr="009E4E09">
              <w:rPr>
                <w:sz w:val="22"/>
                <w:szCs w:val="22"/>
              </w:rPr>
              <w:t>48 (0</w:t>
            </w:r>
            <w:r w:rsidRPr="009E4E09">
              <w:rPr>
                <w:sz w:val="22"/>
                <w:szCs w:val="22"/>
                <w:lang w:val="el-GR"/>
              </w:rPr>
              <w:t>,</w:t>
            </w:r>
            <w:r w:rsidRPr="009E4E09">
              <w:rPr>
                <w:sz w:val="22"/>
                <w:szCs w:val="22"/>
              </w:rPr>
              <w:t>39, 0</w:t>
            </w:r>
            <w:r w:rsidRPr="009E4E09">
              <w:rPr>
                <w:sz w:val="22"/>
                <w:szCs w:val="22"/>
                <w:lang w:val="el-GR"/>
              </w:rPr>
              <w:t>,</w:t>
            </w:r>
            <w:r w:rsidRPr="009E4E09">
              <w:rPr>
                <w:sz w:val="22"/>
                <w:szCs w:val="22"/>
              </w:rPr>
              <w:t>59)</w:t>
            </w:r>
          </w:p>
          <w:p w14:paraId="6AF40BB2" w14:textId="77777777" w:rsidR="00587D36" w:rsidRPr="009E4E09" w:rsidRDefault="00587D36" w:rsidP="00877DE4">
            <w:pPr>
              <w:pStyle w:val="TableText10"/>
              <w:keepNext/>
              <w:jc w:val="center"/>
              <w:rPr>
                <w:sz w:val="22"/>
                <w:szCs w:val="22"/>
              </w:rPr>
            </w:pPr>
            <w:r w:rsidRPr="009E4E09">
              <w:rPr>
                <w:sz w:val="22"/>
                <w:szCs w:val="22"/>
              </w:rPr>
              <w:t>p&lt;0,0001</w:t>
            </w:r>
          </w:p>
        </w:tc>
      </w:tr>
      <w:tr w:rsidR="00587D36" w:rsidRPr="009E4E09" w14:paraId="0BAEAF91" w14:textId="77777777" w:rsidTr="00877DE4">
        <w:tc>
          <w:tcPr>
            <w:tcW w:w="2947" w:type="dxa"/>
            <w:tcBorders>
              <w:left w:val="single" w:sz="4" w:space="0" w:color="auto"/>
            </w:tcBorders>
          </w:tcPr>
          <w:p w14:paraId="37093354" w14:textId="77777777" w:rsidR="00587D36" w:rsidRPr="009E4E09" w:rsidRDefault="00587D36" w:rsidP="00877DE4">
            <w:pPr>
              <w:pStyle w:val="TableText10"/>
              <w:keepNext/>
              <w:rPr>
                <w:sz w:val="22"/>
                <w:szCs w:val="22"/>
                <w:lang w:val="el-GR"/>
              </w:rPr>
            </w:pPr>
            <w:r w:rsidRPr="009E4E09">
              <w:rPr>
                <w:sz w:val="22"/>
                <w:szCs w:val="22"/>
                <w:lang w:val="el-GR"/>
              </w:rPr>
              <w:t xml:space="preserve">Απομακρυσμένη υποτροπή </w:t>
            </w:r>
          </w:p>
          <w:p w14:paraId="7702E24C" w14:textId="77777777" w:rsidR="00587D36" w:rsidRPr="009E4E09" w:rsidRDefault="00587D36" w:rsidP="00877DE4">
            <w:pPr>
              <w:pStyle w:val="TableText10"/>
              <w:keepNext/>
              <w:rPr>
                <w:sz w:val="22"/>
                <w:szCs w:val="22"/>
                <w:lang w:val="el-GR"/>
              </w:rPr>
            </w:pPr>
            <w:r w:rsidRPr="009E4E09">
              <w:rPr>
                <w:sz w:val="22"/>
                <w:szCs w:val="22"/>
                <w:lang w:val="el-GR"/>
              </w:rPr>
              <w:t>Αρ. ασθενών με σύμβαμα</w:t>
            </w:r>
          </w:p>
        </w:tc>
        <w:tc>
          <w:tcPr>
            <w:tcW w:w="1531" w:type="dxa"/>
          </w:tcPr>
          <w:p w14:paraId="44B07412" w14:textId="77777777" w:rsidR="00587D36" w:rsidRPr="009E4E09" w:rsidRDefault="00587D36" w:rsidP="00877DE4">
            <w:pPr>
              <w:pStyle w:val="TableText10"/>
              <w:keepNext/>
              <w:jc w:val="center"/>
              <w:rPr>
                <w:sz w:val="22"/>
                <w:szCs w:val="22"/>
                <w:lang w:val="el-GR"/>
              </w:rPr>
            </w:pPr>
          </w:p>
          <w:p w14:paraId="4061B71F" w14:textId="77777777" w:rsidR="00587D36" w:rsidRPr="009E4E09" w:rsidRDefault="00587D36" w:rsidP="00877DE4">
            <w:pPr>
              <w:pStyle w:val="TableText10"/>
              <w:keepNext/>
              <w:jc w:val="center"/>
              <w:rPr>
                <w:sz w:val="22"/>
                <w:szCs w:val="22"/>
              </w:rPr>
            </w:pPr>
            <w:r w:rsidRPr="009E4E09">
              <w:rPr>
                <w:sz w:val="22"/>
                <w:szCs w:val="22"/>
              </w:rPr>
              <w:t>193 (11</w:t>
            </w:r>
            <w:r w:rsidRPr="009E4E09">
              <w:rPr>
                <w:sz w:val="22"/>
                <w:szCs w:val="22"/>
                <w:lang w:val="el-GR"/>
              </w:rPr>
              <w:t>,</w:t>
            </w:r>
            <w:r w:rsidRPr="009E4E09">
              <w:rPr>
                <w:sz w:val="22"/>
                <w:szCs w:val="22"/>
              </w:rPr>
              <w:t>5)</w:t>
            </w:r>
          </w:p>
        </w:tc>
        <w:tc>
          <w:tcPr>
            <w:tcW w:w="1762" w:type="dxa"/>
          </w:tcPr>
          <w:p w14:paraId="7FBAFF44" w14:textId="77777777" w:rsidR="00587D36" w:rsidRPr="009E4E09" w:rsidRDefault="00587D36" w:rsidP="00877DE4">
            <w:pPr>
              <w:pStyle w:val="TableText10"/>
              <w:keepNext/>
              <w:jc w:val="center"/>
              <w:rPr>
                <w:sz w:val="22"/>
                <w:szCs w:val="22"/>
              </w:rPr>
            </w:pPr>
          </w:p>
          <w:p w14:paraId="43DFE032" w14:textId="77777777" w:rsidR="00587D36" w:rsidRPr="009E4E09" w:rsidRDefault="00587D36" w:rsidP="00877DE4">
            <w:pPr>
              <w:pStyle w:val="TableText10"/>
              <w:keepNext/>
              <w:jc w:val="center"/>
              <w:rPr>
                <w:sz w:val="22"/>
                <w:szCs w:val="22"/>
              </w:rPr>
            </w:pPr>
            <w:r w:rsidRPr="009E4E09">
              <w:rPr>
                <w:sz w:val="22"/>
                <w:szCs w:val="22"/>
              </w:rPr>
              <w:t>96 (5</w:t>
            </w:r>
            <w:r w:rsidRPr="009E4E09">
              <w:rPr>
                <w:sz w:val="22"/>
                <w:szCs w:val="22"/>
                <w:lang w:val="el-GR"/>
              </w:rPr>
              <w:t>,</w:t>
            </w:r>
            <w:r w:rsidRPr="009E4E09">
              <w:rPr>
                <w:sz w:val="22"/>
                <w:szCs w:val="22"/>
              </w:rPr>
              <w:t>7)</w:t>
            </w:r>
          </w:p>
        </w:tc>
        <w:tc>
          <w:tcPr>
            <w:tcW w:w="1888" w:type="dxa"/>
            <w:tcBorders>
              <w:right w:val="single" w:sz="4" w:space="0" w:color="auto"/>
            </w:tcBorders>
          </w:tcPr>
          <w:p w14:paraId="7EA8A7D1" w14:textId="77777777" w:rsidR="00587D36" w:rsidRPr="009E4E09" w:rsidRDefault="00587D36" w:rsidP="00877DE4">
            <w:pPr>
              <w:pStyle w:val="TableText10"/>
              <w:keepNext/>
              <w:jc w:val="center"/>
              <w:rPr>
                <w:sz w:val="22"/>
                <w:szCs w:val="22"/>
              </w:rPr>
            </w:pPr>
          </w:p>
          <w:p w14:paraId="273AEBF9" w14:textId="77777777" w:rsidR="00587D36" w:rsidRPr="009E4E09" w:rsidRDefault="00587D36" w:rsidP="00877DE4">
            <w:pPr>
              <w:pStyle w:val="TableText10"/>
              <w:keepNext/>
              <w:jc w:val="center"/>
              <w:rPr>
                <w:sz w:val="22"/>
                <w:szCs w:val="22"/>
              </w:rPr>
            </w:pPr>
            <w:r w:rsidRPr="009E4E09">
              <w:rPr>
                <w:sz w:val="22"/>
                <w:szCs w:val="22"/>
              </w:rPr>
              <w:t>0</w:t>
            </w:r>
            <w:r w:rsidRPr="009E4E09">
              <w:rPr>
                <w:sz w:val="22"/>
                <w:szCs w:val="22"/>
                <w:lang w:val="el-GR"/>
              </w:rPr>
              <w:t>,</w:t>
            </w:r>
            <w:r w:rsidRPr="009E4E09">
              <w:rPr>
                <w:sz w:val="22"/>
                <w:szCs w:val="22"/>
              </w:rPr>
              <w:t>47 (0</w:t>
            </w:r>
            <w:r w:rsidRPr="009E4E09">
              <w:rPr>
                <w:sz w:val="22"/>
                <w:szCs w:val="22"/>
                <w:lang w:val="el-GR"/>
              </w:rPr>
              <w:t>,</w:t>
            </w:r>
            <w:r w:rsidRPr="009E4E09">
              <w:rPr>
                <w:sz w:val="22"/>
                <w:szCs w:val="22"/>
              </w:rPr>
              <w:t>37, 0</w:t>
            </w:r>
            <w:r w:rsidRPr="009E4E09">
              <w:rPr>
                <w:sz w:val="22"/>
                <w:szCs w:val="22"/>
                <w:lang w:val="el-GR"/>
              </w:rPr>
              <w:t>,</w:t>
            </w:r>
            <w:r w:rsidRPr="009E4E09">
              <w:rPr>
                <w:sz w:val="22"/>
                <w:szCs w:val="22"/>
              </w:rPr>
              <w:t>60)</w:t>
            </w:r>
          </w:p>
          <w:p w14:paraId="1A7B6A6E" w14:textId="77777777" w:rsidR="00587D36" w:rsidRPr="009E4E09" w:rsidRDefault="00587D36" w:rsidP="00877DE4">
            <w:pPr>
              <w:pStyle w:val="TableText10"/>
              <w:keepNext/>
              <w:jc w:val="center"/>
              <w:rPr>
                <w:sz w:val="22"/>
                <w:szCs w:val="22"/>
              </w:rPr>
            </w:pPr>
            <w:r w:rsidRPr="009E4E09">
              <w:rPr>
                <w:sz w:val="22"/>
                <w:szCs w:val="22"/>
              </w:rPr>
              <w:t>p&lt;0,0001</w:t>
            </w:r>
          </w:p>
        </w:tc>
      </w:tr>
      <w:tr w:rsidR="00587D36" w:rsidRPr="009E4E09" w14:paraId="7087F107" w14:textId="77777777" w:rsidTr="00877DE4">
        <w:tc>
          <w:tcPr>
            <w:tcW w:w="2947" w:type="dxa"/>
            <w:tcBorders>
              <w:left w:val="single" w:sz="4" w:space="0" w:color="auto"/>
            </w:tcBorders>
          </w:tcPr>
          <w:p w14:paraId="47920A98" w14:textId="77777777" w:rsidR="00587D36" w:rsidRPr="009E4E09" w:rsidRDefault="00587D36" w:rsidP="00877DE4">
            <w:pPr>
              <w:pStyle w:val="TableText10"/>
              <w:keepNext/>
              <w:rPr>
                <w:sz w:val="22"/>
                <w:szCs w:val="22"/>
                <w:lang w:val="el-GR"/>
              </w:rPr>
            </w:pPr>
          </w:p>
        </w:tc>
        <w:tc>
          <w:tcPr>
            <w:tcW w:w="1531" w:type="dxa"/>
          </w:tcPr>
          <w:p w14:paraId="48AD368B" w14:textId="77777777" w:rsidR="00587D36" w:rsidRPr="009E4E09" w:rsidRDefault="00587D36" w:rsidP="00877DE4">
            <w:pPr>
              <w:pStyle w:val="TableText10"/>
              <w:keepNext/>
              <w:jc w:val="center"/>
              <w:rPr>
                <w:sz w:val="22"/>
                <w:szCs w:val="22"/>
              </w:rPr>
            </w:pPr>
          </w:p>
        </w:tc>
        <w:tc>
          <w:tcPr>
            <w:tcW w:w="1762" w:type="dxa"/>
          </w:tcPr>
          <w:p w14:paraId="38125DB8" w14:textId="77777777" w:rsidR="00587D36" w:rsidRPr="009E4E09" w:rsidRDefault="00587D36" w:rsidP="00877DE4">
            <w:pPr>
              <w:pStyle w:val="TableText10"/>
              <w:keepNext/>
              <w:jc w:val="center"/>
              <w:rPr>
                <w:sz w:val="22"/>
                <w:szCs w:val="22"/>
              </w:rPr>
            </w:pPr>
          </w:p>
        </w:tc>
        <w:tc>
          <w:tcPr>
            <w:tcW w:w="1888" w:type="dxa"/>
            <w:tcBorders>
              <w:right w:val="single" w:sz="4" w:space="0" w:color="auto"/>
            </w:tcBorders>
          </w:tcPr>
          <w:p w14:paraId="33A232E9" w14:textId="77777777" w:rsidR="00587D36" w:rsidRPr="009E4E09" w:rsidRDefault="00587D36" w:rsidP="00877DE4">
            <w:pPr>
              <w:pStyle w:val="TableText10"/>
              <w:keepNext/>
              <w:jc w:val="center"/>
              <w:rPr>
                <w:sz w:val="22"/>
                <w:szCs w:val="22"/>
              </w:rPr>
            </w:pPr>
          </w:p>
        </w:tc>
      </w:tr>
      <w:tr w:rsidR="00587D36" w:rsidRPr="009E4E09" w14:paraId="7E35A1E7" w14:textId="77777777" w:rsidTr="00877DE4">
        <w:tc>
          <w:tcPr>
            <w:tcW w:w="2947" w:type="dxa"/>
            <w:tcBorders>
              <w:left w:val="single" w:sz="4" w:space="0" w:color="auto"/>
              <w:bottom w:val="single" w:sz="4" w:space="0" w:color="auto"/>
            </w:tcBorders>
          </w:tcPr>
          <w:p w14:paraId="2A369853" w14:textId="77777777" w:rsidR="00587D36" w:rsidRPr="009E4E09" w:rsidRDefault="00587D36" w:rsidP="00877DE4">
            <w:pPr>
              <w:pStyle w:val="TableText10"/>
              <w:keepNext/>
              <w:rPr>
                <w:sz w:val="22"/>
                <w:szCs w:val="22"/>
                <w:lang w:val="el-GR"/>
              </w:rPr>
            </w:pPr>
            <w:r w:rsidRPr="009E4E09">
              <w:rPr>
                <w:sz w:val="22"/>
                <w:szCs w:val="22"/>
                <w:lang w:val="el-GR"/>
              </w:rPr>
              <w:t>Θάνατος (Σύμβαμα συνολικής επιβίωσης):</w:t>
            </w:r>
          </w:p>
          <w:p w14:paraId="0B7E6885" w14:textId="77777777" w:rsidR="00587D36" w:rsidRPr="009E4E09" w:rsidRDefault="00587D36" w:rsidP="00877DE4">
            <w:pPr>
              <w:pStyle w:val="TableText10"/>
              <w:keepNext/>
              <w:rPr>
                <w:sz w:val="22"/>
                <w:szCs w:val="22"/>
                <w:lang w:val="el-GR"/>
              </w:rPr>
            </w:pPr>
            <w:r w:rsidRPr="009E4E09">
              <w:rPr>
                <w:sz w:val="22"/>
                <w:szCs w:val="22"/>
                <w:lang w:val="el-GR"/>
              </w:rPr>
              <w:t>Αρ. ασθενών με σύμβαμα</w:t>
            </w:r>
          </w:p>
        </w:tc>
        <w:tc>
          <w:tcPr>
            <w:tcW w:w="1531" w:type="dxa"/>
            <w:tcBorders>
              <w:bottom w:val="single" w:sz="4" w:space="0" w:color="auto"/>
            </w:tcBorders>
          </w:tcPr>
          <w:p w14:paraId="0B7C6AEB" w14:textId="77777777" w:rsidR="00587D36" w:rsidRPr="009E4E09" w:rsidRDefault="00587D36" w:rsidP="00877DE4">
            <w:pPr>
              <w:pStyle w:val="TableText10"/>
              <w:keepNext/>
              <w:jc w:val="center"/>
              <w:rPr>
                <w:sz w:val="22"/>
                <w:szCs w:val="22"/>
                <w:lang w:val="el-GR"/>
              </w:rPr>
            </w:pPr>
          </w:p>
          <w:p w14:paraId="3F1E807A" w14:textId="77777777" w:rsidR="00587D36" w:rsidRPr="009E4E09" w:rsidRDefault="00587D36" w:rsidP="00877DE4">
            <w:pPr>
              <w:pStyle w:val="TableText10"/>
              <w:keepNext/>
              <w:jc w:val="center"/>
              <w:rPr>
                <w:sz w:val="22"/>
                <w:szCs w:val="22"/>
              </w:rPr>
            </w:pPr>
            <w:r w:rsidRPr="009E4E09">
              <w:rPr>
                <w:sz w:val="22"/>
                <w:szCs w:val="22"/>
              </w:rPr>
              <w:t>92</w:t>
            </w:r>
            <w:r w:rsidRPr="009E4E09">
              <w:rPr>
                <w:sz w:val="22"/>
                <w:szCs w:val="22"/>
                <w:lang w:val="el-GR"/>
              </w:rPr>
              <w:t xml:space="preserve"> </w:t>
            </w:r>
            <w:r w:rsidRPr="009E4E09">
              <w:rPr>
                <w:sz w:val="22"/>
                <w:szCs w:val="22"/>
              </w:rPr>
              <w:t>(5</w:t>
            </w:r>
            <w:r w:rsidRPr="009E4E09">
              <w:rPr>
                <w:sz w:val="22"/>
                <w:szCs w:val="22"/>
                <w:lang w:val="el-GR"/>
              </w:rPr>
              <w:t>,</w:t>
            </w:r>
            <w:r w:rsidRPr="009E4E09">
              <w:rPr>
                <w:sz w:val="22"/>
                <w:szCs w:val="22"/>
              </w:rPr>
              <w:t>5)</w:t>
            </w:r>
          </w:p>
        </w:tc>
        <w:tc>
          <w:tcPr>
            <w:tcW w:w="1762" w:type="dxa"/>
            <w:tcBorders>
              <w:bottom w:val="single" w:sz="4" w:space="0" w:color="auto"/>
            </w:tcBorders>
          </w:tcPr>
          <w:p w14:paraId="1033B0A0" w14:textId="77777777" w:rsidR="00587D36" w:rsidRPr="009E4E09" w:rsidRDefault="00587D36" w:rsidP="00877DE4">
            <w:pPr>
              <w:pStyle w:val="TableText10"/>
              <w:keepNext/>
              <w:jc w:val="center"/>
              <w:rPr>
                <w:sz w:val="22"/>
                <w:szCs w:val="22"/>
              </w:rPr>
            </w:pPr>
          </w:p>
          <w:p w14:paraId="2A0B979C" w14:textId="77777777" w:rsidR="00587D36" w:rsidRPr="009E4E09" w:rsidRDefault="00587D36" w:rsidP="00877DE4">
            <w:pPr>
              <w:pStyle w:val="TableText10"/>
              <w:keepNext/>
              <w:jc w:val="center"/>
              <w:rPr>
                <w:sz w:val="22"/>
                <w:szCs w:val="22"/>
              </w:rPr>
            </w:pPr>
            <w:r w:rsidRPr="009E4E09">
              <w:rPr>
                <w:sz w:val="22"/>
                <w:szCs w:val="22"/>
              </w:rPr>
              <w:t>62</w:t>
            </w:r>
            <w:r w:rsidRPr="009E4E09">
              <w:rPr>
                <w:sz w:val="22"/>
                <w:szCs w:val="22"/>
                <w:lang w:val="el-GR"/>
              </w:rPr>
              <w:t xml:space="preserve"> </w:t>
            </w:r>
            <w:r w:rsidRPr="009E4E09">
              <w:rPr>
                <w:sz w:val="22"/>
                <w:szCs w:val="22"/>
              </w:rPr>
              <w:t>(3</w:t>
            </w:r>
            <w:r w:rsidRPr="009E4E09">
              <w:rPr>
                <w:sz w:val="22"/>
                <w:szCs w:val="22"/>
                <w:lang w:val="el-GR"/>
              </w:rPr>
              <w:t>,</w:t>
            </w:r>
            <w:r w:rsidRPr="009E4E09">
              <w:rPr>
                <w:sz w:val="22"/>
                <w:szCs w:val="22"/>
              </w:rPr>
              <w:t>7)</w:t>
            </w:r>
          </w:p>
        </w:tc>
        <w:tc>
          <w:tcPr>
            <w:tcW w:w="1888" w:type="dxa"/>
            <w:tcBorders>
              <w:bottom w:val="single" w:sz="4" w:space="0" w:color="auto"/>
              <w:right w:val="single" w:sz="4" w:space="0" w:color="auto"/>
            </w:tcBorders>
          </w:tcPr>
          <w:p w14:paraId="19C3F8F7" w14:textId="77777777" w:rsidR="00587D36" w:rsidRPr="009E4E09" w:rsidRDefault="00587D36" w:rsidP="00877DE4">
            <w:pPr>
              <w:pStyle w:val="TableText10"/>
              <w:keepNext/>
              <w:jc w:val="center"/>
              <w:rPr>
                <w:sz w:val="22"/>
                <w:szCs w:val="22"/>
              </w:rPr>
            </w:pPr>
          </w:p>
          <w:p w14:paraId="0E32E58A" w14:textId="77777777" w:rsidR="00587D36" w:rsidRPr="009E4E09" w:rsidRDefault="00587D36" w:rsidP="00877DE4">
            <w:pPr>
              <w:pStyle w:val="TableText10"/>
              <w:keepNext/>
              <w:jc w:val="center"/>
              <w:rPr>
                <w:sz w:val="22"/>
                <w:szCs w:val="22"/>
              </w:rPr>
            </w:pPr>
            <w:r w:rsidRPr="009E4E09">
              <w:rPr>
                <w:sz w:val="22"/>
                <w:szCs w:val="22"/>
              </w:rPr>
              <w:t>0</w:t>
            </w:r>
            <w:r w:rsidRPr="009E4E09">
              <w:rPr>
                <w:sz w:val="22"/>
                <w:szCs w:val="22"/>
                <w:lang w:val="el-GR"/>
              </w:rPr>
              <w:t>,</w:t>
            </w:r>
            <w:r w:rsidRPr="009E4E09">
              <w:rPr>
                <w:sz w:val="22"/>
                <w:szCs w:val="22"/>
              </w:rPr>
              <w:t>67 (0</w:t>
            </w:r>
            <w:r w:rsidRPr="009E4E09">
              <w:rPr>
                <w:sz w:val="22"/>
                <w:szCs w:val="22"/>
                <w:lang w:val="el-GR"/>
              </w:rPr>
              <w:t>,</w:t>
            </w:r>
            <w:r w:rsidRPr="009E4E09">
              <w:rPr>
                <w:sz w:val="22"/>
                <w:szCs w:val="22"/>
              </w:rPr>
              <w:t>48, 0</w:t>
            </w:r>
            <w:r w:rsidRPr="009E4E09">
              <w:rPr>
                <w:sz w:val="22"/>
                <w:szCs w:val="22"/>
                <w:lang w:val="el-GR"/>
              </w:rPr>
              <w:t>,</w:t>
            </w:r>
            <w:r w:rsidRPr="009E4E09">
              <w:rPr>
                <w:sz w:val="22"/>
                <w:szCs w:val="22"/>
              </w:rPr>
              <w:t>92)</w:t>
            </w:r>
          </w:p>
          <w:p w14:paraId="519C8F63" w14:textId="77777777" w:rsidR="00587D36" w:rsidRPr="009E4E09" w:rsidRDefault="00587D36" w:rsidP="00877DE4">
            <w:pPr>
              <w:pStyle w:val="TableText10"/>
              <w:keepNext/>
              <w:jc w:val="center"/>
              <w:rPr>
                <w:sz w:val="22"/>
                <w:szCs w:val="22"/>
                <w:lang w:val="el-GR"/>
              </w:rPr>
            </w:pPr>
            <w:r w:rsidRPr="009E4E09">
              <w:rPr>
                <w:sz w:val="22"/>
                <w:szCs w:val="22"/>
              </w:rPr>
              <w:t>p&lt;0,014</w:t>
            </w:r>
            <w:r w:rsidRPr="009E4E09">
              <w:rPr>
                <w:sz w:val="22"/>
                <w:szCs w:val="22"/>
                <w:lang w:val="el-GR"/>
              </w:rPr>
              <w:t>**</w:t>
            </w:r>
          </w:p>
        </w:tc>
      </w:tr>
    </w:tbl>
    <w:p w14:paraId="6A910C0F" w14:textId="53FA0261" w:rsidR="00587D36" w:rsidRPr="00EE032C" w:rsidRDefault="00587D36" w:rsidP="00587D36">
      <w:pPr>
        <w:rPr>
          <w:sz w:val="20"/>
          <w:lang w:val="el-GR"/>
        </w:rPr>
      </w:pPr>
      <w:r w:rsidRPr="00EE032C">
        <w:rPr>
          <w:sz w:val="20"/>
        </w:rPr>
        <w:t>A</w:t>
      </w:r>
      <w:r w:rsidRPr="00EE032C">
        <w:rPr>
          <w:sz w:val="20"/>
          <w:lang w:val="el-GR"/>
        </w:rPr>
        <w:t xml:space="preserve">: δοξορουβικίνη, </w:t>
      </w:r>
      <w:r w:rsidRPr="00EE032C">
        <w:rPr>
          <w:sz w:val="20"/>
        </w:rPr>
        <w:t>C</w:t>
      </w:r>
      <w:r w:rsidRPr="00EE032C">
        <w:rPr>
          <w:sz w:val="20"/>
          <w:lang w:val="el-GR"/>
        </w:rPr>
        <w:t xml:space="preserve">: κυκλοφωσφαμίδη, </w:t>
      </w:r>
      <w:r w:rsidRPr="00EE032C">
        <w:rPr>
          <w:sz w:val="20"/>
        </w:rPr>
        <w:t>P</w:t>
      </w:r>
      <w:r w:rsidRPr="00EE032C">
        <w:rPr>
          <w:sz w:val="20"/>
          <w:lang w:val="el-GR"/>
        </w:rPr>
        <w:t xml:space="preserve">: πακλιταξέλη, </w:t>
      </w:r>
      <w:r w:rsidRPr="00EE032C">
        <w:rPr>
          <w:sz w:val="20"/>
        </w:rPr>
        <w:t>H</w:t>
      </w:r>
      <w:r w:rsidRPr="00EE032C">
        <w:rPr>
          <w:sz w:val="20"/>
          <w:lang w:val="el-GR"/>
        </w:rPr>
        <w:t>: τραστουζουμάμπη</w:t>
      </w:r>
    </w:p>
    <w:p w14:paraId="59888014" w14:textId="77777777" w:rsidR="00587D36" w:rsidRPr="00EE032C" w:rsidRDefault="00587D36" w:rsidP="00587D36">
      <w:pPr>
        <w:rPr>
          <w:sz w:val="20"/>
          <w:lang w:val="el-GR"/>
        </w:rPr>
      </w:pPr>
      <w:r w:rsidRPr="00EE032C">
        <w:rPr>
          <w:sz w:val="20"/>
          <w:lang w:val="el-GR"/>
        </w:rPr>
        <w:t xml:space="preserve">* Κατά τη </w:t>
      </w:r>
      <w:r w:rsidR="007B1D5F">
        <w:rPr>
          <w:sz w:val="20"/>
          <w:lang w:val="el-GR"/>
        </w:rPr>
        <w:t>διάμεση</w:t>
      </w:r>
      <w:r w:rsidR="007B1D5F" w:rsidRPr="00EE032C">
        <w:rPr>
          <w:sz w:val="20"/>
          <w:lang w:val="el-GR"/>
        </w:rPr>
        <w:t xml:space="preserve"> </w:t>
      </w:r>
      <w:r w:rsidRPr="00EE032C">
        <w:rPr>
          <w:sz w:val="20"/>
          <w:lang w:val="el-GR"/>
        </w:rPr>
        <w:t xml:space="preserve">διάρκεια της παρακολούθησης των 1.8 ετών για τους ασθενείς στο σκέλος </w:t>
      </w:r>
      <w:r w:rsidRPr="00EE032C">
        <w:rPr>
          <w:sz w:val="20"/>
        </w:rPr>
        <w:t>AC</w:t>
      </w:r>
      <w:r w:rsidRPr="00EE032C">
        <w:rPr>
          <w:sz w:val="20"/>
          <w:lang w:val="el-GR"/>
        </w:rPr>
        <w:t>→</w:t>
      </w:r>
      <w:r w:rsidRPr="00EE032C">
        <w:rPr>
          <w:sz w:val="20"/>
        </w:rPr>
        <w:t>P</w:t>
      </w:r>
      <w:r w:rsidRPr="00EE032C">
        <w:rPr>
          <w:sz w:val="20"/>
          <w:lang w:val="el-GR"/>
        </w:rPr>
        <w:t xml:space="preserve"> και 2.0 ετών για τους ασθενείς στο σκέλος </w:t>
      </w:r>
      <w:r w:rsidRPr="00EE032C">
        <w:rPr>
          <w:sz w:val="20"/>
        </w:rPr>
        <w:t>AC</w:t>
      </w:r>
      <w:r w:rsidRPr="00EE032C">
        <w:rPr>
          <w:sz w:val="20"/>
          <w:lang w:val="el-GR"/>
        </w:rPr>
        <w:t>→</w:t>
      </w:r>
      <w:r w:rsidRPr="00EE032C">
        <w:rPr>
          <w:sz w:val="20"/>
        </w:rPr>
        <w:t>PH</w:t>
      </w:r>
      <w:r w:rsidRPr="00EE032C">
        <w:rPr>
          <w:sz w:val="20"/>
          <w:lang w:val="el-GR"/>
        </w:rPr>
        <w:t>.</w:t>
      </w:r>
    </w:p>
    <w:p w14:paraId="64A656EE" w14:textId="77777777" w:rsidR="00587D36" w:rsidRPr="00EE032C" w:rsidRDefault="00587D36" w:rsidP="00587D36">
      <w:pPr>
        <w:rPr>
          <w:sz w:val="20"/>
          <w:lang w:val="el-GR"/>
        </w:rPr>
      </w:pPr>
      <w:r w:rsidRPr="00EE032C">
        <w:rPr>
          <w:sz w:val="20"/>
          <w:lang w:val="el-GR"/>
        </w:rPr>
        <w:t xml:space="preserve">** η τιμή </w:t>
      </w:r>
      <w:r w:rsidRPr="00EE032C">
        <w:rPr>
          <w:sz w:val="20"/>
          <w:lang w:val="en-GB"/>
        </w:rPr>
        <w:t>p</w:t>
      </w:r>
      <w:r w:rsidRPr="00EE032C">
        <w:rPr>
          <w:sz w:val="20"/>
          <w:lang w:val="el-GR"/>
        </w:rPr>
        <w:t xml:space="preserve"> για τη συνολική επιβίωση δεν ξεπέρασε το προκαθορισμένο στατιστικό όριο για τη σύγκριση του </w:t>
      </w:r>
      <w:r w:rsidRPr="00EE032C">
        <w:rPr>
          <w:sz w:val="20"/>
        </w:rPr>
        <w:t>AC</w:t>
      </w:r>
      <w:r w:rsidRPr="00EE032C">
        <w:rPr>
          <w:sz w:val="20"/>
          <w:lang w:val="el-GR"/>
        </w:rPr>
        <w:t>→</w:t>
      </w:r>
      <w:r w:rsidRPr="00EE032C">
        <w:rPr>
          <w:sz w:val="20"/>
        </w:rPr>
        <w:t>PH</w:t>
      </w:r>
      <w:r w:rsidRPr="00EE032C">
        <w:rPr>
          <w:sz w:val="20"/>
          <w:lang w:val="el-GR"/>
        </w:rPr>
        <w:t xml:space="preserve"> έναντι του </w:t>
      </w:r>
      <w:r w:rsidRPr="00EE032C">
        <w:rPr>
          <w:sz w:val="20"/>
        </w:rPr>
        <w:t>AC</w:t>
      </w:r>
      <w:r w:rsidRPr="00EE032C">
        <w:rPr>
          <w:sz w:val="20"/>
          <w:lang w:val="el-GR"/>
        </w:rPr>
        <w:t>→</w:t>
      </w:r>
      <w:r w:rsidRPr="00EE032C">
        <w:rPr>
          <w:sz w:val="20"/>
        </w:rPr>
        <w:t>P</w:t>
      </w:r>
    </w:p>
    <w:p w14:paraId="5C61D63B" w14:textId="77777777" w:rsidR="00587D36" w:rsidRPr="009E4E09" w:rsidRDefault="00587D36" w:rsidP="00587D36">
      <w:pPr>
        <w:rPr>
          <w:lang w:val="el-GR"/>
        </w:rPr>
      </w:pPr>
    </w:p>
    <w:p w14:paraId="3064733F" w14:textId="77777777" w:rsidR="00587D36" w:rsidRPr="009E4E09" w:rsidRDefault="00587D36" w:rsidP="00587D36">
      <w:pPr>
        <w:rPr>
          <w:lang w:val="el-GR"/>
        </w:rPr>
      </w:pPr>
      <w:r w:rsidRPr="009E4E09">
        <w:rPr>
          <w:lang w:val="el-GR"/>
        </w:rPr>
        <w:t xml:space="preserve">Για το κύριο τελικό σημείο, την επιβίωση ελεύθερη νόσου, η προσθήκη του Herceptin στη χημειοθεραπεία με πακλιταξέλη οδήγησε σε μείωση 52% του κινδύνου υποτροπής της νόσου. </w:t>
      </w:r>
      <w:r w:rsidRPr="00174FB9">
        <w:rPr>
          <w:lang w:val="el-GR"/>
        </w:rPr>
        <w:t>Ο σχετικός κίνδυνος μεταφράζεται σε απόλυτο όφελος, στα πλαίσια των 3 ετών επιβίωσης ελε</w:t>
      </w:r>
      <w:r w:rsidRPr="009E4E09">
        <w:rPr>
          <w:lang w:val="el-GR"/>
        </w:rPr>
        <w:t>ύθερης νόσου κατά 11,8 ποσοστιαίες μονάδες (87,2% έναντι 75,4%) υπέρ του σκέλους AC → PH (Herceptin).</w:t>
      </w:r>
    </w:p>
    <w:p w14:paraId="18A5FB40" w14:textId="77777777" w:rsidR="00587D36" w:rsidRPr="009E4E09" w:rsidRDefault="00587D36" w:rsidP="00587D36">
      <w:pPr>
        <w:rPr>
          <w:lang w:val="el-GR"/>
        </w:rPr>
      </w:pPr>
    </w:p>
    <w:p w14:paraId="32A4850B" w14:textId="413D940B" w:rsidR="00587D36" w:rsidRPr="009E4E09" w:rsidRDefault="00587D36" w:rsidP="00587D36">
      <w:pPr>
        <w:rPr>
          <w:lang w:val="el-GR"/>
        </w:rPr>
      </w:pPr>
      <w:r w:rsidRPr="009E4E09">
        <w:rPr>
          <w:lang w:val="el-GR"/>
        </w:rPr>
        <w:t>Κατά τη στιγμή της ενημερωμένης έκδοσης ασφαλείας μετά από ένα μέσο όρο 3,5 – 3,8 ετών παρακολούθησης, η ανάλυση της επιβίωσης ελεύθερη</w:t>
      </w:r>
      <w:r w:rsidR="007B1D5F">
        <w:rPr>
          <w:lang w:val="el-GR"/>
        </w:rPr>
        <w:t>ς</w:t>
      </w:r>
      <w:r w:rsidRPr="009E4E09">
        <w:rPr>
          <w:lang w:val="el-GR"/>
        </w:rPr>
        <w:t xml:space="preserve"> νόσου </w:t>
      </w:r>
      <w:r w:rsidR="007B1D5F">
        <w:rPr>
          <w:lang w:val="el-GR"/>
        </w:rPr>
        <w:t>επανα</w:t>
      </w:r>
      <w:r w:rsidRPr="009E4E09">
        <w:rPr>
          <w:lang w:val="el-GR"/>
        </w:rPr>
        <w:t xml:space="preserve">επιβεβαιώνει το μέγεθος του οφέλους που φαίνεται στην οριστική ανάλυση αυτής. Παρά τη διασταύρωση των ασθενών από την ομάδα ελέγχου στο Herceptin, η προσθήκη του Herceptin στη χημειοθεραπεία με πακλιταξέλη οδήγησε σε μείωση 52% του κινδύνου υποτροπής της νόσου. Η προσθήκη του Herceptin στη χημειοθεραπεία με πακλιταξέλη, οδήγησε επίσης σε μείωση 37% του κινδύνου θανάτου. </w:t>
      </w:r>
    </w:p>
    <w:p w14:paraId="6C90B2B6" w14:textId="77777777" w:rsidR="00587D36" w:rsidRPr="009E4E09" w:rsidRDefault="00587D36" w:rsidP="00587D36">
      <w:pPr>
        <w:rPr>
          <w:lang w:val="el-GR"/>
        </w:rPr>
      </w:pPr>
    </w:p>
    <w:p w14:paraId="0624E768" w14:textId="72653EE3" w:rsidR="00587D36" w:rsidRPr="007312D1" w:rsidRDefault="00587D36" w:rsidP="00587D36">
      <w:pPr>
        <w:rPr>
          <w:bCs/>
          <w:szCs w:val="22"/>
          <w:lang w:val="el-GR"/>
        </w:rPr>
      </w:pPr>
      <w:r w:rsidRPr="009E4E09">
        <w:rPr>
          <w:lang w:val="el-GR"/>
        </w:rPr>
        <w:t xml:space="preserve">Η προσχεδιασμένη τελική ανάλυση της συνολικής επιβίωσης από την από κοινού ανάλυση των μελετών </w:t>
      </w:r>
      <w:r w:rsidRPr="00174FB9">
        <w:rPr>
          <w:bCs/>
          <w:szCs w:val="22"/>
        </w:rPr>
        <w:t>NSABP</w:t>
      </w:r>
      <w:r w:rsidRPr="009E4E09">
        <w:rPr>
          <w:bCs/>
          <w:szCs w:val="22"/>
          <w:lang w:val="el-GR"/>
        </w:rPr>
        <w:t xml:space="preserve"> </w:t>
      </w:r>
      <w:r w:rsidRPr="009E4E09">
        <w:rPr>
          <w:bCs/>
          <w:szCs w:val="22"/>
        </w:rPr>
        <w:t>B</w:t>
      </w:r>
      <w:r w:rsidRPr="009E4E09">
        <w:rPr>
          <w:bCs/>
          <w:szCs w:val="22"/>
          <w:lang w:val="el-GR"/>
        </w:rPr>
        <w:t xml:space="preserve">-31 και </w:t>
      </w:r>
      <w:r w:rsidRPr="009E4E09">
        <w:rPr>
          <w:bCs/>
          <w:szCs w:val="22"/>
        </w:rPr>
        <w:t>NCCTG</w:t>
      </w:r>
      <w:r w:rsidRPr="009E4E09">
        <w:rPr>
          <w:bCs/>
          <w:szCs w:val="22"/>
          <w:lang w:val="el-GR"/>
        </w:rPr>
        <w:t xml:space="preserve"> </w:t>
      </w:r>
      <w:r w:rsidRPr="009E4E09">
        <w:rPr>
          <w:bCs/>
          <w:szCs w:val="22"/>
        </w:rPr>
        <w:t>N</w:t>
      </w:r>
      <w:r w:rsidRPr="009E4E09">
        <w:rPr>
          <w:bCs/>
          <w:szCs w:val="22"/>
          <w:lang w:val="el-GR"/>
        </w:rPr>
        <w:t>9831 διεξήχθη όταν είχαν λάβει</w:t>
      </w:r>
      <w:r w:rsidRPr="00174FB9">
        <w:rPr>
          <w:bCs/>
          <w:szCs w:val="22"/>
          <w:lang w:val="el-GR"/>
        </w:rPr>
        <w:t xml:space="preserve"> χώρα 707 θάνατοι (μέση παρακολούθηση 8.3 έτη στην ομάδα </w:t>
      </w:r>
      <w:r w:rsidRPr="00174FB9">
        <w:rPr>
          <w:bCs/>
          <w:szCs w:val="22"/>
        </w:rPr>
        <w:t>AC</w:t>
      </w:r>
      <w:r w:rsidRPr="009E4E09">
        <w:rPr>
          <w:bCs/>
          <w:szCs w:val="22"/>
          <w:lang w:val="el-GR"/>
        </w:rPr>
        <w:t>→</w:t>
      </w:r>
      <w:r w:rsidRPr="009E4E09">
        <w:rPr>
          <w:bCs/>
          <w:szCs w:val="22"/>
        </w:rPr>
        <w:t>PH</w:t>
      </w:r>
      <w:r w:rsidRPr="009E4E09">
        <w:rPr>
          <w:bCs/>
          <w:szCs w:val="22"/>
          <w:lang w:val="el-GR"/>
        </w:rPr>
        <w:t xml:space="preserve">). </w:t>
      </w:r>
      <w:r w:rsidRPr="00174FB9">
        <w:rPr>
          <w:bCs/>
          <w:szCs w:val="22"/>
          <w:lang w:val="el-GR"/>
        </w:rPr>
        <w:t xml:space="preserve">Η θεραπεία με </w:t>
      </w:r>
      <w:r w:rsidRPr="00174FB9">
        <w:rPr>
          <w:bCs/>
          <w:szCs w:val="22"/>
        </w:rPr>
        <w:t>AC</w:t>
      </w:r>
      <w:r w:rsidRPr="009E4E09">
        <w:rPr>
          <w:bCs/>
          <w:szCs w:val="22"/>
          <w:lang w:val="el-GR"/>
        </w:rPr>
        <w:t>→</w:t>
      </w:r>
      <w:r w:rsidRPr="009E4E09">
        <w:rPr>
          <w:bCs/>
          <w:szCs w:val="22"/>
        </w:rPr>
        <w:t>P</w:t>
      </w:r>
      <w:r w:rsidRPr="009E4E09">
        <w:rPr>
          <w:bCs/>
          <w:szCs w:val="22"/>
          <w:lang w:val="el-GR"/>
        </w:rPr>
        <w:t xml:space="preserve"> </w:t>
      </w:r>
      <w:r w:rsidRPr="009E4E09">
        <w:rPr>
          <w:bCs/>
          <w:szCs w:val="22"/>
        </w:rPr>
        <w:t>H</w:t>
      </w:r>
      <w:r w:rsidRPr="009E4E09">
        <w:rPr>
          <w:bCs/>
          <w:szCs w:val="22"/>
          <w:lang w:val="el-GR"/>
        </w:rPr>
        <w:t xml:space="preserve"> </w:t>
      </w:r>
      <w:r w:rsidRPr="00174FB9">
        <w:rPr>
          <w:bCs/>
          <w:szCs w:val="22"/>
          <w:lang w:val="el-GR"/>
        </w:rPr>
        <w:t xml:space="preserve">είχε ως αποτέλεσμα μία στατιστικά σημαντική βελτίωση της συνολικής επιβίωσης συγκριτικά με </w:t>
      </w:r>
      <w:r w:rsidRPr="00174FB9">
        <w:rPr>
          <w:bCs/>
          <w:szCs w:val="22"/>
        </w:rPr>
        <w:t>AC</w:t>
      </w:r>
      <w:r w:rsidRPr="009E4E09">
        <w:rPr>
          <w:bCs/>
          <w:szCs w:val="22"/>
          <w:lang w:val="el-GR"/>
        </w:rPr>
        <w:t>→</w:t>
      </w:r>
      <w:r w:rsidRPr="009E4E09">
        <w:rPr>
          <w:bCs/>
          <w:szCs w:val="22"/>
        </w:rPr>
        <w:t>P</w:t>
      </w:r>
      <w:r w:rsidRPr="009E4E09">
        <w:rPr>
          <w:bCs/>
          <w:szCs w:val="22"/>
          <w:lang w:val="el-GR"/>
        </w:rPr>
        <w:t xml:space="preserve"> (στρωματοποιημένο </w:t>
      </w:r>
      <w:r w:rsidRPr="009E4E09">
        <w:rPr>
          <w:bCs/>
          <w:szCs w:val="22"/>
        </w:rPr>
        <w:t>HR</w:t>
      </w:r>
      <w:r w:rsidRPr="009E4E09">
        <w:rPr>
          <w:bCs/>
          <w:szCs w:val="22"/>
          <w:lang w:val="el-GR"/>
        </w:rPr>
        <w:t xml:space="preserve">=0.64; 95% </w:t>
      </w:r>
      <w:r w:rsidRPr="009E4E09">
        <w:rPr>
          <w:bCs/>
          <w:szCs w:val="22"/>
        </w:rPr>
        <w:t>CI</w:t>
      </w:r>
      <w:r w:rsidRPr="009E4E09">
        <w:rPr>
          <w:bCs/>
          <w:szCs w:val="22"/>
          <w:lang w:val="el-GR"/>
        </w:rPr>
        <w:t xml:space="preserve"> [0.55, 0.74]; </w:t>
      </w:r>
      <w:r w:rsidRPr="009E4E09">
        <w:rPr>
          <w:bCs/>
          <w:szCs w:val="22"/>
        </w:rPr>
        <w:t>log</w:t>
      </w:r>
      <w:r w:rsidRPr="009E4E09">
        <w:rPr>
          <w:bCs/>
          <w:szCs w:val="22"/>
          <w:lang w:val="el-GR"/>
        </w:rPr>
        <w:t>-</w:t>
      </w:r>
      <w:r w:rsidRPr="009E4E09">
        <w:rPr>
          <w:bCs/>
          <w:szCs w:val="22"/>
        </w:rPr>
        <w:t>rank</w:t>
      </w:r>
      <w:r w:rsidRPr="009E4E09">
        <w:rPr>
          <w:bCs/>
          <w:szCs w:val="22"/>
          <w:lang w:val="el-GR"/>
        </w:rPr>
        <w:t xml:space="preserve"> </w:t>
      </w:r>
      <w:r w:rsidRPr="009E4E09">
        <w:rPr>
          <w:bCs/>
          <w:szCs w:val="22"/>
        </w:rPr>
        <w:t>p</w:t>
      </w:r>
      <w:r w:rsidRPr="009E4E09">
        <w:rPr>
          <w:bCs/>
          <w:szCs w:val="22"/>
          <w:lang w:val="el-GR"/>
        </w:rPr>
        <w:t>-</w:t>
      </w:r>
      <w:r w:rsidRPr="009E4E09">
        <w:rPr>
          <w:bCs/>
          <w:szCs w:val="22"/>
        </w:rPr>
        <w:t>value</w:t>
      </w:r>
      <w:r w:rsidRPr="009E4E09">
        <w:rPr>
          <w:bCs/>
          <w:szCs w:val="22"/>
          <w:lang w:val="el-GR"/>
        </w:rPr>
        <w:t xml:space="preserve"> &lt; 0.0001). Στα 8 έτη, υπολογίζεται ότι το ποσοστό επιβίωσης ήταν 86,9% στο σκέλος </w:t>
      </w:r>
      <w:r w:rsidRPr="00174FB9">
        <w:rPr>
          <w:bCs/>
          <w:szCs w:val="22"/>
        </w:rPr>
        <w:t>AC</w:t>
      </w:r>
      <w:r w:rsidRPr="009E4E09">
        <w:rPr>
          <w:bCs/>
          <w:szCs w:val="22"/>
          <w:lang w:val="el-GR"/>
        </w:rPr>
        <w:t>→</w:t>
      </w:r>
      <w:r w:rsidRPr="009E4E09">
        <w:rPr>
          <w:bCs/>
          <w:szCs w:val="22"/>
        </w:rPr>
        <w:t>PH</w:t>
      </w:r>
      <w:r w:rsidRPr="009E4E09">
        <w:rPr>
          <w:bCs/>
          <w:szCs w:val="22"/>
          <w:lang w:val="el-GR"/>
        </w:rPr>
        <w:t xml:space="preserve"> και 79,4% στο σκέλος </w:t>
      </w:r>
      <w:r w:rsidRPr="00174FB9">
        <w:rPr>
          <w:bCs/>
          <w:szCs w:val="22"/>
        </w:rPr>
        <w:t>AC</w:t>
      </w:r>
      <w:r w:rsidRPr="009E4E09">
        <w:rPr>
          <w:bCs/>
          <w:szCs w:val="22"/>
          <w:lang w:val="el-GR"/>
        </w:rPr>
        <w:t>→</w:t>
      </w:r>
      <w:r w:rsidRPr="009E4E09">
        <w:rPr>
          <w:bCs/>
          <w:szCs w:val="22"/>
        </w:rPr>
        <w:t>P</w:t>
      </w:r>
      <w:r w:rsidRPr="009E4E09">
        <w:rPr>
          <w:bCs/>
          <w:szCs w:val="22"/>
          <w:lang w:val="el-GR"/>
        </w:rPr>
        <w:t>, απόλυτο όφελος</w:t>
      </w:r>
      <w:r w:rsidRPr="00174FB9">
        <w:rPr>
          <w:bCs/>
          <w:szCs w:val="22"/>
          <w:lang w:val="el-GR"/>
        </w:rPr>
        <w:t xml:space="preserve"> 7,4% </w:t>
      </w:r>
      <w:r w:rsidRPr="009E4E09">
        <w:rPr>
          <w:bCs/>
          <w:szCs w:val="22"/>
          <w:lang w:val="el-GR"/>
        </w:rPr>
        <w:t xml:space="preserve">(95% </w:t>
      </w:r>
      <w:r w:rsidRPr="009E4E09">
        <w:rPr>
          <w:bCs/>
          <w:szCs w:val="22"/>
        </w:rPr>
        <w:t>CI</w:t>
      </w:r>
      <w:r w:rsidRPr="009E4E09">
        <w:rPr>
          <w:bCs/>
          <w:szCs w:val="22"/>
          <w:lang w:val="el-GR"/>
        </w:rPr>
        <w:t xml:space="preserve"> 4.9%, 10.0%).</w:t>
      </w:r>
    </w:p>
    <w:p w14:paraId="50CE3ADA" w14:textId="77777777" w:rsidR="007C37D7" w:rsidRPr="007312D1" w:rsidRDefault="007C37D7" w:rsidP="00587D36">
      <w:pPr>
        <w:rPr>
          <w:bCs/>
          <w:szCs w:val="22"/>
          <w:lang w:val="el-GR"/>
        </w:rPr>
      </w:pPr>
    </w:p>
    <w:p w14:paraId="12B48E45" w14:textId="77777777" w:rsidR="00587D36" w:rsidRPr="009E4E09" w:rsidRDefault="00587D36" w:rsidP="00456C30">
      <w:pPr>
        <w:keepNext/>
        <w:outlineLvl w:val="6"/>
        <w:rPr>
          <w:rFonts w:eastAsia="SimSun"/>
          <w:szCs w:val="22"/>
          <w:lang w:val="el-GR"/>
        </w:rPr>
      </w:pPr>
      <w:r w:rsidRPr="009E4E09">
        <w:rPr>
          <w:bCs/>
          <w:szCs w:val="22"/>
          <w:lang w:val="el-GR"/>
        </w:rPr>
        <w:lastRenderedPageBreak/>
        <w:t xml:space="preserve">Τα </w:t>
      </w:r>
      <w:r w:rsidR="007B1D5F">
        <w:rPr>
          <w:bCs/>
          <w:szCs w:val="22"/>
          <w:lang w:val="el-GR"/>
        </w:rPr>
        <w:t xml:space="preserve">τελικά </w:t>
      </w:r>
      <w:r w:rsidRPr="009E4E09">
        <w:rPr>
          <w:bCs/>
          <w:szCs w:val="22"/>
          <w:lang w:val="el-GR"/>
        </w:rPr>
        <w:t>α</w:t>
      </w:r>
      <w:r w:rsidRPr="00174FB9">
        <w:rPr>
          <w:bCs/>
          <w:szCs w:val="22"/>
          <w:lang w:val="el-GR"/>
        </w:rPr>
        <w:t xml:space="preserve">ποτελέσματα της συνολικής επιβίωσης από την από κοινού ανάλυση των μελετών </w:t>
      </w:r>
      <w:r w:rsidRPr="009E4E09">
        <w:rPr>
          <w:rFonts w:eastAsia="SimSun"/>
          <w:szCs w:val="22"/>
        </w:rPr>
        <w:t>NSABP</w:t>
      </w:r>
      <w:r w:rsidRPr="009E4E09">
        <w:rPr>
          <w:rFonts w:eastAsia="SimSun"/>
          <w:szCs w:val="22"/>
          <w:lang w:val="el-GR"/>
        </w:rPr>
        <w:t xml:space="preserve"> </w:t>
      </w:r>
      <w:r w:rsidRPr="009E4E09">
        <w:rPr>
          <w:rFonts w:eastAsia="SimSun"/>
          <w:szCs w:val="22"/>
        </w:rPr>
        <w:t>B</w:t>
      </w:r>
      <w:r w:rsidRPr="009E4E09">
        <w:rPr>
          <w:rFonts w:eastAsia="SimSun"/>
          <w:szCs w:val="22"/>
          <w:lang w:val="el-GR"/>
        </w:rPr>
        <w:t xml:space="preserve">-31 και </w:t>
      </w:r>
      <w:r w:rsidRPr="009E4E09">
        <w:rPr>
          <w:rFonts w:eastAsia="SimSun"/>
          <w:szCs w:val="22"/>
        </w:rPr>
        <w:t>NCCTG</w:t>
      </w:r>
      <w:r w:rsidRPr="009E4E09">
        <w:rPr>
          <w:rFonts w:eastAsia="SimSun"/>
          <w:szCs w:val="22"/>
          <w:lang w:val="el-GR"/>
        </w:rPr>
        <w:t xml:space="preserve"> </w:t>
      </w:r>
      <w:r w:rsidRPr="009E4E09">
        <w:rPr>
          <w:rFonts w:eastAsia="SimSun"/>
          <w:szCs w:val="22"/>
        </w:rPr>
        <w:t>N</w:t>
      </w:r>
      <w:r w:rsidRPr="009E4E09">
        <w:rPr>
          <w:rFonts w:eastAsia="SimSun"/>
          <w:szCs w:val="22"/>
          <w:lang w:val="el-GR"/>
        </w:rPr>
        <w:t>9831 συνοψίζονται στον Πίνακα 8 παρακάτω:</w:t>
      </w:r>
    </w:p>
    <w:p w14:paraId="33C2B513" w14:textId="77777777" w:rsidR="00587D36" w:rsidRPr="00587D36" w:rsidRDefault="00587D36" w:rsidP="00456C30">
      <w:pPr>
        <w:keepNext/>
        <w:outlineLvl w:val="6"/>
        <w:rPr>
          <w:bCs/>
          <w:szCs w:val="22"/>
          <w:lang w:val="el-GR"/>
        </w:rPr>
      </w:pPr>
    </w:p>
    <w:p w14:paraId="4FA962BB" w14:textId="77777777" w:rsidR="00587D36" w:rsidRPr="009E4E09" w:rsidRDefault="00587D36" w:rsidP="00456C30">
      <w:pPr>
        <w:keepNext/>
        <w:outlineLvl w:val="6"/>
        <w:rPr>
          <w:rFonts w:eastAsia="SimSun"/>
          <w:szCs w:val="22"/>
          <w:lang w:val="el-GR"/>
        </w:rPr>
      </w:pPr>
      <w:r w:rsidRPr="00174FB9">
        <w:rPr>
          <w:rFonts w:eastAsia="SimSun"/>
          <w:szCs w:val="22"/>
          <w:lang w:val="el-GR"/>
        </w:rPr>
        <w:t>Πίνακας</w:t>
      </w:r>
      <w:r w:rsidRPr="009E4E09">
        <w:rPr>
          <w:rFonts w:eastAsia="SimSun"/>
          <w:szCs w:val="22"/>
          <w:lang w:val="el-GR"/>
        </w:rPr>
        <w:t xml:space="preserve"> 8 Τελική </w:t>
      </w:r>
      <w:r w:rsidRPr="00174FB9">
        <w:rPr>
          <w:rFonts w:eastAsia="SimSun"/>
          <w:szCs w:val="22"/>
          <w:lang w:val="el-GR"/>
        </w:rPr>
        <w:t>Συνολική Ανάλυση</w:t>
      </w:r>
      <w:r w:rsidR="007B1D5F">
        <w:rPr>
          <w:rFonts w:eastAsia="SimSun"/>
          <w:szCs w:val="22"/>
          <w:lang w:val="el-GR"/>
        </w:rPr>
        <w:t xml:space="preserve"> Συνολικής</w:t>
      </w:r>
      <w:r w:rsidRPr="00174FB9">
        <w:rPr>
          <w:rFonts w:eastAsia="SimSun"/>
          <w:szCs w:val="22"/>
          <w:lang w:val="el-GR"/>
        </w:rPr>
        <w:t xml:space="preserve"> Επιβίωσης από την από κοινού ανάλυση των μελετών </w:t>
      </w:r>
      <w:r w:rsidRPr="00174FB9">
        <w:rPr>
          <w:rFonts w:eastAsia="SimSun"/>
          <w:szCs w:val="22"/>
        </w:rPr>
        <w:t>NSABP</w:t>
      </w:r>
      <w:r w:rsidRPr="009E4E09">
        <w:rPr>
          <w:rFonts w:eastAsia="SimSun"/>
          <w:szCs w:val="22"/>
          <w:lang w:val="el-GR"/>
        </w:rPr>
        <w:t xml:space="preserve"> </w:t>
      </w:r>
      <w:r w:rsidRPr="009E4E09">
        <w:rPr>
          <w:rFonts w:eastAsia="SimSun"/>
          <w:szCs w:val="22"/>
          <w:lang w:val="el-GR"/>
        </w:rPr>
        <w:br/>
      </w:r>
      <w:r w:rsidRPr="009E4E09">
        <w:rPr>
          <w:rFonts w:eastAsia="SimSun"/>
          <w:szCs w:val="22"/>
        </w:rPr>
        <w:t>B</w:t>
      </w:r>
      <w:r w:rsidRPr="009E4E09">
        <w:rPr>
          <w:rFonts w:eastAsia="SimSun"/>
          <w:szCs w:val="22"/>
          <w:lang w:val="el-GR"/>
        </w:rPr>
        <w:t xml:space="preserve">-31 και </w:t>
      </w:r>
      <w:r w:rsidRPr="009E4E09">
        <w:rPr>
          <w:rFonts w:eastAsia="SimSun"/>
          <w:szCs w:val="22"/>
        </w:rPr>
        <w:t>NCCTG</w:t>
      </w:r>
      <w:r w:rsidRPr="009E4E09">
        <w:rPr>
          <w:rFonts w:eastAsia="SimSun"/>
          <w:szCs w:val="22"/>
          <w:lang w:val="el-GR"/>
        </w:rPr>
        <w:t xml:space="preserve"> </w:t>
      </w:r>
      <w:r w:rsidRPr="009E4E09">
        <w:rPr>
          <w:rFonts w:eastAsia="SimSun"/>
          <w:szCs w:val="22"/>
        </w:rPr>
        <w:t>N</w:t>
      </w:r>
      <w:r w:rsidRPr="009E4E09">
        <w:rPr>
          <w:rFonts w:eastAsia="SimSun"/>
          <w:szCs w:val="22"/>
          <w:lang w:val="el-GR"/>
        </w:rPr>
        <w:t xml:space="preserve">9831 </w:t>
      </w:r>
    </w:p>
    <w:p w14:paraId="303D8F0E" w14:textId="77777777" w:rsidR="00587D36" w:rsidRPr="009E4E09" w:rsidRDefault="00587D36" w:rsidP="00587D36">
      <w:pPr>
        <w:keepNext/>
        <w:jc w:val="both"/>
        <w:outlineLvl w:val="6"/>
        <w:rPr>
          <w:rFonts w:eastAsia="SimSun"/>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587D36" w:rsidRPr="00E67499" w14:paraId="4649B4D0" w14:textId="77777777" w:rsidTr="00877DE4">
        <w:tc>
          <w:tcPr>
            <w:tcW w:w="3037" w:type="dxa"/>
            <w:tcBorders>
              <w:top w:val="single" w:sz="4" w:space="0" w:color="auto"/>
              <w:left w:val="single" w:sz="4" w:space="0" w:color="auto"/>
              <w:bottom w:val="single" w:sz="4" w:space="0" w:color="auto"/>
              <w:right w:val="single" w:sz="4" w:space="0" w:color="auto"/>
            </w:tcBorders>
          </w:tcPr>
          <w:p w14:paraId="44A5CDDF" w14:textId="77777777" w:rsidR="00587D36" w:rsidRPr="009E4E09" w:rsidRDefault="00587D36" w:rsidP="00877DE4">
            <w:pPr>
              <w:keepNext/>
              <w:rPr>
                <w:rFonts w:eastAsia="SimSun"/>
                <w:szCs w:val="22"/>
                <w:lang w:val="el-GR"/>
              </w:rPr>
            </w:pPr>
            <w:r w:rsidRPr="009E4E09">
              <w:rPr>
                <w:rFonts w:eastAsia="SimSun"/>
                <w:szCs w:val="22"/>
                <w:lang w:val="el-GR"/>
              </w:rPr>
              <w:t>Παράμετρος</w:t>
            </w:r>
          </w:p>
          <w:p w14:paraId="27D7D049" w14:textId="77777777" w:rsidR="00587D36" w:rsidRPr="009E4E09" w:rsidRDefault="00587D36" w:rsidP="00877DE4">
            <w:pPr>
              <w:keepNext/>
              <w:rPr>
                <w:rFonts w:eastAsia="SimSun"/>
                <w:szCs w:val="22"/>
              </w:rPr>
            </w:pPr>
          </w:p>
        </w:tc>
        <w:tc>
          <w:tcPr>
            <w:tcW w:w="1579" w:type="dxa"/>
            <w:tcBorders>
              <w:top w:val="single" w:sz="4" w:space="0" w:color="auto"/>
              <w:left w:val="single" w:sz="4" w:space="0" w:color="auto"/>
              <w:bottom w:val="single" w:sz="4" w:space="0" w:color="auto"/>
              <w:right w:val="single" w:sz="4" w:space="0" w:color="auto"/>
            </w:tcBorders>
          </w:tcPr>
          <w:p w14:paraId="1D5E460E" w14:textId="77777777" w:rsidR="00587D36" w:rsidRPr="009E4E09" w:rsidRDefault="00587D36" w:rsidP="00877DE4">
            <w:pPr>
              <w:keepNext/>
              <w:jc w:val="center"/>
              <w:rPr>
                <w:rFonts w:eastAsia="SimSun"/>
                <w:szCs w:val="22"/>
              </w:rPr>
            </w:pPr>
            <w:r w:rsidRPr="009E4E09">
              <w:rPr>
                <w:rFonts w:eastAsia="SimSun"/>
                <w:szCs w:val="22"/>
              </w:rPr>
              <w:t>AC→P</w:t>
            </w:r>
          </w:p>
          <w:p w14:paraId="44B25024" w14:textId="77777777" w:rsidR="00587D36" w:rsidRPr="00174FB9" w:rsidRDefault="00587D36" w:rsidP="00877DE4">
            <w:pPr>
              <w:keepNext/>
              <w:jc w:val="center"/>
              <w:rPr>
                <w:rFonts w:eastAsia="SimSun"/>
                <w:szCs w:val="22"/>
              </w:rPr>
            </w:pPr>
            <w:r w:rsidRPr="00174FB9">
              <w:rPr>
                <w:rFonts w:eastAsia="SimSun"/>
                <w:szCs w:val="22"/>
              </w:rPr>
              <w:t>(N=2032)</w:t>
            </w:r>
          </w:p>
        </w:tc>
        <w:tc>
          <w:tcPr>
            <w:tcW w:w="1818" w:type="dxa"/>
            <w:tcBorders>
              <w:top w:val="single" w:sz="4" w:space="0" w:color="auto"/>
              <w:left w:val="single" w:sz="4" w:space="0" w:color="auto"/>
              <w:bottom w:val="single" w:sz="4" w:space="0" w:color="auto"/>
              <w:right w:val="single" w:sz="4" w:space="0" w:color="auto"/>
            </w:tcBorders>
          </w:tcPr>
          <w:p w14:paraId="07B952BE" w14:textId="77777777" w:rsidR="00587D36" w:rsidRPr="00174FB9" w:rsidRDefault="00587D36" w:rsidP="00877DE4">
            <w:pPr>
              <w:keepNext/>
              <w:jc w:val="center"/>
              <w:rPr>
                <w:rFonts w:eastAsia="SimSun"/>
                <w:szCs w:val="22"/>
              </w:rPr>
            </w:pPr>
            <w:r w:rsidRPr="00174FB9">
              <w:rPr>
                <w:rFonts w:eastAsia="SimSun"/>
                <w:szCs w:val="22"/>
              </w:rPr>
              <w:t>AC→PH</w:t>
            </w:r>
          </w:p>
          <w:p w14:paraId="6BA7F872" w14:textId="77777777" w:rsidR="00587D36" w:rsidRPr="009E4E09" w:rsidRDefault="00587D36" w:rsidP="00877DE4">
            <w:pPr>
              <w:keepNext/>
              <w:jc w:val="center"/>
              <w:rPr>
                <w:rFonts w:eastAsia="SimSun"/>
                <w:szCs w:val="22"/>
              </w:rPr>
            </w:pPr>
            <w:r w:rsidRPr="009E4E09">
              <w:rPr>
                <w:rFonts w:eastAsia="SimSun"/>
                <w:szCs w:val="22"/>
              </w:rPr>
              <w:t>(N=2031)</w:t>
            </w:r>
          </w:p>
        </w:tc>
        <w:tc>
          <w:tcPr>
            <w:tcW w:w="1688" w:type="dxa"/>
            <w:tcBorders>
              <w:top w:val="single" w:sz="4" w:space="0" w:color="auto"/>
              <w:left w:val="single" w:sz="4" w:space="0" w:color="auto"/>
              <w:bottom w:val="single" w:sz="4" w:space="0" w:color="auto"/>
              <w:right w:val="single" w:sz="4" w:space="0" w:color="auto"/>
            </w:tcBorders>
          </w:tcPr>
          <w:p w14:paraId="25F31AD0" w14:textId="77777777" w:rsidR="00587D36" w:rsidRPr="009E4E09" w:rsidRDefault="00587D36" w:rsidP="00877DE4">
            <w:pPr>
              <w:keepNext/>
              <w:jc w:val="center"/>
              <w:rPr>
                <w:rFonts w:eastAsia="SimSun"/>
                <w:szCs w:val="22"/>
              </w:rPr>
            </w:pPr>
            <w:r w:rsidRPr="009E4E09">
              <w:rPr>
                <w:rFonts w:eastAsia="SimSun"/>
                <w:szCs w:val="22"/>
              </w:rPr>
              <w:t xml:space="preserve">p-value </w:t>
            </w:r>
            <w:r w:rsidRPr="009E4E09">
              <w:rPr>
                <w:rFonts w:eastAsia="SimSun"/>
                <w:szCs w:val="22"/>
                <w:lang w:val="el-GR"/>
              </w:rPr>
              <w:t>έναντι</w:t>
            </w:r>
            <w:r w:rsidRPr="009E4E09">
              <w:rPr>
                <w:rFonts w:eastAsia="SimSun"/>
                <w:szCs w:val="22"/>
              </w:rPr>
              <w:t xml:space="preserve"> AC→P</w:t>
            </w:r>
          </w:p>
          <w:p w14:paraId="7A585887" w14:textId="77777777" w:rsidR="00587D36" w:rsidRPr="009E4E09" w:rsidRDefault="00587D36" w:rsidP="00877DE4">
            <w:pPr>
              <w:keepNext/>
              <w:jc w:val="center"/>
              <w:rPr>
                <w:rFonts w:eastAsia="SimSun"/>
                <w:szCs w:val="22"/>
              </w:rPr>
            </w:pPr>
          </w:p>
        </w:tc>
        <w:tc>
          <w:tcPr>
            <w:tcW w:w="1425" w:type="dxa"/>
            <w:tcBorders>
              <w:top w:val="single" w:sz="4" w:space="0" w:color="auto"/>
              <w:left w:val="single" w:sz="4" w:space="0" w:color="auto"/>
              <w:bottom w:val="single" w:sz="4" w:space="0" w:color="auto"/>
              <w:right w:val="single" w:sz="4" w:space="0" w:color="auto"/>
            </w:tcBorders>
          </w:tcPr>
          <w:p w14:paraId="2A493160" w14:textId="77777777" w:rsidR="00587D36" w:rsidRPr="005B266B" w:rsidRDefault="00587D36" w:rsidP="00877DE4">
            <w:pPr>
              <w:keepNext/>
              <w:jc w:val="center"/>
              <w:rPr>
                <w:rFonts w:eastAsia="SimSun"/>
                <w:szCs w:val="22"/>
                <w:lang w:val="el-GR"/>
              </w:rPr>
            </w:pPr>
            <w:r w:rsidRPr="009E4E09">
              <w:rPr>
                <w:rFonts w:eastAsia="SimSun"/>
                <w:szCs w:val="22"/>
                <w:lang w:val="el-GR"/>
              </w:rPr>
              <w:t>Λόγος επικινδυνότητας</w:t>
            </w:r>
            <w:r w:rsidRPr="005B266B">
              <w:rPr>
                <w:rFonts w:eastAsia="SimSun"/>
                <w:szCs w:val="22"/>
                <w:lang w:val="el-GR"/>
              </w:rPr>
              <w:t xml:space="preserve"> </w:t>
            </w:r>
            <w:r w:rsidRPr="009E4E09">
              <w:rPr>
                <w:rFonts w:eastAsia="SimSun"/>
                <w:szCs w:val="22"/>
                <w:lang w:val="el-GR"/>
              </w:rPr>
              <w:t>έναντι</w:t>
            </w:r>
            <w:r w:rsidRPr="005B266B">
              <w:rPr>
                <w:rFonts w:eastAsia="SimSun"/>
                <w:szCs w:val="22"/>
                <w:lang w:val="el-GR"/>
              </w:rPr>
              <w:t xml:space="preserve"> </w:t>
            </w:r>
            <w:r w:rsidRPr="005B266B">
              <w:rPr>
                <w:rFonts w:eastAsia="SimSun"/>
                <w:szCs w:val="22"/>
              </w:rPr>
              <w:t>AC</w:t>
            </w:r>
            <w:r w:rsidRPr="005B266B">
              <w:rPr>
                <w:rFonts w:eastAsia="SimSun" w:hint="eastAsia"/>
                <w:szCs w:val="22"/>
                <w:lang w:val="el-GR"/>
              </w:rPr>
              <w:t>→</w:t>
            </w:r>
            <w:r w:rsidRPr="005B266B">
              <w:rPr>
                <w:rFonts w:eastAsia="SimSun"/>
                <w:szCs w:val="22"/>
              </w:rPr>
              <w:t>P</w:t>
            </w:r>
          </w:p>
          <w:p w14:paraId="54F7ECF1" w14:textId="77777777" w:rsidR="00587D36" w:rsidRPr="005B266B" w:rsidRDefault="00587D36" w:rsidP="00877DE4">
            <w:pPr>
              <w:keepNext/>
              <w:jc w:val="center"/>
              <w:rPr>
                <w:rFonts w:eastAsia="SimSun"/>
                <w:szCs w:val="22"/>
                <w:lang w:val="el-GR"/>
              </w:rPr>
            </w:pPr>
            <w:r w:rsidRPr="005B266B">
              <w:rPr>
                <w:rFonts w:eastAsia="SimSun"/>
                <w:szCs w:val="22"/>
                <w:lang w:val="el-GR"/>
              </w:rPr>
              <w:t xml:space="preserve">(95% </w:t>
            </w:r>
            <w:r w:rsidRPr="005B266B">
              <w:rPr>
                <w:rFonts w:eastAsia="SimSun"/>
                <w:szCs w:val="22"/>
              </w:rPr>
              <w:t>CI</w:t>
            </w:r>
            <w:r w:rsidRPr="005B266B">
              <w:rPr>
                <w:rFonts w:eastAsia="SimSun"/>
                <w:szCs w:val="22"/>
                <w:lang w:val="el-GR"/>
              </w:rPr>
              <w:t>)</w:t>
            </w:r>
          </w:p>
        </w:tc>
      </w:tr>
      <w:tr w:rsidR="00587D36" w:rsidRPr="009E4E09" w14:paraId="17313C43" w14:textId="77777777" w:rsidTr="00877DE4">
        <w:tc>
          <w:tcPr>
            <w:tcW w:w="3037" w:type="dxa"/>
            <w:tcBorders>
              <w:top w:val="single" w:sz="4" w:space="0" w:color="auto"/>
              <w:left w:val="single" w:sz="4" w:space="0" w:color="auto"/>
              <w:bottom w:val="single" w:sz="4" w:space="0" w:color="auto"/>
              <w:right w:val="single" w:sz="4" w:space="0" w:color="auto"/>
            </w:tcBorders>
          </w:tcPr>
          <w:p w14:paraId="14AA728C" w14:textId="77777777" w:rsidR="00587D36" w:rsidRPr="009E4E09" w:rsidRDefault="00587D36" w:rsidP="00877DE4">
            <w:pPr>
              <w:keepNext/>
              <w:rPr>
                <w:rFonts w:eastAsia="SimSun"/>
                <w:szCs w:val="22"/>
                <w:lang w:val="el-GR"/>
              </w:rPr>
            </w:pPr>
            <w:r w:rsidRPr="009E4E09">
              <w:rPr>
                <w:rFonts w:eastAsia="SimSun"/>
                <w:szCs w:val="22"/>
                <w:lang w:val="el-GR"/>
              </w:rPr>
              <w:t>Θάνατος (σύμβαμα συνολικής επιβίωσης):</w:t>
            </w:r>
          </w:p>
          <w:p w14:paraId="69F9164F" w14:textId="77777777" w:rsidR="00587D36" w:rsidRPr="009E4E09" w:rsidRDefault="00587D36" w:rsidP="00877DE4">
            <w:pPr>
              <w:keepNext/>
              <w:rPr>
                <w:rFonts w:eastAsia="SimSun"/>
                <w:szCs w:val="22"/>
                <w:lang w:val="el-GR"/>
              </w:rPr>
            </w:pPr>
            <w:r w:rsidRPr="009E4E09">
              <w:rPr>
                <w:rFonts w:eastAsia="SimSun"/>
                <w:szCs w:val="22"/>
                <w:lang w:val="el-GR"/>
              </w:rPr>
              <w:t>Αριθμός ασθενών με σύμβαμα (%)</w:t>
            </w:r>
          </w:p>
        </w:tc>
        <w:tc>
          <w:tcPr>
            <w:tcW w:w="1579" w:type="dxa"/>
            <w:tcBorders>
              <w:top w:val="single" w:sz="4" w:space="0" w:color="auto"/>
              <w:left w:val="single" w:sz="4" w:space="0" w:color="auto"/>
              <w:bottom w:val="single" w:sz="4" w:space="0" w:color="auto"/>
              <w:right w:val="single" w:sz="4" w:space="0" w:color="auto"/>
            </w:tcBorders>
          </w:tcPr>
          <w:p w14:paraId="13D9D069" w14:textId="77777777" w:rsidR="00587D36" w:rsidRPr="009E4E09" w:rsidRDefault="00587D36" w:rsidP="00877DE4">
            <w:pPr>
              <w:keepNext/>
              <w:jc w:val="center"/>
              <w:rPr>
                <w:rFonts w:eastAsia="SimSun"/>
                <w:szCs w:val="22"/>
                <w:lang w:val="el-GR"/>
              </w:rPr>
            </w:pPr>
          </w:p>
          <w:p w14:paraId="261CFB5A" w14:textId="77777777" w:rsidR="00587D36" w:rsidRPr="009E4E09" w:rsidRDefault="00587D36" w:rsidP="00877DE4">
            <w:pPr>
              <w:keepNext/>
              <w:jc w:val="center"/>
              <w:rPr>
                <w:rFonts w:eastAsia="SimSun"/>
                <w:szCs w:val="22"/>
              </w:rPr>
            </w:pPr>
            <w:r w:rsidRPr="009E4E09">
              <w:rPr>
                <w:rFonts w:eastAsia="SimSun"/>
                <w:szCs w:val="22"/>
              </w:rPr>
              <w:t>418 (20.6%)</w:t>
            </w:r>
          </w:p>
        </w:tc>
        <w:tc>
          <w:tcPr>
            <w:tcW w:w="1818" w:type="dxa"/>
            <w:tcBorders>
              <w:top w:val="single" w:sz="4" w:space="0" w:color="auto"/>
              <w:left w:val="single" w:sz="4" w:space="0" w:color="auto"/>
              <w:bottom w:val="single" w:sz="4" w:space="0" w:color="auto"/>
              <w:right w:val="single" w:sz="4" w:space="0" w:color="auto"/>
            </w:tcBorders>
          </w:tcPr>
          <w:p w14:paraId="40E36FCE" w14:textId="77777777" w:rsidR="00587D36" w:rsidRPr="009E4E09" w:rsidRDefault="00587D36" w:rsidP="00877DE4">
            <w:pPr>
              <w:keepNext/>
              <w:jc w:val="center"/>
              <w:rPr>
                <w:rFonts w:eastAsia="SimSun"/>
                <w:szCs w:val="22"/>
              </w:rPr>
            </w:pPr>
          </w:p>
          <w:p w14:paraId="70450FF1" w14:textId="77777777" w:rsidR="00587D36" w:rsidRPr="00174FB9" w:rsidRDefault="00587D36" w:rsidP="00877DE4">
            <w:pPr>
              <w:keepNext/>
              <w:jc w:val="center"/>
              <w:rPr>
                <w:rFonts w:eastAsia="SimSun"/>
                <w:szCs w:val="22"/>
              </w:rPr>
            </w:pPr>
            <w:r w:rsidRPr="00174FB9">
              <w:rPr>
                <w:rFonts w:eastAsia="SimSun"/>
                <w:szCs w:val="22"/>
              </w:rPr>
              <w:t>289 (14.2%)</w:t>
            </w:r>
          </w:p>
        </w:tc>
        <w:tc>
          <w:tcPr>
            <w:tcW w:w="1688" w:type="dxa"/>
            <w:tcBorders>
              <w:top w:val="single" w:sz="4" w:space="0" w:color="auto"/>
              <w:left w:val="single" w:sz="4" w:space="0" w:color="auto"/>
              <w:bottom w:val="single" w:sz="4" w:space="0" w:color="auto"/>
              <w:right w:val="single" w:sz="4" w:space="0" w:color="auto"/>
            </w:tcBorders>
          </w:tcPr>
          <w:p w14:paraId="24819626" w14:textId="77777777" w:rsidR="00587D36" w:rsidRPr="00174FB9" w:rsidRDefault="00587D36" w:rsidP="00877DE4">
            <w:pPr>
              <w:keepNext/>
              <w:jc w:val="center"/>
              <w:rPr>
                <w:rFonts w:eastAsia="SimSun"/>
                <w:szCs w:val="22"/>
              </w:rPr>
            </w:pPr>
          </w:p>
          <w:p w14:paraId="1A6A048D" w14:textId="77777777" w:rsidR="00587D36" w:rsidRPr="009E4E09" w:rsidRDefault="00587D36" w:rsidP="00877DE4">
            <w:pPr>
              <w:keepNext/>
              <w:jc w:val="center"/>
              <w:rPr>
                <w:rFonts w:eastAsia="SimSun"/>
                <w:szCs w:val="22"/>
              </w:rPr>
            </w:pPr>
            <w:r w:rsidRPr="009E4E09">
              <w:rPr>
                <w:rFonts w:eastAsia="SimSun"/>
                <w:szCs w:val="22"/>
              </w:rPr>
              <w:t>&lt; 0.0001</w:t>
            </w:r>
          </w:p>
        </w:tc>
        <w:tc>
          <w:tcPr>
            <w:tcW w:w="1425" w:type="dxa"/>
            <w:tcBorders>
              <w:top w:val="single" w:sz="4" w:space="0" w:color="auto"/>
              <w:left w:val="single" w:sz="4" w:space="0" w:color="auto"/>
              <w:bottom w:val="single" w:sz="4" w:space="0" w:color="auto"/>
              <w:right w:val="single" w:sz="4" w:space="0" w:color="auto"/>
            </w:tcBorders>
          </w:tcPr>
          <w:p w14:paraId="703D5968" w14:textId="77777777" w:rsidR="00587D36" w:rsidRPr="009E4E09" w:rsidRDefault="00587D36" w:rsidP="00877DE4">
            <w:pPr>
              <w:keepNext/>
              <w:jc w:val="center"/>
              <w:rPr>
                <w:rFonts w:eastAsia="SimSun"/>
                <w:szCs w:val="22"/>
              </w:rPr>
            </w:pPr>
          </w:p>
          <w:p w14:paraId="7C9BCFDB" w14:textId="77777777" w:rsidR="00587D36" w:rsidRPr="009E4E09" w:rsidRDefault="00587D36" w:rsidP="00877DE4">
            <w:pPr>
              <w:keepNext/>
              <w:jc w:val="center"/>
              <w:rPr>
                <w:rFonts w:eastAsia="SimSun"/>
                <w:szCs w:val="22"/>
                <w:lang w:eastAsia="zh-CN"/>
              </w:rPr>
            </w:pPr>
            <w:r w:rsidRPr="009E4E09">
              <w:rPr>
                <w:rFonts w:eastAsia="SimSun"/>
                <w:szCs w:val="22"/>
                <w:lang w:eastAsia="zh-CN"/>
              </w:rPr>
              <w:t>0.64</w:t>
            </w:r>
          </w:p>
          <w:p w14:paraId="0082061D" w14:textId="77777777" w:rsidR="00587D36" w:rsidRPr="009E4E09" w:rsidRDefault="00587D36" w:rsidP="00877DE4">
            <w:pPr>
              <w:keepNext/>
              <w:jc w:val="center"/>
              <w:rPr>
                <w:rFonts w:eastAsia="SimSun"/>
                <w:szCs w:val="22"/>
              </w:rPr>
            </w:pPr>
            <w:r w:rsidRPr="009E4E09">
              <w:rPr>
                <w:rFonts w:eastAsia="SimSun"/>
                <w:szCs w:val="22"/>
              </w:rPr>
              <w:t>(0.55, 0.74)</w:t>
            </w:r>
          </w:p>
        </w:tc>
      </w:tr>
    </w:tbl>
    <w:p w14:paraId="56E192E2" w14:textId="77777777" w:rsidR="00587D36" w:rsidRPr="00E23C47" w:rsidRDefault="00587D36" w:rsidP="00185C81">
      <w:pPr>
        <w:rPr>
          <w:rFonts w:eastAsia="SimSun"/>
          <w:lang w:val="pt-PT" w:eastAsia="zh-CN"/>
        </w:rPr>
      </w:pPr>
      <w:r w:rsidRPr="00E23C47">
        <w:rPr>
          <w:rFonts w:eastAsia="SimSun"/>
          <w:lang w:val="pt-PT"/>
        </w:rPr>
        <w:t xml:space="preserve">A: doxorubicin; C: cyclophosphamide; P: paclitaxel; H: </w:t>
      </w:r>
      <w:r w:rsidRPr="00E23C47">
        <w:rPr>
          <w:rFonts w:eastAsia="SimSun"/>
          <w:lang w:val="pt-PT" w:eastAsia="zh-CN"/>
        </w:rPr>
        <w:t>trastuzumab</w:t>
      </w:r>
    </w:p>
    <w:p w14:paraId="26CCC474" w14:textId="77777777" w:rsidR="00185C81" w:rsidRPr="00E23C47" w:rsidRDefault="00185C81" w:rsidP="00185C81">
      <w:pPr>
        <w:rPr>
          <w:rFonts w:eastAsia="SimSun"/>
          <w:lang w:val="pt-PT"/>
        </w:rPr>
      </w:pPr>
    </w:p>
    <w:p w14:paraId="189957EE" w14:textId="312A82F3" w:rsidR="00587D36" w:rsidRPr="009E4E09" w:rsidRDefault="00587D36" w:rsidP="00456C30">
      <w:pPr>
        <w:keepNext/>
        <w:outlineLvl w:val="6"/>
        <w:rPr>
          <w:rFonts w:eastAsia="SimSun"/>
          <w:szCs w:val="22"/>
          <w:lang w:val="el-GR"/>
        </w:rPr>
      </w:pPr>
      <w:r w:rsidRPr="009E4E09">
        <w:rPr>
          <w:rFonts w:eastAsia="SimSun"/>
          <w:szCs w:val="22"/>
          <w:lang w:val="el-GR"/>
        </w:rPr>
        <w:t>Η ανάλυση της Επιβίωσης Ελεύθερης Νόσου (</w:t>
      </w:r>
      <w:r w:rsidRPr="00E23C47">
        <w:rPr>
          <w:rFonts w:eastAsia="SimSun"/>
          <w:szCs w:val="22"/>
          <w:lang w:val="pt-PT"/>
        </w:rPr>
        <w:t>DFS</w:t>
      </w:r>
      <w:r w:rsidRPr="009E4E09">
        <w:rPr>
          <w:rFonts w:eastAsia="SimSun"/>
          <w:szCs w:val="22"/>
          <w:lang w:val="el-GR"/>
        </w:rPr>
        <w:t xml:space="preserve">) πραγματοποιήθηκε επίσης κατά την τελική ανάλυση της Συνολικής Επιβίωσης από την από κοινού ανάλυση των μελετών </w:t>
      </w:r>
      <w:r w:rsidRPr="00E23C47">
        <w:rPr>
          <w:szCs w:val="22"/>
          <w:lang w:val="pt-PT"/>
        </w:rPr>
        <w:t>NSABP B</w:t>
      </w:r>
      <w:r w:rsidRPr="009E4E09">
        <w:rPr>
          <w:szCs w:val="22"/>
          <w:lang w:val="el-GR"/>
        </w:rPr>
        <w:t xml:space="preserve">-31 και </w:t>
      </w:r>
      <w:r w:rsidRPr="00E23C47">
        <w:rPr>
          <w:szCs w:val="22"/>
          <w:lang w:val="pt-PT"/>
        </w:rPr>
        <w:t>NCCTG</w:t>
      </w:r>
      <w:r w:rsidRPr="009E4E09">
        <w:rPr>
          <w:szCs w:val="22"/>
          <w:lang w:val="el-GR"/>
        </w:rPr>
        <w:t xml:space="preserve"> </w:t>
      </w:r>
      <w:r w:rsidRPr="00E23C47">
        <w:rPr>
          <w:szCs w:val="22"/>
          <w:lang w:val="pt-PT"/>
        </w:rPr>
        <w:t>N</w:t>
      </w:r>
      <w:r w:rsidRPr="009E4E09">
        <w:rPr>
          <w:szCs w:val="22"/>
          <w:lang w:val="el-GR"/>
        </w:rPr>
        <w:t>9831. Η επικαιροποιημένη ανάλυση των αποτελεσμάτων της Επιβίωσης Ελεύθερης Νόσου (</w:t>
      </w:r>
      <w:r w:rsidRPr="009E4E09">
        <w:rPr>
          <w:szCs w:val="22"/>
          <w:lang w:val="en-GB"/>
        </w:rPr>
        <w:t>DFS</w:t>
      </w:r>
      <w:r w:rsidRPr="009E4E09">
        <w:rPr>
          <w:szCs w:val="22"/>
          <w:lang w:val="el-GR"/>
        </w:rPr>
        <w:t xml:space="preserve">) (στρωματοποιημένο </w:t>
      </w:r>
      <w:r w:rsidRPr="009E4E09">
        <w:rPr>
          <w:szCs w:val="22"/>
        </w:rPr>
        <w:t>HR</w:t>
      </w:r>
      <w:r w:rsidRPr="009E4E09">
        <w:rPr>
          <w:szCs w:val="22"/>
          <w:lang w:val="el-GR"/>
        </w:rPr>
        <w:t xml:space="preserve"> = 0.61; 95% </w:t>
      </w:r>
      <w:r w:rsidRPr="009E4E09">
        <w:rPr>
          <w:szCs w:val="22"/>
        </w:rPr>
        <w:t>CI</w:t>
      </w:r>
      <w:r w:rsidRPr="009E4E09">
        <w:rPr>
          <w:szCs w:val="22"/>
          <w:lang w:val="el-GR"/>
        </w:rPr>
        <w:t xml:space="preserve"> [0.54, 0.69]) έδειξε παρόμοιο όφελος </w:t>
      </w:r>
      <w:r w:rsidRPr="009E4E09">
        <w:rPr>
          <w:szCs w:val="22"/>
          <w:lang w:val="en-GB"/>
        </w:rPr>
        <w:t>DFS</w:t>
      </w:r>
      <w:r w:rsidRPr="009E4E09">
        <w:rPr>
          <w:szCs w:val="22"/>
          <w:lang w:val="el-GR"/>
        </w:rPr>
        <w:t xml:space="preserve"> σε σύγκριση με την οριστική πρωταρχική ανάλυση </w:t>
      </w:r>
      <w:r w:rsidRPr="00174FB9">
        <w:rPr>
          <w:szCs w:val="22"/>
          <w:lang w:val="en-GB"/>
        </w:rPr>
        <w:t>DFS</w:t>
      </w:r>
      <w:r w:rsidRPr="009E4E09">
        <w:rPr>
          <w:szCs w:val="22"/>
          <w:lang w:val="el-GR"/>
        </w:rPr>
        <w:t xml:space="preserve">, παρά το 24,8% των ασθενών στο σκέλος </w:t>
      </w:r>
      <w:r w:rsidRPr="009E4E09">
        <w:rPr>
          <w:szCs w:val="22"/>
        </w:rPr>
        <w:t>AC</w:t>
      </w:r>
      <w:r w:rsidRPr="009E4E09">
        <w:rPr>
          <w:szCs w:val="22"/>
          <w:lang w:val="el-GR"/>
        </w:rPr>
        <w:t>→</w:t>
      </w:r>
      <w:r w:rsidRPr="009E4E09">
        <w:rPr>
          <w:szCs w:val="22"/>
        </w:rPr>
        <w:t>P</w:t>
      </w:r>
      <w:r w:rsidRPr="009E4E09">
        <w:rPr>
          <w:szCs w:val="22"/>
          <w:lang w:val="el-GR"/>
        </w:rPr>
        <w:t xml:space="preserve"> οι οποίοι προχώρησαν στη λήψη </w:t>
      </w:r>
      <w:r w:rsidRPr="009E4E09">
        <w:rPr>
          <w:szCs w:val="22"/>
          <w:lang w:val="en-GB"/>
        </w:rPr>
        <w:t>Herceptin</w:t>
      </w:r>
      <w:r w:rsidRPr="009E4E09">
        <w:rPr>
          <w:szCs w:val="22"/>
          <w:lang w:val="el-GR"/>
        </w:rPr>
        <w:t xml:space="preserve">. Στα 8 έτη, το ποσοστό της επιβίωσης ελεύθερης νόσου υπολογίστηκε στο 77.2% (95% </w:t>
      </w:r>
      <w:r w:rsidRPr="009E4E09">
        <w:rPr>
          <w:szCs w:val="22"/>
        </w:rPr>
        <w:t>CI</w:t>
      </w:r>
      <w:r w:rsidRPr="009E4E09">
        <w:rPr>
          <w:szCs w:val="22"/>
          <w:lang w:val="el-GR"/>
        </w:rPr>
        <w:t xml:space="preserve">: 75.4, 79.1) στο σκέλος </w:t>
      </w:r>
      <w:r w:rsidRPr="009E4E09">
        <w:rPr>
          <w:szCs w:val="22"/>
        </w:rPr>
        <w:t>AC</w:t>
      </w:r>
      <w:r w:rsidRPr="009E4E09">
        <w:rPr>
          <w:szCs w:val="22"/>
          <w:lang w:val="el-GR"/>
        </w:rPr>
        <w:t>→</w:t>
      </w:r>
      <w:r w:rsidRPr="009E4E09">
        <w:rPr>
          <w:szCs w:val="22"/>
        </w:rPr>
        <w:t>PH</w:t>
      </w:r>
      <w:r w:rsidRPr="009E4E09">
        <w:rPr>
          <w:szCs w:val="22"/>
          <w:lang w:val="el-GR"/>
        </w:rPr>
        <w:t xml:space="preserve">, απόλυτο όφελος 11,8% σε σύγκριση με το σκέλος </w:t>
      </w:r>
      <w:r w:rsidRPr="009E4E09">
        <w:rPr>
          <w:szCs w:val="22"/>
        </w:rPr>
        <w:t>AC</w:t>
      </w:r>
      <w:r w:rsidRPr="009E4E09">
        <w:rPr>
          <w:szCs w:val="22"/>
          <w:lang w:val="el-GR"/>
        </w:rPr>
        <w:t>→</w:t>
      </w:r>
      <w:r w:rsidRPr="009E4E09">
        <w:rPr>
          <w:szCs w:val="22"/>
        </w:rPr>
        <w:t>P</w:t>
      </w:r>
      <w:r w:rsidRPr="009E4E09">
        <w:rPr>
          <w:szCs w:val="22"/>
          <w:lang w:val="el-GR"/>
        </w:rPr>
        <w:t>.</w:t>
      </w:r>
    </w:p>
    <w:p w14:paraId="4DCF0B5E" w14:textId="77777777" w:rsidR="00587D36" w:rsidRPr="009E4E09" w:rsidRDefault="00587D36" w:rsidP="00587D36">
      <w:pPr>
        <w:rPr>
          <w:lang w:val="el-GR"/>
        </w:rPr>
      </w:pPr>
    </w:p>
    <w:p w14:paraId="1AF4010C" w14:textId="77777777" w:rsidR="00587D36" w:rsidRPr="009E4E09" w:rsidRDefault="00587D36" w:rsidP="00587D36">
      <w:pPr>
        <w:rPr>
          <w:lang w:val="el-GR"/>
        </w:rPr>
      </w:pPr>
      <w:r w:rsidRPr="00174FB9">
        <w:rPr>
          <w:lang w:val="el-GR"/>
        </w:rPr>
        <w:t xml:space="preserve">Στη μελέτη BCIRG 006 το Herceptin χορηγήθηκε είτε σε συνδυασμό με δοσεταξέλη, μετά τη χημειοθεραπεία με ανθρακυκλίνη (AC → DH) ή σε συνδυασμό με </w:t>
      </w:r>
      <w:r w:rsidRPr="009E4E09">
        <w:rPr>
          <w:lang w:val="el-GR"/>
        </w:rPr>
        <w:t xml:space="preserve">δοσεταξέλη και καρβοπλατίνη (DCarbH). </w:t>
      </w:r>
    </w:p>
    <w:p w14:paraId="1DD8F26B" w14:textId="77777777" w:rsidR="00587D36" w:rsidRPr="009E4E09" w:rsidRDefault="00587D36" w:rsidP="00587D36">
      <w:pPr>
        <w:rPr>
          <w:lang w:val="el-GR"/>
        </w:rPr>
      </w:pPr>
    </w:p>
    <w:p w14:paraId="26D8AA2C" w14:textId="77777777" w:rsidR="00587D36" w:rsidRPr="009E4E09" w:rsidRDefault="00587D36" w:rsidP="00587D36">
      <w:pPr>
        <w:keepNext/>
        <w:rPr>
          <w:lang w:val="el-GR"/>
        </w:rPr>
      </w:pPr>
      <w:r w:rsidRPr="009E4E09">
        <w:rPr>
          <w:lang w:val="el-GR"/>
        </w:rPr>
        <w:t xml:space="preserve">Η δοσεταξέλη χορηγήθηκε ως εξής: </w:t>
      </w:r>
    </w:p>
    <w:p w14:paraId="61050F68" w14:textId="77777777" w:rsidR="00587D36" w:rsidRPr="009E4E09" w:rsidRDefault="00587D36" w:rsidP="00587D36">
      <w:pPr>
        <w:rPr>
          <w:lang w:val="el-GR"/>
        </w:rPr>
      </w:pPr>
    </w:p>
    <w:p w14:paraId="1A2CF62E" w14:textId="77777777" w:rsidR="00587D36" w:rsidRPr="009E4E09" w:rsidRDefault="00587D36" w:rsidP="00587D36">
      <w:pPr>
        <w:ind w:left="600" w:hanging="600"/>
        <w:rPr>
          <w:lang w:val="el-GR"/>
        </w:rPr>
      </w:pPr>
      <w:r w:rsidRPr="009E4E09">
        <w:rPr>
          <w:lang w:val="el-GR"/>
        </w:rPr>
        <w:t xml:space="preserve">- </w:t>
      </w:r>
      <w:r w:rsidRPr="009E4E09">
        <w:rPr>
          <w:lang w:val="el-GR"/>
        </w:rPr>
        <w:tab/>
        <w:t>ενδοφλέβια δοσεταξέλη - 100</w:t>
      </w:r>
      <w:r w:rsidRPr="009E4E09">
        <w:t> </w:t>
      </w:r>
      <w:r w:rsidRPr="009E4E09">
        <w:rPr>
          <w:lang w:val="el-GR"/>
        </w:rPr>
        <w:t>mg/m</w:t>
      </w:r>
      <w:r w:rsidRPr="009E4E09">
        <w:rPr>
          <w:vertAlign w:val="superscript"/>
          <w:lang w:val="el-GR"/>
        </w:rPr>
        <w:t>2</w:t>
      </w:r>
      <w:r w:rsidRPr="009E4E09">
        <w:rPr>
          <w:lang w:val="el-GR"/>
        </w:rPr>
        <w:t xml:space="preserve"> ως ενδοφλέβια έγχυση διάρκειας 1 ώρας, χορηγείτο κάθε 3 εβδομάδες για 4 κύκλους (ημέρα 2 του πρώτου κύκλου δοσεταξέλης, στη συνέχεια, την ημέρα 1 κάθε επόμενου κύκλου) </w:t>
      </w:r>
    </w:p>
    <w:p w14:paraId="49ECFDAE" w14:textId="77777777" w:rsidR="00587D36" w:rsidRPr="009E4E09" w:rsidRDefault="00587D36" w:rsidP="00587D36">
      <w:pPr>
        <w:rPr>
          <w:lang w:val="el-GR"/>
        </w:rPr>
      </w:pPr>
      <w:r w:rsidRPr="009E4E09">
        <w:rPr>
          <w:lang w:val="el-GR"/>
        </w:rPr>
        <w:t xml:space="preserve">ή </w:t>
      </w:r>
    </w:p>
    <w:p w14:paraId="23CCD42E" w14:textId="77777777" w:rsidR="00587D36" w:rsidRPr="009E4E09" w:rsidRDefault="00587D36" w:rsidP="00587D36">
      <w:pPr>
        <w:ind w:left="600" w:hanging="600"/>
        <w:rPr>
          <w:lang w:val="el-GR"/>
        </w:rPr>
      </w:pPr>
      <w:r w:rsidRPr="009E4E09">
        <w:rPr>
          <w:lang w:val="el-GR"/>
        </w:rPr>
        <w:t xml:space="preserve">- </w:t>
      </w:r>
      <w:r w:rsidRPr="009E4E09">
        <w:rPr>
          <w:lang w:val="el-GR"/>
        </w:rPr>
        <w:tab/>
        <w:t>ενδοφλέβια δοσεταξέλη - 75</w:t>
      </w:r>
      <w:r w:rsidRPr="009E4E09">
        <w:t> </w:t>
      </w:r>
      <w:r w:rsidRPr="009E4E09">
        <w:rPr>
          <w:lang w:val="el-GR"/>
        </w:rPr>
        <w:t>mg/m</w:t>
      </w:r>
      <w:r w:rsidRPr="009E4E09">
        <w:rPr>
          <w:vertAlign w:val="superscript"/>
          <w:lang w:val="el-GR"/>
        </w:rPr>
        <w:t>2</w:t>
      </w:r>
      <w:r w:rsidRPr="009E4E09">
        <w:rPr>
          <w:lang w:val="el-GR"/>
        </w:rPr>
        <w:t xml:space="preserve"> ως ενδοφλέβια έγχυση διάρκειας 1 ώρας, χορηγείτο κάθε 3 εβδομάδες για 6 κύκλους (ημέρα 2 του κύκλου 1, στη συνέχεια, ημέρα 1 κάθε επόμενου κύκλου) </w:t>
      </w:r>
    </w:p>
    <w:p w14:paraId="03F4A5A2" w14:textId="77777777" w:rsidR="00587D36" w:rsidRPr="009E4E09" w:rsidRDefault="00587D36" w:rsidP="00587D36">
      <w:pPr>
        <w:ind w:left="600" w:hanging="600"/>
        <w:rPr>
          <w:lang w:val="el-GR"/>
        </w:rPr>
      </w:pPr>
      <w:r w:rsidRPr="009E4E09">
        <w:rPr>
          <w:lang w:val="el-GR"/>
        </w:rPr>
        <w:t xml:space="preserve">η οποία ακολουθείτο από: </w:t>
      </w:r>
    </w:p>
    <w:p w14:paraId="5B82DED0" w14:textId="77777777" w:rsidR="00587D36" w:rsidRPr="009E4E09" w:rsidRDefault="00587D36" w:rsidP="00587D36">
      <w:pPr>
        <w:ind w:left="600" w:hanging="600"/>
        <w:rPr>
          <w:lang w:val="el-GR"/>
        </w:rPr>
      </w:pPr>
      <w:r w:rsidRPr="009E4E09">
        <w:rPr>
          <w:lang w:val="el-GR"/>
        </w:rPr>
        <w:t>-</w:t>
      </w:r>
      <w:r w:rsidRPr="009E4E09">
        <w:rPr>
          <w:lang w:val="el-GR"/>
        </w:rPr>
        <w:tab/>
        <w:t>καρβοπλατίνα - με στόχο AUC = 6</w:t>
      </w:r>
      <w:r w:rsidRPr="009E4E09">
        <w:t> </w:t>
      </w:r>
      <w:r w:rsidRPr="009E4E09">
        <w:rPr>
          <w:lang w:val="el-GR"/>
        </w:rPr>
        <w:t xml:space="preserve">mg / mL / min χορηγείτο με ενδοφλέβια έγχυση επί 30-60 λεπτά και επαναλαμβανόταν κάθε 3 εβδομάδες για συνολικά έξι κύκλους </w:t>
      </w:r>
    </w:p>
    <w:p w14:paraId="46AABCC9" w14:textId="77777777" w:rsidR="00587D36" w:rsidRPr="009E4E09" w:rsidRDefault="00587D36" w:rsidP="00587D36">
      <w:pPr>
        <w:rPr>
          <w:lang w:val="el-GR"/>
        </w:rPr>
      </w:pPr>
    </w:p>
    <w:p w14:paraId="1F194217" w14:textId="77777777" w:rsidR="00587D36" w:rsidRPr="009E4E09" w:rsidRDefault="00587D36" w:rsidP="00587D36">
      <w:pPr>
        <w:rPr>
          <w:lang w:val="el-GR"/>
        </w:rPr>
      </w:pPr>
      <w:r w:rsidRPr="009E4E09">
        <w:rPr>
          <w:lang w:val="el-GR"/>
        </w:rPr>
        <w:t xml:space="preserve">Το Herceptin χορηγήθηκε σε εβδομαδιαία βάση με χημειοθεραπεία και 3 εβδομαδιαίως εν συνεχεία για συνολικά 52 εβδομάδες. </w:t>
      </w:r>
    </w:p>
    <w:p w14:paraId="27092261" w14:textId="77777777" w:rsidR="00587D36" w:rsidRPr="009E4E09" w:rsidRDefault="00587D36" w:rsidP="00587D36">
      <w:pPr>
        <w:rPr>
          <w:lang w:val="el-GR"/>
        </w:rPr>
      </w:pPr>
    </w:p>
    <w:p w14:paraId="2478BBA8" w14:textId="46EE811D" w:rsidR="00587D36" w:rsidRPr="009E4E09" w:rsidRDefault="007B1D5F" w:rsidP="00587D36">
      <w:pPr>
        <w:rPr>
          <w:lang w:val="el-GR"/>
        </w:rPr>
      </w:pPr>
      <w:r>
        <w:rPr>
          <w:lang w:val="el-GR"/>
        </w:rPr>
        <w:t>Τα αποτελέσματα σε σχέση με την</w:t>
      </w:r>
      <w:r w:rsidR="00587D36" w:rsidRPr="009E4E09">
        <w:rPr>
          <w:lang w:val="el-GR"/>
        </w:rPr>
        <w:t xml:space="preserve"> αποτελεσματικότητα από την BCIRG 006 συνοψίζ</w:t>
      </w:r>
      <w:r>
        <w:rPr>
          <w:lang w:val="el-GR"/>
        </w:rPr>
        <w:t>ον</w:t>
      </w:r>
      <w:r w:rsidR="00587D36" w:rsidRPr="009E4E09">
        <w:rPr>
          <w:lang w:val="el-GR"/>
        </w:rPr>
        <w:t xml:space="preserve">ται στους Πίνακες 9 και 10. Η μέση διάρκεια της παρακολούθησης ήταν 2,9 χρόνια στο σκέλος AC → </w:t>
      </w:r>
      <w:r w:rsidR="00587D36" w:rsidRPr="009E4E09">
        <w:t>D</w:t>
      </w:r>
      <w:r w:rsidR="00587D36" w:rsidRPr="009E4E09">
        <w:rPr>
          <w:lang w:val="el-GR"/>
        </w:rPr>
        <w:t xml:space="preserve"> και 3,0 χρόνια σε καθένα από τα σκέλη AC → DH και DCarbH. </w:t>
      </w:r>
    </w:p>
    <w:p w14:paraId="46C3DC65" w14:textId="77777777" w:rsidR="00587D36" w:rsidRPr="009E4E09" w:rsidRDefault="00587D36" w:rsidP="00587D36">
      <w:pPr>
        <w:rPr>
          <w:lang w:val="el-GR"/>
        </w:rPr>
      </w:pPr>
    </w:p>
    <w:p w14:paraId="62EAE9A7" w14:textId="77777777" w:rsidR="00587D36" w:rsidRPr="007B1D5F" w:rsidRDefault="00587D36" w:rsidP="00587D36">
      <w:pPr>
        <w:keepNext/>
        <w:ind w:left="1124" w:hanging="1124"/>
        <w:rPr>
          <w:lang w:val="el-GR"/>
        </w:rPr>
      </w:pPr>
      <w:r w:rsidRPr="007B1D5F">
        <w:rPr>
          <w:lang w:val="el-GR"/>
        </w:rPr>
        <w:lastRenderedPageBreak/>
        <w:t>Πίνακας 9</w:t>
      </w:r>
      <w:r w:rsidRPr="007B1D5F">
        <w:rPr>
          <w:lang w:val="el-GR"/>
        </w:rPr>
        <w:tab/>
        <w:t xml:space="preserve">Επισκόπηση της αποτελεσματικότητας των αναλύσεων BCIRG 006 </w:t>
      </w:r>
      <w:r w:rsidRPr="007B1D5F">
        <w:rPr>
          <w:lang w:val="de-CH"/>
        </w:rPr>
        <w:t>AC</w:t>
      </w:r>
      <w:r w:rsidRPr="007B1D5F">
        <w:rPr>
          <w:lang w:val="el-GR"/>
        </w:rPr>
        <w:t xml:space="preserve"> → D έναντι AC → DH </w:t>
      </w:r>
    </w:p>
    <w:p w14:paraId="69129923" w14:textId="77777777" w:rsidR="00587D36" w:rsidRPr="009E4E09" w:rsidRDefault="00587D36" w:rsidP="00587D36">
      <w:pPr>
        <w:keepNext/>
        <w:rPr>
          <w:lang w:val="el-GR"/>
        </w:rPr>
      </w:pP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4"/>
        <w:gridCol w:w="1612"/>
        <w:gridCol w:w="1905"/>
        <w:gridCol w:w="1758"/>
      </w:tblGrid>
      <w:tr w:rsidR="00587D36" w:rsidRPr="009E4E09" w14:paraId="5BB38AC4" w14:textId="77777777" w:rsidTr="00877DE4">
        <w:tc>
          <w:tcPr>
            <w:tcW w:w="2898" w:type="dxa"/>
            <w:tcBorders>
              <w:top w:val="single" w:sz="6" w:space="0" w:color="000000"/>
              <w:bottom w:val="single" w:sz="6" w:space="0" w:color="000000"/>
            </w:tcBorders>
          </w:tcPr>
          <w:p w14:paraId="0989BC05" w14:textId="77777777" w:rsidR="00587D36" w:rsidRPr="009E4E09" w:rsidRDefault="00587D36" w:rsidP="00877DE4">
            <w:pPr>
              <w:pStyle w:val="TableText10"/>
              <w:keepNext/>
              <w:jc w:val="center"/>
              <w:rPr>
                <w:sz w:val="22"/>
                <w:szCs w:val="22"/>
                <w:lang w:val="el-GR"/>
              </w:rPr>
            </w:pPr>
            <w:r w:rsidRPr="009E4E09">
              <w:rPr>
                <w:sz w:val="22"/>
                <w:szCs w:val="22"/>
                <w:lang w:val="el-GR"/>
              </w:rPr>
              <w:t>Παράμετρος</w:t>
            </w:r>
          </w:p>
          <w:p w14:paraId="03FEB94D" w14:textId="77777777" w:rsidR="00587D36" w:rsidRPr="009E4E09" w:rsidRDefault="00587D36" w:rsidP="00877DE4">
            <w:pPr>
              <w:pStyle w:val="TableText10"/>
              <w:keepNext/>
              <w:jc w:val="center"/>
              <w:rPr>
                <w:sz w:val="22"/>
                <w:szCs w:val="22"/>
              </w:rPr>
            </w:pPr>
          </w:p>
        </w:tc>
        <w:tc>
          <w:tcPr>
            <w:tcW w:w="1636" w:type="dxa"/>
            <w:tcBorders>
              <w:top w:val="single" w:sz="6" w:space="0" w:color="000000"/>
              <w:bottom w:val="single" w:sz="6" w:space="0" w:color="000000"/>
            </w:tcBorders>
          </w:tcPr>
          <w:p w14:paraId="5E177C43" w14:textId="77777777" w:rsidR="00587D36" w:rsidRPr="009E4E09" w:rsidRDefault="00587D36" w:rsidP="00877DE4">
            <w:pPr>
              <w:pStyle w:val="TableText10"/>
              <w:keepNext/>
              <w:jc w:val="center"/>
              <w:rPr>
                <w:sz w:val="22"/>
                <w:szCs w:val="22"/>
              </w:rPr>
            </w:pPr>
            <w:r w:rsidRPr="009E4E09">
              <w:rPr>
                <w:sz w:val="22"/>
                <w:szCs w:val="22"/>
              </w:rPr>
              <w:t>AC→D</w:t>
            </w:r>
          </w:p>
          <w:p w14:paraId="46070682" w14:textId="77777777" w:rsidR="00587D36" w:rsidRPr="009E4E09" w:rsidRDefault="00587D36" w:rsidP="00877DE4">
            <w:pPr>
              <w:pStyle w:val="TableText10"/>
              <w:keepNext/>
              <w:jc w:val="center"/>
              <w:rPr>
                <w:sz w:val="22"/>
                <w:szCs w:val="22"/>
              </w:rPr>
            </w:pPr>
            <w:r w:rsidRPr="009E4E09">
              <w:rPr>
                <w:sz w:val="22"/>
                <w:szCs w:val="22"/>
              </w:rPr>
              <w:t>(n=1073)</w:t>
            </w:r>
          </w:p>
        </w:tc>
        <w:tc>
          <w:tcPr>
            <w:tcW w:w="1933" w:type="dxa"/>
            <w:tcBorders>
              <w:top w:val="single" w:sz="6" w:space="0" w:color="000000"/>
              <w:bottom w:val="single" w:sz="6" w:space="0" w:color="000000"/>
            </w:tcBorders>
          </w:tcPr>
          <w:p w14:paraId="16917FD9" w14:textId="77777777" w:rsidR="00587D36" w:rsidRPr="009E4E09" w:rsidRDefault="00587D36" w:rsidP="00877DE4">
            <w:pPr>
              <w:pStyle w:val="TableText10"/>
              <w:keepNext/>
              <w:jc w:val="center"/>
              <w:rPr>
                <w:sz w:val="22"/>
                <w:szCs w:val="22"/>
              </w:rPr>
            </w:pPr>
            <w:r w:rsidRPr="009E4E09">
              <w:rPr>
                <w:sz w:val="22"/>
                <w:szCs w:val="22"/>
              </w:rPr>
              <w:t>AC→DH</w:t>
            </w:r>
          </w:p>
          <w:p w14:paraId="66E25A68" w14:textId="77777777" w:rsidR="00587D36" w:rsidRPr="009E4E09" w:rsidRDefault="00587D36" w:rsidP="00877DE4">
            <w:pPr>
              <w:pStyle w:val="TableText10"/>
              <w:keepNext/>
              <w:jc w:val="center"/>
              <w:rPr>
                <w:sz w:val="22"/>
                <w:szCs w:val="22"/>
              </w:rPr>
            </w:pPr>
            <w:r w:rsidRPr="009E4E09">
              <w:rPr>
                <w:sz w:val="22"/>
                <w:szCs w:val="22"/>
              </w:rPr>
              <w:t>(n=1074)</w:t>
            </w:r>
          </w:p>
        </w:tc>
        <w:tc>
          <w:tcPr>
            <w:tcW w:w="1784" w:type="dxa"/>
            <w:tcBorders>
              <w:top w:val="single" w:sz="6" w:space="0" w:color="000000"/>
              <w:bottom w:val="single" w:sz="6" w:space="0" w:color="000000"/>
            </w:tcBorders>
          </w:tcPr>
          <w:p w14:paraId="14B338ED" w14:textId="77777777" w:rsidR="00587D36" w:rsidRPr="009E4E09" w:rsidRDefault="00587D36" w:rsidP="00877DE4">
            <w:pPr>
              <w:pStyle w:val="TableText10"/>
              <w:keepNext/>
              <w:jc w:val="center"/>
              <w:rPr>
                <w:rFonts w:eastAsia="SimSun"/>
                <w:sz w:val="22"/>
                <w:szCs w:val="22"/>
                <w:lang w:val="el-GR" w:eastAsia="zh-CN"/>
              </w:rPr>
            </w:pPr>
            <w:r w:rsidRPr="009E4E09">
              <w:rPr>
                <w:sz w:val="22"/>
                <w:szCs w:val="22"/>
                <w:lang w:val="el-GR"/>
              </w:rPr>
              <w:t>Σχετικός Κίνδυνος</w:t>
            </w:r>
            <w:r w:rsidRPr="009E4E09">
              <w:rPr>
                <w:rFonts w:eastAsia="SimSun"/>
                <w:sz w:val="22"/>
                <w:szCs w:val="22"/>
                <w:lang w:val="el-GR" w:eastAsia="zh-CN"/>
              </w:rPr>
              <w:t xml:space="preserve"> έναντι </w:t>
            </w:r>
            <w:r w:rsidRPr="009E4E09">
              <w:rPr>
                <w:rFonts w:eastAsia="SimSun"/>
                <w:sz w:val="22"/>
                <w:szCs w:val="22"/>
                <w:lang w:eastAsia="zh-CN"/>
              </w:rPr>
              <w:t>AC</w:t>
            </w:r>
            <w:r w:rsidRPr="009E4E09">
              <w:rPr>
                <w:sz w:val="22"/>
                <w:szCs w:val="22"/>
                <w:lang w:val="el-GR"/>
              </w:rPr>
              <w:t>→</w:t>
            </w:r>
            <w:r w:rsidRPr="009E4E09">
              <w:rPr>
                <w:rFonts w:eastAsia="SimSun"/>
                <w:sz w:val="22"/>
                <w:szCs w:val="22"/>
                <w:lang w:eastAsia="zh-CN"/>
              </w:rPr>
              <w:t>D</w:t>
            </w:r>
          </w:p>
          <w:p w14:paraId="3A9B9A37" w14:textId="77777777" w:rsidR="00587D36" w:rsidRPr="009E4E09" w:rsidRDefault="00587D36" w:rsidP="00877DE4">
            <w:pPr>
              <w:pStyle w:val="TableText10"/>
              <w:keepNext/>
              <w:jc w:val="center"/>
              <w:rPr>
                <w:sz w:val="22"/>
                <w:szCs w:val="22"/>
                <w:lang w:val="el-GR"/>
              </w:rPr>
            </w:pPr>
            <w:r w:rsidRPr="009E4E09">
              <w:rPr>
                <w:sz w:val="22"/>
                <w:szCs w:val="22"/>
                <w:lang w:val="el-GR"/>
              </w:rPr>
              <w:t xml:space="preserve">(95% </w:t>
            </w:r>
            <w:r w:rsidRPr="009E4E09">
              <w:rPr>
                <w:sz w:val="22"/>
                <w:szCs w:val="22"/>
              </w:rPr>
              <w:t>CI</w:t>
            </w:r>
            <w:r w:rsidRPr="009E4E09">
              <w:rPr>
                <w:sz w:val="22"/>
                <w:szCs w:val="22"/>
                <w:lang w:val="el-GR"/>
              </w:rPr>
              <w:t>)</w:t>
            </w:r>
          </w:p>
          <w:p w14:paraId="7E77F9B5" w14:textId="77777777" w:rsidR="00587D36" w:rsidRPr="009E4E09" w:rsidRDefault="00587D36" w:rsidP="00877DE4">
            <w:pPr>
              <w:pStyle w:val="TableText10"/>
              <w:keepNext/>
              <w:jc w:val="center"/>
              <w:rPr>
                <w:sz w:val="22"/>
                <w:szCs w:val="22"/>
              </w:rPr>
            </w:pPr>
            <w:r w:rsidRPr="009E4E09">
              <w:rPr>
                <w:sz w:val="22"/>
                <w:szCs w:val="22"/>
                <w:lang w:val="el-GR"/>
              </w:rPr>
              <w:t xml:space="preserve">τιμή </w:t>
            </w:r>
            <w:r w:rsidRPr="009E4E09">
              <w:rPr>
                <w:sz w:val="22"/>
                <w:szCs w:val="22"/>
              </w:rPr>
              <w:t>p</w:t>
            </w:r>
          </w:p>
        </w:tc>
      </w:tr>
      <w:tr w:rsidR="00587D36" w:rsidRPr="009E4E09" w14:paraId="27D413EA" w14:textId="77777777" w:rsidTr="00877DE4">
        <w:tc>
          <w:tcPr>
            <w:tcW w:w="2898" w:type="dxa"/>
            <w:tcBorders>
              <w:bottom w:val="nil"/>
            </w:tcBorders>
          </w:tcPr>
          <w:p w14:paraId="11DF5E58" w14:textId="77777777" w:rsidR="00587D36" w:rsidRPr="009E4E09" w:rsidRDefault="00587D36" w:rsidP="00877DE4">
            <w:pPr>
              <w:pStyle w:val="TableText10"/>
              <w:keepNext/>
              <w:jc w:val="center"/>
              <w:rPr>
                <w:sz w:val="22"/>
                <w:szCs w:val="22"/>
              </w:rPr>
            </w:pPr>
          </w:p>
        </w:tc>
        <w:tc>
          <w:tcPr>
            <w:tcW w:w="1636" w:type="dxa"/>
            <w:tcBorders>
              <w:bottom w:val="nil"/>
            </w:tcBorders>
          </w:tcPr>
          <w:p w14:paraId="413300FA" w14:textId="77777777" w:rsidR="00587D36" w:rsidRPr="009E4E09" w:rsidRDefault="00587D36" w:rsidP="00877DE4">
            <w:pPr>
              <w:pStyle w:val="TableText10"/>
              <w:keepNext/>
              <w:jc w:val="center"/>
              <w:rPr>
                <w:sz w:val="22"/>
                <w:szCs w:val="22"/>
              </w:rPr>
            </w:pPr>
          </w:p>
        </w:tc>
        <w:tc>
          <w:tcPr>
            <w:tcW w:w="1933" w:type="dxa"/>
            <w:tcBorders>
              <w:bottom w:val="nil"/>
            </w:tcBorders>
          </w:tcPr>
          <w:p w14:paraId="5CB95AB3" w14:textId="77777777" w:rsidR="00587D36" w:rsidRPr="009E4E09" w:rsidRDefault="00587D36" w:rsidP="00877DE4">
            <w:pPr>
              <w:pStyle w:val="TableText10"/>
              <w:keepNext/>
              <w:jc w:val="center"/>
              <w:rPr>
                <w:sz w:val="22"/>
                <w:szCs w:val="22"/>
              </w:rPr>
            </w:pPr>
          </w:p>
        </w:tc>
        <w:tc>
          <w:tcPr>
            <w:tcW w:w="1784" w:type="dxa"/>
            <w:tcBorders>
              <w:bottom w:val="nil"/>
            </w:tcBorders>
          </w:tcPr>
          <w:p w14:paraId="4DD963BC" w14:textId="77777777" w:rsidR="00587D36" w:rsidRPr="009E4E09" w:rsidRDefault="00587D36" w:rsidP="00877DE4">
            <w:pPr>
              <w:pStyle w:val="TableText10"/>
              <w:keepNext/>
              <w:jc w:val="center"/>
              <w:rPr>
                <w:sz w:val="22"/>
                <w:szCs w:val="22"/>
              </w:rPr>
            </w:pPr>
          </w:p>
        </w:tc>
      </w:tr>
      <w:tr w:rsidR="00587D36" w:rsidRPr="009E4E09" w14:paraId="46D580CA" w14:textId="77777777" w:rsidTr="00877DE4">
        <w:tc>
          <w:tcPr>
            <w:tcW w:w="2898" w:type="dxa"/>
            <w:tcBorders>
              <w:top w:val="nil"/>
              <w:bottom w:val="single" w:sz="6" w:space="0" w:color="000000"/>
            </w:tcBorders>
          </w:tcPr>
          <w:p w14:paraId="0E0CD213" w14:textId="77777777" w:rsidR="00587D36" w:rsidRPr="009E4E09" w:rsidRDefault="00587D36" w:rsidP="00877DE4">
            <w:pPr>
              <w:pStyle w:val="TableText10"/>
              <w:keepNext/>
              <w:rPr>
                <w:sz w:val="22"/>
                <w:szCs w:val="22"/>
                <w:lang w:val="el-GR"/>
              </w:rPr>
            </w:pPr>
            <w:r w:rsidRPr="009E4E09">
              <w:rPr>
                <w:sz w:val="22"/>
                <w:szCs w:val="22"/>
                <w:lang w:val="el-GR"/>
              </w:rPr>
              <w:t>Επιβίωση ελεύθερη νόσου</w:t>
            </w:r>
          </w:p>
          <w:p w14:paraId="1CE3E31E" w14:textId="77777777" w:rsidR="00587D36" w:rsidRPr="009E4E09" w:rsidRDefault="00587D36" w:rsidP="00877DE4">
            <w:pPr>
              <w:pStyle w:val="TableText10"/>
              <w:keepNext/>
              <w:rPr>
                <w:sz w:val="22"/>
                <w:szCs w:val="22"/>
                <w:lang w:val="el-GR"/>
              </w:rPr>
            </w:pPr>
            <w:r w:rsidRPr="009E4E09">
              <w:rPr>
                <w:sz w:val="22"/>
                <w:szCs w:val="22"/>
                <w:lang w:val="el-GR"/>
              </w:rPr>
              <w:t>Αρ. ασθενών με σύμβαμα (%)</w:t>
            </w:r>
          </w:p>
        </w:tc>
        <w:tc>
          <w:tcPr>
            <w:tcW w:w="1636" w:type="dxa"/>
            <w:tcBorders>
              <w:top w:val="nil"/>
              <w:bottom w:val="single" w:sz="6" w:space="0" w:color="000000"/>
            </w:tcBorders>
          </w:tcPr>
          <w:p w14:paraId="6D8CC2EC" w14:textId="77777777" w:rsidR="00587D36" w:rsidRPr="009E4E09" w:rsidRDefault="00587D36" w:rsidP="00877DE4">
            <w:pPr>
              <w:pStyle w:val="TableText10"/>
              <w:keepNext/>
              <w:jc w:val="center"/>
              <w:rPr>
                <w:sz w:val="22"/>
                <w:szCs w:val="22"/>
              </w:rPr>
            </w:pPr>
            <w:r w:rsidRPr="009E4E09">
              <w:rPr>
                <w:sz w:val="22"/>
                <w:szCs w:val="22"/>
              </w:rPr>
              <w:t>195</w:t>
            </w:r>
          </w:p>
        </w:tc>
        <w:tc>
          <w:tcPr>
            <w:tcW w:w="1933" w:type="dxa"/>
            <w:tcBorders>
              <w:top w:val="nil"/>
              <w:bottom w:val="single" w:sz="6" w:space="0" w:color="000000"/>
            </w:tcBorders>
          </w:tcPr>
          <w:p w14:paraId="4C1ECD72" w14:textId="77777777" w:rsidR="00587D36" w:rsidRPr="009E4E09" w:rsidRDefault="00587D36" w:rsidP="00877DE4">
            <w:pPr>
              <w:pStyle w:val="TableText10"/>
              <w:keepNext/>
              <w:jc w:val="center"/>
              <w:rPr>
                <w:sz w:val="22"/>
                <w:szCs w:val="22"/>
              </w:rPr>
            </w:pPr>
            <w:r w:rsidRPr="009E4E09">
              <w:rPr>
                <w:sz w:val="22"/>
                <w:szCs w:val="22"/>
              </w:rPr>
              <w:t>134</w:t>
            </w:r>
          </w:p>
        </w:tc>
        <w:tc>
          <w:tcPr>
            <w:tcW w:w="1784" w:type="dxa"/>
            <w:tcBorders>
              <w:top w:val="nil"/>
              <w:bottom w:val="single" w:sz="6" w:space="0" w:color="000000"/>
            </w:tcBorders>
          </w:tcPr>
          <w:p w14:paraId="54BC760A" w14:textId="77777777" w:rsidR="00587D36" w:rsidRPr="009E4E09" w:rsidRDefault="00587D36" w:rsidP="00877DE4">
            <w:pPr>
              <w:pStyle w:val="TableText10"/>
              <w:keepNext/>
              <w:jc w:val="center"/>
              <w:rPr>
                <w:sz w:val="22"/>
                <w:szCs w:val="22"/>
                <w:lang w:val="el-GR"/>
              </w:rPr>
            </w:pPr>
            <w:r w:rsidRPr="009E4E09">
              <w:rPr>
                <w:sz w:val="22"/>
                <w:szCs w:val="22"/>
              </w:rPr>
              <w:t>0</w:t>
            </w:r>
            <w:r w:rsidRPr="009E4E09">
              <w:rPr>
                <w:sz w:val="22"/>
                <w:szCs w:val="22"/>
                <w:lang w:val="el-GR"/>
              </w:rPr>
              <w:t>,</w:t>
            </w:r>
            <w:r w:rsidRPr="009E4E09">
              <w:rPr>
                <w:sz w:val="22"/>
                <w:szCs w:val="22"/>
              </w:rPr>
              <w:t>61 (0</w:t>
            </w:r>
            <w:r w:rsidRPr="009E4E09">
              <w:rPr>
                <w:sz w:val="22"/>
                <w:szCs w:val="22"/>
                <w:lang w:val="el-GR"/>
              </w:rPr>
              <w:t>,</w:t>
            </w:r>
            <w:r w:rsidRPr="009E4E09">
              <w:rPr>
                <w:sz w:val="22"/>
                <w:szCs w:val="22"/>
              </w:rPr>
              <w:t>49, 0</w:t>
            </w:r>
            <w:r w:rsidRPr="009E4E09">
              <w:rPr>
                <w:sz w:val="22"/>
                <w:szCs w:val="22"/>
                <w:lang w:val="el-GR"/>
              </w:rPr>
              <w:t>,</w:t>
            </w:r>
            <w:r w:rsidRPr="009E4E09">
              <w:rPr>
                <w:sz w:val="22"/>
                <w:szCs w:val="22"/>
              </w:rPr>
              <w:t>77)</w:t>
            </w:r>
          </w:p>
          <w:p w14:paraId="5D093F7D" w14:textId="77777777" w:rsidR="00587D36" w:rsidRPr="009E4E09" w:rsidRDefault="00587D36" w:rsidP="00877DE4">
            <w:pPr>
              <w:pStyle w:val="TableText10"/>
              <w:keepNext/>
              <w:jc w:val="center"/>
              <w:rPr>
                <w:sz w:val="22"/>
                <w:szCs w:val="22"/>
                <w:lang w:val="el-GR"/>
              </w:rPr>
            </w:pPr>
            <w:r w:rsidRPr="009E4E09">
              <w:rPr>
                <w:sz w:val="22"/>
                <w:szCs w:val="22"/>
              </w:rPr>
              <w:t>p&lt;0,0001</w:t>
            </w:r>
          </w:p>
        </w:tc>
      </w:tr>
      <w:tr w:rsidR="00587D36" w:rsidRPr="009E4E09" w14:paraId="3A8C6202" w14:textId="77777777" w:rsidTr="00877DE4">
        <w:tc>
          <w:tcPr>
            <w:tcW w:w="2898" w:type="dxa"/>
            <w:tcBorders>
              <w:top w:val="nil"/>
              <w:bottom w:val="single" w:sz="6" w:space="0" w:color="000000"/>
            </w:tcBorders>
          </w:tcPr>
          <w:p w14:paraId="07BAB22F" w14:textId="77777777" w:rsidR="00587D36" w:rsidRPr="009E4E09" w:rsidRDefault="00587D36" w:rsidP="00877DE4">
            <w:pPr>
              <w:pStyle w:val="TableText10"/>
              <w:keepNext/>
              <w:rPr>
                <w:sz w:val="22"/>
                <w:szCs w:val="22"/>
                <w:lang w:val="el-GR"/>
              </w:rPr>
            </w:pPr>
          </w:p>
          <w:p w14:paraId="20525EA9" w14:textId="77777777" w:rsidR="00587D36" w:rsidRPr="009E4E09" w:rsidRDefault="00587D36" w:rsidP="00877DE4">
            <w:pPr>
              <w:pStyle w:val="TableText10"/>
              <w:keepNext/>
              <w:rPr>
                <w:sz w:val="22"/>
                <w:szCs w:val="22"/>
                <w:lang w:val="el-GR"/>
              </w:rPr>
            </w:pPr>
            <w:r w:rsidRPr="009E4E09">
              <w:rPr>
                <w:sz w:val="22"/>
                <w:szCs w:val="22"/>
                <w:lang w:val="el-GR"/>
              </w:rPr>
              <w:t xml:space="preserve">Απομακρυσμένη υποτροπή </w:t>
            </w:r>
          </w:p>
          <w:p w14:paraId="13064BF8" w14:textId="77777777" w:rsidR="00587D36" w:rsidRPr="009E4E09" w:rsidRDefault="00587D36" w:rsidP="00877DE4">
            <w:pPr>
              <w:pStyle w:val="TableText10"/>
              <w:keepNext/>
              <w:rPr>
                <w:sz w:val="22"/>
                <w:szCs w:val="22"/>
                <w:lang w:val="el-GR"/>
              </w:rPr>
            </w:pPr>
            <w:r w:rsidRPr="009E4E09">
              <w:rPr>
                <w:sz w:val="22"/>
                <w:szCs w:val="22"/>
                <w:lang w:val="el-GR"/>
              </w:rPr>
              <w:t>Αρ. ασθενών με σύμβαμα</w:t>
            </w:r>
          </w:p>
        </w:tc>
        <w:tc>
          <w:tcPr>
            <w:tcW w:w="1636" w:type="dxa"/>
            <w:tcBorders>
              <w:top w:val="nil"/>
              <w:bottom w:val="single" w:sz="6" w:space="0" w:color="000000"/>
            </w:tcBorders>
          </w:tcPr>
          <w:p w14:paraId="739D2303" w14:textId="77777777" w:rsidR="00587D36" w:rsidRPr="009E4E09" w:rsidRDefault="00587D36" w:rsidP="00877DE4">
            <w:pPr>
              <w:pStyle w:val="TableText10"/>
              <w:keepNext/>
              <w:jc w:val="center"/>
              <w:rPr>
                <w:sz w:val="22"/>
                <w:szCs w:val="22"/>
                <w:lang w:val="el-GR"/>
              </w:rPr>
            </w:pPr>
          </w:p>
          <w:p w14:paraId="6E551396" w14:textId="77777777" w:rsidR="00587D36" w:rsidRPr="009E4E09" w:rsidRDefault="00587D36" w:rsidP="00877DE4">
            <w:pPr>
              <w:pStyle w:val="TableText10"/>
              <w:keepNext/>
              <w:jc w:val="center"/>
              <w:rPr>
                <w:sz w:val="22"/>
                <w:szCs w:val="22"/>
              </w:rPr>
            </w:pPr>
            <w:r w:rsidRPr="009E4E09">
              <w:rPr>
                <w:sz w:val="22"/>
                <w:szCs w:val="22"/>
              </w:rPr>
              <w:t>144</w:t>
            </w:r>
          </w:p>
        </w:tc>
        <w:tc>
          <w:tcPr>
            <w:tcW w:w="1933" w:type="dxa"/>
            <w:tcBorders>
              <w:top w:val="nil"/>
              <w:bottom w:val="single" w:sz="6" w:space="0" w:color="000000"/>
            </w:tcBorders>
          </w:tcPr>
          <w:p w14:paraId="50DD581A" w14:textId="77777777" w:rsidR="00587D36" w:rsidRPr="009E4E09" w:rsidRDefault="00587D36" w:rsidP="00877DE4">
            <w:pPr>
              <w:pStyle w:val="TableText10"/>
              <w:keepNext/>
              <w:jc w:val="center"/>
              <w:rPr>
                <w:sz w:val="22"/>
                <w:szCs w:val="22"/>
                <w:lang w:val="el-GR"/>
              </w:rPr>
            </w:pPr>
          </w:p>
          <w:p w14:paraId="5689CBF7" w14:textId="77777777" w:rsidR="00587D36" w:rsidRPr="009E4E09" w:rsidRDefault="00587D36" w:rsidP="00877DE4">
            <w:pPr>
              <w:pStyle w:val="TableText10"/>
              <w:keepNext/>
              <w:jc w:val="center"/>
              <w:rPr>
                <w:sz w:val="22"/>
                <w:szCs w:val="22"/>
              </w:rPr>
            </w:pPr>
            <w:r w:rsidRPr="009E4E09">
              <w:rPr>
                <w:sz w:val="22"/>
                <w:szCs w:val="22"/>
              </w:rPr>
              <w:t>95</w:t>
            </w:r>
          </w:p>
        </w:tc>
        <w:tc>
          <w:tcPr>
            <w:tcW w:w="1784" w:type="dxa"/>
            <w:tcBorders>
              <w:top w:val="nil"/>
              <w:bottom w:val="single" w:sz="6" w:space="0" w:color="000000"/>
            </w:tcBorders>
          </w:tcPr>
          <w:p w14:paraId="7F62997E" w14:textId="77777777" w:rsidR="00587D36" w:rsidRPr="009E4E09" w:rsidRDefault="00587D36" w:rsidP="00877DE4">
            <w:pPr>
              <w:pStyle w:val="TableText10"/>
              <w:keepNext/>
              <w:jc w:val="center"/>
              <w:rPr>
                <w:sz w:val="22"/>
                <w:szCs w:val="22"/>
                <w:lang w:val="el-GR"/>
              </w:rPr>
            </w:pPr>
          </w:p>
          <w:p w14:paraId="04A78404" w14:textId="77777777" w:rsidR="00587D36" w:rsidRPr="009E4E09" w:rsidRDefault="00587D36" w:rsidP="00877DE4">
            <w:pPr>
              <w:pStyle w:val="TableText10"/>
              <w:keepNext/>
              <w:jc w:val="center"/>
              <w:rPr>
                <w:sz w:val="22"/>
                <w:szCs w:val="22"/>
                <w:lang w:val="el-GR"/>
              </w:rPr>
            </w:pPr>
            <w:r w:rsidRPr="009E4E09">
              <w:rPr>
                <w:sz w:val="22"/>
                <w:szCs w:val="22"/>
              </w:rPr>
              <w:t>0</w:t>
            </w:r>
            <w:r w:rsidRPr="009E4E09">
              <w:rPr>
                <w:sz w:val="22"/>
                <w:szCs w:val="22"/>
                <w:lang w:val="el-GR"/>
              </w:rPr>
              <w:t>,</w:t>
            </w:r>
            <w:r w:rsidRPr="009E4E09">
              <w:rPr>
                <w:sz w:val="22"/>
                <w:szCs w:val="22"/>
              </w:rPr>
              <w:t>59 (0</w:t>
            </w:r>
            <w:r w:rsidRPr="009E4E09">
              <w:rPr>
                <w:sz w:val="22"/>
                <w:szCs w:val="22"/>
                <w:lang w:val="el-GR"/>
              </w:rPr>
              <w:t>,</w:t>
            </w:r>
            <w:r w:rsidRPr="009E4E09">
              <w:rPr>
                <w:sz w:val="22"/>
                <w:szCs w:val="22"/>
              </w:rPr>
              <w:t>46, 0</w:t>
            </w:r>
            <w:r w:rsidRPr="009E4E09">
              <w:rPr>
                <w:sz w:val="22"/>
                <w:szCs w:val="22"/>
                <w:lang w:val="el-GR"/>
              </w:rPr>
              <w:t>,</w:t>
            </w:r>
            <w:r w:rsidRPr="009E4E09">
              <w:rPr>
                <w:sz w:val="22"/>
                <w:szCs w:val="22"/>
              </w:rPr>
              <w:t>77)</w:t>
            </w:r>
          </w:p>
          <w:p w14:paraId="29805011" w14:textId="77777777" w:rsidR="00587D36" w:rsidRPr="009E4E09" w:rsidRDefault="00587D36" w:rsidP="00877DE4">
            <w:pPr>
              <w:pStyle w:val="TableText10"/>
              <w:keepNext/>
              <w:jc w:val="center"/>
              <w:rPr>
                <w:sz w:val="22"/>
                <w:szCs w:val="22"/>
                <w:lang w:val="el-GR"/>
              </w:rPr>
            </w:pPr>
            <w:r w:rsidRPr="009E4E09">
              <w:rPr>
                <w:sz w:val="22"/>
                <w:szCs w:val="22"/>
              </w:rPr>
              <w:t>p&lt;0,0001</w:t>
            </w:r>
          </w:p>
        </w:tc>
      </w:tr>
      <w:tr w:rsidR="00587D36" w:rsidRPr="009E4E09" w14:paraId="70205EAF" w14:textId="77777777" w:rsidTr="00877DE4">
        <w:tc>
          <w:tcPr>
            <w:tcW w:w="2898" w:type="dxa"/>
            <w:tcBorders>
              <w:top w:val="single" w:sz="6" w:space="0" w:color="000000"/>
              <w:bottom w:val="nil"/>
            </w:tcBorders>
          </w:tcPr>
          <w:p w14:paraId="3698CBA8" w14:textId="77777777" w:rsidR="00587D36" w:rsidRPr="009E4E09" w:rsidRDefault="00587D36" w:rsidP="005D4FDF">
            <w:pPr>
              <w:pStyle w:val="TableText10"/>
              <w:keepNext/>
              <w:rPr>
                <w:sz w:val="22"/>
                <w:szCs w:val="22"/>
              </w:rPr>
            </w:pPr>
          </w:p>
        </w:tc>
        <w:tc>
          <w:tcPr>
            <w:tcW w:w="1636" w:type="dxa"/>
            <w:tcBorders>
              <w:top w:val="single" w:sz="6" w:space="0" w:color="000000"/>
              <w:bottom w:val="nil"/>
            </w:tcBorders>
          </w:tcPr>
          <w:p w14:paraId="1EC9B936" w14:textId="77777777" w:rsidR="00587D36" w:rsidRPr="009E4E09" w:rsidRDefault="00587D36" w:rsidP="00877DE4">
            <w:pPr>
              <w:pStyle w:val="TableText10"/>
              <w:keepNext/>
              <w:jc w:val="center"/>
              <w:rPr>
                <w:sz w:val="22"/>
                <w:szCs w:val="22"/>
              </w:rPr>
            </w:pPr>
          </w:p>
        </w:tc>
        <w:tc>
          <w:tcPr>
            <w:tcW w:w="1933" w:type="dxa"/>
            <w:tcBorders>
              <w:top w:val="single" w:sz="6" w:space="0" w:color="000000"/>
              <w:bottom w:val="nil"/>
            </w:tcBorders>
          </w:tcPr>
          <w:p w14:paraId="3BD3038A" w14:textId="77777777" w:rsidR="00587D36" w:rsidRPr="009E4E09" w:rsidRDefault="00587D36" w:rsidP="00877DE4">
            <w:pPr>
              <w:pStyle w:val="TableText10"/>
              <w:keepNext/>
              <w:jc w:val="center"/>
              <w:rPr>
                <w:sz w:val="22"/>
                <w:szCs w:val="22"/>
              </w:rPr>
            </w:pPr>
          </w:p>
        </w:tc>
        <w:tc>
          <w:tcPr>
            <w:tcW w:w="1784" w:type="dxa"/>
            <w:tcBorders>
              <w:top w:val="single" w:sz="6" w:space="0" w:color="000000"/>
              <w:bottom w:val="nil"/>
            </w:tcBorders>
          </w:tcPr>
          <w:p w14:paraId="293BA471" w14:textId="77777777" w:rsidR="00587D36" w:rsidRPr="009E4E09" w:rsidRDefault="00587D36" w:rsidP="00877DE4">
            <w:pPr>
              <w:pStyle w:val="TableText10"/>
              <w:keepNext/>
              <w:jc w:val="center"/>
              <w:rPr>
                <w:sz w:val="22"/>
                <w:szCs w:val="22"/>
              </w:rPr>
            </w:pPr>
          </w:p>
        </w:tc>
      </w:tr>
      <w:tr w:rsidR="00587D36" w:rsidRPr="009E4E09" w14:paraId="1986E414" w14:textId="77777777" w:rsidTr="00877DE4">
        <w:tc>
          <w:tcPr>
            <w:tcW w:w="2898" w:type="dxa"/>
            <w:tcBorders>
              <w:top w:val="nil"/>
            </w:tcBorders>
          </w:tcPr>
          <w:p w14:paraId="24DD6566" w14:textId="77777777" w:rsidR="00587D36" w:rsidRPr="009E4E09" w:rsidRDefault="00587D36" w:rsidP="00877DE4">
            <w:pPr>
              <w:pStyle w:val="TableText10"/>
              <w:keepNext/>
              <w:rPr>
                <w:sz w:val="22"/>
                <w:szCs w:val="22"/>
                <w:lang w:val="el-GR"/>
              </w:rPr>
            </w:pPr>
            <w:r w:rsidRPr="009E4E09">
              <w:rPr>
                <w:sz w:val="22"/>
                <w:szCs w:val="22"/>
                <w:lang w:val="el-GR"/>
              </w:rPr>
              <w:t>Θάνατος (Σύμβαμα συνολικής επιβίωσης):</w:t>
            </w:r>
          </w:p>
          <w:p w14:paraId="5C87BD6A" w14:textId="77777777" w:rsidR="00587D36" w:rsidRPr="009E4E09" w:rsidRDefault="00587D36" w:rsidP="00877DE4">
            <w:pPr>
              <w:pStyle w:val="TableText10"/>
              <w:keepNext/>
              <w:spacing w:before="40" w:after="120" w:line="300" w:lineRule="exact"/>
              <w:jc w:val="both"/>
              <w:rPr>
                <w:sz w:val="22"/>
                <w:szCs w:val="22"/>
                <w:lang w:val="el-GR"/>
              </w:rPr>
            </w:pPr>
            <w:r w:rsidRPr="009E4E09">
              <w:rPr>
                <w:sz w:val="22"/>
                <w:szCs w:val="22"/>
                <w:lang w:val="el-GR"/>
              </w:rPr>
              <w:t>Αρ. ασθενών με σύμβαμα</w:t>
            </w:r>
          </w:p>
        </w:tc>
        <w:tc>
          <w:tcPr>
            <w:tcW w:w="1636" w:type="dxa"/>
            <w:tcBorders>
              <w:top w:val="nil"/>
            </w:tcBorders>
          </w:tcPr>
          <w:p w14:paraId="5E7A70A9" w14:textId="77777777" w:rsidR="00587D36" w:rsidRPr="009E4E09" w:rsidRDefault="00587D36" w:rsidP="00877DE4">
            <w:pPr>
              <w:pStyle w:val="TableText10"/>
              <w:keepNext/>
              <w:spacing w:before="40" w:after="120" w:line="300" w:lineRule="exact"/>
              <w:jc w:val="center"/>
              <w:rPr>
                <w:sz w:val="22"/>
                <w:szCs w:val="22"/>
              </w:rPr>
            </w:pPr>
            <w:r w:rsidRPr="009E4E09">
              <w:rPr>
                <w:sz w:val="22"/>
                <w:szCs w:val="22"/>
              </w:rPr>
              <w:t>80</w:t>
            </w:r>
          </w:p>
        </w:tc>
        <w:tc>
          <w:tcPr>
            <w:tcW w:w="1933" w:type="dxa"/>
            <w:tcBorders>
              <w:top w:val="nil"/>
            </w:tcBorders>
          </w:tcPr>
          <w:p w14:paraId="1A40E57A" w14:textId="77777777" w:rsidR="00587D36" w:rsidRPr="009E4E09" w:rsidRDefault="00587D36" w:rsidP="00877DE4">
            <w:pPr>
              <w:pStyle w:val="TableText10"/>
              <w:keepNext/>
              <w:spacing w:before="40" w:after="120" w:line="300" w:lineRule="exact"/>
              <w:jc w:val="center"/>
              <w:rPr>
                <w:sz w:val="22"/>
                <w:szCs w:val="22"/>
              </w:rPr>
            </w:pPr>
            <w:r w:rsidRPr="009E4E09">
              <w:rPr>
                <w:sz w:val="22"/>
                <w:szCs w:val="22"/>
              </w:rPr>
              <w:t>49</w:t>
            </w:r>
          </w:p>
        </w:tc>
        <w:tc>
          <w:tcPr>
            <w:tcW w:w="1784" w:type="dxa"/>
            <w:tcBorders>
              <w:top w:val="nil"/>
            </w:tcBorders>
          </w:tcPr>
          <w:p w14:paraId="46B04A3E" w14:textId="77777777" w:rsidR="00587D36" w:rsidRPr="009E4E09" w:rsidRDefault="00587D36" w:rsidP="00877DE4">
            <w:pPr>
              <w:pStyle w:val="TableText10"/>
              <w:keepNext/>
              <w:spacing w:before="40" w:after="120" w:line="300" w:lineRule="exact"/>
              <w:jc w:val="center"/>
              <w:rPr>
                <w:sz w:val="22"/>
                <w:szCs w:val="22"/>
                <w:lang w:val="el-GR"/>
              </w:rPr>
            </w:pPr>
            <w:r w:rsidRPr="009E4E09">
              <w:rPr>
                <w:sz w:val="22"/>
                <w:szCs w:val="22"/>
              </w:rPr>
              <w:t>0</w:t>
            </w:r>
            <w:r w:rsidRPr="009E4E09">
              <w:rPr>
                <w:sz w:val="22"/>
                <w:szCs w:val="22"/>
                <w:lang w:val="el-GR"/>
              </w:rPr>
              <w:t>,</w:t>
            </w:r>
            <w:r w:rsidRPr="009E4E09">
              <w:rPr>
                <w:sz w:val="22"/>
                <w:szCs w:val="22"/>
              </w:rPr>
              <w:t>58 (0</w:t>
            </w:r>
            <w:r w:rsidRPr="009E4E09">
              <w:rPr>
                <w:sz w:val="22"/>
                <w:szCs w:val="22"/>
                <w:lang w:val="el-GR"/>
              </w:rPr>
              <w:t>,</w:t>
            </w:r>
            <w:r w:rsidRPr="009E4E09">
              <w:rPr>
                <w:sz w:val="22"/>
                <w:szCs w:val="22"/>
              </w:rPr>
              <w:t>40, 0</w:t>
            </w:r>
            <w:r w:rsidRPr="009E4E09">
              <w:rPr>
                <w:sz w:val="22"/>
                <w:szCs w:val="22"/>
                <w:lang w:val="el-GR"/>
              </w:rPr>
              <w:t>,</w:t>
            </w:r>
            <w:r w:rsidRPr="009E4E09">
              <w:rPr>
                <w:sz w:val="22"/>
                <w:szCs w:val="22"/>
              </w:rPr>
              <w:t>83)</w:t>
            </w:r>
          </w:p>
          <w:p w14:paraId="741D0CF4" w14:textId="77777777" w:rsidR="00587D36" w:rsidRPr="009E4E09" w:rsidRDefault="006D3442" w:rsidP="00877DE4">
            <w:pPr>
              <w:pStyle w:val="TableText10"/>
              <w:keepNext/>
              <w:spacing w:before="40" w:after="120" w:line="300" w:lineRule="exact"/>
              <w:jc w:val="center"/>
              <w:rPr>
                <w:sz w:val="22"/>
                <w:szCs w:val="22"/>
                <w:lang w:val="el-GR"/>
              </w:rPr>
            </w:pPr>
            <w:r w:rsidRPr="009E4E09">
              <w:rPr>
                <w:sz w:val="22"/>
                <w:szCs w:val="22"/>
              </w:rPr>
              <w:t>P</w:t>
            </w:r>
            <w:r>
              <w:rPr>
                <w:sz w:val="22"/>
                <w:szCs w:val="22"/>
                <w:lang w:val="el-GR"/>
              </w:rPr>
              <w:t>=</w:t>
            </w:r>
            <w:r w:rsidR="00587D36" w:rsidRPr="009E4E09">
              <w:rPr>
                <w:sz w:val="22"/>
                <w:szCs w:val="22"/>
              </w:rPr>
              <w:t>0,0</w:t>
            </w:r>
            <w:r w:rsidR="00587D36" w:rsidRPr="009E4E09">
              <w:rPr>
                <w:sz w:val="22"/>
                <w:szCs w:val="22"/>
                <w:lang w:val="el-GR"/>
              </w:rPr>
              <w:t>024</w:t>
            </w:r>
          </w:p>
        </w:tc>
      </w:tr>
    </w:tbl>
    <w:p w14:paraId="66E89B6B" w14:textId="46DC1166" w:rsidR="00587D36" w:rsidRPr="00EE032C" w:rsidRDefault="00587D36" w:rsidP="00587D36">
      <w:pPr>
        <w:rPr>
          <w:sz w:val="20"/>
          <w:lang w:val="el-GR"/>
        </w:rPr>
      </w:pPr>
      <w:r w:rsidRPr="00EE032C">
        <w:rPr>
          <w:sz w:val="20"/>
        </w:rPr>
        <w:t>AC</w:t>
      </w:r>
      <w:r w:rsidRPr="00EE032C">
        <w:rPr>
          <w:sz w:val="20"/>
          <w:lang w:val="el-GR"/>
        </w:rPr>
        <w:t>→</w:t>
      </w:r>
      <w:r w:rsidRPr="00EE032C">
        <w:rPr>
          <w:sz w:val="20"/>
        </w:rPr>
        <w:t>D</w:t>
      </w:r>
      <w:r w:rsidRPr="00EE032C">
        <w:rPr>
          <w:sz w:val="20"/>
          <w:lang w:val="el-GR"/>
        </w:rPr>
        <w:t xml:space="preserve"> = δοξορουβικίνη συν κυκλοφωσφαμίδη ακολουθούμενη από δοσεταξέλη, </w:t>
      </w:r>
      <w:r w:rsidRPr="00EE032C">
        <w:rPr>
          <w:sz w:val="20"/>
        </w:rPr>
        <w:t>AC</w:t>
      </w:r>
      <w:r w:rsidRPr="00EE032C">
        <w:rPr>
          <w:sz w:val="20"/>
          <w:lang w:val="el-GR"/>
        </w:rPr>
        <w:t>→</w:t>
      </w:r>
      <w:r w:rsidRPr="00EE032C">
        <w:rPr>
          <w:sz w:val="20"/>
        </w:rPr>
        <w:t>DH</w:t>
      </w:r>
      <w:r w:rsidRPr="00EE032C">
        <w:rPr>
          <w:sz w:val="20"/>
          <w:lang w:val="el-GR"/>
        </w:rPr>
        <w:t xml:space="preserve"> = δοξουροβικίνη συν κυκλοφωσφαμίδη ακολουθούμενη από δοσεταξέλη και τραστουζουμάμπη, </w:t>
      </w:r>
      <w:r w:rsidRPr="00EE032C">
        <w:rPr>
          <w:sz w:val="20"/>
        </w:rPr>
        <w:t>CI</w:t>
      </w:r>
      <w:r w:rsidRPr="00EE032C">
        <w:rPr>
          <w:sz w:val="20"/>
          <w:lang w:val="el-GR"/>
        </w:rPr>
        <w:t xml:space="preserve"> = διάστημα εμπιστοσύνης</w:t>
      </w:r>
    </w:p>
    <w:p w14:paraId="049F5501" w14:textId="77777777" w:rsidR="00587D36" w:rsidRPr="009E4E09" w:rsidRDefault="00587D36" w:rsidP="00587D36">
      <w:pPr>
        <w:rPr>
          <w:szCs w:val="22"/>
          <w:lang w:val="el-GR"/>
        </w:rPr>
      </w:pPr>
    </w:p>
    <w:p w14:paraId="6F8CC7E0" w14:textId="0394440F" w:rsidR="00587D36" w:rsidRPr="007B1D5F" w:rsidRDefault="00587D36" w:rsidP="00587D36">
      <w:pPr>
        <w:keepNext/>
        <w:keepLines/>
        <w:spacing w:line="360" w:lineRule="atLeast"/>
        <w:ind w:left="1124" w:hanging="1124"/>
        <w:rPr>
          <w:szCs w:val="22"/>
          <w:lang w:val="el-GR"/>
        </w:rPr>
      </w:pPr>
      <w:r w:rsidRPr="007B1D5F">
        <w:rPr>
          <w:lang w:val="el-GR"/>
        </w:rPr>
        <w:t>Πίνακας 10</w:t>
      </w:r>
      <w:r w:rsidRPr="007B1D5F">
        <w:rPr>
          <w:lang w:val="el-GR"/>
        </w:rPr>
        <w:tab/>
        <w:t xml:space="preserve">Επισκόπηση της αποτελεσματικότητας των αναλύσεων </w:t>
      </w:r>
      <w:r w:rsidRPr="007B1D5F">
        <w:rPr>
          <w:szCs w:val="22"/>
        </w:rPr>
        <w:t>BCIRG </w:t>
      </w:r>
      <w:r w:rsidRPr="007B1D5F">
        <w:rPr>
          <w:szCs w:val="22"/>
          <w:lang w:val="el-GR"/>
        </w:rPr>
        <w:t xml:space="preserve">006 </w:t>
      </w:r>
      <w:r w:rsidRPr="007B1D5F">
        <w:rPr>
          <w:szCs w:val="22"/>
        </w:rPr>
        <w:t>AC</w:t>
      </w:r>
      <w:r w:rsidRPr="007B1D5F">
        <w:rPr>
          <w:szCs w:val="22"/>
          <w:lang w:val="el-GR"/>
        </w:rPr>
        <w:t>→</w:t>
      </w:r>
      <w:r w:rsidRPr="007B1D5F">
        <w:rPr>
          <w:szCs w:val="22"/>
        </w:rPr>
        <w:t>D</w:t>
      </w:r>
      <w:r w:rsidRPr="007B1D5F">
        <w:rPr>
          <w:szCs w:val="22"/>
          <w:lang w:val="el-GR"/>
        </w:rPr>
        <w:t xml:space="preserve"> έναντι </w:t>
      </w:r>
      <w:proofErr w:type="spellStart"/>
      <w:r w:rsidRPr="007B1D5F">
        <w:rPr>
          <w:szCs w:val="22"/>
        </w:rPr>
        <w:t>DCarbH</w:t>
      </w:r>
      <w:proofErr w:type="spellEnd"/>
      <w:r w:rsidRPr="007B1D5F">
        <w:rPr>
          <w:szCs w:val="22"/>
          <w:lang w:val="el-GR"/>
        </w:rPr>
        <w:t xml:space="preserve"> </w:t>
      </w:r>
    </w:p>
    <w:p w14:paraId="06DCC547" w14:textId="77777777" w:rsidR="00587D36" w:rsidRPr="009E4E09" w:rsidRDefault="00587D36" w:rsidP="00587D36">
      <w:pPr>
        <w:keepNext/>
        <w:keepLines/>
        <w:spacing w:line="360" w:lineRule="atLeast"/>
        <w:rPr>
          <w:szCs w:val="22"/>
          <w:lang w:val="el-GR"/>
        </w:rPr>
      </w:pPr>
    </w:p>
    <w:tbl>
      <w:tblPr>
        <w:tblW w:w="448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2"/>
        <w:gridCol w:w="1612"/>
        <w:gridCol w:w="1906"/>
        <w:gridCol w:w="1758"/>
      </w:tblGrid>
      <w:tr w:rsidR="00587D36" w:rsidRPr="009E4E09" w14:paraId="7DB1BF08" w14:textId="77777777" w:rsidTr="00877DE4">
        <w:tc>
          <w:tcPr>
            <w:tcW w:w="2896" w:type="dxa"/>
            <w:tcBorders>
              <w:top w:val="single" w:sz="6" w:space="0" w:color="000000"/>
              <w:bottom w:val="single" w:sz="6" w:space="0" w:color="000000"/>
            </w:tcBorders>
          </w:tcPr>
          <w:p w14:paraId="5E88F3A8" w14:textId="77777777" w:rsidR="00587D36" w:rsidRPr="009E4E09" w:rsidRDefault="00587D36" w:rsidP="00877DE4">
            <w:pPr>
              <w:pStyle w:val="TableText10"/>
              <w:keepNext/>
              <w:jc w:val="center"/>
              <w:rPr>
                <w:sz w:val="22"/>
                <w:szCs w:val="22"/>
                <w:lang w:val="el-GR"/>
              </w:rPr>
            </w:pPr>
            <w:r w:rsidRPr="009E4E09">
              <w:rPr>
                <w:sz w:val="22"/>
                <w:szCs w:val="22"/>
                <w:lang w:val="el-GR"/>
              </w:rPr>
              <w:t>Παράμετρος</w:t>
            </w:r>
          </w:p>
          <w:p w14:paraId="46F85D15" w14:textId="77777777" w:rsidR="00587D36" w:rsidRPr="009E4E09" w:rsidRDefault="00587D36" w:rsidP="00877DE4">
            <w:pPr>
              <w:pStyle w:val="TableText10"/>
              <w:keepNext/>
              <w:jc w:val="center"/>
              <w:rPr>
                <w:sz w:val="22"/>
                <w:szCs w:val="22"/>
              </w:rPr>
            </w:pPr>
          </w:p>
        </w:tc>
        <w:tc>
          <w:tcPr>
            <w:tcW w:w="1635" w:type="dxa"/>
            <w:tcBorders>
              <w:top w:val="single" w:sz="6" w:space="0" w:color="000000"/>
              <w:bottom w:val="single" w:sz="6" w:space="0" w:color="000000"/>
            </w:tcBorders>
          </w:tcPr>
          <w:p w14:paraId="4117BB6E" w14:textId="77777777" w:rsidR="00587D36" w:rsidRPr="009E4E09" w:rsidRDefault="00587D36" w:rsidP="00877DE4">
            <w:pPr>
              <w:pStyle w:val="TableText10"/>
              <w:keepNext/>
              <w:jc w:val="center"/>
              <w:rPr>
                <w:sz w:val="22"/>
                <w:szCs w:val="22"/>
              </w:rPr>
            </w:pPr>
            <w:r w:rsidRPr="009E4E09">
              <w:rPr>
                <w:sz w:val="22"/>
                <w:szCs w:val="22"/>
              </w:rPr>
              <w:t>AC→D</w:t>
            </w:r>
          </w:p>
          <w:p w14:paraId="467E4BC5" w14:textId="77777777" w:rsidR="00587D36" w:rsidRPr="009E4E09" w:rsidRDefault="00587D36" w:rsidP="00877DE4">
            <w:pPr>
              <w:pStyle w:val="TableText10"/>
              <w:keepNext/>
              <w:jc w:val="center"/>
              <w:rPr>
                <w:sz w:val="22"/>
                <w:szCs w:val="22"/>
              </w:rPr>
            </w:pPr>
            <w:r w:rsidRPr="009E4E09">
              <w:rPr>
                <w:sz w:val="22"/>
                <w:szCs w:val="22"/>
              </w:rPr>
              <w:t>(n=1073)</w:t>
            </w:r>
          </w:p>
        </w:tc>
        <w:tc>
          <w:tcPr>
            <w:tcW w:w="1934" w:type="dxa"/>
            <w:tcBorders>
              <w:top w:val="single" w:sz="6" w:space="0" w:color="000000"/>
              <w:bottom w:val="single" w:sz="6" w:space="0" w:color="000000"/>
            </w:tcBorders>
          </w:tcPr>
          <w:p w14:paraId="762D921D" w14:textId="77777777" w:rsidR="00587D36" w:rsidRPr="009E4E09" w:rsidRDefault="00587D36" w:rsidP="00877DE4">
            <w:pPr>
              <w:pStyle w:val="TableText10"/>
              <w:keepNext/>
              <w:jc w:val="center"/>
              <w:rPr>
                <w:sz w:val="22"/>
                <w:szCs w:val="22"/>
              </w:rPr>
            </w:pPr>
            <w:proofErr w:type="spellStart"/>
            <w:r w:rsidRPr="009E4E09">
              <w:rPr>
                <w:sz w:val="22"/>
                <w:szCs w:val="22"/>
              </w:rPr>
              <w:t>DCarbH</w:t>
            </w:r>
            <w:proofErr w:type="spellEnd"/>
          </w:p>
          <w:p w14:paraId="4D4B62A9" w14:textId="77777777" w:rsidR="00587D36" w:rsidRPr="009E4E09" w:rsidRDefault="00587D36" w:rsidP="00877DE4">
            <w:pPr>
              <w:pStyle w:val="TableText10"/>
              <w:keepNext/>
              <w:jc w:val="center"/>
              <w:rPr>
                <w:sz w:val="22"/>
                <w:szCs w:val="22"/>
              </w:rPr>
            </w:pPr>
            <w:r w:rsidRPr="009E4E09">
              <w:rPr>
                <w:sz w:val="22"/>
                <w:szCs w:val="22"/>
              </w:rPr>
              <w:t>(n=1074)</w:t>
            </w:r>
          </w:p>
        </w:tc>
        <w:tc>
          <w:tcPr>
            <w:tcW w:w="1784" w:type="dxa"/>
            <w:tcBorders>
              <w:top w:val="single" w:sz="6" w:space="0" w:color="000000"/>
              <w:bottom w:val="single" w:sz="6" w:space="0" w:color="000000"/>
            </w:tcBorders>
          </w:tcPr>
          <w:p w14:paraId="6014DE9C" w14:textId="77777777" w:rsidR="00587D36" w:rsidRPr="009E4E09" w:rsidRDefault="00587D36" w:rsidP="00877DE4">
            <w:pPr>
              <w:pStyle w:val="TableText10"/>
              <w:keepNext/>
              <w:jc w:val="center"/>
              <w:rPr>
                <w:rFonts w:eastAsia="SimSun"/>
                <w:sz w:val="22"/>
                <w:szCs w:val="22"/>
                <w:lang w:val="el-GR" w:eastAsia="zh-CN"/>
              </w:rPr>
            </w:pPr>
            <w:r w:rsidRPr="009E4E09">
              <w:rPr>
                <w:sz w:val="22"/>
                <w:szCs w:val="22"/>
                <w:lang w:val="el-GR"/>
              </w:rPr>
              <w:t>Σχετικός Κίνδυνος</w:t>
            </w:r>
            <w:r w:rsidRPr="009E4E09">
              <w:rPr>
                <w:rFonts w:eastAsia="SimSun"/>
                <w:sz w:val="22"/>
                <w:szCs w:val="22"/>
                <w:lang w:val="el-GR" w:eastAsia="zh-CN"/>
              </w:rPr>
              <w:t xml:space="preserve"> έναντι </w:t>
            </w:r>
            <w:r w:rsidRPr="009E4E09">
              <w:rPr>
                <w:rFonts w:eastAsia="SimSun"/>
                <w:sz w:val="22"/>
                <w:szCs w:val="22"/>
                <w:lang w:eastAsia="zh-CN"/>
              </w:rPr>
              <w:t>AC</w:t>
            </w:r>
            <w:r w:rsidRPr="009E4E09">
              <w:rPr>
                <w:sz w:val="22"/>
                <w:szCs w:val="22"/>
                <w:lang w:val="el-GR"/>
              </w:rPr>
              <w:t>→</w:t>
            </w:r>
            <w:r w:rsidRPr="009E4E09">
              <w:rPr>
                <w:rFonts w:eastAsia="SimSun"/>
                <w:sz w:val="22"/>
                <w:szCs w:val="22"/>
                <w:lang w:eastAsia="zh-CN"/>
              </w:rPr>
              <w:t>D</w:t>
            </w:r>
          </w:p>
          <w:p w14:paraId="1BACF21F" w14:textId="77777777" w:rsidR="00587D36" w:rsidRPr="009E4E09" w:rsidRDefault="00587D36" w:rsidP="00877DE4">
            <w:pPr>
              <w:pStyle w:val="TableText10"/>
              <w:keepNext/>
              <w:jc w:val="center"/>
              <w:rPr>
                <w:sz w:val="22"/>
                <w:szCs w:val="22"/>
                <w:lang w:val="el-GR"/>
              </w:rPr>
            </w:pPr>
            <w:r w:rsidRPr="009E4E09">
              <w:rPr>
                <w:sz w:val="22"/>
                <w:szCs w:val="22"/>
                <w:lang w:val="el-GR"/>
              </w:rPr>
              <w:t xml:space="preserve">(95% </w:t>
            </w:r>
            <w:r w:rsidRPr="009E4E09">
              <w:rPr>
                <w:sz w:val="22"/>
                <w:szCs w:val="22"/>
              </w:rPr>
              <w:t>CI</w:t>
            </w:r>
            <w:r w:rsidRPr="009E4E09">
              <w:rPr>
                <w:sz w:val="22"/>
                <w:szCs w:val="22"/>
                <w:lang w:val="el-GR"/>
              </w:rPr>
              <w:t>)</w:t>
            </w:r>
          </w:p>
          <w:p w14:paraId="54D154DF" w14:textId="77777777" w:rsidR="00587D36" w:rsidRPr="009E4E09" w:rsidRDefault="00587D36" w:rsidP="00877DE4">
            <w:pPr>
              <w:pStyle w:val="TableText10"/>
              <w:keepNext/>
              <w:jc w:val="center"/>
              <w:rPr>
                <w:sz w:val="22"/>
                <w:szCs w:val="22"/>
              </w:rPr>
            </w:pPr>
            <w:r w:rsidRPr="009E4E09">
              <w:rPr>
                <w:sz w:val="22"/>
                <w:szCs w:val="22"/>
                <w:lang w:val="el-GR"/>
              </w:rPr>
              <w:t xml:space="preserve">τιμή </w:t>
            </w:r>
            <w:r w:rsidRPr="009E4E09">
              <w:rPr>
                <w:sz w:val="22"/>
                <w:szCs w:val="22"/>
              </w:rPr>
              <w:t>p</w:t>
            </w:r>
          </w:p>
        </w:tc>
      </w:tr>
      <w:tr w:rsidR="00587D36" w:rsidRPr="00E67499" w14:paraId="5E321C73" w14:textId="77777777" w:rsidTr="00877DE4">
        <w:tc>
          <w:tcPr>
            <w:tcW w:w="2896" w:type="dxa"/>
            <w:tcBorders>
              <w:bottom w:val="nil"/>
            </w:tcBorders>
          </w:tcPr>
          <w:p w14:paraId="26FA95D0" w14:textId="77777777" w:rsidR="00587D36" w:rsidRPr="009E4E09" w:rsidRDefault="00587D36" w:rsidP="00877DE4">
            <w:pPr>
              <w:pStyle w:val="TableText10"/>
              <w:keepNext/>
              <w:rPr>
                <w:sz w:val="22"/>
                <w:szCs w:val="22"/>
                <w:lang w:val="el-GR"/>
              </w:rPr>
            </w:pPr>
            <w:r w:rsidRPr="009E4E09">
              <w:rPr>
                <w:sz w:val="22"/>
                <w:szCs w:val="22"/>
                <w:lang w:val="el-GR"/>
              </w:rPr>
              <w:t>Επιβίωση ελεύθερη νόσου</w:t>
            </w:r>
          </w:p>
          <w:p w14:paraId="7652026F" w14:textId="77777777" w:rsidR="00587D36" w:rsidRPr="009E4E09" w:rsidRDefault="00587D36" w:rsidP="00877DE4">
            <w:pPr>
              <w:pStyle w:val="TableText10"/>
              <w:keepNext/>
              <w:rPr>
                <w:sz w:val="22"/>
                <w:szCs w:val="22"/>
                <w:lang w:val="el-GR"/>
              </w:rPr>
            </w:pPr>
            <w:r w:rsidRPr="009E4E09">
              <w:rPr>
                <w:sz w:val="22"/>
                <w:szCs w:val="22"/>
                <w:lang w:val="el-GR"/>
              </w:rPr>
              <w:t>Αρ. ασθενών με σύμβαμα (%)</w:t>
            </w:r>
          </w:p>
        </w:tc>
        <w:tc>
          <w:tcPr>
            <w:tcW w:w="1635" w:type="dxa"/>
            <w:tcBorders>
              <w:bottom w:val="nil"/>
            </w:tcBorders>
          </w:tcPr>
          <w:p w14:paraId="43344D2B" w14:textId="77777777" w:rsidR="00587D36" w:rsidRPr="009E4E09" w:rsidRDefault="00587D36" w:rsidP="00877DE4">
            <w:pPr>
              <w:pStyle w:val="TableText10"/>
              <w:keepNext/>
              <w:jc w:val="center"/>
              <w:rPr>
                <w:sz w:val="22"/>
                <w:szCs w:val="22"/>
                <w:lang w:val="el-GR"/>
              </w:rPr>
            </w:pPr>
          </w:p>
        </w:tc>
        <w:tc>
          <w:tcPr>
            <w:tcW w:w="1934" w:type="dxa"/>
            <w:tcBorders>
              <w:bottom w:val="nil"/>
            </w:tcBorders>
          </w:tcPr>
          <w:p w14:paraId="48813360" w14:textId="77777777" w:rsidR="00587D36" w:rsidRPr="009E4E09" w:rsidRDefault="00587D36" w:rsidP="00877DE4">
            <w:pPr>
              <w:pStyle w:val="TableText10"/>
              <w:keepNext/>
              <w:jc w:val="center"/>
              <w:rPr>
                <w:sz w:val="22"/>
                <w:szCs w:val="22"/>
                <w:lang w:val="el-GR"/>
              </w:rPr>
            </w:pPr>
          </w:p>
        </w:tc>
        <w:tc>
          <w:tcPr>
            <w:tcW w:w="1784" w:type="dxa"/>
            <w:tcBorders>
              <w:bottom w:val="nil"/>
            </w:tcBorders>
          </w:tcPr>
          <w:p w14:paraId="1F9CD207" w14:textId="77777777" w:rsidR="00587D36" w:rsidRPr="009E4E09" w:rsidRDefault="00587D36" w:rsidP="00877DE4">
            <w:pPr>
              <w:pStyle w:val="TableText10"/>
              <w:keepNext/>
              <w:jc w:val="center"/>
              <w:rPr>
                <w:sz w:val="22"/>
                <w:szCs w:val="22"/>
                <w:lang w:val="el-GR"/>
              </w:rPr>
            </w:pPr>
          </w:p>
        </w:tc>
      </w:tr>
      <w:tr w:rsidR="00587D36" w:rsidRPr="009E4E09" w14:paraId="7D669899" w14:textId="77777777" w:rsidTr="00877DE4">
        <w:tc>
          <w:tcPr>
            <w:tcW w:w="2896" w:type="dxa"/>
            <w:tcBorders>
              <w:top w:val="nil"/>
              <w:bottom w:val="single" w:sz="6" w:space="0" w:color="000000"/>
            </w:tcBorders>
          </w:tcPr>
          <w:p w14:paraId="437A53AD" w14:textId="77777777" w:rsidR="00587D36" w:rsidRPr="009E4E09" w:rsidRDefault="00587D36" w:rsidP="00877DE4">
            <w:pPr>
              <w:pStyle w:val="TableText10"/>
              <w:keepNext/>
              <w:rPr>
                <w:sz w:val="22"/>
                <w:szCs w:val="22"/>
                <w:lang w:val="el-GR"/>
              </w:rPr>
            </w:pPr>
          </w:p>
        </w:tc>
        <w:tc>
          <w:tcPr>
            <w:tcW w:w="1635" w:type="dxa"/>
            <w:tcBorders>
              <w:top w:val="nil"/>
              <w:bottom w:val="single" w:sz="6" w:space="0" w:color="000000"/>
            </w:tcBorders>
          </w:tcPr>
          <w:p w14:paraId="46E8DCE7" w14:textId="77777777" w:rsidR="00587D36" w:rsidRPr="009E4E09" w:rsidRDefault="00587D36" w:rsidP="00877DE4">
            <w:pPr>
              <w:pStyle w:val="TableText10"/>
              <w:keepNext/>
              <w:jc w:val="center"/>
              <w:rPr>
                <w:sz w:val="22"/>
                <w:szCs w:val="22"/>
              </w:rPr>
            </w:pPr>
            <w:r w:rsidRPr="009E4E09">
              <w:rPr>
                <w:sz w:val="22"/>
                <w:szCs w:val="22"/>
              </w:rPr>
              <w:t>195</w:t>
            </w:r>
          </w:p>
        </w:tc>
        <w:tc>
          <w:tcPr>
            <w:tcW w:w="1934" w:type="dxa"/>
            <w:tcBorders>
              <w:top w:val="nil"/>
              <w:bottom w:val="single" w:sz="6" w:space="0" w:color="000000"/>
            </w:tcBorders>
          </w:tcPr>
          <w:p w14:paraId="6E6F6793" w14:textId="77777777" w:rsidR="00587D36" w:rsidRPr="009E4E09" w:rsidRDefault="00587D36" w:rsidP="00877DE4">
            <w:pPr>
              <w:pStyle w:val="TableText10"/>
              <w:keepNext/>
              <w:jc w:val="center"/>
              <w:rPr>
                <w:sz w:val="22"/>
                <w:szCs w:val="22"/>
              </w:rPr>
            </w:pPr>
            <w:r w:rsidRPr="009E4E09">
              <w:rPr>
                <w:sz w:val="22"/>
                <w:szCs w:val="22"/>
              </w:rPr>
              <w:t>145</w:t>
            </w:r>
          </w:p>
        </w:tc>
        <w:tc>
          <w:tcPr>
            <w:tcW w:w="1784" w:type="dxa"/>
            <w:tcBorders>
              <w:top w:val="nil"/>
              <w:bottom w:val="single" w:sz="6" w:space="0" w:color="000000"/>
            </w:tcBorders>
          </w:tcPr>
          <w:p w14:paraId="42E5748E" w14:textId="77777777" w:rsidR="00587D36" w:rsidRPr="009E4E09" w:rsidRDefault="00587D36" w:rsidP="00877DE4">
            <w:pPr>
              <w:pStyle w:val="TableText10"/>
              <w:keepNext/>
              <w:jc w:val="center"/>
              <w:rPr>
                <w:sz w:val="22"/>
                <w:szCs w:val="22"/>
                <w:lang w:val="el-GR"/>
              </w:rPr>
            </w:pPr>
            <w:r w:rsidRPr="009E4E09">
              <w:rPr>
                <w:sz w:val="22"/>
                <w:szCs w:val="22"/>
              </w:rPr>
              <w:t>0</w:t>
            </w:r>
            <w:r w:rsidRPr="009E4E09">
              <w:rPr>
                <w:sz w:val="22"/>
                <w:szCs w:val="22"/>
                <w:lang w:val="el-GR"/>
              </w:rPr>
              <w:t>,</w:t>
            </w:r>
            <w:r w:rsidRPr="009E4E09">
              <w:rPr>
                <w:sz w:val="22"/>
                <w:szCs w:val="22"/>
              </w:rPr>
              <w:t>67 (0</w:t>
            </w:r>
            <w:r w:rsidRPr="009E4E09">
              <w:rPr>
                <w:sz w:val="22"/>
                <w:szCs w:val="22"/>
                <w:lang w:val="el-GR"/>
              </w:rPr>
              <w:t>,</w:t>
            </w:r>
            <w:r w:rsidRPr="009E4E09">
              <w:rPr>
                <w:sz w:val="22"/>
                <w:szCs w:val="22"/>
              </w:rPr>
              <w:t>.54, 0</w:t>
            </w:r>
            <w:r w:rsidRPr="009E4E09">
              <w:rPr>
                <w:sz w:val="22"/>
                <w:szCs w:val="22"/>
                <w:lang w:val="el-GR"/>
              </w:rPr>
              <w:t>,</w:t>
            </w:r>
            <w:r w:rsidRPr="009E4E09">
              <w:rPr>
                <w:sz w:val="22"/>
                <w:szCs w:val="22"/>
              </w:rPr>
              <w:t>83)</w:t>
            </w:r>
          </w:p>
          <w:p w14:paraId="77B532B1" w14:textId="77777777" w:rsidR="00587D36" w:rsidRPr="009E4E09" w:rsidRDefault="006D3442" w:rsidP="00877DE4">
            <w:pPr>
              <w:pStyle w:val="TableText10"/>
              <w:keepNext/>
              <w:jc w:val="center"/>
              <w:rPr>
                <w:sz w:val="22"/>
                <w:szCs w:val="22"/>
                <w:lang w:val="el-GR"/>
              </w:rPr>
            </w:pPr>
            <w:r w:rsidRPr="009E4E09">
              <w:rPr>
                <w:sz w:val="22"/>
                <w:szCs w:val="22"/>
              </w:rPr>
              <w:t>P</w:t>
            </w:r>
            <w:r>
              <w:rPr>
                <w:sz w:val="22"/>
                <w:szCs w:val="22"/>
                <w:lang w:val="el-GR"/>
              </w:rPr>
              <w:t>=</w:t>
            </w:r>
            <w:r w:rsidR="00587D36" w:rsidRPr="009E4E09">
              <w:rPr>
                <w:sz w:val="22"/>
                <w:szCs w:val="22"/>
              </w:rPr>
              <w:t>0,000</w:t>
            </w:r>
            <w:r w:rsidR="00587D36" w:rsidRPr="009E4E09">
              <w:rPr>
                <w:sz w:val="22"/>
                <w:szCs w:val="22"/>
                <w:lang w:val="el-GR"/>
              </w:rPr>
              <w:t>3</w:t>
            </w:r>
          </w:p>
        </w:tc>
      </w:tr>
      <w:tr w:rsidR="00587D36" w:rsidRPr="00E67499" w14:paraId="01105AD1" w14:textId="77777777" w:rsidTr="00877DE4">
        <w:tc>
          <w:tcPr>
            <w:tcW w:w="2896" w:type="dxa"/>
            <w:tcBorders>
              <w:top w:val="single" w:sz="6" w:space="0" w:color="000000"/>
              <w:bottom w:val="nil"/>
            </w:tcBorders>
          </w:tcPr>
          <w:p w14:paraId="63F91FCA" w14:textId="77777777" w:rsidR="00587D36" w:rsidRPr="009E4E09" w:rsidRDefault="00587D36" w:rsidP="00877DE4">
            <w:pPr>
              <w:pStyle w:val="TableText10"/>
              <w:keepNext/>
              <w:rPr>
                <w:sz w:val="22"/>
                <w:szCs w:val="22"/>
                <w:lang w:val="el-GR"/>
              </w:rPr>
            </w:pPr>
            <w:r w:rsidRPr="009E4E09">
              <w:rPr>
                <w:sz w:val="22"/>
                <w:szCs w:val="22"/>
                <w:lang w:val="el-GR"/>
              </w:rPr>
              <w:t xml:space="preserve">Απομακρυσμένη υποτροπή </w:t>
            </w:r>
          </w:p>
          <w:p w14:paraId="67456C1C" w14:textId="77777777" w:rsidR="00587D36" w:rsidRPr="009E4E09" w:rsidRDefault="00587D36" w:rsidP="005D4FDF">
            <w:pPr>
              <w:pStyle w:val="TableText10"/>
              <w:keepNext/>
              <w:rPr>
                <w:sz w:val="22"/>
                <w:szCs w:val="22"/>
                <w:lang w:val="el-GR"/>
              </w:rPr>
            </w:pPr>
            <w:r w:rsidRPr="009E4E09">
              <w:rPr>
                <w:sz w:val="22"/>
                <w:szCs w:val="22"/>
                <w:lang w:val="el-GR"/>
              </w:rPr>
              <w:t xml:space="preserve">Αρ. ασθενών με σύμβαμα </w:t>
            </w:r>
          </w:p>
        </w:tc>
        <w:tc>
          <w:tcPr>
            <w:tcW w:w="1635" w:type="dxa"/>
            <w:tcBorders>
              <w:top w:val="single" w:sz="6" w:space="0" w:color="000000"/>
              <w:bottom w:val="nil"/>
            </w:tcBorders>
          </w:tcPr>
          <w:p w14:paraId="6D51654E" w14:textId="77777777" w:rsidR="00587D36" w:rsidRPr="009E4E09" w:rsidRDefault="00587D36" w:rsidP="00877DE4">
            <w:pPr>
              <w:pStyle w:val="TableText10"/>
              <w:keepNext/>
              <w:jc w:val="center"/>
              <w:rPr>
                <w:sz w:val="22"/>
                <w:szCs w:val="22"/>
                <w:lang w:val="el-GR"/>
              </w:rPr>
            </w:pPr>
          </w:p>
        </w:tc>
        <w:tc>
          <w:tcPr>
            <w:tcW w:w="1934" w:type="dxa"/>
            <w:tcBorders>
              <w:top w:val="single" w:sz="6" w:space="0" w:color="000000"/>
              <w:bottom w:val="nil"/>
            </w:tcBorders>
          </w:tcPr>
          <w:p w14:paraId="66A85A31" w14:textId="77777777" w:rsidR="00587D36" w:rsidRPr="009E4E09" w:rsidRDefault="00587D36" w:rsidP="00877DE4">
            <w:pPr>
              <w:pStyle w:val="TableText10"/>
              <w:keepNext/>
              <w:jc w:val="center"/>
              <w:rPr>
                <w:sz w:val="22"/>
                <w:szCs w:val="22"/>
                <w:lang w:val="el-GR"/>
              </w:rPr>
            </w:pPr>
          </w:p>
        </w:tc>
        <w:tc>
          <w:tcPr>
            <w:tcW w:w="1784" w:type="dxa"/>
            <w:tcBorders>
              <w:top w:val="single" w:sz="6" w:space="0" w:color="000000"/>
              <w:bottom w:val="nil"/>
            </w:tcBorders>
          </w:tcPr>
          <w:p w14:paraId="6399098D" w14:textId="77777777" w:rsidR="00587D36" w:rsidRPr="009E4E09" w:rsidRDefault="00587D36" w:rsidP="00877DE4">
            <w:pPr>
              <w:pStyle w:val="TableText10"/>
              <w:keepNext/>
              <w:jc w:val="center"/>
              <w:rPr>
                <w:sz w:val="22"/>
                <w:szCs w:val="22"/>
                <w:lang w:val="el-GR"/>
              </w:rPr>
            </w:pPr>
          </w:p>
        </w:tc>
      </w:tr>
      <w:tr w:rsidR="00587D36" w:rsidRPr="009E4E09" w14:paraId="229E802D" w14:textId="77777777" w:rsidTr="00877DE4">
        <w:tc>
          <w:tcPr>
            <w:tcW w:w="2896" w:type="dxa"/>
            <w:tcBorders>
              <w:top w:val="nil"/>
              <w:bottom w:val="single" w:sz="6" w:space="0" w:color="000000"/>
            </w:tcBorders>
          </w:tcPr>
          <w:p w14:paraId="6B78A950" w14:textId="77777777" w:rsidR="00587D36" w:rsidRPr="009E4E09" w:rsidRDefault="00587D36" w:rsidP="00877DE4">
            <w:pPr>
              <w:pStyle w:val="TableText10"/>
              <w:keepNext/>
              <w:jc w:val="center"/>
              <w:rPr>
                <w:sz w:val="22"/>
                <w:szCs w:val="22"/>
                <w:lang w:val="el-GR"/>
              </w:rPr>
            </w:pPr>
          </w:p>
        </w:tc>
        <w:tc>
          <w:tcPr>
            <w:tcW w:w="1635" w:type="dxa"/>
            <w:tcBorders>
              <w:top w:val="nil"/>
              <w:bottom w:val="single" w:sz="6" w:space="0" w:color="000000"/>
            </w:tcBorders>
          </w:tcPr>
          <w:p w14:paraId="0F045468" w14:textId="77777777" w:rsidR="00587D36" w:rsidRPr="009E4E09" w:rsidRDefault="00587D36" w:rsidP="00877DE4">
            <w:pPr>
              <w:pStyle w:val="TableText10"/>
              <w:keepNext/>
              <w:jc w:val="center"/>
              <w:rPr>
                <w:sz w:val="22"/>
                <w:szCs w:val="22"/>
              </w:rPr>
            </w:pPr>
            <w:r w:rsidRPr="009E4E09">
              <w:rPr>
                <w:sz w:val="22"/>
                <w:szCs w:val="22"/>
              </w:rPr>
              <w:t>144</w:t>
            </w:r>
          </w:p>
        </w:tc>
        <w:tc>
          <w:tcPr>
            <w:tcW w:w="1934" w:type="dxa"/>
            <w:tcBorders>
              <w:top w:val="nil"/>
              <w:bottom w:val="single" w:sz="6" w:space="0" w:color="000000"/>
            </w:tcBorders>
          </w:tcPr>
          <w:p w14:paraId="3426DFD7" w14:textId="77777777" w:rsidR="00587D36" w:rsidRPr="009E4E09" w:rsidRDefault="00587D36" w:rsidP="00877DE4">
            <w:pPr>
              <w:pStyle w:val="TableText10"/>
              <w:keepNext/>
              <w:jc w:val="center"/>
              <w:rPr>
                <w:sz w:val="22"/>
                <w:szCs w:val="22"/>
              </w:rPr>
            </w:pPr>
            <w:r w:rsidRPr="009E4E09">
              <w:rPr>
                <w:sz w:val="22"/>
                <w:szCs w:val="22"/>
              </w:rPr>
              <w:t>103</w:t>
            </w:r>
          </w:p>
        </w:tc>
        <w:tc>
          <w:tcPr>
            <w:tcW w:w="1784" w:type="dxa"/>
            <w:tcBorders>
              <w:top w:val="nil"/>
              <w:bottom w:val="single" w:sz="6" w:space="0" w:color="000000"/>
            </w:tcBorders>
          </w:tcPr>
          <w:p w14:paraId="52660E93" w14:textId="77777777" w:rsidR="00587D36" w:rsidRPr="009E4E09" w:rsidRDefault="00587D36" w:rsidP="00877DE4">
            <w:pPr>
              <w:pStyle w:val="TableText10"/>
              <w:keepNext/>
              <w:jc w:val="center"/>
              <w:rPr>
                <w:sz w:val="22"/>
                <w:szCs w:val="22"/>
                <w:lang w:val="el-GR"/>
              </w:rPr>
            </w:pPr>
            <w:r w:rsidRPr="009E4E09">
              <w:rPr>
                <w:sz w:val="22"/>
                <w:szCs w:val="22"/>
              </w:rPr>
              <w:t>0</w:t>
            </w:r>
            <w:r w:rsidRPr="009E4E09">
              <w:rPr>
                <w:sz w:val="22"/>
                <w:szCs w:val="22"/>
                <w:lang w:val="el-GR"/>
              </w:rPr>
              <w:t>,</w:t>
            </w:r>
            <w:r w:rsidRPr="009E4E09">
              <w:rPr>
                <w:sz w:val="22"/>
                <w:szCs w:val="22"/>
              </w:rPr>
              <w:t>65 (0</w:t>
            </w:r>
            <w:r w:rsidRPr="009E4E09">
              <w:rPr>
                <w:sz w:val="22"/>
                <w:szCs w:val="22"/>
                <w:lang w:val="el-GR"/>
              </w:rPr>
              <w:t>,</w:t>
            </w:r>
            <w:r w:rsidRPr="009E4E09">
              <w:rPr>
                <w:sz w:val="22"/>
                <w:szCs w:val="22"/>
              </w:rPr>
              <w:t>50, 0</w:t>
            </w:r>
            <w:r w:rsidRPr="009E4E09">
              <w:rPr>
                <w:sz w:val="22"/>
                <w:szCs w:val="22"/>
                <w:lang w:val="el-GR"/>
              </w:rPr>
              <w:t>,</w:t>
            </w:r>
            <w:r w:rsidRPr="009E4E09">
              <w:rPr>
                <w:sz w:val="22"/>
                <w:szCs w:val="22"/>
              </w:rPr>
              <w:t>84)</w:t>
            </w:r>
          </w:p>
          <w:p w14:paraId="304A0494" w14:textId="77777777" w:rsidR="00587D36" w:rsidRPr="009E4E09" w:rsidRDefault="006D3442" w:rsidP="00877DE4">
            <w:pPr>
              <w:pStyle w:val="TableText10"/>
              <w:keepNext/>
              <w:jc w:val="center"/>
              <w:rPr>
                <w:sz w:val="22"/>
                <w:szCs w:val="22"/>
                <w:lang w:val="el-GR"/>
              </w:rPr>
            </w:pPr>
            <w:r w:rsidRPr="009E4E09">
              <w:rPr>
                <w:sz w:val="22"/>
                <w:szCs w:val="22"/>
              </w:rPr>
              <w:t>P</w:t>
            </w:r>
            <w:r>
              <w:rPr>
                <w:sz w:val="22"/>
                <w:szCs w:val="22"/>
                <w:lang w:val="el-GR"/>
              </w:rPr>
              <w:t>=</w:t>
            </w:r>
            <w:r w:rsidR="00587D36" w:rsidRPr="009E4E09">
              <w:rPr>
                <w:sz w:val="22"/>
                <w:szCs w:val="22"/>
              </w:rPr>
              <w:t>0,000</w:t>
            </w:r>
            <w:r w:rsidR="00587D36" w:rsidRPr="009E4E09">
              <w:rPr>
                <w:sz w:val="22"/>
                <w:szCs w:val="22"/>
                <w:lang w:val="el-GR"/>
              </w:rPr>
              <w:t>8</w:t>
            </w:r>
          </w:p>
        </w:tc>
      </w:tr>
      <w:tr w:rsidR="00587D36" w:rsidRPr="009E4E09" w14:paraId="6B9228CB" w14:textId="77777777" w:rsidTr="00877DE4">
        <w:tc>
          <w:tcPr>
            <w:tcW w:w="2896" w:type="dxa"/>
            <w:tcBorders>
              <w:top w:val="single" w:sz="6" w:space="0" w:color="000000"/>
              <w:bottom w:val="nil"/>
            </w:tcBorders>
          </w:tcPr>
          <w:p w14:paraId="35A81318" w14:textId="77777777" w:rsidR="00587D36" w:rsidRPr="009E4E09" w:rsidRDefault="00587D36" w:rsidP="005D4FDF">
            <w:pPr>
              <w:pStyle w:val="TableText10"/>
              <w:keepNext/>
              <w:rPr>
                <w:sz w:val="22"/>
                <w:szCs w:val="22"/>
              </w:rPr>
            </w:pPr>
            <w:r w:rsidRPr="009E4E09">
              <w:rPr>
                <w:sz w:val="22"/>
                <w:szCs w:val="22"/>
                <w:lang w:val="el-GR"/>
              </w:rPr>
              <w:t>Θάνατος</w:t>
            </w:r>
            <w:r w:rsidRPr="009E4E09">
              <w:rPr>
                <w:sz w:val="22"/>
                <w:szCs w:val="22"/>
              </w:rPr>
              <w:t xml:space="preserve"> (</w:t>
            </w:r>
            <w:proofErr w:type="spellStart"/>
            <w:r w:rsidRPr="009E4E09">
              <w:rPr>
                <w:sz w:val="22"/>
                <w:szCs w:val="22"/>
              </w:rPr>
              <w:t>Σύμ</w:t>
            </w:r>
            <w:proofErr w:type="spellEnd"/>
            <w:r w:rsidRPr="009E4E09">
              <w:rPr>
                <w:sz w:val="22"/>
                <w:szCs w:val="22"/>
              </w:rPr>
              <w:t xml:space="preserve">βαμα </w:t>
            </w:r>
            <w:proofErr w:type="spellStart"/>
            <w:r w:rsidRPr="009E4E09">
              <w:rPr>
                <w:sz w:val="22"/>
                <w:szCs w:val="22"/>
              </w:rPr>
              <w:t>συνολικής</w:t>
            </w:r>
            <w:proofErr w:type="spellEnd"/>
            <w:r w:rsidRPr="009E4E09">
              <w:rPr>
                <w:sz w:val="22"/>
                <w:szCs w:val="22"/>
              </w:rPr>
              <w:t xml:space="preserve"> επιβ</w:t>
            </w:r>
            <w:proofErr w:type="spellStart"/>
            <w:r w:rsidRPr="009E4E09">
              <w:rPr>
                <w:sz w:val="22"/>
                <w:szCs w:val="22"/>
              </w:rPr>
              <w:t>ίωσης</w:t>
            </w:r>
            <w:proofErr w:type="spellEnd"/>
            <w:r w:rsidRPr="009E4E09">
              <w:rPr>
                <w:sz w:val="22"/>
                <w:szCs w:val="22"/>
              </w:rPr>
              <w:t>):</w:t>
            </w:r>
          </w:p>
        </w:tc>
        <w:tc>
          <w:tcPr>
            <w:tcW w:w="1635" w:type="dxa"/>
            <w:tcBorders>
              <w:top w:val="single" w:sz="6" w:space="0" w:color="000000"/>
              <w:bottom w:val="nil"/>
            </w:tcBorders>
          </w:tcPr>
          <w:p w14:paraId="0BF143E8" w14:textId="77777777" w:rsidR="00587D36" w:rsidRPr="009E4E09" w:rsidRDefault="00587D36" w:rsidP="00877DE4">
            <w:pPr>
              <w:pStyle w:val="TableText10"/>
              <w:keepNext/>
              <w:jc w:val="center"/>
              <w:rPr>
                <w:sz w:val="22"/>
                <w:szCs w:val="22"/>
              </w:rPr>
            </w:pPr>
          </w:p>
        </w:tc>
        <w:tc>
          <w:tcPr>
            <w:tcW w:w="1934" w:type="dxa"/>
            <w:tcBorders>
              <w:top w:val="single" w:sz="6" w:space="0" w:color="000000"/>
              <w:bottom w:val="nil"/>
            </w:tcBorders>
          </w:tcPr>
          <w:p w14:paraId="41C6D9FF" w14:textId="77777777" w:rsidR="00587D36" w:rsidRPr="009E4E09" w:rsidRDefault="00587D36" w:rsidP="00877DE4">
            <w:pPr>
              <w:pStyle w:val="TableText10"/>
              <w:keepNext/>
              <w:jc w:val="center"/>
              <w:rPr>
                <w:sz w:val="22"/>
                <w:szCs w:val="22"/>
              </w:rPr>
            </w:pPr>
          </w:p>
        </w:tc>
        <w:tc>
          <w:tcPr>
            <w:tcW w:w="1784" w:type="dxa"/>
            <w:tcBorders>
              <w:top w:val="single" w:sz="6" w:space="0" w:color="000000"/>
              <w:bottom w:val="nil"/>
            </w:tcBorders>
          </w:tcPr>
          <w:p w14:paraId="04A5E6C1" w14:textId="77777777" w:rsidR="00587D36" w:rsidRPr="009E4E09" w:rsidRDefault="00587D36" w:rsidP="00877DE4">
            <w:pPr>
              <w:pStyle w:val="TableText10"/>
              <w:keepNext/>
              <w:jc w:val="center"/>
              <w:rPr>
                <w:sz w:val="22"/>
                <w:szCs w:val="22"/>
              </w:rPr>
            </w:pPr>
          </w:p>
        </w:tc>
      </w:tr>
      <w:tr w:rsidR="00587D36" w:rsidRPr="009E4E09" w14:paraId="0DD4F445" w14:textId="77777777" w:rsidTr="00877DE4">
        <w:tc>
          <w:tcPr>
            <w:tcW w:w="2896" w:type="dxa"/>
            <w:tcBorders>
              <w:top w:val="nil"/>
            </w:tcBorders>
          </w:tcPr>
          <w:p w14:paraId="6133D3CD" w14:textId="77777777" w:rsidR="00587D36" w:rsidRPr="009E4E09" w:rsidRDefault="00587D36" w:rsidP="00877DE4">
            <w:pPr>
              <w:pStyle w:val="TableText10"/>
              <w:keepNext/>
              <w:spacing w:before="40" w:after="120" w:line="300" w:lineRule="exact"/>
              <w:jc w:val="both"/>
              <w:rPr>
                <w:sz w:val="22"/>
                <w:szCs w:val="22"/>
              </w:rPr>
            </w:pPr>
            <w:r w:rsidRPr="009E4E09">
              <w:rPr>
                <w:sz w:val="22"/>
                <w:szCs w:val="22"/>
                <w:lang w:val="el-GR"/>
              </w:rPr>
              <w:t>Αρ. ασθενών με σύμβαμα</w:t>
            </w:r>
          </w:p>
        </w:tc>
        <w:tc>
          <w:tcPr>
            <w:tcW w:w="1635" w:type="dxa"/>
            <w:tcBorders>
              <w:top w:val="nil"/>
            </w:tcBorders>
          </w:tcPr>
          <w:p w14:paraId="1C515A95" w14:textId="77777777" w:rsidR="00587D36" w:rsidRPr="009E4E09" w:rsidRDefault="00587D36" w:rsidP="00877DE4">
            <w:pPr>
              <w:pStyle w:val="TableText10"/>
              <w:keepNext/>
              <w:spacing w:before="40" w:after="120" w:line="300" w:lineRule="exact"/>
              <w:jc w:val="center"/>
              <w:rPr>
                <w:sz w:val="22"/>
                <w:szCs w:val="22"/>
              </w:rPr>
            </w:pPr>
            <w:r w:rsidRPr="009E4E09">
              <w:rPr>
                <w:sz w:val="22"/>
                <w:szCs w:val="22"/>
              </w:rPr>
              <w:t>80</w:t>
            </w:r>
          </w:p>
        </w:tc>
        <w:tc>
          <w:tcPr>
            <w:tcW w:w="1934" w:type="dxa"/>
            <w:tcBorders>
              <w:top w:val="nil"/>
            </w:tcBorders>
          </w:tcPr>
          <w:p w14:paraId="780CCA50" w14:textId="77777777" w:rsidR="00587D36" w:rsidRPr="009E4E09" w:rsidRDefault="00587D36" w:rsidP="00877DE4">
            <w:pPr>
              <w:pStyle w:val="TableText10"/>
              <w:keepNext/>
              <w:spacing w:before="40" w:after="120" w:line="300" w:lineRule="exact"/>
              <w:jc w:val="center"/>
              <w:rPr>
                <w:sz w:val="22"/>
                <w:szCs w:val="22"/>
              </w:rPr>
            </w:pPr>
            <w:r w:rsidRPr="009E4E09">
              <w:rPr>
                <w:sz w:val="22"/>
                <w:szCs w:val="22"/>
              </w:rPr>
              <w:t>56</w:t>
            </w:r>
          </w:p>
        </w:tc>
        <w:tc>
          <w:tcPr>
            <w:tcW w:w="1784" w:type="dxa"/>
            <w:tcBorders>
              <w:top w:val="nil"/>
            </w:tcBorders>
          </w:tcPr>
          <w:p w14:paraId="1DBA4425" w14:textId="77777777" w:rsidR="00587D36" w:rsidRPr="009E4E09" w:rsidRDefault="00587D36" w:rsidP="00877DE4">
            <w:pPr>
              <w:pStyle w:val="TableText10"/>
              <w:keepNext/>
              <w:spacing w:before="40" w:after="120" w:line="300" w:lineRule="exact"/>
              <w:jc w:val="center"/>
              <w:rPr>
                <w:sz w:val="22"/>
                <w:szCs w:val="22"/>
                <w:lang w:val="el-GR"/>
              </w:rPr>
            </w:pPr>
            <w:r w:rsidRPr="009E4E09">
              <w:rPr>
                <w:sz w:val="22"/>
                <w:szCs w:val="22"/>
              </w:rPr>
              <w:t>0</w:t>
            </w:r>
            <w:r w:rsidRPr="009E4E09">
              <w:rPr>
                <w:sz w:val="22"/>
                <w:szCs w:val="22"/>
                <w:lang w:val="el-GR"/>
              </w:rPr>
              <w:t>,</w:t>
            </w:r>
            <w:r w:rsidRPr="009E4E09">
              <w:rPr>
                <w:sz w:val="22"/>
                <w:szCs w:val="22"/>
              </w:rPr>
              <w:t>66 (0</w:t>
            </w:r>
            <w:r w:rsidRPr="009E4E09">
              <w:rPr>
                <w:sz w:val="22"/>
                <w:szCs w:val="22"/>
                <w:lang w:val="el-GR"/>
              </w:rPr>
              <w:t>,</w:t>
            </w:r>
            <w:r w:rsidRPr="009E4E09">
              <w:rPr>
                <w:sz w:val="22"/>
                <w:szCs w:val="22"/>
              </w:rPr>
              <w:t>47, 0</w:t>
            </w:r>
            <w:r w:rsidRPr="009E4E09">
              <w:rPr>
                <w:sz w:val="22"/>
                <w:szCs w:val="22"/>
                <w:lang w:val="el-GR"/>
              </w:rPr>
              <w:t>,</w:t>
            </w:r>
            <w:r w:rsidRPr="009E4E09">
              <w:rPr>
                <w:sz w:val="22"/>
                <w:szCs w:val="22"/>
              </w:rPr>
              <w:t>93) p</w:t>
            </w:r>
            <w:r w:rsidR="006D3442">
              <w:rPr>
                <w:sz w:val="22"/>
                <w:szCs w:val="22"/>
                <w:lang w:val="el-GR"/>
              </w:rPr>
              <w:t>=</w:t>
            </w:r>
            <w:r w:rsidRPr="009E4E09">
              <w:rPr>
                <w:sz w:val="22"/>
                <w:szCs w:val="22"/>
              </w:rPr>
              <w:t>0,0</w:t>
            </w:r>
            <w:r w:rsidRPr="009E4E09">
              <w:rPr>
                <w:sz w:val="22"/>
                <w:szCs w:val="22"/>
                <w:lang w:val="el-GR"/>
              </w:rPr>
              <w:t>182</w:t>
            </w:r>
          </w:p>
        </w:tc>
      </w:tr>
    </w:tbl>
    <w:p w14:paraId="3DABB0B7" w14:textId="77777777" w:rsidR="00587D36" w:rsidRPr="00EE032C" w:rsidRDefault="00587D36" w:rsidP="00587D36">
      <w:pPr>
        <w:rPr>
          <w:sz w:val="20"/>
          <w:lang w:val="el-GR"/>
        </w:rPr>
      </w:pPr>
      <w:r w:rsidRPr="00EE032C">
        <w:rPr>
          <w:sz w:val="20"/>
        </w:rPr>
        <w:t>AC</w:t>
      </w:r>
      <w:r w:rsidRPr="00EE032C">
        <w:rPr>
          <w:sz w:val="20"/>
          <w:lang w:val="el-GR"/>
        </w:rPr>
        <w:t>→</w:t>
      </w:r>
      <w:r w:rsidRPr="00EE032C">
        <w:rPr>
          <w:sz w:val="20"/>
        </w:rPr>
        <w:t>D</w:t>
      </w:r>
      <w:r w:rsidRPr="00EE032C">
        <w:rPr>
          <w:sz w:val="20"/>
          <w:lang w:val="el-GR"/>
        </w:rPr>
        <w:t xml:space="preserve"> = δοξουροβικίνη συν κυκλοφωσφαμίδη ακολουθούμενη από δοσεταξέλη, </w:t>
      </w:r>
      <w:proofErr w:type="spellStart"/>
      <w:r w:rsidRPr="00EE032C">
        <w:rPr>
          <w:sz w:val="20"/>
        </w:rPr>
        <w:t>DCarbH</w:t>
      </w:r>
      <w:proofErr w:type="spellEnd"/>
      <w:r w:rsidRPr="00EE032C">
        <w:rPr>
          <w:sz w:val="20"/>
          <w:lang w:val="el-GR"/>
        </w:rPr>
        <w:t xml:space="preserve"> = δοσεταξέλη, καρβοπλατίνη και τραστουζουμάμπη, </w:t>
      </w:r>
      <w:r w:rsidRPr="00EE032C">
        <w:rPr>
          <w:sz w:val="20"/>
        </w:rPr>
        <w:t>CI</w:t>
      </w:r>
      <w:r w:rsidRPr="00EE032C">
        <w:rPr>
          <w:sz w:val="20"/>
          <w:lang w:val="el-GR"/>
        </w:rPr>
        <w:t xml:space="preserve"> = διάστημα εμπιστοσύνης</w:t>
      </w:r>
    </w:p>
    <w:p w14:paraId="7EA7386A" w14:textId="77777777" w:rsidR="00587D36" w:rsidRPr="009E4E09" w:rsidRDefault="00587D36" w:rsidP="00587D36">
      <w:pPr>
        <w:rPr>
          <w:szCs w:val="22"/>
          <w:lang w:val="el-GR"/>
        </w:rPr>
      </w:pPr>
    </w:p>
    <w:p w14:paraId="702C35D6" w14:textId="77777777" w:rsidR="00587D36" w:rsidRPr="009E4E09" w:rsidRDefault="00587D36" w:rsidP="00587D36">
      <w:pPr>
        <w:rPr>
          <w:szCs w:val="22"/>
          <w:lang w:val="el-GR"/>
        </w:rPr>
      </w:pPr>
      <w:r w:rsidRPr="009E4E09">
        <w:rPr>
          <w:szCs w:val="22"/>
          <w:lang w:val="el-GR"/>
        </w:rPr>
        <w:t xml:space="preserve">Στη μελέτη BCIRG 006 για το κύριο τελικό σημείο, την επιβίωση ελεύθερη νόσου, η αναλογία κινδύνου μεταφράζεται σε απόλυτο όφελος, στα πλαίσια των 3 ετών </w:t>
      </w:r>
      <w:r w:rsidRPr="009E4E09">
        <w:rPr>
          <w:lang w:val="el-GR"/>
        </w:rPr>
        <w:t xml:space="preserve">επιβίωσης ελεύθερης νόσου </w:t>
      </w:r>
      <w:r w:rsidRPr="009E4E09">
        <w:rPr>
          <w:szCs w:val="22"/>
          <w:lang w:val="el-GR"/>
        </w:rPr>
        <w:t xml:space="preserve">σε ποσοστό επιβίωσης της τάξης του 5,8 ποσοστιαίες μονάδες (86,7% έναντι 80,9%) υπέρ του σκέλους AC →DH (Herceptin) και 4,6 ποσοστιαίες μονάδες (85,5% έναντι 80,9%) υπέρ του DCarbH (Herceptin), σε σύγκριση με το σκέλος AC → </w:t>
      </w:r>
      <w:r w:rsidRPr="009E4E09">
        <w:rPr>
          <w:szCs w:val="22"/>
        </w:rPr>
        <w:t>D</w:t>
      </w:r>
      <w:r w:rsidRPr="009E4E09">
        <w:rPr>
          <w:szCs w:val="22"/>
          <w:lang w:val="el-GR"/>
        </w:rPr>
        <w:t xml:space="preserve"> </w:t>
      </w:r>
    </w:p>
    <w:p w14:paraId="6B1A5258" w14:textId="77777777" w:rsidR="00587D36" w:rsidRPr="009E4E09" w:rsidRDefault="00587D36" w:rsidP="00587D36">
      <w:pPr>
        <w:rPr>
          <w:szCs w:val="22"/>
          <w:lang w:val="el-GR"/>
        </w:rPr>
      </w:pPr>
    </w:p>
    <w:p w14:paraId="6BD5E0B1" w14:textId="5BDECCCA" w:rsidR="00587D36" w:rsidRPr="00174FB9" w:rsidRDefault="00587D36" w:rsidP="00587D36">
      <w:pPr>
        <w:rPr>
          <w:szCs w:val="22"/>
          <w:lang w:val="el-GR"/>
        </w:rPr>
      </w:pPr>
      <w:r w:rsidRPr="009E4E09">
        <w:rPr>
          <w:szCs w:val="22"/>
          <w:lang w:val="el-GR"/>
        </w:rPr>
        <w:t xml:space="preserve">Στη μελέτη BCIRG 006, 213/1075 ασθενείς στο σκέλος της DCarbH (TCH), 221/1074 ασθενείς στο σκέλος </w:t>
      </w:r>
      <w:r w:rsidRPr="009E4E09">
        <w:rPr>
          <w:lang w:val="el-GR"/>
        </w:rPr>
        <w:t>AC</w:t>
      </w:r>
      <w:r w:rsidRPr="00174FB9">
        <w:rPr>
          <w:lang w:val="el-GR"/>
        </w:rPr>
        <w:sym w:font="Symbol" w:char="F0AE"/>
      </w:r>
      <w:r w:rsidRPr="00174FB9">
        <w:rPr>
          <w:lang w:val="el-GR"/>
        </w:rPr>
        <w:t>DH (AC</w:t>
      </w:r>
      <w:r w:rsidRPr="00174FB9">
        <w:rPr>
          <w:lang w:val="el-GR"/>
        </w:rPr>
        <w:sym w:font="Symbol" w:char="F0AE"/>
      </w:r>
      <w:r w:rsidRPr="00174FB9">
        <w:rPr>
          <w:lang w:val="el-GR"/>
        </w:rPr>
        <w:t>TH</w:t>
      </w:r>
      <w:r w:rsidRPr="00174FB9">
        <w:rPr>
          <w:szCs w:val="22"/>
          <w:lang w:val="el-GR"/>
        </w:rPr>
        <w:t xml:space="preserve"> και 217/1073 στο σκέλος AC → D (</w:t>
      </w:r>
      <w:r w:rsidRPr="00174FB9">
        <w:rPr>
          <w:lang w:val="el-GR"/>
        </w:rPr>
        <w:t>AC</w:t>
      </w:r>
      <w:r w:rsidRPr="00174FB9">
        <w:rPr>
          <w:lang w:val="el-GR"/>
        </w:rPr>
        <w:sym w:font="Symbol" w:char="F0AE"/>
      </w:r>
      <w:r w:rsidRPr="00174FB9">
        <w:rPr>
          <w:lang w:val="el-GR"/>
        </w:rPr>
        <w:t xml:space="preserve">T) είχαν </w:t>
      </w:r>
      <w:r w:rsidRPr="00174FB9">
        <w:rPr>
          <w:szCs w:val="22"/>
          <w:lang w:val="el-GR"/>
        </w:rPr>
        <w:t xml:space="preserve">κατά Karnofsky δείκτη φυσικής κατάστασης ≤ 90 (είτε 80 ή 90). Δεν παρατηρήθηκε όφελος </w:t>
      </w:r>
      <w:r w:rsidRPr="009E4E09">
        <w:rPr>
          <w:szCs w:val="22"/>
          <w:lang w:val="el-GR"/>
        </w:rPr>
        <w:t xml:space="preserve">ως προς την ελεύθερη νόσου επιβίωση (DFS) σε αυτή την υποομάδα ασθενών (σχετικός κίνδυνος = 1,16 95% CI [0,73, 1,83] για </w:t>
      </w:r>
      <w:r w:rsidRPr="009E4E09">
        <w:rPr>
          <w:szCs w:val="22"/>
          <w:lang w:val="el-GR"/>
        </w:rPr>
        <w:lastRenderedPageBreak/>
        <w:t>DCarbH (TCH) έναντι AC</w:t>
      </w:r>
      <w:r w:rsidRPr="00174FB9">
        <w:rPr>
          <w:szCs w:val="22"/>
          <w:lang w:val="el-GR"/>
        </w:rPr>
        <w:sym w:font="Symbol" w:char="F0AE"/>
      </w:r>
      <w:r w:rsidRPr="00174FB9">
        <w:rPr>
          <w:szCs w:val="22"/>
          <w:lang w:val="el-GR"/>
        </w:rPr>
        <w:t>D (AC</w:t>
      </w:r>
      <w:r w:rsidRPr="00174FB9">
        <w:rPr>
          <w:szCs w:val="22"/>
          <w:lang w:val="el-GR"/>
        </w:rPr>
        <w:sym w:font="Symbol" w:char="F0AE"/>
      </w:r>
      <w:r w:rsidRPr="00174FB9">
        <w:rPr>
          <w:szCs w:val="22"/>
          <w:lang w:val="el-GR"/>
        </w:rPr>
        <w:t>T), σχετικός κίνδυνος 0,</w:t>
      </w:r>
      <w:r w:rsidRPr="009E4E09">
        <w:rPr>
          <w:szCs w:val="22"/>
          <w:lang w:val="el-GR"/>
        </w:rPr>
        <w:t>97, 95% CI [0,60, 1,55] για AC</w:t>
      </w:r>
      <w:r w:rsidRPr="00174FB9">
        <w:rPr>
          <w:szCs w:val="22"/>
          <w:lang w:val="el-GR"/>
        </w:rPr>
        <w:sym w:font="Symbol" w:char="F0AE"/>
      </w:r>
      <w:r w:rsidRPr="00174FB9">
        <w:rPr>
          <w:szCs w:val="22"/>
          <w:lang w:val="el-GR"/>
        </w:rPr>
        <w:t>DH (AC</w:t>
      </w:r>
      <w:r w:rsidRPr="00174FB9">
        <w:rPr>
          <w:szCs w:val="22"/>
          <w:lang w:val="el-GR"/>
        </w:rPr>
        <w:sym w:font="Symbol" w:char="F0AE"/>
      </w:r>
      <w:r w:rsidRPr="00174FB9">
        <w:rPr>
          <w:szCs w:val="22"/>
          <w:lang w:val="el-GR"/>
        </w:rPr>
        <w:t>TH) έναντι AC</w:t>
      </w:r>
      <w:r w:rsidRPr="00174FB9">
        <w:rPr>
          <w:szCs w:val="22"/>
          <w:lang w:val="el-GR"/>
        </w:rPr>
        <w:sym w:font="Symbol" w:char="F0AE"/>
      </w:r>
      <w:r w:rsidRPr="00174FB9">
        <w:rPr>
          <w:szCs w:val="22"/>
          <w:lang w:val="el-GR"/>
        </w:rPr>
        <w:t>D).</w:t>
      </w:r>
    </w:p>
    <w:p w14:paraId="0719E7B5" w14:textId="77777777" w:rsidR="00587D36" w:rsidRPr="00174FB9" w:rsidDel="00A62908" w:rsidRDefault="00587D36" w:rsidP="00587D36">
      <w:pPr>
        <w:rPr>
          <w:szCs w:val="22"/>
          <w:lang w:val="el-GR"/>
        </w:rPr>
      </w:pPr>
    </w:p>
    <w:p w14:paraId="07DAB28B" w14:textId="0D634D35" w:rsidR="00587D36" w:rsidRPr="009E4E09" w:rsidRDefault="00587D36" w:rsidP="00587D36">
      <w:pPr>
        <w:keepNext/>
        <w:keepLines/>
        <w:textAlignment w:val="top"/>
        <w:rPr>
          <w:lang w:val="el-GR"/>
        </w:rPr>
      </w:pPr>
      <w:r w:rsidRPr="009E4E09">
        <w:rPr>
          <w:lang w:val="el-GR"/>
        </w:rPr>
        <w:t>Επιπλέον, μια post-hoc διερευνητική ανάλυση πραγματοποιήθηκε με τα δεδομένα που τίθενται από την κοινή ανάλυση (JA) των NSABP B-31/NCCTG N9831* και BCIRG006 κλινικών μελετών που συνδυάζει τα συμβάματα της επιβίωσης ελεύθερης νόσου και τα συμπτωματικά καρδιακά γεγονότα και τα οποία συνοψίζονται στον Πίνακα 11:</w:t>
      </w:r>
    </w:p>
    <w:p w14:paraId="6C004347" w14:textId="77777777" w:rsidR="00587D36" w:rsidRPr="009E4E09" w:rsidRDefault="00587D36" w:rsidP="00587D36">
      <w:pPr>
        <w:keepNext/>
        <w:keepLines/>
        <w:rPr>
          <w:szCs w:val="22"/>
          <w:lang w:val="el-GR"/>
        </w:rPr>
      </w:pPr>
    </w:p>
    <w:p w14:paraId="6121F141" w14:textId="77777777" w:rsidR="00587D36" w:rsidRPr="00D20F7C" w:rsidRDefault="00587D36" w:rsidP="00587D36">
      <w:pPr>
        <w:keepNext/>
        <w:keepLines/>
        <w:ind w:left="1124" w:hanging="1124"/>
        <w:rPr>
          <w:szCs w:val="22"/>
          <w:lang w:val="el-GR"/>
        </w:rPr>
      </w:pPr>
      <w:r w:rsidRPr="00D20F7C">
        <w:rPr>
          <w:szCs w:val="22"/>
          <w:lang w:val="el-GR"/>
        </w:rPr>
        <w:t>Πίνακας 11</w:t>
      </w:r>
      <w:r w:rsidRPr="00D20F7C">
        <w:rPr>
          <w:szCs w:val="22"/>
          <w:lang w:val="el-GR"/>
        </w:rPr>
        <w:tab/>
        <w:t xml:space="preserve">Αποτελέσματα </w:t>
      </w:r>
      <w:r w:rsidRPr="00D20F7C">
        <w:rPr>
          <w:szCs w:val="22"/>
        </w:rPr>
        <w:t>post</w:t>
      </w:r>
      <w:r w:rsidRPr="00D20F7C">
        <w:rPr>
          <w:szCs w:val="22"/>
          <w:lang w:val="el-GR"/>
        </w:rPr>
        <w:t>-</w:t>
      </w:r>
      <w:r w:rsidRPr="00D20F7C">
        <w:rPr>
          <w:szCs w:val="22"/>
        </w:rPr>
        <w:t>hoc</w:t>
      </w:r>
      <w:r w:rsidRPr="00D20F7C">
        <w:rPr>
          <w:szCs w:val="22"/>
          <w:lang w:val="el-GR"/>
        </w:rPr>
        <w:t xml:space="preserve"> διερευνητικής ανάλυσης από τις κλινικές μελέτες </w:t>
      </w:r>
      <w:r w:rsidRPr="00D20F7C">
        <w:rPr>
          <w:szCs w:val="22"/>
        </w:rPr>
        <w:t>JA</w:t>
      </w:r>
      <w:r w:rsidRPr="00D20F7C">
        <w:rPr>
          <w:szCs w:val="22"/>
          <w:lang w:val="el-GR"/>
        </w:rPr>
        <w:t xml:space="preserve"> </w:t>
      </w:r>
      <w:r w:rsidRPr="00D20F7C">
        <w:rPr>
          <w:szCs w:val="22"/>
        </w:rPr>
        <w:t>NSABP</w:t>
      </w:r>
      <w:r w:rsidRPr="00D20F7C">
        <w:rPr>
          <w:szCs w:val="22"/>
          <w:lang w:val="el-GR"/>
        </w:rPr>
        <w:t xml:space="preserve"> </w:t>
      </w:r>
      <w:r w:rsidRPr="00D20F7C">
        <w:rPr>
          <w:szCs w:val="22"/>
        </w:rPr>
        <w:t>B</w:t>
      </w:r>
      <w:r w:rsidRPr="00D20F7C">
        <w:rPr>
          <w:szCs w:val="22"/>
          <w:lang w:val="el-GR"/>
        </w:rPr>
        <w:t>-31/</w:t>
      </w:r>
      <w:r w:rsidRPr="00D20F7C">
        <w:rPr>
          <w:szCs w:val="22"/>
        </w:rPr>
        <w:t>NCCTG</w:t>
      </w:r>
      <w:r w:rsidRPr="00D20F7C">
        <w:rPr>
          <w:szCs w:val="22"/>
          <w:lang w:val="el-GR"/>
        </w:rPr>
        <w:t xml:space="preserve"> </w:t>
      </w:r>
      <w:r w:rsidRPr="00D20F7C">
        <w:rPr>
          <w:szCs w:val="22"/>
        </w:rPr>
        <w:t>N</w:t>
      </w:r>
      <w:r w:rsidRPr="00D20F7C">
        <w:rPr>
          <w:szCs w:val="22"/>
          <w:lang w:val="el-GR"/>
        </w:rPr>
        <w:t>9831</w:t>
      </w:r>
      <w:r w:rsidR="00D20F7C" w:rsidRPr="00D20F7C">
        <w:rPr>
          <w:szCs w:val="22"/>
          <w:vertAlign w:val="superscript"/>
          <w:lang w:val="el-GR"/>
        </w:rPr>
        <w:t>*</w:t>
      </w:r>
      <w:r w:rsidRPr="00D20F7C">
        <w:rPr>
          <w:szCs w:val="22"/>
          <w:lang w:val="el-GR"/>
        </w:rPr>
        <w:t xml:space="preserve"> και </w:t>
      </w:r>
      <w:r w:rsidRPr="00D20F7C">
        <w:rPr>
          <w:szCs w:val="22"/>
        </w:rPr>
        <w:t>BCIRG</w:t>
      </w:r>
      <w:r w:rsidRPr="00D20F7C">
        <w:rPr>
          <w:szCs w:val="22"/>
          <w:lang w:val="el-GR"/>
        </w:rPr>
        <w:t xml:space="preserve">006, η οποία συνδυάζει συμβάντα </w:t>
      </w:r>
      <w:r w:rsidRPr="00D20F7C">
        <w:rPr>
          <w:szCs w:val="22"/>
        </w:rPr>
        <w:t>DFS</w:t>
      </w:r>
      <w:r w:rsidRPr="00D20F7C">
        <w:rPr>
          <w:szCs w:val="22"/>
          <w:lang w:val="el-GR"/>
        </w:rPr>
        <w:t xml:space="preserve"> και συμπτωματικά καρδιακά συμβάντα</w:t>
      </w:r>
    </w:p>
    <w:p w14:paraId="6E312B31" w14:textId="77777777" w:rsidR="00587D36" w:rsidRPr="009E4E09" w:rsidRDefault="00587D36" w:rsidP="00587D36">
      <w:pPr>
        <w:keepNext/>
        <w:keepLines/>
        <w:rPr>
          <w:rFonts w:ascii="Arial" w:eastAsia="SimSun" w:hAnsi="Arial" w:cs="Arial"/>
          <w:bCs/>
          <w:szCs w:val="22"/>
          <w:lang w:val="el-GR"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587D36" w:rsidRPr="009E4E09" w14:paraId="5FA380DC" w14:textId="77777777" w:rsidTr="00877DE4">
        <w:trPr>
          <w:trHeight w:val="1032"/>
        </w:trPr>
        <w:tc>
          <w:tcPr>
            <w:tcW w:w="1602" w:type="pct"/>
            <w:tcBorders>
              <w:top w:val="single" w:sz="4" w:space="0" w:color="auto"/>
              <w:left w:val="single" w:sz="4" w:space="0" w:color="auto"/>
              <w:bottom w:val="single" w:sz="4" w:space="0" w:color="auto"/>
              <w:right w:val="single" w:sz="4" w:space="0" w:color="auto"/>
            </w:tcBorders>
          </w:tcPr>
          <w:p w14:paraId="6F52FC2C" w14:textId="77777777" w:rsidR="00587D36" w:rsidRPr="009E4E09" w:rsidRDefault="00587D36" w:rsidP="00877DE4">
            <w:pPr>
              <w:keepNext/>
              <w:keepLines/>
              <w:jc w:val="center"/>
              <w:rPr>
                <w:rFonts w:eastAsia="Verdana"/>
                <w:szCs w:val="22"/>
                <w:lang w:val="el-GR"/>
              </w:rPr>
            </w:pPr>
          </w:p>
        </w:tc>
        <w:tc>
          <w:tcPr>
            <w:tcW w:w="1133" w:type="pct"/>
            <w:tcBorders>
              <w:top w:val="single" w:sz="4" w:space="0" w:color="auto"/>
              <w:left w:val="single" w:sz="4" w:space="0" w:color="auto"/>
              <w:bottom w:val="single" w:sz="4" w:space="0" w:color="auto"/>
              <w:right w:val="single" w:sz="4" w:space="0" w:color="auto"/>
            </w:tcBorders>
          </w:tcPr>
          <w:p w14:paraId="5DA10A1C" w14:textId="77777777" w:rsidR="00587D36" w:rsidRPr="008235E3" w:rsidRDefault="00587D36" w:rsidP="00877DE4">
            <w:pPr>
              <w:keepNext/>
              <w:keepLines/>
              <w:jc w:val="center"/>
              <w:rPr>
                <w:szCs w:val="22"/>
                <w:lang w:val="el-GR"/>
              </w:rPr>
            </w:pPr>
            <w:r w:rsidRPr="009E4E09">
              <w:rPr>
                <w:szCs w:val="22"/>
              </w:rPr>
              <w:t>AC</w:t>
            </w:r>
            <w:r w:rsidRPr="00174FB9">
              <w:rPr>
                <w:szCs w:val="22"/>
              </w:rPr>
              <w:sym w:font="Symbol" w:char="00AE"/>
            </w:r>
            <w:r w:rsidRPr="00174FB9">
              <w:rPr>
                <w:szCs w:val="22"/>
              </w:rPr>
              <w:t>PH</w:t>
            </w:r>
            <w:r w:rsidRPr="008235E3">
              <w:rPr>
                <w:szCs w:val="22"/>
                <w:lang w:val="el-GR"/>
              </w:rPr>
              <w:t xml:space="preserve"> </w:t>
            </w:r>
          </w:p>
          <w:p w14:paraId="060DC432" w14:textId="77777777" w:rsidR="00587D36" w:rsidRPr="008235E3" w:rsidRDefault="00587D36" w:rsidP="00877DE4">
            <w:pPr>
              <w:keepNext/>
              <w:keepLines/>
              <w:jc w:val="center"/>
              <w:rPr>
                <w:szCs w:val="22"/>
                <w:lang w:val="el-GR"/>
              </w:rPr>
            </w:pPr>
            <w:r w:rsidRPr="008235E3">
              <w:rPr>
                <w:szCs w:val="22"/>
                <w:lang w:val="el-GR"/>
              </w:rPr>
              <w:t>(</w:t>
            </w:r>
            <w:r w:rsidRPr="00174FB9">
              <w:rPr>
                <w:szCs w:val="22"/>
                <w:lang w:val="el-GR"/>
              </w:rPr>
              <w:t>έναντι</w:t>
            </w:r>
            <w:r w:rsidRPr="008235E3">
              <w:rPr>
                <w:szCs w:val="22"/>
                <w:lang w:val="el-GR"/>
              </w:rPr>
              <w:t xml:space="preserve"> </w:t>
            </w:r>
            <w:r w:rsidRPr="00174FB9">
              <w:rPr>
                <w:szCs w:val="22"/>
              </w:rPr>
              <w:t>AC</w:t>
            </w:r>
            <w:r w:rsidRPr="00174FB9">
              <w:rPr>
                <w:szCs w:val="22"/>
              </w:rPr>
              <w:sym w:font="Symbol" w:char="00AE"/>
            </w:r>
            <w:r w:rsidRPr="00174FB9">
              <w:rPr>
                <w:szCs w:val="22"/>
              </w:rPr>
              <w:t>P</w:t>
            </w:r>
            <w:r w:rsidRPr="008235E3">
              <w:rPr>
                <w:szCs w:val="22"/>
                <w:lang w:val="el-GR"/>
              </w:rPr>
              <w:t>)</w:t>
            </w:r>
          </w:p>
          <w:p w14:paraId="592C547B" w14:textId="77777777" w:rsidR="00587D36" w:rsidRPr="00E23C47" w:rsidRDefault="00587D36" w:rsidP="00877DE4">
            <w:pPr>
              <w:keepNext/>
              <w:keepLines/>
              <w:jc w:val="center"/>
              <w:rPr>
                <w:rFonts w:eastAsia="Batang"/>
                <w:szCs w:val="22"/>
                <w:lang w:val="pt-PT"/>
              </w:rPr>
            </w:pPr>
            <w:r w:rsidRPr="00174FB9">
              <w:rPr>
                <w:szCs w:val="22"/>
                <w:lang w:val="pt-BR"/>
              </w:rPr>
              <w:t>(</w:t>
            </w:r>
            <w:r w:rsidRPr="009E4E09">
              <w:rPr>
                <w:rFonts w:eastAsia="Batang"/>
                <w:szCs w:val="22"/>
                <w:lang w:val="pt-BR"/>
              </w:rPr>
              <w:t xml:space="preserve">NSABP B-31 </w:t>
            </w:r>
            <w:r w:rsidRPr="009E4E09">
              <w:rPr>
                <w:rFonts w:eastAsia="Batang"/>
                <w:szCs w:val="22"/>
                <w:lang w:val="el-GR"/>
              </w:rPr>
              <w:t>και</w:t>
            </w:r>
            <w:r w:rsidRPr="009E4E09">
              <w:rPr>
                <w:rFonts w:eastAsia="Batang"/>
                <w:szCs w:val="22"/>
                <w:lang w:val="pt-BR"/>
              </w:rPr>
              <w:t xml:space="preserve"> NCCTG N9831)</w:t>
            </w:r>
            <w:r w:rsidRPr="00E23C47">
              <w:rPr>
                <w:rFonts w:eastAsia="Batang"/>
                <w:szCs w:val="22"/>
                <w:lang w:val="pt-PT"/>
              </w:rPr>
              <w:t>*</w:t>
            </w:r>
          </w:p>
          <w:p w14:paraId="14B1D3DE" w14:textId="77777777" w:rsidR="00587D36" w:rsidRPr="00174FB9" w:rsidRDefault="00587D36" w:rsidP="00877DE4">
            <w:pPr>
              <w:keepNext/>
              <w:keepLines/>
              <w:jc w:val="center"/>
              <w:rPr>
                <w:szCs w:val="22"/>
                <w:lang w:val="pt-BR"/>
              </w:rPr>
            </w:pPr>
          </w:p>
        </w:tc>
        <w:tc>
          <w:tcPr>
            <w:tcW w:w="1133" w:type="pct"/>
            <w:tcBorders>
              <w:top w:val="single" w:sz="4" w:space="0" w:color="auto"/>
              <w:left w:val="single" w:sz="4" w:space="0" w:color="auto"/>
              <w:bottom w:val="single" w:sz="4" w:space="0" w:color="auto"/>
              <w:right w:val="single" w:sz="4" w:space="0" w:color="auto"/>
            </w:tcBorders>
          </w:tcPr>
          <w:p w14:paraId="0519B5AE" w14:textId="77777777" w:rsidR="00587D36" w:rsidRPr="00174FB9" w:rsidRDefault="00587D36" w:rsidP="00877DE4">
            <w:pPr>
              <w:keepNext/>
              <w:keepLines/>
              <w:jc w:val="center"/>
              <w:rPr>
                <w:szCs w:val="22"/>
                <w:lang w:val="pt-BR"/>
              </w:rPr>
            </w:pPr>
            <w:r w:rsidRPr="00174FB9">
              <w:rPr>
                <w:szCs w:val="22"/>
                <w:lang w:val="pt-BR"/>
              </w:rPr>
              <w:t>AC</w:t>
            </w:r>
            <w:r w:rsidRPr="00174FB9">
              <w:rPr>
                <w:szCs w:val="22"/>
              </w:rPr>
              <w:sym w:font="Symbol" w:char="00AE"/>
            </w:r>
            <w:r w:rsidRPr="00174FB9">
              <w:rPr>
                <w:szCs w:val="22"/>
                <w:lang w:val="pt-BR"/>
              </w:rPr>
              <w:t xml:space="preserve">DH </w:t>
            </w:r>
          </w:p>
          <w:p w14:paraId="465B995F" w14:textId="77777777" w:rsidR="00587D36" w:rsidRPr="00174FB9" w:rsidRDefault="00587D36" w:rsidP="00877DE4">
            <w:pPr>
              <w:keepNext/>
              <w:keepLines/>
              <w:jc w:val="center"/>
              <w:rPr>
                <w:szCs w:val="22"/>
                <w:lang w:val="pt-BR"/>
              </w:rPr>
            </w:pPr>
            <w:r w:rsidRPr="00174FB9">
              <w:rPr>
                <w:szCs w:val="22"/>
                <w:lang w:val="pt-BR"/>
              </w:rPr>
              <w:t>(</w:t>
            </w:r>
            <w:r w:rsidRPr="00174FB9">
              <w:rPr>
                <w:szCs w:val="22"/>
                <w:lang w:val="el-GR"/>
              </w:rPr>
              <w:t>έναντι</w:t>
            </w:r>
            <w:r w:rsidRPr="00174FB9">
              <w:rPr>
                <w:szCs w:val="22"/>
                <w:lang w:val="pt-BR"/>
              </w:rPr>
              <w:t xml:space="preserve"> AC</w:t>
            </w:r>
            <w:r w:rsidRPr="00174FB9">
              <w:rPr>
                <w:szCs w:val="22"/>
              </w:rPr>
              <w:sym w:font="Symbol" w:char="00AE"/>
            </w:r>
            <w:r w:rsidRPr="00174FB9">
              <w:rPr>
                <w:szCs w:val="22"/>
                <w:lang w:val="pt-BR"/>
              </w:rPr>
              <w:t>D)</w:t>
            </w:r>
          </w:p>
          <w:p w14:paraId="43179E17" w14:textId="77777777" w:rsidR="00587D36" w:rsidRPr="009E4E09" w:rsidRDefault="00587D36" w:rsidP="00877DE4">
            <w:pPr>
              <w:keepNext/>
              <w:keepLines/>
              <w:jc w:val="center"/>
              <w:rPr>
                <w:rFonts w:eastAsia="Verdana"/>
                <w:szCs w:val="22"/>
              </w:rPr>
            </w:pPr>
            <w:r w:rsidRPr="00174FB9">
              <w:rPr>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7C18A441" w14:textId="77777777" w:rsidR="00587D36" w:rsidRPr="009E4E09" w:rsidRDefault="00587D36" w:rsidP="00877DE4">
            <w:pPr>
              <w:keepNext/>
              <w:keepLines/>
              <w:jc w:val="center"/>
              <w:rPr>
                <w:szCs w:val="22"/>
              </w:rPr>
            </w:pPr>
            <w:proofErr w:type="spellStart"/>
            <w:r w:rsidRPr="009E4E09">
              <w:rPr>
                <w:szCs w:val="22"/>
              </w:rPr>
              <w:t>DCarbH</w:t>
            </w:r>
            <w:proofErr w:type="spellEnd"/>
            <w:r w:rsidRPr="009E4E09">
              <w:rPr>
                <w:szCs w:val="22"/>
              </w:rPr>
              <w:t xml:space="preserve"> </w:t>
            </w:r>
          </w:p>
          <w:p w14:paraId="586251E4" w14:textId="77777777" w:rsidR="00587D36" w:rsidRPr="00174FB9" w:rsidRDefault="00587D36" w:rsidP="00877DE4">
            <w:pPr>
              <w:keepNext/>
              <w:keepLines/>
              <w:jc w:val="center"/>
              <w:rPr>
                <w:szCs w:val="22"/>
              </w:rPr>
            </w:pPr>
            <w:r w:rsidRPr="009E4E09">
              <w:rPr>
                <w:szCs w:val="22"/>
              </w:rPr>
              <w:t>(</w:t>
            </w:r>
            <w:r w:rsidRPr="009E4E09">
              <w:rPr>
                <w:szCs w:val="22"/>
                <w:lang w:val="el-GR"/>
              </w:rPr>
              <w:t>έναντι</w:t>
            </w:r>
            <w:r w:rsidRPr="009E4E09">
              <w:rPr>
                <w:szCs w:val="22"/>
              </w:rPr>
              <w:t xml:space="preserve"> AC</w:t>
            </w:r>
            <w:r w:rsidRPr="00174FB9">
              <w:rPr>
                <w:szCs w:val="22"/>
              </w:rPr>
              <w:sym w:font="Symbol" w:char="00AE"/>
            </w:r>
            <w:r w:rsidRPr="00174FB9">
              <w:rPr>
                <w:szCs w:val="22"/>
              </w:rPr>
              <w:t>D)</w:t>
            </w:r>
          </w:p>
          <w:p w14:paraId="4EEC7078" w14:textId="77777777" w:rsidR="00587D36" w:rsidRPr="009E4E09" w:rsidRDefault="00587D36" w:rsidP="00877DE4">
            <w:pPr>
              <w:keepNext/>
              <w:keepLines/>
              <w:jc w:val="center"/>
              <w:rPr>
                <w:rFonts w:eastAsia="Verdana"/>
                <w:szCs w:val="22"/>
              </w:rPr>
            </w:pPr>
            <w:r w:rsidRPr="00174FB9">
              <w:rPr>
                <w:szCs w:val="22"/>
              </w:rPr>
              <w:t>(BCIRG 006)</w:t>
            </w:r>
          </w:p>
        </w:tc>
      </w:tr>
      <w:tr w:rsidR="00587D36" w:rsidRPr="009E4E09" w14:paraId="26BD4B01" w14:textId="77777777" w:rsidTr="00877DE4">
        <w:trPr>
          <w:trHeight w:val="1146"/>
        </w:trPr>
        <w:tc>
          <w:tcPr>
            <w:tcW w:w="1602" w:type="pct"/>
            <w:tcBorders>
              <w:top w:val="single" w:sz="4" w:space="0" w:color="auto"/>
              <w:left w:val="single" w:sz="4" w:space="0" w:color="auto"/>
              <w:bottom w:val="single" w:sz="4" w:space="0" w:color="auto"/>
              <w:right w:val="single" w:sz="4" w:space="0" w:color="auto"/>
            </w:tcBorders>
          </w:tcPr>
          <w:p w14:paraId="1E936CE3" w14:textId="77777777" w:rsidR="00587D36" w:rsidRPr="009E4E09" w:rsidRDefault="00587D36" w:rsidP="00877DE4">
            <w:pPr>
              <w:keepNext/>
              <w:keepLines/>
              <w:jc w:val="center"/>
              <w:rPr>
                <w:rFonts w:eastAsia="Verdana"/>
                <w:szCs w:val="22"/>
                <w:lang w:val="el-GR"/>
              </w:rPr>
            </w:pPr>
            <w:r w:rsidRPr="009E4E09">
              <w:rPr>
                <w:rFonts w:eastAsia="Verdana"/>
                <w:szCs w:val="22"/>
                <w:lang w:val="el-GR"/>
              </w:rPr>
              <w:t xml:space="preserve">Πρωταρχική Ανάλυση Αποτελεσματικότητας </w:t>
            </w:r>
          </w:p>
          <w:p w14:paraId="18C508B3" w14:textId="77777777" w:rsidR="00587D36" w:rsidRPr="009E4E09" w:rsidRDefault="00587D36" w:rsidP="00877DE4">
            <w:pPr>
              <w:keepNext/>
              <w:keepLines/>
              <w:jc w:val="center"/>
              <w:rPr>
                <w:rFonts w:eastAsia="Verdana"/>
                <w:szCs w:val="22"/>
                <w:lang w:val="el-GR"/>
              </w:rPr>
            </w:pPr>
            <w:r w:rsidRPr="009E4E09">
              <w:rPr>
                <w:rFonts w:eastAsia="Verdana"/>
                <w:szCs w:val="22"/>
                <w:lang w:val="el-GR"/>
              </w:rPr>
              <w:t xml:space="preserve">Σχετικός Κίνδυνος Επιβίωσης Ελεύθερης νόσου </w:t>
            </w:r>
          </w:p>
          <w:p w14:paraId="59EB7266" w14:textId="77777777" w:rsidR="00587D36" w:rsidRPr="009E4E09" w:rsidRDefault="00587D36" w:rsidP="00877DE4">
            <w:pPr>
              <w:keepNext/>
              <w:keepLines/>
              <w:jc w:val="center"/>
              <w:rPr>
                <w:rFonts w:eastAsia="Verdana"/>
                <w:szCs w:val="22"/>
              </w:rPr>
            </w:pPr>
            <w:r w:rsidRPr="009E4E09">
              <w:rPr>
                <w:rFonts w:eastAsia="Verdana"/>
                <w:szCs w:val="22"/>
              </w:rPr>
              <w:t>(95% CI)</w:t>
            </w:r>
          </w:p>
          <w:p w14:paraId="389095D0" w14:textId="77777777" w:rsidR="00587D36" w:rsidRPr="009E4E09" w:rsidRDefault="00587D36" w:rsidP="00877DE4">
            <w:pPr>
              <w:keepNext/>
              <w:keepLines/>
              <w:jc w:val="center"/>
              <w:rPr>
                <w:rFonts w:eastAsia="Verdana"/>
                <w:szCs w:val="22"/>
              </w:rPr>
            </w:pPr>
            <w:r w:rsidRPr="009E4E09">
              <w:rPr>
                <w:rFonts w:eastAsia="Verdana"/>
                <w:szCs w:val="22"/>
                <w:lang w:val="el-GR"/>
              </w:rPr>
              <w:t xml:space="preserve">Τιμή </w:t>
            </w:r>
            <w:r w:rsidRPr="009E4E09">
              <w:rPr>
                <w:rFonts w:eastAsia="Verdana"/>
                <w:szCs w:val="22"/>
              </w:rPr>
              <w:t>p</w:t>
            </w:r>
          </w:p>
        </w:tc>
        <w:tc>
          <w:tcPr>
            <w:tcW w:w="1133" w:type="pct"/>
            <w:tcBorders>
              <w:top w:val="single" w:sz="4" w:space="0" w:color="auto"/>
              <w:left w:val="single" w:sz="4" w:space="0" w:color="auto"/>
              <w:bottom w:val="single" w:sz="4" w:space="0" w:color="auto"/>
              <w:right w:val="single" w:sz="4" w:space="0" w:color="auto"/>
            </w:tcBorders>
          </w:tcPr>
          <w:p w14:paraId="1DD00F7A" w14:textId="77777777" w:rsidR="00587D36" w:rsidRPr="009E4E09" w:rsidRDefault="00587D36" w:rsidP="00877DE4">
            <w:pPr>
              <w:keepNext/>
              <w:keepLines/>
              <w:jc w:val="center"/>
              <w:rPr>
                <w:rFonts w:eastAsia="Verdana"/>
                <w:szCs w:val="22"/>
              </w:rPr>
            </w:pPr>
          </w:p>
          <w:p w14:paraId="51EE76AA" w14:textId="77777777" w:rsidR="00587D36" w:rsidRPr="009E4E09" w:rsidRDefault="00587D36" w:rsidP="00877DE4">
            <w:pPr>
              <w:keepNext/>
              <w:keepLines/>
              <w:jc w:val="center"/>
              <w:rPr>
                <w:rFonts w:eastAsia="Verdana"/>
                <w:szCs w:val="22"/>
              </w:rPr>
            </w:pPr>
            <w:r w:rsidRPr="009E4E09">
              <w:rPr>
                <w:rFonts w:eastAsia="Verdana"/>
                <w:szCs w:val="22"/>
              </w:rPr>
              <w:t>0</w:t>
            </w:r>
            <w:r w:rsidRPr="009E4E09">
              <w:rPr>
                <w:rFonts w:eastAsia="Verdana"/>
                <w:szCs w:val="22"/>
                <w:lang w:val="el-GR"/>
              </w:rPr>
              <w:t>,</w:t>
            </w:r>
            <w:r w:rsidRPr="009E4E09">
              <w:rPr>
                <w:rFonts w:eastAsia="Verdana"/>
                <w:szCs w:val="22"/>
              </w:rPr>
              <w:t>48</w:t>
            </w:r>
          </w:p>
          <w:p w14:paraId="444B2C34" w14:textId="77777777" w:rsidR="00587D36" w:rsidRPr="009E4E09" w:rsidRDefault="00587D36" w:rsidP="00877DE4">
            <w:pPr>
              <w:keepNext/>
              <w:keepLines/>
              <w:jc w:val="center"/>
              <w:rPr>
                <w:rFonts w:eastAsia="Verdana"/>
                <w:szCs w:val="22"/>
              </w:rPr>
            </w:pPr>
            <w:r w:rsidRPr="009E4E09">
              <w:rPr>
                <w:rFonts w:eastAsia="Verdana"/>
                <w:szCs w:val="22"/>
              </w:rPr>
              <w:t>(0</w:t>
            </w:r>
            <w:r w:rsidRPr="009E4E09">
              <w:rPr>
                <w:rFonts w:eastAsia="Verdana"/>
                <w:szCs w:val="22"/>
                <w:lang w:val="el-GR"/>
              </w:rPr>
              <w:t>,</w:t>
            </w:r>
            <w:r w:rsidRPr="009E4E09">
              <w:rPr>
                <w:rFonts w:eastAsia="Verdana"/>
                <w:szCs w:val="22"/>
              </w:rPr>
              <w:t>39, 0</w:t>
            </w:r>
            <w:r w:rsidRPr="009E4E09">
              <w:rPr>
                <w:rFonts w:eastAsia="Verdana"/>
                <w:szCs w:val="22"/>
                <w:lang w:val="el-GR"/>
              </w:rPr>
              <w:t>,</w:t>
            </w:r>
            <w:r w:rsidRPr="009E4E09">
              <w:rPr>
                <w:rFonts w:eastAsia="Verdana"/>
                <w:szCs w:val="22"/>
              </w:rPr>
              <w:t xml:space="preserve">59) </w:t>
            </w:r>
          </w:p>
          <w:p w14:paraId="12EB9592" w14:textId="77777777" w:rsidR="00587D36" w:rsidRPr="009E4E09" w:rsidRDefault="00587D36" w:rsidP="00877DE4">
            <w:pPr>
              <w:keepNext/>
              <w:keepLines/>
              <w:jc w:val="center"/>
              <w:rPr>
                <w:rFonts w:eastAsia="Verdana"/>
                <w:szCs w:val="22"/>
              </w:rPr>
            </w:pPr>
            <w:r w:rsidRPr="009E4E09">
              <w:rPr>
                <w:rFonts w:eastAsia="Verdana"/>
                <w:szCs w:val="22"/>
              </w:rPr>
              <w:t>p&lt;0</w:t>
            </w:r>
            <w:r w:rsidRPr="009E4E09">
              <w:rPr>
                <w:rFonts w:eastAsia="Verdana"/>
                <w:szCs w:val="22"/>
                <w:lang w:val="el-GR"/>
              </w:rPr>
              <w:t>,</w:t>
            </w:r>
            <w:r w:rsidRPr="009E4E09">
              <w:rPr>
                <w:rFonts w:eastAsia="Verdana"/>
                <w:szCs w:val="22"/>
              </w:rPr>
              <w:t>0001</w:t>
            </w:r>
          </w:p>
        </w:tc>
        <w:tc>
          <w:tcPr>
            <w:tcW w:w="1133" w:type="pct"/>
            <w:tcBorders>
              <w:top w:val="single" w:sz="4" w:space="0" w:color="auto"/>
              <w:left w:val="single" w:sz="4" w:space="0" w:color="auto"/>
              <w:bottom w:val="single" w:sz="4" w:space="0" w:color="auto"/>
              <w:right w:val="single" w:sz="4" w:space="0" w:color="auto"/>
            </w:tcBorders>
          </w:tcPr>
          <w:p w14:paraId="72D5AADF" w14:textId="77777777" w:rsidR="00587D36" w:rsidRPr="009E4E09" w:rsidRDefault="00587D36" w:rsidP="00877DE4">
            <w:pPr>
              <w:keepNext/>
              <w:keepLines/>
              <w:jc w:val="center"/>
              <w:rPr>
                <w:rFonts w:eastAsia="Batang"/>
                <w:szCs w:val="22"/>
              </w:rPr>
            </w:pPr>
          </w:p>
          <w:p w14:paraId="0A092CFE" w14:textId="77777777" w:rsidR="00587D36" w:rsidRPr="009E4E09" w:rsidRDefault="00587D36" w:rsidP="00877DE4">
            <w:pPr>
              <w:keepNext/>
              <w:keepLines/>
              <w:jc w:val="center"/>
              <w:rPr>
                <w:rFonts w:eastAsia="Batang"/>
                <w:szCs w:val="22"/>
              </w:rPr>
            </w:pPr>
            <w:r w:rsidRPr="009E4E09">
              <w:rPr>
                <w:rFonts w:eastAsia="Batang"/>
                <w:szCs w:val="22"/>
              </w:rPr>
              <w:t>0</w:t>
            </w:r>
            <w:r w:rsidRPr="009E4E09">
              <w:rPr>
                <w:rFonts w:eastAsia="Batang"/>
                <w:szCs w:val="22"/>
                <w:lang w:val="el-GR"/>
              </w:rPr>
              <w:t>,</w:t>
            </w:r>
            <w:r w:rsidRPr="009E4E09">
              <w:rPr>
                <w:rFonts w:eastAsia="Batang"/>
                <w:szCs w:val="22"/>
              </w:rPr>
              <w:t>61</w:t>
            </w:r>
          </w:p>
          <w:p w14:paraId="1D0FC90B" w14:textId="77777777" w:rsidR="00587D36" w:rsidRPr="009E4E09" w:rsidRDefault="00587D36" w:rsidP="00877DE4">
            <w:pPr>
              <w:keepNext/>
              <w:keepLines/>
              <w:jc w:val="center"/>
              <w:rPr>
                <w:rFonts w:eastAsia="Batang"/>
                <w:szCs w:val="22"/>
              </w:rPr>
            </w:pPr>
            <w:r w:rsidRPr="009E4E09">
              <w:rPr>
                <w:rFonts w:eastAsia="Batang"/>
                <w:szCs w:val="22"/>
              </w:rPr>
              <w:t>(0</w:t>
            </w:r>
            <w:r w:rsidRPr="009E4E09">
              <w:rPr>
                <w:rFonts w:eastAsia="Batang"/>
                <w:szCs w:val="22"/>
                <w:lang w:val="el-GR"/>
              </w:rPr>
              <w:t>,</w:t>
            </w:r>
            <w:r w:rsidRPr="009E4E09">
              <w:rPr>
                <w:rFonts w:eastAsia="Batang"/>
                <w:szCs w:val="22"/>
              </w:rPr>
              <w:t>49, 0</w:t>
            </w:r>
            <w:r w:rsidRPr="009E4E09">
              <w:rPr>
                <w:rFonts w:eastAsia="Batang"/>
                <w:szCs w:val="22"/>
                <w:lang w:val="el-GR"/>
              </w:rPr>
              <w:t>,</w:t>
            </w:r>
            <w:r w:rsidRPr="009E4E09">
              <w:rPr>
                <w:rFonts w:eastAsia="Batang"/>
                <w:szCs w:val="22"/>
              </w:rPr>
              <w:t>77)</w:t>
            </w:r>
          </w:p>
          <w:p w14:paraId="01A06A64" w14:textId="77777777" w:rsidR="00587D36" w:rsidRPr="009E4E09" w:rsidRDefault="00587D36" w:rsidP="00877DE4">
            <w:pPr>
              <w:keepNext/>
              <w:keepLines/>
              <w:jc w:val="center"/>
              <w:rPr>
                <w:rFonts w:eastAsia="Verdana"/>
                <w:szCs w:val="22"/>
              </w:rPr>
            </w:pPr>
            <w:r w:rsidRPr="009E4E09">
              <w:rPr>
                <w:rFonts w:eastAsia="Batang"/>
                <w:szCs w:val="22"/>
              </w:rPr>
              <w:t>p&lt; 0</w:t>
            </w:r>
            <w:r w:rsidRPr="009E4E09">
              <w:rPr>
                <w:rFonts w:eastAsia="Batang"/>
                <w:szCs w:val="22"/>
                <w:lang w:val="el-GR"/>
              </w:rPr>
              <w:t>,</w:t>
            </w:r>
            <w:r w:rsidRPr="009E4E09">
              <w:rPr>
                <w:rFonts w:eastAsia="Batang"/>
                <w:szCs w:val="22"/>
              </w:rPr>
              <w:t>0001</w:t>
            </w:r>
          </w:p>
        </w:tc>
        <w:tc>
          <w:tcPr>
            <w:tcW w:w="1132" w:type="pct"/>
            <w:tcBorders>
              <w:top w:val="single" w:sz="4" w:space="0" w:color="auto"/>
              <w:left w:val="single" w:sz="4" w:space="0" w:color="auto"/>
              <w:bottom w:val="single" w:sz="4" w:space="0" w:color="auto"/>
              <w:right w:val="single" w:sz="4" w:space="0" w:color="auto"/>
            </w:tcBorders>
          </w:tcPr>
          <w:p w14:paraId="021E2512" w14:textId="77777777" w:rsidR="00587D36" w:rsidRPr="009E4E09" w:rsidRDefault="00587D36" w:rsidP="00877DE4">
            <w:pPr>
              <w:keepNext/>
              <w:keepLines/>
              <w:jc w:val="center"/>
              <w:rPr>
                <w:rFonts w:eastAsia="Batang"/>
                <w:szCs w:val="22"/>
              </w:rPr>
            </w:pPr>
          </w:p>
          <w:p w14:paraId="5980D37E" w14:textId="77777777" w:rsidR="00587D36" w:rsidRPr="009E4E09" w:rsidRDefault="00587D36" w:rsidP="00877DE4">
            <w:pPr>
              <w:keepNext/>
              <w:keepLines/>
              <w:jc w:val="center"/>
              <w:rPr>
                <w:rFonts w:eastAsia="Batang"/>
                <w:szCs w:val="22"/>
              </w:rPr>
            </w:pPr>
            <w:r w:rsidRPr="009E4E09">
              <w:rPr>
                <w:rFonts w:eastAsia="Batang"/>
                <w:szCs w:val="22"/>
              </w:rPr>
              <w:t>0</w:t>
            </w:r>
            <w:r w:rsidRPr="009E4E09">
              <w:rPr>
                <w:rFonts w:eastAsia="Batang"/>
                <w:szCs w:val="22"/>
                <w:lang w:val="el-GR"/>
              </w:rPr>
              <w:t>,</w:t>
            </w:r>
            <w:r w:rsidRPr="009E4E09">
              <w:rPr>
                <w:rFonts w:eastAsia="Batang"/>
                <w:szCs w:val="22"/>
              </w:rPr>
              <w:t>67</w:t>
            </w:r>
          </w:p>
          <w:p w14:paraId="3E3E77B4" w14:textId="77777777" w:rsidR="00587D36" w:rsidRPr="009E4E09" w:rsidRDefault="00587D36" w:rsidP="00877DE4">
            <w:pPr>
              <w:keepNext/>
              <w:keepLines/>
              <w:jc w:val="center"/>
              <w:rPr>
                <w:rFonts w:eastAsia="Batang"/>
                <w:szCs w:val="22"/>
              </w:rPr>
            </w:pPr>
            <w:r w:rsidRPr="009E4E09">
              <w:rPr>
                <w:rFonts w:eastAsia="Batang"/>
                <w:szCs w:val="22"/>
              </w:rPr>
              <w:t>(0</w:t>
            </w:r>
            <w:r w:rsidRPr="009E4E09">
              <w:rPr>
                <w:rFonts w:eastAsia="Batang"/>
                <w:szCs w:val="22"/>
                <w:lang w:val="el-GR"/>
              </w:rPr>
              <w:t>,</w:t>
            </w:r>
            <w:r w:rsidRPr="009E4E09">
              <w:rPr>
                <w:rFonts w:eastAsia="Batang"/>
                <w:szCs w:val="22"/>
              </w:rPr>
              <w:t>54, 0</w:t>
            </w:r>
            <w:r w:rsidRPr="009E4E09">
              <w:rPr>
                <w:rFonts w:eastAsia="Batang"/>
                <w:szCs w:val="22"/>
                <w:lang w:val="el-GR"/>
              </w:rPr>
              <w:t>,</w:t>
            </w:r>
            <w:r w:rsidRPr="009E4E09">
              <w:rPr>
                <w:rFonts w:eastAsia="Batang"/>
                <w:szCs w:val="22"/>
              </w:rPr>
              <w:t>83)</w:t>
            </w:r>
          </w:p>
          <w:p w14:paraId="7D830755" w14:textId="77777777" w:rsidR="00587D36" w:rsidRPr="009E4E09" w:rsidRDefault="00587D36" w:rsidP="00877DE4">
            <w:pPr>
              <w:keepNext/>
              <w:keepLines/>
              <w:jc w:val="center"/>
              <w:rPr>
                <w:rFonts w:eastAsia="Verdana"/>
                <w:szCs w:val="22"/>
              </w:rPr>
            </w:pPr>
            <w:r w:rsidRPr="009E4E09">
              <w:rPr>
                <w:rFonts w:eastAsia="Batang"/>
                <w:szCs w:val="22"/>
              </w:rPr>
              <w:t>p=0</w:t>
            </w:r>
            <w:r w:rsidRPr="009E4E09">
              <w:rPr>
                <w:rFonts w:eastAsia="Batang"/>
                <w:szCs w:val="22"/>
                <w:lang w:val="el-GR"/>
              </w:rPr>
              <w:t>,</w:t>
            </w:r>
            <w:r w:rsidRPr="009E4E09">
              <w:rPr>
                <w:rFonts w:eastAsia="Batang"/>
                <w:szCs w:val="22"/>
              </w:rPr>
              <w:t>0003</w:t>
            </w:r>
          </w:p>
        </w:tc>
      </w:tr>
      <w:tr w:rsidR="00D20F7C" w:rsidRPr="009E4E09" w14:paraId="6F1BE6B9" w14:textId="77777777" w:rsidTr="00877DE4">
        <w:trPr>
          <w:trHeight w:val="962"/>
        </w:trPr>
        <w:tc>
          <w:tcPr>
            <w:tcW w:w="1602" w:type="pct"/>
            <w:tcBorders>
              <w:top w:val="single" w:sz="4" w:space="0" w:color="auto"/>
              <w:left w:val="single" w:sz="4" w:space="0" w:color="auto"/>
              <w:bottom w:val="single" w:sz="4" w:space="0" w:color="auto"/>
              <w:right w:val="single" w:sz="4" w:space="0" w:color="auto"/>
            </w:tcBorders>
          </w:tcPr>
          <w:p w14:paraId="46F33A68" w14:textId="3595AC57" w:rsidR="00D20F7C" w:rsidRPr="00A3686C" w:rsidRDefault="00A3686C" w:rsidP="00906417">
            <w:pPr>
              <w:keepNext/>
              <w:jc w:val="center"/>
              <w:rPr>
                <w:szCs w:val="22"/>
                <w:lang w:val="el-GR"/>
              </w:rPr>
            </w:pPr>
            <w:r>
              <w:rPr>
                <w:szCs w:val="22"/>
                <w:lang w:val="el-GR"/>
              </w:rPr>
              <w:t>Ανάλυση</w:t>
            </w:r>
            <w:r w:rsidRPr="00A3686C">
              <w:rPr>
                <w:szCs w:val="22"/>
                <w:lang w:val="el-GR"/>
              </w:rPr>
              <w:t xml:space="preserve"> </w:t>
            </w:r>
            <w:r>
              <w:rPr>
                <w:szCs w:val="22"/>
                <w:lang w:val="el-GR"/>
              </w:rPr>
              <w:t>μακροπρόθεσμης</w:t>
            </w:r>
            <w:r w:rsidRPr="00A3686C">
              <w:rPr>
                <w:szCs w:val="22"/>
                <w:lang w:val="el-GR"/>
              </w:rPr>
              <w:t xml:space="preserve"> </w:t>
            </w:r>
            <w:r>
              <w:rPr>
                <w:szCs w:val="22"/>
                <w:lang w:val="el-GR"/>
              </w:rPr>
              <w:t>παρακολούθησης αποτελεσματικότητας</w:t>
            </w:r>
            <w:r w:rsidRPr="00A3686C">
              <w:rPr>
                <w:szCs w:val="22"/>
                <w:vertAlign w:val="superscript"/>
                <w:lang w:val="el-GR"/>
              </w:rPr>
              <w:t xml:space="preserve"> </w:t>
            </w:r>
            <w:r w:rsidR="00D20F7C" w:rsidRPr="00A3686C">
              <w:rPr>
                <w:szCs w:val="22"/>
                <w:vertAlign w:val="superscript"/>
                <w:lang w:val="el-GR"/>
              </w:rPr>
              <w:t>**</w:t>
            </w:r>
          </w:p>
          <w:p w14:paraId="7C1487D6" w14:textId="77777777" w:rsidR="00A3686C" w:rsidRPr="009E4E09" w:rsidRDefault="00A3686C" w:rsidP="00A3686C">
            <w:pPr>
              <w:keepNext/>
              <w:keepLines/>
              <w:jc w:val="center"/>
              <w:rPr>
                <w:rFonts w:eastAsia="Verdana"/>
                <w:szCs w:val="22"/>
                <w:lang w:val="el-GR"/>
              </w:rPr>
            </w:pPr>
            <w:r w:rsidRPr="009E4E09">
              <w:rPr>
                <w:rFonts w:eastAsia="Verdana"/>
                <w:szCs w:val="22"/>
                <w:lang w:val="el-GR"/>
              </w:rPr>
              <w:t xml:space="preserve">Σχετικός Κίνδυνος Επιβίωσης Ελεύθερης νόσου </w:t>
            </w:r>
          </w:p>
          <w:p w14:paraId="3AAC17B3" w14:textId="77777777" w:rsidR="00D20F7C" w:rsidRDefault="00A3686C" w:rsidP="00A3686C">
            <w:pPr>
              <w:keepNext/>
              <w:jc w:val="center"/>
              <w:rPr>
                <w:szCs w:val="22"/>
              </w:rPr>
            </w:pPr>
            <w:r w:rsidRPr="00A3686C">
              <w:rPr>
                <w:szCs w:val="22"/>
                <w:lang w:val="el-GR"/>
              </w:rPr>
              <w:t xml:space="preserve"> </w:t>
            </w:r>
            <w:r w:rsidR="00D20F7C">
              <w:rPr>
                <w:szCs w:val="22"/>
              </w:rPr>
              <w:t>(95 % CI)</w:t>
            </w:r>
          </w:p>
          <w:p w14:paraId="77160AB6" w14:textId="77777777" w:rsidR="00D20F7C" w:rsidRPr="00A3686C" w:rsidRDefault="00A3686C" w:rsidP="00A3686C">
            <w:pPr>
              <w:keepNext/>
              <w:keepLines/>
              <w:jc w:val="center"/>
              <w:rPr>
                <w:rFonts w:eastAsia="Verdana"/>
                <w:szCs w:val="22"/>
                <w:lang w:val="el-GR"/>
              </w:rPr>
            </w:pPr>
            <w:r>
              <w:rPr>
                <w:szCs w:val="22"/>
                <w:lang w:val="el-GR"/>
              </w:rPr>
              <w:t xml:space="preserve">Τιμή </w:t>
            </w:r>
            <w:r w:rsidR="00D20F7C">
              <w:rPr>
                <w:szCs w:val="22"/>
              </w:rPr>
              <w:t>p</w:t>
            </w:r>
          </w:p>
        </w:tc>
        <w:tc>
          <w:tcPr>
            <w:tcW w:w="1133" w:type="pct"/>
            <w:tcBorders>
              <w:top w:val="single" w:sz="4" w:space="0" w:color="auto"/>
              <w:left w:val="single" w:sz="4" w:space="0" w:color="auto"/>
              <w:bottom w:val="single" w:sz="4" w:space="0" w:color="auto"/>
              <w:right w:val="single" w:sz="4" w:space="0" w:color="auto"/>
            </w:tcBorders>
          </w:tcPr>
          <w:p w14:paraId="23A5DC68" w14:textId="77777777" w:rsidR="00D20F7C" w:rsidRDefault="00D20F7C" w:rsidP="00906417">
            <w:pPr>
              <w:keepNext/>
              <w:jc w:val="center"/>
              <w:rPr>
                <w:szCs w:val="22"/>
              </w:rPr>
            </w:pPr>
          </w:p>
          <w:p w14:paraId="2D055806" w14:textId="77777777" w:rsidR="00D20F7C" w:rsidRPr="00EB6880" w:rsidRDefault="00D20F7C" w:rsidP="00906417">
            <w:pPr>
              <w:keepNext/>
              <w:jc w:val="center"/>
              <w:rPr>
                <w:szCs w:val="22"/>
              </w:rPr>
            </w:pPr>
          </w:p>
          <w:p w14:paraId="410EBAA4" w14:textId="77777777" w:rsidR="00D20F7C" w:rsidRPr="00EB6880" w:rsidRDefault="00D20F7C" w:rsidP="00906417">
            <w:pPr>
              <w:keepNext/>
              <w:jc w:val="center"/>
              <w:rPr>
                <w:szCs w:val="22"/>
              </w:rPr>
            </w:pPr>
            <w:r w:rsidRPr="00EB6880">
              <w:rPr>
                <w:szCs w:val="22"/>
              </w:rPr>
              <w:t>0.61</w:t>
            </w:r>
          </w:p>
          <w:p w14:paraId="6D1B04F6" w14:textId="77777777" w:rsidR="00D20F7C" w:rsidRPr="00E319F0" w:rsidRDefault="00D20F7C" w:rsidP="00906417">
            <w:pPr>
              <w:keepNext/>
              <w:jc w:val="center"/>
              <w:rPr>
                <w:szCs w:val="22"/>
              </w:rPr>
            </w:pPr>
            <w:r w:rsidRPr="00E319F0">
              <w:rPr>
                <w:szCs w:val="22"/>
              </w:rPr>
              <w:t>(0.54, 0.69)</w:t>
            </w:r>
          </w:p>
          <w:p w14:paraId="409A33F9" w14:textId="77777777" w:rsidR="00D20F7C" w:rsidRPr="009E4E09" w:rsidRDefault="00D20F7C" w:rsidP="00877DE4">
            <w:pPr>
              <w:keepNext/>
              <w:keepLines/>
              <w:jc w:val="center"/>
              <w:rPr>
                <w:szCs w:val="22"/>
              </w:rPr>
            </w:pPr>
            <w:r w:rsidRPr="008340B6">
              <w:rPr>
                <w:szCs w:val="22"/>
              </w:rPr>
              <w:t>p</w:t>
            </w:r>
            <w:r w:rsidRPr="00EB6880">
              <w:rPr>
                <w:szCs w:val="22"/>
              </w:rPr>
              <w:t>&lt;0.0001</w:t>
            </w:r>
          </w:p>
        </w:tc>
        <w:tc>
          <w:tcPr>
            <w:tcW w:w="1133" w:type="pct"/>
            <w:tcBorders>
              <w:top w:val="single" w:sz="4" w:space="0" w:color="auto"/>
              <w:left w:val="single" w:sz="4" w:space="0" w:color="auto"/>
              <w:bottom w:val="single" w:sz="4" w:space="0" w:color="auto"/>
              <w:right w:val="single" w:sz="4" w:space="0" w:color="auto"/>
            </w:tcBorders>
          </w:tcPr>
          <w:p w14:paraId="76C8B2CB" w14:textId="77777777" w:rsidR="00D20F7C" w:rsidRDefault="00D20F7C" w:rsidP="00906417">
            <w:pPr>
              <w:keepNext/>
              <w:jc w:val="center"/>
              <w:rPr>
                <w:rFonts w:eastAsia="Batang"/>
                <w:szCs w:val="22"/>
              </w:rPr>
            </w:pPr>
          </w:p>
          <w:p w14:paraId="0C7FFFB3" w14:textId="77777777" w:rsidR="00D20F7C" w:rsidRPr="00E319F0" w:rsidRDefault="00D20F7C" w:rsidP="00906417">
            <w:pPr>
              <w:keepNext/>
              <w:jc w:val="center"/>
              <w:rPr>
                <w:rFonts w:eastAsia="Batang"/>
                <w:szCs w:val="22"/>
              </w:rPr>
            </w:pPr>
          </w:p>
          <w:p w14:paraId="25812383" w14:textId="77777777" w:rsidR="00D20F7C" w:rsidRPr="00E319F0" w:rsidRDefault="00D20F7C" w:rsidP="00906417">
            <w:pPr>
              <w:keepNext/>
              <w:jc w:val="center"/>
              <w:rPr>
                <w:rFonts w:eastAsia="Batang"/>
                <w:szCs w:val="22"/>
              </w:rPr>
            </w:pPr>
            <w:r w:rsidRPr="00E319F0">
              <w:rPr>
                <w:rFonts w:eastAsia="Batang"/>
                <w:szCs w:val="22"/>
              </w:rPr>
              <w:t>0.72</w:t>
            </w:r>
          </w:p>
          <w:p w14:paraId="663C15E1" w14:textId="77777777" w:rsidR="00D20F7C" w:rsidRPr="008E3F34" w:rsidRDefault="00D20F7C" w:rsidP="00906417">
            <w:pPr>
              <w:keepNext/>
              <w:jc w:val="center"/>
              <w:rPr>
                <w:rFonts w:eastAsia="Batang"/>
                <w:szCs w:val="22"/>
              </w:rPr>
            </w:pPr>
            <w:r w:rsidRPr="00E319F0">
              <w:rPr>
                <w:rFonts w:eastAsia="Batang"/>
                <w:szCs w:val="22"/>
              </w:rPr>
              <w:t>(0.61, 0.85)</w:t>
            </w:r>
          </w:p>
          <w:p w14:paraId="2A2048E8" w14:textId="77777777" w:rsidR="00D20F7C" w:rsidRPr="009E4E09" w:rsidRDefault="00D20F7C" w:rsidP="00877DE4">
            <w:pPr>
              <w:keepNext/>
              <w:keepLines/>
              <w:jc w:val="center"/>
              <w:rPr>
                <w:rFonts w:eastAsia="Batang"/>
                <w:szCs w:val="22"/>
              </w:rPr>
            </w:pPr>
            <w:r w:rsidRPr="008340B6">
              <w:rPr>
                <w:rFonts w:eastAsia="Batang"/>
                <w:szCs w:val="22"/>
              </w:rPr>
              <w:t>p</w:t>
            </w:r>
            <w:r w:rsidRPr="00EB6880">
              <w:rPr>
                <w:rFonts w:eastAsia="Batang"/>
                <w:szCs w:val="22"/>
              </w:rPr>
              <w:t>&lt;0.0001</w:t>
            </w:r>
          </w:p>
        </w:tc>
        <w:tc>
          <w:tcPr>
            <w:tcW w:w="1132" w:type="pct"/>
            <w:tcBorders>
              <w:top w:val="single" w:sz="4" w:space="0" w:color="auto"/>
              <w:left w:val="single" w:sz="4" w:space="0" w:color="auto"/>
              <w:bottom w:val="single" w:sz="4" w:space="0" w:color="auto"/>
              <w:right w:val="single" w:sz="4" w:space="0" w:color="auto"/>
            </w:tcBorders>
          </w:tcPr>
          <w:p w14:paraId="3399C2E6" w14:textId="77777777" w:rsidR="00D20F7C" w:rsidRDefault="00D20F7C" w:rsidP="00906417">
            <w:pPr>
              <w:keepNext/>
              <w:jc w:val="center"/>
              <w:rPr>
                <w:rFonts w:eastAsia="Batang"/>
                <w:szCs w:val="22"/>
              </w:rPr>
            </w:pPr>
          </w:p>
          <w:p w14:paraId="2CD6CA7F" w14:textId="77777777" w:rsidR="00D20F7C" w:rsidRPr="00EB6880" w:rsidRDefault="00D20F7C" w:rsidP="00906417">
            <w:pPr>
              <w:keepNext/>
              <w:jc w:val="center"/>
              <w:rPr>
                <w:rFonts w:eastAsia="Batang"/>
                <w:szCs w:val="22"/>
              </w:rPr>
            </w:pPr>
          </w:p>
          <w:p w14:paraId="472334EA" w14:textId="77777777" w:rsidR="00D20F7C" w:rsidRPr="00E319F0" w:rsidRDefault="00D20F7C" w:rsidP="00906417">
            <w:pPr>
              <w:keepNext/>
              <w:jc w:val="center"/>
              <w:rPr>
                <w:rFonts w:eastAsia="Batang"/>
                <w:szCs w:val="22"/>
              </w:rPr>
            </w:pPr>
            <w:r w:rsidRPr="00E319F0">
              <w:rPr>
                <w:rFonts w:eastAsia="Batang"/>
                <w:szCs w:val="22"/>
              </w:rPr>
              <w:t>0.77</w:t>
            </w:r>
          </w:p>
          <w:p w14:paraId="2CB1D97D" w14:textId="77777777" w:rsidR="00D20F7C" w:rsidRPr="00EB6880" w:rsidRDefault="00D20F7C" w:rsidP="00906417">
            <w:pPr>
              <w:keepNext/>
              <w:jc w:val="center"/>
              <w:rPr>
                <w:rFonts w:eastAsia="Batang"/>
                <w:szCs w:val="22"/>
              </w:rPr>
            </w:pPr>
            <w:r w:rsidRPr="00E319F0">
              <w:rPr>
                <w:rFonts w:eastAsia="Batang"/>
                <w:szCs w:val="22"/>
              </w:rPr>
              <w:t>(0.65, 0.90</w:t>
            </w:r>
            <w:r w:rsidRPr="00EB6880">
              <w:rPr>
                <w:rFonts w:eastAsia="Batang"/>
                <w:szCs w:val="22"/>
              </w:rPr>
              <w:t>)</w:t>
            </w:r>
          </w:p>
          <w:p w14:paraId="3DF15A24" w14:textId="77777777" w:rsidR="00D20F7C" w:rsidRPr="009E4E09" w:rsidRDefault="00D20F7C" w:rsidP="00877DE4">
            <w:pPr>
              <w:keepNext/>
              <w:keepLines/>
              <w:jc w:val="center"/>
              <w:rPr>
                <w:rFonts w:eastAsia="Batang"/>
                <w:szCs w:val="22"/>
              </w:rPr>
            </w:pPr>
            <w:r w:rsidRPr="00EB6880">
              <w:rPr>
                <w:rFonts w:eastAsia="Batang"/>
                <w:szCs w:val="22"/>
              </w:rPr>
              <w:t>p=0.0011</w:t>
            </w:r>
          </w:p>
        </w:tc>
      </w:tr>
      <w:tr w:rsidR="00D20F7C" w:rsidRPr="009E4E09" w14:paraId="49B44333" w14:textId="77777777" w:rsidTr="00877DE4">
        <w:trPr>
          <w:trHeight w:val="962"/>
        </w:trPr>
        <w:tc>
          <w:tcPr>
            <w:tcW w:w="1602" w:type="pct"/>
            <w:tcBorders>
              <w:top w:val="single" w:sz="4" w:space="0" w:color="auto"/>
              <w:left w:val="single" w:sz="4" w:space="0" w:color="auto"/>
              <w:bottom w:val="single" w:sz="4" w:space="0" w:color="auto"/>
              <w:right w:val="single" w:sz="4" w:space="0" w:color="auto"/>
            </w:tcBorders>
          </w:tcPr>
          <w:p w14:paraId="1C6F4AA2" w14:textId="77777777" w:rsidR="00D20F7C" w:rsidRPr="009E4E09" w:rsidRDefault="00D20F7C" w:rsidP="00877DE4">
            <w:pPr>
              <w:keepNext/>
              <w:keepLines/>
              <w:jc w:val="center"/>
              <w:rPr>
                <w:rFonts w:eastAsia="Verdana"/>
                <w:szCs w:val="22"/>
                <w:lang w:val="el-GR"/>
              </w:rPr>
            </w:pPr>
            <w:r w:rsidRPr="009E4E09">
              <w:rPr>
                <w:rFonts w:eastAsia="Verdana"/>
                <w:szCs w:val="22"/>
              </w:rPr>
              <w:t>Post</w:t>
            </w:r>
            <w:r w:rsidRPr="009E4E09">
              <w:rPr>
                <w:rFonts w:eastAsia="Verdana"/>
                <w:szCs w:val="22"/>
                <w:lang w:val="el-GR"/>
              </w:rPr>
              <w:t>-</w:t>
            </w:r>
            <w:r w:rsidRPr="009E4E09">
              <w:rPr>
                <w:rFonts w:eastAsia="Verdana"/>
                <w:szCs w:val="22"/>
              </w:rPr>
              <w:t>hoc</w:t>
            </w:r>
            <w:r w:rsidRPr="009E4E09">
              <w:rPr>
                <w:rFonts w:eastAsia="Verdana"/>
                <w:szCs w:val="22"/>
                <w:lang w:val="el-GR"/>
              </w:rPr>
              <w:t xml:space="preserve"> διερευνητική ανάλυση με επιβίωση ελεύθερης νόσου και συμπωματικών καρδιακών συμβαμάτων </w:t>
            </w:r>
          </w:p>
          <w:p w14:paraId="748EF367" w14:textId="77777777" w:rsidR="00F86D2B" w:rsidRDefault="00F86D2B" w:rsidP="00877DE4">
            <w:pPr>
              <w:keepNext/>
              <w:keepLines/>
              <w:jc w:val="center"/>
              <w:rPr>
                <w:rFonts w:eastAsia="Verdana"/>
                <w:szCs w:val="22"/>
                <w:lang w:val="el-GR"/>
              </w:rPr>
            </w:pPr>
            <w:r>
              <w:rPr>
                <w:rFonts w:eastAsia="Verdana"/>
                <w:szCs w:val="22"/>
                <w:lang w:val="el-GR"/>
              </w:rPr>
              <w:t>Μακροπρόθεσμη παρακολούθηση</w:t>
            </w:r>
            <w:r w:rsidRPr="00F86D2B">
              <w:rPr>
                <w:rFonts w:eastAsia="Verdana"/>
                <w:szCs w:val="22"/>
                <w:vertAlign w:val="superscript"/>
                <w:lang w:val="el-GR"/>
              </w:rPr>
              <w:t>**</w:t>
            </w:r>
          </w:p>
          <w:p w14:paraId="2B1CAC5B" w14:textId="77777777" w:rsidR="00D20F7C" w:rsidRPr="009E4E09" w:rsidRDefault="00D20F7C" w:rsidP="00877DE4">
            <w:pPr>
              <w:keepNext/>
              <w:keepLines/>
              <w:jc w:val="center"/>
              <w:rPr>
                <w:rFonts w:eastAsia="Verdana"/>
                <w:szCs w:val="22"/>
                <w:lang w:val="el-GR"/>
              </w:rPr>
            </w:pPr>
            <w:r w:rsidRPr="009E4E09">
              <w:rPr>
                <w:rFonts w:eastAsia="Verdana"/>
                <w:szCs w:val="22"/>
                <w:lang w:val="el-GR"/>
              </w:rPr>
              <w:t>Σχετικός κίνδυνος</w:t>
            </w:r>
          </w:p>
          <w:p w14:paraId="060CF54E" w14:textId="77777777" w:rsidR="00D20F7C" w:rsidRPr="007312D1" w:rsidRDefault="00D20F7C" w:rsidP="00877DE4">
            <w:pPr>
              <w:keepNext/>
              <w:keepLines/>
              <w:jc w:val="center"/>
              <w:rPr>
                <w:rFonts w:eastAsia="Verdana"/>
                <w:szCs w:val="22"/>
                <w:lang w:val="el-GR"/>
              </w:rPr>
            </w:pPr>
            <w:r w:rsidRPr="007312D1">
              <w:rPr>
                <w:rFonts w:eastAsia="Verdana"/>
                <w:szCs w:val="22"/>
                <w:lang w:val="el-GR"/>
              </w:rPr>
              <w:t xml:space="preserve">(95% </w:t>
            </w:r>
            <w:r w:rsidRPr="009E4E09">
              <w:rPr>
                <w:rFonts w:eastAsia="Verdana"/>
                <w:szCs w:val="22"/>
              </w:rPr>
              <w:t>CI</w:t>
            </w:r>
            <w:r w:rsidRPr="007312D1">
              <w:rPr>
                <w:rFonts w:eastAsia="Verdana"/>
                <w:szCs w:val="22"/>
                <w:lang w:val="el-GR"/>
              </w:rPr>
              <w:t>)</w:t>
            </w:r>
          </w:p>
        </w:tc>
        <w:tc>
          <w:tcPr>
            <w:tcW w:w="1133" w:type="pct"/>
            <w:tcBorders>
              <w:top w:val="single" w:sz="4" w:space="0" w:color="auto"/>
              <w:left w:val="single" w:sz="4" w:space="0" w:color="auto"/>
              <w:bottom w:val="single" w:sz="4" w:space="0" w:color="auto"/>
              <w:right w:val="single" w:sz="4" w:space="0" w:color="auto"/>
            </w:tcBorders>
          </w:tcPr>
          <w:p w14:paraId="3A2B676F" w14:textId="77777777" w:rsidR="00D20F7C" w:rsidRPr="007312D1" w:rsidRDefault="00D20F7C" w:rsidP="00877DE4">
            <w:pPr>
              <w:keepNext/>
              <w:keepLines/>
              <w:jc w:val="center"/>
              <w:rPr>
                <w:szCs w:val="22"/>
                <w:lang w:val="el-GR"/>
              </w:rPr>
            </w:pPr>
          </w:p>
          <w:p w14:paraId="2E2BECB6" w14:textId="77777777" w:rsidR="00D20F7C" w:rsidRPr="007312D1" w:rsidRDefault="00D20F7C" w:rsidP="00877DE4">
            <w:pPr>
              <w:keepNext/>
              <w:keepLines/>
              <w:jc w:val="center"/>
              <w:rPr>
                <w:szCs w:val="22"/>
                <w:lang w:val="el-GR"/>
              </w:rPr>
            </w:pPr>
          </w:p>
          <w:p w14:paraId="6624BE5C" w14:textId="77777777" w:rsidR="00D20F7C" w:rsidRPr="007312D1" w:rsidRDefault="00D20F7C" w:rsidP="00877DE4">
            <w:pPr>
              <w:keepNext/>
              <w:keepLines/>
              <w:jc w:val="center"/>
              <w:rPr>
                <w:szCs w:val="22"/>
                <w:lang w:val="el-GR"/>
              </w:rPr>
            </w:pPr>
          </w:p>
          <w:p w14:paraId="2AA7AAC3" w14:textId="77777777" w:rsidR="00F86D2B" w:rsidRDefault="00F86D2B" w:rsidP="00877DE4">
            <w:pPr>
              <w:keepNext/>
              <w:keepLines/>
              <w:jc w:val="center"/>
              <w:rPr>
                <w:szCs w:val="22"/>
                <w:lang w:val="el-GR"/>
              </w:rPr>
            </w:pPr>
          </w:p>
          <w:p w14:paraId="7D4EBE6C" w14:textId="77777777" w:rsidR="00F86D2B" w:rsidRDefault="00F86D2B" w:rsidP="00877DE4">
            <w:pPr>
              <w:keepNext/>
              <w:keepLines/>
              <w:jc w:val="center"/>
              <w:rPr>
                <w:szCs w:val="22"/>
                <w:lang w:val="el-GR"/>
              </w:rPr>
            </w:pPr>
          </w:p>
          <w:p w14:paraId="50EC2F4B" w14:textId="77777777" w:rsidR="00F86D2B" w:rsidRDefault="00F86D2B" w:rsidP="00877DE4">
            <w:pPr>
              <w:keepNext/>
              <w:keepLines/>
              <w:jc w:val="center"/>
              <w:rPr>
                <w:szCs w:val="22"/>
                <w:lang w:val="el-GR"/>
              </w:rPr>
            </w:pPr>
          </w:p>
          <w:p w14:paraId="0FDF260B" w14:textId="77777777" w:rsidR="00D20F7C" w:rsidRPr="00F86D2B" w:rsidRDefault="00D20F7C" w:rsidP="00877DE4">
            <w:pPr>
              <w:keepNext/>
              <w:keepLines/>
              <w:jc w:val="center"/>
              <w:rPr>
                <w:szCs w:val="22"/>
                <w:lang w:val="el-GR"/>
              </w:rPr>
            </w:pPr>
            <w:r w:rsidRPr="009E4E09">
              <w:rPr>
                <w:szCs w:val="22"/>
              </w:rPr>
              <w:t>0</w:t>
            </w:r>
            <w:r w:rsidRPr="009E4E09">
              <w:rPr>
                <w:szCs w:val="22"/>
                <w:lang w:val="el-GR"/>
              </w:rPr>
              <w:t>,</w:t>
            </w:r>
            <w:r w:rsidRPr="009E4E09">
              <w:rPr>
                <w:szCs w:val="22"/>
              </w:rPr>
              <w:t>6</w:t>
            </w:r>
            <w:r w:rsidR="00F86D2B">
              <w:rPr>
                <w:szCs w:val="22"/>
                <w:lang w:val="el-GR"/>
              </w:rPr>
              <w:t>7</w:t>
            </w:r>
          </w:p>
          <w:p w14:paraId="7EC326A5" w14:textId="77777777" w:rsidR="00D20F7C" w:rsidRPr="009E4E09" w:rsidRDefault="00D20F7C" w:rsidP="00F86D2B">
            <w:pPr>
              <w:keepNext/>
              <w:keepLines/>
              <w:jc w:val="center"/>
              <w:rPr>
                <w:szCs w:val="22"/>
              </w:rPr>
            </w:pPr>
            <w:r w:rsidRPr="009E4E09">
              <w:rPr>
                <w:szCs w:val="22"/>
              </w:rPr>
              <w:t>(0</w:t>
            </w:r>
            <w:r w:rsidRPr="009E4E09">
              <w:rPr>
                <w:szCs w:val="22"/>
                <w:lang w:val="el-GR"/>
              </w:rPr>
              <w:t>,</w:t>
            </w:r>
            <w:r w:rsidR="00F86D2B">
              <w:rPr>
                <w:szCs w:val="22"/>
                <w:lang w:val="el-GR"/>
              </w:rPr>
              <w:t>60</w:t>
            </w:r>
            <w:r w:rsidRPr="009E4E09">
              <w:rPr>
                <w:szCs w:val="22"/>
              </w:rPr>
              <w:t>, 0</w:t>
            </w:r>
            <w:r w:rsidRPr="009E4E09">
              <w:rPr>
                <w:szCs w:val="22"/>
                <w:lang w:val="el-GR"/>
              </w:rPr>
              <w:t>,7</w:t>
            </w:r>
            <w:r w:rsidR="00F86D2B">
              <w:rPr>
                <w:szCs w:val="22"/>
                <w:lang w:val="el-GR"/>
              </w:rPr>
              <w:t>5</w:t>
            </w:r>
            <w:r w:rsidRPr="009E4E09">
              <w:rPr>
                <w:szCs w:val="22"/>
              </w:rPr>
              <w:t>)</w:t>
            </w:r>
          </w:p>
        </w:tc>
        <w:tc>
          <w:tcPr>
            <w:tcW w:w="1133" w:type="pct"/>
            <w:tcBorders>
              <w:top w:val="single" w:sz="4" w:space="0" w:color="auto"/>
              <w:left w:val="single" w:sz="4" w:space="0" w:color="auto"/>
              <w:bottom w:val="single" w:sz="4" w:space="0" w:color="auto"/>
              <w:right w:val="single" w:sz="4" w:space="0" w:color="auto"/>
            </w:tcBorders>
          </w:tcPr>
          <w:p w14:paraId="1FAE800E" w14:textId="77777777" w:rsidR="00D20F7C" w:rsidRPr="009E4E09" w:rsidRDefault="00D20F7C" w:rsidP="00877DE4">
            <w:pPr>
              <w:keepNext/>
              <w:keepLines/>
              <w:jc w:val="center"/>
              <w:rPr>
                <w:rFonts w:eastAsia="Batang"/>
                <w:szCs w:val="22"/>
              </w:rPr>
            </w:pPr>
          </w:p>
          <w:p w14:paraId="04735329" w14:textId="77777777" w:rsidR="00D20F7C" w:rsidRPr="009E4E09" w:rsidRDefault="00D20F7C" w:rsidP="00877DE4">
            <w:pPr>
              <w:keepNext/>
              <w:keepLines/>
              <w:jc w:val="center"/>
              <w:rPr>
                <w:rFonts w:eastAsia="Batang"/>
                <w:szCs w:val="22"/>
              </w:rPr>
            </w:pPr>
          </w:p>
          <w:p w14:paraId="5749F69A" w14:textId="77777777" w:rsidR="00D20F7C" w:rsidRPr="009E4E09" w:rsidRDefault="00D20F7C" w:rsidP="00877DE4">
            <w:pPr>
              <w:keepNext/>
              <w:keepLines/>
              <w:jc w:val="center"/>
              <w:rPr>
                <w:rFonts w:eastAsia="Batang"/>
                <w:szCs w:val="22"/>
              </w:rPr>
            </w:pPr>
          </w:p>
          <w:p w14:paraId="4B866050" w14:textId="77777777" w:rsidR="00F86D2B" w:rsidRDefault="00F86D2B" w:rsidP="00877DE4">
            <w:pPr>
              <w:keepNext/>
              <w:keepLines/>
              <w:jc w:val="center"/>
              <w:rPr>
                <w:rFonts w:eastAsia="Batang"/>
                <w:szCs w:val="22"/>
                <w:lang w:val="el-GR"/>
              </w:rPr>
            </w:pPr>
          </w:p>
          <w:p w14:paraId="7D29CC41" w14:textId="77777777" w:rsidR="00F86D2B" w:rsidRDefault="00F86D2B" w:rsidP="00877DE4">
            <w:pPr>
              <w:keepNext/>
              <w:keepLines/>
              <w:jc w:val="center"/>
              <w:rPr>
                <w:rFonts w:eastAsia="Batang"/>
                <w:szCs w:val="22"/>
                <w:lang w:val="el-GR"/>
              </w:rPr>
            </w:pPr>
          </w:p>
          <w:p w14:paraId="478DC8BB" w14:textId="77777777" w:rsidR="00F86D2B" w:rsidRDefault="00F86D2B" w:rsidP="00877DE4">
            <w:pPr>
              <w:keepNext/>
              <w:keepLines/>
              <w:jc w:val="center"/>
              <w:rPr>
                <w:rFonts w:eastAsia="Batang"/>
                <w:szCs w:val="22"/>
                <w:lang w:val="el-GR"/>
              </w:rPr>
            </w:pPr>
          </w:p>
          <w:p w14:paraId="255A9629" w14:textId="77777777" w:rsidR="00D20F7C" w:rsidRPr="00F86D2B" w:rsidRDefault="00D20F7C" w:rsidP="00877DE4">
            <w:pPr>
              <w:keepNext/>
              <w:keepLines/>
              <w:jc w:val="center"/>
              <w:rPr>
                <w:rFonts w:eastAsia="Batang"/>
                <w:szCs w:val="22"/>
                <w:lang w:val="el-GR"/>
              </w:rPr>
            </w:pPr>
            <w:r w:rsidRPr="009E4E09">
              <w:rPr>
                <w:rFonts w:eastAsia="Batang"/>
                <w:szCs w:val="22"/>
              </w:rPr>
              <w:t>0</w:t>
            </w:r>
            <w:r w:rsidRPr="009E4E09">
              <w:rPr>
                <w:rFonts w:eastAsia="Batang"/>
                <w:szCs w:val="22"/>
                <w:lang w:val="el-GR"/>
              </w:rPr>
              <w:t>,</w:t>
            </w:r>
            <w:r w:rsidRPr="009E4E09">
              <w:rPr>
                <w:rFonts w:eastAsia="Batang"/>
                <w:szCs w:val="22"/>
              </w:rPr>
              <w:t>7</w:t>
            </w:r>
            <w:r w:rsidR="00F86D2B">
              <w:rPr>
                <w:rFonts w:eastAsia="Batang"/>
                <w:szCs w:val="22"/>
                <w:lang w:val="el-GR"/>
              </w:rPr>
              <w:t>7</w:t>
            </w:r>
          </w:p>
          <w:p w14:paraId="1F3F6FC6" w14:textId="77777777" w:rsidR="00D20F7C" w:rsidRPr="009E4E09" w:rsidRDefault="00D20F7C" w:rsidP="00877DE4">
            <w:pPr>
              <w:keepNext/>
              <w:keepLines/>
              <w:jc w:val="center"/>
              <w:rPr>
                <w:rFonts w:eastAsia="Batang"/>
                <w:szCs w:val="22"/>
              </w:rPr>
            </w:pPr>
            <w:r w:rsidRPr="009E4E09">
              <w:rPr>
                <w:rFonts w:eastAsia="Batang"/>
                <w:szCs w:val="22"/>
              </w:rPr>
              <w:t>(0</w:t>
            </w:r>
            <w:r w:rsidRPr="009E4E09">
              <w:rPr>
                <w:rFonts w:eastAsia="Batang"/>
                <w:szCs w:val="22"/>
                <w:lang w:val="el-GR"/>
              </w:rPr>
              <w:t>,</w:t>
            </w:r>
            <w:r w:rsidR="00F86D2B">
              <w:rPr>
                <w:rFonts w:eastAsia="Batang"/>
                <w:szCs w:val="22"/>
                <w:lang w:val="el-GR"/>
              </w:rPr>
              <w:t>66</w:t>
            </w:r>
            <w:r w:rsidRPr="009E4E09">
              <w:rPr>
                <w:rFonts w:eastAsia="Batang"/>
                <w:szCs w:val="22"/>
              </w:rPr>
              <w:t>, 0</w:t>
            </w:r>
            <w:r w:rsidRPr="009E4E09">
              <w:rPr>
                <w:rFonts w:eastAsia="Batang"/>
                <w:szCs w:val="22"/>
                <w:lang w:val="el-GR"/>
              </w:rPr>
              <w:t>,</w:t>
            </w:r>
            <w:r w:rsidR="00F86D2B">
              <w:rPr>
                <w:rFonts w:eastAsia="Batang"/>
                <w:szCs w:val="22"/>
                <w:lang w:val="el-GR"/>
              </w:rPr>
              <w:t>90</w:t>
            </w:r>
            <w:r w:rsidRPr="009E4E09">
              <w:rPr>
                <w:rFonts w:eastAsia="Batang"/>
                <w:szCs w:val="22"/>
              </w:rPr>
              <w:t>)</w:t>
            </w:r>
          </w:p>
        </w:tc>
        <w:tc>
          <w:tcPr>
            <w:tcW w:w="1132" w:type="pct"/>
            <w:tcBorders>
              <w:top w:val="single" w:sz="4" w:space="0" w:color="auto"/>
              <w:left w:val="single" w:sz="4" w:space="0" w:color="auto"/>
              <w:bottom w:val="single" w:sz="4" w:space="0" w:color="auto"/>
              <w:right w:val="single" w:sz="4" w:space="0" w:color="auto"/>
            </w:tcBorders>
          </w:tcPr>
          <w:p w14:paraId="5FAFC057" w14:textId="77777777" w:rsidR="00D20F7C" w:rsidRPr="009E4E09" w:rsidRDefault="00D20F7C" w:rsidP="00877DE4">
            <w:pPr>
              <w:keepNext/>
              <w:keepLines/>
              <w:jc w:val="center"/>
              <w:rPr>
                <w:rFonts w:eastAsia="Batang"/>
                <w:szCs w:val="22"/>
              </w:rPr>
            </w:pPr>
          </w:p>
          <w:p w14:paraId="7472B965" w14:textId="77777777" w:rsidR="00D20F7C" w:rsidRPr="009E4E09" w:rsidRDefault="00D20F7C" w:rsidP="00877DE4">
            <w:pPr>
              <w:keepNext/>
              <w:keepLines/>
              <w:jc w:val="center"/>
              <w:rPr>
                <w:rFonts w:eastAsia="Batang"/>
                <w:szCs w:val="22"/>
              </w:rPr>
            </w:pPr>
          </w:p>
          <w:p w14:paraId="703F5831" w14:textId="77777777" w:rsidR="00D20F7C" w:rsidRPr="009E4E09" w:rsidRDefault="00D20F7C" w:rsidP="00877DE4">
            <w:pPr>
              <w:keepNext/>
              <w:keepLines/>
              <w:jc w:val="center"/>
              <w:rPr>
                <w:rFonts w:eastAsia="Batang"/>
                <w:szCs w:val="22"/>
              </w:rPr>
            </w:pPr>
          </w:p>
          <w:p w14:paraId="49273D6C" w14:textId="77777777" w:rsidR="00F86D2B" w:rsidRDefault="00F86D2B" w:rsidP="00877DE4">
            <w:pPr>
              <w:keepNext/>
              <w:keepLines/>
              <w:jc w:val="center"/>
              <w:rPr>
                <w:rFonts w:eastAsia="Batang"/>
                <w:szCs w:val="22"/>
                <w:lang w:val="el-GR"/>
              </w:rPr>
            </w:pPr>
          </w:p>
          <w:p w14:paraId="016C2830" w14:textId="77777777" w:rsidR="00F86D2B" w:rsidRDefault="00F86D2B" w:rsidP="00877DE4">
            <w:pPr>
              <w:keepNext/>
              <w:keepLines/>
              <w:jc w:val="center"/>
              <w:rPr>
                <w:rFonts w:eastAsia="Batang"/>
                <w:szCs w:val="22"/>
                <w:lang w:val="el-GR"/>
              </w:rPr>
            </w:pPr>
          </w:p>
          <w:p w14:paraId="2D4E65A6" w14:textId="77777777" w:rsidR="00F86D2B" w:rsidRDefault="00F86D2B" w:rsidP="00877DE4">
            <w:pPr>
              <w:keepNext/>
              <w:keepLines/>
              <w:jc w:val="center"/>
              <w:rPr>
                <w:rFonts w:eastAsia="Batang"/>
                <w:szCs w:val="22"/>
                <w:lang w:val="el-GR"/>
              </w:rPr>
            </w:pPr>
          </w:p>
          <w:p w14:paraId="339E4B3A" w14:textId="77777777" w:rsidR="00D20F7C" w:rsidRPr="009E4E09" w:rsidRDefault="00D20F7C" w:rsidP="00877DE4">
            <w:pPr>
              <w:keepNext/>
              <w:keepLines/>
              <w:jc w:val="center"/>
              <w:rPr>
                <w:rFonts w:eastAsia="Batang"/>
                <w:szCs w:val="22"/>
              </w:rPr>
            </w:pPr>
            <w:r w:rsidRPr="009E4E09">
              <w:rPr>
                <w:rFonts w:eastAsia="Batang"/>
                <w:szCs w:val="22"/>
              </w:rPr>
              <w:t>0</w:t>
            </w:r>
            <w:r w:rsidRPr="009E4E09">
              <w:rPr>
                <w:rFonts w:eastAsia="Batang"/>
                <w:szCs w:val="22"/>
                <w:lang w:val="el-GR"/>
              </w:rPr>
              <w:t>,</w:t>
            </w:r>
            <w:r w:rsidRPr="009E4E09">
              <w:rPr>
                <w:rFonts w:eastAsia="Batang"/>
                <w:szCs w:val="22"/>
              </w:rPr>
              <w:t>7</w:t>
            </w:r>
            <w:r w:rsidR="00F86D2B">
              <w:rPr>
                <w:rFonts w:eastAsia="Batang"/>
                <w:szCs w:val="22"/>
                <w:lang w:val="el-GR"/>
              </w:rPr>
              <w:t>7</w:t>
            </w:r>
          </w:p>
          <w:p w14:paraId="5AB8BEB5" w14:textId="77777777" w:rsidR="00D20F7C" w:rsidRPr="009E4E09" w:rsidRDefault="00D20F7C" w:rsidP="00877DE4">
            <w:pPr>
              <w:keepNext/>
              <w:keepLines/>
              <w:jc w:val="center"/>
              <w:rPr>
                <w:rFonts w:eastAsia="Batang"/>
                <w:szCs w:val="22"/>
              </w:rPr>
            </w:pPr>
            <w:r w:rsidRPr="009E4E09">
              <w:rPr>
                <w:rFonts w:eastAsia="Batang"/>
                <w:szCs w:val="22"/>
              </w:rPr>
              <w:t>(0</w:t>
            </w:r>
            <w:r w:rsidRPr="009E4E09">
              <w:rPr>
                <w:rFonts w:eastAsia="Batang"/>
                <w:szCs w:val="22"/>
                <w:lang w:val="el-GR"/>
              </w:rPr>
              <w:t>,</w:t>
            </w:r>
            <w:r w:rsidR="00F86D2B">
              <w:rPr>
                <w:rFonts w:eastAsia="Batang"/>
                <w:szCs w:val="22"/>
                <w:lang w:val="el-GR"/>
              </w:rPr>
              <w:t>66</w:t>
            </w:r>
            <w:r w:rsidRPr="009E4E09">
              <w:rPr>
                <w:rFonts w:eastAsia="Batang"/>
                <w:szCs w:val="22"/>
              </w:rPr>
              <w:t>, 0</w:t>
            </w:r>
            <w:r w:rsidRPr="009E4E09">
              <w:rPr>
                <w:rFonts w:eastAsia="Batang"/>
                <w:szCs w:val="22"/>
                <w:lang w:val="el-GR"/>
              </w:rPr>
              <w:t>,</w:t>
            </w:r>
            <w:r w:rsidR="00F86D2B">
              <w:rPr>
                <w:rFonts w:eastAsia="Batang"/>
                <w:szCs w:val="22"/>
                <w:lang w:val="el-GR"/>
              </w:rPr>
              <w:t>90</w:t>
            </w:r>
            <w:r w:rsidRPr="009E4E09">
              <w:rPr>
                <w:rFonts w:eastAsia="Batang"/>
                <w:szCs w:val="22"/>
              </w:rPr>
              <w:t>)</w:t>
            </w:r>
          </w:p>
          <w:p w14:paraId="7C7904A6" w14:textId="77777777" w:rsidR="00D20F7C" w:rsidRPr="009E4E09" w:rsidRDefault="00D20F7C" w:rsidP="00877DE4">
            <w:pPr>
              <w:keepNext/>
              <w:keepLines/>
              <w:jc w:val="center"/>
              <w:rPr>
                <w:rFonts w:eastAsia="Batang"/>
                <w:szCs w:val="22"/>
              </w:rPr>
            </w:pPr>
          </w:p>
        </w:tc>
      </w:tr>
    </w:tbl>
    <w:p w14:paraId="2382CEC6" w14:textId="4A016763" w:rsidR="00587D36" w:rsidRPr="0084668E" w:rsidRDefault="00587D36" w:rsidP="00587D36">
      <w:pPr>
        <w:keepNext/>
        <w:keepLines/>
        <w:rPr>
          <w:sz w:val="20"/>
        </w:rPr>
      </w:pPr>
      <w:r w:rsidRPr="00EF5297">
        <w:rPr>
          <w:sz w:val="20"/>
        </w:rPr>
        <w:t xml:space="preserve">A: </w:t>
      </w:r>
      <w:r w:rsidRPr="00EF5297">
        <w:rPr>
          <w:sz w:val="20"/>
          <w:lang w:val="el-GR"/>
        </w:rPr>
        <w:t>δοξορουβικίνη</w:t>
      </w:r>
      <w:r w:rsidRPr="00EF5297">
        <w:rPr>
          <w:sz w:val="20"/>
        </w:rPr>
        <w:t xml:space="preserve">, C: </w:t>
      </w:r>
      <w:r w:rsidRPr="00EF5297">
        <w:rPr>
          <w:sz w:val="20"/>
          <w:lang w:val="el-GR"/>
        </w:rPr>
        <w:t>κυκλοφωσφαμίδη</w:t>
      </w:r>
      <w:r w:rsidRPr="00EF5297">
        <w:rPr>
          <w:sz w:val="20"/>
        </w:rPr>
        <w:t xml:space="preserve">, P: </w:t>
      </w:r>
      <w:r w:rsidRPr="00F05FC1">
        <w:rPr>
          <w:sz w:val="20"/>
          <w:lang w:val="el-GR"/>
        </w:rPr>
        <w:t>πακλιταξέλη</w:t>
      </w:r>
      <w:r w:rsidRPr="00F05FC1">
        <w:rPr>
          <w:sz w:val="20"/>
        </w:rPr>
        <w:t xml:space="preserve">, D: </w:t>
      </w:r>
      <w:r w:rsidRPr="00F05FC1">
        <w:rPr>
          <w:sz w:val="20"/>
          <w:lang w:val="el-GR"/>
        </w:rPr>
        <w:t>δοσεταξέλη</w:t>
      </w:r>
      <w:r w:rsidRPr="00F05FC1">
        <w:rPr>
          <w:sz w:val="20"/>
        </w:rPr>
        <w:t xml:space="preserve">, Carb: </w:t>
      </w:r>
      <w:r w:rsidRPr="00F05FC1">
        <w:rPr>
          <w:sz w:val="20"/>
          <w:lang w:val="el-GR"/>
        </w:rPr>
        <w:t>καρβοπλατίνη</w:t>
      </w:r>
      <w:r w:rsidRPr="00F05FC1">
        <w:rPr>
          <w:sz w:val="20"/>
        </w:rPr>
        <w:t xml:space="preserve">, H: </w:t>
      </w:r>
      <w:r w:rsidRPr="00A106EC">
        <w:rPr>
          <w:sz w:val="20"/>
          <w:lang w:val="el-GR"/>
        </w:rPr>
        <w:t>τραστουζουμάμπη</w:t>
      </w:r>
      <w:r w:rsidRPr="001D676B">
        <w:rPr>
          <w:sz w:val="20"/>
        </w:rPr>
        <w:t xml:space="preserve">, CI: </w:t>
      </w:r>
      <w:r w:rsidRPr="001D676B">
        <w:rPr>
          <w:sz w:val="20"/>
          <w:lang w:val="el-GR"/>
        </w:rPr>
        <w:t>διάστημα</w:t>
      </w:r>
      <w:r w:rsidRPr="001D676B">
        <w:rPr>
          <w:sz w:val="20"/>
        </w:rPr>
        <w:t xml:space="preserve"> </w:t>
      </w:r>
      <w:r w:rsidRPr="008A2797">
        <w:rPr>
          <w:sz w:val="20"/>
          <w:lang w:val="el-GR"/>
        </w:rPr>
        <w:t>εμπιστοσύνης</w:t>
      </w:r>
    </w:p>
    <w:p w14:paraId="6C435433" w14:textId="77777777" w:rsidR="00587D36" w:rsidRPr="00681D7D" w:rsidRDefault="00587D36" w:rsidP="00587D36">
      <w:pPr>
        <w:keepNext/>
        <w:keepLines/>
        <w:rPr>
          <w:sz w:val="20"/>
          <w:lang w:val="el-GR"/>
        </w:rPr>
      </w:pPr>
      <w:r w:rsidRPr="004A481D">
        <w:rPr>
          <w:sz w:val="20"/>
          <w:lang w:val="el-GR"/>
        </w:rPr>
        <w:t xml:space="preserve">*Κατά τη στιγμή της οριστικής ανάλυσης της επιβίωσης ελεύθερης νόσου. Η </w:t>
      </w:r>
      <w:r w:rsidR="007B1D5F" w:rsidRPr="00681D7D">
        <w:rPr>
          <w:sz w:val="20"/>
          <w:lang w:val="el-GR"/>
        </w:rPr>
        <w:t xml:space="preserve">διάμεση </w:t>
      </w:r>
      <w:r w:rsidRPr="00681D7D">
        <w:rPr>
          <w:sz w:val="20"/>
          <w:lang w:val="el-GR"/>
        </w:rPr>
        <w:t xml:space="preserve">διάρκεια της παρακολούθησης ήταν 1,8 έτη στο σκέλος </w:t>
      </w:r>
      <w:r w:rsidRPr="00681D7D">
        <w:rPr>
          <w:sz w:val="20"/>
        </w:rPr>
        <w:t>AC</w:t>
      </w:r>
      <w:r w:rsidRPr="00681D7D">
        <w:rPr>
          <w:sz w:val="20"/>
          <w:lang w:val="el-GR"/>
        </w:rPr>
        <w:t>→</w:t>
      </w:r>
      <w:r w:rsidRPr="00681D7D">
        <w:rPr>
          <w:sz w:val="20"/>
        </w:rPr>
        <w:t>P</w:t>
      </w:r>
      <w:r w:rsidRPr="00681D7D">
        <w:rPr>
          <w:sz w:val="20"/>
          <w:lang w:val="el-GR"/>
        </w:rPr>
        <w:t xml:space="preserve"> και 2,0 έτη στο σκέλος </w:t>
      </w:r>
      <w:r w:rsidRPr="00681D7D">
        <w:rPr>
          <w:sz w:val="20"/>
        </w:rPr>
        <w:t>AC</w:t>
      </w:r>
      <w:r w:rsidRPr="00681D7D">
        <w:rPr>
          <w:sz w:val="20"/>
          <w:lang w:val="el-GR"/>
        </w:rPr>
        <w:t>→</w:t>
      </w:r>
      <w:r w:rsidRPr="00681D7D">
        <w:rPr>
          <w:sz w:val="20"/>
        </w:rPr>
        <w:t>PH</w:t>
      </w:r>
      <w:r w:rsidRPr="00681D7D">
        <w:rPr>
          <w:sz w:val="20"/>
          <w:lang w:val="el-GR"/>
        </w:rPr>
        <w:t>.</w:t>
      </w:r>
    </w:p>
    <w:p w14:paraId="6E02134C" w14:textId="2EB345E2" w:rsidR="00587D36" w:rsidRPr="00681D7D" w:rsidRDefault="00F86D2B" w:rsidP="00587D36">
      <w:pPr>
        <w:keepNext/>
        <w:keepLines/>
        <w:rPr>
          <w:sz w:val="20"/>
          <w:lang w:val="el-GR"/>
        </w:rPr>
      </w:pPr>
      <w:r w:rsidRPr="00681D7D">
        <w:rPr>
          <w:sz w:val="20"/>
          <w:vertAlign w:val="superscript"/>
          <w:lang w:val="el-GR"/>
        </w:rPr>
        <w:t>**</w:t>
      </w:r>
      <w:r w:rsidR="00E42937" w:rsidRPr="00681D7D">
        <w:rPr>
          <w:sz w:val="20"/>
          <w:lang w:val="el-GR"/>
        </w:rPr>
        <w:t xml:space="preserve">Διάμεση διάρκεια της μακροπρόθεσμης παρακολούθησης της από κοινού ανάλυσης κλινικών μελετών ήταν 8,3 έτη (διακύμανση: 0,1 έως 12,1) για </w:t>
      </w:r>
      <w:r w:rsidR="00F05FC1" w:rsidRPr="00F05FC1">
        <w:rPr>
          <w:sz w:val="20"/>
          <w:lang w:val="el-GR"/>
        </w:rPr>
        <w:t>τ</w:t>
      </w:r>
      <w:r w:rsidR="00F05FC1">
        <w:rPr>
          <w:sz w:val="20"/>
          <w:lang w:val="el-GR"/>
        </w:rPr>
        <w:t xml:space="preserve">ο σκέλος </w:t>
      </w:r>
      <w:r w:rsidR="00E42937" w:rsidRPr="00681D7D">
        <w:rPr>
          <w:sz w:val="20"/>
        </w:rPr>
        <w:t>AC</w:t>
      </w:r>
      <w:r w:rsidR="00E42937" w:rsidRPr="00681D7D">
        <w:rPr>
          <w:sz w:val="20"/>
          <w:lang w:val="el-GR"/>
        </w:rPr>
        <w:t>→</w:t>
      </w:r>
      <w:r w:rsidR="00E42937" w:rsidRPr="00681D7D">
        <w:rPr>
          <w:sz w:val="20"/>
        </w:rPr>
        <w:t>PH</w:t>
      </w:r>
      <w:r w:rsidR="00E42937" w:rsidRPr="00681D7D">
        <w:rPr>
          <w:sz w:val="20"/>
          <w:lang w:val="el-GR"/>
        </w:rPr>
        <w:t xml:space="preserve"> και 7.9 έτη (διακύμανση: 0</w:t>
      </w:r>
      <w:r w:rsidR="00F05FC1">
        <w:rPr>
          <w:sz w:val="20"/>
          <w:lang w:val="el-GR"/>
        </w:rPr>
        <w:t>,0</w:t>
      </w:r>
      <w:r w:rsidR="00E42937" w:rsidRPr="00681D7D">
        <w:rPr>
          <w:sz w:val="20"/>
          <w:lang w:val="el-GR"/>
        </w:rPr>
        <w:t xml:space="preserve"> έως 12,2) για </w:t>
      </w:r>
      <w:r w:rsidR="00F05FC1">
        <w:rPr>
          <w:sz w:val="20"/>
          <w:lang w:val="el-GR"/>
        </w:rPr>
        <w:t>το σκέλος</w:t>
      </w:r>
      <w:r w:rsidR="00E42937" w:rsidRPr="00681D7D">
        <w:rPr>
          <w:sz w:val="20"/>
          <w:lang w:val="el-GR"/>
        </w:rPr>
        <w:t xml:space="preserve"> </w:t>
      </w:r>
      <w:r w:rsidR="00E42937" w:rsidRPr="00681D7D">
        <w:rPr>
          <w:sz w:val="20"/>
        </w:rPr>
        <w:t>AC</w:t>
      </w:r>
      <w:r w:rsidR="00E42937" w:rsidRPr="00681D7D">
        <w:rPr>
          <w:sz w:val="20"/>
          <w:lang w:val="el-GR"/>
        </w:rPr>
        <w:t>→</w:t>
      </w:r>
      <w:r w:rsidR="00E42937" w:rsidRPr="00681D7D">
        <w:rPr>
          <w:sz w:val="20"/>
        </w:rPr>
        <w:t>P</w:t>
      </w:r>
      <w:r w:rsidR="00E42937" w:rsidRPr="00681D7D">
        <w:rPr>
          <w:sz w:val="20"/>
          <w:lang w:val="el-GR"/>
        </w:rPr>
        <w:t xml:space="preserve">. Η διάμεση διάρκεια της μακροπρόθεσμης παρακολούθησης για τη </w:t>
      </w:r>
      <w:r w:rsidR="00F05FC1">
        <w:rPr>
          <w:sz w:val="20"/>
          <w:lang w:val="el-GR"/>
        </w:rPr>
        <w:t xml:space="preserve">μελέτη </w:t>
      </w:r>
      <w:r w:rsidR="00E42937" w:rsidRPr="00681D7D">
        <w:rPr>
          <w:sz w:val="20"/>
        </w:rPr>
        <w:t>BCIRG</w:t>
      </w:r>
      <w:r w:rsidR="00E42937" w:rsidRPr="00681D7D">
        <w:rPr>
          <w:sz w:val="20"/>
          <w:lang w:val="el-GR"/>
        </w:rPr>
        <w:t xml:space="preserve"> 006 ήταν 10,3 έτη και σκέλ</w:t>
      </w:r>
      <w:r w:rsidR="00F05FC1">
        <w:rPr>
          <w:sz w:val="20"/>
          <w:lang w:val="el-GR"/>
        </w:rPr>
        <w:t>ος</w:t>
      </w:r>
      <w:r w:rsidR="00E42937" w:rsidRPr="00681D7D">
        <w:rPr>
          <w:sz w:val="20"/>
          <w:lang w:val="el-GR"/>
        </w:rPr>
        <w:t xml:space="preserve"> </w:t>
      </w:r>
      <w:r w:rsidR="00E42937" w:rsidRPr="00681D7D">
        <w:rPr>
          <w:rFonts w:hint="eastAsia"/>
          <w:sz w:val="20"/>
        </w:rPr>
        <w:t>AC</w:t>
      </w:r>
      <w:r w:rsidR="00E42937" w:rsidRPr="00681D7D">
        <w:rPr>
          <w:rFonts w:hint="eastAsia"/>
          <w:sz w:val="20"/>
          <w:lang w:val="el-GR"/>
        </w:rPr>
        <w:t>→</w:t>
      </w:r>
      <w:r w:rsidR="00E42937" w:rsidRPr="00681D7D">
        <w:rPr>
          <w:sz w:val="20"/>
        </w:rPr>
        <w:t>D</w:t>
      </w:r>
      <w:r w:rsidR="00E42937" w:rsidRPr="00681D7D">
        <w:rPr>
          <w:sz w:val="20"/>
          <w:lang w:val="el-GR"/>
        </w:rPr>
        <w:t xml:space="preserve"> (</w:t>
      </w:r>
      <w:r w:rsidR="00F05FC1" w:rsidRPr="00F05FC1">
        <w:rPr>
          <w:sz w:val="20"/>
          <w:lang w:val="el-GR"/>
        </w:rPr>
        <w:t>διακύμανση: 0,0</w:t>
      </w:r>
      <w:r w:rsidR="00F05FC1">
        <w:rPr>
          <w:sz w:val="20"/>
          <w:lang w:val="el-GR"/>
        </w:rPr>
        <w:t xml:space="preserve"> έως</w:t>
      </w:r>
      <w:r w:rsidR="00E42937" w:rsidRPr="00681D7D">
        <w:rPr>
          <w:sz w:val="20"/>
          <w:lang w:val="el-GR"/>
        </w:rPr>
        <w:t>12,6</w:t>
      </w:r>
      <w:r w:rsidR="00E42937" w:rsidRPr="00681D7D">
        <w:rPr>
          <w:sz w:val="20"/>
        </w:rPr>
        <w:t> </w:t>
      </w:r>
      <w:r w:rsidR="00E42937" w:rsidRPr="00681D7D">
        <w:rPr>
          <w:sz w:val="20"/>
          <w:lang w:val="el-GR"/>
        </w:rPr>
        <w:t>έτη) και</w:t>
      </w:r>
      <w:r w:rsidR="00F05FC1">
        <w:rPr>
          <w:sz w:val="20"/>
          <w:lang w:val="el-GR"/>
        </w:rPr>
        <w:t xml:space="preserve"> στο σκέλος</w:t>
      </w:r>
      <w:r w:rsidR="00E42937" w:rsidRPr="00681D7D">
        <w:rPr>
          <w:sz w:val="20"/>
          <w:lang w:val="el-GR"/>
        </w:rPr>
        <w:t xml:space="preserve"> </w:t>
      </w:r>
      <w:proofErr w:type="spellStart"/>
      <w:r w:rsidR="00E42937" w:rsidRPr="00681D7D">
        <w:rPr>
          <w:sz w:val="20"/>
        </w:rPr>
        <w:t>DCarbH</w:t>
      </w:r>
      <w:proofErr w:type="spellEnd"/>
      <w:r w:rsidR="00E42937" w:rsidRPr="00681D7D">
        <w:rPr>
          <w:sz w:val="20"/>
          <w:lang w:val="el-GR"/>
        </w:rPr>
        <w:t xml:space="preserve"> (διακύμανση: 0,</w:t>
      </w:r>
      <w:r w:rsidR="00F05FC1" w:rsidRPr="00F05FC1">
        <w:rPr>
          <w:sz w:val="20"/>
          <w:lang w:val="el-GR"/>
        </w:rPr>
        <w:t>0</w:t>
      </w:r>
      <w:r w:rsidR="00F05FC1">
        <w:rPr>
          <w:sz w:val="20"/>
          <w:lang w:val="el-GR"/>
        </w:rPr>
        <w:t xml:space="preserve"> έως </w:t>
      </w:r>
      <w:r w:rsidR="00E42937" w:rsidRPr="00681D7D">
        <w:rPr>
          <w:sz w:val="20"/>
          <w:lang w:val="el-GR"/>
        </w:rPr>
        <w:t>13,1</w:t>
      </w:r>
      <w:r w:rsidR="00E42937" w:rsidRPr="00681D7D">
        <w:rPr>
          <w:sz w:val="20"/>
        </w:rPr>
        <w:t> </w:t>
      </w:r>
      <w:r w:rsidR="00E42937" w:rsidRPr="00681D7D">
        <w:rPr>
          <w:sz w:val="20"/>
          <w:lang w:val="el-GR"/>
        </w:rPr>
        <w:t>έτη) και 10,4 έτη</w:t>
      </w:r>
      <w:r w:rsidR="00F05FC1">
        <w:rPr>
          <w:sz w:val="20"/>
          <w:lang w:val="el-GR"/>
        </w:rPr>
        <w:t xml:space="preserve"> </w:t>
      </w:r>
      <w:r w:rsidR="00F05FC1" w:rsidRPr="00AF040A">
        <w:rPr>
          <w:sz w:val="20"/>
          <w:lang w:val="el-GR"/>
        </w:rPr>
        <w:t>(</w:t>
      </w:r>
      <w:r w:rsidR="00F05FC1" w:rsidRPr="00F05FC1">
        <w:rPr>
          <w:sz w:val="20"/>
          <w:lang w:val="el-GR"/>
        </w:rPr>
        <w:t>διακύμανση: 0,0</w:t>
      </w:r>
      <w:r w:rsidR="00F05FC1">
        <w:rPr>
          <w:sz w:val="20"/>
          <w:lang w:val="el-GR"/>
        </w:rPr>
        <w:t xml:space="preserve"> έως </w:t>
      </w:r>
      <w:r w:rsidR="00F05FC1" w:rsidRPr="00AF040A">
        <w:rPr>
          <w:sz w:val="20"/>
          <w:lang w:val="el-GR"/>
        </w:rPr>
        <w:t>12,7</w:t>
      </w:r>
      <w:r w:rsidR="00F05FC1" w:rsidRPr="00AF040A">
        <w:rPr>
          <w:sz w:val="20"/>
        </w:rPr>
        <w:t> </w:t>
      </w:r>
      <w:r w:rsidR="00F05FC1" w:rsidRPr="00AF040A">
        <w:rPr>
          <w:sz w:val="20"/>
          <w:lang w:val="el-GR"/>
        </w:rPr>
        <w:t>έτη).</w:t>
      </w:r>
      <w:r w:rsidR="00E42937" w:rsidRPr="00681D7D">
        <w:rPr>
          <w:sz w:val="20"/>
          <w:lang w:val="el-GR"/>
        </w:rPr>
        <w:t xml:space="preserve"> στο σκέλος </w:t>
      </w:r>
      <w:r w:rsidR="00E42937" w:rsidRPr="00681D7D">
        <w:rPr>
          <w:rFonts w:hint="eastAsia"/>
          <w:sz w:val="20"/>
        </w:rPr>
        <w:t>AC</w:t>
      </w:r>
      <w:r w:rsidR="00E42937" w:rsidRPr="00681D7D">
        <w:rPr>
          <w:rFonts w:hint="eastAsia"/>
          <w:sz w:val="20"/>
          <w:lang w:val="el-GR"/>
        </w:rPr>
        <w:t>→</w:t>
      </w:r>
      <w:r w:rsidR="00E42937" w:rsidRPr="00681D7D">
        <w:rPr>
          <w:sz w:val="20"/>
        </w:rPr>
        <w:t>DH</w:t>
      </w:r>
      <w:r w:rsidR="00E42937" w:rsidRPr="00681D7D">
        <w:rPr>
          <w:sz w:val="20"/>
          <w:lang w:val="el-GR"/>
        </w:rPr>
        <w:t xml:space="preserve"> </w:t>
      </w:r>
    </w:p>
    <w:p w14:paraId="60AB44AA" w14:textId="77777777" w:rsidR="00F86D2B" w:rsidRPr="009E4E09" w:rsidRDefault="00F86D2B" w:rsidP="00587D36">
      <w:pPr>
        <w:keepNext/>
        <w:keepLines/>
        <w:rPr>
          <w:szCs w:val="22"/>
          <w:lang w:val="el-GR"/>
        </w:rPr>
      </w:pPr>
    </w:p>
    <w:p w14:paraId="257629EA" w14:textId="77777777" w:rsidR="00587D36" w:rsidRPr="006D3442" w:rsidRDefault="00587D36" w:rsidP="00587D36">
      <w:pPr>
        <w:keepNext/>
        <w:keepLines/>
        <w:rPr>
          <w:i/>
          <w:szCs w:val="22"/>
          <w:u w:val="single"/>
          <w:lang w:val="el-GR"/>
        </w:rPr>
      </w:pPr>
      <w:r w:rsidRPr="006D3442">
        <w:rPr>
          <w:i/>
          <w:szCs w:val="22"/>
          <w:u w:val="single"/>
          <w:lang w:val="el-GR"/>
        </w:rPr>
        <w:t>Πρώιμος καρκίνος του μαστού (εισαγωγικό-επικουρικό πλαίσιο)</w:t>
      </w:r>
    </w:p>
    <w:p w14:paraId="4132CF06" w14:textId="77777777" w:rsidR="00587D36" w:rsidRPr="009E4E09" w:rsidRDefault="00587D36" w:rsidP="00587D36">
      <w:pPr>
        <w:keepNext/>
        <w:keepLines/>
        <w:rPr>
          <w:szCs w:val="22"/>
          <w:lang w:val="el-GR"/>
        </w:rPr>
      </w:pPr>
    </w:p>
    <w:p w14:paraId="553CEAED" w14:textId="77777777" w:rsidR="00587D36" w:rsidRPr="009E4E09" w:rsidRDefault="00587D36" w:rsidP="00587D36">
      <w:pPr>
        <w:keepNext/>
        <w:keepLines/>
        <w:rPr>
          <w:szCs w:val="22"/>
          <w:lang w:val="el-GR"/>
        </w:rPr>
      </w:pPr>
      <w:r w:rsidRPr="009E4E09">
        <w:rPr>
          <w:szCs w:val="22"/>
          <w:lang w:val="el-GR"/>
        </w:rPr>
        <w:t xml:space="preserve">Μέχρι στιγμής, δεν είναι διαθέσιμα αποτελέσματα τα οποία συγκρίνουν την αποτελεσματικότητα του </w:t>
      </w:r>
      <w:r w:rsidRPr="009E4E09">
        <w:rPr>
          <w:szCs w:val="22"/>
        </w:rPr>
        <w:t>Herceptin</w:t>
      </w:r>
      <w:r w:rsidRPr="009E4E09">
        <w:rPr>
          <w:szCs w:val="22"/>
          <w:lang w:val="el-GR"/>
        </w:rPr>
        <w:t xml:space="preserve"> όταν χορηγείται με χημειοθεραπεία στο πλαίσιο της επικουρικής αγωγής με εκείνη που αποκομίζεται στο πλαίσιο της εισαγωγικής/επικουρικής αγωγής.</w:t>
      </w:r>
    </w:p>
    <w:p w14:paraId="1D0D6675" w14:textId="77777777" w:rsidR="00587D36" w:rsidRPr="009E4E09" w:rsidRDefault="00587D36" w:rsidP="00587D36">
      <w:pPr>
        <w:rPr>
          <w:szCs w:val="22"/>
          <w:lang w:val="el-GR"/>
        </w:rPr>
      </w:pPr>
    </w:p>
    <w:p w14:paraId="2620609C" w14:textId="77777777" w:rsidR="00587D36" w:rsidRPr="009E4E09" w:rsidRDefault="00587D36" w:rsidP="00587D36">
      <w:pPr>
        <w:rPr>
          <w:szCs w:val="22"/>
          <w:lang w:val="el-GR"/>
        </w:rPr>
      </w:pPr>
      <w:r w:rsidRPr="009E4E09">
        <w:rPr>
          <w:szCs w:val="22"/>
          <w:lang w:val="el-GR"/>
        </w:rPr>
        <w:t xml:space="preserve">Στο πλαίσιο της εισαγωγικής-επικουρικής θεραπείας, η μελέτη </w:t>
      </w:r>
      <w:r w:rsidRPr="009E4E09">
        <w:rPr>
          <w:szCs w:val="22"/>
        </w:rPr>
        <w:t>MO</w:t>
      </w:r>
      <w:r w:rsidRPr="009E4E09">
        <w:rPr>
          <w:szCs w:val="22"/>
          <w:lang w:val="el-GR"/>
        </w:rPr>
        <w:t xml:space="preserve">16432, μία πολυκεντρική τυχαιοποιημένη μελέτη σχεδιάστηκε προκειμένου να διερευνηθεί η κλινική αποτελεσματικότητα της </w:t>
      </w:r>
      <w:r w:rsidRPr="009E4E09">
        <w:rPr>
          <w:szCs w:val="22"/>
          <w:lang w:val="el-GR"/>
        </w:rPr>
        <w:lastRenderedPageBreak/>
        <w:t xml:space="preserve">ταυτόχρονης χορήγησης του </w:t>
      </w:r>
      <w:r w:rsidRPr="009E4E09">
        <w:rPr>
          <w:szCs w:val="22"/>
        </w:rPr>
        <w:t>Herceptin</w:t>
      </w:r>
      <w:r w:rsidRPr="009E4E09">
        <w:rPr>
          <w:szCs w:val="22"/>
          <w:lang w:val="el-GR"/>
        </w:rPr>
        <w:t xml:space="preserve"> με εισαγωγική χημειοθεραπεία συμπεριλαμβανομένης της ανθρακυκλίνης και της ταξάνης, ακολουθούμενης από επικουρική αγωγή </w:t>
      </w:r>
      <w:r w:rsidRPr="009E4E09">
        <w:rPr>
          <w:szCs w:val="22"/>
        </w:rPr>
        <w:t>Herceptin</w:t>
      </w:r>
      <w:r w:rsidRPr="009E4E09">
        <w:rPr>
          <w:szCs w:val="22"/>
          <w:lang w:val="el-GR"/>
        </w:rPr>
        <w:t xml:space="preserve">, μέχρι συνολική διάρκεια θεραπείας 1 έτους. Στη μελέτη εντάχθηκαν ασθενείς οι οποίοι είχαν διαγνωσθεί πρόσφατα με τοπικά προχωρημένο (Σταδίου ΙΙΙ) ή φλεγμονώδη ΠΚΜ. Ασθενείς με </w:t>
      </w:r>
      <w:r w:rsidRPr="009E4E09">
        <w:rPr>
          <w:szCs w:val="22"/>
        </w:rPr>
        <w:t>HER</w:t>
      </w:r>
      <w:r w:rsidRPr="009E4E09">
        <w:rPr>
          <w:szCs w:val="22"/>
          <w:lang w:val="el-GR"/>
        </w:rPr>
        <w:t xml:space="preserve">2+ όγκους τυχαιοποιήθηκαν να λάβουν είτε εισαγωγική χημειοθεραπεία ταυτόχρονα με εισαγωγική-επικουρική θεραπεία </w:t>
      </w:r>
      <w:r w:rsidRPr="009E4E09">
        <w:rPr>
          <w:szCs w:val="22"/>
        </w:rPr>
        <w:t>Herceptin</w:t>
      </w:r>
      <w:r w:rsidRPr="009E4E09">
        <w:rPr>
          <w:szCs w:val="22"/>
          <w:lang w:val="el-GR"/>
        </w:rPr>
        <w:t xml:space="preserve"> είτε μόνο εισαγωγική χημειοθεραπεία.</w:t>
      </w:r>
    </w:p>
    <w:p w14:paraId="43270CCD" w14:textId="77777777" w:rsidR="00587D36" w:rsidRPr="009E4E09" w:rsidRDefault="00587D36" w:rsidP="00587D36">
      <w:pPr>
        <w:rPr>
          <w:szCs w:val="22"/>
          <w:lang w:val="el-GR"/>
        </w:rPr>
      </w:pPr>
    </w:p>
    <w:p w14:paraId="4C22DCEE" w14:textId="77777777" w:rsidR="00587D36" w:rsidRPr="009E4E09" w:rsidRDefault="00587D36" w:rsidP="00587D36">
      <w:pPr>
        <w:rPr>
          <w:szCs w:val="22"/>
          <w:lang w:val="el-GR"/>
        </w:rPr>
      </w:pPr>
      <w:r w:rsidRPr="009E4E09">
        <w:rPr>
          <w:szCs w:val="22"/>
          <w:lang w:val="el-GR"/>
        </w:rPr>
        <w:t xml:space="preserve">Στη μελέτη </w:t>
      </w:r>
      <w:r w:rsidRPr="009E4E09">
        <w:rPr>
          <w:szCs w:val="22"/>
        </w:rPr>
        <w:t>MO</w:t>
      </w:r>
      <w:r w:rsidRPr="009E4E09">
        <w:rPr>
          <w:szCs w:val="22"/>
          <w:lang w:val="el-GR"/>
        </w:rPr>
        <w:t xml:space="preserve">16432, χορηγήθηκε </w:t>
      </w:r>
      <w:r w:rsidRPr="009E4E09">
        <w:rPr>
          <w:szCs w:val="22"/>
        </w:rPr>
        <w:t>Herceptin</w:t>
      </w:r>
      <w:r w:rsidRPr="009E4E09">
        <w:rPr>
          <w:szCs w:val="22"/>
          <w:lang w:val="el-GR"/>
        </w:rPr>
        <w:t xml:space="preserve"> (8</w:t>
      </w:r>
      <w:r w:rsidRPr="009E4E09">
        <w:rPr>
          <w:szCs w:val="22"/>
        </w:rPr>
        <w:t> mg</w:t>
      </w:r>
      <w:r w:rsidRPr="009E4E09">
        <w:rPr>
          <w:szCs w:val="22"/>
          <w:lang w:val="el-GR"/>
        </w:rPr>
        <w:t>/</w:t>
      </w:r>
      <w:r w:rsidRPr="009E4E09">
        <w:rPr>
          <w:szCs w:val="22"/>
        </w:rPr>
        <w:t>kg</w:t>
      </w:r>
      <w:r w:rsidRPr="009E4E09">
        <w:rPr>
          <w:szCs w:val="22"/>
          <w:lang w:val="el-GR"/>
        </w:rPr>
        <w:t xml:space="preserve"> δόση εφόδου ακολουθούμενη από 6</w:t>
      </w:r>
      <w:r w:rsidRPr="009E4E09">
        <w:rPr>
          <w:szCs w:val="22"/>
        </w:rPr>
        <w:t> mg</w:t>
      </w:r>
      <w:r w:rsidRPr="009E4E09">
        <w:rPr>
          <w:szCs w:val="22"/>
          <w:lang w:val="el-GR"/>
        </w:rPr>
        <w:t>/</w:t>
      </w:r>
      <w:r w:rsidRPr="009E4E09">
        <w:rPr>
          <w:szCs w:val="22"/>
        </w:rPr>
        <w:t>kg</w:t>
      </w:r>
      <w:r w:rsidRPr="009E4E09">
        <w:rPr>
          <w:szCs w:val="22"/>
          <w:lang w:val="el-GR"/>
        </w:rPr>
        <w:t xml:space="preserve"> δόση </w:t>
      </w:r>
      <w:r w:rsidR="007D1EC8">
        <w:rPr>
          <w:szCs w:val="22"/>
          <w:lang w:val="el-GR"/>
        </w:rPr>
        <w:t>συντήρησης</w:t>
      </w:r>
      <w:r w:rsidR="007D1EC8" w:rsidRPr="009E4E09">
        <w:rPr>
          <w:szCs w:val="22"/>
          <w:lang w:val="el-GR"/>
        </w:rPr>
        <w:t xml:space="preserve"> </w:t>
      </w:r>
      <w:r w:rsidRPr="009E4E09">
        <w:rPr>
          <w:szCs w:val="22"/>
          <w:lang w:val="el-GR"/>
        </w:rPr>
        <w:t>κάθε 3 εβδομάδες) ταυτόχρονα με 10 κύκλους εισαγωγικής χημειοθεραπείας</w:t>
      </w:r>
    </w:p>
    <w:p w14:paraId="708262BC" w14:textId="77777777" w:rsidR="00587D36" w:rsidRPr="009E4E09" w:rsidRDefault="00587D36" w:rsidP="00587D36">
      <w:pPr>
        <w:rPr>
          <w:szCs w:val="22"/>
          <w:lang w:val="el-GR"/>
        </w:rPr>
      </w:pPr>
    </w:p>
    <w:p w14:paraId="5512C30D" w14:textId="77777777" w:rsidR="00587D36" w:rsidRPr="009E4E09" w:rsidRDefault="00587D36" w:rsidP="00587D36">
      <w:pPr>
        <w:keepNext/>
        <w:keepLines/>
        <w:rPr>
          <w:szCs w:val="22"/>
          <w:lang w:val="el-GR"/>
        </w:rPr>
      </w:pPr>
      <w:r w:rsidRPr="009E4E09">
        <w:rPr>
          <w:szCs w:val="22"/>
          <w:lang w:val="el-GR"/>
        </w:rPr>
        <w:t>ως εξής:</w:t>
      </w:r>
    </w:p>
    <w:p w14:paraId="4BD1B432" w14:textId="77777777" w:rsidR="00587D36" w:rsidRPr="009E4E09" w:rsidRDefault="00587D36" w:rsidP="00587D36">
      <w:pPr>
        <w:keepNext/>
        <w:keepLines/>
        <w:rPr>
          <w:szCs w:val="22"/>
          <w:lang w:val="el-GR"/>
        </w:rPr>
      </w:pPr>
    </w:p>
    <w:p w14:paraId="46FAC046" w14:textId="2E8CBDA1" w:rsidR="00587D36" w:rsidRPr="009E4E09" w:rsidRDefault="00587D36" w:rsidP="00587D36">
      <w:pPr>
        <w:keepNext/>
        <w:keepLines/>
        <w:ind w:left="714" w:hanging="357"/>
        <w:rPr>
          <w:szCs w:val="22"/>
          <w:lang w:val="el-GR"/>
        </w:rPr>
      </w:pPr>
      <w:r w:rsidRPr="00174FB9">
        <w:rPr>
          <w:szCs w:val="22"/>
        </w:rPr>
        <w:sym w:font="Symbol" w:char="F0B7"/>
      </w:r>
      <w:r w:rsidRPr="00174FB9">
        <w:rPr>
          <w:szCs w:val="22"/>
          <w:lang w:val="el-GR"/>
        </w:rPr>
        <w:tab/>
        <w:t>Δοξορουβικίνη 60</w:t>
      </w:r>
      <w:r w:rsidRPr="009E4E09">
        <w:rPr>
          <w:szCs w:val="22"/>
        </w:rPr>
        <w:t> mg</w:t>
      </w:r>
      <w:r w:rsidRPr="009E4E09">
        <w:rPr>
          <w:szCs w:val="22"/>
          <w:lang w:val="el-GR"/>
        </w:rPr>
        <w:t>/</w:t>
      </w:r>
      <w:r w:rsidRPr="009E4E09">
        <w:rPr>
          <w:szCs w:val="22"/>
        </w:rPr>
        <w:t>m</w:t>
      </w:r>
      <w:r w:rsidRPr="009E4E09">
        <w:rPr>
          <w:szCs w:val="22"/>
          <w:vertAlign w:val="superscript"/>
          <w:lang w:val="el-GR"/>
        </w:rPr>
        <w:t>2</w:t>
      </w:r>
      <w:r w:rsidRPr="000815A9">
        <w:rPr>
          <w:szCs w:val="22"/>
          <w:lang w:val="el-GR"/>
        </w:rPr>
        <w:t xml:space="preserve"> </w:t>
      </w:r>
      <w:r w:rsidRPr="009E4E09">
        <w:rPr>
          <w:szCs w:val="22"/>
          <w:lang w:val="el-GR"/>
        </w:rPr>
        <w:t>και πακλιταξέλη 150</w:t>
      </w:r>
      <w:r w:rsidRPr="009E4E09">
        <w:rPr>
          <w:szCs w:val="22"/>
        </w:rPr>
        <w:t> mg</w:t>
      </w:r>
      <w:r w:rsidRPr="009E4E09">
        <w:rPr>
          <w:szCs w:val="22"/>
          <w:lang w:val="el-GR"/>
        </w:rPr>
        <w:t>/</w:t>
      </w:r>
      <w:r w:rsidRPr="009E4E09">
        <w:rPr>
          <w:szCs w:val="22"/>
        </w:rPr>
        <w:t>m</w:t>
      </w:r>
      <w:r w:rsidRPr="009E4E09">
        <w:rPr>
          <w:szCs w:val="22"/>
          <w:vertAlign w:val="superscript"/>
          <w:lang w:val="el-GR"/>
        </w:rPr>
        <w:t>2</w:t>
      </w:r>
      <w:r w:rsidRPr="009E4E09">
        <w:rPr>
          <w:b/>
          <w:szCs w:val="22"/>
          <w:lang w:val="el-GR"/>
        </w:rPr>
        <w:t xml:space="preserve">, </w:t>
      </w:r>
      <w:r w:rsidRPr="009E4E09">
        <w:rPr>
          <w:szCs w:val="22"/>
          <w:lang w:val="el-GR"/>
        </w:rPr>
        <w:t>χορηγούμενα 3 φορές εβδομαδιαίως για 3 κύκλους,</w:t>
      </w:r>
    </w:p>
    <w:p w14:paraId="1CAF1CAB" w14:textId="77777777" w:rsidR="00587D36" w:rsidRPr="009E4E09" w:rsidRDefault="00587D36" w:rsidP="00587D36">
      <w:pPr>
        <w:ind w:left="720"/>
        <w:rPr>
          <w:szCs w:val="22"/>
          <w:lang w:val="el-GR"/>
        </w:rPr>
      </w:pPr>
    </w:p>
    <w:p w14:paraId="04EB7A6E" w14:textId="77777777" w:rsidR="00587D36" w:rsidRPr="009E4E09" w:rsidRDefault="00587D36" w:rsidP="00587D36">
      <w:pPr>
        <w:keepNext/>
        <w:keepLines/>
        <w:ind w:left="720"/>
        <w:rPr>
          <w:szCs w:val="22"/>
          <w:lang w:val="el-GR"/>
        </w:rPr>
      </w:pPr>
      <w:r w:rsidRPr="009E4E09">
        <w:rPr>
          <w:szCs w:val="22"/>
          <w:lang w:val="el-GR"/>
        </w:rPr>
        <w:t xml:space="preserve"> τα οποία ακολουθήθηκαν από:</w:t>
      </w:r>
    </w:p>
    <w:p w14:paraId="58C48B2D" w14:textId="77777777" w:rsidR="00587D36" w:rsidRPr="009E4E09" w:rsidRDefault="00587D36" w:rsidP="00587D36">
      <w:pPr>
        <w:keepNext/>
        <w:keepLines/>
        <w:ind w:left="714" w:hanging="357"/>
        <w:rPr>
          <w:szCs w:val="22"/>
          <w:lang w:val="el-GR"/>
        </w:rPr>
      </w:pPr>
      <w:r w:rsidRPr="00174FB9">
        <w:rPr>
          <w:szCs w:val="22"/>
        </w:rPr>
        <w:sym w:font="Symbol" w:char="F0B7"/>
      </w:r>
      <w:r w:rsidRPr="00174FB9">
        <w:rPr>
          <w:szCs w:val="22"/>
          <w:lang w:val="el-GR"/>
        </w:rPr>
        <w:tab/>
        <w:t>Πακλιταξέλη 175</w:t>
      </w:r>
      <w:r w:rsidRPr="00174FB9">
        <w:rPr>
          <w:szCs w:val="22"/>
        </w:rPr>
        <w:t> </w:t>
      </w:r>
      <w:r w:rsidRPr="009E4E09">
        <w:rPr>
          <w:szCs w:val="22"/>
        </w:rPr>
        <w:t>mg</w:t>
      </w:r>
      <w:r w:rsidRPr="009E4E09">
        <w:rPr>
          <w:szCs w:val="22"/>
          <w:lang w:val="el-GR"/>
        </w:rPr>
        <w:t>/</w:t>
      </w:r>
      <w:r w:rsidRPr="009E4E09">
        <w:rPr>
          <w:szCs w:val="22"/>
        </w:rPr>
        <w:t>m</w:t>
      </w:r>
      <w:r w:rsidRPr="009E4E09">
        <w:rPr>
          <w:szCs w:val="22"/>
          <w:lang w:val="el-GR"/>
        </w:rPr>
        <w:t xml:space="preserve">2 χορηγούμενη 3 φορές εβδομαδιαίως για 4 κύκλους, </w:t>
      </w:r>
    </w:p>
    <w:p w14:paraId="071C268D" w14:textId="77777777" w:rsidR="00587D36" w:rsidRPr="009E4E09" w:rsidRDefault="00587D36" w:rsidP="00587D36">
      <w:pPr>
        <w:keepNext/>
        <w:keepLines/>
        <w:ind w:left="720"/>
        <w:rPr>
          <w:szCs w:val="22"/>
          <w:lang w:val="el-GR"/>
        </w:rPr>
      </w:pPr>
    </w:p>
    <w:p w14:paraId="5DFFA399" w14:textId="68538AC0" w:rsidR="00587D36" w:rsidRPr="009E4E09" w:rsidRDefault="00587D36" w:rsidP="00587D36">
      <w:pPr>
        <w:keepNext/>
        <w:keepLines/>
        <w:ind w:left="720"/>
        <w:rPr>
          <w:szCs w:val="22"/>
          <w:lang w:val="el-GR"/>
        </w:rPr>
      </w:pPr>
      <w:r w:rsidRPr="009E4E09">
        <w:rPr>
          <w:szCs w:val="22"/>
          <w:lang w:val="el-GR"/>
        </w:rPr>
        <w:t>το οποίο ακολουθήθηκε από:</w:t>
      </w:r>
    </w:p>
    <w:p w14:paraId="3333FD26" w14:textId="77777777" w:rsidR="00587D36" w:rsidRPr="009E4E09" w:rsidRDefault="00587D36" w:rsidP="00587D36">
      <w:pPr>
        <w:ind w:left="714" w:hanging="357"/>
        <w:rPr>
          <w:szCs w:val="22"/>
          <w:lang w:val="el-GR"/>
        </w:rPr>
      </w:pPr>
      <w:r w:rsidRPr="00174FB9">
        <w:rPr>
          <w:szCs w:val="22"/>
        </w:rPr>
        <w:sym w:font="Symbol" w:char="F0B7"/>
      </w:r>
      <w:r w:rsidRPr="00174FB9">
        <w:rPr>
          <w:szCs w:val="22"/>
          <w:lang w:val="el-GR"/>
        </w:rPr>
        <w:tab/>
      </w:r>
      <w:r w:rsidRPr="00174FB9">
        <w:rPr>
          <w:szCs w:val="22"/>
        </w:rPr>
        <w:t>CMF</w:t>
      </w:r>
      <w:r w:rsidRPr="00174FB9">
        <w:rPr>
          <w:szCs w:val="22"/>
          <w:lang w:val="el-GR"/>
        </w:rPr>
        <w:t xml:space="preserve"> την ημέρα 1 και 8 κάθε 4 εβδομάδες για 3 κύκλους </w:t>
      </w:r>
    </w:p>
    <w:p w14:paraId="6C83691A" w14:textId="77777777" w:rsidR="00587D36" w:rsidRPr="009E4E09" w:rsidRDefault="00587D36" w:rsidP="00587D36">
      <w:pPr>
        <w:ind w:left="720"/>
        <w:rPr>
          <w:szCs w:val="22"/>
          <w:lang w:val="el-GR"/>
        </w:rPr>
      </w:pPr>
    </w:p>
    <w:p w14:paraId="08640388" w14:textId="77777777" w:rsidR="00587D36" w:rsidRPr="009E4E09" w:rsidRDefault="00587D36" w:rsidP="00587D36">
      <w:pPr>
        <w:ind w:left="720"/>
        <w:rPr>
          <w:szCs w:val="22"/>
          <w:lang w:val="el-GR"/>
        </w:rPr>
      </w:pPr>
      <w:r w:rsidRPr="009E4E09">
        <w:rPr>
          <w:szCs w:val="22"/>
          <w:lang w:val="el-GR"/>
        </w:rPr>
        <w:t xml:space="preserve">το οποίο ακολουθήθηκε μετά τη χειρουργική επέμβαση από </w:t>
      </w:r>
    </w:p>
    <w:p w14:paraId="7FE84042" w14:textId="77777777" w:rsidR="00587D36" w:rsidRPr="009E4E09" w:rsidRDefault="00587D36" w:rsidP="00587D36">
      <w:pPr>
        <w:ind w:left="714" w:hanging="357"/>
        <w:rPr>
          <w:szCs w:val="22"/>
          <w:lang w:val="el-GR"/>
        </w:rPr>
      </w:pPr>
      <w:r w:rsidRPr="00174FB9">
        <w:rPr>
          <w:szCs w:val="22"/>
        </w:rPr>
        <w:sym w:font="Symbol" w:char="F0B7"/>
      </w:r>
      <w:r w:rsidRPr="00174FB9">
        <w:rPr>
          <w:szCs w:val="22"/>
          <w:lang w:val="el-GR"/>
        </w:rPr>
        <w:tab/>
        <w:t xml:space="preserve">Επιπρόσθετους κύκλους επικουρικής θεραπείας </w:t>
      </w:r>
      <w:r w:rsidRPr="00174FB9">
        <w:rPr>
          <w:szCs w:val="22"/>
        </w:rPr>
        <w:t>Herceptin</w:t>
      </w:r>
      <w:r w:rsidRPr="009E4E09">
        <w:rPr>
          <w:szCs w:val="22"/>
          <w:lang w:val="el-GR"/>
        </w:rPr>
        <w:t xml:space="preserve"> (μέχρι να συμπληρωθεί 1 χρόνος θεραπείας)</w:t>
      </w:r>
    </w:p>
    <w:p w14:paraId="0BF62B9A" w14:textId="77777777" w:rsidR="00587D36" w:rsidRPr="009E4E09" w:rsidRDefault="00587D36" w:rsidP="00587D36">
      <w:pPr>
        <w:rPr>
          <w:szCs w:val="22"/>
          <w:lang w:val="el-GR"/>
        </w:rPr>
      </w:pPr>
    </w:p>
    <w:p w14:paraId="7DF35DBA" w14:textId="77777777" w:rsidR="00587D36" w:rsidRPr="009E4E09" w:rsidRDefault="00587D36" w:rsidP="00587D36">
      <w:pPr>
        <w:rPr>
          <w:szCs w:val="22"/>
          <w:lang w:val="el-GR"/>
        </w:rPr>
      </w:pPr>
      <w:r w:rsidRPr="009E4E09">
        <w:rPr>
          <w:szCs w:val="22"/>
          <w:lang w:val="el-GR"/>
        </w:rPr>
        <w:t>Τα αποτελέσματα σε σχέση με την αποτελεσματικότητα από τη</w:t>
      </w:r>
      <w:r w:rsidR="006D3442">
        <w:rPr>
          <w:szCs w:val="22"/>
          <w:lang w:val="el-GR"/>
        </w:rPr>
        <w:t>Μελέτη</w:t>
      </w:r>
      <w:r w:rsidRPr="009E4E09">
        <w:rPr>
          <w:szCs w:val="22"/>
          <w:lang w:val="el-GR"/>
        </w:rPr>
        <w:t xml:space="preserve"> ΜΟ16432 συνοψίζονται στον Πίνακα 12. Η </w:t>
      </w:r>
      <w:r w:rsidR="007D1EC8">
        <w:rPr>
          <w:szCs w:val="22"/>
          <w:lang w:val="el-GR"/>
        </w:rPr>
        <w:t>διάμεση</w:t>
      </w:r>
      <w:r w:rsidR="007D1EC8" w:rsidRPr="009E4E09">
        <w:rPr>
          <w:szCs w:val="22"/>
          <w:lang w:val="el-GR"/>
        </w:rPr>
        <w:t xml:space="preserve"> </w:t>
      </w:r>
      <w:r w:rsidRPr="009E4E09">
        <w:rPr>
          <w:szCs w:val="22"/>
          <w:lang w:val="el-GR"/>
        </w:rPr>
        <w:t xml:space="preserve">διάρκεια της παρακολούθησης στο σκέλος του </w:t>
      </w:r>
      <w:r w:rsidRPr="009E4E09">
        <w:rPr>
          <w:szCs w:val="22"/>
        </w:rPr>
        <w:t>Herceptin</w:t>
      </w:r>
      <w:r w:rsidRPr="009E4E09">
        <w:rPr>
          <w:szCs w:val="22"/>
          <w:lang w:val="el-GR"/>
        </w:rPr>
        <w:t xml:space="preserve"> ήταν 3,8 χρόνια.</w:t>
      </w:r>
    </w:p>
    <w:p w14:paraId="7C5F9DE8" w14:textId="77777777" w:rsidR="00587D36" w:rsidRPr="009E4E09" w:rsidRDefault="00587D36" w:rsidP="00587D36">
      <w:pPr>
        <w:rPr>
          <w:szCs w:val="22"/>
          <w:lang w:val="el-GR"/>
        </w:rPr>
      </w:pPr>
    </w:p>
    <w:p w14:paraId="7B39B880" w14:textId="77777777" w:rsidR="00587D36" w:rsidRPr="007D1EC8" w:rsidRDefault="00587D36" w:rsidP="00587D36">
      <w:pPr>
        <w:rPr>
          <w:szCs w:val="22"/>
          <w:lang w:val="el-GR"/>
        </w:rPr>
      </w:pPr>
      <w:r w:rsidRPr="007D1EC8">
        <w:rPr>
          <w:szCs w:val="22"/>
          <w:lang w:val="el-GR"/>
        </w:rPr>
        <w:t>Πίνακας 12</w:t>
      </w:r>
      <w:r w:rsidRPr="007D1EC8">
        <w:rPr>
          <w:szCs w:val="22"/>
          <w:lang w:val="el-GR"/>
        </w:rPr>
        <w:tab/>
        <w:t xml:space="preserve">Αποτελέσματα σε σχέση με την αποτελεσματικότητα από τη μελέτη </w:t>
      </w:r>
      <w:r w:rsidRPr="007D1EC8">
        <w:rPr>
          <w:szCs w:val="22"/>
        </w:rPr>
        <w:t>MO</w:t>
      </w:r>
      <w:r w:rsidRPr="007D1EC8">
        <w:rPr>
          <w:szCs w:val="22"/>
          <w:lang w:val="el-GR"/>
        </w:rPr>
        <w:t>16432</w:t>
      </w:r>
    </w:p>
    <w:p w14:paraId="70680401" w14:textId="77777777" w:rsidR="00587D36" w:rsidRPr="009E4E09" w:rsidRDefault="00587D36" w:rsidP="00587D36">
      <w:pPr>
        <w:rPr>
          <w:lang w:val="el-GR"/>
        </w:rPr>
      </w:pP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1"/>
        <w:gridCol w:w="1611"/>
        <w:gridCol w:w="1902"/>
        <w:gridCol w:w="1756"/>
      </w:tblGrid>
      <w:tr w:rsidR="00587D36" w:rsidRPr="009E4E09" w14:paraId="5EC9D7DA" w14:textId="77777777" w:rsidTr="00877DE4">
        <w:tc>
          <w:tcPr>
            <w:tcW w:w="2898" w:type="dxa"/>
            <w:tcBorders>
              <w:top w:val="single" w:sz="4" w:space="0" w:color="auto"/>
              <w:left w:val="single" w:sz="4" w:space="0" w:color="auto"/>
              <w:bottom w:val="single" w:sz="6" w:space="0" w:color="000000"/>
            </w:tcBorders>
          </w:tcPr>
          <w:p w14:paraId="616E7DCB" w14:textId="77777777" w:rsidR="00587D36" w:rsidRPr="009E4E09" w:rsidRDefault="00587D36" w:rsidP="00877DE4">
            <w:pPr>
              <w:pStyle w:val="TableText10"/>
              <w:keepNext/>
              <w:jc w:val="center"/>
              <w:rPr>
                <w:sz w:val="22"/>
                <w:szCs w:val="22"/>
                <w:lang w:val="el-GR"/>
              </w:rPr>
            </w:pPr>
            <w:r w:rsidRPr="009E4E09">
              <w:rPr>
                <w:sz w:val="22"/>
                <w:szCs w:val="22"/>
                <w:lang w:val="el-GR"/>
              </w:rPr>
              <w:t>Παράμετρος</w:t>
            </w:r>
          </w:p>
          <w:p w14:paraId="66DCB015" w14:textId="77777777" w:rsidR="00587D36" w:rsidRPr="009E4E09" w:rsidRDefault="00587D36" w:rsidP="00877DE4">
            <w:pPr>
              <w:pStyle w:val="TableText10"/>
              <w:keepNext/>
              <w:jc w:val="center"/>
              <w:rPr>
                <w:sz w:val="22"/>
                <w:szCs w:val="22"/>
              </w:rPr>
            </w:pPr>
          </w:p>
        </w:tc>
        <w:tc>
          <w:tcPr>
            <w:tcW w:w="1636" w:type="dxa"/>
            <w:tcBorders>
              <w:top w:val="single" w:sz="4" w:space="0" w:color="auto"/>
              <w:bottom w:val="single" w:sz="6" w:space="0" w:color="000000"/>
            </w:tcBorders>
          </w:tcPr>
          <w:p w14:paraId="3B5BFF94" w14:textId="77777777" w:rsidR="00587D36" w:rsidRPr="009E4E09" w:rsidRDefault="00587D36" w:rsidP="00877DE4">
            <w:pPr>
              <w:pStyle w:val="TableText10"/>
              <w:keepNext/>
              <w:jc w:val="center"/>
              <w:rPr>
                <w:sz w:val="22"/>
                <w:szCs w:val="22"/>
              </w:rPr>
            </w:pPr>
            <w:r w:rsidRPr="009E4E09">
              <w:rPr>
                <w:sz w:val="22"/>
                <w:szCs w:val="22"/>
                <w:lang w:val="el-GR"/>
              </w:rPr>
              <w:t>Χημειοθεραπεία</w:t>
            </w:r>
            <w:r w:rsidRPr="009E4E09">
              <w:rPr>
                <w:sz w:val="22"/>
                <w:szCs w:val="22"/>
              </w:rPr>
              <w:t xml:space="preserve"> + Herceptin</w:t>
            </w:r>
          </w:p>
          <w:p w14:paraId="5368A476" w14:textId="77777777" w:rsidR="00587D36" w:rsidRPr="009E4E09" w:rsidRDefault="00587D36" w:rsidP="00877DE4">
            <w:pPr>
              <w:pStyle w:val="TableText10"/>
              <w:keepNext/>
              <w:jc w:val="center"/>
              <w:rPr>
                <w:sz w:val="22"/>
                <w:szCs w:val="22"/>
              </w:rPr>
            </w:pPr>
            <w:r w:rsidRPr="009E4E09">
              <w:rPr>
                <w:sz w:val="22"/>
                <w:szCs w:val="22"/>
              </w:rPr>
              <w:t>(n=115)</w:t>
            </w:r>
          </w:p>
        </w:tc>
        <w:tc>
          <w:tcPr>
            <w:tcW w:w="1933" w:type="dxa"/>
            <w:tcBorders>
              <w:top w:val="single" w:sz="4" w:space="0" w:color="auto"/>
              <w:bottom w:val="single" w:sz="6" w:space="0" w:color="000000"/>
            </w:tcBorders>
          </w:tcPr>
          <w:p w14:paraId="707A1895" w14:textId="77777777" w:rsidR="00587D36" w:rsidRPr="009E4E09" w:rsidRDefault="00587D36" w:rsidP="00877DE4">
            <w:pPr>
              <w:pStyle w:val="TableText10"/>
              <w:keepNext/>
              <w:jc w:val="center"/>
              <w:rPr>
                <w:sz w:val="22"/>
                <w:szCs w:val="22"/>
                <w:lang w:val="el-GR"/>
              </w:rPr>
            </w:pPr>
            <w:r w:rsidRPr="009E4E09">
              <w:rPr>
                <w:sz w:val="22"/>
                <w:szCs w:val="22"/>
                <w:lang w:val="el-GR"/>
              </w:rPr>
              <w:t>Χημειοθεραπεία μόνο</w:t>
            </w:r>
          </w:p>
          <w:p w14:paraId="170E048B" w14:textId="77777777" w:rsidR="00587D36" w:rsidRPr="009E4E09" w:rsidRDefault="00587D36" w:rsidP="00877DE4">
            <w:pPr>
              <w:pStyle w:val="TableText10"/>
              <w:keepNext/>
              <w:jc w:val="center"/>
              <w:rPr>
                <w:sz w:val="22"/>
                <w:szCs w:val="22"/>
              </w:rPr>
            </w:pPr>
            <w:r w:rsidRPr="009E4E09">
              <w:rPr>
                <w:sz w:val="22"/>
                <w:szCs w:val="22"/>
              </w:rPr>
              <w:t>(n=116)</w:t>
            </w:r>
          </w:p>
        </w:tc>
        <w:tc>
          <w:tcPr>
            <w:tcW w:w="1784" w:type="dxa"/>
            <w:tcBorders>
              <w:top w:val="single" w:sz="4" w:space="0" w:color="auto"/>
              <w:bottom w:val="single" w:sz="6" w:space="0" w:color="000000"/>
              <w:right w:val="single" w:sz="4" w:space="0" w:color="auto"/>
            </w:tcBorders>
          </w:tcPr>
          <w:p w14:paraId="0FD0F814" w14:textId="77777777" w:rsidR="00587D36" w:rsidRPr="009E4E09" w:rsidRDefault="00587D36" w:rsidP="00877DE4">
            <w:pPr>
              <w:pStyle w:val="TableText10"/>
              <w:keepNext/>
              <w:jc w:val="center"/>
              <w:rPr>
                <w:sz w:val="22"/>
                <w:szCs w:val="22"/>
                <w:lang w:val="fr-FR"/>
              </w:rPr>
            </w:pPr>
          </w:p>
        </w:tc>
      </w:tr>
      <w:tr w:rsidR="00587D36" w:rsidRPr="009E4E09" w14:paraId="61600E15" w14:textId="77777777" w:rsidTr="00877DE4">
        <w:tc>
          <w:tcPr>
            <w:tcW w:w="2898" w:type="dxa"/>
            <w:tcBorders>
              <w:left w:val="single" w:sz="4" w:space="0" w:color="auto"/>
              <w:bottom w:val="nil"/>
            </w:tcBorders>
          </w:tcPr>
          <w:p w14:paraId="006AB611" w14:textId="77777777" w:rsidR="00587D36" w:rsidRPr="009E4E09" w:rsidRDefault="00587D36" w:rsidP="00877DE4">
            <w:pPr>
              <w:pStyle w:val="TableText10"/>
              <w:keepNext/>
              <w:rPr>
                <w:sz w:val="22"/>
                <w:szCs w:val="22"/>
              </w:rPr>
            </w:pPr>
            <w:r w:rsidRPr="009E4E09">
              <w:rPr>
                <w:sz w:val="22"/>
                <w:szCs w:val="22"/>
                <w:lang w:val="el-GR"/>
              </w:rPr>
              <w:t>Επιβίωση ελεύθερη συμβαμάτων</w:t>
            </w:r>
          </w:p>
        </w:tc>
        <w:tc>
          <w:tcPr>
            <w:tcW w:w="1636" w:type="dxa"/>
            <w:tcBorders>
              <w:bottom w:val="nil"/>
            </w:tcBorders>
          </w:tcPr>
          <w:p w14:paraId="18D764EC" w14:textId="77777777" w:rsidR="00587D36" w:rsidRPr="009E4E09" w:rsidRDefault="00587D36" w:rsidP="00877DE4">
            <w:pPr>
              <w:pStyle w:val="TableText10"/>
              <w:keepNext/>
              <w:jc w:val="center"/>
              <w:rPr>
                <w:sz w:val="22"/>
                <w:szCs w:val="22"/>
              </w:rPr>
            </w:pPr>
          </w:p>
        </w:tc>
        <w:tc>
          <w:tcPr>
            <w:tcW w:w="1933" w:type="dxa"/>
            <w:tcBorders>
              <w:bottom w:val="nil"/>
            </w:tcBorders>
          </w:tcPr>
          <w:p w14:paraId="1A4774CD" w14:textId="77777777" w:rsidR="00587D36" w:rsidRPr="009E4E09" w:rsidRDefault="00587D36" w:rsidP="00877DE4">
            <w:pPr>
              <w:pStyle w:val="TableText10"/>
              <w:keepNext/>
              <w:jc w:val="center"/>
              <w:rPr>
                <w:sz w:val="22"/>
                <w:szCs w:val="22"/>
              </w:rPr>
            </w:pPr>
          </w:p>
        </w:tc>
        <w:tc>
          <w:tcPr>
            <w:tcW w:w="1784" w:type="dxa"/>
            <w:tcBorders>
              <w:bottom w:val="nil"/>
              <w:right w:val="single" w:sz="4" w:space="0" w:color="auto"/>
            </w:tcBorders>
          </w:tcPr>
          <w:p w14:paraId="42588AE4" w14:textId="77777777" w:rsidR="00587D36" w:rsidRPr="009E4E09" w:rsidRDefault="00587D36" w:rsidP="00877DE4">
            <w:pPr>
              <w:pStyle w:val="TableText10"/>
              <w:keepNext/>
              <w:jc w:val="center"/>
              <w:rPr>
                <w:sz w:val="22"/>
                <w:szCs w:val="22"/>
                <w:lang w:val="el-GR"/>
              </w:rPr>
            </w:pPr>
            <w:r w:rsidRPr="009E4E09">
              <w:rPr>
                <w:sz w:val="22"/>
                <w:szCs w:val="22"/>
                <w:lang w:val="el-GR"/>
              </w:rPr>
              <w:t>Σχετικός Κίνδυνος</w:t>
            </w:r>
          </w:p>
          <w:p w14:paraId="59D527AD" w14:textId="77777777" w:rsidR="00587D36" w:rsidRPr="009E4E09" w:rsidRDefault="00587D36" w:rsidP="00877DE4">
            <w:pPr>
              <w:pStyle w:val="TableText10"/>
              <w:keepNext/>
              <w:jc w:val="center"/>
              <w:rPr>
                <w:sz w:val="22"/>
                <w:szCs w:val="22"/>
              </w:rPr>
            </w:pPr>
            <w:r w:rsidRPr="009E4E09">
              <w:rPr>
                <w:sz w:val="22"/>
                <w:szCs w:val="22"/>
              </w:rPr>
              <w:t>(95% CI)</w:t>
            </w:r>
          </w:p>
        </w:tc>
      </w:tr>
      <w:tr w:rsidR="00587D36" w:rsidRPr="009E4E09" w14:paraId="1DB1027C" w14:textId="77777777" w:rsidTr="00877DE4">
        <w:tc>
          <w:tcPr>
            <w:tcW w:w="2898" w:type="dxa"/>
            <w:tcBorders>
              <w:top w:val="nil"/>
              <w:left w:val="single" w:sz="4" w:space="0" w:color="auto"/>
              <w:bottom w:val="single" w:sz="6" w:space="0" w:color="000000"/>
            </w:tcBorders>
          </w:tcPr>
          <w:p w14:paraId="3D092D98" w14:textId="77777777" w:rsidR="00587D36" w:rsidRPr="009E4E09" w:rsidRDefault="00587D36" w:rsidP="00877DE4">
            <w:pPr>
              <w:pStyle w:val="TableText10"/>
              <w:keepNext/>
              <w:rPr>
                <w:sz w:val="22"/>
                <w:szCs w:val="22"/>
              </w:rPr>
            </w:pPr>
            <w:r w:rsidRPr="009E4E09">
              <w:rPr>
                <w:sz w:val="22"/>
                <w:szCs w:val="22"/>
                <w:lang w:val="el-GR"/>
              </w:rPr>
              <w:t>Αρ. ασθενών με σύμβαμα</w:t>
            </w:r>
          </w:p>
        </w:tc>
        <w:tc>
          <w:tcPr>
            <w:tcW w:w="1636" w:type="dxa"/>
            <w:tcBorders>
              <w:top w:val="nil"/>
              <w:bottom w:val="single" w:sz="6" w:space="0" w:color="000000"/>
            </w:tcBorders>
          </w:tcPr>
          <w:p w14:paraId="242704A0" w14:textId="77777777" w:rsidR="00587D36" w:rsidRPr="009E4E09" w:rsidRDefault="00587D36" w:rsidP="00877DE4">
            <w:pPr>
              <w:pStyle w:val="TableText10"/>
              <w:keepNext/>
              <w:jc w:val="center"/>
              <w:rPr>
                <w:sz w:val="22"/>
                <w:szCs w:val="22"/>
              </w:rPr>
            </w:pPr>
            <w:r w:rsidRPr="009E4E09">
              <w:rPr>
                <w:sz w:val="22"/>
                <w:szCs w:val="22"/>
              </w:rPr>
              <w:t>46</w:t>
            </w:r>
          </w:p>
        </w:tc>
        <w:tc>
          <w:tcPr>
            <w:tcW w:w="1933" w:type="dxa"/>
            <w:tcBorders>
              <w:top w:val="nil"/>
              <w:bottom w:val="single" w:sz="6" w:space="0" w:color="000000"/>
            </w:tcBorders>
          </w:tcPr>
          <w:p w14:paraId="07E930E4" w14:textId="77777777" w:rsidR="00587D36" w:rsidRPr="009E4E09" w:rsidRDefault="00587D36" w:rsidP="00877DE4">
            <w:pPr>
              <w:pStyle w:val="TableText10"/>
              <w:keepNext/>
              <w:jc w:val="center"/>
              <w:rPr>
                <w:sz w:val="22"/>
                <w:szCs w:val="22"/>
              </w:rPr>
            </w:pPr>
            <w:r w:rsidRPr="009E4E09">
              <w:rPr>
                <w:sz w:val="22"/>
                <w:szCs w:val="22"/>
              </w:rPr>
              <w:t>59</w:t>
            </w:r>
          </w:p>
        </w:tc>
        <w:tc>
          <w:tcPr>
            <w:tcW w:w="1784" w:type="dxa"/>
            <w:tcBorders>
              <w:top w:val="nil"/>
              <w:bottom w:val="single" w:sz="6" w:space="0" w:color="000000"/>
              <w:right w:val="single" w:sz="4" w:space="0" w:color="auto"/>
            </w:tcBorders>
          </w:tcPr>
          <w:p w14:paraId="1805483D" w14:textId="77777777" w:rsidR="00587D36" w:rsidRPr="009E4E09" w:rsidRDefault="00587D36" w:rsidP="00877DE4">
            <w:pPr>
              <w:pStyle w:val="TableText10"/>
              <w:keepNext/>
              <w:jc w:val="center"/>
              <w:rPr>
                <w:sz w:val="22"/>
                <w:szCs w:val="22"/>
              </w:rPr>
            </w:pPr>
            <w:r w:rsidRPr="009E4E09">
              <w:rPr>
                <w:sz w:val="22"/>
                <w:szCs w:val="22"/>
              </w:rPr>
              <w:t>0.65 (0.44, 0.96)</w:t>
            </w:r>
            <w:r w:rsidRPr="009E4E09">
              <w:rPr>
                <w:sz w:val="22"/>
                <w:szCs w:val="22"/>
              </w:rPr>
              <w:br/>
              <w:t>p=0.0275</w:t>
            </w:r>
          </w:p>
        </w:tc>
      </w:tr>
      <w:tr w:rsidR="00587D36" w:rsidRPr="009E4E09" w14:paraId="792C1DDA" w14:textId="77777777" w:rsidTr="00877DE4">
        <w:tc>
          <w:tcPr>
            <w:tcW w:w="2898" w:type="dxa"/>
            <w:tcBorders>
              <w:top w:val="single" w:sz="6" w:space="0" w:color="000000"/>
              <w:left w:val="single" w:sz="4" w:space="0" w:color="auto"/>
              <w:bottom w:val="single" w:sz="4" w:space="0" w:color="auto"/>
            </w:tcBorders>
          </w:tcPr>
          <w:p w14:paraId="2AB91CF9" w14:textId="77777777" w:rsidR="00587D36" w:rsidRPr="009E4E09" w:rsidRDefault="00587D36" w:rsidP="007D1EC8">
            <w:pPr>
              <w:pStyle w:val="TableText10"/>
              <w:keepNext/>
              <w:rPr>
                <w:sz w:val="22"/>
                <w:szCs w:val="22"/>
                <w:lang w:val="el-GR"/>
              </w:rPr>
            </w:pPr>
            <w:r w:rsidRPr="009E4E09">
              <w:rPr>
                <w:sz w:val="22"/>
                <w:szCs w:val="22"/>
                <w:lang w:val="el-GR"/>
              </w:rPr>
              <w:t xml:space="preserve">Συνολική </w:t>
            </w:r>
            <w:r w:rsidR="007D1EC8" w:rsidRPr="009E4E09">
              <w:rPr>
                <w:sz w:val="22"/>
                <w:szCs w:val="22"/>
                <w:lang w:val="el-GR"/>
              </w:rPr>
              <w:t>παθολογ</w:t>
            </w:r>
            <w:r w:rsidR="007D1EC8">
              <w:rPr>
                <w:sz w:val="22"/>
                <w:szCs w:val="22"/>
                <w:lang w:val="el-GR"/>
              </w:rPr>
              <w:t>οανατομική</w:t>
            </w:r>
            <w:r w:rsidR="007D1EC8" w:rsidRPr="009E4E09">
              <w:rPr>
                <w:sz w:val="22"/>
                <w:szCs w:val="22"/>
                <w:lang w:val="el-GR"/>
              </w:rPr>
              <w:t xml:space="preserve"> </w:t>
            </w:r>
            <w:r w:rsidRPr="009E4E09">
              <w:rPr>
                <w:sz w:val="22"/>
                <w:szCs w:val="22"/>
                <w:lang w:val="el-GR"/>
              </w:rPr>
              <w:t xml:space="preserve">πλήρης ανταπόκριση * (95% </w:t>
            </w:r>
            <w:r w:rsidRPr="009E4E09">
              <w:rPr>
                <w:sz w:val="22"/>
                <w:szCs w:val="22"/>
              </w:rPr>
              <w:t>CI</w:t>
            </w:r>
            <w:r w:rsidRPr="009E4E09">
              <w:rPr>
                <w:sz w:val="22"/>
                <w:szCs w:val="22"/>
                <w:lang w:val="el-GR"/>
              </w:rPr>
              <w:t>)</w:t>
            </w:r>
          </w:p>
        </w:tc>
        <w:tc>
          <w:tcPr>
            <w:tcW w:w="1636" w:type="dxa"/>
            <w:tcBorders>
              <w:top w:val="single" w:sz="6" w:space="0" w:color="000000"/>
              <w:bottom w:val="single" w:sz="4" w:space="0" w:color="auto"/>
            </w:tcBorders>
          </w:tcPr>
          <w:p w14:paraId="1A9952B4" w14:textId="77777777" w:rsidR="00587D36" w:rsidRPr="009E4E09" w:rsidRDefault="00587D36" w:rsidP="00877DE4">
            <w:pPr>
              <w:pStyle w:val="TableText10"/>
              <w:keepNext/>
              <w:jc w:val="center"/>
              <w:rPr>
                <w:sz w:val="22"/>
                <w:szCs w:val="22"/>
              </w:rPr>
            </w:pPr>
            <w:r w:rsidRPr="009E4E09">
              <w:rPr>
                <w:sz w:val="22"/>
                <w:szCs w:val="22"/>
              </w:rPr>
              <w:t>40%</w:t>
            </w:r>
          </w:p>
          <w:p w14:paraId="0706797E" w14:textId="77777777" w:rsidR="00587D36" w:rsidRPr="009E4E09" w:rsidRDefault="00587D36" w:rsidP="00877DE4">
            <w:pPr>
              <w:pStyle w:val="TableText10"/>
              <w:keepNext/>
              <w:jc w:val="center"/>
              <w:rPr>
                <w:sz w:val="22"/>
                <w:szCs w:val="22"/>
              </w:rPr>
            </w:pPr>
            <w:r w:rsidRPr="009E4E09">
              <w:rPr>
                <w:sz w:val="22"/>
                <w:szCs w:val="22"/>
              </w:rPr>
              <w:t>(31.0, 49.6)</w:t>
            </w:r>
          </w:p>
        </w:tc>
        <w:tc>
          <w:tcPr>
            <w:tcW w:w="1933" w:type="dxa"/>
            <w:tcBorders>
              <w:top w:val="single" w:sz="6" w:space="0" w:color="000000"/>
              <w:bottom w:val="single" w:sz="4" w:space="0" w:color="auto"/>
            </w:tcBorders>
          </w:tcPr>
          <w:p w14:paraId="1E6F8FCC" w14:textId="77777777" w:rsidR="00587D36" w:rsidRPr="009E4E09" w:rsidRDefault="00587D36" w:rsidP="00877DE4">
            <w:pPr>
              <w:pStyle w:val="TableText10"/>
              <w:keepNext/>
              <w:jc w:val="center"/>
              <w:rPr>
                <w:sz w:val="22"/>
                <w:szCs w:val="22"/>
              </w:rPr>
            </w:pPr>
            <w:r w:rsidRPr="009E4E09">
              <w:rPr>
                <w:sz w:val="22"/>
                <w:szCs w:val="22"/>
              </w:rPr>
              <w:t>20.7%</w:t>
            </w:r>
          </w:p>
          <w:p w14:paraId="38EC415A" w14:textId="77777777" w:rsidR="00587D36" w:rsidRPr="009E4E09" w:rsidRDefault="00587D36" w:rsidP="00877DE4">
            <w:pPr>
              <w:pStyle w:val="TableText10"/>
              <w:keepNext/>
              <w:jc w:val="center"/>
              <w:rPr>
                <w:sz w:val="22"/>
                <w:szCs w:val="22"/>
              </w:rPr>
            </w:pPr>
            <w:r w:rsidRPr="009E4E09">
              <w:rPr>
                <w:sz w:val="22"/>
                <w:szCs w:val="22"/>
              </w:rPr>
              <w:t>(13.7, 29.2)</w:t>
            </w:r>
          </w:p>
        </w:tc>
        <w:tc>
          <w:tcPr>
            <w:tcW w:w="1784" w:type="dxa"/>
            <w:tcBorders>
              <w:top w:val="single" w:sz="6" w:space="0" w:color="000000"/>
              <w:bottom w:val="single" w:sz="4" w:space="0" w:color="auto"/>
              <w:right w:val="single" w:sz="4" w:space="0" w:color="auto"/>
            </w:tcBorders>
          </w:tcPr>
          <w:p w14:paraId="5A93F508" w14:textId="77777777" w:rsidR="00587D36" w:rsidRPr="009E4E09" w:rsidRDefault="00587D36" w:rsidP="00877DE4">
            <w:pPr>
              <w:pStyle w:val="TableText10"/>
              <w:keepNext/>
              <w:jc w:val="center"/>
              <w:rPr>
                <w:sz w:val="22"/>
                <w:szCs w:val="22"/>
              </w:rPr>
            </w:pPr>
            <w:r w:rsidRPr="009E4E09">
              <w:rPr>
                <w:sz w:val="22"/>
                <w:szCs w:val="22"/>
              </w:rPr>
              <w:t>P=0.0014</w:t>
            </w:r>
          </w:p>
        </w:tc>
      </w:tr>
      <w:tr w:rsidR="00587D36" w:rsidRPr="009E4E09" w14:paraId="0994C87B" w14:textId="77777777" w:rsidTr="00877DE4">
        <w:tc>
          <w:tcPr>
            <w:tcW w:w="2898" w:type="dxa"/>
            <w:tcBorders>
              <w:top w:val="single" w:sz="4" w:space="0" w:color="auto"/>
              <w:left w:val="single" w:sz="4" w:space="0" w:color="auto"/>
              <w:bottom w:val="nil"/>
              <w:right w:val="single" w:sz="4" w:space="0" w:color="auto"/>
            </w:tcBorders>
          </w:tcPr>
          <w:p w14:paraId="2C822E41" w14:textId="77777777" w:rsidR="00587D36" w:rsidRPr="009E4E09" w:rsidRDefault="00587D36" w:rsidP="005D4FDF">
            <w:pPr>
              <w:pStyle w:val="TableText10"/>
              <w:keepNext/>
              <w:rPr>
                <w:sz w:val="22"/>
                <w:szCs w:val="22"/>
                <w:lang w:val="el-GR"/>
              </w:rPr>
            </w:pPr>
            <w:r w:rsidRPr="009E4E09">
              <w:rPr>
                <w:sz w:val="22"/>
                <w:szCs w:val="22"/>
                <w:lang w:val="el-GR"/>
              </w:rPr>
              <w:t>Συνολική επιβίωση</w:t>
            </w:r>
          </w:p>
        </w:tc>
        <w:tc>
          <w:tcPr>
            <w:tcW w:w="1636" w:type="dxa"/>
            <w:tcBorders>
              <w:top w:val="single" w:sz="4" w:space="0" w:color="auto"/>
              <w:left w:val="single" w:sz="4" w:space="0" w:color="auto"/>
              <w:bottom w:val="nil"/>
              <w:right w:val="single" w:sz="4" w:space="0" w:color="auto"/>
            </w:tcBorders>
          </w:tcPr>
          <w:p w14:paraId="19354969" w14:textId="77777777" w:rsidR="00587D36" w:rsidRPr="009E4E09" w:rsidRDefault="00587D36" w:rsidP="00877DE4">
            <w:pPr>
              <w:pStyle w:val="TableText10"/>
              <w:keepNext/>
              <w:jc w:val="center"/>
              <w:rPr>
                <w:sz w:val="22"/>
                <w:szCs w:val="22"/>
              </w:rPr>
            </w:pPr>
          </w:p>
        </w:tc>
        <w:tc>
          <w:tcPr>
            <w:tcW w:w="1933" w:type="dxa"/>
            <w:tcBorders>
              <w:top w:val="single" w:sz="4" w:space="0" w:color="auto"/>
              <w:left w:val="single" w:sz="4" w:space="0" w:color="auto"/>
              <w:bottom w:val="nil"/>
              <w:right w:val="single" w:sz="4" w:space="0" w:color="auto"/>
            </w:tcBorders>
          </w:tcPr>
          <w:p w14:paraId="2C4DF3CC" w14:textId="77777777" w:rsidR="00587D36" w:rsidRPr="009E4E09" w:rsidRDefault="00587D36" w:rsidP="00877DE4">
            <w:pPr>
              <w:pStyle w:val="TableText10"/>
              <w:keepNext/>
              <w:jc w:val="center"/>
              <w:rPr>
                <w:sz w:val="22"/>
                <w:szCs w:val="22"/>
              </w:rPr>
            </w:pPr>
          </w:p>
        </w:tc>
        <w:tc>
          <w:tcPr>
            <w:tcW w:w="1784" w:type="dxa"/>
            <w:tcBorders>
              <w:top w:val="single" w:sz="4" w:space="0" w:color="auto"/>
              <w:left w:val="single" w:sz="4" w:space="0" w:color="auto"/>
              <w:bottom w:val="nil"/>
              <w:right w:val="single" w:sz="4" w:space="0" w:color="auto"/>
            </w:tcBorders>
          </w:tcPr>
          <w:p w14:paraId="458EAADB" w14:textId="77777777" w:rsidR="00587D36" w:rsidRPr="009E4E09" w:rsidRDefault="00587D36" w:rsidP="00877DE4">
            <w:pPr>
              <w:pStyle w:val="TableText10"/>
              <w:keepNext/>
              <w:jc w:val="center"/>
              <w:rPr>
                <w:sz w:val="22"/>
                <w:szCs w:val="22"/>
                <w:lang w:val="el-GR"/>
              </w:rPr>
            </w:pPr>
            <w:r w:rsidRPr="009E4E09">
              <w:rPr>
                <w:sz w:val="22"/>
                <w:szCs w:val="22"/>
                <w:lang w:val="el-GR"/>
              </w:rPr>
              <w:t>Σχετικός Κίνδυνος</w:t>
            </w:r>
          </w:p>
          <w:p w14:paraId="0D3D73EB" w14:textId="77777777" w:rsidR="00587D36" w:rsidRPr="009E4E09" w:rsidRDefault="00587D36" w:rsidP="00877DE4">
            <w:pPr>
              <w:pStyle w:val="TableText10"/>
              <w:keepNext/>
              <w:jc w:val="center"/>
              <w:rPr>
                <w:sz w:val="22"/>
                <w:szCs w:val="22"/>
              </w:rPr>
            </w:pPr>
            <w:r w:rsidRPr="009E4E09">
              <w:rPr>
                <w:sz w:val="22"/>
                <w:szCs w:val="22"/>
              </w:rPr>
              <w:t>(95% CI)</w:t>
            </w:r>
          </w:p>
        </w:tc>
      </w:tr>
      <w:tr w:rsidR="00587D36" w:rsidRPr="009E4E09" w14:paraId="51C0E4A5" w14:textId="77777777" w:rsidTr="00877DE4">
        <w:tc>
          <w:tcPr>
            <w:tcW w:w="2898" w:type="dxa"/>
            <w:tcBorders>
              <w:top w:val="nil"/>
              <w:left w:val="single" w:sz="4" w:space="0" w:color="auto"/>
              <w:bottom w:val="single" w:sz="4" w:space="0" w:color="auto"/>
              <w:right w:val="single" w:sz="4" w:space="0" w:color="auto"/>
            </w:tcBorders>
          </w:tcPr>
          <w:p w14:paraId="2BDBBC73" w14:textId="77777777" w:rsidR="00587D36" w:rsidRPr="009E4E09" w:rsidRDefault="00587D36" w:rsidP="005D4FDF">
            <w:pPr>
              <w:pStyle w:val="TableText10"/>
              <w:keepNext/>
              <w:rPr>
                <w:sz w:val="22"/>
                <w:szCs w:val="22"/>
              </w:rPr>
            </w:pPr>
            <w:r w:rsidRPr="009E4E09">
              <w:rPr>
                <w:sz w:val="22"/>
                <w:szCs w:val="22"/>
                <w:lang w:val="el-GR"/>
              </w:rPr>
              <w:t>Αρ. ασθενών με σύμβαμα</w:t>
            </w:r>
          </w:p>
        </w:tc>
        <w:tc>
          <w:tcPr>
            <w:tcW w:w="1636" w:type="dxa"/>
            <w:tcBorders>
              <w:top w:val="nil"/>
              <w:left w:val="single" w:sz="4" w:space="0" w:color="auto"/>
              <w:bottom w:val="single" w:sz="4" w:space="0" w:color="auto"/>
              <w:right w:val="single" w:sz="4" w:space="0" w:color="auto"/>
            </w:tcBorders>
          </w:tcPr>
          <w:p w14:paraId="27D9503C" w14:textId="77777777" w:rsidR="00587D36" w:rsidRPr="009E4E09" w:rsidRDefault="00587D36" w:rsidP="00877DE4">
            <w:pPr>
              <w:pStyle w:val="TableText10"/>
              <w:keepNext/>
              <w:jc w:val="center"/>
              <w:rPr>
                <w:sz w:val="22"/>
                <w:szCs w:val="22"/>
              </w:rPr>
            </w:pPr>
            <w:r w:rsidRPr="009E4E09">
              <w:rPr>
                <w:sz w:val="22"/>
                <w:szCs w:val="22"/>
              </w:rPr>
              <w:t>22</w:t>
            </w:r>
          </w:p>
        </w:tc>
        <w:tc>
          <w:tcPr>
            <w:tcW w:w="1933" w:type="dxa"/>
            <w:tcBorders>
              <w:top w:val="nil"/>
              <w:left w:val="single" w:sz="4" w:space="0" w:color="auto"/>
              <w:bottom w:val="single" w:sz="4" w:space="0" w:color="auto"/>
              <w:right w:val="single" w:sz="4" w:space="0" w:color="auto"/>
            </w:tcBorders>
          </w:tcPr>
          <w:p w14:paraId="56E7DA13" w14:textId="77777777" w:rsidR="00587D36" w:rsidRPr="009E4E09" w:rsidRDefault="00587D36" w:rsidP="00877DE4">
            <w:pPr>
              <w:pStyle w:val="TableText10"/>
              <w:keepNext/>
              <w:jc w:val="center"/>
              <w:rPr>
                <w:sz w:val="22"/>
                <w:szCs w:val="22"/>
              </w:rPr>
            </w:pPr>
            <w:r w:rsidRPr="009E4E09">
              <w:rPr>
                <w:sz w:val="22"/>
                <w:szCs w:val="22"/>
              </w:rPr>
              <w:t>33</w:t>
            </w:r>
          </w:p>
        </w:tc>
        <w:tc>
          <w:tcPr>
            <w:tcW w:w="1784" w:type="dxa"/>
            <w:tcBorders>
              <w:top w:val="nil"/>
              <w:left w:val="single" w:sz="4" w:space="0" w:color="auto"/>
              <w:bottom w:val="single" w:sz="4" w:space="0" w:color="auto"/>
              <w:right w:val="single" w:sz="4" w:space="0" w:color="auto"/>
            </w:tcBorders>
          </w:tcPr>
          <w:p w14:paraId="17A5E14C" w14:textId="77777777" w:rsidR="00587D36" w:rsidRPr="009E4E09" w:rsidRDefault="00587D36" w:rsidP="00877DE4">
            <w:pPr>
              <w:pStyle w:val="TableText10"/>
              <w:keepNext/>
              <w:jc w:val="center"/>
              <w:rPr>
                <w:sz w:val="22"/>
                <w:szCs w:val="22"/>
              </w:rPr>
            </w:pPr>
            <w:r w:rsidRPr="009E4E09">
              <w:rPr>
                <w:sz w:val="22"/>
                <w:szCs w:val="22"/>
              </w:rPr>
              <w:t>0.59 (0.35, 1.02)</w:t>
            </w:r>
            <w:r w:rsidRPr="009E4E09">
              <w:rPr>
                <w:sz w:val="22"/>
                <w:szCs w:val="22"/>
              </w:rPr>
              <w:br/>
              <w:t>p=0.0555</w:t>
            </w:r>
          </w:p>
        </w:tc>
      </w:tr>
    </w:tbl>
    <w:p w14:paraId="70106515" w14:textId="77777777" w:rsidR="00587D36" w:rsidRPr="00EE032C" w:rsidRDefault="00587D36" w:rsidP="00587D36">
      <w:pPr>
        <w:ind w:left="142" w:hanging="142"/>
        <w:rPr>
          <w:sz w:val="20"/>
          <w:lang w:val="el-GR"/>
        </w:rPr>
      </w:pPr>
      <w:r w:rsidRPr="00EE032C">
        <w:rPr>
          <w:sz w:val="20"/>
          <w:lang w:val="el-GR"/>
        </w:rPr>
        <w:t>*οριζόμενη ως απουσία οποιουδήποτε επιθετικού καρκίνου τόσο στο μαστό όσο και στους μασχαλιαίους αδένες</w:t>
      </w:r>
    </w:p>
    <w:p w14:paraId="4002B9FC" w14:textId="77777777" w:rsidR="00587D36" w:rsidRPr="009E4E09" w:rsidRDefault="00587D36" w:rsidP="00587D36">
      <w:pPr>
        <w:rPr>
          <w:lang w:val="el-GR"/>
        </w:rPr>
      </w:pPr>
    </w:p>
    <w:p w14:paraId="43A5CCFE" w14:textId="67FEC99B" w:rsidR="00587D36" w:rsidRPr="009E4E09" w:rsidRDefault="00587D36" w:rsidP="00587D36">
      <w:pPr>
        <w:rPr>
          <w:lang w:val="el-GR"/>
        </w:rPr>
      </w:pPr>
      <w:r w:rsidRPr="009E4E09">
        <w:rPr>
          <w:lang w:val="el-GR"/>
        </w:rPr>
        <w:t xml:space="preserve">Απόλυτο όφελος 13 ποσοστιαίων μονάδων εκτιμήθηκε υπέρ του σκέλους του </w:t>
      </w:r>
      <w:r w:rsidRPr="009E4E09">
        <w:t>Herceptin</w:t>
      </w:r>
      <w:r w:rsidRPr="009E4E09">
        <w:rPr>
          <w:lang w:val="el-GR"/>
        </w:rPr>
        <w:t xml:space="preserve"> ως προς την τριετή επιβίωση ελεύθερη συμβαμάτων (65% έναντι 52%).</w:t>
      </w:r>
    </w:p>
    <w:p w14:paraId="4AB5FAF3" w14:textId="77777777" w:rsidR="00587D36" w:rsidRPr="009E4E09" w:rsidRDefault="00587D36" w:rsidP="00587D36">
      <w:pPr>
        <w:rPr>
          <w:lang w:val="el-GR"/>
        </w:rPr>
      </w:pPr>
    </w:p>
    <w:p w14:paraId="42690B7A" w14:textId="77777777" w:rsidR="00587D36" w:rsidRPr="009E4E09" w:rsidRDefault="00587D36" w:rsidP="0010248C">
      <w:pPr>
        <w:keepNext/>
        <w:keepLines/>
        <w:rPr>
          <w:i/>
          <w:u w:val="single"/>
          <w:lang w:val="el-GR"/>
        </w:rPr>
      </w:pPr>
      <w:r w:rsidRPr="009E4E09">
        <w:rPr>
          <w:i/>
          <w:u w:val="single"/>
          <w:lang w:val="el-GR"/>
        </w:rPr>
        <w:lastRenderedPageBreak/>
        <w:t>Μεταστατικός γαστρικός καρκίνος</w:t>
      </w:r>
    </w:p>
    <w:p w14:paraId="52EA20EF" w14:textId="77777777" w:rsidR="00587D36" w:rsidRPr="009E4E09" w:rsidRDefault="00587D36" w:rsidP="0010248C">
      <w:pPr>
        <w:keepNext/>
        <w:keepLines/>
        <w:rPr>
          <w:b/>
          <w:lang w:val="el-GR"/>
        </w:rPr>
      </w:pPr>
    </w:p>
    <w:p w14:paraId="7AFE53F3" w14:textId="77777777" w:rsidR="00587D36" w:rsidRPr="009E4E09" w:rsidRDefault="00587D36" w:rsidP="0010248C">
      <w:pPr>
        <w:keepNext/>
        <w:keepLines/>
        <w:rPr>
          <w:lang w:val="el-GR"/>
        </w:rPr>
      </w:pPr>
      <w:r w:rsidRPr="009E4E09">
        <w:rPr>
          <w:lang w:val="el-GR"/>
        </w:rPr>
        <w:t>Το</w:t>
      </w:r>
      <w:r w:rsidRPr="009E4E09">
        <w:rPr>
          <w:b/>
          <w:lang w:val="el-GR"/>
        </w:rPr>
        <w:t xml:space="preserve"> </w:t>
      </w:r>
      <w:r w:rsidRPr="009E4E09">
        <w:rPr>
          <w:lang w:val="el-GR"/>
        </w:rPr>
        <w:t>Herceptin μελετήθηκε σε μια τυχαιοποιημένη, ανοικτής επισήμανσης δοκιμή φάσης ΙΙΙ ToGA (ΒΟ18255) σε συνδυασμό με χημειοθεραπεία έναντι χημειοθεραπείας μόνο.</w:t>
      </w:r>
    </w:p>
    <w:p w14:paraId="09E79D66" w14:textId="77777777" w:rsidR="00587D36" w:rsidRPr="009E4E09" w:rsidRDefault="00587D36" w:rsidP="0010248C">
      <w:pPr>
        <w:keepNext/>
        <w:keepLines/>
        <w:rPr>
          <w:lang w:val="el-GR"/>
        </w:rPr>
      </w:pPr>
    </w:p>
    <w:p w14:paraId="158DF8F2" w14:textId="77777777" w:rsidR="00587D36" w:rsidRPr="009E4E09" w:rsidRDefault="00587D36" w:rsidP="0010248C">
      <w:pPr>
        <w:keepNext/>
        <w:keepLines/>
        <w:rPr>
          <w:lang w:val="el-GR"/>
        </w:rPr>
      </w:pPr>
      <w:r w:rsidRPr="009E4E09">
        <w:rPr>
          <w:lang w:val="el-GR"/>
        </w:rPr>
        <w:t>Η χημειοθεραπεία χορηγήθηκε ως εξής:</w:t>
      </w:r>
    </w:p>
    <w:p w14:paraId="029419CF" w14:textId="77777777" w:rsidR="00587D36" w:rsidRPr="009E4E09" w:rsidRDefault="00587D36" w:rsidP="0010248C">
      <w:pPr>
        <w:keepNext/>
        <w:keepLines/>
        <w:rPr>
          <w:lang w:val="el-GR"/>
        </w:rPr>
      </w:pPr>
    </w:p>
    <w:p w14:paraId="06AECF07" w14:textId="348921B1" w:rsidR="00587D36" w:rsidRPr="009E4E09" w:rsidRDefault="00587D36" w:rsidP="00681D7D">
      <w:pPr>
        <w:keepNext/>
        <w:keepLines/>
        <w:widowControl w:val="0"/>
        <w:tabs>
          <w:tab w:val="left" w:pos="993"/>
        </w:tabs>
        <w:autoSpaceDE w:val="0"/>
        <w:autoSpaceDN w:val="0"/>
        <w:adjustRightInd w:val="0"/>
        <w:ind w:left="1134" w:hanging="567"/>
        <w:rPr>
          <w:lang w:val="el-GR"/>
        </w:rPr>
      </w:pPr>
      <w:r w:rsidRPr="009E4E09">
        <w:rPr>
          <w:lang w:val="el-GR"/>
        </w:rPr>
        <w:t>-</w:t>
      </w:r>
      <w:r w:rsidRPr="009E4E09">
        <w:rPr>
          <w:lang w:val="el-GR"/>
        </w:rPr>
        <w:tab/>
        <w:t>καπεσιταβίνη - 1000 mg/m2 από το στόμα, δύο φορές ημερησίως για 14 μέρες κάθε 3 εβδομάδες για 6 κύκλους (απόγευμα της 1ης ημέρας έως πρωί της 15ης ημέρας κάθε κύκλου)</w:t>
      </w:r>
    </w:p>
    <w:p w14:paraId="7B48F531" w14:textId="77777777" w:rsidR="00587D36" w:rsidRPr="009E4E09" w:rsidRDefault="00587D36" w:rsidP="00587D36">
      <w:pPr>
        <w:keepNext/>
        <w:rPr>
          <w:lang w:val="el-GR"/>
        </w:rPr>
      </w:pPr>
      <w:r w:rsidRPr="009E4E09">
        <w:rPr>
          <w:lang w:val="el-GR"/>
        </w:rPr>
        <w:t>ή</w:t>
      </w:r>
    </w:p>
    <w:p w14:paraId="38F34BBB" w14:textId="77777777" w:rsidR="00587D36" w:rsidRPr="009E4E09" w:rsidRDefault="00587D36" w:rsidP="00587D36">
      <w:pPr>
        <w:tabs>
          <w:tab w:val="left" w:pos="993"/>
        </w:tabs>
        <w:autoSpaceDE w:val="0"/>
        <w:autoSpaceDN w:val="0"/>
        <w:adjustRightInd w:val="0"/>
        <w:ind w:left="1134" w:hanging="567"/>
        <w:rPr>
          <w:lang w:val="el-GR"/>
        </w:rPr>
      </w:pPr>
      <w:r w:rsidRPr="009E4E09">
        <w:rPr>
          <w:lang w:val="el-GR"/>
        </w:rPr>
        <w:t>-</w:t>
      </w:r>
      <w:r w:rsidRPr="009E4E09">
        <w:rPr>
          <w:lang w:val="el-GR"/>
        </w:rPr>
        <w:tab/>
        <w:t>ενδοφλέβια 5-φθοριοουρακίλη - 800 mg/m2/ημέρα ως συνεχής ενδοφλέβια έγχυση σε χρονικό διάστημα 5 ημερών, χορηγούμενα κάθε 3 εβδομάδες για 6 κύκλους (ημέρες 1η έως 5η κάθε κύκλου</w:t>
      </w:r>
      <w:r w:rsidR="00A1595B">
        <w:rPr>
          <w:lang w:val="el-GR"/>
        </w:rPr>
        <w:t>)</w:t>
      </w:r>
      <w:r w:rsidRPr="009E4E09">
        <w:rPr>
          <w:lang w:val="el-GR"/>
        </w:rPr>
        <w:t>.</w:t>
      </w:r>
    </w:p>
    <w:p w14:paraId="68AD2810" w14:textId="77777777" w:rsidR="00587D36" w:rsidRPr="009E4E09" w:rsidRDefault="00587D36" w:rsidP="00587D36">
      <w:pPr>
        <w:ind w:left="927"/>
        <w:rPr>
          <w:b/>
          <w:lang w:val="el-GR"/>
        </w:rPr>
      </w:pPr>
    </w:p>
    <w:p w14:paraId="55E6D390" w14:textId="77777777" w:rsidR="00587D36" w:rsidRPr="009E4E09" w:rsidRDefault="00587D36" w:rsidP="00587D36">
      <w:pPr>
        <w:keepNext/>
        <w:keepLines/>
        <w:rPr>
          <w:lang w:val="el-GR"/>
        </w:rPr>
      </w:pPr>
      <w:r w:rsidRPr="009E4E09">
        <w:rPr>
          <w:lang w:val="el-GR"/>
        </w:rPr>
        <w:t>Το κάθε ένα από αυτά χορηγήθηκε με:</w:t>
      </w:r>
    </w:p>
    <w:p w14:paraId="134F2EC8" w14:textId="77777777" w:rsidR="00587D36" w:rsidRPr="009E4E09" w:rsidRDefault="00587D36" w:rsidP="00587D36">
      <w:pPr>
        <w:keepNext/>
        <w:keepLines/>
        <w:rPr>
          <w:lang w:val="el-GR"/>
        </w:rPr>
      </w:pPr>
    </w:p>
    <w:p w14:paraId="5FC25E9C" w14:textId="77777777" w:rsidR="00587D36" w:rsidRPr="009E4E09" w:rsidRDefault="00587D36" w:rsidP="00587D36">
      <w:pPr>
        <w:tabs>
          <w:tab w:val="left" w:pos="993"/>
        </w:tabs>
        <w:autoSpaceDE w:val="0"/>
        <w:autoSpaceDN w:val="0"/>
        <w:adjustRightInd w:val="0"/>
        <w:ind w:left="1134" w:hanging="567"/>
        <w:rPr>
          <w:lang w:val="el-GR"/>
        </w:rPr>
      </w:pPr>
      <w:r w:rsidRPr="009E4E09">
        <w:rPr>
          <w:lang w:val="el-GR"/>
        </w:rPr>
        <w:t>-</w:t>
      </w:r>
      <w:r w:rsidRPr="009E4E09">
        <w:rPr>
          <w:lang w:val="el-GR"/>
        </w:rPr>
        <w:tab/>
        <w:t>σισπλατίνη - 80 mg/m2 κάθε 3 εβδομάδες για 6 κύκλους την 1η ημέρα κάθε κύκλου.</w:t>
      </w:r>
    </w:p>
    <w:p w14:paraId="3EB46A1A" w14:textId="77777777" w:rsidR="00587D36" w:rsidRPr="009E4E09" w:rsidRDefault="00587D36" w:rsidP="00587D36">
      <w:pPr>
        <w:ind w:left="927"/>
        <w:rPr>
          <w:lang w:val="el-GR"/>
        </w:rPr>
      </w:pPr>
    </w:p>
    <w:p w14:paraId="2A5742B6" w14:textId="77777777" w:rsidR="00587D36" w:rsidRPr="009E4E09" w:rsidRDefault="00587D36" w:rsidP="00587D36">
      <w:pPr>
        <w:keepNext/>
        <w:keepLines/>
        <w:rPr>
          <w:lang w:val="el-GR"/>
        </w:rPr>
      </w:pPr>
      <w:r w:rsidRPr="009E4E09">
        <w:rPr>
          <w:lang w:val="el-GR"/>
        </w:rPr>
        <w:t>Τα αποτελέσματα της αποτελεσματικότητας από τη μελέτη ΒΟ18255 συνοψίζονται στον Πίνακα 13:</w:t>
      </w:r>
    </w:p>
    <w:p w14:paraId="70A6FCBB" w14:textId="77777777" w:rsidR="00587D36" w:rsidRPr="009E4E09" w:rsidRDefault="00587D36" w:rsidP="00587D36">
      <w:pPr>
        <w:keepNext/>
        <w:keepLines/>
        <w:outlineLvl w:val="0"/>
        <w:rPr>
          <w:szCs w:val="22"/>
          <w:lang w:val="el-GR"/>
        </w:rPr>
      </w:pPr>
    </w:p>
    <w:p w14:paraId="513A901D" w14:textId="77777777" w:rsidR="00587D36" w:rsidRPr="00A1595B" w:rsidRDefault="00587D36" w:rsidP="00587D36">
      <w:pPr>
        <w:outlineLvl w:val="0"/>
        <w:rPr>
          <w:szCs w:val="22"/>
          <w:lang w:val="el-GR"/>
        </w:rPr>
      </w:pPr>
      <w:r w:rsidRPr="00A1595B">
        <w:rPr>
          <w:szCs w:val="22"/>
          <w:lang w:val="el-GR"/>
        </w:rPr>
        <w:t>Πίνακς 13</w:t>
      </w:r>
      <w:r w:rsidRPr="00A1595B">
        <w:rPr>
          <w:szCs w:val="22"/>
          <w:lang w:val="el-GR"/>
        </w:rPr>
        <w:tab/>
        <w:t xml:space="preserve">Αποτελέσματα σε σχέση με την αποτελεσματικότητα από τη μελέτη </w:t>
      </w:r>
      <w:r w:rsidRPr="00A1595B">
        <w:rPr>
          <w:szCs w:val="22"/>
        </w:rPr>
        <w:t>BO</w:t>
      </w:r>
      <w:r w:rsidRPr="00A1595B">
        <w:rPr>
          <w:szCs w:val="22"/>
          <w:lang w:val="el-GR"/>
        </w:rPr>
        <w:t>18225</w:t>
      </w:r>
    </w:p>
    <w:p w14:paraId="4EB77DE1" w14:textId="77777777" w:rsidR="00587D36" w:rsidRPr="009E4E09" w:rsidRDefault="00587D36" w:rsidP="00587D36">
      <w:pPr>
        <w:keepNext/>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417"/>
        <w:gridCol w:w="1276"/>
        <w:gridCol w:w="1843"/>
        <w:gridCol w:w="1134"/>
      </w:tblGrid>
      <w:tr w:rsidR="00587D36" w:rsidRPr="009E4E09" w14:paraId="55625168" w14:textId="77777777" w:rsidTr="00877DE4">
        <w:trPr>
          <w:cantSplit/>
          <w:tblHeader/>
        </w:trPr>
        <w:tc>
          <w:tcPr>
            <w:tcW w:w="2802" w:type="dxa"/>
          </w:tcPr>
          <w:p w14:paraId="7064F64E" w14:textId="77777777" w:rsidR="00587D36" w:rsidRPr="009E4E09" w:rsidRDefault="00587D36" w:rsidP="00877DE4">
            <w:pPr>
              <w:keepNext/>
              <w:tabs>
                <w:tab w:val="left" w:pos="567"/>
              </w:tabs>
              <w:rPr>
                <w:b/>
                <w:lang w:val="el-GR"/>
              </w:rPr>
            </w:pPr>
            <w:r w:rsidRPr="009E4E09">
              <w:rPr>
                <w:b/>
                <w:lang w:val="el-GR"/>
              </w:rPr>
              <w:t>Παράμετρος</w:t>
            </w:r>
          </w:p>
        </w:tc>
        <w:tc>
          <w:tcPr>
            <w:tcW w:w="1417" w:type="dxa"/>
          </w:tcPr>
          <w:p w14:paraId="6C49F8CF" w14:textId="77777777" w:rsidR="00587D36" w:rsidRPr="009E4E09" w:rsidRDefault="00587D36" w:rsidP="00877DE4">
            <w:pPr>
              <w:keepNext/>
              <w:tabs>
                <w:tab w:val="left" w:pos="567"/>
              </w:tabs>
              <w:jc w:val="center"/>
              <w:rPr>
                <w:b/>
                <w:lang w:val="el-GR"/>
              </w:rPr>
            </w:pPr>
            <w:r w:rsidRPr="009E4E09">
              <w:rPr>
                <w:b/>
                <w:lang w:val="el-GR"/>
              </w:rPr>
              <w:t>FP</w:t>
            </w:r>
          </w:p>
          <w:p w14:paraId="6CDAFB62" w14:textId="77777777" w:rsidR="00587D36" w:rsidRPr="009E4E09" w:rsidRDefault="00587D36" w:rsidP="00877DE4">
            <w:pPr>
              <w:keepNext/>
              <w:tabs>
                <w:tab w:val="left" w:pos="567"/>
              </w:tabs>
              <w:jc w:val="center"/>
              <w:rPr>
                <w:b/>
                <w:lang w:val="el-GR"/>
              </w:rPr>
            </w:pPr>
            <w:r w:rsidRPr="009E4E09">
              <w:rPr>
                <w:b/>
                <w:lang w:val="el-GR"/>
              </w:rPr>
              <w:t>N=290</w:t>
            </w:r>
          </w:p>
        </w:tc>
        <w:tc>
          <w:tcPr>
            <w:tcW w:w="1276" w:type="dxa"/>
          </w:tcPr>
          <w:p w14:paraId="27EAC4E1" w14:textId="77777777" w:rsidR="00587D36" w:rsidRPr="009E4E09" w:rsidRDefault="00587D36" w:rsidP="00877DE4">
            <w:pPr>
              <w:keepNext/>
              <w:tabs>
                <w:tab w:val="left" w:pos="567"/>
              </w:tabs>
              <w:jc w:val="center"/>
              <w:rPr>
                <w:b/>
                <w:lang w:val="el-GR"/>
              </w:rPr>
            </w:pPr>
            <w:r w:rsidRPr="009E4E09">
              <w:rPr>
                <w:b/>
                <w:lang w:val="el-GR"/>
              </w:rPr>
              <w:t>FP + H</w:t>
            </w:r>
          </w:p>
          <w:p w14:paraId="748FC354" w14:textId="77777777" w:rsidR="00587D36" w:rsidRPr="009E4E09" w:rsidRDefault="00587D36" w:rsidP="00877DE4">
            <w:pPr>
              <w:keepNext/>
              <w:tabs>
                <w:tab w:val="left" w:pos="567"/>
              </w:tabs>
              <w:jc w:val="center"/>
              <w:rPr>
                <w:b/>
                <w:lang w:val="el-GR"/>
              </w:rPr>
            </w:pPr>
            <w:r w:rsidRPr="009E4E09">
              <w:rPr>
                <w:b/>
                <w:lang w:val="el-GR"/>
              </w:rPr>
              <w:t>N=294</w:t>
            </w:r>
          </w:p>
        </w:tc>
        <w:tc>
          <w:tcPr>
            <w:tcW w:w="1843" w:type="dxa"/>
          </w:tcPr>
          <w:p w14:paraId="4A455451" w14:textId="77777777" w:rsidR="00587D36" w:rsidRPr="009E4E09" w:rsidRDefault="00587D36" w:rsidP="00877DE4">
            <w:pPr>
              <w:keepNext/>
              <w:tabs>
                <w:tab w:val="left" w:pos="567"/>
              </w:tabs>
              <w:jc w:val="center"/>
              <w:rPr>
                <w:b/>
                <w:lang w:val="el-GR"/>
              </w:rPr>
            </w:pPr>
            <w:r w:rsidRPr="009E4E09">
              <w:rPr>
                <w:b/>
                <w:lang w:val="el-GR"/>
              </w:rPr>
              <w:t>HR (95 % CI)</w:t>
            </w:r>
          </w:p>
        </w:tc>
        <w:tc>
          <w:tcPr>
            <w:tcW w:w="1134" w:type="dxa"/>
          </w:tcPr>
          <w:p w14:paraId="60C0895B" w14:textId="77777777" w:rsidR="00587D36" w:rsidRPr="009E4E09" w:rsidRDefault="00587D36" w:rsidP="00877DE4">
            <w:pPr>
              <w:keepNext/>
              <w:tabs>
                <w:tab w:val="left" w:pos="567"/>
              </w:tabs>
              <w:jc w:val="center"/>
              <w:rPr>
                <w:b/>
                <w:lang w:val="el-GR"/>
              </w:rPr>
            </w:pPr>
            <w:r w:rsidRPr="009E4E09">
              <w:rPr>
                <w:b/>
                <w:lang w:val="el-GR"/>
              </w:rPr>
              <w:t>Τιμή – p</w:t>
            </w:r>
          </w:p>
        </w:tc>
      </w:tr>
      <w:tr w:rsidR="00587D36" w:rsidRPr="009E4E09" w14:paraId="623BB7C1" w14:textId="77777777" w:rsidTr="00877DE4">
        <w:trPr>
          <w:cantSplit/>
          <w:tblHeader/>
        </w:trPr>
        <w:tc>
          <w:tcPr>
            <w:tcW w:w="2802" w:type="dxa"/>
          </w:tcPr>
          <w:p w14:paraId="37D9EB75" w14:textId="77777777" w:rsidR="00587D36" w:rsidRPr="009E4E09" w:rsidRDefault="00587D36" w:rsidP="00877DE4">
            <w:pPr>
              <w:keepNext/>
              <w:tabs>
                <w:tab w:val="left" w:pos="567"/>
              </w:tabs>
              <w:rPr>
                <w:lang w:val="el-GR"/>
              </w:rPr>
            </w:pPr>
            <w:r w:rsidRPr="009E4E09">
              <w:rPr>
                <w:lang w:val="el-GR"/>
              </w:rPr>
              <w:t>Συνολική επιβίωση, μήνες (διάμεση τιμή)</w:t>
            </w:r>
          </w:p>
        </w:tc>
        <w:tc>
          <w:tcPr>
            <w:tcW w:w="1417" w:type="dxa"/>
          </w:tcPr>
          <w:p w14:paraId="3E2AB7D4" w14:textId="77777777" w:rsidR="00587D36" w:rsidRPr="009E4E09" w:rsidRDefault="00587D36" w:rsidP="00877DE4">
            <w:pPr>
              <w:keepNext/>
              <w:tabs>
                <w:tab w:val="left" w:pos="567"/>
              </w:tabs>
              <w:jc w:val="center"/>
              <w:rPr>
                <w:lang w:val="el-GR"/>
              </w:rPr>
            </w:pPr>
            <w:r w:rsidRPr="009E4E09">
              <w:rPr>
                <w:lang w:val="el-GR"/>
              </w:rPr>
              <w:t>11,1</w:t>
            </w:r>
          </w:p>
        </w:tc>
        <w:tc>
          <w:tcPr>
            <w:tcW w:w="1276" w:type="dxa"/>
          </w:tcPr>
          <w:p w14:paraId="07DB0F12" w14:textId="77777777" w:rsidR="00587D36" w:rsidRPr="009E4E09" w:rsidRDefault="00587D36" w:rsidP="00877DE4">
            <w:pPr>
              <w:keepNext/>
              <w:tabs>
                <w:tab w:val="left" w:pos="567"/>
              </w:tabs>
              <w:jc w:val="center"/>
              <w:rPr>
                <w:lang w:val="el-GR"/>
              </w:rPr>
            </w:pPr>
            <w:r w:rsidRPr="009E4E09">
              <w:rPr>
                <w:lang w:val="el-GR"/>
              </w:rPr>
              <w:t>13,8</w:t>
            </w:r>
          </w:p>
        </w:tc>
        <w:tc>
          <w:tcPr>
            <w:tcW w:w="1843" w:type="dxa"/>
          </w:tcPr>
          <w:p w14:paraId="79DDCADA" w14:textId="77777777" w:rsidR="00587D36" w:rsidRPr="009E4E09" w:rsidRDefault="00587D36" w:rsidP="00877DE4">
            <w:pPr>
              <w:keepNext/>
              <w:tabs>
                <w:tab w:val="left" w:pos="567"/>
              </w:tabs>
              <w:jc w:val="center"/>
              <w:rPr>
                <w:lang w:val="el-GR"/>
              </w:rPr>
            </w:pPr>
            <w:r w:rsidRPr="009E4E09">
              <w:rPr>
                <w:lang w:val="el-GR"/>
              </w:rPr>
              <w:t>0,74 (0,60-0,91)</w:t>
            </w:r>
          </w:p>
        </w:tc>
        <w:tc>
          <w:tcPr>
            <w:tcW w:w="1134" w:type="dxa"/>
          </w:tcPr>
          <w:p w14:paraId="4CBBF891" w14:textId="77777777" w:rsidR="00587D36" w:rsidRPr="009E4E09" w:rsidRDefault="00587D36" w:rsidP="00877DE4">
            <w:pPr>
              <w:keepNext/>
              <w:tabs>
                <w:tab w:val="left" w:pos="567"/>
              </w:tabs>
              <w:jc w:val="center"/>
              <w:rPr>
                <w:lang w:val="el-GR"/>
              </w:rPr>
            </w:pPr>
            <w:r w:rsidRPr="009E4E09">
              <w:rPr>
                <w:lang w:val="el-GR"/>
              </w:rPr>
              <w:t>0,0046</w:t>
            </w:r>
          </w:p>
        </w:tc>
      </w:tr>
      <w:tr w:rsidR="00587D36" w:rsidRPr="009E4E09" w14:paraId="3ADA031B" w14:textId="77777777" w:rsidTr="00877DE4">
        <w:trPr>
          <w:cantSplit/>
          <w:tblHeader/>
        </w:trPr>
        <w:tc>
          <w:tcPr>
            <w:tcW w:w="2802" w:type="dxa"/>
          </w:tcPr>
          <w:p w14:paraId="2805423A" w14:textId="77777777" w:rsidR="00587D36" w:rsidRPr="009E4E09" w:rsidRDefault="00587D36" w:rsidP="00877DE4">
            <w:pPr>
              <w:keepNext/>
              <w:tabs>
                <w:tab w:val="left" w:pos="567"/>
              </w:tabs>
              <w:rPr>
                <w:lang w:val="el-GR"/>
              </w:rPr>
            </w:pPr>
            <w:r w:rsidRPr="009E4E09">
              <w:rPr>
                <w:lang w:val="el-GR"/>
              </w:rPr>
              <w:t>Επιβίωση χωρίς εξέλιξη της νόσου, μήνες (διάμεση τιμή)</w:t>
            </w:r>
          </w:p>
          <w:p w14:paraId="6CCA801D" w14:textId="77777777" w:rsidR="00587D36" w:rsidRPr="009E4E09" w:rsidRDefault="00587D36" w:rsidP="00877DE4">
            <w:pPr>
              <w:keepNext/>
              <w:tabs>
                <w:tab w:val="left" w:pos="567"/>
              </w:tabs>
              <w:rPr>
                <w:lang w:val="el-GR"/>
              </w:rPr>
            </w:pPr>
          </w:p>
        </w:tc>
        <w:tc>
          <w:tcPr>
            <w:tcW w:w="1417" w:type="dxa"/>
          </w:tcPr>
          <w:p w14:paraId="2FA1B898" w14:textId="77777777" w:rsidR="00587D36" w:rsidRPr="009E4E09" w:rsidRDefault="00587D36" w:rsidP="00877DE4">
            <w:pPr>
              <w:keepNext/>
              <w:tabs>
                <w:tab w:val="left" w:pos="567"/>
              </w:tabs>
              <w:jc w:val="center"/>
              <w:rPr>
                <w:lang w:val="el-GR"/>
              </w:rPr>
            </w:pPr>
            <w:r w:rsidRPr="009E4E09">
              <w:rPr>
                <w:lang w:val="el-GR"/>
              </w:rPr>
              <w:t>5,5</w:t>
            </w:r>
          </w:p>
        </w:tc>
        <w:tc>
          <w:tcPr>
            <w:tcW w:w="1276" w:type="dxa"/>
          </w:tcPr>
          <w:p w14:paraId="6A3373F6" w14:textId="77777777" w:rsidR="00587D36" w:rsidRPr="009E4E09" w:rsidRDefault="00587D36" w:rsidP="00877DE4">
            <w:pPr>
              <w:keepNext/>
              <w:tabs>
                <w:tab w:val="left" w:pos="567"/>
              </w:tabs>
              <w:jc w:val="center"/>
              <w:rPr>
                <w:lang w:val="el-GR"/>
              </w:rPr>
            </w:pPr>
            <w:r w:rsidRPr="009E4E09">
              <w:rPr>
                <w:lang w:val="el-GR"/>
              </w:rPr>
              <w:t>6,7</w:t>
            </w:r>
          </w:p>
        </w:tc>
        <w:tc>
          <w:tcPr>
            <w:tcW w:w="1843" w:type="dxa"/>
          </w:tcPr>
          <w:p w14:paraId="52F48EEA" w14:textId="77777777" w:rsidR="00587D36" w:rsidRPr="009E4E09" w:rsidRDefault="00587D36" w:rsidP="00877DE4">
            <w:pPr>
              <w:keepNext/>
              <w:tabs>
                <w:tab w:val="left" w:pos="567"/>
              </w:tabs>
              <w:jc w:val="center"/>
              <w:rPr>
                <w:lang w:val="el-GR"/>
              </w:rPr>
            </w:pPr>
            <w:r w:rsidRPr="009E4E09">
              <w:rPr>
                <w:lang w:val="el-GR"/>
              </w:rPr>
              <w:t>0,71 (0,59-0,85)</w:t>
            </w:r>
          </w:p>
        </w:tc>
        <w:tc>
          <w:tcPr>
            <w:tcW w:w="1134" w:type="dxa"/>
          </w:tcPr>
          <w:p w14:paraId="0B1B8C17" w14:textId="77777777" w:rsidR="00587D36" w:rsidRPr="009E4E09" w:rsidRDefault="00587D36" w:rsidP="00877DE4">
            <w:pPr>
              <w:keepNext/>
              <w:tabs>
                <w:tab w:val="left" w:pos="567"/>
              </w:tabs>
              <w:jc w:val="center"/>
              <w:rPr>
                <w:lang w:val="el-GR"/>
              </w:rPr>
            </w:pPr>
            <w:r w:rsidRPr="009E4E09">
              <w:rPr>
                <w:lang w:val="el-GR"/>
              </w:rPr>
              <w:t>0,0002</w:t>
            </w:r>
          </w:p>
        </w:tc>
      </w:tr>
      <w:tr w:rsidR="00587D36" w:rsidRPr="009E4E09" w14:paraId="68A408BF" w14:textId="77777777" w:rsidTr="00877DE4">
        <w:trPr>
          <w:cantSplit/>
          <w:tblHeader/>
        </w:trPr>
        <w:tc>
          <w:tcPr>
            <w:tcW w:w="2802" w:type="dxa"/>
          </w:tcPr>
          <w:p w14:paraId="58B5F7DA" w14:textId="77777777" w:rsidR="00587D36" w:rsidRPr="009E4E09" w:rsidRDefault="00587D36" w:rsidP="00877DE4">
            <w:pPr>
              <w:keepNext/>
              <w:tabs>
                <w:tab w:val="left" w:pos="567"/>
              </w:tabs>
              <w:rPr>
                <w:lang w:val="el-GR"/>
              </w:rPr>
            </w:pPr>
            <w:r w:rsidRPr="009E4E09">
              <w:rPr>
                <w:lang w:val="el-GR"/>
              </w:rPr>
              <w:t>Χρόνος έως την εξέλιξη της νόσου, μήνες (διάμεση τιμή)</w:t>
            </w:r>
          </w:p>
        </w:tc>
        <w:tc>
          <w:tcPr>
            <w:tcW w:w="1417" w:type="dxa"/>
          </w:tcPr>
          <w:p w14:paraId="57F24641" w14:textId="77777777" w:rsidR="00587D36" w:rsidRPr="009E4E09" w:rsidRDefault="00587D36" w:rsidP="00877DE4">
            <w:pPr>
              <w:keepNext/>
              <w:tabs>
                <w:tab w:val="left" w:pos="567"/>
              </w:tabs>
              <w:jc w:val="center"/>
              <w:rPr>
                <w:lang w:val="el-GR"/>
              </w:rPr>
            </w:pPr>
            <w:r w:rsidRPr="009E4E09">
              <w:rPr>
                <w:lang w:val="el-GR"/>
              </w:rPr>
              <w:t>5,6</w:t>
            </w:r>
          </w:p>
        </w:tc>
        <w:tc>
          <w:tcPr>
            <w:tcW w:w="1276" w:type="dxa"/>
          </w:tcPr>
          <w:p w14:paraId="047E0036" w14:textId="77777777" w:rsidR="00587D36" w:rsidRPr="009E4E09" w:rsidRDefault="00587D36" w:rsidP="00877DE4">
            <w:pPr>
              <w:keepNext/>
              <w:tabs>
                <w:tab w:val="left" w:pos="567"/>
              </w:tabs>
              <w:jc w:val="center"/>
              <w:rPr>
                <w:lang w:val="el-GR"/>
              </w:rPr>
            </w:pPr>
            <w:r w:rsidRPr="009E4E09">
              <w:rPr>
                <w:lang w:val="el-GR"/>
              </w:rPr>
              <w:t>7,1</w:t>
            </w:r>
          </w:p>
        </w:tc>
        <w:tc>
          <w:tcPr>
            <w:tcW w:w="1843" w:type="dxa"/>
          </w:tcPr>
          <w:p w14:paraId="70DACDDD" w14:textId="77777777" w:rsidR="00587D36" w:rsidRPr="009E4E09" w:rsidRDefault="00587D36" w:rsidP="00877DE4">
            <w:pPr>
              <w:keepNext/>
              <w:tabs>
                <w:tab w:val="left" w:pos="567"/>
              </w:tabs>
              <w:jc w:val="center"/>
              <w:rPr>
                <w:lang w:val="el-GR"/>
              </w:rPr>
            </w:pPr>
            <w:r w:rsidRPr="009E4E09">
              <w:rPr>
                <w:lang w:val="el-GR"/>
              </w:rPr>
              <w:t>0,70 (0,58-0,85)</w:t>
            </w:r>
          </w:p>
        </w:tc>
        <w:tc>
          <w:tcPr>
            <w:tcW w:w="1134" w:type="dxa"/>
          </w:tcPr>
          <w:p w14:paraId="1518849C" w14:textId="77777777" w:rsidR="00587D36" w:rsidRPr="009E4E09" w:rsidRDefault="00587D36" w:rsidP="00877DE4">
            <w:pPr>
              <w:keepNext/>
              <w:tabs>
                <w:tab w:val="left" w:pos="567"/>
              </w:tabs>
              <w:jc w:val="center"/>
              <w:rPr>
                <w:lang w:val="el-GR"/>
              </w:rPr>
            </w:pPr>
            <w:r w:rsidRPr="009E4E09">
              <w:rPr>
                <w:lang w:val="el-GR"/>
              </w:rPr>
              <w:t>0,0003</w:t>
            </w:r>
          </w:p>
        </w:tc>
      </w:tr>
      <w:tr w:rsidR="00587D36" w:rsidRPr="009E4E09" w14:paraId="0A270566" w14:textId="77777777" w:rsidTr="00877DE4">
        <w:trPr>
          <w:cantSplit/>
          <w:tblHeader/>
        </w:trPr>
        <w:tc>
          <w:tcPr>
            <w:tcW w:w="2802" w:type="dxa"/>
          </w:tcPr>
          <w:p w14:paraId="77F06A70" w14:textId="77777777" w:rsidR="00587D36" w:rsidRPr="009E4E09" w:rsidRDefault="00587D36" w:rsidP="00877DE4">
            <w:pPr>
              <w:keepNext/>
              <w:tabs>
                <w:tab w:val="left" w:pos="567"/>
              </w:tabs>
              <w:rPr>
                <w:lang w:val="el-GR"/>
              </w:rPr>
            </w:pPr>
            <w:r w:rsidRPr="009E4E09">
              <w:rPr>
                <w:lang w:val="el-GR"/>
              </w:rPr>
              <w:t>Συνολικό ποσοστό απόκρισης, %</w:t>
            </w:r>
          </w:p>
        </w:tc>
        <w:tc>
          <w:tcPr>
            <w:tcW w:w="1417" w:type="dxa"/>
          </w:tcPr>
          <w:p w14:paraId="5D304FD5" w14:textId="77777777" w:rsidR="00587D36" w:rsidRPr="009E4E09" w:rsidRDefault="00587D36" w:rsidP="00877DE4">
            <w:pPr>
              <w:keepNext/>
              <w:tabs>
                <w:tab w:val="left" w:pos="567"/>
              </w:tabs>
              <w:jc w:val="center"/>
              <w:rPr>
                <w:lang w:val="el-GR"/>
              </w:rPr>
            </w:pPr>
            <w:r w:rsidRPr="009E4E09">
              <w:rPr>
                <w:lang w:val="el-GR"/>
              </w:rPr>
              <w:t>34,5%</w:t>
            </w:r>
          </w:p>
        </w:tc>
        <w:tc>
          <w:tcPr>
            <w:tcW w:w="1276" w:type="dxa"/>
          </w:tcPr>
          <w:p w14:paraId="2173960B" w14:textId="77777777" w:rsidR="00587D36" w:rsidRPr="009E4E09" w:rsidRDefault="00587D36" w:rsidP="00877DE4">
            <w:pPr>
              <w:keepNext/>
              <w:tabs>
                <w:tab w:val="left" w:pos="567"/>
              </w:tabs>
              <w:jc w:val="center"/>
              <w:rPr>
                <w:lang w:val="el-GR"/>
              </w:rPr>
            </w:pPr>
            <w:r w:rsidRPr="009E4E09">
              <w:rPr>
                <w:lang w:val="el-GR"/>
              </w:rPr>
              <w:t>47,3%</w:t>
            </w:r>
          </w:p>
        </w:tc>
        <w:tc>
          <w:tcPr>
            <w:tcW w:w="1843" w:type="dxa"/>
          </w:tcPr>
          <w:p w14:paraId="6A4FDA8B" w14:textId="77777777" w:rsidR="00587D36" w:rsidRPr="009E4E09" w:rsidRDefault="00587D36" w:rsidP="00877DE4">
            <w:pPr>
              <w:keepNext/>
              <w:tabs>
                <w:tab w:val="left" w:pos="567"/>
              </w:tabs>
              <w:jc w:val="center"/>
              <w:rPr>
                <w:lang w:val="el-GR"/>
              </w:rPr>
            </w:pPr>
            <w:r w:rsidRPr="009E4E09">
              <w:rPr>
                <w:lang w:val="el-GR"/>
              </w:rPr>
              <w:t>1,70</w:t>
            </w:r>
            <w:r w:rsidRPr="009E4E09">
              <w:rPr>
                <w:vertAlign w:val="superscript"/>
                <w:lang w:val="el-GR"/>
              </w:rPr>
              <w:t>α</w:t>
            </w:r>
            <w:r w:rsidRPr="009E4E09">
              <w:rPr>
                <w:lang w:val="el-GR"/>
              </w:rPr>
              <w:t xml:space="preserve"> (1,22, 2,38)</w:t>
            </w:r>
          </w:p>
        </w:tc>
        <w:tc>
          <w:tcPr>
            <w:tcW w:w="1134" w:type="dxa"/>
          </w:tcPr>
          <w:p w14:paraId="147FE954" w14:textId="77777777" w:rsidR="00587D36" w:rsidRPr="009E4E09" w:rsidRDefault="00587D36" w:rsidP="00877DE4">
            <w:pPr>
              <w:keepNext/>
              <w:tabs>
                <w:tab w:val="left" w:pos="567"/>
              </w:tabs>
              <w:jc w:val="center"/>
              <w:rPr>
                <w:lang w:val="el-GR"/>
              </w:rPr>
            </w:pPr>
            <w:r w:rsidRPr="009E4E09">
              <w:rPr>
                <w:lang w:val="el-GR"/>
              </w:rPr>
              <w:t>0,0017</w:t>
            </w:r>
          </w:p>
        </w:tc>
      </w:tr>
      <w:tr w:rsidR="00587D36" w:rsidRPr="009E4E09" w14:paraId="1F012D3D" w14:textId="77777777" w:rsidTr="00877DE4">
        <w:trPr>
          <w:cantSplit/>
          <w:tblHeader/>
        </w:trPr>
        <w:tc>
          <w:tcPr>
            <w:tcW w:w="2802" w:type="dxa"/>
          </w:tcPr>
          <w:p w14:paraId="1606D148" w14:textId="77777777" w:rsidR="00587D36" w:rsidRPr="009E4E09" w:rsidRDefault="00587D36" w:rsidP="00877DE4">
            <w:pPr>
              <w:keepNext/>
              <w:tabs>
                <w:tab w:val="left" w:pos="567"/>
              </w:tabs>
              <w:rPr>
                <w:lang w:val="el-GR"/>
              </w:rPr>
            </w:pPr>
            <w:r w:rsidRPr="009E4E09">
              <w:rPr>
                <w:lang w:val="el-GR"/>
              </w:rPr>
              <w:t>Διάρκεια απόκρισης, μήνες (διάμεση τιμή)</w:t>
            </w:r>
          </w:p>
        </w:tc>
        <w:tc>
          <w:tcPr>
            <w:tcW w:w="1417" w:type="dxa"/>
          </w:tcPr>
          <w:p w14:paraId="1E97659D" w14:textId="77777777" w:rsidR="00587D36" w:rsidRPr="009E4E09" w:rsidRDefault="00587D36" w:rsidP="00877DE4">
            <w:pPr>
              <w:keepNext/>
              <w:tabs>
                <w:tab w:val="left" w:pos="567"/>
              </w:tabs>
              <w:jc w:val="center"/>
              <w:rPr>
                <w:lang w:val="el-GR"/>
              </w:rPr>
            </w:pPr>
            <w:r w:rsidRPr="009E4E09">
              <w:rPr>
                <w:lang w:val="el-GR"/>
              </w:rPr>
              <w:t>4,8</w:t>
            </w:r>
          </w:p>
        </w:tc>
        <w:tc>
          <w:tcPr>
            <w:tcW w:w="1276" w:type="dxa"/>
          </w:tcPr>
          <w:p w14:paraId="31220331" w14:textId="77777777" w:rsidR="00587D36" w:rsidRPr="009E4E09" w:rsidRDefault="00587D36" w:rsidP="00877DE4">
            <w:pPr>
              <w:keepNext/>
              <w:tabs>
                <w:tab w:val="left" w:pos="567"/>
              </w:tabs>
              <w:jc w:val="center"/>
              <w:rPr>
                <w:lang w:val="el-GR"/>
              </w:rPr>
            </w:pPr>
            <w:r w:rsidRPr="009E4E09">
              <w:rPr>
                <w:lang w:val="el-GR"/>
              </w:rPr>
              <w:t>6,9</w:t>
            </w:r>
          </w:p>
        </w:tc>
        <w:tc>
          <w:tcPr>
            <w:tcW w:w="1843" w:type="dxa"/>
          </w:tcPr>
          <w:p w14:paraId="00E12966" w14:textId="77777777" w:rsidR="00587D36" w:rsidRPr="009E4E09" w:rsidRDefault="00587D36" w:rsidP="00877DE4">
            <w:pPr>
              <w:keepNext/>
              <w:tabs>
                <w:tab w:val="left" w:pos="567"/>
              </w:tabs>
              <w:jc w:val="center"/>
              <w:rPr>
                <w:lang w:val="el-GR"/>
              </w:rPr>
            </w:pPr>
            <w:r w:rsidRPr="009E4E09">
              <w:rPr>
                <w:lang w:val="el-GR"/>
              </w:rPr>
              <w:t>0,54 (0,40-0,73)</w:t>
            </w:r>
          </w:p>
        </w:tc>
        <w:tc>
          <w:tcPr>
            <w:tcW w:w="1134" w:type="dxa"/>
          </w:tcPr>
          <w:p w14:paraId="58FDE32D" w14:textId="77777777" w:rsidR="00587D36" w:rsidRPr="009E4E09" w:rsidRDefault="00587D36" w:rsidP="00877DE4">
            <w:pPr>
              <w:keepNext/>
              <w:tabs>
                <w:tab w:val="left" w:pos="567"/>
              </w:tabs>
              <w:jc w:val="center"/>
              <w:rPr>
                <w:lang w:val="el-GR"/>
              </w:rPr>
            </w:pPr>
            <w:r w:rsidRPr="009E4E09">
              <w:rPr>
                <w:lang w:val="el-GR"/>
              </w:rPr>
              <w:t>&lt; 0,0001</w:t>
            </w:r>
          </w:p>
        </w:tc>
      </w:tr>
    </w:tbl>
    <w:p w14:paraId="0B312DB8" w14:textId="77777777" w:rsidR="00587D36" w:rsidRPr="00EE032C" w:rsidRDefault="00587D36" w:rsidP="00587D36">
      <w:pPr>
        <w:rPr>
          <w:sz w:val="20"/>
          <w:lang w:val="el-GR"/>
        </w:rPr>
      </w:pPr>
      <w:r w:rsidRPr="00EE032C">
        <w:rPr>
          <w:sz w:val="20"/>
          <w:lang w:val="el-GR"/>
        </w:rPr>
        <w:t>FP+H: Φθοριοπυριμιδίνη/Σισπλατίνη + Herceptin</w:t>
      </w:r>
    </w:p>
    <w:p w14:paraId="78B393ED" w14:textId="77777777" w:rsidR="00587D36" w:rsidRPr="00EE032C" w:rsidRDefault="00587D36" w:rsidP="00587D36">
      <w:pPr>
        <w:rPr>
          <w:sz w:val="20"/>
          <w:lang w:val="el-GR"/>
        </w:rPr>
      </w:pPr>
      <w:r w:rsidRPr="00EE032C">
        <w:rPr>
          <w:sz w:val="20"/>
          <w:lang w:val="el-GR"/>
        </w:rPr>
        <w:t>FP: Φθοριοπυριμιδίνη/Σισπλατίνη</w:t>
      </w:r>
    </w:p>
    <w:p w14:paraId="1C3EF21F" w14:textId="77777777" w:rsidR="00587D36" w:rsidRPr="00EE032C" w:rsidRDefault="00587D36" w:rsidP="00587D36">
      <w:pPr>
        <w:rPr>
          <w:sz w:val="20"/>
          <w:lang w:val="el-GR"/>
        </w:rPr>
      </w:pPr>
      <w:r w:rsidRPr="00EE032C">
        <w:rPr>
          <w:sz w:val="20"/>
          <w:vertAlign w:val="superscript"/>
          <w:lang w:val="el-GR"/>
        </w:rPr>
        <w:t xml:space="preserve">α  </w:t>
      </w:r>
      <w:r w:rsidRPr="00EE032C">
        <w:rPr>
          <w:sz w:val="20"/>
          <w:lang w:val="el-GR"/>
        </w:rPr>
        <w:t>Λόγος πιθανοτήτων</w:t>
      </w:r>
    </w:p>
    <w:p w14:paraId="35DB4F07" w14:textId="77777777" w:rsidR="00587D36" w:rsidRPr="009E4E09" w:rsidRDefault="00587D36" w:rsidP="00587D36">
      <w:pPr>
        <w:rPr>
          <w:lang w:val="el-GR"/>
        </w:rPr>
      </w:pPr>
    </w:p>
    <w:p w14:paraId="39738920" w14:textId="0BDE49BD" w:rsidR="00587D36" w:rsidRPr="009E4E09" w:rsidRDefault="00587D36" w:rsidP="00587D36">
      <w:pPr>
        <w:tabs>
          <w:tab w:val="left" w:pos="567"/>
        </w:tabs>
        <w:rPr>
          <w:lang w:val="el-GR"/>
        </w:rPr>
      </w:pPr>
      <w:r w:rsidRPr="009E4E09">
        <w:rPr>
          <w:lang w:val="el-GR"/>
        </w:rPr>
        <w:t>Οι ασθενείς που συμμετείχαν στη μελέτη δεν είχαν προηγουμένως υποβληθεί σε θεραπεία για HER2-θετικό, μη εγχειρήσιμο, τοπικά προχωρημένο ή υποτροπιάζον και/ή μεταστατικό αδενοκαρκίνωμα στομάχου ή της γαστροοισοφαγικής συμβολής, που δεν επιδεχόταν θεραπευτική αγωγή. Το πρωτεύον καταληκτικό σημείο, ήταν η συνολική επιβίωση η οποία ορίστηκε ως ο χρόνος από τη μέρα της τυχαιοποίησης έως τη μέρα του θανάτου από οποιαδήποτε αιτία. Έως τη στιγμή της ανάλυσης των αποτελεσμάτων είχαν πεθάνει συνολικά 349 τυχαιοποιημένοι ασθενείς: 182 ασθενείς (62,8%) από το σκέλος της ομάδας ελέγχου και 167 ασθενείς (56,8%) από την ομάδα που ελάμβανε θεραπευτική αγωγή. Η πλειονότητα των θανάτων οφείλονταν σε συμβάματα που σχετίζονταν με τον υποκείμενο καρκίνο.</w:t>
      </w:r>
    </w:p>
    <w:p w14:paraId="20605257" w14:textId="77777777" w:rsidR="00587D36" w:rsidRPr="009E4E09" w:rsidRDefault="00587D36" w:rsidP="00587D36">
      <w:pPr>
        <w:tabs>
          <w:tab w:val="left" w:pos="567"/>
        </w:tabs>
        <w:rPr>
          <w:lang w:val="el-GR"/>
        </w:rPr>
      </w:pPr>
    </w:p>
    <w:p w14:paraId="2A43928C" w14:textId="77777777" w:rsidR="00587D36" w:rsidRPr="009E4E09" w:rsidRDefault="00587D36" w:rsidP="00587D36">
      <w:pPr>
        <w:tabs>
          <w:tab w:val="left" w:pos="567"/>
        </w:tabs>
        <w:rPr>
          <w:lang w:val="el-GR"/>
        </w:rPr>
      </w:pPr>
      <w:r w:rsidRPr="009E4E09">
        <w:rPr>
          <w:lang w:val="el-GR"/>
        </w:rPr>
        <w:t xml:space="preserve">Εκ των υστέρων αναλύσεις υποομάδων καταδεικνύουν ότι </w:t>
      </w:r>
      <w:r w:rsidR="00A1595B">
        <w:rPr>
          <w:lang w:val="el-GR"/>
        </w:rPr>
        <w:t>οι θετικές επιδράσεις της θεραπείας περιορίζονται στ</w:t>
      </w:r>
      <w:r w:rsidRPr="009E4E09">
        <w:rPr>
          <w:lang w:val="el-GR"/>
        </w:rPr>
        <w:t>η στόχευση όγκων με υψηλότερα επίπεδα πρωτεΐνης HER2 (IHC 2+/FISH+ ή IHC 3+). Η διάμεση συνολική επιβίωση για την ομάδα με υψηλή έκφραση HER2 ήταν 11,8 μήνες έναντι 16 μηνών, HR 0,65 (95% CI 0,51-0,83) και η διάμεση επιβίωση χωρίς εξέλιξη της νόσου ήταν 5,5 μήνες έναντι 7,6 μηνών, HR 0,64 (95% CI 0,51-0,79) για το σκέλος FP έναντι του σκέλους FP+H, αντίστοιχα. Για τη συνολική επιβίωση το HR ήταν 0,75 (95% CI 0,51 – 1,11) στην ομάδα IHC2+/FISH+ και το HR ήταν 0,58 ((95% CI 0,41 – 0,81) στην ομάδα IHC3+/FISH+.</w:t>
      </w:r>
    </w:p>
    <w:p w14:paraId="7D59CE83" w14:textId="77777777" w:rsidR="00587D36" w:rsidRPr="009E4E09" w:rsidRDefault="00587D36" w:rsidP="00587D36">
      <w:pPr>
        <w:tabs>
          <w:tab w:val="left" w:pos="567"/>
        </w:tabs>
        <w:rPr>
          <w:lang w:val="el-GR"/>
        </w:rPr>
      </w:pPr>
    </w:p>
    <w:p w14:paraId="795466A1" w14:textId="77777777" w:rsidR="00587D36" w:rsidRPr="009E4E09" w:rsidRDefault="00587D36" w:rsidP="00587D36">
      <w:pPr>
        <w:tabs>
          <w:tab w:val="left" w:pos="567"/>
        </w:tabs>
        <w:rPr>
          <w:lang w:val="el-GR"/>
        </w:rPr>
      </w:pPr>
      <w:r w:rsidRPr="009E4E09">
        <w:rPr>
          <w:lang w:val="el-GR"/>
        </w:rPr>
        <w:t>Σε μια διερευνητική ανάλυση υποομάδων που διεξάχθηκε στη δοκιμή ToGA (BO18255) δεν υπήρχε κανένα εμφανές όφελος στη συνολική επιβίωση με την προσθήκη του Herceptin σε ασθενείς με ECOG PS 2 κατά την έναρξη της θεραπείας [HR 0,96 (95% CI 0,51 – 1,79)], μη μετρήσιμη [HR 1,78 (95% CI 0,87 – 3,66)] και τοπικά προχωρημένη νόσο [HR 1,20 (95% CI 0,29 – 4,97)].</w:t>
      </w:r>
    </w:p>
    <w:p w14:paraId="35F2362F" w14:textId="77777777" w:rsidR="00587D36" w:rsidRPr="009E4E09" w:rsidRDefault="00587D36" w:rsidP="00587D36">
      <w:pPr>
        <w:rPr>
          <w:lang w:val="el-GR"/>
        </w:rPr>
      </w:pPr>
    </w:p>
    <w:p w14:paraId="2815811E" w14:textId="77777777" w:rsidR="00587D36" w:rsidRPr="009E4E09" w:rsidRDefault="00587D36" w:rsidP="00587D36">
      <w:pPr>
        <w:keepNext/>
        <w:keepLines/>
        <w:rPr>
          <w:u w:val="single"/>
          <w:lang w:val="el-GR"/>
        </w:rPr>
      </w:pPr>
      <w:r w:rsidRPr="009E4E09">
        <w:rPr>
          <w:u w:val="single"/>
          <w:lang w:val="el-GR"/>
        </w:rPr>
        <w:t>Παιδιατρικός πληθυσμός</w:t>
      </w:r>
    </w:p>
    <w:p w14:paraId="5C071FC8" w14:textId="77777777" w:rsidR="00587D36" w:rsidRPr="009E4E09" w:rsidRDefault="00587D36" w:rsidP="00587D36">
      <w:pPr>
        <w:keepNext/>
        <w:keepLines/>
        <w:rPr>
          <w:b/>
          <w:lang w:val="el-GR"/>
        </w:rPr>
      </w:pPr>
    </w:p>
    <w:p w14:paraId="185B2B3A" w14:textId="69BF813E" w:rsidR="00587D36" w:rsidRPr="009E4E09" w:rsidRDefault="00587D36" w:rsidP="00C47572">
      <w:pPr>
        <w:rPr>
          <w:lang w:val="el-GR"/>
        </w:rPr>
      </w:pPr>
      <w:r w:rsidRPr="009E4E09">
        <w:rPr>
          <w:lang w:val="el-GR"/>
        </w:rPr>
        <w:t xml:space="preserve">Ο Ευρωπαϊκός Οργανισμός Φαρμάκων έχει χορηγήσει απαλλαγή της υποχρέωσης υποβολής των αποτελεσμάτων των μελετών με Herceptin σε όλες τις υποομάδες του παιδιατρικού πληθυσμού </w:t>
      </w:r>
      <w:r w:rsidR="00E42937">
        <w:rPr>
          <w:lang w:val="el-GR"/>
        </w:rPr>
        <w:t>για</w:t>
      </w:r>
      <w:r w:rsidR="00E42937" w:rsidRPr="009E4E09">
        <w:rPr>
          <w:lang w:val="el-GR"/>
        </w:rPr>
        <w:t xml:space="preserve"> </w:t>
      </w:r>
      <w:r w:rsidRPr="009E4E09">
        <w:rPr>
          <w:lang w:val="el-GR"/>
        </w:rPr>
        <w:t>καρκίνο μαστού και γαστρικού καρκίνου (βλέπε παράγραφο 4.2 για πληροφορίες σχετικά με την παιδιατρική χρήση).</w:t>
      </w:r>
    </w:p>
    <w:p w14:paraId="7C96154D" w14:textId="77777777" w:rsidR="00587D36" w:rsidRPr="009E4E09" w:rsidRDefault="00587D36" w:rsidP="00C47572">
      <w:pPr>
        <w:rPr>
          <w:i/>
          <w:lang w:val="el-GR"/>
        </w:rPr>
      </w:pPr>
    </w:p>
    <w:p w14:paraId="24BC24E2" w14:textId="77777777" w:rsidR="00587D36" w:rsidRPr="009E4E09" w:rsidRDefault="00587D36" w:rsidP="00C47572">
      <w:pPr>
        <w:keepNext/>
        <w:keepLines/>
        <w:ind w:left="567" w:hanging="567"/>
        <w:rPr>
          <w:b/>
          <w:lang w:val="el-GR"/>
        </w:rPr>
      </w:pPr>
      <w:r w:rsidRPr="009E4E09">
        <w:rPr>
          <w:b/>
          <w:lang w:val="el-GR"/>
        </w:rPr>
        <w:t>5.2</w:t>
      </w:r>
      <w:r w:rsidRPr="009E4E09">
        <w:rPr>
          <w:b/>
          <w:lang w:val="el-GR"/>
        </w:rPr>
        <w:tab/>
        <w:t>Φαρμακοκινητικές ιδιότητες</w:t>
      </w:r>
    </w:p>
    <w:p w14:paraId="60DFB9F5" w14:textId="77777777" w:rsidR="00587D36" w:rsidRPr="009E4E09" w:rsidRDefault="00587D36" w:rsidP="00C47572">
      <w:pPr>
        <w:keepNext/>
        <w:keepLines/>
        <w:rPr>
          <w:b/>
          <w:lang w:val="el-GR"/>
        </w:rPr>
      </w:pPr>
    </w:p>
    <w:p w14:paraId="01EDCD44" w14:textId="68C008C9" w:rsidR="003D4C4D" w:rsidRPr="00300657" w:rsidRDefault="003D4C4D" w:rsidP="00C47572">
      <w:pPr>
        <w:keepNext/>
        <w:keepLines/>
        <w:rPr>
          <w:szCs w:val="24"/>
          <w:lang w:val="el-GR"/>
        </w:rPr>
      </w:pPr>
      <w:r w:rsidRPr="00300657">
        <w:rPr>
          <w:szCs w:val="24"/>
          <w:lang w:val="el-GR"/>
        </w:rPr>
        <w:t xml:space="preserve">Η φαρμακοκινητική της τραστουζουμάμπης αξιολογήθηκε σε ένα μοντέλο ανάλυσης φαρμακοκινητικής πληθυσμού, </w:t>
      </w:r>
      <w:r w:rsidR="00A1595B">
        <w:rPr>
          <w:szCs w:val="24"/>
          <w:lang w:val="el-GR"/>
        </w:rPr>
        <w:t xml:space="preserve">το οποίο </w:t>
      </w:r>
      <w:r w:rsidRPr="00300657">
        <w:rPr>
          <w:szCs w:val="24"/>
          <w:lang w:val="el-GR"/>
        </w:rPr>
        <w:t xml:space="preserve">χρησιμοποίησε </w:t>
      </w:r>
      <w:r>
        <w:rPr>
          <w:szCs w:val="24"/>
          <w:lang w:val="el-GR"/>
        </w:rPr>
        <w:t>συγκεντρωτικά</w:t>
      </w:r>
      <w:r w:rsidRPr="00300657">
        <w:rPr>
          <w:szCs w:val="24"/>
          <w:lang w:val="el-GR"/>
        </w:rPr>
        <w:t xml:space="preserve"> δεδομένα από 1.582</w:t>
      </w:r>
      <w:r w:rsidRPr="00300657">
        <w:rPr>
          <w:szCs w:val="24"/>
        </w:rPr>
        <w:t> </w:t>
      </w:r>
      <w:r w:rsidRPr="00300657">
        <w:rPr>
          <w:szCs w:val="24"/>
          <w:lang w:val="el-GR"/>
        </w:rPr>
        <w:t xml:space="preserve">άτομα, συμπεριλαμβανομένων ασθενών με </w:t>
      </w:r>
      <w:r w:rsidRPr="00300657">
        <w:rPr>
          <w:szCs w:val="24"/>
        </w:rPr>
        <w:t>HER</w:t>
      </w:r>
      <w:r w:rsidRPr="00300657">
        <w:rPr>
          <w:szCs w:val="24"/>
          <w:lang w:val="el-GR"/>
        </w:rPr>
        <w:t xml:space="preserve">2-θετικό μεταστατικό καρκίνο του μαστού, πρώιμο καρκίνο του μαστού, </w:t>
      </w:r>
      <w:r>
        <w:rPr>
          <w:szCs w:val="24"/>
          <w:lang w:val="el-GR"/>
        </w:rPr>
        <w:t>προχωρημένο γαστρικό καρκίνο</w:t>
      </w:r>
      <w:r w:rsidRPr="00300657">
        <w:rPr>
          <w:szCs w:val="24"/>
          <w:lang w:val="el-GR"/>
        </w:rPr>
        <w:t xml:space="preserve"> ή άλλους τύπους </w:t>
      </w:r>
      <w:r>
        <w:rPr>
          <w:szCs w:val="24"/>
          <w:lang w:val="el-GR"/>
        </w:rPr>
        <w:t>όγκου</w:t>
      </w:r>
      <w:r w:rsidRPr="00300657">
        <w:rPr>
          <w:szCs w:val="24"/>
          <w:lang w:val="el-GR"/>
        </w:rPr>
        <w:t>, και υγι</w:t>
      </w:r>
      <w:r>
        <w:rPr>
          <w:szCs w:val="24"/>
          <w:lang w:val="el-GR"/>
        </w:rPr>
        <w:t>ών</w:t>
      </w:r>
      <w:r w:rsidRPr="00300657">
        <w:rPr>
          <w:szCs w:val="24"/>
          <w:lang w:val="el-GR"/>
        </w:rPr>
        <w:t xml:space="preserve"> εθελοντ</w:t>
      </w:r>
      <w:r>
        <w:rPr>
          <w:szCs w:val="24"/>
          <w:lang w:val="el-GR"/>
        </w:rPr>
        <w:t>ών</w:t>
      </w:r>
      <w:r w:rsidRPr="00300657">
        <w:rPr>
          <w:szCs w:val="24"/>
          <w:lang w:val="el-GR"/>
        </w:rPr>
        <w:t xml:space="preserve">, σε 18 μελέτες φάσης Ι, ΙΙ και ΙΙΙ, οι οποίοι έλαβαν </w:t>
      </w:r>
      <w:r w:rsidRPr="00300657">
        <w:rPr>
          <w:szCs w:val="24"/>
        </w:rPr>
        <w:t>Herceptin</w:t>
      </w:r>
      <w:r w:rsidRPr="00300657">
        <w:rPr>
          <w:szCs w:val="24"/>
          <w:lang w:val="el-GR"/>
        </w:rPr>
        <w:t xml:space="preserve"> </w:t>
      </w:r>
      <w:r w:rsidRPr="00300657">
        <w:rPr>
          <w:szCs w:val="24"/>
        </w:rPr>
        <w:t>IV</w:t>
      </w:r>
      <w:r w:rsidRPr="00300657">
        <w:rPr>
          <w:szCs w:val="24"/>
          <w:lang w:val="el-GR"/>
        </w:rPr>
        <w:t xml:space="preserve">. Ένα μοντέλο δύο διαμερισμάτων με παράλληλη γραμμική και μη γραμμική απομάκρυνση από το κεντρικό διαμέρισμα περιέγραψε το προφίλ συγκέντρωσης χρόνου της τραστουζουμάμπης. Λόγω της μη γραμμικής απομάκρυνσης, η ολική κάθαρση αυξήθηκε με μειούμενη συγκέντρωση. </w:t>
      </w:r>
      <w:r>
        <w:rPr>
          <w:szCs w:val="24"/>
          <w:lang w:val="el-GR"/>
        </w:rPr>
        <w:t xml:space="preserve">Επομένως δεν μπορεί να </w:t>
      </w:r>
      <w:r w:rsidR="00126379">
        <w:rPr>
          <w:szCs w:val="24"/>
          <w:lang w:val="el-GR"/>
        </w:rPr>
        <w:t xml:space="preserve">εξαχθεί σταθερή τιμή για το χρόνο ημίσειας ζωής της τραστουζουμάμπης. Ο χρόνος </w:t>
      </w:r>
      <w:r w:rsidR="00126379" w:rsidRPr="00126379">
        <w:rPr>
          <w:rFonts w:cs="Arial"/>
          <w:iCs/>
        </w:rPr>
        <w:t>t</w:t>
      </w:r>
      <w:r w:rsidR="00126379" w:rsidRPr="00126379">
        <w:rPr>
          <w:rFonts w:cs="Arial"/>
          <w:iCs/>
          <w:vertAlign w:val="subscript"/>
          <w:lang w:val="el-GR"/>
        </w:rPr>
        <w:t>1/2</w:t>
      </w:r>
      <w:r w:rsidR="00126379" w:rsidRPr="00126379">
        <w:rPr>
          <w:rFonts w:cs="Arial"/>
          <w:iCs/>
          <w:lang w:val="el-GR"/>
        </w:rPr>
        <w:t xml:space="preserve"> </w:t>
      </w:r>
      <w:r w:rsidR="00126379">
        <w:rPr>
          <w:rFonts w:cs="Arial"/>
          <w:iCs/>
          <w:lang w:val="el-GR"/>
        </w:rPr>
        <w:t xml:space="preserve">μειώνεται με τη μείωση των συγκεντρώσεων εντός ενός δοσολογικού διαστήματος (βλέπε Πίνακα 16). </w:t>
      </w:r>
      <w:r w:rsidRPr="00300657">
        <w:rPr>
          <w:szCs w:val="24"/>
          <w:lang w:val="el-GR"/>
        </w:rPr>
        <w:t xml:space="preserve">Οι ασθενείς με μεταστατικό καρκίνο του μαστού και πρώιμο καρκίνο του μαστού είχαν παρόμοιες φαρμακοκινητικές παραμέτρους (π.χ. </w:t>
      </w:r>
      <w:r w:rsidR="00126379">
        <w:rPr>
          <w:szCs w:val="24"/>
          <w:lang w:val="el-GR"/>
        </w:rPr>
        <w:t>κάθαρση (</w:t>
      </w:r>
      <w:r w:rsidRPr="00300657">
        <w:rPr>
          <w:szCs w:val="24"/>
        </w:rPr>
        <w:t>CL</w:t>
      </w:r>
      <w:r w:rsidR="00126379">
        <w:rPr>
          <w:szCs w:val="24"/>
          <w:lang w:val="el-GR"/>
        </w:rPr>
        <w:t>)</w:t>
      </w:r>
      <w:r w:rsidRPr="00300657">
        <w:rPr>
          <w:szCs w:val="24"/>
          <w:lang w:val="el-GR"/>
        </w:rPr>
        <w:t>,</w:t>
      </w:r>
      <w:r w:rsidR="00126379">
        <w:rPr>
          <w:szCs w:val="24"/>
          <w:lang w:val="el-GR"/>
        </w:rPr>
        <w:t xml:space="preserve"> όγκος κεντρικού διαμερίσματος,</w:t>
      </w:r>
      <w:r w:rsidRPr="00300657">
        <w:rPr>
          <w:szCs w:val="24"/>
          <w:lang w:val="el-GR"/>
        </w:rPr>
        <w:t xml:space="preserve"> </w:t>
      </w:r>
      <w:r w:rsidR="00126379">
        <w:rPr>
          <w:szCs w:val="24"/>
          <w:lang w:val="el-GR"/>
        </w:rPr>
        <w:t>(</w:t>
      </w:r>
      <w:proofErr w:type="spellStart"/>
      <w:r w:rsidRPr="00300657">
        <w:rPr>
          <w:szCs w:val="24"/>
        </w:rPr>
        <w:t>V</w:t>
      </w:r>
      <w:r w:rsidRPr="00300657">
        <w:rPr>
          <w:szCs w:val="24"/>
          <w:vertAlign w:val="subscript"/>
        </w:rPr>
        <w:t>c</w:t>
      </w:r>
      <w:proofErr w:type="spellEnd"/>
      <w:r w:rsidR="00126379">
        <w:rPr>
          <w:szCs w:val="24"/>
          <w:vertAlign w:val="subscript"/>
          <w:lang w:val="el-GR"/>
        </w:rPr>
        <w:t>)</w:t>
      </w:r>
      <w:r w:rsidRPr="00300657">
        <w:rPr>
          <w:szCs w:val="24"/>
          <w:lang w:val="el-GR"/>
        </w:rPr>
        <w:t xml:space="preserve">) και προβλεπόμενες από τον πληθυσμό εκθέσεις </w:t>
      </w:r>
      <w:r>
        <w:rPr>
          <w:szCs w:val="24"/>
          <w:lang w:val="el-GR"/>
        </w:rPr>
        <w:t xml:space="preserve">σταθερής κατάστασης </w:t>
      </w:r>
      <w:r w:rsidRPr="00300657">
        <w:rPr>
          <w:szCs w:val="24"/>
          <w:lang w:val="el-GR"/>
        </w:rPr>
        <w:t>(</w:t>
      </w:r>
      <w:proofErr w:type="spellStart"/>
      <w:r w:rsidRPr="00300657">
        <w:rPr>
          <w:szCs w:val="24"/>
        </w:rPr>
        <w:t>C</w:t>
      </w:r>
      <w:r w:rsidRPr="00300657">
        <w:rPr>
          <w:szCs w:val="24"/>
          <w:vertAlign w:val="subscript"/>
        </w:rPr>
        <w:t>min</w:t>
      </w:r>
      <w:proofErr w:type="spellEnd"/>
      <w:r w:rsidRPr="00300657">
        <w:rPr>
          <w:szCs w:val="24"/>
          <w:lang w:val="el-GR"/>
        </w:rPr>
        <w:t xml:space="preserve">, </w:t>
      </w:r>
      <w:r w:rsidRPr="00300657">
        <w:rPr>
          <w:szCs w:val="24"/>
        </w:rPr>
        <w:t>C</w:t>
      </w:r>
      <w:r w:rsidRPr="00300657">
        <w:rPr>
          <w:szCs w:val="24"/>
          <w:vertAlign w:val="subscript"/>
        </w:rPr>
        <w:t>max</w:t>
      </w:r>
      <w:r w:rsidRPr="00300657">
        <w:rPr>
          <w:szCs w:val="24"/>
          <w:lang w:val="el-GR"/>
        </w:rPr>
        <w:t xml:space="preserve"> και </w:t>
      </w:r>
      <w:r w:rsidRPr="00300657">
        <w:rPr>
          <w:szCs w:val="24"/>
        </w:rPr>
        <w:t>AUC</w:t>
      </w:r>
      <w:r w:rsidRPr="00300657">
        <w:rPr>
          <w:szCs w:val="24"/>
          <w:lang w:val="el-GR"/>
        </w:rPr>
        <w:t>). Η γραμμική κάθαρση ήταν 0,136</w:t>
      </w:r>
      <w:r w:rsidRPr="00300657">
        <w:rPr>
          <w:szCs w:val="24"/>
        </w:rPr>
        <w:t> L</w:t>
      </w:r>
      <w:r w:rsidRPr="00300657">
        <w:rPr>
          <w:szCs w:val="24"/>
          <w:lang w:val="el-GR"/>
        </w:rPr>
        <w:t>/ημέρα για τον μεταστατικό καρκίνο του μαστού (ΜΚΜ), 0,112</w:t>
      </w:r>
      <w:r w:rsidRPr="00300657">
        <w:rPr>
          <w:szCs w:val="24"/>
        </w:rPr>
        <w:t> L</w:t>
      </w:r>
      <w:r w:rsidRPr="00300657">
        <w:rPr>
          <w:szCs w:val="24"/>
          <w:lang w:val="el-GR"/>
        </w:rPr>
        <w:t>/ημέρα για τον πρώιμο καρκίνο του μαστού (ΠΚΜ) και 0,176</w:t>
      </w:r>
      <w:r w:rsidRPr="00300657">
        <w:rPr>
          <w:szCs w:val="24"/>
        </w:rPr>
        <w:t> L</w:t>
      </w:r>
      <w:r w:rsidRPr="00300657">
        <w:rPr>
          <w:szCs w:val="24"/>
          <w:lang w:val="el-GR"/>
        </w:rPr>
        <w:t>/ημέρα για τ</w:t>
      </w:r>
      <w:r>
        <w:rPr>
          <w:szCs w:val="24"/>
          <w:lang w:val="el-GR"/>
        </w:rPr>
        <w:t>ον προχωρημένο γαστρικό καρκίνο</w:t>
      </w:r>
      <w:r w:rsidRPr="00300657">
        <w:rPr>
          <w:szCs w:val="24"/>
          <w:lang w:val="el-GR"/>
        </w:rPr>
        <w:t>. Οι τιμές της παραμέτρου μη γραμμικής απομάκρυνσης ήταν 8,81</w:t>
      </w:r>
      <w:r w:rsidRPr="00300657">
        <w:rPr>
          <w:szCs w:val="24"/>
        </w:rPr>
        <w:t> mg</w:t>
      </w:r>
      <w:r w:rsidRPr="00300657">
        <w:rPr>
          <w:szCs w:val="24"/>
          <w:lang w:val="el-GR"/>
        </w:rPr>
        <w:t>/ημέρα για τον μέγιστο ρυθμό απομάκρυνσης (</w:t>
      </w:r>
      <w:r w:rsidRPr="00300657">
        <w:rPr>
          <w:szCs w:val="24"/>
        </w:rPr>
        <w:t>V</w:t>
      </w:r>
      <w:r w:rsidRPr="00300657">
        <w:rPr>
          <w:szCs w:val="24"/>
          <w:vertAlign w:val="subscript"/>
        </w:rPr>
        <w:t>max</w:t>
      </w:r>
      <w:r w:rsidRPr="00300657">
        <w:rPr>
          <w:szCs w:val="24"/>
          <w:lang w:val="el-GR"/>
        </w:rPr>
        <w:t>) και 8,92</w:t>
      </w:r>
      <w:r w:rsidRPr="00300657">
        <w:rPr>
          <w:szCs w:val="24"/>
        </w:rPr>
        <w:t> </w:t>
      </w:r>
      <w:r w:rsidR="000D3870" w:rsidRPr="00AB6788">
        <w:rPr>
          <w:szCs w:val="24"/>
          <w:lang w:val="el-GR"/>
        </w:rPr>
        <w:t>μ</w:t>
      </w:r>
      <w:r w:rsidRPr="00AB6788">
        <w:rPr>
          <w:szCs w:val="24"/>
        </w:rPr>
        <w:t>g</w:t>
      </w:r>
      <w:r w:rsidRPr="00AB6788">
        <w:rPr>
          <w:szCs w:val="24"/>
          <w:lang w:val="el-GR"/>
        </w:rPr>
        <w:t>/</w:t>
      </w:r>
      <w:r w:rsidR="000D3870" w:rsidRPr="00AB6788">
        <w:rPr>
          <w:szCs w:val="24"/>
        </w:rPr>
        <w:t>m</w:t>
      </w:r>
      <w:r w:rsidRPr="00AB6788">
        <w:rPr>
          <w:szCs w:val="24"/>
        </w:rPr>
        <w:t>L</w:t>
      </w:r>
      <w:r w:rsidRPr="00300657">
        <w:rPr>
          <w:szCs w:val="24"/>
          <w:lang w:val="el-GR"/>
        </w:rPr>
        <w:t xml:space="preserve"> για τη σταθερά </w:t>
      </w:r>
      <w:r w:rsidRPr="00300657">
        <w:rPr>
          <w:szCs w:val="24"/>
        </w:rPr>
        <w:t>Michaelis</w:t>
      </w:r>
      <w:r w:rsidRPr="00300657">
        <w:rPr>
          <w:szCs w:val="24"/>
          <w:lang w:val="el-GR"/>
        </w:rPr>
        <w:t>-</w:t>
      </w:r>
      <w:r w:rsidRPr="00300657">
        <w:rPr>
          <w:szCs w:val="24"/>
        </w:rPr>
        <w:t>Menten</w:t>
      </w:r>
      <w:r w:rsidRPr="00300657">
        <w:rPr>
          <w:szCs w:val="24"/>
          <w:lang w:val="el-GR"/>
        </w:rPr>
        <w:t xml:space="preserve"> (</w:t>
      </w:r>
      <w:r w:rsidRPr="00300657">
        <w:rPr>
          <w:szCs w:val="24"/>
        </w:rPr>
        <w:t>K</w:t>
      </w:r>
      <w:r w:rsidRPr="00300657">
        <w:rPr>
          <w:szCs w:val="24"/>
          <w:vertAlign w:val="subscript"/>
        </w:rPr>
        <w:t>m</w:t>
      </w:r>
      <w:r w:rsidRPr="00300657">
        <w:rPr>
          <w:szCs w:val="24"/>
          <w:lang w:val="el-GR"/>
        </w:rPr>
        <w:t xml:space="preserve">) για τις ασθενείς με μεταστατικό καρκίνο του μαστού, πρώιμο καρκίνο του μαστού και </w:t>
      </w:r>
      <w:r>
        <w:rPr>
          <w:szCs w:val="24"/>
          <w:lang w:val="el-GR"/>
        </w:rPr>
        <w:t>προχωρημένο γαστρικό καρκίνο</w:t>
      </w:r>
      <w:r w:rsidRPr="00300657">
        <w:rPr>
          <w:szCs w:val="24"/>
          <w:lang w:val="el-GR"/>
        </w:rPr>
        <w:t>. Ο όγκος κεντρικού διαμερίσματος ήταν 2,62</w:t>
      </w:r>
      <w:r w:rsidRPr="00300657">
        <w:rPr>
          <w:szCs w:val="24"/>
        </w:rPr>
        <w:t> L</w:t>
      </w:r>
      <w:r w:rsidRPr="00300657">
        <w:rPr>
          <w:szCs w:val="24"/>
          <w:lang w:val="el-GR"/>
        </w:rPr>
        <w:t xml:space="preserve"> για τις ασθενείς με μεταστατικό καρκίνο του μαστού και πρώιμο καρκίνο του μαστού, και 3,63</w:t>
      </w:r>
      <w:r w:rsidRPr="00300657">
        <w:rPr>
          <w:szCs w:val="24"/>
        </w:rPr>
        <w:t> L</w:t>
      </w:r>
      <w:r w:rsidRPr="00300657">
        <w:rPr>
          <w:szCs w:val="24"/>
          <w:lang w:val="el-GR"/>
        </w:rPr>
        <w:t xml:space="preserve"> για τις ασθενείς με </w:t>
      </w:r>
      <w:r>
        <w:rPr>
          <w:szCs w:val="24"/>
          <w:lang w:val="el-GR"/>
        </w:rPr>
        <w:t>προχωρημένο γαστρικό καρκίνο</w:t>
      </w:r>
      <w:r w:rsidRPr="00300657">
        <w:rPr>
          <w:szCs w:val="24"/>
          <w:lang w:val="el-GR"/>
        </w:rPr>
        <w:t>. Στο τελικό μοντέλο φαρμακοκινητικής πληθυσμού, επιπλέον του τύπου του πρωτοπαθούς όγκου, το σωματικό βάρος και η ασπαρτική αμινοτρανσφεράση και η λευκωματίνη ορού εντοπίστηκαν ως στατιστικά σημαντικές συμμεταβλητές, οι οποίες επηρεάζουν την έκθεση της τραστουζουμάμπης. Ωστόσο, το μέγεθος της επίδρασης αυτών των συμμεταβλητών στην έκθεση της τραστουζουμάμπης υποδεικνύει ότι οι συγκεκριμένες συμμεταβλητές είναι απίθανο να ασκήσουν οποιαδήποτε κλινικά σημαντική επίδραση στ</w:t>
      </w:r>
      <w:r>
        <w:rPr>
          <w:szCs w:val="24"/>
          <w:lang w:val="el-GR"/>
        </w:rPr>
        <w:t>ις συγκεντρώσεις</w:t>
      </w:r>
      <w:r w:rsidRPr="00300657">
        <w:rPr>
          <w:szCs w:val="24"/>
          <w:lang w:val="el-GR"/>
        </w:rPr>
        <w:t xml:space="preserve"> της τραστουζουμάμπης.</w:t>
      </w:r>
    </w:p>
    <w:p w14:paraId="1AE85457" w14:textId="77777777" w:rsidR="003D4C4D" w:rsidRPr="00A64BC6" w:rsidRDefault="003D4C4D" w:rsidP="003D4C4D">
      <w:pPr>
        <w:rPr>
          <w:lang w:val="el-GR"/>
        </w:rPr>
      </w:pPr>
    </w:p>
    <w:p w14:paraId="5DF84EA5" w14:textId="77777777" w:rsidR="003D4C4D" w:rsidRPr="00300657" w:rsidRDefault="003D4C4D" w:rsidP="003D4C4D">
      <w:pPr>
        <w:rPr>
          <w:szCs w:val="24"/>
          <w:lang w:val="el-GR"/>
        </w:rPr>
      </w:pPr>
      <w:r w:rsidRPr="00300657">
        <w:rPr>
          <w:szCs w:val="24"/>
          <w:lang w:val="el-GR"/>
        </w:rPr>
        <w:t>Οι προβλεπόμενες από τον πληθυσμό τιμές έκθεσης της φαρμακοκινητικής (</w:t>
      </w:r>
      <w:r w:rsidR="00A1595B">
        <w:rPr>
          <w:szCs w:val="24"/>
          <w:lang w:val="el-GR"/>
        </w:rPr>
        <w:t xml:space="preserve">διάμεση τιμή </w:t>
      </w:r>
      <w:r w:rsidRPr="00300657">
        <w:rPr>
          <w:szCs w:val="24"/>
          <w:lang w:val="el-GR"/>
        </w:rPr>
        <w:t>με 5</w:t>
      </w:r>
      <w:r w:rsidRPr="00300657">
        <w:rPr>
          <w:szCs w:val="24"/>
          <w:vertAlign w:val="superscript"/>
          <w:lang w:val="el-GR"/>
        </w:rPr>
        <w:t>ο</w:t>
      </w:r>
      <w:r w:rsidRPr="00300657">
        <w:rPr>
          <w:szCs w:val="24"/>
          <w:lang w:val="el-GR"/>
        </w:rPr>
        <w:t xml:space="preserve"> – 95</w:t>
      </w:r>
      <w:r w:rsidRPr="00300657">
        <w:rPr>
          <w:szCs w:val="24"/>
          <w:vertAlign w:val="superscript"/>
          <w:lang w:val="el-GR"/>
        </w:rPr>
        <w:t>ο</w:t>
      </w:r>
      <w:r w:rsidRPr="00300657">
        <w:rPr>
          <w:szCs w:val="24"/>
          <w:lang w:val="el-GR"/>
        </w:rPr>
        <w:t xml:space="preserve"> εκατοστημόριο) και οι τιμές των παραμέτρων φαρμακοκινητικής σε κλινικά σχετικές συγκεντρώσεις (</w:t>
      </w:r>
      <w:proofErr w:type="spellStart"/>
      <w:r w:rsidRPr="00300657">
        <w:rPr>
          <w:szCs w:val="24"/>
        </w:rPr>
        <w:t>C</w:t>
      </w:r>
      <w:r w:rsidRPr="00300657">
        <w:rPr>
          <w:szCs w:val="24"/>
          <w:vertAlign w:val="subscript"/>
        </w:rPr>
        <w:t>max</w:t>
      </w:r>
      <w:proofErr w:type="spellEnd"/>
      <w:r w:rsidRPr="00300657">
        <w:rPr>
          <w:szCs w:val="24"/>
          <w:lang w:val="el-GR"/>
        </w:rPr>
        <w:t xml:space="preserve"> και </w:t>
      </w:r>
      <w:proofErr w:type="spellStart"/>
      <w:r w:rsidRPr="00300657">
        <w:rPr>
          <w:szCs w:val="24"/>
        </w:rPr>
        <w:t>C</w:t>
      </w:r>
      <w:r w:rsidRPr="00300657">
        <w:rPr>
          <w:szCs w:val="24"/>
          <w:vertAlign w:val="subscript"/>
        </w:rPr>
        <w:t>min</w:t>
      </w:r>
      <w:proofErr w:type="spellEnd"/>
      <w:r w:rsidRPr="00300657">
        <w:rPr>
          <w:szCs w:val="24"/>
          <w:lang w:val="el-GR"/>
        </w:rPr>
        <w:t xml:space="preserve">) για τις ασθενείς με μεταστατικό καρκίνο του μαστού, πρώιμο καρκίνο του μαστού και </w:t>
      </w:r>
      <w:r>
        <w:rPr>
          <w:szCs w:val="24"/>
          <w:lang w:val="el-GR"/>
        </w:rPr>
        <w:t>προχωρημένο γαστρικό καρκίνο</w:t>
      </w:r>
      <w:r w:rsidRPr="00300657">
        <w:rPr>
          <w:szCs w:val="24"/>
          <w:lang w:val="el-GR"/>
        </w:rPr>
        <w:t>, οι οποίες έλαβαν θεραπεία με τα εγκεκριμένα δοσολογικά σχήματα ανά 1 εβδομάδα (</w:t>
      </w:r>
      <w:r w:rsidRPr="00300657">
        <w:rPr>
          <w:szCs w:val="24"/>
        </w:rPr>
        <w:t>q</w:t>
      </w:r>
      <w:r w:rsidRPr="00300657">
        <w:rPr>
          <w:szCs w:val="24"/>
          <w:lang w:val="el-GR"/>
        </w:rPr>
        <w:t>1</w:t>
      </w:r>
      <w:r w:rsidRPr="00300657">
        <w:rPr>
          <w:szCs w:val="24"/>
        </w:rPr>
        <w:t>w</w:t>
      </w:r>
      <w:r w:rsidRPr="00300657">
        <w:rPr>
          <w:szCs w:val="24"/>
          <w:lang w:val="el-GR"/>
        </w:rPr>
        <w:t>) και ανά τρεις εβδομάδες (</w:t>
      </w:r>
      <w:r w:rsidRPr="00300657">
        <w:rPr>
          <w:szCs w:val="24"/>
        </w:rPr>
        <w:t>q</w:t>
      </w:r>
      <w:r w:rsidRPr="00300657">
        <w:rPr>
          <w:szCs w:val="24"/>
          <w:lang w:val="el-GR"/>
        </w:rPr>
        <w:t>3</w:t>
      </w:r>
      <w:r w:rsidRPr="00300657">
        <w:rPr>
          <w:szCs w:val="24"/>
        </w:rPr>
        <w:t>w</w:t>
      </w:r>
      <w:r w:rsidRPr="00300657">
        <w:rPr>
          <w:szCs w:val="24"/>
          <w:lang w:val="el-GR"/>
        </w:rPr>
        <w:t>) εμφανίζονται στον Πίνακα 14 (Κύκλος 1), στον Πίνακα 15 (σταθερή κατάσταση) και στον Πίνακα 16 (φαρμακοκινητικές παράμετροι) στη συνέχεια.</w:t>
      </w:r>
    </w:p>
    <w:p w14:paraId="19EDF3E6" w14:textId="77777777" w:rsidR="003D4C4D" w:rsidRPr="00A64BC6" w:rsidRDefault="003D4C4D" w:rsidP="003D4C4D">
      <w:pPr>
        <w:rPr>
          <w:lang w:val="el-GR"/>
        </w:rPr>
      </w:pPr>
    </w:p>
    <w:p w14:paraId="58B27DDE" w14:textId="77777777" w:rsidR="003D4C4D" w:rsidRPr="00355CF2" w:rsidRDefault="003D4C4D" w:rsidP="003D4C4D">
      <w:pPr>
        <w:keepNext/>
        <w:keepLines/>
        <w:rPr>
          <w:szCs w:val="24"/>
          <w:lang w:val="el-GR"/>
        </w:rPr>
      </w:pPr>
      <w:r w:rsidRPr="00DA1936">
        <w:rPr>
          <w:szCs w:val="24"/>
          <w:lang w:val="el-GR"/>
        </w:rPr>
        <w:lastRenderedPageBreak/>
        <w:t xml:space="preserve">Πίνακας </w:t>
      </w:r>
      <w:r w:rsidRPr="00930045">
        <w:rPr>
          <w:noProof/>
          <w:szCs w:val="24"/>
          <w:lang w:val="el-GR"/>
        </w:rPr>
        <w:t>1</w:t>
      </w:r>
      <w:r w:rsidRPr="00DA1936">
        <w:rPr>
          <w:szCs w:val="24"/>
          <w:lang w:val="el-GR"/>
        </w:rPr>
        <w:t>4 Προβλεπόμενες από τον πληθυσμό τιμές έκθεσης φαρμακοκινητικής στον Κύκλο 1 (</w:t>
      </w:r>
      <w:r w:rsidR="00A1595B">
        <w:rPr>
          <w:szCs w:val="24"/>
          <w:lang w:val="el-GR"/>
        </w:rPr>
        <w:t xml:space="preserve">διάμεση τιμή </w:t>
      </w:r>
      <w:r w:rsidRPr="00DA1936">
        <w:rPr>
          <w:szCs w:val="24"/>
          <w:lang w:val="el-GR"/>
        </w:rPr>
        <w:t>με 5ο - 95ο εκατοστημόρι</w:t>
      </w:r>
      <w:r>
        <w:rPr>
          <w:szCs w:val="24"/>
          <w:lang w:val="el-GR"/>
        </w:rPr>
        <w:t>ο</w:t>
      </w:r>
      <w:r w:rsidRPr="00DA1936">
        <w:rPr>
          <w:szCs w:val="24"/>
          <w:lang w:val="el-GR"/>
        </w:rPr>
        <w:t xml:space="preserve">) για τα δοσολογικά σχήματα του </w:t>
      </w:r>
      <w:r w:rsidRPr="00DA1936">
        <w:rPr>
          <w:szCs w:val="24"/>
        </w:rPr>
        <w:t>Herceptin</w:t>
      </w:r>
      <w:r w:rsidRPr="00DA1936">
        <w:rPr>
          <w:szCs w:val="24"/>
          <w:lang w:val="el-GR"/>
        </w:rPr>
        <w:t xml:space="preserve"> </w:t>
      </w:r>
      <w:r w:rsidRPr="00DA1936">
        <w:rPr>
          <w:szCs w:val="24"/>
        </w:rPr>
        <w:t>IV</w:t>
      </w:r>
      <w:r w:rsidRPr="00DA1936">
        <w:rPr>
          <w:szCs w:val="24"/>
          <w:lang w:val="el-GR"/>
        </w:rPr>
        <w:t xml:space="preserve"> σε ασθενείς με μεταστατικό καρκίνο του μαστού</w:t>
      </w:r>
      <w:r w:rsidR="00B437EC">
        <w:rPr>
          <w:szCs w:val="24"/>
          <w:lang w:val="el-GR"/>
        </w:rPr>
        <w:t xml:space="preserve"> (ΜΚΜ)</w:t>
      </w:r>
      <w:r w:rsidRPr="00DA1936">
        <w:rPr>
          <w:szCs w:val="24"/>
          <w:lang w:val="el-GR"/>
        </w:rPr>
        <w:t>, πρώιμο καρκίνο του μαστού</w:t>
      </w:r>
      <w:r w:rsidR="00B437EC">
        <w:rPr>
          <w:szCs w:val="24"/>
          <w:lang w:val="el-GR"/>
        </w:rPr>
        <w:t xml:space="preserve"> (ΠΚΜ)</w:t>
      </w:r>
      <w:r w:rsidRPr="00DA1936">
        <w:rPr>
          <w:szCs w:val="24"/>
          <w:lang w:val="el-GR"/>
        </w:rPr>
        <w:t xml:space="preserve"> και </w:t>
      </w:r>
      <w:r w:rsidRPr="00B14505">
        <w:rPr>
          <w:szCs w:val="24"/>
          <w:lang w:val="el-GR"/>
        </w:rPr>
        <w:t>προχωρημένο γαστρικό καρκίνο</w:t>
      </w:r>
      <w:r w:rsidR="00B437EC">
        <w:rPr>
          <w:szCs w:val="24"/>
          <w:lang w:val="el-GR"/>
        </w:rPr>
        <w:t xml:space="preserve"> (ΠΓΚ)</w:t>
      </w:r>
    </w:p>
    <w:p w14:paraId="52939A25" w14:textId="77777777" w:rsidR="0099107D" w:rsidRPr="00355CF2" w:rsidRDefault="0099107D" w:rsidP="003D4C4D">
      <w:pPr>
        <w:keepNext/>
        <w:keepLines/>
        <w:rPr>
          <w:rFonts w:eastAsia="Calibri"/>
          <w:szCs w:val="24"/>
          <w:lang w:val="el-GR"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848"/>
        <w:gridCol w:w="1080"/>
        <w:gridCol w:w="1432"/>
        <w:gridCol w:w="1542"/>
        <w:gridCol w:w="1763"/>
      </w:tblGrid>
      <w:tr w:rsidR="003D4C4D" w:rsidRPr="00E67499" w14:paraId="7FD0376A" w14:textId="77777777" w:rsidTr="00197100">
        <w:trPr>
          <w:trHeight w:val="117"/>
        </w:trPr>
        <w:tc>
          <w:tcPr>
            <w:tcW w:w="770" w:type="pct"/>
            <w:tcBorders>
              <w:top w:val="single" w:sz="4" w:space="0" w:color="auto"/>
              <w:left w:val="single" w:sz="4" w:space="0" w:color="auto"/>
              <w:bottom w:val="single" w:sz="4" w:space="0" w:color="auto"/>
              <w:right w:val="single" w:sz="4" w:space="0" w:color="auto"/>
            </w:tcBorders>
            <w:vAlign w:val="center"/>
          </w:tcPr>
          <w:p w14:paraId="038D57E2"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proofErr w:type="spellStart"/>
            <w:r w:rsidRPr="00300657">
              <w:rPr>
                <w:szCs w:val="24"/>
              </w:rPr>
              <w:t>Σχήμ</w:t>
            </w:r>
            <w:proofErr w:type="spellEnd"/>
            <w:r w:rsidRPr="00300657">
              <w:rPr>
                <w:szCs w:val="24"/>
              </w:rPr>
              <w:t>α</w:t>
            </w:r>
          </w:p>
        </w:tc>
        <w:tc>
          <w:tcPr>
            <w:tcW w:w="1020" w:type="pct"/>
            <w:tcBorders>
              <w:top w:val="single" w:sz="4" w:space="0" w:color="auto"/>
              <w:left w:val="single" w:sz="4" w:space="0" w:color="auto"/>
              <w:bottom w:val="single" w:sz="4" w:space="0" w:color="auto"/>
              <w:right w:val="single" w:sz="4" w:space="0" w:color="auto"/>
            </w:tcBorders>
            <w:vAlign w:val="center"/>
          </w:tcPr>
          <w:p w14:paraId="607135CB"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proofErr w:type="spellStart"/>
            <w:r w:rsidRPr="00300657">
              <w:rPr>
                <w:szCs w:val="24"/>
              </w:rPr>
              <w:t>Τύ</w:t>
            </w:r>
            <w:proofErr w:type="spellEnd"/>
            <w:r w:rsidRPr="00300657">
              <w:rPr>
                <w:szCs w:val="24"/>
              </w:rPr>
              <w:t>πος π</w:t>
            </w:r>
            <w:proofErr w:type="spellStart"/>
            <w:r w:rsidRPr="00300657">
              <w:rPr>
                <w:szCs w:val="24"/>
              </w:rPr>
              <w:t>ρωτο</w:t>
            </w:r>
            <w:proofErr w:type="spellEnd"/>
            <w:r w:rsidRPr="00300657">
              <w:rPr>
                <w:szCs w:val="24"/>
              </w:rPr>
              <w:t xml:space="preserve">παθούς </w:t>
            </w:r>
            <w:proofErr w:type="spellStart"/>
            <w:r w:rsidRPr="00300657">
              <w:rPr>
                <w:szCs w:val="24"/>
              </w:rPr>
              <w:t>όγκου</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72298B87"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300657">
              <w:rPr>
                <w:szCs w:val="24"/>
              </w:rPr>
              <w:t>N</w:t>
            </w:r>
          </w:p>
        </w:tc>
        <w:tc>
          <w:tcPr>
            <w:tcW w:w="790" w:type="pct"/>
            <w:tcBorders>
              <w:top w:val="single" w:sz="4" w:space="0" w:color="auto"/>
              <w:left w:val="single" w:sz="4" w:space="0" w:color="auto"/>
              <w:bottom w:val="single" w:sz="4" w:space="0" w:color="auto"/>
              <w:right w:val="single" w:sz="4" w:space="0" w:color="auto"/>
            </w:tcBorders>
            <w:vAlign w:val="center"/>
          </w:tcPr>
          <w:p w14:paraId="3EDAB1A1" w14:textId="77777777" w:rsidR="003D4C4D" w:rsidRPr="00300657" w:rsidRDefault="003D4C4D" w:rsidP="00197100">
            <w:pPr>
              <w:keepNext/>
              <w:keepLines/>
              <w:tabs>
                <w:tab w:val="left" w:pos="240"/>
                <w:tab w:val="left" w:pos="540"/>
              </w:tabs>
              <w:spacing w:before="60" w:after="60"/>
              <w:jc w:val="center"/>
              <w:rPr>
                <w:szCs w:val="24"/>
                <w:lang w:val="el-GR"/>
              </w:rPr>
            </w:pPr>
            <w:proofErr w:type="spellStart"/>
            <w:r w:rsidRPr="00300657">
              <w:rPr>
                <w:szCs w:val="24"/>
              </w:rPr>
              <w:t>C</w:t>
            </w:r>
            <w:r w:rsidRPr="00300657">
              <w:rPr>
                <w:szCs w:val="24"/>
                <w:vertAlign w:val="subscript"/>
              </w:rPr>
              <w:t>min</w:t>
            </w:r>
            <w:proofErr w:type="spellEnd"/>
          </w:p>
          <w:p w14:paraId="66DD436E"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300657">
              <w:rPr>
                <w:szCs w:val="24"/>
              </w:rPr>
              <w:t>(µg/mL)</w:t>
            </w:r>
          </w:p>
        </w:tc>
        <w:tc>
          <w:tcPr>
            <w:tcW w:w="851" w:type="pct"/>
            <w:tcBorders>
              <w:top w:val="single" w:sz="4" w:space="0" w:color="auto"/>
              <w:left w:val="single" w:sz="4" w:space="0" w:color="auto"/>
              <w:bottom w:val="single" w:sz="4" w:space="0" w:color="auto"/>
              <w:right w:val="single" w:sz="4" w:space="0" w:color="auto"/>
            </w:tcBorders>
            <w:vAlign w:val="center"/>
          </w:tcPr>
          <w:p w14:paraId="5170B9E9" w14:textId="77777777" w:rsidR="003D4C4D" w:rsidRPr="00300657" w:rsidRDefault="003D4C4D" w:rsidP="00197100">
            <w:pPr>
              <w:keepNext/>
              <w:keepLines/>
              <w:tabs>
                <w:tab w:val="left" w:pos="240"/>
                <w:tab w:val="left" w:pos="540"/>
              </w:tabs>
              <w:spacing w:before="60" w:after="60"/>
              <w:jc w:val="center"/>
              <w:rPr>
                <w:szCs w:val="24"/>
                <w:lang w:val="el-GR"/>
              </w:rPr>
            </w:pPr>
            <w:r w:rsidRPr="00300657">
              <w:rPr>
                <w:szCs w:val="24"/>
              </w:rPr>
              <w:t>C</w:t>
            </w:r>
            <w:r w:rsidRPr="00300657">
              <w:rPr>
                <w:szCs w:val="24"/>
                <w:vertAlign w:val="subscript"/>
              </w:rPr>
              <w:t>max</w:t>
            </w:r>
          </w:p>
          <w:p w14:paraId="6C990F83"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300657">
              <w:rPr>
                <w:szCs w:val="24"/>
              </w:rPr>
              <w:t>(µg/mL)</w:t>
            </w:r>
          </w:p>
        </w:tc>
        <w:tc>
          <w:tcPr>
            <w:tcW w:w="973" w:type="pct"/>
            <w:tcBorders>
              <w:top w:val="single" w:sz="4" w:space="0" w:color="auto"/>
              <w:left w:val="single" w:sz="4" w:space="0" w:color="auto"/>
              <w:bottom w:val="single" w:sz="4" w:space="0" w:color="auto"/>
              <w:right w:val="single" w:sz="4" w:space="0" w:color="auto"/>
            </w:tcBorders>
            <w:vAlign w:val="center"/>
          </w:tcPr>
          <w:p w14:paraId="46F4F5B2" w14:textId="77777777" w:rsidR="00126379" w:rsidRPr="00126379" w:rsidRDefault="003D4C4D" w:rsidP="00126379">
            <w:pPr>
              <w:pStyle w:val="ParagraphFPI"/>
              <w:tabs>
                <w:tab w:val="left" w:pos="240"/>
              </w:tabs>
              <w:spacing w:before="60" w:after="60"/>
              <w:jc w:val="center"/>
              <w:rPr>
                <w:sz w:val="22"/>
                <w:vertAlign w:val="subscript"/>
                <w:lang w:val="el-GR" w:eastAsia="ja-JP"/>
              </w:rPr>
            </w:pPr>
            <w:r w:rsidRPr="00300657">
              <w:rPr>
                <w:szCs w:val="24"/>
              </w:rPr>
              <w:t>AUC</w:t>
            </w:r>
            <w:r w:rsidR="00126379" w:rsidRPr="002F53D3">
              <w:rPr>
                <w:sz w:val="22"/>
                <w:vertAlign w:val="subscript"/>
                <w:lang w:val="el-GR" w:eastAsia="ja-JP"/>
              </w:rPr>
              <w:t>0-21</w:t>
            </w:r>
            <w:r w:rsidR="00126379" w:rsidRPr="00126379">
              <w:rPr>
                <w:sz w:val="22"/>
                <w:vertAlign w:val="subscript"/>
                <w:lang w:val="el-GR" w:eastAsia="ja-JP"/>
              </w:rPr>
              <w:t>ημέρες</w:t>
            </w:r>
          </w:p>
          <w:p w14:paraId="3E829717" w14:textId="77777777" w:rsidR="003D4C4D" w:rsidRPr="00300657" w:rsidRDefault="003D4C4D" w:rsidP="00197100">
            <w:pPr>
              <w:keepNext/>
              <w:keepLines/>
              <w:tabs>
                <w:tab w:val="left" w:pos="240"/>
                <w:tab w:val="left" w:pos="540"/>
              </w:tabs>
              <w:spacing w:before="60" w:after="60"/>
              <w:jc w:val="center"/>
              <w:rPr>
                <w:szCs w:val="24"/>
                <w:lang w:val="el-GR"/>
              </w:rPr>
            </w:pPr>
          </w:p>
          <w:p w14:paraId="32EB16A3"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2F53D3">
              <w:rPr>
                <w:szCs w:val="24"/>
                <w:lang w:val="el-GR"/>
              </w:rPr>
              <w:t>(µ</w:t>
            </w:r>
            <w:r w:rsidRPr="00300657">
              <w:rPr>
                <w:szCs w:val="24"/>
              </w:rPr>
              <w:t>g</w:t>
            </w:r>
            <w:r w:rsidRPr="002F53D3">
              <w:rPr>
                <w:szCs w:val="24"/>
                <w:lang w:val="el-GR"/>
              </w:rPr>
              <w:t>.ημέρα/</w:t>
            </w:r>
            <w:r w:rsidRPr="00300657">
              <w:rPr>
                <w:szCs w:val="24"/>
              </w:rPr>
              <w:t>mL</w:t>
            </w:r>
            <w:r w:rsidRPr="002F53D3">
              <w:rPr>
                <w:szCs w:val="24"/>
                <w:lang w:val="el-GR"/>
              </w:rPr>
              <w:t>)</w:t>
            </w:r>
          </w:p>
        </w:tc>
      </w:tr>
      <w:tr w:rsidR="003D4C4D" w:rsidRPr="00A64BC6" w14:paraId="09D110EC" w14:textId="77777777" w:rsidTr="00197100">
        <w:trPr>
          <w:trHeight w:val="730"/>
        </w:trPr>
        <w:tc>
          <w:tcPr>
            <w:tcW w:w="770" w:type="pct"/>
            <w:vMerge w:val="restart"/>
            <w:tcBorders>
              <w:top w:val="single" w:sz="4" w:space="0" w:color="auto"/>
              <w:left w:val="single" w:sz="4" w:space="0" w:color="auto"/>
              <w:bottom w:val="single" w:sz="4" w:space="0" w:color="auto"/>
              <w:right w:val="single" w:sz="4" w:space="0" w:color="auto"/>
            </w:tcBorders>
            <w:vAlign w:val="center"/>
          </w:tcPr>
          <w:p w14:paraId="71EAD34B" w14:textId="77777777" w:rsidR="003D4C4D" w:rsidRPr="00E67499" w:rsidRDefault="003D4C4D" w:rsidP="00197100">
            <w:pPr>
              <w:keepNext/>
              <w:keepLines/>
              <w:tabs>
                <w:tab w:val="left" w:pos="240"/>
                <w:tab w:val="left" w:pos="540"/>
              </w:tabs>
              <w:spacing w:before="60" w:after="60"/>
              <w:jc w:val="center"/>
              <w:rPr>
                <w:rFonts w:ascii="Calibri" w:eastAsia="Calibri" w:hAnsi="Calibri"/>
                <w:szCs w:val="24"/>
                <w:lang w:eastAsia="en-US"/>
              </w:rPr>
            </w:pPr>
            <w:r w:rsidRPr="00E67499">
              <w:rPr>
                <w:szCs w:val="24"/>
              </w:rPr>
              <w:t>8</w:t>
            </w:r>
            <w:r w:rsidRPr="00300657">
              <w:rPr>
                <w:szCs w:val="24"/>
              </w:rPr>
              <w:t>mg</w:t>
            </w:r>
            <w:r w:rsidRPr="00E67499">
              <w:rPr>
                <w:szCs w:val="24"/>
              </w:rPr>
              <w:t>/</w:t>
            </w:r>
            <w:r w:rsidRPr="00300657">
              <w:rPr>
                <w:szCs w:val="24"/>
              </w:rPr>
              <w:t>kg</w:t>
            </w:r>
            <w:r w:rsidRPr="00E67499">
              <w:rPr>
                <w:szCs w:val="24"/>
              </w:rPr>
              <w:t xml:space="preserve"> +</w:t>
            </w:r>
            <w:r w:rsidRPr="00E67499">
              <w:rPr>
                <w:szCs w:val="24"/>
              </w:rPr>
              <w:br/>
              <w:t>6</w:t>
            </w:r>
            <w:r w:rsidRPr="00300657">
              <w:rPr>
                <w:szCs w:val="24"/>
              </w:rPr>
              <w:t>mg</w:t>
            </w:r>
            <w:r w:rsidRPr="00E67499">
              <w:rPr>
                <w:szCs w:val="24"/>
              </w:rPr>
              <w:t>/</w:t>
            </w:r>
            <w:r w:rsidRPr="00300657">
              <w:rPr>
                <w:szCs w:val="24"/>
              </w:rPr>
              <w:t>kg</w:t>
            </w:r>
            <w:r w:rsidRPr="00E67499">
              <w:rPr>
                <w:szCs w:val="24"/>
              </w:rPr>
              <w:t xml:space="preserve"> </w:t>
            </w:r>
            <w:r w:rsidRPr="00300657">
              <w:rPr>
                <w:szCs w:val="24"/>
              </w:rPr>
              <w:t>q</w:t>
            </w:r>
            <w:r w:rsidRPr="00E67499">
              <w:rPr>
                <w:szCs w:val="24"/>
              </w:rPr>
              <w:t>3</w:t>
            </w:r>
            <w:r w:rsidRPr="00300657">
              <w:rPr>
                <w:szCs w:val="24"/>
              </w:rPr>
              <w:t>w</w:t>
            </w:r>
          </w:p>
        </w:tc>
        <w:tc>
          <w:tcPr>
            <w:tcW w:w="1020" w:type="pct"/>
            <w:tcBorders>
              <w:top w:val="single" w:sz="4" w:space="0" w:color="auto"/>
              <w:left w:val="single" w:sz="4" w:space="0" w:color="auto"/>
              <w:bottom w:val="single" w:sz="4" w:space="0" w:color="auto"/>
              <w:right w:val="single" w:sz="4" w:space="0" w:color="auto"/>
            </w:tcBorders>
            <w:vAlign w:val="center"/>
          </w:tcPr>
          <w:p w14:paraId="58B8D2C4" w14:textId="77777777" w:rsidR="003D4C4D" w:rsidRPr="00300657" w:rsidRDefault="003D4C4D" w:rsidP="00197100">
            <w:pPr>
              <w:keepNext/>
              <w:keepLines/>
              <w:spacing w:before="60" w:after="60"/>
              <w:jc w:val="center"/>
              <w:rPr>
                <w:rFonts w:ascii="Calibri" w:eastAsia="Calibri" w:hAnsi="Calibri"/>
                <w:szCs w:val="24"/>
                <w:lang w:val="el-GR" w:eastAsia="en-US"/>
              </w:rPr>
            </w:pPr>
            <w:r w:rsidRPr="00300657">
              <w:rPr>
                <w:szCs w:val="24"/>
              </w:rPr>
              <w:t>ΜΚΜ</w:t>
            </w:r>
          </w:p>
        </w:tc>
        <w:tc>
          <w:tcPr>
            <w:tcW w:w="596" w:type="pct"/>
            <w:tcBorders>
              <w:top w:val="single" w:sz="4" w:space="0" w:color="auto"/>
              <w:left w:val="single" w:sz="4" w:space="0" w:color="auto"/>
              <w:bottom w:val="single" w:sz="4" w:space="0" w:color="auto"/>
              <w:right w:val="single" w:sz="4" w:space="0" w:color="auto"/>
            </w:tcBorders>
            <w:vAlign w:val="center"/>
          </w:tcPr>
          <w:p w14:paraId="457A800C" w14:textId="77777777" w:rsidR="003D4C4D" w:rsidRPr="00A64BC6" w:rsidRDefault="003D4C4D" w:rsidP="00197100">
            <w:pPr>
              <w:keepNext/>
              <w:keepLines/>
              <w:spacing w:before="60" w:after="60"/>
              <w:jc w:val="center"/>
            </w:pPr>
            <w:r w:rsidRPr="00A64BC6">
              <w:t>805</w:t>
            </w:r>
          </w:p>
        </w:tc>
        <w:tc>
          <w:tcPr>
            <w:tcW w:w="790" w:type="pct"/>
            <w:tcBorders>
              <w:top w:val="single" w:sz="4" w:space="0" w:color="auto"/>
              <w:left w:val="single" w:sz="4" w:space="0" w:color="auto"/>
              <w:bottom w:val="single" w:sz="4" w:space="0" w:color="auto"/>
              <w:right w:val="single" w:sz="4" w:space="0" w:color="auto"/>
            </w:tcBorders>
            <w:vAlign w:val="center"/>
          </w:tcPr>
          <w:p w14:paraId="078F13D8" w14:textId="77777777" w:rsidR="003D4C4D" w:rsidRPr="00A64BC6" w:rsidRDefault="003D4C4D" w:rsidP="00197100">
            <w:pPr>
              <w:keepNext/>
              <w:keepLines/>
              <w:spacing w:before="60" w:after="60"/>
              <w:jc w:val="center"/>
            </w:pPr>
            <w:r w:rsidRPr="00A64BC6">
              <w:t xml:space="preserve">28.7 </w:t>
            </w:r>
            <w:r w:rsidRPr="00A64BC6">
              <w:br/>
              <w:t>(2.9 - 46.3)</w:t>
            </w:r>
          </w:p>
        </w:tc>
        <w:tc>
          <w:tcPr>
            <w:tcW w:w="851" w:type="pct"/>
            <w:tcBorders>
              <w:top w:val="single" w:sz="4" w:space="0" w:color="auto"/>
              <w:left w:val="single" w:sz="4" w:space="0" w:color="auto"/>
              <w:bottom w:val="single" w:sz="4" w:space="0" w:color="auto"/>
              <w:right w:val="single" w:sz="4" w:space="0" w:color="auto"/>
            </w:tcBorders>
            <w:vAlign w:val="center"/>
          </w:tcPr>
          <w:p w14:paraId="16F903E3" w14:textId="77777777" w:rsidR="003D4C4D" w:rsidRPr="00A64BC6" w:rsidRDefault="003D4C4D" w:rsidP="00197100">
            <w:pPr>
              <w:keepNext/>
              <w:keepLines/>
              <w:spacing w:before="60" w:after="60"/>
              <w:jc w:val="center"/>
            </w:pPr>
            <w:r w:rsidRPr="00A64BC6">
              <w:t xml:space="preserve">182 </w:t>
            </w:r>
            <w:r w:rsidRPr="00A64BC6">
              <w:br/>
              <w:t>(134 - 280)</w:t>
            </w:r>
          </w:p>
        </w:tc>
        <w:tc>
          <w:tcPr>
            <w:tcW w:w="973" w:type="pct"/>
            <w:tcBorders>
              <w:top w:val="single" w:sz="4" w:space="0" w:color="auto"/>
              <w:left w:val="single" w:sz="4" w:space="0" w:color="auto"/>
              <w:bottom w:val="single" w:sz="4" w:space="0" w:color="auto"/>
              <w:right w:val="single" w:sz="4" w:space="0" w:color="auto"/>
            </w:tcBorders>
            <w:vAlign w:val="center"/>
          </w:tcPr>
          <w:p w14:paraId="6A16DAB4" w14:textId="77777777" w:rsidR="003D4C4D" w:rsidRPr="00A64BC6" w:rsidRDefault="003D4C4D" w:rsidP="00197100">
            <w:pPr>
              <w:keepNext/>
              <w:keepLines/>
              <w:spacing w:before="60" w:after="60"/>
              <w:jc w:val="center"/>
            </w:pPr>
            <w:r w:rsidRPr="00A64BC6">
              <w:t>1376</w:t>
            </w:r>
            <w:r w:rsidRPr="00A64BC6">
              <w:br/>
              <w:t>(728 - 1998)</w:t>
            </w:r>
          </w:p>
        </w:tc>
      </w:tr>
      <w:tr w:rsidR="003D4C4D" w:rsidRPr="00A64BC6" w14:paraId="76C0303F" w14:textId="77777777" w:rsidTr="00197100">
        <w:trPr>
          <w:trHeight w:val="430"/>
        </w:trPr>
        <w:tc>
          <w:tcPr>
            <w:tcW w:w="770" w:type="pct"/>
            <w:vMerge/>
            <w:tcBorders>
              <w:top w:val="single" w:sz="4" w:space="0" w:color="auto"/>
              <w:left w:val="single" w:sz="4" w:space="0" w:color="auto"/>
              <w:bottom w:val="single" w:sz="4" w:space="0" w:color="auto"/>
              <w:right w:val="single" w:sz="4" w:space="0" w:color="auto"/>
            </w:tcBorders>
            <w:vAlign w:val="center"/>
          </w:tcPr>
          <w:p w14:paraId="3482E5EE" w14:textId="77777777" w:rsidR="003D4C4D" w:rsidRPr="00A64BC6" w:rsidRDefault="003D4C4D" w:rsidP="00197100">
            <w:pPr>
              <w:keepNext/>
              <w:keepLines/>
              <w:tabs>
                <w:tab w:val="left" w:pos="240"/>
                <w:tab w:val="left" w:pos="540"/>
              </w:tabs>
              <w:spacing w:before="60" w:after="60"/>
              <w:jc w:val="center"/>
            </w:pPr>
          </w:p>
        </w:tc>
        <w:tc>
          <w:tcPr>
            <w:tcW w:w="1020" w:type="pct"/>
            <w:tcBorders>
              <w:top w:val="single" w:sz="4" w:space="0" w:color="auto"/>
              <w:left w:val="single" w:sz="4" w:space="0" w:color="auto"/>
              <w:bottom w:val="single" w:sz="4" w:space="0" w:color="auto"/>
              <w:right w:val="single" w:sz="4" w:space="0" w:color="auto"/>
            </w:tcBorders>
            <w:vAlign w:val="center"/>
          </w:tcPr>
          <w:p w14:paraId="1CBBBE25" w14:textId="77777777" w:rsidR="003D4C4D" w:rsidRPr="00300657" w:rsidRDefault="003D4C4D" w:rsidP="00197100">
            <w:pPr>
              <w:keepNext/>
              <w:keepLines/>
              <w:spacing w:before="60" w:after="60"/>
              <w:jc w:val="center"/>
              <w:rPr>
                <w:rFonts w:ascii="Calibri" w:eastAsia="Calibri" w:hAnsi="Calibri"/>
                <w:szCs w:val="24"/>
                <w:lang w:val="el-GR" w:eastAsia="en-US"/>
              </w:rPr>
            </w:pPr>
            <w:r w:rsidRPr="00300657">
              <w:rPr>
                <w:szCs w:val="24"/>
              </w:rPr>
              <w:t>ΠΚΜ</w:t>
            </w:r>
          </w:p>
        </w:tc>
        <w:tc>
          <w:tcPr>
            <w:tcW w:w="596" w:type="pct"/>
            <w:tcBorders>
              <w:top w:val="single" w:sz="4" w:space="0" w:color="auto"/>
              <w:left w:val="single" w:sz="4" w:space="0" w:color="auto"/>
              <w:bottom w:val="single" w:sz="4" w:space="0" w:color="auto"/>
              <w:right w:val="single" w:sz="4" w:space="0" w:color="auto"/>
            </w:tcBorders>
            <w:vAlign w:val="center"/>
          </w:tcPr>
          <w:p w14:paraId="697A4D62" w14:textId="77777777" w:rsidR="003D4C4D" w:rsidRPr="00A64BC6" w:rsidRDefault="003D4C4D" w:rsidP="00197100">
            <w:pPr>
              <w:keepNext/>
              <w:keepLines/>
              <w:spacing w:before="60" w:after="60"/>
              <w:jc w:val="center"/>
            </w:pPr>
            <w:r w:rsidRPr="00A64BC6">
              <w:t>390</w:t>
            </w:r>
          </w:p>
        </w:tc>
        <w:tc>
          <w:tcPr>
            <w:tcW w:w="790" w:type="pct"/>
            <w:tcBorders>
              <w:top w:val="single" w:sz="4" w:space="0" w:color="auto"/>
              <w:left w:val="single" w:sz="4" w:space="0" w:color="auto"/>
              <w:bottom w:val="single" w:sz="4" w:space="0" w:color="auto"/>
              <w:right w:val="single" w:sz="4" w:space="0" w:color="auto"/>
            </w:tcBorders>
            <w:vAlign w:val="center"/>
          </w:tcPr>
          <w:p w14:paraId="13F78E6F" w14:textId="77777777" w:rsidR="003D4C4D" w:rsidRPr="00A64BC6" w:rsidRDefault="003D4C4D" w:rsidP="00197100">
            <w:pPr>
              <w:keepNext/>
              <w:keepLines/>
              <w:spacing w:before="60" w:after="60"/>
              <w:jc w:val="center"/>
            </w:pPr>
            <w:r w:rsidRPr="00A64BC6">
              <w:t xml:space="preserve">30.9 </w:t>
            </w:r>
            <w:r w:rsidRPr="00A64BC6">
              <w:br/>
              <w:t>(18.7 - 45.5)</w:t>
            </w:r>
          </w:p>
        </w:tc>
        <w:tc>
          <w:tcPr>
            <w:tcW w:w="851" w:type="pct"/>
            <w:tcBorders>
              <w:top w:val="single" w:sz="4" w:space="0" w:color="auto"/>
              <w:left w:val="single" w:sz="4" w:space="0" w:color="auto"/>
              <w:bottom w:val="single" w:sz="4" w:space="0" w:color="auto"/>
              <w:right w:val="single" w:sz="4" w:space="0" w:color="auto"/>
            </w:tcBorders>
            <w:vAlign w:val="center"/>
          </w:tcPr>
          <w:p w14:paraId="1B1FE608" w14:textId="77777777" w:rsidR="003D4C4D" w:rsidRPr="00A64BC6" w:rsidRDefault="003D4C4D" w:rsidP="00197100">
            <w:pPr>
              <w:keepNext/>
              <w:keepLines/>
              <w:spacing w:before="60" w:after="60"/>
              <w:jc w:val="center"/>
            </w:pPr>
            <w:r w:rsidRPr="00A64BC6">
              <w:t xml:space="preserve">176 </w:t>
            </w:r>
            <w:r w:rsidRPr="00A64BC6">
              <w:br/>
              <w:t>(127 - 227)</w:t>
            </w:r>
          </w:p>
        </w:tc>
        <w:tc>
          <w:tcPr>
            <w:tcW w:w="973" w:type="pct"/>
            <w:tcBorders>
              <w:top w:val="single" w:sz="4" w:space="0" w:color="auto"/>
              <w:left w:val="single" w:sz="4" w:space="0" w:color="auto"/>
              <w:bottom w:val="single" w:sz="4" w:space="0" w:color="auto"/>
              <w:right w:val="single" w:sz="4" w:space="0" w:color="auto"/>
            </w:tcBorders>
            <w:vAlign w:val="center"/>
          </w:tcPr>
          <w:p w14:paraId="31C8931B" w14:textId="77777777" w:rsidR="003D4C4D" w:rsidRPr="00A64BC6" w:rsidRDefault="003D4C4D" w:rsidP="00197100">
            <w:pPr>
              <w:keepNext/>
              <w:keepLines/>
              <w:spacing w:before="60" w:after="60"/>
              <w:jc w:val="center"/>
            </w:pPr>
            <w:r w:rsidRPr="00A64BC6">
              <w:t>1390</w:t>
            </w:r>
            <w:r w:rsidRPr="00A64BC6">
              <w:br/>
              <w:t>(1039 - 1895)</w:t>
            </w:r>
          </w:p>
        </w:tc>
      </w:tr>
      <w:tr w:rsidR="003D4C4D" w:rsidRPr="00A64BC6" w14:paraId="6ED55BF6" w14:textId="77777777" w:rsidTr="00197100">
        <w:trPr>
          <w:trHeight w:val="177"/>
        </w:trPr>
        <w:tc>
          <w:tcPr>
            <w:tcW w:w="770" w:type="pct"/>
            <w:vMerge/>
            <w:tcBorders>
              <w:top w:val="single" w:sz="4" w:space="0" w:color="auto"/>
              <w:left w:val="single" w:sz="4" w:space="0" w:color="auto"/>
              <w:bottom w:val="single" w:sz="4" w:space="0" w:color="auto"/>
              <w:right w:val="single" w:sz="4" w:space="0" w:color="auto"/>
            </w:tcBorders>
            <w:vAlign w:val="center"/>
          </w:tcPr>
          <w:p w14:paraId="4607DEFE" w14:textId="77777777" w:rsidR="003D4C4D" w:rsidRPr="00A64BC6" w:rsidRDefault="003D4C4D" w:rsidP="00197100">
            <w:pPr>
              <w:keepNext/>
              <w:keepLines/>
            </w:pPr>
          </w:p>
        </w:tc>
        <w:tc>
          <w:tcPr>
            <w:tcW w:w="1020" w:type="pct"/>
            <w:tcBorders>
              <w:top w:val="single" w:sz="4" w:space="0" w:color="auto"/>
              <w:left w:val="single" w:sz="4" w:space="0" w:color="auto"/>
              <w:bottom w:val="single" w:sz="4" w:space="0" w:color="auto"/>
              <w:right w:val="single" w:sz="4" w:space="0" w:color="auto"/>
            </w:tcBorders>
            <w:vAlign w:val="center"/>
          </w:tcPr>
          <w:p w14:paraId="370284B9" w14:textId="77777777" w:rsidR="003D4C4D" w:rsidRPr="00B437EC" w:rsidRDefault="00B437EC" w:rsidP="00197100">
            <w:pPr>
              <w:keepNext/>
              <w:keepLines/>
              <w:spacing w:before="60" w:after="60"/>
              <w:jc w:val="center"/>
              <w:rPr>
                <w:rFonts w:ascii="Calibri" w:eastAsia="Calibri" w:hAnsi="Calibri"/>
                <w:szCs w:val="24"/>
                <w:lang w:val="el-GR" w:eastAsia="en-US"/>
              </w:rPr>
            </w:pPr>
            <w:r>
              <w:rPr>
                <w:szCs w:val="24"/>
                <w:lang w:val="el-GR"/>
              </w:rPr>
              <w:t>ΠΓΚ</w:t>
            </w:r>
          </w:p>
        </w:tc>
        <w:tc>
          <w:tcPr>
            <w:tcW w:w="596" w:type="pct"/>
            <w:tcBorders>
              <w:top w:val="single" w:sz="4" w:space="0" w:color="auto"/>
              <w:left w:val="single" w:sz="4" w:space="0" w:color="auto"/>
              <w:bottom w:val="single" w:sz="4" w:space="0" w:color="auto"/>
              <w:right w:val="single" w:sz="4" w:space="0" w:color="auto"/>
            </w:tcBorders>
            <w:vAlign w:val="center"/>
          </w:tcPr>
          <w:p w14:paraId="76AA8DDD" w14:textId="77777777" w:rsidR="003D4C4D" w:rsidRPr="00A64BC6" w:rsidRDefault="003D4C4D" w:rsidP="00197100">
            <w:pPr>
              <w:keepNext/>
              <w:keepLines/>
              <w:spacing w:before="60" w:after="60"/>
              <w:jc w:val="center"/>
            </w:pPr>
            <w:r w:rsidRPr="00A64BC6">
              <w:t>274</w:t>
            </w:r>
          </w:p>
        </w:tc>
        <w:tc>
          <w:tcPr>
            <w:tcW w:w="790" w:type="pct"/>
            <w:tcBorders>
              <w:top w:val="single" w:sz="4" w:space="0" w:color="auto"/>
              <w:left w:val="single" w:sz="4" w:space="0" w:color="auto"/>
              <w:bottom w:val="single" w:sz="4" w:space="0" w:color="auto"/>
              <w:right w:val="single" w:sz="4" w:space="0" w:color="auto"/>
            </w:tcBorders>
            <w:vAlign w:val="center"/>
          </w:tcPr>
          <w:p w14:paraId="08113D44" w14:textId="77777777" w:rsidR="003D4C4D" w:rsidRPr="00A64BC6" w:rsidRDefault="003D4C4D" w:rsidP="00197100">
            <w:pPr>
              <w:keepNext/>
              <w:keepLines/>
              <w:spacing w:before="60" w:after="60"/>
              <w:jc w:val="center"/>
            </w:pPr>
            <w:r w:rsidRPr="00A64BC6">
              <w:t>23.1</w:t>
            </w:r>
            <w:r w:rsidRPr="00A64BC6">
              <w:br/>
              <w:t>(6.1 - 50.3)</w:t>
            </w:r>
          </w:p>
        </w:tc>
        <w:tc>
          <w:tcPr>
            <w:tcW w:w="851" w:type="pct"/>
            <w:tcBorders>
              <w:top w:val="single" w:sz="4" w:space="0" w:color="auto"/>
              <w:left w:val="single" w:sz="4" w:space="0" w:color="auto"/>
              <w:bottom w:val="single" w:sz="4" w:space="0" w:color="auto"/>
              <w:right w:val="single" w:sz="4" w:space="0" w:color="auto"/>
            </w:tcBorders>
            <w:vAlign w:val="center"/>
          </w:tcPr>
          <w:p w14:paraId="1868156C" w14:textId="77777777" w:rsidR="003D4C4D" w:rsidRPr="00A64BC6" w:rsidRDefault="003D4C4D" w:rsidP="00197100">
            <w:pPr>
              <w:keepNext/>
              <w:keepLines/>
              <w:spacing w:before="60" w:after="60"/>
              <w:jc w:val="center"/>
            </w:pPr>
            <w:r w:rsidRPr="00A64BC6">
              <w:t>132</w:t>
            </w:r>
            <w:r w:rsidRPr="00A64BC6">
              <w:br/>
              <w:t>(84.2 – 225)</w:t>
            </w:r>
          </w:p>
        </w:tc>
        <w:tc>
          <w:tcPr>
            <w:tcW w:w="973" w:type="pct"/>
            <w:tcBorders>
              <w:top w:val="single" w:sz="4" w:space="0" w:color="auto"/>
              <w:left w:val="single" w:sz="4" w:space="0" w:color="auto"/>
              <w:bottom w:val="single" w:sz="4" w:space="0" w:color="auto"/>
              <w:right w:val="single" w:sz="4" w:space="0" w:color="auto"/>
            </w:tcBorders>
            <w:vAlign w:val="center"/>
          </w:tcPr>
          <w:p w14:paraId="6C0AA128" w14:textId="77777777" w:rsidR="003D4C4D" w:rsidRPr="00A64BC6" w:rsidRDefault="003D4C4D" w:rsidP="00197100">
            <w:pPr>
              <w:keepNext/>
              <w:keepLines/>
              <w:spacing w:before="60" w:after="60"/>
              <w:jc w:val="center"/>
            </w:pPr>
            <w:r w:rsidRPr="00A64BC6">
              <w:t>1109</w:t>
            </w:r>
            <w:r w:rsidRPr="00A64BC6">
              <w:br/>
              <w:t>(588 – 1938)</w:t>
            </w:r>
          </w:p>
        </w:tc>
      </w:tr>
      <w:tr w:rsidR="003D4C4D" w:rsidRPr="00A64BC6" w14:paraId="3E26F37E" w14:textId="77777777" w:rsidTr="00197100">
        <w:trPr>
          <w:trHeight w:val="177"/>
        </w:trPr>
        <w:tc>
          <w:tcPr>
            <w:tcW w:w="770" w:type="pct"/>
            <w:vMerge w:val="restart"/>
            <w:tcBorders>
              <w:top w:val="single" w:sz="4" w:space="0" w:color="auto"/>
              <w:left w:val="single" w:sz="4" w:space="0" w:color="auto"/>
              <w:right w:val="single" w:sz="4" w:space="0" w:color="auto"/>
            </w:tcBorders>
            <w:vAlign w:val="center"/>
          </w:tcPr>
          <w:p w14:paraId="0A35E3E2" w14:textId="77777777" w:rsidR="003D4C4D" w:rsidRPr="00300657" w:rsidRDefault="003D4C4D" w:rsidP="00197100">
            <w:pPr>
              <w:keepNext/>
              <w:keepLines/>
              <w:tabs>
                <w:tab w:val="left" w:pos="240"/>
                <w:tab w:val="left" w:pos="540"/>
              </w:tabs>
              <w:spacing w:before="60" w:after="60"/>
              <w:outlineLvl w:val="3"/>
              <w:rPr>
                <w:rFonts w:ascii="Calibri" w:eastAsia="Calibri" w:hAnsi="Calibri"/>
                <w:szCs w:val="24"/>
                <w:lang w:eastAsia="en-US"/>
              </w:rPr>
            </w:pPr>
            <w:r w:rsidRPr="00300657">
              <w:rPr>
                <w:szCs w:val="24"/>
              </w:rPr>
              <w:t>4mg/kg +</w:t>
            </w:r>
            <w:r w:rsidRPr="00300657">
              <w:rPr>
                <w:szCs w:val="24"/>
              </w:rPr>
              <w:br/>
              <w:t xml:space="preserve">2mg/kg </w:t>
            </w:r>
            <w:proofErr w:type="spellStart"/>
            <w:r w:rsidRPr="00300657">
              <w:rPr>
                <w:szCs w:val="24"/>
              </w:rPr>
              <w:t>qw</w:t>
            </w:r>
            <w:proofErr w:type="spellEnd"/>
          </w:p>
        </w:tc>
        <w:tc>
          <w:tcPr>
            <w:tcW w:w="1020" w:type="pct"/>
            <w:tcBorders>
              <w:top w:val="single" w:sz="4" w:space="0" w:color="auto"/>
              <w:left w:val="single" w:sz="4" w:space="0" w:color="auto"/>
              <w:bottom w:val="single" w:sz="4" w:space="0" w:color="auto"/>
              <w:right w:val="single" w:sz="4" w:space="0" w:color="auto"/>
            </w:tcBorders>
            <w:vAlign w:val="center"/>
          </w:tcPr>
          <w:p w14:paraId="5073FDC9" w14:textId="77777777" w:rsidR="003D4C4D" w:rsidRPr="00300657" w:rsidRDefault="003D4C4D" w:rsidP="00197100">
            <w:pPr>
              <w:keepNext/>
              <w:keepLines/>
              <w:spacing w:before="60" w:after="60"/>
              <w:jc w:val="center"/>
              <w:rPr>
                <w:rFonts w:ascii="Calibri" w:eastAsia="Calibri" w:hAnsi="Calibri"/>
                <w:szCs w:val="24"/>
                <w:lang w:val="el-GR" w:eastAsia="en-US"/>
              </w:rPr>
            </w:pPr>
            <w:r w:rsidRPr="00300657">
              <w:rPr>
                <w:szCs w:val="24"/>
              </w:rPr>
              <w:t>ΜΚΜ</w:t>
            </w:r>
          </w:p>
        </w:tc>
        <w:tc>
          <w:tcPr>
            <w:tcW w:w="596" w:type="pct"/>
            <w:tcBorders>
              <w:top w:val="single" w:sz="4" w:space="0" w:color="auto"/>
              <w:left w:val="single" w:sz="4" w:space="0" w:color="auto"/>
              <w:bottom w:val="single" w:sz="4" w:space="0" w:color="auto"/>
              <w:right w:val="single" w:sz="4" w:space="0" w:color="auto"/>
            </w:tcBorders>
            <w:vAlign w:val="center"/>
          </w:tcPr>
          <w:p w14:paraId="0CDBFA10" w14:textId="77777777" w:rsidR="003D4C4D" w:rsidRPr="00A64BC6" w:rsidRDefault="003D4C4D" w:rsidP="00197100">
            <w:pPr>
              <w:keepNext/>
              <w:keepLines/>
              <w:spacing w:before="60" w:after="60"/>
              <w:jc w:val="center"/>
            </w:pPr>
            <w:r w:rsidRPr="00A64BC6">
              <w:t>805</w:t>
            </w:r>
          </w:p>
        </w:tc>
        <w:tc>
          <w:tcPr>
            <w:tcW w:w="790" w:type="pct"/>
            <w:tcBorders>
              <w:top w:val="single" w:sz="4" w:space="0" w:color="auto"/>
              <w:left w:val="single" w:sz="4" w:space="0" w:color="auto"/>
              <w:bottom w:val="single" w:sz="4" w:space="0" w:color="auto"/>
              <w:right w:val="single" w:sz="4" w:space="0" w:color="auto"/>
            </w:tcBorders>
            <w:vAlign w:val="center"/>
          </w:tcPr>
          <w:p w14:paraId="6E14FCD2" w14:textId="77777777" w:rsidR="003D4C4D" w:rsidRPr="00A64BC6" w:rsidRDefault="003D4C4D" w:rsidP="00197100">
            <w:pPr>
              <w:keepNext/>
              <w:keepLines/>
              <w:spacing w:before="60" w:after="60"/>
              <w:jc w:val="center"/>
            </w:pPr>
            <w:r w:rsidRPr="00A64BC6">
              <w:t xml:space="preserve">37.4 </w:t>
            </w:r>
            <w:r w:rsidRPr="00A64BC6">
              <w:br/>
              <w:t>(8.7 - 58.9)</w:t>
            </w:r>
          </w:p>
        </w:tc>
        <w:tc>
          <w:tcPr>
            <w:tcW w:w="851" w:type="pct"/>
            <w:tcBorders>
              <w:top w:val="single" w:sz="4" w:space="0" w:color="auto"/>
              <w:left w:val="single" w:sz="4" w:space="0" w:color="auto"/>
              <w:bottom w:val="single" w:sz="4" w:space="0" w:color="auto"/>
              <w:right w:val="single" w:sz="4" w:space="0" w:color="auto"/>
            </w:tcBorders>
            <w:vAlign w:val="center"/>
          </w:tcPr>
          <w:p w14:paraId="3633E94B" w14:textId="77777777" w:rsidR="003D4C4D" w:rsidRPr="00A64BC6" w:rsidRDefault="003D4C4D" w:rsidP="00197100">
            <w:pPr>
              <w:keepNext/>
              <w:keepLines/>
              <w:spacing w:before="60" w:after="60"/>
              <w:jc w:val="center"/>
            </w:pPr>
            <w:r w:rsidRPr="00A64BC6">
              <w:t xml:space="preserve">76.5 </w:t>
            </w:r>
            <w:r w:rsidRPr="00A64BC6">
              <w:br/>
              <w:t>(49.4 - 114)</w:t>
            </w:r>
          </w:p>
        </w:tc>
        <w:tc>
          <w:tcPr>
            <w:tcW w:w="973" w:type="pct"/>
            <w:tcBorders>
              <w:top w:val="single" w:sz="4" w:space="0" w:color="auto"/>
              <w:left w:val="single" w:sz="4" w:space="0" w:color="auto"/>
              <w:bottom w:val="single" w:sz="4" w:space="0" w:color="auto"/>
              <w:right w:val="single" w:sz="4" w:space="0" w:color="auto"/>
            </w:tcBorders>
            <w:vAlign w:val="center"/>
          </w:tcPr>
          <w:p w14:paraId="0089B665" w14:textId="77777777" w:rsidR="003D4C4D" w:rsidRPr="00300657" w:rsidRDefault="003D4C4D" w:rsidP="00197100">
            <w:pPr>
              <w:keepNext/>
              <w:keepLines/>
              <w:spacing w:before="60" w:after="60"/>
              <w:jc w:val="center"/>
              <w:rPr>
                <w:rFonts w:ascii="Calibri" w:eastAsia="Calibri" w:hAnsi="Calibri"/>
                <w:szCs w:val="22"/>
                <w:lang w:val="el-GR" w:eastAsia="en-US"/>
              </w:rPr>
            </w:pPr>
            <w:r w:rsidRPr="00A64BC6">
              <w:t xml:space="preserve">1073 </w:t>
            </w:r>
            <w:r w:rsidRPr="00A64BC6">
              <w:br/>
              <w:t>(597 – 1584)</w:t>
            </w:r>
          </w:p>
        </w:tc>
      </w:tr>
      <w:tr w:rsidR="003D4C4D" w:rsidRPr="00A64BC6" w14:paraId="192D39AF" w14:textId="77777777" w:rsidTr="00197100">
        <w:trPr>
          <w:trHeight w:val="177"/>
        </w:trPr>
        <w:tc>
          <w:tcPr>
            <w:tcW w:w="770" w:type="pct"/>
            <w:vMerge/>
            <w:tcBorders>
              <w:left w:val="single" w:sz="4" w:space="0" w:color="auto"/>
              <w:bottom w:val="single" w:sz="4" w:space="0" w:color="auto"/>
              <w:right w:val="single" w:sz="4" w:space="0" w:color="auto"/>
            </w:tcBorders>
            <w:vAlign w:val="center"/>
          </w:tcPr>
          <w:p w14:paraId="77580874" w14:textId="77777777" w:rsidR="003D4C4D" w:rsidRPr="00A64BC6" w:rsidRDefault="003D4C4D" w:rsidP="00197100">
            <w:pPr>
              <w:keepNext/>
              <w:keepLines/>
              <w:tabs>
                <w:tab w:val="left" w:pos="240"/>
                <w:tab w:val="left" w:pos="540"/>
              </w:tabs>
              <w:spacing w:before="60" w:after="60"/>
              <w:jc w:val="center"/>
            </w:pPr>
          </w:p>
        </w:tc>
        <w:tc>
          <w:tcPr>
            <w:tcW w:w="1020" w:type="pct"/>
            <w:tcBorders>
              <w:top w:val="single" w:sz="4" w:space="0" w:color="auto"/>
              <w:left w:val="single" w:sz="4" w:space="0" w:color="auto"/>
              <w:bottom w:val="single" w:sz="4" w:space="0" w:color="auto"/>
              <w:right w:val="single" w:sz="4" w:space="0" w:color="auto"/>
            </w:tcBorders>
            <w:vAlign w:val="center"/>
          </w:tcPr>
          <w:p w14:paraId="07495416" w14:textId="77777777" w:rsidR="003D4C4D" w:rsidRPr="00300657" w:rsidRDefault="003D4C4D" w:rsidP="00197100">
            <w:pPr>
              <w:keepNext/>
              <w:keepLines/>
              <w:spacing w:before="60" w:after="60"/>
              <w:jc w:val="center"/>
              <w:rPr>
                <w:rFonts w:ascii="Calibri" w:eastAsia="Calibri" w:hAnsi="Calibri"/>
                <w:szCs w:val="24"/>
                <w:lang w:val="el-GR" w:eastAsia="en-US"/>
              </w:rPr>
            </w:pPr>
            <w:r w:rsidRPr="00300657">
              <w:rPr>
                <w:szCs w:val="24"/>
              </w:rPr>
              <w:t>ΠΚΜ</w:t>
            </w:r>
          </w:p>
        </w:tc>
        <w:tc>
          <w:tcPr>
            <w:tcW w:w="596" w:type="pct"/>
            <w:tcBorders>
              <w:top w:val="single" w:sz="4" w:space="0" w:color="auto"/>
              <w:left w:val="single" w:sz="4" w:space="0" w:color="auto"/>
              <w:bottom w:val="single" w:sz="4" w:space="0" w:color="auto"/>
              <w:right w:val="single" w:sz="4" w:space="0" w:color="auto"/>
            </w:tcBorders>
            <w:vAlign w:val="center"/>
          </w:tcPr>
          <w:p w14:paraId="232B92E8" w14:textId="77777777" w:rsidR="003D4C4D" w:rsidRPr="00A64BC6" w:rsidRDefault="003D4C4D" w:rsidP="00197100">
            <w:pPr>
              <w:keepNext/>
              <w:keepLines/>
              <w:spacing w:before="60" w:after="60"/>
              <w:jc w:val="center"/>
            </w:pPr>
            <w:r w:rsidRPr="00A64BC6">
              <w:t>390</w:t>
            </w:r>
          </w:p>
        </w:tc>
        <w:tc>
          <w:tcPr>
            <w:tcW w:w="790" w:type="pct"/>
            <w:tcBorders>
              <w:top w:val="single" w:sz="4" w:space="0" w:color="auto"/>
              <w:left w:val="single" w:sz="4" w:space="0" w:color="auto"/>
              <w:bottom w:val="single" w:sz="4" w:space="0" w:color="auto"/>
              <w:right w:val="single" w:sz="4" w:space="0" w:color="auto"/>
            </w:tcBorders>
            <w:vAlign w:val="center"/>
          </w:tcPr>
          <w:p w14:paraId="59AF89A0" w14:textId="77777777" w:rsidR="003D4C4D" w:rsidRPr="00A64BC6" w:rsidRDefault="003D4C4D" w:rsidP="00197100">
            <w:pPr>
              <w:keepNext/>
              <w:keepLines/>
              <w:spacing w:before="60" w:after="60"/>
              <w:jc w:val="center"/>
            </w:pPr>
            <w:r w:rsidRPr="00A64BC6">
              <w:t xml:space="preserve">38.9 </w:t>
            </w:r>
            <w:r w:rsidRPr="00A64BC6">
              <w:br/>
              <w:t>(25.3 - 58.8)</w:t>
            </w:r>
          </w:p>
        </w:tc>
        <w:tc>
          <w:tcPr>
            <w:tcW w:w="851" w:type="pct"/>
            <w:tcBorders>
              <w:top w:val="single" w:sz="4" w:space="0" w:color="auto"/>
              <w:left w:val="single" w:sz="4" w:space="0" w:color="auto"/>
              <w:bottom w:val="single" w:sz="4" w:space="0" w:color="auto"/>
              <w:right w:val="single" w:sz="4" w:space="0" w:color="auto"/>
            </w:tcBorders>
            <w:vAlign w:val="center"/>
          </w:tcPr>
          <w:p w14:paraId="3E3F9392" w14:textId="77777777" w:rsidR="003D4C4D" w:rsidRPr="00A64BC6" w:rsidRDefault="003D4C4D" w:rsidP="00197100">
            <w:pPr>
              <w:keepNext/>
              <w:keepLines/>
              <w:spacing w:before="60" w:after="60"/>
              <w:jc w:val="center"/>
            </w:pPr>
            <w:r w:rsidRPr="00A64BC6">
              <w:t>76.0</w:t>
            </w:r>
            <w:r w:rsidRPr="00A64BC6">
              <w:br/>
              <w:t>(54.7 - 104)</w:t>
            </w:r>
          </w:p>
        </w:tc>
        <w:tc>
          <w:tcPr>
            <w:tcW w:w="973" w:type="pct"/>
            <w:tcBorders>
              <w:top w:val="single" w:sz="4" w:space="0" w:color="auto"/>
              <w:left w:val="single" w:sz="4" w:space="0" w:color="auto"/>
              <w:bottom w:val="single" w:sz="4" w:space="0" w:color="auto"/>
              <w:right w:val="single" w:sz="4" w:space="0" w:color="auto"/>
            </w:tcBorders>
            <w:vAlign w:val="center"/>
          </w:tcPr>
          <w:p w14:paraId="280D16B7" w14:textId="77777777" w:rsidR="003D4C4D" w:rsidRPr="00A64BC6" w:rsidRDefault="003D4C4D" w:rsidP="00197100">
            <w:pPr>
              <w:keepNext/>
              <w:keepLines/>
              <w:spacing w:before="60" w:after="60"/>
              <w:jc w:val="center"/>
            </w:pPr>
            <w:r w:rsidRPr="00A64BC6">
              <w:t xml:space="preserve">1074 </w:t>
            </w:r>
            <w:r w:rsidRPr="00A64BC6">
              <w:br/>
              <w:t>(783 - 1502)</w:t>
            </w:r>
          </w:p>
        </w:tc>
      </w:tr>
    </w:tbl>
    <w:p w14:paraId="770AA1D2" w14:textId="77777777" w:rsidR="003D4C4D" w:rsidRPr="00A64BC6" w:rsidRDefault="003D4C4D" w:rsidP="003D4C4D">
      <w:pPr>
        <w:keepNext/>
        <w:keepLines/>
        <w:tabs>
          <w:tab w:val="left" w:pos="240"/>
          <w:tab w:val="left" w:pos="540"/>
        </w:tabs>
      </w:pPr>
    </w:p>
    <w:p w14:paraId="6DEEFEC8" w14:textId="77777777" w:rsidR="003D4C4D" w:rsidRPr="00355CF2" w:rsidRDefault="003D4C4D" w:rsidP="003D4C4D">
      <w:pPr>
        <w:keepNext/>
        <w:keepLines/>
        <w:rPr>
          <w:szCs w:val="24"/>
          <w:lang w:val="el-GR"/>
        </w:rPr>
      </w:pPr>
      <w:r w:rsidRPr="00DA1936">
        <w:rPr>
          <w:szCs w:val="24"/>
          <w:lang w:val="el-GR"/>
        </w:rPr>
        <w:t>Πίνακας 15 Προβλεπόμενες από τον πληθυσμό τιμές έκθεσης φαρμακοκινητικής σε σταθερή κατάσταση (</w:t>
      </w:r>
      <w:r w:rsidR="00A1595B">
        <w:rPr>
          <w:szCs w:val="24"/>
          <w:lang w:val="el-GR"/>
        </w:rPr>
        <w:t xml:space="preserve">διάμεση τιμή </w:t>
      </w:r>
      <w:r w:rsidRPr="00DA1936">
        <w:rPr>
          <w:szCs w:val="24"/>
          <w:lang w:val="el-GR"/>
        </w:rPr>
        <w:t>με 5ο - 95ο εκατοστημόρι</w:t>
      </w:r>
      <w:r>
        <w:rPr>
          <w:szCs w:val="24"/>
          <w:lang w:val="el-GR"/>
        </w:rPr>
        <w:t>ο</w:t>
      </w:r>
      <w:r w:rsidRPr="00DA1936">
        <w:rPr>
          <w:szCs w:val="24"/>
          <w:lang w:val="el-GR"/>
        </w:rPr>
        <w:t xml:space="preserve">) για τα δοσολογικά σχήματα του </w:t>
      </w:r>
      <w:r w:rsidRPr="00DA1936">
        <w:rPr>
          <w:szCs w:val="24"/>
        </w:rPr>
        <w:t>Herceptin</w:t>
      </w:r>
      <w:r w:rsidRPr="00DA1936">
        <w:rPr>
          <w:szCs w:val="24"/>
          <w:lang w:val="el-GR"/>
        </w:rPr>
        <w:t xml:space="preserve"> </w:t>
      </w:r>
      <w:r w:rsidRPr="00DA1936">
        <w:rPr>
          <w:szCs w:val="24"/>
        </w:rPr>
        <w:t>IV</w:t>
      </w:r>
      <w:r w:rsidRPr="00DA1936">
        <w:rPr>
          <w:szCs w:val="24"/>
          <w:lang w:val="el-GR"/>
        </w:rPr>
        <w:t xml:space="preserve"> σε ασθενείς με μεταστατικό καρκίνο του μαστού, πρώιμο καρκίνο του μαστού και </w:t>
      </w:r>
      <w:r w:rsidRPr="00B14505">
        <w:rPr>
          <w:szCs w:val="24"/>
          <w:lang w:val="el-GR"/>
        </w:rPr>
        <w:t>προχωρημένο γαστρικό καρκίνο</w:t>
      </w:r>
    </w:p>
    <w:p w14:paraId="04B1247D" w14:textId="77777777" w:rsidR="0099107D" w:rsidRPr="00355CF2" w:rsidRDefault="0099107D" w:rsidP="003D4C4D">
      <w:pPr>
        <w:keepNext/>
        <w:keepLines/>
        <w:rPr>
          <w:rFonts w:eastAsia="Calibri"/>
          <w:szCs w:val="24"/>
          <w:lang w:val="el-GR" w:eastAsia="en-US"/>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8"/>
        <w:gridCol w:w="1271"/>
        <w:gridCol w:w="1271"/>
        <w:gridCol w:w="1271"/>
        <w:gridCol w:w="1271"/>
        <w:gridCol w:w="1271"/>
        <w:gridCol w:w="1271"/>
      </w:tblGrid>
      <w:tr w:rsidR="003D4C4D" w:rsidRPr="00A64BC6" w14:paraId="346F84AF" w14:textId="77777777" w:rsidTr="00197100">
        <w:trPr>
          <w:trHeight w:val="117"/>
        </w:trPr>
        <w:tc>
          <w:tcPr>
            <w:tcW w:w="751" w:type="pct"/>
            <w:tcBorders>
              <w:top w:val="single" w:sz="4" w:space="0" w:color="auto"/>
              <w:left w:val="single" w:sz="4" w:space="0" w:color="auto"/>
              <w:bottom w:val="single" w:sz="4" w:space="0" w:color="auto"/>
              <w:right w:val="single" w:sz="4" w:space="0" w:color="auto"/>
            </w:tcBorders>
            <w:vAlign w:val="center"/>
          </w:tcPr>
          <w:p w14:paraId="1AD17D32"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proofErr w:type="spellStart"/>
            <w:r w:rsidRPr="00300657">
              <w:rPr>
                <w:szCs w:val="24"/>
              </w:rPr>
              <w:t>Σχήμ</w:t>
            </w:r>
            <w:proofErr w:type="spellEnd"/>
            <w:r w:rsidRPr="00300657">
              <w:rPr>
                <w:szCs w:val="24"/>
              </w:rPr>
              <w:t>α</w:t>
            </w:r>
          </w:p>
        </w:tc>
        <w:tc>
          <w:tcPr>
            <w:tcW w:w="708" w:type="pct"/>
            <w:tcBorders>
              <w:top w:val="single" w:sz="4" w:space="0" w:color="auto"/>
              <w:left w:val="single" w:sz="4" w:space="0" w:color="auto"/>
              <w:bottom w:val="single" w:sz="4" w:space="0" w:color="auto"/>
              <w:right w:val="single" w:sz="4" w:space="0" w:color="auto"/>
            </w:tcBorders>
            <w:vAlign w:val="center"/>
          </w:tcPr>
          <w:p w14:paraId="71BC99F6"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proofErr w:type="spellStart"/>
            <w:r w:rsidRPr="00300657">
              <w:rPr>
                <w:szCs w:val="24"/>
              </w:rPr>
              <w:t>Τύ</w:t>
            </w:r>
            <w:proofErr w:type="spellEnd"/>
            <w:r w:rsidRPr="00300657">
              <w:rPr>
                <w:szCs w:val="24"/>
              </w:rPr>
              <w:t>πος π</w:t>
            </w:r>
            <w:proofErr w:type="spellStart"/>
            <w:r w:rsidRPr="00300657">
              <w:rPr>
                <w:szCs w:val="24"/>
              </w:rPr>
              <w:t>ρωτο</w:t>
            </w:r>
            <w:proofErr w:type="spellEnd"/>
            <w:r w:rsidRPr="00300657">
              <w:rPr>
                <w:szCs w:val="24"/>
              </w:rPr>
              <w:t xml:space="preserve">παθούς </w:t>
            </w:r>
            <w:proofErr w:type="spellStart"/>
            <w:r w:rsidRPr="00300657">
              <w:rPr>
                <w:szCs w:val="24"/>
              </w:rPr>
              <w:t>όγκου</w:t>
            </w:r>
            <w:proofErr w:type="spellEnd"/>
          </w:p>
        </w:tc>
        <w:tc>
          <w:tcPr>
            <w:tcW w:w="708" w:type="pct"/>
            <w:tcBorders>
              <w:top w:val="single" w:sz="4" w:space="0" w:color="auto"/>
              <w:left w:val="single" w:sz="4" w:space="0" w:color="auto"/>
              <w:bottom w:val="single" w:sz="4" w:space="0" w:color="auto"/>
              <w:right w:val="single" w:sz="4" w:space="0" w:color="auto"/>
            </w:tcBorders>
            <w:vAlign w:val="center"/>
          </w:tcPr>
          <w:p w14:paraId="6B6B7869"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N</w:t>
            </w:r>
          </w:p>
        </w:tc>
        <w:tc>
          <w:tcPr>
            <w:tcW w:w="708" w:type="pct"/>
            <w:tcBorders>
              <w:top w:val="single" w:sz="4" w:space="0" w:color="auto"/>
              <w:left w:val="single" w:sz="4" w:space="0" w:color="auto"/>
              <w:bottom w:val="single" w:sz="4" w:space="0" w:color="auto"/>
              <w:right w:val="single" w:sz="4" w:space="0" w:color="auto"/>
            </w:tcBorders>
            <w:vAlign w:val="center"/>
          </w:tcPr>
          <w:p w14:paraId="14F752B4" w14:textId="77777777" w:rsidR="003D4C4D" w:rsidRPr="00300657" w:rsidRDefault="003D4C4D" w:rsidP="00197100">
            <w:pPr>
              <w:tabs>
                <w:tab w:val="left" w:pos="240"/>
                <w:tab w:val="left" w:pos="540"/>
              </w:tabs>
              <w:spacing w:before="60" w:after="60"/>
              <w:jc w:val="center"/>
              <w:rPr>
                <w:szCs w:val="24"/>
                <w:lang w:val="de-DE"/>
              </w:rPr>
            </w:pPr>
            <w:proofErr w:type="spellStart"/>
            <w:r w:rsidRPr="00300657">
              <w:rPr>
                <w:szCs w:val="24"/>
              </w:rPr>
              <w:t>C</w:t>
            </w:r>
            <w:r w:rsidRPr="00300657">
              <w:rPr>
                <w:szCs w:val="24"/>
                <w:vertAlign w:val="subscript"/>
              </w:rPr>
              <w:t>min,ss</w:t>
            </w:r>
            <w:proofErr w:type="spellEnd"/>
          </w:p>
          <w:p w14:paraId="6F2C6EEC"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(µg/mL)</w:t>
            </w:r>
          </w:p>
        </w:tc>
        <w:tc>
          <w:tcPr>
            <w:tcW w:w="708" w:type="pct"/>
            <w:tcBorders>
              <w:top w:val="single" w:sz="4" w:space="0" w:color="auto"/>
              <w:left w:val="single" w:sz="4" w:space="0" w:color="auto"/>
              <w:bottom w:val="single" w:sz="4" w:space="0" w:color="auto"/>
              <w:right w:val="single" w:sz="4" w:space="0" w:color="auto"/>
            </w:tcBorders>
            <w:vAlign w:val="center"/>
          </w:tcPr>
          <w:p w14:paraId="16A84208" w14:textId="77777777" w:rsidR="003D4C4D" w:rsidRPr="00300657" w:rsidRDefault="003D4C4D" w:rsidP="00197100">
            <w:pPr>
              <w:tabs>
                <w:tab w:val="left" w:pos="240"/>
                <w:tab w:val="left" w:pos="540"/>
              </w:tabs>
              <w:spacing w:before="60" w:after="60"/>
              <w:jc w:val="center"/>
              <w:rPr>
                <w:szCs w:val="24"/>
                <w:vertAlign w:val="subscript"/>
                <w:lang w:val="el-GR"/>
              </w:rPr>
            </w:pPr>
            <w:proofErr w:type="spellStart"/>
            <w:r w:rsidRPr="00300657">
              <w:rPr>
                <w:szCs w:val="24"/>
              </w:rPr>
              <w:t>C</w:t>
            </w:r>
            <w:r w:rsidRPr="00300657">
              <w:rPr>
                <w:szCs w:val="24"/>
                <w:vertAlign w:val="subscript"/>
              </w:rPr>
              <w:t>max,ss</w:t>
            </w:r>
            <w:proofErr w:type="spellEnd"/>
          </w:p>
          <w:p w14:paraId="4FF9EEC4"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(µg/mL)</w:t>
            </w:r>
          </w:p>
        </w:tc>
        <w:tc>
          <w:tcPr>
            <w:tcW w:w="708" w:type="pct"/>
            <w:tcBorders>
              <w:top w:val="single" w:sz="4" w:space="0" w:color="auto"/>
              <w:left w:val="single" w:sz="4" w:space="0" w:color="auto"/>
              <w:bottom w:val="single" w:sz="4" w:space="0" w:color="auto"/>
              <w:right w:val="single" w:sz="4" w:space="0" w:color="auto"/>
            </w:tcBorders>
            <w:vAlign w:val="center"/>
          </w:tcPr>
          <w:p w14:paraId="4249C871" w14:textId="77777777" w:rsidR="00126379" w:rsidRPr="004B6FD4" w:rsidRDefault="003D4C4D" w:rsidP="00126379">
            <w:pPr>
              <w:pStyle w:val="ParagraphFPI"/>
              <w:tabs>
                <w:tab w:val="left" w:pos="240"/>
              </w:tabs>
              <w:spacing w:before="60" w:after="60"/>
              <w:jc w:val="center"/>
              <w:rPr>
                <w:sz w:val="22"/>
                <w:vertAlign w:val="subscript"/>
                <w:lang w:val="el-GR" w:eastAsia="ja-JP"/>
              </w:rPr>
            </w:pPr>
            <w:proofErr w:type="spellStart"/>
            <w:r w:rsidRPr="00300657">
              <w:rPr>
                <w:szCs w:val="24"/>
              </w:rPr>
              <w:t>AUC</w:t>
            </w:r>
            <w:r w:rsidRPr="00300657">
              <w:rPr>
                <w:szCs w:val="24"/>
                <w:vertAlign w:val="subscript"/>
              </w:rPr>
              <w:t>ss</w:t>
            </w:r>
            <w:proofErr w:type="spellEnd"/>
            <w:r w:rsidR="00126379">
              <w:rPr>
                <w:szCs w:val="24"/>
                <w:vertAlign w:val="subscript"/>
                <w:lang w:val="el-GR"/>
              </w:rPr>
              <w:t xml:space="preserve"> </w:t>
            </w:r>
            <w:r w:rsidR="00126379" w:rsidRPr="00126379">
              <w:rPr>
                <w:sz w:val="22"/>
                <w:vertAlign w:val="subscript"/>
                <w:lang w:val="el-GR" w:eastAsia="ja-JP"/>
              </w:rPr>
              <w:t>0-21ημ</w:t>
            </w:r>
            <w:r w:rsidR="00126379" w:rsidRPr="004B6FD4">
              <w:rPr>
                <w:sz w:val="22"/>
                <w:vertAlign w:val="subscript"/>
                <w:lang w:val="el-GR" w:eastAsia="ja-JP"/>
              </w:rPr>
              <w:t>έρες</w:t>
            </w:r>
          </w:p>
          <w:p w14:paraId="239B7ED4" w14:textId="77777777" w:rsidR="003D4C4D" w:rsidRPr="00300657" w:rsidRDefault="003D4C4D" w:rsidP="00197100">
            <w:pPr>
              <w:tabs>
                <w:tab w:val="left" w:pos="240"/>
                <w:tab w:val="left" w:pos="540"/>
              </w:tabs>
              <w:spacing w:before="60" w:after="60"/>
              <w:jc w:val="center"/>
              <w:rPr>
                <w:szCs w:val="24"/>
                <w:lang w:val="el-GR"/>
              </w:rPr>
            </w:pPr>
          </w:p>
          <w:p w14:paraId="1F5D5473"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126379">
              <w:rPr>
                <w:szCs w:val="24"/>
                <w:lang w:val="el-GR"/>
              </w:rPr>
              <w:t>(µ</w:t>
            </w:r>
            <w:r w:rsidRPr="00300657">
              <w:rPr>
                <w:szCs w:val="24"/>
              </w:rPr>
              <w:t>g</w:t>
            </w:r>
            <w:r w:rsidRPr="00126379">
              <w:rPr>
                <w:szCs w:val="24"/>
                <w:lang w:val="el-GR"/>
              </w:rPr>
              <w:t>.ημέρα/</w:t>
            </w:r>
            <w:r w:rsidRPr="00300657">
              <w:rPr>
                <w:szCs w:val="24"/>
              </w:rPr>
              <w:t>mL</w:t>
            </w:r>
            <w:r w:rsidRPr="00126379">
              <w:rPr>
                <w:szCs w:val="24"/>
                <w:lang w:val="el-GR"/>
              </w:rPr>
              <w:t>)</w:t>
            </w:r>
          </w:p>
        </w:tc>
        <w:tc>
          <w:tcPr>
            <w:tcW w:w="708" w:type="pct"/>
            <w:tcBorders>
              <w:top w:val="single" w:sz="4" w:space="0" w:color="auto"/>
              <w:left w:val="single" w:sz="4" w:space="0" w:color="auto"/>
              <w:bottom w:val="single" w:sz="4" w:space="0" w:color="auto"/>
              <w:right w:val="single" w:sz="4" w:space="0" w:color="auto"/>
            </w:tcBorders>
            <w:vAlign w:val="center"/>
          </w:tcPr>
          <w:p w14:paraId="5A7D738D" w14:textId="77777777" w:rsidR="003D4C4D" w:rsidRPr="00300657" w:rsidRDefault="003D4C4D" w:rsidP="00197100">
            <w:pPr>
              <w:tabs>
                <w:tab w:val="left" w:pos="240"/>
                <w:tab w:val="left" w:pos="540"/>
              </w:tabs>
              <w:spacing w:before="60" w:after="60"/>
              <w:jc w:val="center"/>
              <w:rPr>
                <w:szCs w:val="24"/>
                <w:lang w:val="el-GR"/>
              </w:rPr>
            </w:pPr>
            <w:r w:rsidRPr="00300657">
              <w:rPr>
                <w:szCs w:val="24"/>
                <w:lang w:val="el-GR"/>
              </w:rPr>
              <w:t>Χρόνος έως τη</w:t>
            </w:r>
          </w:p>
          <w:p w14:paraId="19C6D5C5" w14:textId="77777777" w:rsidR="003D4C4D" w:rsidRPr="00300657" w:rsidRDefault="003D4C4D" w:rsidP="00197100">
            <w:pPr>
              <w:tabs>
                <w:tab w:val="left" w:pos="240"/>
                <w:tab w:val="left" w:pos="540"/>
              </w:tabs>
              <w:spacing w:before="60" w:after="60"/>
              <w:jc w:val="center"/>
              <w:rPr>
                <w:szCs w:val="24"/>
                <w:lang w:val="el-GR"/>
              </w:rPr>
            </w:pPr>
            <w:r w:rsidRPr="00300657">
              <w:rPr>
                <w:szCs w:val="24"/>
                <w:lang w:val="el-GR"/>
              </w:rPr>
              <w:t>σταθερή κατάσταση</w:t>
            </w:r>
            <w:r w:rsidR="00126379">
              <w:rPr>
                <w:szCs w:val="24"/>
                <w:lang w:val="el-GR"/>
              </w:rPr>
              <w:t>***</w:t>
            </w:r>
          </w:p>
          <w:p w14:paraId="7C03AF78"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lang w:val="el-GR"/>
              </w:rPr>
              <w:t>(εβδομάδα)</w:t>
            </w:r>
          </w:p>
        </w:tc>
      </w:tr>
      <w:tr w:rsidR="003D4C4D" w:rsidRPr="00A64BC6" w14:paraId="089E9B05" w14:textId="77777777" w:rsidTr="00197100">
        <w:trPr>
          <w:trHeight w:val="430"/>
        </w:trPr>
        <w:tc>
          <w:tcPr>
            <w:tcW w:w="751" w:type="pct"/>
            <w:vMerge w:val="restart"/>
            <w:tcBorders>
              <w:top w:val="single" w:sz="4" w:space="0" w:color="auto"/>
              <w:left w:val="single" w:sz="4" w:space="0" w:color="auto"/>
              <w:bottom w:val="single" w:sz="4" w:space="0" w:color="auto"/>
              <w:right w:val="single" w:sz="4" w:space="0" w:color="auto"/>
            </w:tcBorders>
            <w:vAlign w:val="center"/>
          </w:tcPr>
          <w:p w14:paraId="3541EB3E" w14:textId="77777777" w:rsidR="003D4C4D" w:rsidRPr="00300657" w:rsidRDefault="003D4C4D" w:rsidP="00197100">
            <w:pPr>
              <w:tabs>
                <w:tab w:val="left" w:pos="240"/>
                <w:tab w:val="left" w:pos="540"/>
              </w:tabs>
              <w:spacing w:before="60" w:after="60"/>
              <w:jc w:val="center"/>
              <w:rPr>
                <w:rFonts w:ascii="Calibri" w:eastAsia="Calibri" w:hAnsi="Calibri"/>
                <w:szCs w:val="24"/>
                <w:lang w:eastAsia="en-US"/>
              </w:rPr>
            </w:pPr>
            <w:r w:rsidRPr="00300657">
              <w:rPr>
                <w:szCs w:val="24"/>
              </w:rPr>
              <w:t>8mg/kg +</w:t>
            </w:r>
            <w:r w:rsidRPr="00300657">
              <w:rPr>
                <w:szCs w:val="24"/>
              </w:rPr>
              <w:br/>
              <w:t>6mg/kg q3w</w:t>
            </w:r>
          </w:p>
        </w:tc>
        <w:tc>
          <w:tcPr>
            <w:tcW w:w="708" w:type="pct"/>
            <w:tcBorders>
              <w:top w:val="single" w:sz="4" w:space="0" w:color="auto"/>
              <w:left w:val="single" w:sz="4" w:space="0" w:color="auto"/>
              <w:bottom w:val="single" w:sz="4" w:space="0" w:color="auto"/>
              <w:right w:val="single" w:sz="4" w:space="0" w:color="auto"/>
            </w:tcBorders>
            <w:vAlign w:val="center"/>
          </w:tcPr>
          <w:p w14:paraId="3CEA6FCF"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ΜΚΜ</w:t>
            </w:r>
          </w:p>
        </w:tc>
        <w:tc>
          <w:tcPr>
            <w:tcW w:w="708" w:type="pct"/>
            <w:tcBorders>
              <w:top w:val="single" w:sz="4" w:space="0" w:color="auto"/>
              <w:left w:val="single" w:sz="4" w:space="0" w:color="auto"/>
              <w:bottom w:val="single" w:sz="4" w:space="0" w:color="auto"/>
              <w:right w:val="single" w:sz="4" w:space="0" w:color="auto"/>
            </w:tcBorders>
            <w:vAlign w:val="center"/>
          </w:tcPr>
          <w:p w14:paraId="08D01A37" w14:textId="77777777" w:rsidR="003D4C4D" w:rsidRPr="00A64BC6" w:rsidRDefault="003D4C4D" w:rsidP="00197100">
            <w:pPr>
              <w:tabs>
                <w:tab w:val="left" w:pos="240"/>
                <w:tab w:val="left" w:pos="540"/>
              </w:tabs>
              <w:spacing w:before="60" w:after="60"/>
              <w:jc w:val="center"/>
            </w:pPr>
            <w:r w:rsidRPr="00A64BC6">
              <w:t>805</w:t>
            </w:r>
          </w:p>
        </w:tc>
        <w:tc>
          <w:tcPr>
            <w:tcW w:w="708" w:type="pct"/>
            <w:tcBorders>
              <w:top w:val="single" w:sz="4" w:space="0" w:color="auto"/>
              <w:left w:val="single" w:sz="4" w:space="0" w:color="auto"/>
              <w:bottom w:val="single" w:sz="4" w:space="0" w:color="auto"/>
              <w:right w:val="single" w:sz="4" w:space="0" w:color="auto"/>
            </w:tcBorders>
            <w:vAlign w:val="center"/>
          </w:tcPr>
          <w:p w14:paraId="328A646E" w14:textId="77777777" w:rsidR="003D4C4D" w:rsidRPr="00A64BC6" w:rsidRDefault="003D4C4D" w:rsidP="00197100">
            <w:pPr>
              <w:tabs>
                <w:tab w:val="left" w:pos="240"/>
                <w:tab w:val="left" w:pos="540"/>
              </w:tabs>
              <w:spacing w:before="60" w:after="60"/>
              <w:jc w:val="center"/>
            </w:pPr>
            <w:r w:rsidRPr="00A64BC6">
              <w:t xml:space="preserve">44.2 </w:t>
            </w:r>
            <w:r w:rsidRPr="00A64BC6">
              <w:br/>
              <w:t>(1.8 - 85.4)</w:t>
            </w:r>
          </w:p>
        </w:tc>
        <w:tc>
          <w:tcPr>
            <w:tcW w:w="708" w:type="pct"/>
            <w:tcBorders>
              <w:top w:val="single" w:sz="4" w:space="0" w:color="auto"/>
              <w:left w:val="single" w:sz="4" w:space="0" w:color="auto"/>
              <w:bottom w:val="single" w:sz="4" w:space="0" w:color="auto"/>
              <w:right w:val="single" w:sz="4" w:space="0" w:color="auto"/>
            </w:tcBorders>
            <w:vAlign w:val="center"/>
          </w:tcPr>
          <w:p w14:paraId="023BAF80" w14:textId="77777777" w:rsidR="003D4C4D" w:rsidRPr="00A64BC6" w:rsidRDefault="003D4C4D" w:rsidP="00197100">
            <w:pPr>
              <w:tabs>
                <w:tab w:val="left" w:pos="240"/>
                <w:tab w:val="left" w:pos="540"/>
              </w:tabs>
              <w:spacing w:before="60" w:after="60"/>
              <w:jc w:val="center"/>
            </w:pPr>
            <w:r w:rsidRPr="00A64BC6">
              <w:t xml:space="preserve">179 </w:t>
            </w:r>
            <w:r w:rsidRPr="00A64BC6">
              <w:br/>
              <w:t>(123 - 266)</w:t>
            </w:r>
          </w:p>
        </w:tc>
        <w:tc>
          <w:tcPr>
            <w:tcW w:w="708" w:type="pct"/>
            <w:tcBorders>
              <w:top w:val="single" w:sz="4" w:space="0" w:color="auto"/>
              <w:left w:val="single" w:sz="4" w:space="0" w:color="auto"/>
              <w:bottom w:val="single" w:sz="4" w:space="0" w:color="auto"/>
              <w:right w:val="single" w:sz="4" w:space="0" w:color="auto"/>
            </w:tcBorders>
            <w:vAlign w:val="center"/>
          </w:tcPr>
          <w:p w14:paraId="46C86551" w14:textId="77777777" w:rsidR="003D4C4D" w:rsidRPr="00A64BC6" w:rsidRDefault="003D4C4D" w:rsidP="00197100">
            <w:pPr>
              <w:tabs>
                <w:tab w:val="left" w:pos="240"/>
                <w:tab w:val="left" w:pos="540"/>
              </w:tabs>
              <w:spacing w:before="60" w:after="60"/>
              <w:jc w:val="center"/>
            </w:pPr>
            <w:r w:rsidRPr="00A64BC6">
              <w:t xml:space="preserve">1736 </w:t>
            </w:r>
            <w:r w:rsidRPr="00A64BC6">
              <w:br/>
              <w:t>(618 - 2756)</w:t>
            </w:r>
          </w:p>
        </w:tc>
        <w:tc>
          <w:tcPr>
            <w:tcW w:w="708" w:type="pct"/>
            <w:tcBorders>
              <w:top w:val="single" w:sz="4" w:space="0" w:color="auto"/>
              <w:left w:val="single" w:sz="4" w:space="0" w:color="auto"/>
              <w:bottom w:val="single" w:sz="4" w:space="0" w:color="auto"/>
              <w:right w:val="single" w:sz="4" w:space="0" w:color="auto"/>
            </w:tcBorders>
            <w:vAlign w:val="center"/>
          </w:tcPr>
          <w:p w14:paraId="10E3A787" w14:textId="77777777" w:rsidR="003D4C4D" w:rsidRPr="00A64BC6" w:rsidRDefault="003D4C4D" w:rsidP="00197100">
            <w:pPr>
              <w:tabs>
                <w:tab w:val="left" w:pos="240"/>
                <w:tab w:val="left" w:pos="540"/>
              </w:tabs>
              <w:spacing w:before="60" w:after="60"/>
              <w:jc w:val="center"/>
            </w:pPr>
            <w:r w:rsidRPr="00A64BC6">
              <w:t>12</w:t>
            </w:r>
          </w:p>
        </w:tc>
      </w:tr>
      <w:tr w:rsidR="003D4C4D" w:rsidRPr="00A64BC6" w14:paraId="101CCD3B" w14:textId="77777777" w:rsidTr="00197100">
        <w:trPr>
          <w:trHeight w:val="430"/>
        </w:trPr>
        <w:tc>
          <w:tcPr>
            <w:tcW w:w="751" w:type="pct"/>
            <w:vMerge/>
            <w:tcBorders>
              <w:top w:val="single" w:sz="4" w:space="0" w:color="auto"/>
              <w:left w:val="single" w:sz="4" w:space="0" w:color="auto"/>
              <w:bottom w:val="single" w:sz="4" w:space="0" w:color="auto"/>
              <w:right w:val="single" w:sz="4" w:space="0" w:color="auto"/>
            </w:tcBorders>
            <w:vAlign w:val="center"/>
          </w:tcPr>
          <w:p w14:paraId="47ADD267" w14:textId="77777777" w:rsidR="003D4C4D" w:rsidRPr="00A64BC6" w:rsidRDefault="003D4C4D" w:rsidP="00197100">
            <w:pPr>
              <w:tabs>
                <w:tab w:val="left" w:pos="240"/>
                <w:tab w:val="left" w:pos="540"/>
              </w:tabs>
              <w:spacing w:before="60" w:after="60"/>
              <w:jc w:val="center"/>
            </w:pPr>
          </w:p>
        </w:tc>
        <w:tc>
          <w:tcPr>
            <w:tcW w:w="708" w:type="pct"/>
            <w:tcBorders>
              <w:top w:val="single" w:sz="4" w:space="0" w:color="auto"/>
              <w:left w:val="single" w:sz="4" w:space="0" w:color="auto"/>
              <w:bottom w:val="single" w:sz="4" w:space="0" w:color="auto"/>
              <w:right w:val="single" w:sz="4" w:space="0" w:color="auto"/>
            </w:tcBorders>
            <w:vAlign w:val="center"/>
          </w:tcPr>
          <w:p w14:paraId="726D8D1C"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ΠΚΜ</w:t>
            </w:r>
          </w:p>
        </w:tc>
        <w:tc>
          <w:tcPr>
            <w:tcW w:w="708" w:type="pct"/>
            <w:tcBorders>
              <w:top w:val="single" w:sz="4" w:space="0" w:color="auto"/>
              <w:left w:val="single" w:sz="4" w:space="0" w:color="auto"/>
              <w:bottom w:val="single" w:sz="4" w:space="0" w:color="auto"/>
              <w:right w:val="single" w:sz="4" w:space="0" w:color="auto"/>
            </w:tcBorders>
            <w:vAlign w:val="center"/>
          </w:tcPr>
          <w:p w14:paraId="6FCB6740" w14:textId="77777777" w:rsidR="003D4C4D" w:rsidRPr="00A64BC6" w:rsidRDefault="003D4C4D" w:rsidP="00197100">
            <w:pPr>
              <w:tabs>
                <w:tab w:val="left" w:pos="240"/>
                <w:tab w:val="left" w:pos="540"/>
              </w:tabs>
              <w:spacing w:before="60" w:after="60"/>
              <w:jc w:val="center"/>
            </w:pPr>
            <w:r w:rsidRPr="00A64BC6">
              <w:t>390</w:t>
            </w:r>
          </w:p>
        </w:tc>
        <w:tc>
          <w:tcPr>
            <w:tcW w:w="708" w:type="pct"/>
            <w:tcBorders>
              <w:top w:val="single" w:sz="4" w:space="0" w:color="auto"/>
              <w:left w:val="single" w:sz="4" w:space="0" w:color="auto"/>
              <w:bottom w:val="single" w:sz="4" w:space="0" w:color="auto"/>
              <w:right w:val="single" w:sz="4" w:space="0" w:color="auto"/>
            </w:tcBorders>
            <w:vAlign w:val="center"/>
          </w:tcPr>
          <w:p w14:paraId="6944FAA8" w14:textId="77777777" w:rsidR="003D4C4D" w:rsidRPr="00A64BC6" w:rsidRDefault="003D4C4D" w:rsidP="00197100">
            <w:pPr>
              <w:tabs>
                <w:tab w:val="left" w:pos="240"/>
                <w:tab w:val="left" w:pos="540"/>
              </w:tabs>
              <w:spacing w:before="60" w:after="60"/>
              <w:jc w:val="center"/>
            </w:pPr>
            <w:r w:rsidRPr="00A64BC6">
              <w:t xml:space="preserve">53.8 </w:t>
            </w:r>
            <w:r w:rsidRPr="00A64BC6">
              <w:br/>
              <w:t>(28.7 - 85.8)</w:t>
            </w:r>
          </w:p>
        </w:tc>
        <w:tc>
          <w:tcPr>
            <w:tcW w:w="708" w:type="pct"/>
            <w:tcBorders>
              <w:top w:val="single" w:sz="4" w:space="0" w:color="auto"/>
              <w:left w:val="single" w:sz="4" w:space="0" w:color="auto"/>
              <w:bottom w:val="single" w:sz="4" w:space="0" w:color="auto"/>
              <w:right w:val="single" w:sz="4" w:space="0" w:color="auto"/>
            </w:tcBorders>
            <w:vAlign w:val="center"/>
          </w:tcPr>
          <w:p w14:paraId="1650FB57" w14:textId="77777777" w:rsidR="003D4C4D" w:rsidRPr="00A64BC6" w:rsidRDefault="003D4C4D" w:rsidP="00197100">
            <w:pPr>
              <w:tabs>
                <w:tab w:val="left" w:pos="240"/>
                <w:tab w:val="left" w:pos="540"/>
              </w:tabs>
              <w:spacing w:before="60" w:after="60"/>
              <w:jc w:val="center"/>
            </w:pPr>
            <w:r w:rsidRPr="00A64BC6">
              <w:t xml:space="preserve">184 </w:t>
            </w:r>
            <w:r w:rsidRPr="00A64BC6">
              <w:br/>
              <w:t>(134 - 247)</w:t>
            </w:r>
          </w:p>
        </w:tc>
        <w:tc>
          <w:tcPr>
            <w:tcW w:w="708" w:type="pct"/>
            <w:tcBorders>
              <w:top w:val="single" w:sz="4" w:space="0" w:color="auto"/>
              <w:left w:val="single" w:sz="4" w:space="0" w:color="auto"/>
              <w:bottom w:val="single" w:sz="4" w:space="0" w:color="auto"/>
              <w:right w:val="single" w:sz="4" w:space="0" w:color="auto"/>
            </w:tcBorders>
            <w:vAlign w:val="center"/>
          </w:tcPr>
          <w:p w14:paraId="3BC6F932" w14:textId="77777777" w:rsidR="003D4C4D" w:rsidRPr="00A64BC6" w:rsidRDefault="003D4C4D" w:rsidP="00197100">
            <w:pPr>
              <w:tabs>
                <w:tab w:val="left" w:pos="240"/>
                <w:tab w:val="left" w:pos="540"/>
              </w:tabs>
              <w:spacing w:before="60" w:after="60"/>
              <w:jc w:val="center"/>
            </w:pPr>
            <w:r w:rsidRPr="00A64BC6">
              <w:t xml:space="preserve">1927 </w:t>
            </w:r>
            <w:r w:rsidRPr="00A64BC6">
              <w:br/>
              <w:t>(1332 -2771)</w:t>
            </w:r>
          </w:p>
        </w:tc>
        <w:tc>
          <w:tcPr>
            <w:tcW w:w="708" w:type="pct"/>
            <w:tcBorders>
              <w:top w:val="single" w:sz="4" w:space="0" w:color="auto"/>
              <w:left w:val="single" w:sz="4" w:space="0" w:color="auto"/>
              <w:bottom w:val="single" w:sz="4" w:space="0" w:color="auto"/>
              <w:right w:val="single" w:sz="4" w:space="0" w:color="auto"/>
            </w:tcBorders>
            <w:vAlign w:val="center"/>
          </w:tcPr>
          <w:p w14:paraId="5B52BCAB" w14:textId="77777777" w:rsidR="003D4C4D" w:rsidRPr="00A64BC6" w:rsidRDefault="003D4C4D" w:rsidP="00197100">
            <w:pPr>
              <w:tabs>
                <w:tab w:val="left" w:pos="240"/>
                <w:tab w:val="left" w:pos="540"/>
              </w:tabs>
              <w:spacing w:before="60" w:after="60"/>
              <w:jc w:val="center"/>
            </w:pPr>
            <w:r w:rsidRPr="00A64BC6">
              <w:t>15</w:t>
            </w:r>
          </w:p>
        </w:tc>
      </w:tr>
      <w:tr w:rsidR="003D4C4D" w:rsidRPr="00A64BC6" w14:paraId="2EE3E687" w14:textId="77777777" w:rsidTr="00197100">
        <w:trPr>
          <w:trHeight w:val="177"/>
        </w:trPr>
        <w:tc>
          <w:tcPr>
            <w:tcW w:w="751" w:type="pct"/>
            <w:vMerge/>
            <w:tcBorders>
              <w:top w:val="single" w:sz="4" w:space="0" w:color="auto"/>
              <w:left w:val="single" w:sz="4" w:space="0" w:color="auto"/>
              <w:bottom w:val="single" w:sz="4" w:space="0" w:color="auto"/>
              <w:right w:val="single" w:sz="4" w:space="0" w:color="auto"/>
            </w:tcBorders>
            <w:vAlign w:val="center"/>
          </w:tcPr>
          <w:p w14:paraId="3BFA137F" w14:textId="77777777" w:rsidR="003D4C4D" w:rsidRPr="00A64BC6" w:rsidRDefault="003D4C4D" w:rsidP="00197100"/>
        </w:tc>
        <w:tc>
          <w:tcPr>
            <w:tcW w:w="708" w:type="pct"/>
            <w:tcBorders>
              <w:top w:val="single" w:sz="4" w:space="0" w:color="auto"/>
              <w:left w:val="single" w:sz="4" w:space="0" w:color="auto"/>
              <w:bottom w:val="single" w:sz="4" w:space="0" w:color="auto"/>
              <w:right w:val="single" w:sz="4" w:space="0" w:color="auto"/>
            </w:tcBorders>
            <w:vAlign w:val="center"/>
          </w:tcPr>
          <w:p w14:paraId="03CAB86C" w14:textId="77777777" w:rsidR="003D4C4D" w:rsidRPr="00300657" w:rsidRDefault="00B437EC" w:rsidP="00197100">
            <w:pPr>
              <w:tabs>
                <w:tab w:val="left" w:pos="240"/>
                <w:tab w:val="left" w:pos="540"/>
              </w:tabs>
              <w:spacing w:before="60" w:after="60"/>
              <w:jc w:val="center"/>
              <w:rPr>
                <w:rFonts w:ascii="Calibri" w:eastAsia="Calibri" w:hAnsi="Calibri"/>
                <w:szCs w:val="24"/>
                <w:lang w:val="el-GR" w:eastAsia="en-US"/>
              </w:rPr>
            </w:pPr>
            <w:r>
              <w:rPr>
                <w:szCs w:val="24"/>
                <w:lang w:val="el-GR"/>
              </w:rPr>
              <w:t>ΠΓΚ</w:t>
            </w:r>
          </w:p>
        </w:tc>
        <w:tc>
          <w:tcPr>
            <w:tcW w:w="708" w:type="pct"/>
            <w:tcBorders>
              <w:top w:val="single" w:sz="4" w:space="0" w:color="auto"/>
              <w:left w:val="single" w:sz="4" w:space="0" w:color="auto"/>
              <w:bottom w:val="single" w:sz="4" w:space="0" w:color="auto"/>
              <w:right w:val="single" w:sz="4" w:space="0" w:color="auto"/>
            </w:tcBorders>
            <w:vAlign w:val="center"/>
          </w:tcPr>
          <w:p w14:paraId="1311AD14" w14:textId="77777777" w:rsidR="003D4C4D" w:rsidRPr="00A64BC6" w:rsidRDefault="003D4C4D" w:rsidP="00197100">
            <w:pPr>
              <w:tabs>
                <w:tab w:val="left" w:pos="240"/>
                <w:tab w:val="left" w:pos="540"/>
              </w:tabs>
              <w:spacing w:before="60" w:after="60"/>
              <w:jc w:val="center"/>
            </w:pPr>
            <w:r w:rsidRPr="00A64BC6">
              <w:t>274</w:t>
            </w:r>
          </w:p>
        </w:tc>
        <w:tc>
          <w:tcPr>
            <w:tcW w:w="708" w:type="pct"/>
            <w:tcBorders>
              <w:top w:val="single" w:sz="4" w:space="0" w:color="auto"/>
              <w:left w:val="single" w:sz="4" w:space="0" w:color="auto"/>
              <w:bottom w:val="single" w:sz="4" w:space="0" w:color="auto"/>
              <w:right w:val="single" w:sz="4" w:space="0" w:color="auto"/>
            </w:tcBorders>
            <w:vAlign w:val="center"/>
          </w:tcPr>
          <w:p w14:paraId="28298154" w14:textId="77777777" w:rsidR="003D4C4D" w:rsidRPr="00300657" w:rsidRDefault="003D4C4D" w:rsidP="00197100">
            <w:pPr>
              <w:tabs>
                <w:tab w:val="left" w:pos="240"/>
                <w:tab w:val="left" w:pos="540"/>
              </w:tabs>
              <w:spacing w:before="60" w:after="60"/>
              <w:jc w:val="center"/>
              <w:rPr>
                <w:rFonts w:ascii="Calibri" w:eastAsia="Calibri" w:hAnsi="Calibri"/>
                <w:szCs w:val="22"/>
                <w:lang w:val="el-GR" w:eastAsia="en-US"/>
              </w:rPr>
            </w:pPr>
            <w:r w:rsidRPr="00A64BC6">
              <w:t xml:space="preserve">32.9 </w:t>
            </w:r>
            <w:r w:rsidRPr="00A64BC6">
              <w:br/>
              <w:t>(6.1 – 88.9)</w:t>
            </w:r>
          </w:p>
        </w:tc>
        <w:tc>
          <w:tcPr>
            <w:tcW w:w="708" w:type="pct"/>
            <w:tcBorders>
              <w:top w:val="single" w:sz="4" w:space="0" w:color="auto"/>
              <w:left w:val="single" w:sz="4" w:space="0" w:color="auto"/>
              <w:bottom w:val="single" w:sz="4" w:space="0" w:color="auto"/>
              <w:right w:val="single" w:sz="4" w:space="0" w:color="auto"/>
            </w:tcBorders>
            <w:vAlign w:val="center"/>
          </w:tcPr>
          <w:p w14:paraId="5B533BAC" w14:textId="77777777" w:rsidR="003D4C4D" w:rsidRPr="00A64BC6" w:rsidRDefault="003D4C4D" w:rsidP="00197100">
            <w:pPr>
              <w:tabs>
                <w:tab w:val="left" w:pos="240"/>
                <w:tab w:val="left" w:pos="540"/>
              </w:tabs>
              <w:spacing w:before="60" w:after="60"/>
              <w:jc w:val="center"/>
            </w:pPr>
            <w:r w:rsidRPr="00A64BC6">
              <w:t xml:space="preserve">131 </w:t>
            </w:r>
            <w:r w:rsidRPr="00A64BC6">
              <w:br/>
              <w:t>(72.5 -251)</w:t>
            </w:r>
          </w:p>
        </w:tc>
        <w:tc>
          <w:tcPr>
            <w:tcW w:w="708" w:type="pct"/>
            <w:tcBorders>
              <w:top w:val="single" w:sz="4" w:space="0" w:color="auto"/>
              <w:left w:val="single" w:sz="4" w:space="0" w:color="auto"/>
              <w:bottom w:val="single" w:sz="4" w:space="0" w:color="auto"/>
              <w:right w:val="single" w:sz="4" w:space="0" w:color="auto"/>
            </w:tcBorders>
            <w:vAlign w:val="center"/>
          </w:tcPr>
          <w:p w14:paraId="23250C41" w14:textId="77777777" w:rsidR="003D4C4D" w:rsidRPr="00A64BC6" w:rsidRDefault="003D4C4D" w:rsidP="00197100">
            <w:pPr>
              <w:tabs>
                <w:tab w:val="left" w:pos="240"/>
                <w:tab w:val="left" w:pos="540"/>
              </w:tabs>
              <w:spacing w:before="60" w:after="60"/>
              <w:jc w:val="center"/>
            </w:pPr>
            <w:r w:rsidRPr="00A64BC6">
              <w:t xml:space="preserve">1338 </w:t>
            </w:r>
            <w:r w:rsidRPr="00A64BC6">
              <w:br/>
              <w:t>(557 - 2875)</w:t>
            </w:r>
          </w:p>
        </w:tc>
        <w:tc>
          <w:tcPr>
            <w:tcW w:w="708" w:type="pct"/>
            <w:tcBorders>
              <w:top w:val="single" w:sz="4" w:space="0" w:color="auto"/>
              <w:left w:val="single" w:sz="4" w:space="0" w:color="auto"/>
              <w:bottom w:val="single" w:sz="4" w:space="0" w:color="auto"/>
              <w:right w:val="single" w:sz="4" w:space="0" w:color="auto"/>
            </w:tcBorders>
            <w:vAlign w:val="center"/>
          </w:tcPr>
          <w:p w14:paraId="5F53DA20" w14:textId="77777777" w:rsidR="003D4C4D" w:rsidRPr="00A64BC6" w:rsidRDefault="003D4C4D" w:rsidP="00197100">
            <w:pPr>
              <w:tabs>
                <w:tab w:val="left" w:pos="240"/>
                <w:tab w:val="left" w:pos="540"/>
              </w:tabs>
              <w:spacing w:before="60" w:after="60"/>
              <w:jc w:val="center"/>
            </w:pPr>
            <w:r w:rsidRPr="00A64BC6">
              <w:t>9</w:t>
            </w:r>
          </w:p>
        </w:tc>
      </w:tr>
      <w:tr w:rsidR="003D4C4D" w:rsidRPr="00A64BC6" w14:paraId="6AB17DBE" w14:textId="77777777" w:rsidTr="00197100">
        <w:trPr>
          <w:trHeight w:val="177"/>
        </w:trPr>
        <w:tc>
          <w:tcPr>
            <w:tcW w:w="751" w:type="pct"/>
            <w:vMerge w:val="restart"/>
            <w:tcBorders>
              <w:top w:val="single" w:sz="4" w:space="0" w:color="auto"/>
              <w:left w:val="single" w:sz="4" w:space="0" w:color="auto"/>
              <w:right w:val="single" w:sz="4" w:space="0" w:color="auto"/>
            </w:tcBorders>
            <w:vAlign w:val="center"/>
          </w:tcPr>
          <w:p w14:paraId="780F87E8" w14:textId="77777777" w:rsidR="003D4C4D" w:rsidRPr="00300657" w:rsidRDefault="003D4C4D" w:rsidP="00197100">
            <w:pPr>
              <w:keepNext/>
              <w:tabs>
                <w:tab w:val="left" w:pos="240"/>
                <w:tab w:val="left" w:pos="540"/>
              </w:tabs>
              <w:spacing w:before="60" w:after="60"/>
              <w:jc w:val="center"/>
              <w:outlineLvl w:val="3"/>
              <w:rPr>
                <w:rFonts w:ascii="Calibri" w:eastAsia="Calibri" w:hAnsi="Calibri"/>
                <w:szCs w:val="24"/>
                <w:lang w:eastAsia="en-US"/>
              </w:rPr>
            </w:pPr>
            <w:r w:rsidRPr="00300657">
              <w:rPr>
                <w:szCs w:val="24"/>
              </w:rPr>
              <w:t>4mg/kg +</w:t>
            </w:r>
            <w:r w:rsidRPr="00300657">
              <w:rPr>
                <w:szCs w:val="24"/>
              </w:rPr>
              <w:br/>
              <w:t xml:space="preserve">2mg/kg </w:t>
            </w:r>
            <w:proofErr w:type="spellStart"/>
            <w:r w:rsidRPr="00300657">
              <w:rPr>
                <w:szCs w:val="24"/>
              </w:rPr>
              <w:t>qw</w:t>
            </w:r>
            <w:proofErr w:type="spellEnd"/>
          </w:p>
        </w:tc>
        <w:tc>
          <w:tcPr>
            <w:tcW w:w="708" w:type="pct"/>
            <w:tcBorders>
              <w:top w:val="single" w:sz="4" w:space="0" w:color="auto"/>
              <w:left w:val="single" w:sz="4" w:space="0" w:color="auto"/>
              <w:bottom w:val="single" w:sz="4" w:space="0" w:color="auto"/>
              <w:right w:val="single" w:sz="4" w:space="0" w:color="auto"/>
            </w:tcBorders>
            <w:vAlign w:val="center"/>
          </w:tcPr>
          <w:p w14:paraId="06DDB856"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ΜΚΜ</w:t>
            </w:r>
          </w:p>
        </w:tc>
        <w:tc>
          <w:tcPr>
            <w:tcW w:w="708" w:type="pct"/>
            <w:tcBorders>
              <w:top w:val="single" w:sz="4" w:space="0" w:color="auto"/>
              <w:left w:val="single" w:sz="4" w:space="0" w:color="auto"/>
              <w:bottom w:val="single" w:sz="4" w:space="0" w:color="auto"/>
              <w:right w:val="single" w:sz="4" w:space="0" w:color="auto"/>
            </w:tcBorders>
            <w:vAlign w:val="center"/>
          </w:tcPr>
          <w:p w14:paraId="02F561D6" w14:textId="77777777" w:rsidR="003D4C4D" w:rsidRPr="00A64BC6" w:rsidRDefault="003D4C4D" w:rsidP="00197100">
            <w:pPr>
              <w:tabs>
                <w:tab w:val="left" w:pos="240"/>
                <w:tab w:val="left" w:pos="540"/>
              </w:tabs>
              <w:spacing w:before="60" w:after="60"/>
              <w:jc w:val="center"/>
            </w:pPr>
            <w:r w:rsidRPr="00A64BC6">
              <w:t>805</w:t>
            </w:r>
          </w:p>
        </w:tc>
        <w:tc>
          <w:tcPr>
            <w:tcW w:w="708" w:type="pct"/>
            <w:tcBorders>
              <w:top w:val="single" w:sz="4" w:space="0" w:color="auto"/>
              <w:left w:val="single" w:sz="4" w:space="0" w:color="auto"/>
              <w:bottom w:val="single" w:sz="4" w:space="0" w:color="auto"/>
              <w:right w:val="single" w:sz="4" w:space="0" w:color="auto"/>
            </w:tcBorders>
            <w:vAlign w:val="center"/>
          </w:tcPr>
          <w:p w14:paraId="1AB6F0C3" w14:textId="77777777" w:rsidR="003D4C4D" w:rsidRPr="00A64BC6" w:rsidRDefault="003D4C4D" w:rsidP="00197100">
            <w:pPr>
              <w:tabs>
                <w:tab w:val="left" w:pos="240"/>
                <w:tab w:val="left" w:pos="540"/>
              </w:tabs>
              <w:spacing w:before="60" w:after="60"/>
              <w:jc w:val="center"/>
            </w:pPr>
            <w:r w:rsidRPr="00A64BC6">
              <w:t xml:space="preserve">63.1 </w:t>
            </w:r>
            <w:r w:rsidRPr="00A64BC6">
              <w:br/>
              <w:t>(11.7 - 107)</w:t>
            </w:r>
          </w:p>
        </w:tc>
        <w:tc>
          <w:tcPr>
            <w:tcW w:w="708" w:type="pct"/>
            <w:tcBorders>
              <w:top w:val="single" w:sz="4" w:space="0" w:color="auto"/>
              <w:left w:val="single" w:sz="4" w:space="0" w:color="auto"/>
              <w:bottom w:val="single" w:sz="4" w:space="0" w:color="auto"/>
              <w:right w:val="single" w:sz="4" w:space="0" w:color="auto"/>
            </w:tcBorders>
            <w:vAlign w:val="center"/>
          </w:tcPr>
          <w:p w14:paraId="773F2E26" w14:textId="77777777" w:rsidR="003D4C4D" w:rsidRPr="00A64BC6" w:rsidRDefault="003D4C4D" w:rsidP="00197100">
            <w:pPr>
              <w:tabs>
                <w:tab w:val="left" w:pos="240"/>
                <w:tab w:val="left" w:pos="540"/>
              </w:tabs>
              <w:spacing w:before="60" w:after="60"/>
              <w:jc w:val="center"/>
            </w:pPr>
            <w:r w:rsidRPr="00A64BC6">
              <w:t xml:space="preserve">107 </w:t>
            </w:r>
            <w:r w:rsidRPr="00A64BC6">
              <w:br/>
              <w:t>(54.2 - 164)</w:t>
            </w:r>
          </w:p>
        </w:tc>
        <w:tc>
          <w:tcPr>
            <w:tcW w:w="708" w:type="pct"/>
            <w:tcBorders>
              <w:top w:val="single" w:sz="4" w:space="0" w:color="auto"/>
              <w:left w:val="single" w:sz="4" w:space="0" w:color="auto"/>
              <w:bottom w:val="single" w:sz="4" w:space="0" w:color="auto"/>
              <w:right w:val="single" w:sz="4" w:space="0" w:color="auto"/>
            </w:tcBorders>
            <w:vAlign w:val="center"/>
          </w:tcPr>
          <w:p w14:paraId="4DDA5952" w14:textId="77777777" w:rsidR="003D4C4D" w:rsidRPr="00A64BC6" w:rsidRDefault="003D4C4D" w:rsidP="00197100">
            <w:pPr>
              <w:tabs>
                <w:tab w:val="left" w:pos="240"/>
                <w:tab w:val="left" w:pos="540"/>
              </w:tabs>
              <w:spacing w:before="60" w:after="60"/>
              <w:jc w:val="center"/>
            </w:pPr>
            <w:r w:rsidRPr="00A64BC6">
              <w:t xml:space="preserve">1710 </w:t>
            </w:r>
            <w:r w:rsidRPr="00A64BC6">
              <w:br/>
              <w:t>(581 - 2715)</w:t>
            </w:r>
          </w:p>
        </w:tc>
        <w:tc>
          <w:tcPr>
            <w:tcW w:w="708" w:type="pct"/>
            <w:tcBorders>
              <w:top w:val="single" w:sz="4" w:space="0" w:color="auto"/>
              <w:left w:val="single" w:sz="4" w:space="0" w:color="auto"/>
              <w:bottom w:val="single" w:sz="4" w:space="0" w:color="auto"/>
              <w:right w:val="single" w:sz="4" w:space="0" w:color="auto"/>
            </w:tcBorders>
            <w:vAlign w:val="center"/>
          </w:tcPr>
          <w:p w14:paraId="4CA17FD2" w14:textId="77777777" w:rsidR="003D4C4D" w:rsidRPr="00A64BC6" w:rsidRDefault="003D4C4D" w:rsidP="00197100">
            <w:pPr>
              <w:tabs>
                <w:tab w:val="left" w:pos="240"/>
                <w:tab w:val="left" w:pos="540"/>
              </w:tabs>
              <w:spacing w:before="60" w:after="60"/>
              <w:jc w:val="center"/>
            </w:pPr>
            <w:r w:rsidRPr="00A64BC6">
              <w:t>12</w:t>
            </w:r>
          </w:p>
        </w:tc>
      </w:tr>
      <w:tr w:rsidR="003D4C4D" w:rsidRPr="00A64BC6" w14:paraId="6BAD80ED" w14:textId="77777777" w:rsidTr="00197100">
        <w:trPr>
          <w:trHeight w:val="177"/>
        </w:trPr>
        <w:tc>
          <w:tcPr>
            <w:tcW w:w="751" w:type="pct"/>
            <w:vMerge/>
            <w:tcBorders>
              <w:left w:val="single" w:sz="4" w:space="0" w:color="auto"/>
              <w:bottom w:val="single" w:sz="4" w:space="0" w:color="auto"/>
              <w:right w:val="single" w:sz="4" w:space="0" w:color="auto"/>
            </w:tcBorders>
            <w:vAlign w:val="center"/>
          </w:tcPr>
          <w:p w14:paraId="3631D5CA" w14:textId="77777777" w:rsidR="003D4C4D" w:rsidRPr="00A64BC6" w:rsidRDefault="003D4C4D" w:rsidP="00197100">
            <w:pPr>
              <w:tabs>
                <w:tab w:val="left" w:pos="240"/>
                <w:tab w:val="left" w:pos="540"/>
              </w:tabs>
              <w:spacing w:before="60" w:after="60"/>
              <w:jc w:val="center"/>
            </w:pPr>
          </w:p>
        </w:tc>
        <w:tc>
          <w:tcPr>
            <w:tcW w:w="708" w:type="pct"/>
            <w:tcBorders>
              <w:top w:val="single" w:sz="4" w:space="0" w:color="auto"/>
              <w:left w:val="single" w:sz="4" w:space="0" w:color="auto"/>
              <w:bottom w:val="single" w:sz="4" w:space="0" w:color="auto"/>
              <w:right w:val="single" w:sz="4" w:space="0" w:color="auto"/>
            </w:tcBorders>
            <w:vAlign w:val="center"/>
          </w:tcPr>
          <w:p w14:paraId="30E37236"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ΠΚΜ</w:t>
            </w:r>
          </w:p>
        </w:tc>
        <w:tc>
          <w:tcPr>
            <w:tcW w:w="708" w:type="pct"/>
            <w:tcBorders>
              <w:top w:val="single" w:sz="4" w:space="0" w:color="auto"/>
              <w:left w:val="single" w:sz="4" w:space="0" w:color="auto"/>
              <w:bottom w:val="single" w:sz="4" w:space="0" w:color="auto"/>
              <w:right w:val="single" w:sz="4" w:space="0" w:color="auto"/>
            </w:tcBorders>
            <w:vAlign w:val="center"/>
          </w:tcPr>
          <w:p w14:paraId="20A15491" w14:textId="77777777" w:rsidR="003D4C4D" w:rsidRPr="00A64BC6" w:rsidRDefault="003D4C4D" w:rsidP="00197100">
            <w:pPr>
              <w:tabs>
                <w:tab w:val="left" w:pos="240"/>
                <w:tab w:val="left" w:pos="540"/>
              </w:tabs>
              <w:spacing w:before="60" w:after="60"/>
              <w:jc w:val="center"/>
            </w:pPr>
            <w:r w:rsidRPr="00A64BC6">
              <w:t>390</w:t>
            </w:r>
          </w:p>
        </w:tc>
        <w:tc>
          <w:tcPr>
            <w:tcW w:w="708" w:type="pct"/>
            <w:tcBorders>
              <w:top w:val="single" w:sz="4" w:space="0" w:color="auto"/>
              <w:left w:val="single" w:sz="4" w:space="0" w:color="auto"/>
              <w:bottom w:val="single" w:sz="4" w:space="0" w:color="auto"/>
              <w:right w:val="single" w:sz="4" w:space="0" w:color="auto"/>
            </w:tcBorders>
            <w:vAlign w:val="center"/>
          </w:tcPr>
          <w:p w14:paraId="6835F512" w14:textId="77777777" w:rsidR="003D4C4D" w:rsidRPr="00A64BC6" w:rsidRDefault="003D4C4D" w:rsidP="00197100">
            <w:pPr>
              <w:tabs>
                <w:tab w:val="left" w:pos="240"/>
                <w:tab w:val="left" w:pos="540"/>
              </w:tabs>
              <w:spacing w:before="60" w:after="60"/>
              <w:jc w:val="center"/>
            </w:pPr>
            <w:r w:rsidRPr="00A64BC6">
              <w:t xml:space="preserve">72.6 </w:t>
            </w:r>
            <w:r w:rsidRPr="00A64BC6">
              <w:br/>
              <w:t>(46 - 109)</w:t>
            </w:r>
          </w:p>
        </w:tc>
        <w:tc>
          <w:tcPr>
            <w:tcW w:w="708" w:type="pct"/>
            <w:tcBorders>
              <w:top w:val="single" w:sz="4" w:space="0" w:color="auto"/>
              <w:left w:val="single" w:sz="4" w:space="0" w:color="auto"/>
              <w:bottom w:val="single" w:sz="4" w:space="0" w:color="auto"/>
              <w:right w:val="single" w:sz="4" w:space="0" w:color="auto"/>
            </w:tcBorders>
            <w:vAlign w:val="center"/>
          </w:tcPr>
          <w:p w14:paraId="7907AECB" w14:textId="77777777" w:rsidR="003D4C4D" w:rsidRPr="00A64BC6" w:rsidRDefault="003D4C4D" w:rsidP="00197100">
            <w:pPr>
              <w:tabs>
                <w:tab w:val="left" w:pos="240"/>
                <w:tab w:val="left" w:pos="540"/>
              </w:tabs>
              <w:spacing w:before="60" w:after="60"/>
              <w:jc w:val="center"/>
            </w:pPr>
            <w:r w:rsidRPr="00A64BC6">
              <w:t xml:space="preserve">115 </w:t>
            </w:r>
            <w:r w:rsidRPr="00A64BC6">
              <w:br/>
              <w:t>(82.6 - 160)</w:t>
            </w:r>
          </w:p>
        </w:tc>
        <w:tc>
          <w:tcPr>
            <w:tcW w:w="708" w:type="pct"/>
            <w:tcBorders>
              <w:top w:val="single" w:sz="4" w:space="0" w:color="auto"/>
              <w:left w:val="single" w:sz="4" w:space="0" w:color="auto"/>
              <w:bottom w:val="single" w:sz="4" w:space="0" w:color="auto"/>
              <w:right w:val="single" w:sz="4" w:space="0" w:color="auto"/>
            </w:tcBorders>
            <w:vAlign w:val="center"/>
          </w:tcPr>
          <w:p w14:paraId="36C99A3B" w14:textId="77777777" w:rsidR="003D4C4D" w:rsidRPr="00A64BC6" w:rsidRDefault="003D4C4D" w:rsidP="00197100">
            <w:pPr>
              <w:tabs>
                <w:tab w:val="left" w:pos="240"/>
                <w:tab w:val="left" w:pos="540"/>
              </w:tabs>
              <w:spacing w:before="60" w:after="60"/>
              <w:jc w:val="center"/>
            </w:pPr>
            <w:r w:rsidRPr="00A64BC6">
              <w:t xml:space="preserve">1893 </w:t>
            </w:r>
            <w:r w:rsidRPr="00A64BC6">
              <w:br/>
              <w:t>(1309 -2734)</w:t>
            </w:r>
          </w:p>
        </w:tc>
        <w:tc>
          <w:tcPr>
            <w:tcW w:w="708" w:type="pct"/>
            <w:tcBorders>
              <w:top w:val="single" w:sz="4" w:space="0" w:color="auto"/>
              <w:left w:val="single" w:sz="4" w:space="0" w:color="auto"/>
              <w:bottom w:val="single" w:sz="4" w:space="0" w:color="auto"/>
              <w:right w:val="single" w:sz="4" w:space="0" w:color="auto"/>
            </w:tcBorders>
            <w:vAlign w:val="center"/>
          </w:tcPr>
          <w:p w14:paraId="6F2EA644" w14:textId="77777777" w:rsidR="003D4C4D" w:rsidRPr="00A64BC6" w:rsidRDefault="003D4C4D" w:rsidP="00197100">
            <w:pPr>
              <w:tabs>
                <w:tab w:val="left" w:pos="240"/>
                <w:tab w:val="left" w:pos="540"/>
              </w:tabs>
              <w:spacing w:before="60" w:after="60"/>
              <w:jc w:val="center"/>
            </w:pPr>
            <w:r w:rsidRPr="00A64BC6">
              <w:t>14</w:t>
            </w:r>
          </w:p>
        </w:tc>
      </w:tr>
    </w:tbl>
    <w:p w14:paraId="7A37F89C" w14:textId="77777777" w:rsidR="00F234A2" w:rsidRPr="00EE032C" w:rsidRDefault="00F234A2" w:rsidP="00F234A2">
      <w:pPr>
        <w:jc w:val="both"/>
        <w:rPr>
          <w:sz w:val="20"/>
          <w:lang w:val="el-GR" w:eastAsia="de-DE"/>
        </w:rPr>
      </w:pPr>
      <w:r w:rsidRPr="00EE032C">
        <w:rPr>
          <w:sz w:val="20"/>
          <w:lang w:val="el-GR" w:eastAsia="de-DE"/>
        </w:rPr>
        <w:t>*</w:t>
      </w:r>
      <w:proofErr w:type="spellStart"/>
      <w:r w:rsidRPr="00EE032C">
        <w:rPr>
          <w:sz w:val="20"/>
          <w:lang w:val="en-GB" w:eastAsia="de-DE"/>
        </w:rPr>
        <w:t>C</w:t>
      </w:r>
      <w:r w:rsidRPr="00EE032C">
        <w:rPr>
          <w:sz w:val="20"/>
          <w:vertAlign w:val="subscript"/>
          <w:lang w:val="en-GB" w:eastAsia="de-DE"/>
        </w:rPr>
        <w:t>min</w:t>
      </w:r>
      <w:proofErr w:type="spellEnd"/>
      <w:r w:rsidRPr="00EE032C">
        <w:rPr>
          <w:sz w:val="20"/>
          <w:vertAlign w:val="subscript"/>
          <w:lang w:val="el-GR" w:eastAsia="de-DE"/>
        </w:rPr>
        <w:t>,</w:t>
      </w:r>
      <w:r w:rsidRPr="00EE032C">
        <w:rPr>
          <w:sz w:val="20"/>
          <w:vertAlign w:val="subscript"/>
          <w:lang w:val="en-GB" w:eastAsia="de-DE"/>
        </w:rPr>
        <w:t>ss</w:t>
      </w:r>
      <w:r w:rsidRPr="00EE032C">
        <w:rPr>
          <w:sz w:val="20"/>
          <w:vertAlign w:val="subscript"/>
          <w:lang w:val="el-GR" w:eastAsia="de-DE"/>
        </w:rPr>
        <w:t xml:space="preserve"> </w:t>
      </w:r>
      <w:r w:rsidRPr="00EE032C">
        <w:rPr>
          <w:sz w:val="20"/>
          <w:lang w:val="el-GR" w:eastAsia="de-DE"/>
        </w:rPr>
        <w:t xml:space="preserve">– </w:t>
      </w:r>
      <w:proofErr w:type="spellStart"/>
      <w:r w:rsidRPr="00EE032C">
        <w:rPr>
          <w:sz w:val="20"/>
          <w:lang w:val="en-GB" w:eastAsia="de-DE"/>
        </w:rPr>
        <w:t>C</w:t>
      </w:r>
      <w:r w:rsidRPr="00EE032C">
        <w:rPr>
          <w:sz w:val="20"/>
          <w:vertAlign w:val="subscript"/>
          <w:lang w:val="en-GB" w:eastAsia="de-DE"/>
        </w:rPr>
        <w:t>min</w:t>
      </w:r>
      <w:proofErr w:type="spellEnd"/>
      <w:r w:rsidRPr="00EE032C">
        <w:rPr>
          <w:sz w:val="20"/>
          <w:lang w:val="el-GR" w:eastAsia="de-DE"/>
        </w:rPr>
        <w:t xml:space="preserve"> σε σταθεροποιημένη κατάσταση </w:t>
      </w:r>
    </w:p>
    <w:p w14:paraId="504963E5" w14:textId="77777777" w:rsidR="00F234A2" w:rsidRPr="00EE032C" w:rsidRDefault="00F234A2" w:rsidP="00F234A2">
      <w:pPr>
        <w:jc w:val="both"/>
        <w:rPr>
          <w:sz w:val="20"/>
          <w:lang w:val="el-GR" w:eastAsia="de-DE"/>
        </w:rPr>
      </w:pPr>
      <w:r w:rsidRPr="00EE032C">
        <w:rPr>
          <w:sz w:val="20"/>
          <w:lang w:val="el-GR" w:eastAsia="de-DE"/>
        </w:rPr>
        <w:t>**</w:t>
      </w:r>
      <w:r w:rsidRPr="00EE032C">
        <w:rPr>
          <w:sz w:val="20"/>
          <w:lang w:val="en-GB" w:eastAsia="de-DE"/>
        </w:rPr>
        <w:t>C</w:t>
      </w:r>
      <w:r w:rsidRPr="00EE032C">
        <w:rPr>
          <w:sz w:val="20"/>
          <w:vertAlign w:val="subscript"/>
          <w:lang w:val="en-GB" w:eastAsia="de-DE"/>
        </w:rPr>
        <w:t>max</w:t>
      </w:r>
      <w:r w:rsidRPr="00EE032C">
        <w:rPr>
          <w:sz w:val="20"/>
          <w:vertAlign w:val="subscript"/>
          <w:lang w:val="el-GR" w:eastAsia="de-DE"/>
        </w:rPr>
        <w:t>,</w:t>
      </w:r>
      <w:r w:rsidRPr="00EE032C">
        <w:rPr>
          <w:sz w:val="20"/>
          <w:vertAlign w:val="subscript"/>
          <w:lang w:val="en-GB" w:eastAsia="de-DE"/>
        </w:rPr>
        <w:t>ss</w:t>
      </w:r>
      <w:r w:rsidRPr="00EE032C">
        <w:rPr>
          <w:sz w:val="20"/>
          <w:vertAlign w:val="subscript"/>
          <w:lang w:val="el-GR" w:eastAsia="de-DE"/>
        </w:rPr>
        <w:t xml:space="preserve"> </w:t>
      </w:r>
      <w:r w:rsidRPr="00EE032C">
        <w:rPr>
          <w:sz w:val="20"/>
          <w:lang w:val="el-GR" w:eastAsia="de-DE"/>
        </w:rPr>
        <w:t xml:space="preserve">= </w:t>
      </w:r>
      <w:r w:rsidRPr="00EE032C">
        <w:rPr>
          <w:sz w:val="20"/>
          <w:lang w:val="en-GB" w:eastAsia="de-DE"/>
        </w:rPr>
        <w:t>C</w:t>
      </w:r>
      <w:r w:rsidRPr="00EE032C">
        <w:rPr>
          <w:sz w:val="20"/>
          <w:vertAlign w:val="subscript"/>
          <w:lang w:val="en-GB" w:eastAsia="de-DE"/>
        </w:rPr>
        <w:t>max</w:t>
      </w:r>
      <w:r w:rsidRPr="00EE032C">
        <w:rPr>
          <w:sz w:val="20"/>
          <w:lang w:val="el-GR" w:eastAsia="de-DE"/>
        </w:rPr>
        <w:t xml:space="preserve"> σε σταθεροποιημένη κατάσταση</w:t>
      </w:r>
    </w:p>
    <w:p w14:paraId="2A8A1F56" w14:textId="77777777" w:rsidR="00F234A2" w:rsidRPr="00EE032C" w:rsidRDefault="00F234A2" w:rsidP="00F234A2">
      <w:pPr>
        <w:jc w:val="both"/>
        <w:rPr>
          <w:rFonts w:cs="Arial"/>
          <w:iCs/>
          <w:sz w:val="20"/>
          <w:lang w:val="el-GR" w:eastAsia="de-DE"/>
        </w:rPr>
      </w:pPr>
      <w:r w:rsidRPr="00EE032C">
        <w:rPr>
          <w:sz w:val="20"/>
          <w:lang w:val="el-GR" w:eastAsia="de-DE"/>
        </w:rPr>
        <w:t>***</w:t>
      </w:r>
      <w:r w:rsidRPr="00EE032C">
        <w:rPr>
          <w:rFonts w:cs="Arial"/>
          <w:iCs/>
          <w:sz w:val="20"/>
          <w:lang w:val="el-GR" w:eastAsia="de-DE"/>
        </w:rPr>
        <w:t xml:space="preserve"> χρόνος έως 90% της σταθεροποιημένης κατάστασης</w:t>
      </w:r>
    </w:p>
    <w:p w14:paraId="0FE0E33D" w14:textId="77777777" w:rsidR="00F234A2" w:rsidRPr="007A3218" w:rsidRDefault="00F234A2" w:rsidP="003D4C4D">
      <w:pPr>
        <w:spacing w:after="170" w:line="280" w:lineRule="atLeast"/>
        <w:jc w:val="both"/>
        <w:rPr>
          <w:i/>
          <w:sz w:val="24"/>
          <w:szCs w:val="24"/>
          <w:u w:val="single"/>
          <w:lang w:val="el-GR" w:eastAsia="de-DE"/>
        </w:rPr>
      </w:pPr>
    </w:p>
    <w:p w14:paraId="417A4917" w14:textId="77777777" w:rsidR="003D4C4D" w:rsidRPr="00DA1936" w:rsidRDefault="003D4C4D" w:rsidP="003D4C4D">
      <w:pPr>
        <w:keepNext/>
        <w:keepLines/>
        <w:rPr>
          <w:szCs w:val="24"/>
          <w:lang w:val="el-GR"/>
        </w:rPr>
      </w:pPr>
      <w:r w:rsidRPr="00DA1936">
        <w:rPr>
          <w:szCs w:val="24"/>
          <w:lang w:val="el-GR"/>
        </w:rPr>
        <w:lastRenderedPageBreak/>
        <w:t xml:space="preserve">Πίνακας 16 Προβλεπόμενες από τον πληθυσμό τιμές παραμέτρου φαρμακοκινητικής σε σταθερή κατάσταση για τα δοσολογικά σχήματα </w:t>
      </w:r>
      <w:r w:rsidRPr="00DA1936">
        <w:rPr>
          <w:szCs w:val="24"/>
          <w:lang w:val="en-GB"/>
        </w:rPr>
        <w:t>Herceptin</w:t>
      </w:r>
      <w:r w:rsidRPr="00DA1936">
        <w:rPr>
          <w:szCs w:val="24"/>
          <w:lang w:val="el-GR"/>
        </w:rPr>
        <w:t xml:space="preserve"> </w:t>
      </w:r>
      <w:r w:rsidRPr="00DA1936">
        <w:rPr>
          <w:szCs w:val="24"/>
          <w:lang w:val="en-GB"/>
        </w:rPr>
        <w:t>IV</w:t>
      </w:r>
      <w:r w:rsidRPr="00DA1936">
        <w:rPr>
          <w:szCs w:val="24"/>
          <w:lang w:val="el-GR"/>
        </w:rPr>
        <w:t xml:space="preserve"> σε ασθενείς με μεταστατικό καρκίνο του μαστού</w:t>
      </w:r>
      <w:r w:rsidR="00B437EC">
        <w:rPr>
          <w:szCs w:val="24"/>
          <w:lang w:val="el-GR"/>
        </w:rPr>
        <w:t xml:space="preserve"> (ΜΚΜ)</w:t>
      </w:r>
      <w:r w:rsidRPr="00DA1936">
        <w:rPr>
          <w:szCs w:val="24"/>
          <w:lang w:val="el-GR"/>
        </w:rPr>
        <w:t xml:space="preserve">, πρώιμο καρκίνο του μαστού </w:t>
      </w:r>
      <w:r w:rsidR="00B437EC">
        <w:rPr>
          <w:szCs w:val="24"/>
          <w:lang w:val="el-GR"/>
        </w:rPr>
        <w:t xml:space="preserve">(ΠΚΜ) </w:t>
      </w:r>
      <w:r w:rsidRPr="00DA1936">
        <w:rPr>
          <w:szCs w:val="24"/>
          <w:lang w:val="el-GR"/>
        </w:rPr>
        <w:t xml:space="preserve">και </w:t>
      </w:r>
      <w:r w:rsidRPr="009F5FB1">
        <w:rPr>
          <w:szCs w:val="24"/>
          <w:lang w:val="el-GR"/>
        </w:rPr>
        <w:t>προχωρημένο γαστρικό καρκίνο</w:t>
      </w:r>
      <w:r w:rsidR="00B437EC">
        <w:rPr>
          <w:szCs w:val="24"/>
          <w:lang w:val="el-GR"/>
        </w:rPr>
        <w:t xml:space="preserve"> (ΠΓΚ) </w:t>
      </w:r>
    </w:p>
    <w:p w14:paraId="0B52DE76" w14:textId="77777777" w:rsidR="003D4C4D" w:rsidRPr="00300657" w:rsidRDefault="003D4C4D" w:rsidP="003D4C4D">
      <w:pPr>
        <w:keepNext/>
        <w:keepLines/>
        <w:rPr>
          <w:lang w:val="el-GR"/>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1811"/>
        <w:gridCol w:w="1813"/>
        <w:gridCol w:w="1813"/>
        <w:gridCol w:w="1811"/>
      </w:tblGrid>
      <w:tr w:rsidR="003D4C4D" w:rsidRPr="00A64BC6" w14:paraId="572053E5" w14:textId="77777777" w:rsidTr="00197100">
        <w:trPr>
          <w:trHeight w:val="117"/>
        </w:trPr>
        <w:tc>
          <w:tcPr>
            <w:tcW w:w="954" w:type="pct"/>
            <w:tcBorders>
              <w:top w:val="single" w:sz="4" w:space="0" w:color="auto"/>
              <w:left w:val="single" w:sz="4" w:space="0" w:color="auto"/>
              <w:bottom w:val="single" w:sz="4" w:space="0" w:color="auto"/>
              <w:right w:val="single" w:sz="4" w:space="0" w:color="auto"/>
            </w:tcBorders>
            <w:vAlign w:val="center"/>
          </w:tcPr>
          <w:p w14:paraId="052D05F3"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proofErr w:type="spellStart"/>
            <w:r w:rsidRPr="00300657">
              <w:rPr>
                <w:szCs w:val="24"/>
              </w:rPr>
              <w:t>Σχήμ</w:t>
            </w:r>
            <w:proofErr w:type="spellEnd"/>
            <w:r w:rsidRPr="00300657">
              <w:rPr>
                <w:szCs w:val="24"/>
              </w:rPr>
              <w:t>α</w:t>
            </w:r>
          </w:p>
        </w:tc>
        <w:tc>
          <w:tcPr>
            <w:tcW w:w="1011" w:type="pct"/>
            <w:tcBorders>
              <w:top w:val="single" w:sz="4" w:space="0" w:color="auto"/>
              <w:left w:val="single" w:sz="4" w:space="0" w:color="auto"/>
              <w:bottom w:val="single" w:sz="4" w:space="0" w:color="auto"/>
              <w:right w:val="single" w:sz="4" w:space="0" w:color="auto"/>
            </w:tcBorders>
            <w:vAlign w:val="center"/>
          </w:tcPr>
          <w:p w14:paraId="2B49EDC8"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proofErr w:type="spellStart"/>
            <w:r w:rsidRPr="00300657">
              <w:rPr>
                <w:szCs w:val="24"/>
              </w:rPr>
              <w:t>Τύ</w:t>
            </w:r>
            <w:proofErr w:type="spellEnd"/>
            <w:r w:rsidRPr="00300657">
              <w:rPr>
                <w:szCs w:val="24"/>
              </w:rPr>
              <w:t>πος π</w:t>
            </w:r>
            <w:proofErr w:type="spellStart"/>
            <w:r w:rsidRPr="00300657">
              <w:rPr>
                <w:szCs w:val="24"/>
              </w:rPr>
              <w:t>ρωτο</w:t>
            </w:r>
            <w:proofErr w:type="spellEnd"/>
            <w:r w:rsidRPr="00300657">
              <w:rPr>
                <w:szCs w:val="24"/>
              </w:rPr>
              <w:t xml:space="preserve">παθούς </w:t>
            </w:r>
            <w:proofErr w:type="spellStart"/>
            <w:r w:rsidRPr="00300657">
              <w:rPr>
                <w:szCs w:val="24"/>
              </w:rPr>
              <w:t>όγκου</w:t>
            </w:r>
            <w:proofErr w:type="spellEnd"/>
          </w:p>
        </w:tc>
        <w:tc>
          <w:tcPr>
            <w:tcW w:w="1012" w:type="pct"/>
            <w:tcBorders>
              <w:top w:val="single" w:sz="4" w:space="0" w:color="auto"/>
              <w:left w:val="single" w:sz="4" w:space="0" w:color="auto"/>
              <w:bottom w:val="single" w:sz="4" w:space="0" w:color="auto"/>
              <w:right w:val="single" w:sz="4" w:space="0" w:color="auto"/>
            </w:tcBorders>
            <w:vAlign w:val="center"/>
          </w:tcPr>
          <w:p w14:paraId="4E33D577"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300657">
              <w:rPr>
                <w:szCs w:val="24"/>
              </w:rPr>
              <w:t>N</w:t>
            </w:r>
          </w:p>
        </w:tc>
        <w:tc>
          <w:tcPr>
            <w:tcW w:w="1012" w:type="pct"/>
            <w:tcBorders>
              <w:top w:val="single" w:sz="4" w:space="0" w:color="auto"/>
              <w:left w:val="single" w:sz="4" w:space="0" w:color="auto"/>
              <w:bottom w:val="single" w:sz="4" w:space="0" w:color="auto"/>
              <w:right w:val="single" w:sz="4" w:space="0" w:color="auto"/>
            </w:tcBorders>
            <w:vAlign w:val="center"/>
          </w:tcPr>
          <w:p w14:paraId="35911ED5"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300657">
              <w:rPr>
                <w:szCs w:val="24"/>
                <w:lang w:val="el-GR"/>
              </w:rPr>
              <w:t xml:space="preserve">Ολικό εύρος </w:t>
            </w:r>
            <w:r w:rsidRPr="00300657">
              <w:rPr>
                <w:szCs w:val="24"/>
              </w:rPr>
              <w:t>CL</w:t>
            </w:r>
            <w:r w:rsidRPr="00300657">
              <w:rPr>
                <w:szCs w:val="24"/>
                <w:lang w:val="el-GR"/>
              </w:rPr>
              <w:t xml:space="preserve"> από </w:t>
            </w:r>
            <w:r w:rsidRPr="00300657">
              <w:rPr>
                <w:szCs w:val="24"/>
              </w:rPr>
              <w:t>C</w:t>
            </w:r>
            <w:r w:rsidRPr="00300657">
              <w:rPr>
                <w:szCs w:val="24"/>
                <w:vertAlign w:val="subscript"/>
              </w:rPr>
              <w:t>max</w:t>
            </w:r>
            <w:r w:rsidRPr="00300657">
              <w:rPr>
                <w:szCs w:val="24"/>
                <w:vertAlign w:val="subscript"/>
                <w:lang w:val="el-GR"/>
              </w:rPr>
              <w:t>,</w:t>
            </w:r>
            <w:r w:rsidRPr="00300657">
              <w:rPr>
                <w:szCs w:val="24"/>
                <w:vertAlign w:val="subscript"/>
              </w:rPr>
              <w:t>ss</w:t>
            </w:r>
            <w:r w:rsidRPr="00300657">
              <w:rPr>
                <w:szCs w:val="24"/>
                <w:vertAlign w:val="subscript"/>
                <w:lang w:val="el-GR"/>
              </w:rPr>
              <w:t xml:space="preserve"> </w:t>
            </w:r>
            <w:r w:rsidRPr="00300657">
              <w:rPr>
                <w:szCs w:val="24"/>
              </w:rPr>
              <w:t>to</w:t>
            </w:r>
            <w:r w:rsidRPr="00300657">
              <w:rPr>
                <w:szCs w:val="24"/>
                <w:lang w:val="el-GR"/>
              </w:rPr>
              <w:t xml:space="preserve"> </w:t>
            </w:r>
            <w:proofErr w:type="spellStart"/>
            <w:r w:rsidRPr="00300657">
              <w:rPr>
                <w:szCs w:val="24"/>
              </w:rPr>
              <w:t>C</w:t>
            </w:r>
            <w:r w:rsidRPr="00300657">
              <w:rPr>
                <w:szCs w:val="24"/>
                <w:vertAlign w:val="subscript"/>
              </w:rPr>
              <w:t>min</w:t>
            </w:r>
            <w:proofErr w:type="spellEnd"/>
            <w:r w:rsidRPr="00300657">
              <w:rPr>
                <w:szCs w:val="24"/>
                <w:vertAlign w:val="subscript"/>
                <w:lang w:val="el-GR"/>
              </w:rPr>
              <w:t>,</w:t>
            </w:r>
            <w:r w:rsidRPr="00300657">
              <w:rPr>
                <w:szCs w:val="24"/>
                <w:vertAlign w:val="subscript"/>
              </w:rPr>
              <w:t>ss</w:t>
            </w:r>
            <w:r w:rsidRPr="00300657">
              <w:rPr>
                <w:szCs w:val="24"/>
                <w:lang w:val="el-GR"/>
              </w:rPr>
              <w:br/>
              <w:t>(</w:t>
            </w:r>
            <w:r w:rsidRPr="00300657">
              <w:rPr>
                <w:szCs w:val="24"/>
              </w:rPr>
              <w:t>L</w:t>
            </w:r>
            <w:r w:rsidRPr="00300657">
              <w:rPr>
                <w:szCs w:val="24"/>
                <w:lang w:val="el-GR"/>
              </w:rPr>
              <w:t>/ημέρα)</w:t>
            </w:r>
          </w:p>
        </w:tc>
        <w:tc>
          <w:tcPr>
            <w:tcW w:w="1012" w:type="pct"/>
            <w:tcBorders>
              <w:top w:val="single" w:sz="4" w:space="0" w:color="auto"/>
              <w:left w:val="single" w:sz="4" w:space="0" w:color="auto"/>
              <w:bottom w:val="single" w:sz="4" w:space="0" w:color="auto"/>
              <w:right w:val="single" w:sz="4" w:space="0" w:color="auto"/>
            </w:tcBorders>
            <w:vAlign w:val="center"/>
          </w:tcPr>
          <w:p w14:paraId="1B589ABC" w14:textId="77777777" w:rsidR="003D4C4D" w:rsidRPr="00300657" w:rsidRDefault="003D4C4D" w:rsidP="00197100">
            <w:pPr>
              <w:keepNext/>
              <w:keepLines/>
              <w:spacing w:before="40" w:after="40" w:line="240" w:lineRule="exact"/>
              <w:jc w:val="center"/>
              <w:rPr>
                <w:rFonts w:ascii="SimSun" w:eastAsia="SimSun"/>
                <w:szCs w:val="24"/>
                <w:lang w:val="el-GR"/>
              </w:rPr>
            </w:pPr>
            <w:r w:rsidRPr="00300657">
              <w:rPr>
                <w:szCs w:val="24"/>
                <w:lang w:val="el-GR"/>
              </w:rPr>
              <w:t xml:space="preserve">Εύρος </w:t>
            </w:r>
            <w:r w:rsidRPr="00300657">
              <w:rPr>
                <w:szCs w:val="24"/>
              </w:rPr>
              <w:t>t</w:t>
            </w:r>
            <w:r w:rsidRPr="00300657">
              <w:rPr>
                <w:szCs w:val="24"/>
                <w:vertAlign w:val="subscript"/>
                <w:lang w:val="el-GR"/>
              </w:rPr>
              <w:t xml:space="preserve">1/2 </w:t>
            </w:r>
            <w:r w:rsidRPr="00300657">
              <w:rPr>
                <w:szCs w:val="24"/>
                <w:lang w:val="el-GR"/>
              </w:rPr>
              <w:t xml:space="preserve">από </w:t>
            </w:r>
            <w:proofErr w:type="spellStart"/>
            <w:r w:rsidRPr="00300657">
              <w:rPr>
                <w:szCs w:val="24"/>
              </w:rPr>
              <w:t>C</w:t>
            </w:r>
            <w:r w:rsidRPr="00300657">
              <w:rPr>
                <w:szCs w:val="24"/>
                <w:vertAlign w:val="subscript"/>
              </w:rPr>
              <w:t>max</w:t>
            </w:r>
            <w:proofErr w:type="spellEnd"/>
            <w:r w:rsidRPr="00300657">
              <w:rPr>
                <w:szCs w:val="24"/>
                <w:vertAlign w:val="subscript"/>
                <w:lang w:val="el-GR"/>
              </w:rPr>
              <w:t>,</w:t>
            </w:r>
            <w:r w:rsidRPr="00300657">
              <w:rPr>
                <w:szCs w:val="24"/>
                <w:vertAlign w:val="subscript"/>
              </w:rPr>
              <w:t>ss</w:t>
            </w:r>
            <w:r w:rsidRPr="00300657">
              <w:rPr>
                <w:szCs w:val="24"/>
                <w:vertAlign w:val="subscript"/>
                <w:lang w:val="el-GR"/>
              </w:rPr>
              <w:t xml:space="preserve"> </w:t>
            </w:r>
            <w:r w:rsidRPr="00300657">
              <w:rPr>
                <w:szCs w:val="24"/>
                <w:lang w:val="el-GR"/>
              </w:rPr>
              <w:t xml:space="preserve">σε </w:t>
            </w:r>
            <w:proofErr w:type="spellStart"/>
            <w:r w:rsidRPr="00300657">
              <w:rPr>
                <w:szCs w:val="24"/>
              </w:rPr>
              <w:t>C</w:t>
            </w:r>
            <w:r w:rsidRPr="00300657">
              <w:rPr>
                <w:szCs w:val="24"/>
                <w:vertAlign w:val="subscript"/>
              </w:rPr>
              <w:t>min</w:t>
            </w:r>
            <w:proofErr w:type="spellEnd"/>
            <w:r w:rsidRPr="00300657">
              <w:rPr>
                <w:szCs w:val="24"/>
                <w:vertAlign w:val="subscript"/>
                <w:lang w:val="el-GR"/>
              </w:rPr>
              <w:t>,</w:t>
            </w:r>
            <w:r w:rsidRPr="00300657">
              <w:rPr>
                <w:szCs w:val="24"/>
                <w:vertAlign w:val="subscript"/>
              </w:rPr>
              <w:t>ss</w:t>
            </w:r>
          </w:p>
          <w:p w14:paraId="3134F178"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300657">
              <w:rPr>
                <w:szCs w:val="24"/>
              </w:rPr>
              <w:t>(</w:t>
            </w:r>
            <w:proofErr w:type="spellStart"/>
            <w:r w:rsidRPr="00300657">
              <w:rPr>
                <w:szCs w:val="24"/>
              </w:rPr>
              <w:t>ημέρ</w:t>
            </w:r>
            <w:proofErr w:type="spellEnd"/>
            <w:r w:rsidRPr="00300657">
              <w:rPr>
                <w:szCs w:val="24"/>
              </w:rPr>
              <w:t>α)</w:t>
            </w:r>
            <w:r w:rsidRPr="00300657">
              <w:rPr>
                <w:b/>
                <w:szCs w:val="24"/>
              </w:rPr>
              <w:t xml:space="preserve"> </w:t>
            </w:r>
          </w:p>
        </w:tc>
      </w:tr>
      <w:tr w:rsidR="003D4C4D" w:rsidRPr="00A64BC6" w14:paraId="4FE8371F" w14:textId="77777777" w:rsidTr="00197100">
        <w:trPr>
          <w:trHeight w:val="430"/>
        </w:trPr>
        <w:tc>
          <w:tcPr>
            <w:tcW w:w="954" w:type="pct"/>
            <w:vMerge w:val="restart"/>
            <w:tcBorders>
              <w:top w:val="single" w:sz="4" w:space="0" w:color="auto"/>
              <w:left w:val="single" w:sz="4" w:space="0" w:color="auto"/>
              <w:bottom w:val="single" w:sz="4" w:space="0" w:color="auto"/>
              <w:right w:val="single" w:sz="4" w:space="0" w:color="auto"/>
            </w:tcBorders>
            <w:vAlign w:val="center"/>
          </w:tcPr>
          <w:p w14:paraId="0E3F6717"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eastAsia="en-US"/>
              </w:rPr>
            </w:pPr>
            <w:r w:rsidRPr="00300657">
              <w:rPr>
                <w:szCs w:val="24"/>
              </w:rPr>
              <w:t>8mg/kg +</w:t>
            </w:r>
            <w:r w:rsidRPr="00300657">
              <w:rPr>
                <w:szCs w:val="24"/>
              </w:rPr>
              <w:br/>
              <w:t>6mg/kg q3w</w:t>
            </w:r>
          </w:p>
        </w:tc>
        <w:tc>
          <w:tcPr>
            <w:tcW w:w="1011" w:type="pct"/>
            <w:tcBorders>
              <w:top w:val="single" w:sz="4" w:space="0" w:color="auto"/>
              <w:left w:val="single" w:sz="4" w:space="0" w:color="auto"/>
              <w:bottom w:val="single" w:sz="4" w:space="0" w:color="auto"/>
              <w:right w:val="single" w:sz="4" w:space="0" w:color="auto"/>
            </w:tcBorders>
            <w:vAlign w:val="center"/>
          </w:tcPr>
          <w:p w14:paraId="31628A3D"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300657">
              <w:rPr>
                <w:szCs w:val="24"/>
              </w:rPr>
              <w:t>ΜΚΜ</w:t>
            </w:r>
          </w:p>
        </w:tc>
        <w:tc>
          <w:tcPr>
            <w:tcW w:w="1012" w:type="pct"/>
            <w:tcBorders>
              <w:top w:val="single" w:sz="4" w:space="0" w:color="auto"/>
              <w:left w:val="single" w:sz="4" w:space="0" w:color="auto"/>
              <w:bottom w:val="single" w:sz="4" w:space="0" w:color="auto"/>
              <w:right w:val="single" w:sz="4" w:space="0" w:color="auto"/>
            </w:tcBorders>
            <w:vAlign w:val="center"/>
          </w:tcPr>
          <w:p w14:paraId="2C5E186F" w14:textId="77777777" w:rsidR="003D4C4D" w:rsidRPr="00A64BC6" w:rsidRDefault="003D4C4D" w:rsidP="00197100">
            <w:pPr>
              <w:keepNext/>
              <w:keepLines/>
              <w:tabs>
                <w:tab w:val="left" w:pos="240"/>
                <w:tab w:val="left" w:pos="540"/>
              </w:tabs>
              <w:spacing w:before="60" w:after="60"/>
              <w:jc w:val="center"/>
            </w:pPr>
            <w:r w:rsidRPr="00A64BC6">
              <w:t>805</w:t>
            </w:r>
          </w:p>
        </w:tc>
        <w:tc>
          <w:tcPr>
            <w:tcW w:w="1012" w:type="pct"/>
            <w:tcBorders>
              <w:top w:val="single" w:sz="4" w:space="0" w:color="auto"/>
              <w:left w:val="single" w:sz="4" w:space="0" w:color="auto"/>
              <w:bottom w:val="single" w:sz="4" w:space="0" w:color="auto"/>
              <w:right w:val="single" w:sz="4" w:space="0" w:color="auto"/>
            </w:tcBorders>
            <w:vAlign w:val="center"/>
          </w:tcPr>
          <w:p w14:paraId="30DC1EBC" w14:textId="77777777" w:rsidR="003D4C4D" w:rsidRPr="00A64BC6" w:rsidRDefault="003D4C4D" w:rsidP="00197100">
            <w:pPr>
              <w:keepNext/>
              <w:keepLines/>
              <w:tabs>
                <w:tab w:val="left" w:pos="240"/>
                <w:tab w:val="left" w:pos="540"/>
              </w:tabs>
              <w:spacing w:before="60" w:after="60"/>
              <w:jc w:val="center"/>
            </w:pPr>
            <w:r w:rsidRPr="00A64BC6">
              <w:t xml:space="preserve">0.183 - 0.302 </w:t>
            </w:r>
          </w:p>
        </w:tc>
        <w:tc>
          <w:tcPr>
            <w:tcW w:w="1012" w:type="pct"/>
            <w:tcBorders>
              <w:top w:val="single" w:sz="4" w:space="0" w:color="auto"/>
              <w:left w:val="single" w:sz="4" w:space="0" w:color="auto"/>
              <w:bottom w:val="single" w:sz="4" w:space="0" w:color="auto"/>
              <w:right w:val="single" w:sz="4" w:space="0" w:color="auto"/>
            </w:tcBorders>
            <w:vAlign w:val="center"/>
          </w:tcPr>
          <w:p w14:paraId="0793E5EC" w14:textId="77777777" w:rsidR="003D4C4D" w:rsidRPr="00A64BC6" w:rsidRDefault="003D4C4D" w:rsidP="00197100">
            <w:pPr>
              <w:keepNext/>
              <w:keepLines/>
              <w:tabs>
                <w:tab w:val="left" w:pos="240"/>
                <w:tab w:val="left" w:pos="540"/>
              </w:tabs>
              <w:spacing w:before="60" w:after="60"/>
              <w:jc w:val="center"/>
            </w:pPr>
            <w:r w:rsidRPr="00A64BC6">
              <w:t>15.1 - 23.3</w:t>
            </w:r>
          </w:p>
        </w:tc>
      </w:tr>
      <w:tr w:rsidR="003D4C4D" w:rsidRPr="00A64BC6" w14:paraId="755C48CE" w14:textId="77777777" w:rsidTr="00197100">
        <w:trPr>
          <w:trHeight w:val="430"/>
        </w:trPr>
        <w:tc>
          <w:tcPr>
            <w:tcW w:w="954" w:type="pct"/>
            <w:vMerge/>
            <w:tcBorders>
              <w:top w:val="single" w:sz="4" w:space="0" w:color="auto"/>
              <w:left w:val="single" w:sz="4" w:space="0" w:color="auto"/>
              <w:bottom w:val="single" w:sz="4" w:space="0" w:color="auto"/>
              <w:right w:val="single" w:sz="4" w:space="0" w:color="auto"/>
            </w:tcBorders>
            <w:vAlign w:val="center"/>
          </w:tcPr>
          <w:p w14:paraId="1A97766F" w14:textId="77777777" w:rsidR="003D4C4D" w:rsidRPr="00A64BC6" w:rsidRDefault="003D4C4D" w:rsidP="00197100">
            <w:pPr>
              <w:keepNext/>
              <w:keepLines/>
              <w:tabs>
                <w:tab w:val="left" w:pos="240"/>
                <w:tab w:val="left" w:pos="540"/>
              </w:tabs>
              <w:spacing w:before="60" w:after="60"/>
              <w:jc w:val="center"/>
            </w:pPr>
          </w:p>
        </w:tc>
        <w:tc>
          <w:tcPr>
            <w:tcW w:w="1011" w:type="pct"/>
            <w:tcBorders>
              <w:top w:val="single" w:sz="4" w:space="0" w:color="auto"/>
              <w:left w:val="single" w:sz="4" w:space="0" w:color="auto"/>
              <w:bottom w:val="single" w:sz="4" w:space="0" w:color="auto"/>
              <w:right w:val="single" w:sz="4" w:space="0" w:color="auto"/>
            </w:tcBorders>
            <w:vAlign w:val="center"/>
          </w:tcPr>
          <w:p w14:paraId="3FA72F74"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4"/>
                <w:lang w:val="el-GR" w:eastAsia="en-US"/>
              </w:rPr>
            </w:pPr>
            <w:r w:rsidRPr="00300657">
              <w:rPr>
                <w:szCs w:val="24"/>
              </w:rPr>
              <w:t>ΠΚΜ</w:t>
            </w:r>
          </w:p>
        </w:tc>
        <w:tc>
          <w:tcPr>
            <w:tcW w:w="1012" w:type="pct"/>
            <w:tcBorders>
              <w:top w:val="single" w:sz="4" w:space="0" w:color="auto"/>
              <w:left w:val="single" w:sz="4" w:space="0" w:color="auto"/>
              <w:bottom w:val="single" w:sz="4" w:space="0" w:color="auto"/>
              <w:right w:val="single" w:sz="4" w:space="0" w:color="auto"/>
            </w:tcBorders>
            <w:vAlign w:val="center"/>
          </w:tcPr>
          <w:p w14:paraId="0BD458A6" w14:textId="77777777" w:rsidR="003D4C4D" w:rsidRPr="00A64BC6" w:rsidRDefault="003D4C4D" w:rsidP="00197100">
            <w:pPr>
              <w:keepNext/>
              <w:keepLines/>
              <w:tabs>
                <w:tab w:val="left" w:pos="240"/>
                <w:tab w:val="left" w:pos="540"/>
              </w:tabs>
              <w:spacing w:before="60" w:after="60"/>
              <w:jc w:val="center"/>
            </w:pPr>
            <w:r w:rsidRPr="00A64BC6">
              <w:t>390</w:t>
            </w:r>
          </w:p>
        </w:tc>
        <w:tc>
          <w:tcPr>
            <w:tcW w:w="1012" w:type="pct"/>
            <w:tcBorders>
              <w:top w:val="single" w:sz="4" w:space="0" w:color="auto"/>
              <w:left w:val="single" w:sz="4" w:space="0" w:color="auto"/>
              <w:bottom w:val="single" w:sz="4" w:space="0" w:color="auto"/>
              <w:right w:val="single" w:sz="4" w:space="0" w:color="auto"/>
            </w:tcBorders>
            <w:vAlign w:val="center"/>
          </w:tcPr>
          <w:p w14:paraId="6C59942C" w14:textId="77777777" w:rsidR="003D4C4D" w:rsidRPr="00A64BC6" w:rsidRDefault="003D4C4D" w:rsidP="00197100">
            <w:pPr>
              <w:keepNext/>
              <w:keepLines/>
              <w:tabs>
                <w:tab w:val="left" w:pos="240"/>
                <w:tab w:val="left" w:pos="540"/>
              </w:tabs>
              <w:spacing w:before="60" w:after="60"/>
              <w:jc w:val="center"/>
            </w:pPr>
            <w:r w:rsidRPr="00A64BC6">
              <w:t>0.158 - 0.253</w:t>
            </w:r>
          </w:p>
        </w:tc>
        <w:tc>
          <w:tcPr>
            <w:tcW w:w="1012" w:type="pct"/>
            <w:tcBorders>
              <w:top w:val="single" w:sz="4" w:space="0" w:color="auto"/>
              <w:left w:val="single" w:sz="4" w:space="0" w:color="auto"/>
              <w:bottom w:val="single" w:sz="4" w:space="0" w:color="auto"/>
              <w:right w:val="single" w:sz="4" w:space="0" w:color="auto"/>
            </w:tcBorders>
            <w:vAlign w:val="center"/>
          </w:tcPr>
          <w:p w14:paraId="43963AD8" w14:textId="77777777" w:rsidR="003D4C4D" w:rsidRPr="00300657" w:rsidRDefault="003D4C4D" w:rsidP="00197100">
            <w:pPr>
              <w:keepNext/>
              <w:keepLines/>
              <w:tabs>
                <w:tab w:val="left" w:pos="240"/>
                <w:tab w:val="left" w:pos="540"/>
              </w:tabs>
              <w:spacing w:before="60" w:after="60"/>
              <w:jc w:val="center"/>
              <w:rPr>
                <w:rFonts w:ascii="Calibri" w:eastAsia="Calibri" w:hAnsi="Calibri"/>
                <w:szCs w:val="22"/>
                <w:lang w:val="el-GR" w:eastAsia="en-US"/>
              </w:rPr>
            </w:pPr>
            <w:r w:rsidRPr="00A64BC6">
              <w:t>17.5 – 26.6</w:t>
            </w:r>
          </w:p>
        </w:tc>
      </w:tr>
      <w:tr w:rsidR="003D4C4D" w:rsidRPr="00A64BC6" w14:paraId="0E79BF94" w14:textId="77777777" w:rsidTr="00197100">
        <w:trPr>
          <w:trHeight w:val="177"/>
        </w:trPr>
        <w:tc>
          <w:tcPr>
            <w:tcW w:w="954" w:type="pct"/>
            <w:vMerge/>
            <w:tcBorders>
              <w:top w:val="single" w:sz="4" w:space="0" w:color="auto"/>
              <w:left w:val="single" w:sz="4" w:space="0" w:color="auto"/>
              <w:bottom w:val="single" w:sz="4" w:space="0" w:color="auto"/>
              <w:right w:val="single" w:sz="4" w:space="0" w:color="auto"/>
            </w:tcBorders>
            <w:vAlign w:val="center"/>
          </w:tcPr>
          <w:p w14:paraId="70620CF4" w14:textId="77777777" w:rsidR="003D4C4D" w:rsidRPr="00A64BC6" w:rsidRDefault="003D4C4D" w:rsidP="00197100"/>
        </w:tc>
        <w:tc>
          <w:tcPr>
            <w:tcW w:w="1011" w:type="pct"/>
            <w:tcBorders>
              <w:top w:val="single" w:sz="4" w:space="0" w:color="auto"/>
              <w:left w:val="single" w:sz="4" w:space="0" w:color="auto"/>
              <w:bottom w:val="single" w:sz="4" w:space="0" w:color="auto"/>
              <w:right w:val="single" w:sz="4" w:space="0" w:color="auto"/>
            </w:tcBorders>
            <w:vAlign w:val="center"/>
          </w:tcPr>
          <w:p w14:paraId="7C97F23C" w14:textId="77777777" w:rsidR="003D4C4D" w:rsidRPr="00B437EC" w:rsidRDefault="00B437EC" w:rsidP="00197100">
            <w:pPr>
              <w:tabs>
                <w:tab w:val="left" w:pos="240"/>
                <w:tab w:val="left" w:pos="540"/>
              </w:tabs>
              <w:spacing w:before="60" w:after="60"/>
              <w:jc w:val="center"/>
              <w:rPr>
                <w:rFonts w:ascii="Calibri" w:eastAsia="Calibri" w:hAnsi="Calibri"/>
                <w:szCs w:val="24"/>
                <w:lang w:val="el-GR" w:eastAsia="en-US"/>
              </w:rPr>
            </w:pPr>
            <w:r>
              <w:rPr>
                <w:szCs w:val="24"/>
                <w:lang w:val="el-GR"/>
              </w:rPr>
              <w:t>ΠΓΚ</w:t>
            </w:r>
          </w:p>
        </w:tc>
        <w:tc>
          <w:tcPr>
            <w:tcW w:w="1012" w:type="pct"/>
            <w:tcBorders>
              <w:top w:val="single" w:sz="4" w:space="0" w:color="auto"/>
              <w:left w:val="single" w:sz="4" w:space="0" w:color="auto"/>
              <w:bottom w:val="single" w:sz="4" w:space="0" w:color="auto"/>
              <w:right w:val="single" w:sz="4" w:space="0" w:color="auto"/>
            </w:tcBorders>
            <w:vAlign w:val="center"/>
          </w:tcPr>
          <w:p w14:paraId="6C34E2E7" w14:textId="77777777" w:rsidR="003D4C4D" w:rsidRPr="00A64BC6" w:rsidRDefault="003D4C4D" w:rsidP="00197100">
            <w:pPr>
              <w:tabs>
                <w:tab w:val="left" w:pos="240"/>
                <w:tab w:val="left" w:pos="540"/>
              </w:tabs>
              <w:spacing w:before="60" w:after="60"/>
              <w:jc w:val="center"/>
            </w:pPr>
            <w:r w:rsidRPr="00A64BC6">
              <w:t>274</w:t>
            </w:r>
          </w:p>
        </w:tc>
        <w:tc>
          <w:tcPr>
            <w:tcW w:w="1012" w:type="pct"/>
            <w:tcBorders>
              <w:top w:val="single" w:sz="4" w:space="0" w:color="auto"/>
              <w:left w:val="single" w:sz="4" w:space="0" w:color="auto"/>
              <w:bottom w:val="single" w:sz="4" w:space="0" w:color="auto"/>
              <w:right w:val="single" w:sz="4" w:space="0" w:color="auto"/>
            </w:tcBorders>
            <w:vAlign w:val="center"/>
          </w:tcPr>
          <w:p w14:paraId="43F1A28B" w14:textId="77777777" w:rsidR="003D4C4D" w:rsidRPr="00A64BC6" w:rsidRDefault="003D4C4D" w:rsidP="00197100">
            <w:pPr>
              <w:tabs>
                <w:tab w:val="left" w:pos="240"/>
                <w:tab w:val="left" w:pos="540"/>
              </w:tabs>
              <w:spacing w:before="60" w:after="60"/>
              <w:jc w:val="center"/>
            </w:pPr>
            <w:r w:rsidRPr="00A64BC6">
              <w:t>0.189 - 0.337</w:t>
            </w:r>
          </w:p>
        </w:tc>
        <w:tc>
          <w:tcPr>
            <w:tcW w:w="1012" w:type="pct"/>
            <w:tcBorders>
              <w:top w:val="single" w:sz="4" w:space="0" w:color="auto"/>
              <w:left w:val="single" w:sz="4" w:space="0" w:color="auto"/>
              <w:bottom w:val="single" w:sz="4" w:space="0" w:color="auto"/>
              <w:right w:val="single" w:sz="4" w:space="0" w:color="auto"/>
            </w:tcBorders>
            <w:vAlign w:val="center"/>
          </w:tcPr>
          <w:p w14:paraId="27F57442" w14:textId="77777777" w:rsidR="003D4C4D" w:rsidRPr="00A64BC6" w:rsidRDefault="003D4C4D" w:rsidP="00197100">
            <w:pPr>
              <w:tabs>
                <w:tab w:val="left" w:pos="240"/>
                <w:tab w:val="left" w:pos="540"/>
              </w:tabs>
              <w:spacing w:before="60" w:after="60"/>
              <w:jc w:val="center"/>
            </w:pPr>
            <w:r w:rsidRPr="00A64BC6">
              <w:t>12.6 - 20.6</w:t>
            </w:r>
          </w:p>
        </w:tc>
      </w:tr>
      <w:tr w:rsidR="003D4C4D" w:rsidRPr="00A64BC6" w14:paraId="42BDDF12" w14:textId="77777777" w:rsidTr="00197100">
        <w:trPr>
          <w:trHeight w:val="177"/>
        </w:trPr>
        <w:tc>
          <w:tcPr>
            <w:tcW w:w="954" w:type="pct"/>
            <w:vMerge w:val="restart"/>
            <w:tcBorders>
              <w:top w:val="single" w:sz="4" w:space="0" w:color="auto"/>
              <w:left w:val="single" w:sz="4" w:space="0" w:color="auto"/>
              <w:right w:val="single" w:sz="4" w:space="0" w:color="auto"/>
            </w:tcBorders>
            <w:vAlign w:val="center"/>
          </w:tcPr>
          <w:p w14:paraId="6FB73BB2" w14:textId="77777777" w:rsidR="003D4C4D" w:rsidRPr="00300657" w:rsidRDefault="003D4C4D" w:rsidP="00197100">
            <w:pPr>
              <w:keepNext/>
              <w:tabs>
                <w:tab w:val="left" w:pos="240"/>
                <w:tab w:val="left" w:pos="540"/>
              </w:tabs>
              <w:spacing w:before="60" w:after="60"/>
              <w:jc w:val="center"/>
              <w:outlineLvl w:val="3"/>
              <w:rPr>
                <w:rFonts w:ascii="Calibri" w:eastAsia="Calibri" w:hAnsi="Calibri"/>
                <w:szCs w:val="24"/>
                <w:lang w:eastAsia="en-US"/>
              </w:rPr>
            </w:pPr>
            <w:r w:rsidRPr="00300657">
              <w:rPr>
                <w:szCs w:val="24"/>
              </w:rPr>
              <w:t>4mg/kg +</w:t>
            </w:r>
            <w:r w:rsidRPr="00300657">
              <w:rPr>
                <w:szCs w:val="24"/>
              </w:rPr>
              <w:br/>
              <w:t xml:space="preserve">2mg/kg </w:t>
            </w:r>
            <w:proofErr w:type="spellStart"/>
            <w:r w:rsidRPr="00300657">
              <w:rPr>
                <w:szCs w:val="24"/>
              </w:rPr>
              <w:t>qw</w:t>
            </w:r>
            <w:proofErr w:type="spellEnd"/>
          </w:p>
        </w:tc>
        <w:tc>
          <w:tcPr>
            <w:tcW w:w="1011" w:type="pct"/>
            <w:tcBorders>
              <w:top w:val="single" w:sz="4" w:space="0" w:color="auto"/>
              <w:left w:val="single" w:sz="4" w:space="0" w:color="auto"/>
              <w:bottom w:val="single" w:sz="4" w:space="0" w:color="auto"/>
              <w:right w:val="single" w:sz="4" w:space="0" w:color="auto"/>
            </w:tcBorders>
            <w:vAlign w:val="center"/>
          </w:tcPr>
          <w:p w14:paraId="637A1EF0"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ΜΚΜ</w:t>
            </w:r>
          </w:p>
        </w:tc>
        <w:tc>
          <w:tcPr>
            <w:tcW w:w="1012" w:type="pct"/>
            <w:tcBorders>
              <w:top w:val="single" w:sz="4" w:space="0" w:color="auto"/>
              <w:left w:val="single" w:sz="4" w:space="0" w:color="auto"/>
              <w:bottom w:val="single" w:sz="4" w:space="0" w:color="auto"/>
              <w:right w:val="single" w:sz="4" w:space="0" w:color="auto"/>
            </w:tcBorders>
            <w:vAlign w:val="center"/>
          </w:tcPr>
          <w:p w14:paraId="5F01C004" w14:textId="77777777" w:rsidR="003D4C4D" w:rsidRPr="00A64BC6" w:rsidRDefault="003D4C4D" w:rsidP="00197100">
            <w:pPr>
              <w:tabs>
                <w:tab w:val="left" w:pos="240"/>
                <w:tab w:val="left" w:pos="540"/>
              </w:tabs>
              <w:spacing w:before="60" w:after="60"/>
              <w:jc w:val="center"/>
            </w:pPr>
            <w:r w:rsidRPr="00A64BC6">
              <w:t>805</w:t>
            </w:r>
          </w:p>
        </w:tc>
        <w:tc>
          <w:tcPr>
            <w:tcW w:w="1012" w:type="pct"/>
            <w:tcBorders>
              <w:top w:val="single" w:sz="4" w:space="0" w:color="auto"/>
              <w:left w:val="single" w:sz="4" w:space="0" w:color="auto"/>
              <w:bottom w:val="single" w:sz="4" w:space="0" w:color="auto"/>
              <w:right w:val="single" w:sz="4" w:space="0" w:color="auto"/>
            </w:tcBorders>
            <w:vAlign w:val="center"/>
          </w:tcPr>
          <w:p w14:paraId="613049B2" w14:textId="77777777" w:rsidR="003D4C4D" w:rsidRPr="00A64BC6" w:rsidRDefault="003D4C4D" w:rsidP="00197100">
            <w:pPr>
              <w:tabs>
                <w:tab w:val="left" w:pos="240"/>
                <w:tab w:val="left" w:pos="540"/>
              </w:tabs>
              <w:spacing w:before="60" w:after="60"/>
              <w:jc w:val="center"/>
            </w:pPr>
            <w:r w:rsidRPr="00A64BC6">
              <w:t>0.213 - 0.259</w:t>
            </w:r>
          </w:p>
        </w:tc>
        <w:tc>
          <w:tcPr>
            <w:tcW w:w="1012" w:type="pct"/>
            <w:tcBorders>
              <w:top w:val="single" w:sz="4" w:space="0" w:color="auto"/>
              <w:left w:val="single" w:sz="4" w:space="0" w:color="auto"/>
              <w:bottom w:val="single" w:sz="4" w:space="0" w:color="auto"/>
              <w:right w:val="single" w:sz="4" w:space="0" w:color="auto"/>
            </w:tcBorders>
            <w:vAlign w:val="center"/>
          </w:tcPr>
          <w:p w14:paraId="14880F41" w14:textId="77777777" w:rsidR="003D4C4D" w:rsidRPr="00A64BC6" w:rsidRDefault="003D4C4D" w:rsidP="00197100">
            <w:pPr>
              <w:tabs>
                <w:tab w:val="left" w:pos="240"/>
                <w:tab w:val="left" w:pos="540"/>
              </w:tabs>
              <w:spacing w:before="60" w:after="60"/>
              <w:jc w:val="center"/>
            </w:pPr>
            <w:r w:rsidRPr="00A64BC6">
              <w:t>17.2 - 20.4</w:t>
            </w:r>
          </w:p>
        </w:tc>
      </w:tr>
      <w:tr w:rsidR="003D4C4D" w:rsidRPr="00A64BC6" w14:paraId="1735B439" w14:textId="77777777" w:rsidTr="00197100">
        <w:trPr>
          <w:trHeight w:val="177"/>
        </w:trPr>
        <w:tc>
          <w:tcPr>
            <w:tcW w:w="954" w:type="pct"/>
            <w:vMerge/>
            <w:tcBorders>
              <w:left w:val="single" w:sz="4" w:space="0" w:color="auto"/>
              <w:bottom w:val="single" w:sz="4" w:space="0" w:color="auto"/>
              <w:right w:val="single" w:sz="4" w:space="0" w:color="auto"/>
            </w:tcBorders>
            <w:vAlign w:val="center"/>
          </w:tcPr>
          <w:p w14:paraId="092380B2" w14:textId="77777777" w:rsidR="003D4C4D" w:rsidRPr="00A64BC6" w:rsidRDefault="003D4C4D" w:rsidP="00197100">
            <w:pPr>
              <w:tabs>
                <w:tab w:val="left" w:pos="240"/>
                <w:tab w:val="left" w:pos="540"/>
              </w:tabs>
              <w:spacing w:before="60" w:after="60"/>
              <w:jc w:val="center"/>
            </w:pPr>
          </w:p>
        </w:tc>
        <w:tc>
          <w:tcPr>
            <w:tcW w:w="1011" w:type="pct"/>
            <w:tcBorders>
              <w:top w:val="single" w:sz="4" w:space="0" w:color="auto"/>
              <w:left w:val="single" w:sz="4" w:space="0" w:color="auto"/>
              <w:bottom w:val="single" w:sz="4" w:space="0" w:color="auto"/>
              <w:right w:val="single" w:sz="4" w:space="0" w:color="auto"/>
            </w:tcBorders>
            <w:vAlign w:val="center"/>
          </w:tcPr>
          <w:p w14:paraId="320CE742" w14:textId="77777777" w:rsidR="003D4C4D" w:rsidRPr="00300657" w:rsidRDefault="003D4C4D" w:rsidP="00197100">
            <w:pPr>
              <w:tabs>
                <w:tab w:val="left" w:pos="240"/>
                <w:tab w:val="left" w:pos="540"/>
              </w:tabs>
              <w:spacing w:before="60" w:after="60"/>
              <w:jc w:val="center"/>
              <w:rPr>
                <w:rFonts w:ascii="Calibri" w:eastAsia="Calibri" w:hAnsi="Calibri"/>
                <w:szCs w:val="24"/>
                <w:lang w:val="el-GR" w:eastAsia="en-US"/>
              </w:rPr>
            </w:pPr>
            <w:r w:rsidRPr="00300657">
              <w:rPr>
                <w:szCs w:val="24"/>
              </w:rPr>
              <w:t>ΠΚΜ</w:t>
            </w:r>
          </w:p>
        </w:tc>
        <w:tc>
          <w:tcPr>
            <w:tcW w:w="1012" w:type="pct"/>
            <w:tcBorders>
              <w:top w:val="single" w:sz="4" w:space="0" w:color="auto"/>
              <w:left w:val="single" w:sz="4" w:space="0" w:color="auto"/>
              <w:bottom w:val="single" w:sz="4" w:space="0" w:color="auto"/>
              <w:right w:val="single" w:sz="4" w:space="0" w:color="auto"/>
            </w:tcBorders>
            <w:vAlign w:val="center"/>
          </w:tcPr>
          <w:p w14:paraId="3410AA77" w14:textId="77777777" w:rsidR="003D4C4D" w:rsidRPr="00A64BC6" w:rsidRDefault="003D4C4D" w:rsidP="00197100">
            <w:pPr>
              <w:tabs>
                <w:tab w:val="left" w:pos="240"/>
                <w:tab w:val="left" w:pos="540"/>
              </w:tabs>
              <w:spacing w:before="60" w:after="60"/>
              <w:jc w:val="center"/>
            </w:pPr>
            <w:r w:rsidRPr="00A64BC6">
              <w:t>390</w:t>
            </w:r>
          </w:p>
        </w:tc>
        <w:tc>
          <w:tcPr>
            <w:tcW w:w="1012" w:type="pct"/>
            <w:tcBorders>
              <w:top w:val="single" w:sz="4" w:space="0" w:color="auto"/>
              <w:left w:val="single" w:sz="4" w:space="0" w:color="auto"/>
              <w:bottom w:val="single" w:sz="4" w:space="0" w:color="auto"/>
              <w:right w:val="single" w:sz="4" w:space="0" w:color="auto"/>
            </w:tcBorders>
            <w:vAlign w:val="center"/>
          </w:tcPr>
          <w:p w14:paraId="7E6868C0" w14:textId="77777777" w:rsidR="003D4C4D" w:rsidRPr="00A64BC6" w:rsidRDefault="003D4C4D" w:rsidP="00197100">
            <w:pPr>
              <w:tabs>
                <w:tab w:val="left" w:pos="240"/>
                <w:tab w:val="left" w:pos="540"/>
              </w:tabs>
              <w:spacing w:before="60" w:after="60"/>
              <w:jc w:val="center"/>
            </w:pPr>
            <w:r w:rsidRPr="00A64BC6">
              <w:t>0.184 - 0.221</w:t>
            </w:r>
          </w:p>
        </w:tc>
        <w:tc>
          <w:tcPr>
            <w:tcW w:w="1012" w:type="pct"/>
            <w:tcBorders>
              <w:top w:val="single" w:sz="4" w:space="0" w:color="auto"/>
              <w:left w:val="single" w:sz="4" w:space="0" w:color="auto"/>
              <w:bottom w:val="single" w:sz="4" w:space="0" w:color="auto"/>
              <w:right w:val="single" w:sz="4" w:space="0" w:color="auto"/>
            </w:tcBorders>
            <w:vAlign w:val="center"/>
          </w:tcPr>
          <w:p w14:paraId="06877F92" w14:textId="77777777" w:rsidR="003D4C4D" w:rsidRPr="00A64BC6" w:rsidRDefault="003D4C4D" w:rsidP="00197100">
            <w:pPr>
              <w:tabs>
                <w:tab w:val="left" w:pos="240"/>
                <w:tab w:val="left" w:pos="540"/>
              </w:tabs>
              <w:spacing w:before="60" w:after="60"/>
              <w:jc w:val="center"/>
            </w:pPr>
            <w:r w:rsidRPr="00A64BC6">
              <w:t>19.7 - 23.2</w:t>
            </w:r>
          </w:p>
        </w:tc>
      </w:tr>
    </w:tbl>
    <w:p w14:paraId="024F9A52" w14:textId="77777777" w:rsidR="00BB39C9" w:rsidRPr="00BB39C9" w:rsidRDefault="00BB39C9" w:rsidP="00BB39C9"/>
    <w:p w14:paraId="42DFE453" w14:textId="77777777" w:rsidR="003D4C4D" w:rsidRPr="00B642EE" w:rsidRDefault="003D4C4D" w:rsidP="0045109D">
      <w:pPr>
        <w:spacing w:line="280" w:lineRule="atLeast"/>
        <w:jc w:val="both"/>
        <w:rPr>
          <w:i/>
          <w:szCs w:val="24"/>
          <w:lang w:val="el-GR"/>
        </w:rPr>
      </w:pPr>
      <w:r w:rsidRPr="00B642EE">
        <w:rPr>
          <w:i/>
          <w:szCs w:val="24"/>
          <w:lang w:val="el-GR"/>
        </w:rPr>
        <w:t>Έκπλυση τραστουζουμάμπης</w:t>
      </w:r>
    </w:p>
    <w:p w14:paraId="22472843" w14:textId="77777777" w:rsidR="00C57677" w:rsidRDefault="00C57677" w:rsidP="0045109D">
      <w:pPr>
        <w:spacing w:line="260" w:lineRule="auto"/>
        <w:rPr>
          <w:szCs w:val="24"/>
        </w:rPr>
      </w:pPr>
    </w:p>
    <w:p w14:paraId="1EE0503C" w14:textId="77777777" w:rsidR="003D4C4D" w:rsidRPr="00057EB6" w:rsidRDefault="003D4C4D" w:rsidP="0045109D">
      <w:pPr>
        <w:spacing w:line="260" w:lineRule="auto"/>
        <w:rPr>
          <w:lang w:val="el-GR"/>
        </w:rPr>
      </w:pPr>
      <w:r w:rsidRPr="00300657">
        <w:rPr>
          <w:szCs w:val="24"/>
          <w:lang w:val="el-GR"/>
        </w:rPr>
        <w:t>Η περίοδος έκπλυσης της τραστουζουμάμπης εκτιμήθηκε μετά από ενδοφλέβια χορήγηση ανά 1 εβδομάδα (</w:t>
      </w:r>
      <w:r w:rsidRPr="00300657">
        <w:rPr>
          <w:szCs w:val="24"/>
          <w:lang w:val="en-GB"/>
        </w:rPr>
        <w:t>q</w:t>
      </w:r>
      <w:r w:rsidRPr="00300657">
        <w:rPr>
          <w:szCs w:val="24"/>
          <w:lang w:val="el-GR"/>
        </w:rPr>
        <w:t>1</w:t>
      </w:r>
      <w:r w:rsidRPr="00300657">
        <w:rPr>
          <w:szCs w:val="24"/>
          <w:lang w:val="en-GB"/>
        </w:rPr>
        <w:t>w</w:t>
      </w:r>
      <w:r w:rsidRPr="00300657">
        <w:rPr>
          <w:szCs w:val="24"/>
          <w:lang w:val="el-GR"/>
        </w:rPr>
        <w:t>) ή ανά 3 εβδομάδες (</w:t>
      </w:r>
      <w:r w:rsidRPr="00300657">
        <w:rPr>
          <w:szCs w:val="24"/>
          <w:lang w:val="en-GB"/>
        </w:rPr>
        <w:t>q</w:t>
      </w:r>
      <w:r w:rsidRPr="00300657">
        <w:rPr>
          <w:szCs w:val="24"/>
          <w:lang w:val="el-GR"/>
        </w:rPr>
        <w:t>3</w:t>
      </w:r>
      <w:r w:rsidRPr="00300657">
        <w:rPr>
          <w:szCs w:val="24"/>
          <w:lang w:val="en-GB"/>
        </w:rPr>
        <w:t>w</w:t>
      </w:r>
      <w:r w:rsidRPr="00300657">
        <w:rPr>
          <w:szCs w:val="24"/>
          <w:lang w:val="el-GR"/>
        </w:rPr>
        <w:t xml:space="preserve">) χρησιμοποιώντας </w:t>
      </w:r>
      <w:r>
        <w:rPr>
          <w:szCs w:val="24"/>
          <w:lang w:val="el-GR"/>
        </w:rPr>
        <w:t xml:space="preserve">το </w:t>
      </w:r>
      <w:r w:rsidRPr="00300657">
        <w:rPr>
          <w:szCs w:val="24"/>
          <w:lang w:val="el-GR"/>
        </w:rPr>
        <w:t>μοντέλο φαρμακοκινητικής πληθυσμού. Τα αποτελέσματα αυτών των προσομοιώσεων υποδεικνύουν ότι τουλάχιστον το 95% των ασθενών θα φτάσει συγκεντρώσεις, οι οποίες είναι &lt;1</w:t>
      </w:r>
      <w:r w:rsidRPr="00300657">
        <w:rPr>
          <w:szCs w:val="24"/>
          <w:lang w:val="en-GB"/>
        </w:rPr>
        <w:t> </w:t>
      </w:r>
      <w:r w:rsidRPr="00300657">
        <w:rPr>
          <w:szCs w:val="24"/>
          <w:lang w:val="el-GR"/>
        </w:rPr>
        <w:t>μ</w:t>
      </w:r>
      <w:r w:rsidRPr="00300657">
        <w:rPr>
          <w:szCs w:val="24"/>
          <w:lang w:val="en-GB"/>
        </w:rPr>
        <w:t>g</w:t>
      </w:r>
      <w:r w:rsidRPr="00300657">
        <w:rPr>
          <w:szCs w:val="24"/>
          <w:lang w:val="el-GR"/>
        </w:rPr>
        <w:t>/</w:t>
      </w:r>
      <w:r w:rsidRPr="00300657">
        <w:rPr>
          <w:szCs w:val="24"/>
          <w:lang w:val="en-GB"/>
        </w:rPr>
        <w:t>mL</w:t>
      </w:r>
      <w:r w:rsidRPr="00300657">
        <w:rPr>
          <w:szCs w:val="24"/>
          <w:lang w:val="el-GR"/>
        </w:rPr>
        <w:t xml:space="preserve"> (περίπου 3% της προβλεπόμενης από τον πληθυσμό </w:t>
      </w:r>
      <w:proofErr w:type="spellStart"/>
      <w:r w:rsidRPr="00300657">
        <w:rPr>
          <w:szCs w:val="24"/>
          <w:lang w:val="en-GB"/>
        </w:rPr>
        <w:t>C</w:t>
      </w:r>
      <w:r w:rsidRPr="00300657">
        <w:rPr>
          <w:szCs w:val="24"/>
          <w:vertAlign w:val="subscript"/>
          <w:lang w:val="en-GB"/>
        </w:rPr>
        <w:t>min</w:t>
      </w:r>
      <w:proofErr w:type="spellEnd"/>
      <w:r w:rsidRPr="00300657">
        <w:rPr>
          <w:szCs w:val="24"/>
          <w:vertAlign w:val="subscript"/>
          <w:lang w:val="el-GR"/>
        </w:rPr>
        <w:t>,</w:t>
      </w:r>
      <w:r w:rsidRPr="00300657">
        <w:rPr>
          <w:szCs w:val="24"/>
          <w:vertAlign w:val="subscript"/>
          <w:lang w:val="en-GB"/>
        </w:rPr>
        <w:t>ss</w:t>
      </w:r>
      <w:r w:rsidRPr="00300657">
        <w:rPr>
          <w:szCs w:val="24"/>
          <w:lang w:val="el-GR"/>
        </w:rPr>
        <w:t>, ή περίπου 97% έκπλυση) έως τους 7</w:t>
      </w:r>
      <w:r w:rsidRPr="00300657">
        <w:rPr>
          <w:szCs w:val="24"/>
          <w:lang w:val="en-GB"/>
        </w:rPr>
        <w:t> </w:t>
      </w:r>
      <w:r w:rsidRPr="00300657">
        <w:rPr>
          <w:szCs w:val="24"/>
          <w:lang w:val="el-GR"/>
        </w:rPr>
        <w:t>μήνες.</w:t>
      </w:r>
    </w:p>
    <w:p w14:paraId="1E72C2A0" w14:textId="77777777" w:rsidR="00587D36" w:rsidRPr="009E4E09" w:rsidRDefault="00587D36" w:rsidP="00587D36">
      <w:pPr>
        <w:rPr>
          <w:lang w:val="el-GR"/>
        </w:rPr>
      </w:pPr>
    </w:p>
    <w:p w14:paraId="33A129C6" w14:textId="77777777" w:rsidR="00587D36" w:rsidRPr="00665236" w:rsidRDefault="00587D36" w:rsidP="00587D36">
      <w:pPr>
        <w:rPr>
          <w:i/>
          <w:lang w:val="el-GR"/>
        </w:rPr>
      </w:pPr>
      <w:r w:rsidRPr="009E4E09">
        <w:rPr>
          <w:i/>
          <w:lang w:val="el-GR"/>
        </w:rPr>
        <w:t>Κυκλοφορία του Αποκολλημένου Αντιγόνου</w:t>
      </w:r>
      <w:r w:rsidR="00665236">
        <w:rPr>
          <w:i/>
          <w:lang w:val="el-GR"/>
        </w:rPr>
        <w:t xml:space="preserve"> </w:t>
      </w:r>
      <w:r w:rsidR="00665236">
        <w:rPr>
          <w:i/>
        </w:rPr>
        <w:t>HER</w:t>
      </w:r>
      <w:r w:rsidR="00665236" w:rsidRPr="00665236">
        <w:rPr>
          <w:i/>
          <w:lang w:val="el-GR"/>
        </w:rPr>
        <w:t xml:space="preserve">2 </w:t>
      </w:r>
      <w:r w:rsidR="00665236">
        <w:rPr>
          <w:i/>
        </w:rPr>
        <w:t>ECD</w:t>
      </w:r>
    </w:p>
    <w:p w14:paraId="48CC6CDE" w14:textId="77777777" w:rsidR="00587D36" w:rsidRPr="009E4E09" w:rsidRDefault="00587D36" w:rsidP="00587D36">
      <w:pPr>
        <w:rPr>
          <w:lang w:val="el-GR"/>
        </w:rPr>
      </w:pPr>
    </w:p>
    <w:p w14:paraId="6579559D" w14:textId="77777777" w:rsidR="00B437EC" w:rsidRDefault="00B437EC" w:rsidP="00B437EC">
      <w:pPr>
        <w:rPr>
          <w:lang w:val="el-GR"/>
        </w:rPr>
      </w:pPr>
      <w:r w:rsidRPr="00996349">
        <w:rPr>
          <w:lang w:val="el-GR"/>
        </w:rPr>
        <w:t xml:space="preserve">Οι διερευνητικές αναλύσεις των συμμεταβλητών με πληροφορίες μόνο σε ένα υποσύνολο ασθενών υπέδειξαν ότι οι ασθενείς με μεγαλύτερα επίπεδα </w:t>
      </w:r>
      <w:r>
        <w:rPr>
          <w:lang w:val="el-GR"/>
        </w:rPr>
        <w:t>αποκολλημένου</w:t>
      </w:r>
      <w:r w:rsidRPr="00996349">
        <w:rPr>
          <w:lang w:val="el-GR"/>
        </w:rPr>
        <w:t xml:space="preserve"> </w:t>
      </w:r>
      <w:r w:rsidRPr="00996349">
        <w:t>HER</w:t>
      </w:r>
      <w:r w:rsidRPr="00996349">
        <w:rPr>
          <w:lang w:val="el-GR"/>
        </w:rPr>
        <w:t>2-</w:t>
      </w:r>
      <w:r w:rsidRPr="00996349">
        <w:t>ECD</w:t>
      </w:r>
      <w:r w:rsidRPr="00996349">
        <w:rPr>
          <w:lang w:val="el-GR"/>
        </w:rPr>
        <w:t xml:space="preserve"> είχαν ταχύτερη μη γραμμική κάθαρση (χαμηλότερη </w:t>
      </w:r>
      <w:r w:rsidRPr="00996349">
        <w:t>Km</w:t>
      </w:r>
      <w:r w:rsidRPr="00996349">
        <w:rPr>
          <w:lang w:val="el-GR"/>
        </w:rPr>
        <w:t>) (</w:t>
      </w:r>
      <w:r w:rsidRPr="00996349">
        <w:t>P</w:t>
      </w:r>
      <w:r w:rsidRPr="00996349">
        <w:rPr>
          <w:lang w:val="el-GR"/>
        </w:rPr>
        <w:t xml:space="preserve"> </w:t>
      </w:r>
      <w:r>
        <w:rPr>
          <w:lang w:val="el-GR"/>
        </w:rPr>
        <w:t>&lt;</w:t>
      </w:r>
      <w:r w:rsidRPr="00996349">
        <w:rPr>
          <w:lang w:val="el-GR"/>
        </w:rPr>
        <w:t xml:space="preserve">0,001). Υπήρξε συσχέτιση ανάμεσα στα επίπεδα του </w:t>
      </w:r>
      <w:r>
        <w:rPr>
          <w:lang w:val="el-GR"/>
        </w:rPr>
        <w:t>αποκολλημένου</w:t>
      </w:r>
      <w:r w:rsidRPr="00996349">
        <w:rPr>
          <w:lang w:val="el-GR"/>
        </w:rPr>
        <w:t xml:space="preserve"> αντιγόνου και τα επίπεδα </w:t>
      </w:r>
      <w:r w:rsidRPr="00996349">
        <w:t>SGOT</w:t>
      </w:r>
      <w:r w:rsidRPr="00996349">
        <w:rPr>
          <w:lang w:val="el-GR"/>
        </w:rPr>
        <w:t>/</w:t>
      </w:r>
      <w:r w:rsidRPr="00996349">
        <w:t>AST</w:t>
      </w:r>
      <w:r w:rsidRPr="00996349">
        <w:rPr>
          <w:lang w:val="el-GR"/>
        </w:rPr>
        <w:t xml:space="preserve">. Ο αντίκτυπος του </w:t>
      </w:r>
      <w:r>
        <w:rPr>
          <w:lang w:val="el-GR"/>
        </w:rPr>
        <w:t>αποκολλημένου</w:t>
      </w:r>
      <w:r w:rsidRPr="00996349">
        <w:rPr>
          <w:lang w:val="el-GR"/>
        </w:rPr>
        <w:t xml:space="preserve"> αντιγόνου στην κάθαρση ενδέχεται να εξηγείται εν μέρει από τα επίπεδα </w:t>
      </w:r>
      <w:r w:rsidRPr="00996349">
        <w:t>SGOT</w:t>
      </w:r>
      <w:r w:rsidRPr="00996349">
        <w:rPr>
          <w:lang w:val="el-GR"/>
        </w:rPr>
        <w:t>/</w:t>
      </w:r>
      <w:r w:rsidRPr="00996349">
        <w:t>AST</w:t>
      </w:r>
      <w:r w:rsidRPr="00996349">
        <w:rPr>
          <w:lang w:val="el-GR"/>
        </w:rPr>
        <w:t xml:space="preserve">. </w:t>
      </w:r>
    </w:p>
    <w:p w14:paraId="7AD6677C" w14:textId="77777777" w:rsidR="00B437EC" w:rsidRDefault="00B437EC" w:rsidP="00587D36">
      <w:pPr>
        <w:rPr>
          <w:lang w:val="el-GR"/>
        </w:rPr>
      </w:pPr>
    </w:p>
    <w:p w14:paraId="0E4CFF21" w14:textId="77777777" w:rsidR="00665236" w:rsidRDefault="00F42EFF" w:rsidP="00665236">
      <w:pPr>
        <w:rPr>
          <w:lang w:val="el-GR"/>
        </w:rPr>
      </w:pPr>
      <w:r>
        <w:rPr>
          <w:lang w:val="el-GR"/>
        </w:rPr>
        <w:t>Κ</w:t>
      </w:r>
      <w:r w:rsidR="00665236">
        <w:rPr>
          <w:lang w:val="el-GR"/>
        </w:rPr>
        <w:t>ατά την έναρξη της θεραπείας</w:t>
      </w:r>
      <w:r>
        <w:rPr>
          <w:lang w:val="el-GR"/>
        </w:rPr>
        <w:t>,</w:t>
      </w:r>
      <w:r w:rsidR="00665236">
        <w:rPr>
          <w:lang w:val="el-GR"/>
        </w:rPr>
        <w:t xml:space="preserve"> </w:t>
      </w:r>
      <w:r>
        <w:rPr>
          <w:lang w:val="el-GR"/>
        </w:rPr>
        <w:t>τ</w:t>
      </w:r>
      <w:r w:rsidRPr="00F42EFF">
        <w:rPr>
          <w:lang w:val="el-GR"/>
        </w:rPr>
        <w:t xml:space="preserve">α επίπεδα </w:t>
      </w:r>
      <w:r w:rsidR="00665236">
        <w:rPr>
          <w:lang w:val="el-GR"/>
        </w:rPr>
        <w:t xml:space="preserve">του αποκολλημένου </w:t>
      </w:r>
      <w:r w:rsidR="00665236">
        <w:t>HER</w:t>
      </w:r>
      <w:r w:rsidR="00665236" w:rsidRPr="00665236">
        <w:rPr>
          <w:lang w:val="el-GR"/>
        </w:rPr>
        <w:t>2-</w:t>
      </w:r>
      <w:r w:rsidR="00665236">
        <w:t>ECD</w:t>
      </w:r>
      <w:r w:rsidR="00665236" w:rsidRPr="00665236">
        <w:rPr>
          <w:lang w:val="el-GR"/>
        </w:rPr>
        <w:t xml:space="preserve"> </w:t>
      </w:r>
      <w:r w:rsidR="00665236">
        <w:rPr>
          <w:lang w:val="el-GR"/>
        </w:rPr>
        <w:t>που παρατηρήθηκαν σε ασθενείς με ΜΓΚ ήταν συγκρίσ</w:t>
      </w:r>
      <w:r>
        <w:rPr>
          <w:lang w:val="el-GR"/>
        </w:rPr>
        <w:t>ι</w:t>
      </w:r>
      <w:r w:rsidR="00665236">
        <w:rPr>
          <w:lang w:val="el-GR"/>
        </w:rPr>
        <w:t>μα με εκείνα που παρατηρήθηκαν σε ασθενείς με ΜΚΜ και ΠΚΜ και δεν παρατηρήθηκε καμία εμφανής επίδραση στην κάθαρση της τραστουζουμάμπης.</w:t>
      </w:r>
    </w:p>
    <w:p w14:paraId="3AE44ADD" w14:textId="77777777" w:rsidR="00587D36" w:rsidRPr="009E4E09" w:rsidRDefault="00587D36" w:rsidP="00587D36">
      <w:pPr>
        <w:ind w:left="567" w:hanging="567"/>
        <w:rPr>
          <w:lang w:val="el-GR"/>
        </w:rPr>
      </w:pPr>
    </w:p>
    <w:p w14:paraId="6318CAC3" w14:textId="77777777" w:rsidR="00587D36" w:rsidRPr="009E4E09" w:rsidRDefault="00587D36" w:rsidP="00587D36">
      <w:pPr>
        <w:ind w:left="567" w:hanging="567"/>
        <w:rPr>
          <w:b/>
          <w:lang w:val="el-GR"/>
        </w:rPr>
      </w:pPr>
      <w:r w:rsidRPr="009E4E09">
        <w:rPr>
          <w:b/>
          <w:lang w:val="el-GR"/>
        </w:rPr>
        <w:t>5.3</w:t>
      </w:r>
      <w:r w:rsidRPr="009E4E09">
        <w:rPr>
          <w:b/>
          <w:lang w:val="el-GR"/>
        </w:rPr>
        <w:tab/>
        <w:t>Προκλινικά δεδομένα για την ασφάλεια</w:t>
      </w:r>
    </w:p>
    <w:p w14:paraId="492789CF" w14:textId="77777777" w:rsidR="00587D36" w:rsidRPr="009E4E09" w:rsidRDefault="00587D36" w:rsidP="00587D36">
      <w:pPr>
        <w:rPr>
          <w:lang w:val="el-GR"/>
        </w:rPr>
      </w:pPr>
    </w:p>
    <w:p w14:paraId="0CDEA46B" w14:textId="59A3CE6F" w:rsidR="00587D36" w:rsidRPr="009E4E09" w:rsidRDefault="00587D36" w:rsidP="00587D36">
      <w:pPr>
        <w:rPr>
          <w:lang w:val="el-GR"/>
        </w:rPr>
      </w:pPr>
      <w:r w:rsidRPr="009E4E09">
        <w:rPr>
          <w:lang w:val="el-GR"/>
        </w:rPr>
        <w:t xml:space="preserve">Δεν υπήρξαν ενδείξεις οξείας τοξικότητας ή τοξικότητας σχετιζόμενης με επανειλημμένα δοσολογικά σχήματα σε μελέτες έως 6 μηνών ούτε ενδείξεις τοξικότητας αναπαραγωγής σε μελέτες τερατογένεσης, γονιμότητας θηλέων ή τοξικότητας σε μελέτες κατά το τέλος της κύησης/μεταφορά μέσω πλακούντα. Το Herceptin δεν </w:t>
      </w:r>
      <w:r w:rsidR="00A1595B">
        <w:rPr>
          <w:lang w:val="el-GR"/>
        </w:rPr>
        <w:t>είναι τοξικό για τα γονίδια</w:t>
      </w:r>
      <w:r w:rsidRPr="009E4E09">
        <w:rPr>
          <w:lang w:val="el-GR"/>
        </w:rPr>
        <w:t>. Μια μελέτη τρεαλόζης, που είναι κύριο έκδοχο του φαρμάκου, δεν έδειξε καμία τοξικότητα.</w:t>
      </w:r>
    </w:p>
    <w:p w14:paraId="545644A8" w14:textId="77777777" w:rsidR="00587D36" w:rsidRPr="009E4E09" w:rsidRDefault="00587D36" w:rsidP="00587D36">
      <w:pPr>
        <w:rPr>
          <w:lang w:val="el-GR"/>
        </w:rPr>
      </w:pPr>
    </w:p>
    <w:p w14:paraId="0C94CC2F" w14:textId="77777777" w:rsidR="00587D36" w:rsidRPr="009E4E09" w:rsidRDefault="00587D36" w:rsidP="00587D36">
      <w:pPr>
        <w:rPr>
          <w:lang w:val="el-GR"/>
        </w:rPr>
      </w:pPr>
      <w:r w:rsidRPr="009E4E09">
        <w:rPr>
          <w:lang w:val="el-GR"/>
        </w:rPr>
        <w:t>Δεν πραγματοποιήθηκαν μακράς διάρκειας μελέτες σε ζώα για να τεκμηριωθεί η δυνατότητα καρκινογένεσης του Herceptin, ή για να καθορισθούν οι επιδράσεις του στην ανδρική γονιμότητα.</w:t>
      </w:r>
    </w:p>
    <w:p w14:paraId="4369D0CF" w14:textId="77777777" w:rsidR="00587D36" w:rsidRPr="009E4E09" w:rsidRDefault="00587D36" w:rsidP="00587D36">
      <w:pPr>
        <w:rPr>
          <w:lang w:val="el-GR"/>
        </w:rPr>
      </w:pPr>
    </w:p>
    <w:p w14:paraId="4D7C75B5" w14:textId="77777777" w:rsidR="00587D36" w:rsidRPr="009E4E09" w:rsidRDefault="00587D36" w:rsidP="00587D36">
      <w:pPr>
        <w:rPr>
          <w:lang w:val="el-GR"/>
        </w:rPr>
      </w:pPr>
    </w:p>
    <w:p w14:paraId="3ABC78CC" w14:textId="77777777" w:rsidR="00587D36" w:rsidRPr="009E4E09" w:rsidRDefault="00587D36" w:rsidP="00587D36">
      <w:pPr>
        <w:keepNext/>
        <w:keepLines/>
        <w:ind w:left="567" w:hanging="567"/>
        <w:rPr>
          <w:b/>
          <w:lang w:val="el-GR"/>
        </w:rPr>
      </w:pPr>
      <w:r w:rsidRPr="009E4E09">
        <w:rPr>
          <w:b/>
          <w:lang w:val="el-GR"/>
        </w:rPr>
        <w:lastRenderedPageBreak/>
        <w:t>6.</w:t>
      </w:r>
      <w:r w:rsidRPr="009E4E09">
        <w:rPr>
          <w:b/>
          <w:lang w:val="el-GR"/>
        </w:rPr>
        <w:tab/>
        <w:t>ΦΑΡΜΑΚΕΥΤΙΚΕΣ ΠΛΗΡΟΦΟΡΙΕΣ</w:t>
      </w:r>
    </w:p>
    <w:p w14:paraId="6B72EDFE" w14:textId="77777777" w:rsidR="00587D36" w:rsidRPr="009E4E09" w:rsidRDefault="00587D36" w:rsidP="00587D36">
      <w:pPr>
        <w:keepNext/>
        <w:keepLines/>
        <w:rPr>
          <w:lang w:val="el-GR"/>
        </w:rPr>
      </w:pPr>
    </w:p>
    <w:p w14:paraId="332118D8" w14:textId="77777777" w:rsidR="00587D36" w:rsidRPr="009E4E09" w:rsidRDefault="00587D36" w:rsidP="00587D36">
      <w:pPr>
        <w:keepNext/>
        <w:keepLines/>
        <w:ind w:left="567" w:hanging="567"/>
        <w:rPr>
          <w:b/>
          <w:lang w:val="el-GR"/>
        </w:rPr>
      </w:pPr>
      <w:r w:rsidRPr="009E4E09">
        <w:rPr>
          <w:b/>
          <w:lang w:val="el-GR"/>
        </w:rPr>
        <w:t>6.1</w:t>
      </w:r>
      <w:r w:rsidRPr="009E4E09">
        <w:rPr>
          <w:b/>
          <w:lang w:val="el-GR"/>
        </w:rPr>
        <w:tab/>
        <w:t>Κατάλογος εκδόχων</w:t>
      </w:r>
    </w:p>
    <w:p w14:paraId="17C2DBC8" w14:textId="77777777" w:rsidR="00587D36" w:rsidRPr="009E4E09" w:rsidRDefault="00587D36" w:rsidP="00587D36">
      <w:pPr>
        <w:keepNext/>
        <w:keepLines/>
        <w:rPr>
          <w:lang w:val="el-GR"/>
        </w:rPr>
      </w:pPr>
    </w:p>
    <w:p w14:paraId="29763BCF" w14:textId="5A5C4A7A" w:rsidR="00587D36" w:rsidRPr="00B7110E" w:rsidRDefault="00587D36" w:rsidP="005B266B">
      <w:pPr>
        <w:keepNext/>
        <w:keepLines/>
        <w:rPr>
          <w:lang w:val="el-GR"/>
        </w:rPr>
      </w:pPr>
      <w:r w:rsidRPr="009E4E09">
        <w:rPr>
          <w:lang w:val="el-GR"/>
        </w:rPr>
        <w:t>Υδροχλωρική</w:t>
      </w:r>
      <w:r w:rsidR="001F0F47" w:rsidRPr="007312D1">
        <w:rPr>
          <w:lang w:val="el-GR"/>
        </w:rPr>
        <w:t xml:space="preserve"> </w:t>
      </w:r>
      <w:r w:rsidR="001F0F47">
        <w:rPr>
          <w:lang w:val="el-GR"/>
        </w:rPr>
        <w:t>μονοϋδρική</w:t>
      </w:r>
      <w:r w:rsidRPr="009E4E09">
        <w:rPr>
          <w:lang w:val="el-GR"/>
        </w:rPr>
        <w:t xml:space="preserve"> ιστιδίνη</w:t>
      </w:r>
    </w:p>
    <w:p w14:paraId="1FD45D1C" w14:textId="163338C0" w:rsidR="00F52662" w:rsidRPr="009E4E09" w:rsidRDefault="00F52662" w:rsidP="005B266B">
      <w:pPr>
        <w:keepNext/>
        <w:keepLines/>
        <w:rPr>
          <w:lang w:val="el-GR"/>
        </w:rPr>
      </w:pPr>
      <w:r>
        <w:rPr>
          <w:lang w:val="el-GR"/>
        </w:rPr>
        <w:t>Ιστιδίνη</w:t>
      </w:r>
    </w:p>
    <w:p w14:paraId="5628CD96" w14:textId="054F31F3" w:rsidR="00587D36" w:rsidRPr="007B6CA2" w:rsidRDefault="00F52662" w:rsidP="005B266B">
      <w:pPr>
        <w:keepNext/>
        <w:keepLines/>
        <w:rPr>
          <w:lang w:val="el-GR"/>
        </w:rPr>
      </w:pPr>
      <w:r>
        <w:rPr>
          <w:lang w:val="el-GR"/>
        </w:rPr>
        <w:t>Δ</w:t>
      </w:r>
      <w:r w:rsidR="00587D36" w:rsidRPr="009E4E09">
        <w:rPr>
          <w:lang w:val="el-GR"/>
        </w:rPr>
        <w:t xml:space="preserve">ιυδρική </w:t>
      </w:r>
      <w:r w:rsidR="00587D36" w:rsidRPr="00174FB9">
        <w:rPr>
          <w:lang w:val="el-GR"/>
        </w:rPr>
        <w:sym w:font="Symbol" w:char="F061"/>
      </w:r>
      <w:r w:rsidR="00587D36" w:rsidRPr="00174FB9">
        <w:rPr>
          <w:lang w:val="el-GR"/>
        </w:rPr>
        <w:t>,</w:t>
      </w:r>
      <w:r w:rsidR="00587D36" w:rsidRPr="00174FB9">
        <w:rPr>
          <w:lang w:val="el-GR"/>
        </w:rPr>
        <w:sym w:font="Symbol" w:char="F061"/>
      </w:r>
      <w:r w:rsidR="00587D36" w:rsidRPr="00174FB9">
        <w:rPr>
          <w:lang w:val="el-GR"/>
        </w:rPr>
        <w:noBreakHyphen/>
        <w:t>τρεαλόζη</w:t>
      </w:r>
    </w:p>
    <w:p w14:paraId="7663C516" w14:textId="4A3BFDB6" w:rsidR="00587D36" w:rsidRPr="005B266B" w:rsidRDefault="00F52662" w:rsidP="005B266B">
      <w:pPr>
        <w:rPr>
          <w:lang w:val="el-GR"/>
        </w:rPr>
      </w:pPr>
      <w:r>
        <w:rPr>
          <w:lang w:val="el-GR"/>
        </w:rPr>
        <w:t>Π</w:t>
      </w:r>
      <w:r w:rsidR="00587D36" w:rsidRPr="00174FB9">
        <w:rPr>
          <w:lang w:val="el-GR"/>
        </w:rPr>
        <w:t>ολυσορβικό 20</w:t>
      </w:r>
      <w:r w:rsidRPr="005B266B">
        <w:rPr>
          <w:lang w:val="el-GR"/>
        </w:rPr>
        <w:t xml:space="preserve"> (</w:t>
      </w:r>
      <w:r w:rsidRPr="0023184C">
        <w:rPr>
          <w:lang w:val="it-IT"/>
        </w:rPr>
        <w:t>E</w:t>
      </w:r>
      <w:r w:rsidRPr="005B266B">
        <w:rPr>
          <w:lang w:val="el-GR"/>
        </w:rPr>
        <w:t>432)</w:t>
      </w:r>
    </w:p>
    <w:p w14:paraId="6C8CD5C6" w14:textId="77777777" w:rsidR="00587D36" w:rsidRPr="009E4E09" w:rsidRDefault="00587D36" w:rsidP="00587D36">
      <w:pPr>
        <w:tabs>
          <w:tab w:val="left" w:pos="357"/>
          <w:tab w:val="left" w:pos="720"/>
        </w:tabs>
        <w:rPr>
          <w:lang w:val="el-GR"/>
        </w:rPr>
      </w:pPr>
    </w:p>
    <w:p w14:paraId="71F205A3" w14:textId="77777777" w:rsidR="00587D36" w:rsidRPr="009E4E09" w:rsidRDefault="00587D36" w:rsidP="00587D36">
      <w:pPr>
        <w:keepNext/>
        <w:ind w:left="567" w:hanging="567"/>
        <w:rPr>
          <w:b/>
          <w:lang w:val="el-GR"/>
        </w:rPr>
      </w:pPr>
      <w:r w:rsidRPr="009E4E09">
        <w:rPr>
          <w:b/>
          <w:lang w:val="el-GR"/>
        </w:rPr>
        <w:t>6.2</w:t>
      </w:r>
      <w:r w:rsidRPr="009E4E09">
        <w:rPr>
          <w:b/>
          <w:lang w:val="el-GR"/>
        </w:rPr>
        <w:tab/>
        <w:t>Ασυμβατότητες</w:t>
      </w:r>
    </w:p>
    <w:p w14:paraId="6CCF3007" w14:textId="77777777" w:rsidR="00587D36" w:rsidRPr="009E4E09" w:rsidRDefault="00587D36" w:rsidP="00587D36">
      <w:pPr>
        <w:keepNext/>
        <w:rPr>
          <w:lang w:val="el-GR"/>
        </w:rPr>
      </w:pPr>
    </w:p>
    <w:p w14:paraId="63727972" w14:textId="77777777" w:rsidR="00587D36" w:rsidRPr="009E4E09" w:rsidRDefault="00587D36" w:rsidP="00587D36">
      <w:pPr>
        <w:keepNext/>
        <w:rPr>
          <w:lang w:val="el-GR"/>
        </w:rPr>
      </w:pPr>
      <w:r w:rsidRPr="009E4E09">
        <w:rPr>
          <w:lang w:val="el-GR"/>
        </w:rPr>
        <w:t>Αυτό το φαρμακευτικό προϊόν δεν πρέπει να αναμιγνύεται ή να διαλύεται με άλλα φαρμακευτικά προϊόντα εκτός αυτών που αναφέρονται στην παράγραφο 6.6.</w:t>
      </w:r>
    </w:p>
    <w:p w14:paraId="39AA02D3" w14:textId="77777777" w:rsidR="00587D36" w:rsidRPr="009E4E09" w:rsidRDefault="00587D36" w:rsidP="00587D36">
      <w:pPr>
        <w:rPr>
          <w:lang w:val="el-GR"/>
        </w:rPr>
      </w:pPr>
    </w:p>
    <w:p w14:paraId="4A3B2E85" w14:textId="77777777" w:rsidR="00587D36" w:rsidRPr="009E4E09" w:rsidRDefault="00587D36" w:rsidP="00587D36">
      <w:pPr>
        <w:rPr>
          <w:lang w:val="el-GR"/>
        </w:rPr>
      </w:pPr>
      <w:r w:rsidRPr="009E4E09">
        <w:rPr>
          <w:lang w:val="el-GR"/>
        </w:rPr>
        <w:t>Μην αραιώνετε με διαλύματα γλυκόζης επειδή τούτα προκαλούν συσσωμάτωση της πρωτεΐνης.</w:t>
      </w:r>
    </w:p>
    <w:p w14:paraId="5B74844C" w14:textId="77777777" w:rsidR="00587D36" w:rsidRPr="009E4E09" w:rsidRDefault="00587D36" w:rsidP="00587D36">
      <w:pPr>
        <w:rPr>
          <w:lang w:val="el-GR"/>
        </w:rPr>
      </w:pPr>
    </w:p>
    <w:p w14:paraId="20044B9A" w14:textId="77777777" w:rsidR="0046422D" w:rsidRPr="009E4E09" w:rsidRDefault="0046422D" w:rsidP="0046422D">
      <w:pPr>
        <w:keepNext/>
        <w:ind w:left="567" w:hanging="567"/>
        <w:rPr>
          <w:b/>
          <w:lang w:val="el-GR"/>
        </w:rPr>
      </w:pPr>
      <w:r w:rsidRPr="009E4E09">
        <w:rPr>
          <w:b/>
          <w:lang w:val="el-GR"/>
        </w:rPr>
        <w:t>6.3</w:t>
      </w:r>
      <w:r w:rsidRPr="009E4E09">
        <w:rPr>
          <w:b/>
          <w:lang w:val="el-GR"/>
        </w:rPr>
        <w:tab/>
        <w:t>Διάρκεια ζωής</w:t>
      </w:r>
    </w:p>
    <w:p w14:paraId="5FD50D50" w14:textId="77777777" w:rsidR="0046422D" w:rsidRPr="009E4E09" w:rsidRDefault="0046422D" w:rsidP="0046422D">
      <w:pPr>
        <w:keepNext/>
        <w:rPr>
          <w:lang w:val="el-GR"/>
        </w:rPr>
      </w:pPr>
    </w:p>
    <w:p w14:paraId="0B6CA303" w14:textId="77777777" w:rsidR="0046422D" w:rsidRDefault="0046422D" w:rsidP="0046422D">
      <w:pPr>
        <w:keepNext/>
        <w:rPr>
          <w:lang w:val="el-GR"/>
        </w:rPr>
      </w:pPr>
      <w:r>
        <w:rPr>
          <w:lang w:val="el-GR"/>
        </w:rPr>
        <w:t>Μη ανοιγμένο φιαλίδιο</w:t>
      </w:r>
    </w:p>
    <w:p w14:paraId="61B6619C" w14:textId="77777777" w:rsidR="0046422D" w:rsidRPr="009E4E09" w:rsidRDefault="0046422D" w:rsidP="0046422D">
      <w:pPr>
        <w:keepNext/>
        <w:rPr>
          <w:lang w:val="el-GR"/>
        </w:rPr>
      </w:pPr>
      <w:r w:rsidRPr="009E4E09">
        <w:rPr>
          <w:lang w:val="el-GR"/>
        </w:rPr>
        <w:t>4 χρόνια</w:t>
      </w:r>
    </w:p>
    <w:p w14:paraId="2CCB8E5E" w14:textId="77777777" w:rsidR="0046422D" w:rsidRPr="009E4E09" w:rsidRDefault="0046422D" w:rsidP="0046422D">
      <w:pPr>
        <w:keepNext/>
        <w:rPr>
          <w:lang w:val="el-GR"/>
        </w:rPr>
      </w:pPr>
    </w:p>
    <w:p w14:paraId="182166D2" w14:textId="7A80FF10" w:rsidR="0046422D" w:rsidRDefault="003341A8" w:rsidP="0046422D">
      <w:pPr>
        <w:keepNext/>
        <w:rPr>
          <w:lang w:val="el-GR"/>
        </w:rPr>
      </w:pPr>
      <w:r>
        <w:rPr>
          <w:lang w:val="el-GR"/>
        </w:rPr>
        <w:t xml:space="preserve">Άσηπτη </w:t>
      </w:r>
      <w:r w:rsidR="0046422D">
        <w:rPr>
          <w:lang w:val="el-GR"/>
        </w:rPr>
        <w:t>ανασύσταση και διάλυση:</w:t>
      </w:r>
    </w:p>
    <w:p w14:paraId="54724261" w14:textId="77777777" w:rsidR="0046422D" w:rsidRPr="009E4E09" w:rsidRDefault="0046422D" w:rsidP="0046422D">
      <w:pPr>
        <w:keepNext/>
        <w:rPr>
          <w:lang w:val="el-GR"/>
        </w:rPr>
      </w:pPr>
      <w:r w:rsidRPr="009E4E09">
        <w:rPr>
          <w:lang w:val="el-GR"/>
        </w:rPr>
        <w:t>Μετά από</w:t>
      </w:r>
      <w:r w:rsidRPr="0046422D">
        <w:rPr>
          <w:lang w:val="el-GR"/>
        </w:rPr>
        <w:t xml:space="preserve"> </w:t>
      </w:r>
      <w:r>
        <w:rPr>
          <w:lang w:val="el-GR"/>
        </w:rPr>
        <w:t>άσηπτη</w:t>
      </w:r>
      <w:r w:rsidRPr="009E4E09">
        <w:rPr>
          <w:lang w:val="el-GR"/>
        </w:rPr>
        <w:t xml:space="preserve"> ανασύσταση με </w:t>
      </w:r>
      <w:r>
        <w:rPr>
          <w:lang w:val="el-GR"/>
        </w:rPr>
        <w:t xml:space="preserve">στείρο </w:t>
      </w:r>
      <w:r w:rsidRPr="009E4E09">
        <w:rPr>
          <w:lang w:val="el-GR"/>
        </w:rPr>
        <w:t>ύδωρ για ενέσιμ</w:t>
      </w:r>
      <w:r>
        <w:rPr>
          <w:lang w:val="el-GR"/>
        </w:rPr>
        <w:t>α</w:t>
      </w:r>
      <w:r w:rsidRPr="009E4E09">
        <w:rPr>
          <w:lang w:val="el-GR"/>
        </w:rPr>
        <w:t xml:space="preserve">, </w:t>
      </w:r>
      <w:r>
        <w:rPr>
          <w:lang w:val="el-GR"/>
        </w:rPr>
        <w:t xml:space="preserve">η χημική και φυσική σταθερότητα του ανασυσταθέντος διαλύματος έχει αποδειχθεί </w:t>
      </w:r>
      <w:r w:rsidRPr="009E4E09">
        <w:rPr>
          <w:lang w:val="el-GR"/>
        </w:rPr>
        <w:t>για 48 ώρες στους 2</w:t>
      </w:r>
      <w:r w:rsidRPr="009E4E09">
        <w:rPr>
          <w:vertAlign w:val="superscript"/>
          <w:lang w:val="el-GR"/>
        </w:rPr>
        <w:t>o</w:t>
      </w:r>
      <w:r w:rsidRPr="009E4E09">
        <w:rPr>
          <w:lang w:val="el-GR"/>
        </w:rPr>
        <w:t>C - 8</w:t>
      </w:r>
      <w:r w:rsidRPr="009E4E09">
        <w:rPr>
          <w:vertAlign w:val="superscript"/>
          <w:lang w:val="el-GR"/>
        </w:rPr>
        <w:t>o</w:t>
      </w:r>
      <w:r w:rsidRPr="009E4E09">
        <w:rPr>
          <w:lang w:val="el-GR"/>
        </w:rPr>
        <w:t xml:space="preserve">C.  </w:t>
      </w:r>
    </w:p>
    <w:p w14:paraId="3E697701" w14:textId="77777777" w:rsidR="0046422D" w:rsidRPr="009E4E09" w:rsidRDefault="0046422D" w:rsidP="0046422D">
      <w:pPr>
        <w:rPr>
          <w:lang w:val="el-GR"/>
        </w:rPr>
      </w:pPr>
    </w:p>
    <w:p w14:paraId="6F072D30" w14:textId="41C601BF" w:rsidR="0046422D" w:rsidRPr="009E4E09" w:rsidRDefault="0046422D" w:rsidP="0046422D">
      <w:pPr>
        <w:rPr>
          <w:lang w:val="el-GR"/>
        </w:rPr>
      </w:pPr>
      <w:r>
        <w:rPr>
          <w:lang w:val="el-GR"/>
        </w:rPr>
        <w:t xml:space="preserve">Μετά από άσηπτη διάλυση </w:t>
      </w:r>
      <w:r w:rsidRPr="009E4E09">
        <w:rPr>
          <w:lang w:val="el-GR"/>
        </w:rPr>
        <w:t>σε σάκους πολυβινυλοχλωριδίου, πολυαιθυλενίου ή πολυπροπυλενίου που περιέχουν ενέσιμο διάλυμα χλωριούχου νατρίου 9 mg/mL (0,9 %)</w:t>
      </w:r>
      <w:r>
        <w:rPr>
          <w:lang w:val="el-GR"/>
        </w:rPr>
        <w:t xml:space="preserve"> η χημική και φυσική σταθερότητα του </w:t>
      </w:r>
      <w:r>
        <w:t>Herceptin</w:t>
      </w:r>
      <w:r w:rsidRPr="0055384E">
        <w:rPr>
          <w:lang w:val="el-GR"/>
        </w:rPr>
        <w:t xml:space="preserve"> </w:t>
      </w:r>
      <w:r>
        <w:rPr>
          <w:lang w:val="el-GR"/>
        </w:rPr>
        <w:t>έχει αποδειχθεί</w:t>
      </w:r>
      <w:r w:rsidRPr="009E4E09">
        <w:rPr>
          <w:lang w:val="el-GR"/>
        </w:rPr>
        <w:t xml:space="preserve"> </w:t>
      </w:r>
      <w:r>
        <w:rPr>
          <w:lang w:val="el-GR"/>
        </w:rPr>
        <w:t xml:space="preserve">για έως </w:t>
      </w:r>
      <w:r w:rsidR="006C3655" w:rsidRPr="0010248C">
        <w:rPr>
          <w:lang w:val="el-GR"/>
        </w:rPr>
        <w:t>30</w:t>
      </w:r>
      <w:r w:rsidR="006C3655">
        <w:rPr>
          <w:lang w:val="el-GR"/>
        </w:rPr>
        <w:t xml:space="preserve"> </w:t>
      </w:r>
      <w:r>
        <w:rPr>
          <w:lang w:val="el-GR"/>
        </w:rPr>
        <w:t xml:space="preserve">ημέρες </w:t>
      </w:r>
      <w:r w:rsidRPr="009E4E09">
        <w:rPr>
          <w:lang w:val="el-GR"/>
        </w:rPr>
        <w:t>στους 2</w:t>
      </w:r>
      <w:r w:rsidRPr="009E4E09">
        <w:rPr>
          <w:vertAlign w:val="superscript"/>
          <w:lang w:val="el-GR"/>
        </w:rPr>
        <w:t>o</w:t>
      </w:r>
      <w:r w:rsidRPr="009E4E09">
        <w:rPr>
          <w:lang w:val="el-GR"/>
        </w:rPr>
        <w:t>C - 8</w:t>
      </w:r>
      <w:r w:rsidRPr="009E4E09">
        <w:rPr>
          <w:vertAlign w:val="superscript"/>
          <w:lang w:val="el-GR"/>
        </w:rPr>
        <w:t>o</w:t>
      </w:r>
      <w:r w:rsidRPr="009E4E09">
        <w:rPr>
          <w:lang w:val="el-GR"/>
        </w:rPr>
        <w:t>C</w:t>
      </w:r>
      <w:r>
        <w:rPr>
          <w:lang w:val="el-GR"/>
        </w:rPr>
        <w:t xml:space="preserve">, και </w:t>
      </w:r>
      <w:r w:rsidRPr="009E4E09">
        <w:rPr>
          <w:lang w:val="el-GR"/>
        </w:rPr>
        <w:t>για 24 ώρες σε θερμοκρασίες που δεν υπερβαίνουν τους 30</w:t>
      </w:r>
      <w:r w:rsidRPr="009E4E09">
        <w:rPr>
          <w:vertAlign w:val="superscript"/>
          <w:lang w:val="el-GR"/>
        </w:rPr>
        <w:t>o</w:t>
      </w:r>
      <w:r w:rsidRPr="009E4E09">
        <w:rPr>
          <w:lang w:val="el-GR"/>
        </w:rPr>
        <w:t>C.</w:t>
      </w:r>
    </w:p>
    <w:p w14:paraId="015D83C0" w14:textId="77777777" w:rsidR="0046422D" w:rsidRPr="009E4E09" w:rsidRDefault="0046422D" w:rsidP="0046422D">
      <w:pPr>
        <w:rPr>
          <w:lang w:val="el-GR"/>
        </w:rPr>
      </w:pPr>
    </w:p>
    <w:p w14:paraId="7B941338" w14:textId="77777777" w:rsidR="0046422D" w:rsidRPr="009E4E09" w:rsidRDefault="0046422D" w:rsidP="0046422D">
      <w:pPr>
        <w:rPr>
          <w:lang w:val="el-GR"/>
        </w:rPr>
      </w:pPr>
      <w:r w:rsidRPr="009E4E09">
        <w:rPr>
          <w:lang w:val="el-GR"/>
        </w:rPr>
        <w:t xml:space="preserve">Από μικροβιολογική άποψη, το ανασυσταθέν διάλυμα και το διάλυμα έγχυσης Herceptin θα πρέπει να χρησιμοποιούνται αμέσως. Εάν δε χρησιμοποιηθεί αμέσως, οι χρόνοι </w:t>
      </w:r>
      <w:r w:rsidR="007E4B85" w:rsidRPr="009E4E09">
        <w:rPr>
          <w:lang w:val="el-GR"/>
        </w:rPr>
        <w:t xml:space="preserve">αποθήκευσης </w:t>
      </w:r>
      <w:r w:rsidR="007E4B85">
        <w:rPr>
          <w:lang w:val="el-GR"/>
        </w:rPr>
        <w:t>κατά τη χρήση</w:t>
      </w:r>
      <w:r w:rsidR="003341A8">
        <w:rPr>
          <w:lang w:val="el-GR"/>
        </w:rPr>
        <w:t xml:space="preserve"> </w:t>
      </w:r>
      <w:r w:rsidRPr="009E4E09">
        <w:rPr>
          <w:lang w:val="el-GR"/>
        </w:rPr>
        <w:t xml:space="preserve">και οι συνθήκες </w:t>
      </w:r>
      <w:r>
        <w:rPr>
          <w:lang w:val="el-GR"/>
        </w:rPr>
        <w:t>πριν</w:t>
      </w:r>
      <w:r w:rsidRPr="009E4E09">
        <w:rPr>
          <w:lang w:val="el-GR"/>
        </w:rPr>
        <w:t xml:space="preserve"> τη χρήση αποτελούν ευθύνη του χρήστη</w:t>
      </w:r>
      <w:r>
        <w:rPr>
          <w:lang w:val="el-GR"/>
        </w:rPr>
        <w:t xml:space="preserve"> και φυσιολογικά δε θα είναι περισσότερες από 24 ώρες </w:t>
      </w:r>
      <w:r w:rsidRPr="009E4E09">
        <w:rPr>
          <w:lang w:val="el-GR"/>
        </w:rPr>
        <w:t>στους 2</w:t>
      </w:r>
      <w:r w:rsidRPr="009E4E09">
        <w:rPr>
          <w:vertAlign w:val="superscript"/>
          <w:lang w:val="el-GR"/>
        </w:rPr>
        <w:t>o</w:t>
      </w:r>
      <w:r w:rsidRPr="009E4E09">
        <w:rPr>
          <w:lang w:val="el-GR"/>
        </w:rPr>
        <w:t>C - 8</w:t>
      </w:r>
      <w:r w:rsidRPr="009E4E09">
        <w:rPr>
          <w:vertAlign w:val="superscript"/>
          <w:lang w:val="el-GR"/>
        </w:rPr>
        <w:t>o</w:t>
      </w:r>
      <w:r w:rsidRPr="009E4E09">
        <w:rPr>
          <w:lang w:val="el-GR"/>
        </w:rPr>
        <w:t>C</w:t>
      </w:r>
      <w:r>
        <w:rPr>
          <w:lang w:val="el-GR"/>
        </w:rPr>
        <w:t>, εκτός και εάν η ανασύσταση και η διάλυση έγιναν κάτω από ελεγχόμενες και επικυρωμένες άσηπτες συνθήκες</w:t>
      </w:r>
      <w:r w:rsidRPr="009E4E09">
        <w:rPr>
          <w:lang w:val="el-GR"/>
        </w:rPr>
        <w:t>.</w:t>
      </w:r>
    </w:p>
    <w:p w14:paraId="7AB24D91" w14:textId="77777777" w:rsidR="0046422D" w:rsidRPr="009E4E09" w:rsidRDefault="0046422D" w:rsidP="0046422D">
      <w:pPr>
        <w:rPr>
          <w:lang w:val="el-GR"/>
        </w:rPr>
      </w:pPr>
    </w:p>
    <w:p w14:paraId="2556B395" w14:textId="77777777" w:rsidR="0046422D" w:rsidRPr="009E4E09" w:rsidRDefault="0046422D" w:rsidP="0046422D">
      <w:pPr>
        <w:ind w:left="567" w:hanging="567"/>
        <w:rPr>
          <w:b/>
          <w:lang w:val="el-GR"/>
        </w:rPr>
      </w:pPr>
      <w:r w:rsidRPr="009E4E09">
        <w:rPr>
          <w:b/>
          <w:lang w:val="el-GR"/>
        </w:rPr>
        <w:t>6.4</w:t>
      </w:r>
      <w:r w:rsidRPr="009E4E09">
        <w:rPr>
          <w:b/>
          <w:lang w:val="el-GR"/>
        </w:rPr>
        <w:tab/>
        <w:t>Ιδιαίτερες προφυλάξεις κατά την φύλαξη του προϊόντος</w:t>
      </w:r>
    </w:p>
    <w:p w14:paraId="0A341102" w14:textId="77777777" w:rsidR="0046422D" w:rsidRPr="009E4E09" w:rsidRDefault="0046422D" w:rsidP="0046422D">
      <w:pPr>
        <w:rPr>
          <w:lang w:val="el-GR"/>
        </w:rPr>
      </w:pPr>
    </w:p>
    <w:p w14:paraId="0A7D1DD8" w14:textId="77777777" w:rsidR="0046422D" w:rsidRPr="009E4E09" w:rsidRDefault="0046422D" w:rsidP="0046422D">
      <w:pPr>
        <w:rPr>
          <w:noProof/>
          <w:lang w:val="el-GR"/>
        </w:rPr>
      </w:pPr>
      <w:r w:rsidRPr="009E4E09">
        <w:rPr>
          <w:noProof/>
          <w:lang w:val="el-GR"/>
        </w:rPr>
        <w:t>Φυλάσσετε σε ψυγείο (2°C – 8°C).</w:t>
      </w:r>
    </w:p>
    <w:p w14:paraId="7CEEB012" w14:textId="77777777" w:rsidR="0046422D" w:rsidRPr="009E4E09" w:rsidRDefault="0046422D" w:rsidP="0046422D">
      <w:pPr>
        <w:rPr>
          <w:noProof/>
          <w:lang w:val="el-GR"/>
        </w:rPr>
      </w:pPr>
    </w:p>
    <w:p w14:paraId="6BE5A31D" w14:textId="77777777" w:rsidR="0046422D" w:rsidRDefault="0046422D" w:rsidP="0046422D">
      <w:pPr>
        <w:rPr>
          <w:lang w:val="el-GR"/>
        </w:rPr>
      </w:pPr>
      <w:r>
        <w:rPr>
          <w:lang w:val="el-GR"/>
        </w:rPr>
        <w:t>Μην καταψύχετε το ανασυσταθέν διάλυμα.</w:t>
      </w:r>
    </w:p>
    <w:p w14:paraId="63AF840C" w14:textId="77777777" w:rsidR="0046422D" w:rsidRDefault="0046422D" w:rsidP="0046422D">
      <w:pPr>
        <w:rPr>
          <w:lang w:val="el-GR"/>
        </w:rPr>
      </w:pPr>
    </w:p>
    <w:p w14:paraId="5F69AB95" w14:textId="77777777" w:rsidR="0046422D" w:rsidRPr="009E4E09" w:rsidRDefault="0046422D" w:rsidP="0046422D">
      <w:pPr>
        <w:rPr>
          <w:lang w:val="el-GR"/>
        </w:rPr>
      </w:pPr>
      <w:r w:rsidRPr="009E4E09">
        <w:rPr>
          <w:lang w:val="el-GR"/>
        </w:rPr>
        <w:t>Για τις συνθήκες διατήρησης του ανοιγμένου φαρμακευτικού προϊόντος, βλέπε παράγραφο 6.3 και 6.6.</w:t>
      </w:r>
    </w:p>
    <w:p w14:paraId="73E84A31" w14:textId="77777777" w:rsidR="00587D36" w:rsidRPr="009E4E09" w:rsidRDefault="00587D36" w:rsidP="00587D36">
      <w:pPr>
        <w:rPr>
          <w:lang w:val="el-GR"/>
        </w:rPr>
      </w:pPr>
    </w:p>
    <w:p w14:paraId="31733C8D" w14:textId="77777777" w:rsidR="00587D36" w:rsidRPr="009E4E09" w:rsidRDefault="00587D36" w:rsidP="00587D36">
      <w:pPr>
        <w:ind w:left="567" w:hanging="567"/>
        <w:rPr>
          <w:b/>
          <w:lang w:val="el-GR"/>
        </w:rPr>
      </w:pPr>
      <w:r w:rsidRPr="009E4E09">
        <w:rPr>
          <w:b/>
          <w:lang w:val="el-GR"/>
        </w:rPr>
        <w:t>6.5</w:t>
      </w:r>
      <w:r w:rsidRPr="009E4E09">
        <w:rPr>
          <w:b/>
          <w:lang w:val="el-GR"/>
        </w:rPr>
        <w:tab/>
        <w:t>Φύση και συστατικά του περιέκτη</w:t>
      </w:r>
    </w:p>
    <w:p w14:paraId="2CE6C5B7" w14:textId="77777777" w:rsidR="00587D36" w:rsidRPr="009E4E09" w:rsidRDefault="00587D36" w:rsidP="00587D36">
      <w:pPr>
        <w:rPr>
          <w:lang w:val="el-GR"/>
        </w:rPr>
      </w:pPr>
    </w:p>
    <w:p w14:paraId="2C3BC4D0" w14:textId="77777777" w:rsidR="00587D36" w:rsidRPr="009E4E09" w:rsidRDefault="00587D36" w:rsidP="00587D36">
      <w:pPr>
        <w:rPr>
          <w:i/>
          <w:lang w:val="el-GR"/>
        </w:rPr>
      </w:pPr>
      <w:r w:rsidRPr="009E4E09">
        <w:rPr>
          <w:i/>
          <w:lang w:val="el-GR"/>
        </w:rPr>
        <w:t>Φιαλίδιο Herceptin:</w:t>
      </w:r>
    </w:p>
    <w:p w14:paraId="0BFA3668" w14:textId="77777777" w:rsidR="00587D36" w:rsidRPr="009E4E09" w:rsidRDefault="00587D36" w:rsidP="00587D36">
      <w:pPr>
        <w:rPr>
          <w:lang w:val="el-GR"/>
        </w:rPr>
      </w:pPr>
      <w:r w:rsidRPr="009E4E09">
        <w:rPr>
          <w:lang w:val="el-GR"/>
        </w:rPr>
        <w:t>Ένα φιαλίδιο των 15 mL από διαφανές γυαλί τύπου Ι με πώμα από ελαστικό βουτύλιο που έχει επικαλυφθεί με λεπτό φύλλο φθοριορητίνης και περιέχει 150 mg τραστουζουμάμπη.</w:t>
      </w:r>
    </w:p>
    <w:p w14:paraId="1905FB44" w14:textId="77777777" w:rsidR="00587D36" w:rsidRPr="009E4E09" w:rsidRDefault="00587D36" w:rsidP="00587D36">
      <w:pPr>
        <w:rPr>
          <w:lang w:val="el-GR"/>
        </w:rPr>
      </w:pPr>
    </w:p>
    <w:p w14:paraId="15851E1F" w14:textId="77777777" w:rsidR="00587D36" w:rsidRPr="009E4E09" w:rsidRDefault="00587D36" w:rsidP="00587D36">
      <w:pPr>
        <w:rPr>
          <w:lang w:val="el-GR"/>
        </w:rPr>
      </w:pPr>
      <w:r w:rsidRPr="009E4E09">
        <w:rPr>
          <w:lang w:val="el-GR"/>
        </w:rPr>
        <w:t>Κάθε κουτί περιέχει ένα φιαλίδιο.</w:t>
      </w:r>
    </w:p>
    <w:p w14:paraId="2EE14A81" w14:textId="77777777" w:rsidR="00587D36" w:rsidRPr="009E4E09" w:rsidRDefault="00587D36" w:rsidP="00587D36">
      <w:pPr>
        <w:rPr>
          <w:lang w:val="el-GR"/>
        </w:rPr>
      </w:pPr>
    </w:p>
    <w:p w14:paraId="13F3F608" w14:textId="77777777" w:rsidR="00587D36" w:rsidRPr="009E4E09" w:rsidRDefault="00587D36" w:rsidP="00B51573">
      <w:pPr>
        <w:keepNext/>
        <w:keepLines/>
        <w:ind w:left="567" w:hanging="567"/>
        <w:rPr>
          <w:b/>
          <w:lang w:val="el-GR"/>
        </w:rPr>
      </w:pPr>
      <w:r w:rsidRPr="009E4E09">
        <w:rPr>
          <w:b/>
          <w:lang w:val="el-GR"/>
        </w:rPr>
        <w:lastRenderedPageBreak/>
        <w:t>6.6</w:t>
      </w:r>
      <w:r w:rsidRPr="009E4E09">
        <w:rPr>
          <w:b/>
          <w:lang w:val="el-GR"/>
        </w:rPr>
        <w:tab/>
        <w:t>Ιδιαίτερες προφυλάξεις απόρριψης</w:t>
      </w:r>
    </w:p>
    <w:p w14:paraId="1132491B" w14:textId="77777777" w:rsidR="00587D36" w:rsidRPr="009E4E09" w:rsidRDefault="00587D36" w:rsidP="00B51573">
      <w:pPr>
        <w:keepNext/>
        <w:keepLines/>
        <w:rPr>
          <w:lang w:val="el-GR"/>
        </w:rPr>
      </w:pPr>
    </w:p>
    <w:p w14:paraId="512B4D20" w14:textId="77777777" w:rsidR="007B18AE" w:rsidRDefault="007B18AE" w:rsidP="00B51573">
      <w:pPr>
        <w:keepNext/>
        <w:keepLines/>
        <w:rPr>
          <w:lang w:val="el-GR"/>
        </w:rPr>
      </w:pPr>
      <w:r w:rsidRPr="007B18AE">
        <w:rPr>
          <w:lang w:val="el-GR"/>
        </w:rPr>
        <w:t>Το Herceptin IV παρέχεται σε αποστειρωμένα, χωρίς συντηρητικά, μη πυρετογόνα φιαλίδια μιας χρήσης.</w:t>
      </w:r>
    </w:p>
    <w:p w14:paraId="053AA6EF" w14:textId="77777777" w:rsidR="007B18AE" w:rsidRDefault="007B18AE" w:rsidP="00B51573">
      <w:pPr>
        <w:keepNext/>
        <w:keepLines/>
        <w:rPr>
          <w:lang w:val="el-GR"/>
        </w:rPr>
      </w:pPr>
    </w:p>
    <w:p w14:paraId="3622DE4A" w14:textId="77777777" w:rsidR="007B18AE" w:rsidRPr="007B18AE" w:rsidRDefault="00587D36" w:rsidP="00B51573">
      <w:pPr>
        <w:keepNext/>
        <w:keepLines/>
        <w:rPr>
          <w:lang w:val="el-GR"/>
        </w:rPr>
      </w:pPr>
      <w:r w:rsidRPr="009E4E09">
        <w:rPr>
          <w:lang w:val="el-GR"/>
        </w:rPr>
        <w:t>Θα πρέπει να χρησιμοποιηθεί κατάλληλη άσηπτη τεχνική</w:t>
      </w:r>
      <w:r w:rsidR="007B18AE">
        <w:rPr>
          <w:lang w:val="el-GR"/>
        </w:rPr>
        <w:t xml:space="preserve"> γ</w:t>
      </w:r>
      <w:r w:rsidR="007B18AE" w:rsidRPr="007B18AE">
        <w:rPr>
          <w:lang w:val="el-GR"/>
        </w:rPr>
        <w:t xml:space="preserve">ια τις διαδικασίες ανασύστασης και </w:t>
      </w:r>
      <w:r w:rsidR="0020378D">
        <w:rPr>
          <w:lang w:val="el-GR"/>
        </w:rPr>
        <w:t>διάλυσης</w:t>
      </w:r>
      <w:r w:rsidR="007B18AE" w:rsidRPr="007B18AE">
        <w:rPr>
          <w:lang w:val="el-GR"/>
        </w:rPr>
        <w:t xml:space="preserve">. Πρέπει να λαμβάνεται μέριμνα ώστε να εξασφαλίζεται η στειρότητα των παρασκευασμένων διαλυμάτων. Δεδομένου ότι το φαρμακευτικό προϊόν δεν περιέχει κανένα αντιμικροβιακό συντηρητικό ή βακτηριοστατικούς παράγοντες, πρέπει να </w:t>
      </w:r>
      <w:r w:rsidR="0020378D">
        <w:rPr>
          <w:lang w:val="el-GR"/>
        </w:rPr>
        <w:t xml:space="preserve">εφαρμόζεται </w:t>
      </w:r>
      <w:r w:rsidR="007B18AE" w:rsidRPr="007B18AE">
        <w:rPr>
          <w:lang w:val="el-GR"/>
        </w:rPr>
        <w:t>άσηπτη τεχνική.</w:t>
      </w:r>
    </w:p>
    <w:p w14:paraId="72B690F3" w14:textId="77777777" w:rsidR="007B18AE" w:rsidRPr="007B18AE" w:rsidRDefault="007B18AE" w:rsidP="007B18AE">
      <w:pPr>
        <w:rPr>
          <w:lang w:val="el-GR"/>
        </w:rPr>
      </w:pPr>
    </w:p>
    <w:p w14:paraId="60E3B2D6" w14:textId="77777777" w:rsidR="007B18AE" w:rsidRPr="007B18AE" w:rsidRDefault="007B18AE" w:rsidP="007B18AE">
      <w:pPr>
        <w:rPr>
          <w:lang w:val="el-GR"/>
        </w:rPr>
      </w:pPr>
      <w:r>
        <w:rPr>
          <w:lang w:val="el-GR"/>
        </w:rPr>
        <w:t>Άσηπτη</w:t>
      </w:r>
      <w:r w:rsidRPr="007B18AE">
        <w:rPr>
          <w:lang w:val="el-GR"/>
        </w:rPr>
        <w:t xml:space="preserve"> προετοιμασία, χειρισμός και αποθήκευση:</w:t>
      </w:r>
    </w:p>
    <w:p w14:paraId="1A509FA0" w14:textId="77777777" w:rsidR="007B18AE" w:rsidRPr="007B18AE" w:rsidRDefault="007B18AE" w:rsidP="007B18AE">
      <w:pPr>
        <w:rPr>
          <w:lang w:val="el-GR"/>
        </w:rPr>
      </w:pPr>
      <w:r w:rsidRPr="007B18AE">
        <w:rPr>
          <w:lang w:val="el-GR"/>
        </w:rPr>
        <w:t xml:space="preserve">Κατά την προετοιμασία της έγχυσης πρέπει να διασφαλίζεται </w:t>
      </w:r>
      <w:r>
        <w:rPr>
          <w:lang w:val="el-GR"/>
        </w:rPr>
        <w:t>άσηπτος χειρισμός</w:t>
      </w:r>
      <w:r w:rsidRPr="007B18AE">
        <w:rPr>
          <w:lang w:val="el-GR"/>
        </w:rPr>
        <w:t>. Η προετοιμασία πρέπει να:</w:t>
      </w:r>
    </w:p>
    <w:p w14:paraId="22087579" w14:textId="77777777" w:rsidR="007B18AE" w:rsidRPr="007B18AE" w:rsidRDefault="007B18AE" w:rsidP="007B18AE">
      <w:pPr>
        <w:rPr>
          <w:lang w:val="el-GR"/>
        </w:rPr>
      </w:pPr>
      <w:r w:rsidRPr="007B18AE">
        <w:rPr>
          <w:lang w:val="el-GR"/>
        </w:rPr>
        <w:t xml:space="preserve">• εκτελείται υπό άσηπτες συνθήκες από εκπαιδευμένο προσωπικό σύμφωνα με τους κανόνες ορθής πρακτικής, ιδίως όσον αφορά την </w:t>
      </w:r>
      <w:r>
        <w:rPr>
          <w:lang w:val="el-GR"/>
        </w:rPr>
        <w:t>άσηπτη</w:t>
      </w:r>
      <w:r w:rsidRPr="007B18AE">
        <w:rPr>
          <w:lang w:val="el-GR"/>
        </w:rPr>
        <w:t xml:space="preserve"> παρασκευή παρεντερικών προϊόντων.</w:t>
      </w:r>
    </w:p>
    <w:p w14:paraId="398F6D36" w14:textId="77777777" w:rsidR="007B18AE" w:rsidRPr="007B18AE" w:rsidRDefault="007B18AE" w:rsidP="007B18AE">
      <w:pPr>
        <w:rPr>
          <w:lang w:val="el-GR"/>
        </w:rPr>
      </w:pPr>
      <w:r w:rsidRPr="007B18AE">
        <w:rPr>
          <w:lang w:val="el-GR"/>
        </w:rPr>
        <w:t xml:space="preserve">• </w:t>
      </w:r>
      <w:r>
        <w:rPr>
          <w:lang w:val="el-GR"/>
        </w:rPr>
        <w:t>γίνεται</w:t>
      </w:r>
      <w:r w:rsidRPr="007B18AE">
        <w:rPr>
          <w:lang w:val="el-GR"/>
        </w:rPr>
        <w:t xml:space="preserve"> σε απορροφητήρα με ελαστική ροή ή </w:t>
      </w:r>
      <w:r>
        <w:rPr>
          <w:lang w:val="el-GR"/>
        </w:rPr>
        <w:t>βιολογικό</w:t>
      </w:r>
      <w:r w:rsidRPr="007B18AE">
        <w:rPr>
          <w:lang w:val="el-GR"/>
        </w:rPr>
        <w:t xml:space="preserve"> θάλαμο </w:t>
      </w:r>
      <w:r>
        <w:rPr>
          <w:lang w:val="el-GR"/>
        </w:rPr>
        <w:t xml:space="preserve">ασφαλείας </w:t>
      </w:r>
      <w:r w:rsidRPr="007B18AE">
        <w:rPr>
          <w:lang w:val="el-GR"/>
        </w:rPr>
        <w:t>με τη χρήση τυποποιημένων προφυλάξεων για τον ασφαλή χειρισμό ενδοφλέβιων παραγόντων.</w:t>
      </w:r>
    </w:p>
    <w:p w14:paraId="4E5D8AAE" w14:textId="77777777" w:rsidR="007B18AE" w:rsidRDefault="007B18AE" w:rsidP="007B18AE">
      <w:pPr>
        <w:rPr>
          <w:lang w:val="el-GR"/>
        </w:rPr>
      </w:pPr>
      <w:r w:rsidRPr="007B18AE">
        <w:rPr>
          <w:lang w:val="el-GR"/>
        </w:rPr>
        <w:t xml:space="preserve">• </w:t>
      </w:r>
      <w:r>
        <w:rPr>
          <w:lang w:val="el-GR"/>
        </w:rPr>
        <w:t>ακολουθείται</w:t>
      </w:r>
      <w:r w:rsidRPr="007B18AE">
        <w:rPr>
          <w:lang w:val="el-GR"/>
        </w:rPr>
        <w:t xml:space="preserve"> από επαρκή αποθήκευση του παρασκευασμένου διαλύματος για ενδοφλέβια έγχυση για να διασφαλιστεί η διατήρηση των ασηπτικών συνθηκών</w:t>
      </w:r>
    </w:p>
    <w:p w14:paraId="759E1BC9" w14:textId="77777777" w:rsidR="007B18AE" w:rsidRDefault="007B18AE" w:rsidP="00587D36">
      <w:pPr>
        <w:rPr>
          <w:lang w:val="el-GR"/>
        </w:rPr>
      </w:pPr>
    </w:p>
    <w:p w14:paraId="4D9CE169" w14:textId="77777777" w:rsidR="00587D36" w:rsidRPr="009E4E09" w:rsidRDefault="00587D36" w:rsidP="00587D36">
      <w:pPr>
        <w:rPr>
          <w:lang w:val="el-GR"/>
        </w:rPr>
      </w:pPr>
      <w:r w:rsidRPr="009E4E09">
        <w:rPr>
          <w:lang w:val="el-GR"/>
        </w:rPr>
        <w:t>Η ανασύσταση κάθε φιαλιδίου Herceptin γίνεται με 7,2 mL στείρου ύδατος για ενέσιμ</w:t>
      </w:r>
      <w:r w:rsidR="00EC21F5">
        <w:rPr>
          <w:lang w:val="el-GR"/>
        </w:rPr>
        <w:t>ο</w:t>
      </w:r>
      <w:r w:rsidRPr="009E4E09">
        <w:rPr>
          <w:lang w:val="el-GR"/>
        </w:rPr>
        <w:t xml:space="preserve"> (δε διατίθεται). Θα πρέπει να αποφεύγεται η χρήση άλλων διαλυτών για ανασύσταση.  </w:t>
      </w:r>
    </w:p>
    <w:p w14:paraId="1680487F" w14:textId="77777777" w:rsidR="00587D36" w:rsidRPr="009E4E09" w:rsidRDefault="00587D36" w:rsidP="00587D36">
      <w:pPr>
        <w:rPr>
          <w:lang w:val="el-GR"/>
        </w:rPr>
      </w:pPr>
      <w:r w:rsidRPr="009E4E09">
        <w:rPr>
          <w:lang w:val="el-GR"/>
        </w:rPr>
        <w:t>Αυτό αποδίδει 7,4 mL διαλύματος μιας χρήσης, που περιέχει περίπου 21 mg/mL τραστουζουμάμπη σε pH περίπου 6,0. Η περίσσεια όγκου 4 % διασφαλίζει πως μπορεί να αναρροφηθεί από κάθε φιαλίδιο η αναγραφόμενη δόση των 150 mg.</w:t>
      </w:r>
    </w:p>
    <w:p w14:paraId="5269F153" w14:textId="77777777" w:rsidR="00587D36" w:rsidRPr="009E4E09" w:rsidRDefault="00587D36" w:rsidP="00587D36">
      <w:pPr>
        <w:rPr>
          <w:lang w:val="el-GR"/>
        </w:rPr>
      </w:pPr>
    </w:p>
    <w:p w14:paraId="455BD80A" w14:textId="77777777" w:rsidR="00587D36" w:rsidRPr="009E4E09" w:rsidRDefault="00587D36" w:rsidP="00587D36">
      <w:pPr>
        <w:rPr>
          <w:lang w:val="el-GR"/>
        </w:rPr>
      </w:pPr>
      <w:r w:rsidRPr="009E4E09">
        <w:rPr>
          <w:lang w:val="el-GR"/>
        </w:rPr>
        <w:t>Το Herceptin θα πρέπει να χρησιμοποιείται προσεκτικά κατά την ανασύσταση. Η πρόκληση υπερβολικού αφρισμού κατά την ανασύσταση ή την ανακίνηση του ανασυσταθέντος διαλύματος μπορεί να οδηγήσει σε προβλήματα με την ποσότητα του Herceptin που μπορεί να αναρροφηθεί από το φιαλίδιο.</w:t>
      </w:r>
    </w:p>
    <w:p w14:paraId="6F7BDE22" w14:textId="77777777" w:rsidR="00587D36" w:rsidRPr="009E4E09" w:rsidRDefault="00587D36" w:rsidP="00587D36">
      <w:pPr>
        <w:rPr>
          <w:lang w:val="el-GR"/>
        </w:rPr>
      </w:pPr>
    </w:p>
    <w:p w14:paraId="7E05AAC5" w14:textId="77777777" w:rsidR="00587D36" w:rsidRPr="009E4E09" w:rsidRDefault="00587D36" w:rsidP="00587D36">
      <w:pPr>
        <w:rPr>
          <w:lang w:val="el-GR"/>
        </w:rPr>
      </w:pPr>
      <w:r w:rsidRPr="009E4E09">
        <w:rPr>
          <w:lang w:val="el-GR"/>
        </w:rPr>
        <w:t>Το ανασυσταμένο διάλυμα δεν πρέπει να καταψύχεται.</w:t>
      </w:r>
    </w:p>
    <w:p w14:paraId="3A75417A" w14:textId="77777777" w:rsidR="00587D36" w:rsidRPr="009E4E09" w:rsidRDefault="00587D36" w:rsidP="00587D36">
      <w:pPr>
        <w:rPr>
          <w:lang w:val="el-GR"/>
        </w:rPr>
      </w:pPr>
    </w:p>
    <w:p w14:paraId="3F5DAD2D" w14:textId="77777777" w:rsidR="00587D36" w:rsidRPr="009E4E09" w:rsidRDefault="00587D36" w:rsidP="00BB39C9">
      <w:pPr>
        <w:keepNext/>
        <w:keepLines/>
        <w:rPr>
          <w:u w:val="single"/>
          <w:lang w:val="el-GR"/>
        </w:rPr>
      </w:pPr>
      <w:r w:rsidRPr="009E4E09">
        <w:rPr>
          <w:u w:val="single"/>
          <w:lang w:val="el-GR"/>
        </w:rPr>
        <w:t xml:space="preserve">Οδηγίες για την </w:t>
      </w:r>
      <w:r w:rsidR="007B18AE">
        <w:rPr>
          <w:u w:val="single"/>
          <w:lang w:val="el-GR"/>
        </w:rPr>
        <w:t xml:space="preserve">άσηπτη </w:t>
      </w:r>
      <w:r w:rsidRPr="009E4E09">
        <w:rPr>
          <w:u w:val="single"/>
          <w:lang w:val="el-GR"/>
        </w:rPr>
        <w:t>ανασύσταση:</w:t>
      </w:r>
    </w:p>
    <w:p w14:paraId="07C9789C" w14:textId="77777777" w:rsidR="00587D36" w:rsidRPr="009E4E09" w:rsidRDefault="00587D36" w:rsidP="00BB39C9">
      <w:pPr>
        <w:keepNext/>
        <w:keepLines/>
        <w:rPr>
          <w:lang w:val="el-GR"/>
        </w:rPr>
      </w:pPr>
      <w:r w:rsidRPr="009E4E09">
        <w:rPr>
          <w:lang w:val="el-GR"/>
        </w:rPr>
        <w:t xml:space="preserve">1) Χρησιμοποιώντας μια στείρα σύριγγα, ενέσατε βραδέως 7,2 mL </w:t>
      </w:r>
      <w:r w:rsidR="00EC21F5">
        <w:rPr>
          <w:lang w:val="el-GR"/>
        </w:rPr>
        <w:t xml:space="preserve">στείρου </w:t>
      </w:r>
      <w:r w:rsidRPr="009E4E09">
        <w:rPr>
          <w:lang w:val="el-GR"/>
        </w:rPr>
        <w:t>ύδατος για ενέσιμ</w:t>
      </w:r>
      <w:r w:rsidR="00EC21F5">
        <w:rPr>
          <w:lang w:val="el-GR"/>
        </w:rPr>
        <w:t>ο</w:t>
      </w:r>
      <w:r w:rsidRPr="009E4E09">
        <w:rPr>
          <w:lang w:val="el-GR"/>
        </w:rPr>
        <w:t xml:space="preserve"> στο φιαλίδιο που περιέχει το λυόφιλο Herceptin, κατευθύνοντας τη ροή επάνω στη μάζα του λυόφιλου.</w:t>
      </w:r>
    </w:p>
    <w:p w14:paraId="5724A34E" w14:textId="643DDCD1" w:rsidR="00587D36" w:rsidRPr="009E4E09" w:rsidRDefault="00587D36" w:rsidP="00587D36">
      <w:pPr>
        <w:rPr>
          <w:lang w:val="el-GR"/>
        </w:rPr>
      </w:pPr>
      <w:r w:rsidRPr="009E4E09">
        <w:rPr>
          <w:lang w:val="el-GR"/>
        </w:rPr>
        <w:t>2) Περιστρέψατε το φιαλίδιο ελαφρά για να υποβοηθήσετε την ανασύσταση. ΜΗΝ ΑΝΑΚΙΝΕΙΤΕ!</w:t>
      </w:r>
    </w:p>
    <w:p w14:paraId="3399CEBD" w14:textId="77777777" w:rsidR="00587D36" w:rsidRPr="009E4E09" w:rsidRDefault="00587D36" w:rsidP="00587D36">
      <w:pPr>
        <w:rPr>
          <w:lang w:val="el-GR"/>
        </w:rPr>
      </w:pPr>
    </w:p>
    <w:p w14:paraId="2E9CF59D" w14:textId="1104F8CB" w:rsidR="00587D36" w:rsidRPr="009E4E09" w:rsidRDefault="00587D36" w:rsidP="00587D36">
      <w:pPr>
        <w:rPr>
          <w:lang w:val="el-GR"/>
        </w:rPr>
      </w:pPr>
      <w:r w:rsidRPr="009E4E09">
        <w:rPr>
          <w:lang w:val="el-GR"/>
        </w:rPr>
        <w:t>Η εμφάνιση ελαφρού αφρισμού κατά την ανασύσταση δεν είναι ασυνήθης. Αφήστε το φιαλίδιο να παραμείνει σε ηρεμία για 5 περίπου λεπτά. Το ανασυσταθέν Herceptin που προκύπτει είναι ένα άχρωμο έως ελαφρώς κίτρινο διαφανές διάλυμα και θα πρέπει να είναι πρακτικώς ελεύθερο ορατών σωματιδίων.</w:t>
      </w:r>
    </w:p>
    <w:p w14:paraId="5687506A" w14:textId="77777777" w:rsidR="00587D36" w:rsidRPr="009E4E09" w:rsidRDefault="00587D36" w:rsidP="00587D36">
      <w:pPr>
        <w:rPr>
          <w:lang w:val="el-GR"/>
        </w:rPr>
      </w:pPr>
    </w:p>
    <w:p w14:paraId="2024DE2F" w14:textId="77777777" w:rsidR="007B18AE" w:rsidRPr="0055384E" w:rsidRDefault="007B18AE" w:rsidP="007B18AE">
      <w:pPr>
        <w:rPr>
          <w:u w:val="single"/>
          <w:lang w:val="el-GR"/>
        </w:rPr>
      </w:pPr>
      <w:r w:rsidRPr="0055384E">
        <w:rPr>
          <w:u w:val="single"/>
          <w:lang w:val="el-GR"/>
        </w:rPr>
        <w:t>Οδηγίες για τη</w:t>
      </w:r>
      <w:r>
        <w:rPr>
          <w:u w:val="single"/>
          <w:lang w:val="el-GR"/>
        </w:rPr>
        <w:t>ν άσηπτη</w:t>
      </w:r>
      <w:r w:rsidRPr="0055384E">
        <w:rPr>
          <w:u w:val="single"/>
          <w:lang w:val="el-GR"/>
        </w:rPr>
        <w:t xml:space="preserve"> διάλυση του ανασυσταθέντος διαλύματος</w:t>
      </w:r>
    </w:p>
    <w:p w14:paraId="416C6539" w14:textId="77777777" w:rsidR="00587D36" w:rsidRPr="009E4E09" w:rsidRDefault="00587D36" w:rsidP="00587D36">
      <w:pPr>
        <w:keepNext/>
        <w:rPr>
          <w:lang w:val="el-GR"/>
        </w:rPr>
      </w:pPr>
      <w:r w:rsidRPr="009E4E09">
        <w:rPr>
          <w:lang w:val="el-GR"/>
        </w:rPr>
        <w:t>Υπολογίστε τον όγκο του διαλύματος που απαιτείται:</w:t>
      </w:r>
    </w:p>
    <w:p w14:paraId="767425BA" w14:textId="77777777" w:rsidR="00587D36" w:rsidRPr="009E4E09" w:rsidRDefault="00587D36" w:rsidP="00587D36">
      <w:pPr>
        <w:tabs>
          <w:tab w:val="left" w:pos="993"/>
        </w:tabs>
        <w:ind w:left="993" w:hanging="426"/>
        <w:rPr>
          <w:lang w:val="el-GR"/>
        </w:rPr>
      </w:pPr>
      <w:r w:rsidRPr="009E4E09">
        <w:rPr>
          <w:sz w:val="20"/>
          <w:lang w:val="el-GR"/>
        </w:rPr>
        <w:t>●</w:t>
      </w:r>
      <w:r w:rsidRPr="009E4E09">
        <w:rPr>
          <w:sz w:val="20"/>
          <w:lang w:val="el-GR"/>
        </w:rPr>
        <w:tab/>
      </w:r>
      <w:r w:rsidRPr="009E4E09">
        <w:rPr>
          <w:lang w:val="el-GR"/>
        </w:rPr>
        <w:t>με βάση τη δόση εφόδου των 4 mg τραστουζουμάμπη/kg σωματικού βάρους ή την επακόλουθη εβδομαδιαία δόση των 2 mg τραστουζουμάμπη/kg σωματικού βάρους:</w:t>
      </w:r>
    </w:p>
    <w:p w14:paraId="60D85198" w14:textId="77777777" w:rsidR="00587D36" w:rsidRPr="009E4E09" w:rsidRDefault="00587D36" w:rsidP="00587D36">
      <w:pPr>
        <w:rPr>
          <w:lang w:val="el-GR"/>
        </w:rPr>
      </w:pPr>
    </w:p>
    <w:p w14:paraId="65BF2C54" w14:textId="77777777" w:rsidR="00587D36" w:rsidRPr="009E4E09" w:rsidRDefault="00587D36" w:rsidP="00587D36">
      <w:pPr>
        <w:rPr>
          <w:u w:val="single"/>
          <w:lang w:val="el-GR"/>
        </w:rPr>
      </w:pPr>
      <w:r w:rsidRPr="009E4E09">
        <w:rPr>
          <w:b/>
          <w:lang w:val="el-GR"/>
        </w:rPr>
        <w:t>Όγκος</w:t>
      </w:r>
      <w:r w:rsidRPr="009E4E09">
        <w:rPr>
          <w:lang w:val="el-GR"/>
        </w:rPr>
        <w:t xml:space="preserve"> (mL) = </w:t>
      </w:r>
      <w:r w:rsidRPr="009E4E09">
        <w:rPr>
          <w:b/>
          <w:u w:val="single"/>
          <w:lang w:val="el-GR"/>
        </w:rPr>
        <w:t>Σωματικό βάρος</w:t>
      </w:r>
      <w:r w:rsidRPr="009E4E09">
        <w:rPr>
          <w:u w:val="single"/>
          <w:lang w:val="el-GR"/>
        </w:rPr>
        <w:t xml:space="preserve"> (kg) x</w:t>
      </w:r>
      <w:r w:rsidRPr="009E4E09">
        <w:rPr>
          <w:b/>
          <w:u w:val="single"/>
          <w:lang w:val="el-GR"/>
        </w:rPr>
        <w:t xml:space="preserve"> δόση</w:t>
      </w:r>
      <w:r w:rsidRPr="009E4E09">
        <w:rPr>
          <w:u w:val="single"/>
          <w:lang w:val="el-GR"/>
        </w:rPr>
        <w:t xml:space="preserve"> (</w:t>
      </w:r>
      <w:r w:rsidRPr="009E4E09">
        <w:rPr>
          <w:b/>
          <w:u w:val="single"/>
          <w:lang w:val="el-GR"/>
        </w:rPr>
        <w:t>4 </w:t>
      </w:r>
      <w:r w:rsidRPr="009E4E09">
        <w:rPr>
          <w:u w:val="single"/>
          <w:lang w:val="el-GR"/>
        </w:rPr>
        <w:t xml:space="preserve">mg/kg εφόδου ή </w:t>
      </w:r>
      <w:r w:rsidRPr="009E4E09">
        <w:rPr>
          <w:b/>
          <w:u w:val="single"/>
          <w:lang w:val="el-GR"/>
        </w:rPr>
        <w:t>2 </w:t>
      </w:r>
      <w:r w:rsidRPr="009E4E09">
        <w:rPr>
          <w:u w:val="single"/>
          <w:lang w:val="el-GR"/>
        </w:rPr>
        <w:t xml:space="preserve">mg/kg συντήρησης) </w:t>
      </w:r>
    </w:p>
    <w:p w14:paraId="721472DF" w14:textId="77777777" w:rsidR="00587D36" w:rsidRPr="009E4E09" w:rsidRDefault="00587D36" w:rsidP="00587D36">
      <w:pPr>
        <w:tabs>
          <w:tab w:val="left" w:pos="1985"/>
        </w:tabs>
        <w:rPr>
          <w:lang w:val="el-GR"/>
        </w:rPr>
      </w:pPr>
      <w:r w:rsidRPr="009E4E09">
        <w:rPr>
          <w:lang w:val="el-GR"/>
        </w:rPr>
        <w:tab/>
      </w:r>
      <w:r w:rsidRPr="009E4E09">
        <w:rPr>
          <w:b/>
          <w:lang w:val="el-GR"/>
        </w:rPr>
        <w:t>21</w:t>
      </w:r>
      <w:r w:rsidRPr="009E4E09">
        <w:rPr>
          <w:lang w:val="el-GR"/>
        </w:rPr>
        <w:t xml:space="preserve"> (mg/mL, συγκέντρωση του ανασυσταθέντος διαλύματος) </w:t>
      </w:r>
    </w:p>
    <w:p w14:paraId="1587C57B" w14:textId="77777777" w:rsidR="00587D36" w:rsidRPr="009E4E09" w:rsidRDefault="00587D36" w:rsidP="00587D36">
      <w:pPr>
        <w:tabs>
          <w:tab w:val="left" w:pos="1985"/>
        </w:tabs>
        <w:rPr>
          <w:lang w:val="el-GR"/>
        </w:rPr>
      </w:pPr>
    </w:p>
    <w:p w14:paraId="14AFCBE3" w14:textId="77777777" w:rsidR="00587D36" w:rsidRPr="009E4E09" w:rsidRDefault="00587D36" w:rsidP="00587D36">
      <w:pPr>
        <w:keepNext/>
        <w:keepLines/>
        <w:tabs>
          <w:tab w:val="left" w:pos="993"/>
        </w:tabs>
        <w:ind w:left="992" w:hanging="425"/>
        <w:rPr>
          <w:lang w:val="el-GR"/>
        </w:rPr>
      </w:pPr>
      <w:r w:rsidRPr="009E4E09">
        <w:rPr>
          <w:sz w:val="20"/>
          <w:lang w:val="el-GR"/>
        </w:rPr>
        <w:t>●</w:t>
      </w:r>
      <w:r w:rsidRPr="009E4E09">
        <w:rPr>
          <w:sz w:val="20"/>
          <w:lang w:val="el-GR"/>
        </w:rPr>
        <w:tab/>
      </w:r>
      <w:r w:rsidRPr="009E4E09">
        <w:rPr>
          <w:lang w:val="el-GR"/>
        </w:rPr>
        <w:t>με βάση τη δόση εφόδου των 8 mg τραστουζουμάμπη/kg σωματικού βάρους ή την επακόλουθη δόση ανά 3 εβδομάδες των 6 mg τραστουζουμάμπη/kg σωματικού βάρους:</w:t>
      </w:r>
    </w:p>
    <w:p w14:paraId="372D92E4" w14:textId="77777777" w:rsidR="00587D36" w:rsidRPr="009E4E09" w:rsidRDefault="00587D36" w:rsidP="00587D36">
      <w:pPr>
        <w:rPr>
          <w:b/>
          <w:lang w:val="el-GR"/>
        </w:rPr>
      </w:pPr>
    </w:p>
    <w:p w14:paraId="6A68FCFB" w14:textId="77777777" w:rsidR="00587D36" w:rsidRPr="009E4E09" w:rsidRDefault="00587D36" w:rsidP="00587D36">
      <w:pPr>
        <w:rPr>
          <w:u w:val="single"/>
          <w:lang w:val="el-GR"/>
        </w:rPr>
      </w:pPr>
      <w:r w:rsidRPr="009E4E09">
        <w:rPr>
          <w:b/>
          <w:lang w:val="el-GR"/>
        </w:rPr>
        <w:t>Όγκος</w:t>
      </w:r>
      <w:r w:rsidRPr="009E4E09">
        <w:rPr>
          <w:lang w:val="el-GR"/>
        </w:rPr>
        <w:t xml:space="preserve"> (mL) = </w:t>
      </w:r>
      <w:r w:rsidRPr="009E4E09">
        <w:rPr>
          <w:b/>
          <w:u w:val="single"/>
          <w:lang w:val="el-GR"/>
        </w:rPr>
        <w:t>Σωματικό βάρος</w:t>
      </w:r>
      <w:r w:rsidRPr="009E4E09">
        <w:rPr>
          <w:u w:val="single"/>
          <w:lang w:val="el-GR"/>
        </w:rPr>
        <w:t xml:space="preserve"> (kg) x</w:t>
      </w:r>
      <w:r w:rsidRPr="009E4E09">
        <w:rPr>
          <w:b/>
          <w:u w:val="single"/>
          <w:lang w:val="el-GR"/>
        </w:rPr>
        <w:t xml:space="preserve"> δόση</w:t>
      </w:r>
      <w:r w:rsidRPr="009E4E09">
        <w:rPr>
          <w:u w:val="single"/>
          <w:lang w:val="el-GR"/>
        </w:rPr>
        <w:t xml:space="preserve"> (</w:t>
      </w:r>
      <w:r w:rsidRPr="009E4E09">
        <w:rPr>
          <w:b/>
          <w:u w:val="single"/>
          <w:lang w:val="el-GR"/>
        </w:rPr>
        <w:t>8 </w:t>
      </w:r>
      <w:r w:rsidRPr="009E4E09">
        <w:rPr>
          <w:u w:val="single"/>
          <w:lang w:val="el-GR"/>
        </w:rPr>
        <w:t xml:space="preserve">mg/kg εφόδου ή </w:t>
      </w:r>
      <w:r w:rsidRPr="009E4E09">
        <w:rPr>
          <w:b/>
          <w:u w:val="single"/>
          <w:lang w:val="el-GR"/>
        </w:rPr>
        <w:t>6 </w:t>
      </w:r>
      <w:r w:rsidRPr="009E4E09">
        <w:rPr>
          <w:u w:val="single"/>
          <w:lang w:val="el-GR"/>
        </w:rPr>
        <w:t xml:space="preserve">mg/kg συντήρησης) </w:t>
      </w:r>
    </w:p>
    <w:p w14:paraId="58BE2650" w14:textId="77777777" w:rsidR="00587D36" w:rsidRPr="009E4E09" w:rsidRDefault="00587D36" w:rsidP="00587D36">
      <w:pPr>
        <w:tabs>
          <w:tab w:val="left" w:pos="1985"/>
        </w:tabs>
        <w:rPr>
          <w:lang w:val="el-GR"/>
        </w:rPr>
      </w:pPr>
      <w:r w:rsidRPr="009E4E09">
        <w:rPr>
          <w:lang w:val="el-GR"/>
        </w:rPr>
        <w:tab/>
      </w:r>
      <w:r w:rsidRPr="009E4E09">
        <w:rPr>
          <w:b/>
          <w:lang w:val="el-GR"/>
        </w:rPr>
        <w:t>21</w:t>
      </w:r>
      <w:r w:rsidRPr="009E4E09">
        <w:rPr>
          <w:lang w:val="el-GR"/>
        </w:rPr>
        <w:t xml:space="preserve"> (mg/mL, συγκέντρωση του ανασυσταθέντος διαλύματος) </w:t>
      </w:r>
    </w:p>
    <w:p w14:paraId="11D0B1F1" w14:textId="77777777" w:rsidR="00587D36" w:rsidRPr="009E4E09" w:rsidRDefault="00587D36" w:rsidP="00587D36">
      <w:pPr>
        <w:rPr>
          <w:lang w:val="el-GR"/>
        </w:rPr>
      </w:pPr>
    </w:p>
    <w:p w14:paraId="0E472D17" w14:textId="06C94C95" w:rsidR="00587D36" w:rsidRDefault="00587D36" w:rsidP="0055384E">
      <w:pPr>
        <w:ind w:right="-45"/>
        <w:rPr>
          <w:lang w:val="el-GR"/>
        </w:rPr>
      </w:pPr>
      <w:r w:rsidRPr="009E4E09">
        <w:rPr>
          <w:lang w:val="el-GR"/>
        </w:rPr>
        <w:t>Η κατάλληλη ποσότητα του διαλύματος θα πρέπει να αναρροφηθεί από το φιαλίδιο</w:t>
      </w:r>
      <w:r w:rsidR="00CA7482" w:rsidRPr="00A22EB1">
        <w:rPr>
          <w:lang w:val="el-GR"/>
        </w:rPr>
        <w:t xml:space="preserve"> </w:t>
      </w:r>
      <w:r w:rsidR="00CA7482">
        <w:rPr>
          <w:lang w:val="el-GR"/>
        </w:rPr>
        <w:t>χρησιμοποιώντας μία αποστειρωμένη βελόνα και σύριγγα</w:t>
      </w:r>
      <w:r w:rsidRPr="009E4E09">
        <w:rPr>
          <w:lang w:val="el-GR"/>
        </w:rPr>
        <w:t xml:space="preserve"> και να προστεθεί στο σάκο έγχυσης που περιέχει 250 mL διαλύματος χλωριούχου νατρίου 0,9 %. Να μη χρησιμοποιείται με διαλύματα που περιέχουν γλυκόζη (βλέπε παράγραφο 6.2). Με σκοπό την ανάμιξη του διαλύματος και την αποφυγή αφρισμού, ο σάκος θα πρέπει να αναστραφεί απαλά.  </w:t>
      </w:r>
    </w:p>
    <w:p w14:paraId="5B998A38" w14:textId="77777777" w:rsidR="007B18AE" w:rsidRPr="009E4E09" w:rsidRDefault="007B18AE" w:rsidP="0055384E">
      <w:pPr>
        <w:ind w:right="-45"/>
        <w:rPr>
          <w:lang w:val="el-GR"/>
        </w:rPr>
      </w:pPr>
    </w:p>
    <w:p w14:paraId="2C586F65" w14:textId="738B9285" w:rsidR="00587D36" w:rsidRPr="009E4E09" w:rsidRDefault="00587D36" w:rsidP="00587D36">
      <w:pPr>
        <w:rPr>
          <w:lang w:val="el-GR"/>
        </w:rPr>
      </w:pPr>
      <w:r w:rsidRPr="009E4E09">
        <w:rPr>
          <w:lang w:val="el-GR"/>
        </w:rPr>
        <w:t>Τα παρεντερικά φαρμακευτικά προϊόντα θα πρέπει να εξετάζονται οπτικά για τυχόν ύπαρξη σωματιδίων και αποχρωματισμό πριν τη χορήγηση.</w:t>
      </w:r>
    </w:p>
    <w:p w14:paraId="57B6427E" w14:textId="77777777" w:rsidR="00587D36" w:rsidRPr="009E4E09" w:rsidRDefault="00587D36" w:rsidP="00587D36">
      <w:pPr>
        <w:rPr>
          <w:lang w:val="el-GR"/>
        </w:rPr>
      </w:pPr>
    </w:p>
    <w:p w14:paraId="0621BC96" w14:textId="77777777" w:rsidR="00587D36" w:rsidRPr="009E4E09" w:rsidRDefault="00587D36" w:rsidP="00587D36">
      <w:pPr>
        <w:rPr>
          <w:noProof/>
          <w:lang w:val="el-GR"/>
        </w:rPr>
      </w:pPr>
      <w:r w:rsidRPr="009E4E09">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574C6DAE" w14:textId="77777777" w:rsidR="00587D36" w:rsidRPr="009E4E09" w:rsidRDefault="00587D36" w:rsidP="00587D36">
      <w:pPr>
        <w:rPr>
          <w:lang w:val="el-GR"/>
        </w:rPr>
      </w:pPr>
    </w:p>
    <w:p w14:paraId="2A1885FA" w14:textId="77777777" w:rsidR="00587D36" w:rsidRPr="009E4E09" w:rsidRDefault="00587D36" w:rsidP="00587D36">
      <w:pPr>
        <w:rPr>
          <w:lang w:val="el-GR"/>
        </w:rPr>
      </w:pPr>
      <w:r w:rsidRPr="009E4E09">
        <w:rPr>
          <w:lang w:val="el-GR"/>
        </w:rPr>
        <w:t>Δεν παρατηρήθηκαν ασυμβατότητες μεταξύ του Herceptin και των σάκων πολυβινυλοχλωριδίου, πολυαιθυλενίου ή πολυπροπυλενίου.</w:t>
      </w:r>
    </w:p>
    <w:p w14:paraId="09D89287" w14:textId="77777777" w:rsidR="00587D36" w:rsidRPr="009E4E09" w:rsidRDefault="00587D36" w:rsidP="00587D36">
      <w:pPr>
        <w:rPr>
          <w:noProof/>
          <w:lang w:val="el-GR"/>
        </w:rPr>
      </w:pPr>
    </w:p>
    <w:p w14:paraId="5479FC30" w14:textId="77777777" w:rsidR="00587D36" w:rsidRPr="009E4E09" w:rsidRDefault="00587D36" w:rsidP="00587D36">
      <w:pPr>
        <w:rPr>
          <w:noProof/>
          <w:lang w:val="el-GR"/>
        </w:rPr>
      </w:pPr>
    </w:p>
    <w:p w14:paraId="66CCB1A6" w14:textId="77777777" w:rsidR="00587D36" w:rsidRPr="00355CF2" w:rsidRDefault="00587D36" w:rsidP="00A02D05">
      <w:pPr>
        <w:keepNext/>
        <w:keepLines/>
        <w:ind w:left="567" w:hanging="567"/>
        <w:rPr>
          <w:b/>
          <w:lang w:val="el-GR"/>
        </w:rPr>
      </w:pPr>
      <w:r w:rsidRPr="00355CF2">
        <w:rPr>
          <w:b/>
          <w:lang w:val="el-GR"/>
        </w:rPr>
        <w:t>7.</w:t>
      </w:r>
      <w:r w:rsidRPr="00355CF2">
        <w:rPr>
          <w:b/>
          <w:lang w:val="el-GR"/>
        </w:rPr>
        <w:tab/>
      </w:r>
      <w:r w:rsidRPr="009E4E09">
        <w:rPr>
          <w:b/>
          <w:lang w:val="el-GR"/>
        </w:rPr>
        <w:t>ΚΑΤΟΧΟΣ</w:t>
      </w:r>
      <w:r w:rsidRPr="00355CF2">
        <w:rPr>
          <w:b/>
          <w:lang w:val="el-GR"/>
        </w:rPr>
        <w:t xml:space="preserve"> </w:t>
      </w:r>
      <w:r w:rsidRPr="009E4E09">
        <w:rPr>
          <w:b/>
          <w:lang w:val="el-GR"/>
        </w:rPr>
        <w:t>ΤΗΣ</w:t>
      </w:r>
      <w:r w:rsidRPr="00355CF2">
        <w:rPr>
          <w:b/>
          <w:lang w:val="el-GR"/>
        </w:rPr>
        <w:t xml:space="preserve"> </w:t>
      </w:r>
      <w:r w:rsidRPr="009E4E09">
        <w:rPr>
          <w:b/>
          <w:lang w:val="el-GR"/>
        </w:rPr>
        <w:t>ΑΔΕΙΑΣ</w:t>
      </w:r>
      <w:r w:rsidRPr="00355CF2">
        <w:rPr>
          <w:b/>
          <w:lang w:val="el-GR"/>
        </w:rPr>
        <w:t xml:space="preserve"> </w:t>
      </w:r>
      <w:r w:rsidRPr="009E4E09">
        <w:rPr>
          <w:b/>
          <w:lang w:val="el-GR"/>
        </w:rPr>
        <w:t>ΚΥΚΛΟΦΟΡΙΑΣ</w:t>
      </w:r>
    </w:p>
    <w:p w14:paraId="55C822F1" w14:textId="77777777" w:rsidR="00587D36" w:rsidRPr="00355CF2" w:rsidRDefault="00587D36" w:rsidP="00A02D05">
      <w:pPr>
        <w:keepNext/>
        <w:keepLines/>
        <w:rPr>
          <w:lang w:val="el-GR"/>
        </w:rPr>
      </w:pPr>
    </w:p>
    <w:p w14:paraId="79F15821" w14:textId="77777777" w:rsidR="00627428" w:rsidRPr="00E23C47" w:rsidRDefault="00627428" w:rsidP="00627428">
      <w:pPr>
        <w:rPr>
          <w:lang w:val="el-GR"/>
        </w:rPr>
      </w:pPr>
      <w:r>
        <w:rPr>
          <w:lang w:val="de-CH"/>
        </w:rPr>
        <w:t>Roche</w:t>
      </w:r>
      <w:r w:rsidRPr="00E23C47">
        <w:rPr>
          <w:lang w:val="el-GR"/>
        </w:rPr>
        <w:t xml:space="preserve"> </w:t>
      </w:r>
      <w:r>
        <w:rPr>
          <w:lang w:val="de-CH"/>
        </w:rPr>
        <w:t>Registration</w:t>
      </w:r>
      <w:r w:rsidRPr="00E23C47">
        <w:rPr>
          <w:lang w:val="el-GR"/>
        </w:rPr>
        <w:t xml:space="preserve"> </w:t>
      </w:r>
      <w:r>
        <w:rPr>
          <w:lang w:val="de-CH"/>
        </w:rPr>
        <w:t>GmbH</w:t>
      </w:r>
      <w:r w:rsidRPr="00E23C47">
        <w:rPr>
          <w:lang w:val="el-GR"/>
        </w:rPr>
        <w:t xml:space="preserve"> </w:t>
      </w:r>
    </w:p>
    <w:p w14:paraId="3ACEEF5C" w14:textId="77777777" w:rsidR="00627428" w:rsidRPr="00E67499" w:rsidRDefault="00627428" w:rsidP="00627428">
      <w:r>
        <w:rPr>
          <w:lang w:val="de-CH"/>
        </w:rPr>
        <w:t>Emil</w:t>
      </w:r>
      <w:r w:rsidRPr="00E67499">
        <w:t>-</w:t>
      </w:r>
      <w:r>
        <w:rPr>
          <w:lang w:val="de-CH"/>
        </w:rPr>
        <w:t>Barell</w:t>
      </w:r>
      <w:r w:rsidRPr="00E67499">
        <w:t>-</w:t>
      </w:r>
      <w:r>
        <w:rPr>
          <w:lang w:val="de-CH"/>
        </w:rPr>
        <w:t>Strasse</w:t>
      </w:r>
      <w:r w:rsidRPr="00E67499">
        <w:t xml:space="preserve"> 1</w:t>
      </w:r>
    </w:p>
    <w:p w14:paraId="2FC1828D" w14:textId="77777777" w:rsidR="00627428" w:rsidRPr="00E67499" w:rsidRDefault="00627428" w:rsidP="00627428">
      <w:r w:rsidRPr="00E67499">
        <w:t xml:space="preserve">79639 </w:t>
      </w:r>
      <w:r>
        <w:rPr>
          <w:lang w:val="de-CH"/>
        </w:rPr>
        <w:t>Grenzach</w:t>
      </w:r>
      <w:r w:rsidRPr="00E67499">
        <w:t>-</w:t>
      </w:r>
      <w:r>
        <w:rPr>
          <w:lang w:val="de-CH"/>
        </w:rPr>
        <w:t>Wyhlen</w:t>
      </w:r>
    </w:p>
    <w:p w14:paraId="2DBA24CE" w14:textId="77777777" w:rsidR="00627428" w:rsidRPr="00E67499" w:rsidRDefault="00627428" w:rsidP="00627428">
      <w:r>
        <w:rPr>
          <w:lang w:val="el-GR"/>
        </w:rPr>
        <w:t>Γερμανία</w:t>
      </w:r>
    </w:p>
    <w:p w14:paraId="5922B48C" w14:textId="77777777" w:rsidR="00587D36" w:rsidRPr="00E67499" w:rsidRDefault="00587D36" w:rsidP="00587D36"/>
    <w:p w14:paraId="2375442A" w14:textId="77777777" w:rsidR="00587D36" w:rsidRPr="00E67499" w:rsidRDefault="00587D36" w:rsidP="00587D36"/>
    <w:p w14:paraId="64C4C8E9" w14:textId="77777777" w:rsidR="00587D36" w:rsidRPr="009E4E09" w:rsidRDefault="00587D36" w:rsidP="00587D36">
      <w:pPr>
        <w:ind w:left="567" w:hanging="567"/>
        <w:rPr>
          <w:b/>
          <w:lang w:val="el-GR"/>
        </w:rPr>
      </w:pPr>
      <w:r w:rsidRPr="009E4E09">
        <w:rPr>
          <w:b/>
          <w:lang w:val="el-GR"/>
        </w:rPr>
        <w:t>8.</w:t>
      </w:r>
      <w:r w:rsidRPr="009E4E09">
        <w:rPr>
          <w:b/>
          <w:lang w:val="el-GR"/>
        </w:rPr>
        <w:tab/>
        <w:t xml:space="preserve">ΑΡΙΘΜΟΣ(ΟΙ) ΑΔΕΙΑΣ ΚΥΚΛΟΦΟΡΙΑΣ </w:t>
      </w:r>
    </w:p>
    <w:p w14:paraId="6C5C81B0" w14:textId="77777777" w:rsidR="00587D36" w:rsidRPr="009E4E09" w:rsidRDefault="00587D36" w:rsidP="00587D36">
      <w:pPr>
        <w:rPr>
          <w:lang w:val="el-GR"/>
        </w:rPr>
      </w:pPr>
    </w:p>
    <w:p w14:paraId="33E81E1F" w14:textId="77777777" w:rsidR="00587D36" w:rsidRPr="009E4E09" w:rsidRDefault="00587D36" w:rsidP="00587D36">
      <w:pPr>
        <w:rPr>
          <w:lang w:val="el-GR"/>
        </w:rPr>
      </w:pPr>
      <w:r w:rsidRPr="009E4E09">
        <w:rPr>
          <w:lang w:val="el-GR"/>
        </w:rPr>
        <w:t>EU/1/00/145/001</w:t>
      </w:r>
    </w:p>
    <w:p w14:paraId="6AD8555D" w14:textId="77777777" w:rsidR="00587D36" w:rsidRPr="009E4E09" w:rsidRDefault="00587D36" w:rsidP="00587D36">
      <w:pPr>
        <w:rPr>
          <w:lang w:val="el-GR"/>
        </w:rPr>
      </w:pPr>
    </w:p>
    <w:p w14:paraId="084FC348" w14:textId="77777777" w:rsidR="00587D36" w:rsidRPr="009E4E09" w:rsidRDefault="00587D36" w:rsidP="00587D36">
      <w:pPr>
        <w:rPr>
          <w:lang w:val="el-GR"/>
        </w:rPr>
      </w:pPr>
    </w:p>
    <w:p w14:paraId="7703433F" w14:textId="77777777" w:rsidR="00587D36" w:rsidRPr="009E4E09" w:rsidRDefault="00587D36" w:rsidP="00681D7D">
      <w:pPr>
        <w:keepNext/>
        <w:keepLines/>
        <w:widowControl w:val="0"/>
        <w:ind w:left="567" w:hanging="567"/>
        <w:rPr>
          <w:b/>
          <w:lang w:val="el-GR"/>
        </w:rPr>
      </w:pPr>
      <w:r w:rsidRPr="009E4E09">
        <w:rPr>
          <w:b/>
          <w:lang w:val="el-GR"/>
        </w:rPr>
        <w:t>9.</w:t>
      </w:r>
      <w:r w:rsidRPr="009E4E09">
        <w:rPr>
          <w:b/>
          <w:lang w:val="el-GR"/>
        </w:rPr>
        <w:tab/>
        <w:t>ΗΜΕΡΟΜΗΝΙΑ ΠΡΩΤΗΣ ΕΓΚΡΙΣΗΣ/ΑΝΑΝΕΩΣΗΣ ΤΗΣ ΑΔΕΙΑΣ</w:t>
      </w:r>
    </w:p>
    <w:p w14:paraId="5337BA87" w14:textId="77777777" w:rsidR="00587D36" w:rsidRPr="009E4E09" w:rsidRDefault="00587D36" w:rsidP="00681D7D">
      <w:pPr>
        <w:keepNext/>
        <w:keepLines/>
        <w:widowControl w:val="0"/>
        <w:rPr>
          <w:lang w:val="el-GR"/>
        </w:rPr>
      </w:pPr>
    </w:p>
    <w:p w14:paraId="1BFBA396" w14:textId="77777777" w:rsidR="00587D36" w:rsidRPr="009E4E09" w:rsidRDefault="00587D36" w:rsidP="00681D7D">
      <w:pPr>
        <w:keepNext/>
        <w:keepLines/>
        <w:widowControl w:val="0"/>
        <w:rPr>
          <w:lang w:val="el-GR"/>
        </w:rPr>
      </w:pPr>
      <w:r w:rsidRPr="009E4E09">
        <w:rPr>
          <w:lang w:val="el-GR"/>
        </w:rPr>
        <w:t>Ημερομηνία πρώτης έγκρισης: 28 Αυγούστου 2000</w:t>
      </w:r>
    </w:p>
    <w:p w14:paraId="1FBF8377" w14:textId="77777777" w:rsidR="00587D36" w:rsidRPr="009E4E09" w:rsidRDefault="00587D36" w:rsidP="00587D36">
      <w:pPr>
        <w:rPr>
          <w:lang w:val="el-GR"/>
        </w:rPr>
      </w:pPr>
      <w:r w:rsidRPr="009E4E09">
        <w:rPr>
          <w:lang w:val="el-GR"/>
        </w:rPr>
        <w:t xml:space="preserve">Ημερομηνία τελευταίας ανανέωσης: 28 </w:t>
      </w:r>
      <w:r w:rsidR="004B7B86">
        <w:rPr>
          <w:lang w:val="el-GR"/>
        </w:rPr>
        <w:t>Ιουλίου</w:t>
      </w:r>
      <w:r w:rsidR="004B7B86" w:rsidRPr="009E4E09">
        <w:rPr>
          <w:lang w:val="el-GR"/>
        </w:rPr>
        <w:t xml:space="preserve"> </w:t>
      </w:r>
      <w:r w:rsidRPr="009E4E09">
        <w:rPr>
          <w:lang w:val="el-GR"/>
        </w:rPr>
        <w:t>2010</w:t>
      </w:r>
    </w:p>
    <w:p w14:paraId="11233B22" w14:textId="77777777" w:rsidR="00587D36" w:rsidRPr="009E4E09" w:rsidRDefault="00587D36" w:rsidP="00587D36">
      <w:pPr>
        <w:rPr>
          <w:lang w:val="el-GR"/>
        </w:rPr>
      </w:pPr>
    </w:p>
    <w:p w14:paraId="0FA04519" w14:textId="77777777" w:rsidR="00587D36" w:rsidRPr="009E4E09" w:rsidRDefault="00587D36" w:rsidP="00587D36">
      <w:pPr>
        <w:rPr>
          <w:lang w:val="el-GR"/>
        </w:rPr>
      </w:pPr>
    </w:p>
    <w:p w14:paraId="128776F9" w14:textId="77777777" w:rsidR="00587D36" w:rsidRPr="009E4E09" w:rsidRDefault="00587D36" w:rsidP="00587D36">
      <w:pPr>
        <w:keepNext/>
        <w:keepLines/>
        <w:ind w:left="567" w:hanging="567"/>
        <w:rPr>
          <w:b/>
          <w:lang w:val="el-GR"/>
        </w:rPr>
      </w:pPr>
      <w:r w:rsidRPr="009E4E09">
        <w:rPr>
          <w:b/>
          <w:lang w:val="el-GR"/>
        </w:rPr>
        <w:t>10.</w:t>
      </w:r>
      <w:r w:rsidRPr="009E4E09">
        <w:rPr>
          <w:b/>
          <w:lang w:val="el-GR"/>
        </w:rPr>
        <w:tab/>
        <w:t>ΗΜΕΡΟΜΗΝΙΑ ΑΝΑΘΕΩΡΗΣΗΣ ΤΟΥ ΚΕΙΜΕΝΟΥ</w:t>
      </w:r>
    </w:p>
    <w:p w14:paraId="71EBEC58" w14:textId="77777777" w:rsidR="00587D36" w:rsidRPr="009E4E09" w:rsidRDefault="00587D36" w:rsidP="00587D36">
      <w:pPr>
        <w:keepNext/>
        <w:keepLines/>
        <w:rPr>
          <w:b/>
          <w:lang w:val="el-GR"/>
        </w:rPr>
      </w:pPr>
    </w:p>
    <w:p w14:paraId="02D6ED86" w14:textId="0A2453B7" w:rsidR="00587D36" w:rsidRPr="00355CF2" w:rsidRDefault="00587D36" w:rsidP="00C83490">
      <w:pPr>
        <w:autoSpaceDE w:val="0"/>
        <w:rPr>
          <w:noProof/>
          <w:color w:val="0000FF"/>
          <w:lang w:val="el-GR"/>
        </w:rPr>
      </w:pPr>
      <w:r w:rsidRPr="009E4E09">
        <w:rPr>
          <w:noProof/>
          <w:lang w:val="el-GR"/>
        </w:rPr>
        <w:t>Λεπτομερή πληροφοριακά στοιχεία για το παρόν φαρμακευτικό προϊόν είναι διαθέσιμα στον δικτυακό τόπο του</w:t>
      </w:r>
      <w:r w:rsidRPr="009E4E09">
        <w:rPr>
          <w:b/>
          <w:noProof/>
          <w:lang w:val="el-GR"/>
        </w:rPr>
        <w:t xml:space="preserve"> </w:t>
      </w:r>
      <w:r w:rsidRPr="009E4E09">
        <w:rPr>
          <w:noProof/>
          <w:lang w:val="el-GR"/>
        </w:rPr>
        <w:t xml:space="preserve">Ευρωπαϊκού Οργανισμού Φαρμάκων </w:t>
      </w:r>
      <w:r w:rsidR="00C83490">
        <w:rPr>
          <w:rFonts w:ascii="ZWAdobeF" w:hAnsi="ZWAdobeF" w:cs="ZWAdobeF"/>
          <w:noProof/>
          <w:sz w:val="2"/>
          <w:lang w:val="el-GR"/>
        </w:rPr>
        <w:t>1H</w:t>
      </w:r>
      <w:hyperlink r:id="rId14" w:history="1">
        <w:r w:rsidR="006C106A" w:rsidRPr="006C106A">
          <w:rPr>
            <w:rStyle w:val="Hyperlink"/>
            <w:noProof/>
            <w:lang w:val="el-GR"/>
          </w:rPr>
          <w:t>http</w:t>
        </w:r>
        <w:r w:rsidR="006C106A" w:rsidRPr="006C106A">
          <w:rPr>
            <w:rStyle w:val="Hyperlink"/>
            <w:noProof/>
          </w:rPr>
          <w:t>s</w:t>
        </w:r>
        <w:r w:rsidR="006C106A" w:rsidRPr="006C106A">
          <w:rPr>
            <w:rStyle w:val="Hyperlink"/>
            <w:noProof/>
            <w:lang w:val="el-GR"/>
          </w:rPr>
          <w:t>://www.ema.europa.eu</w:t>
        </w:r>
      </w:hyperlink>
      <w:r w:rsidRPr="005B266B">
        <w:rPr>
          <w:noProof/>
          <w:lang w:val="el-GR"/>
        </w:rPr>
        <w:t>.</w:t>
      </w:r>
    </w:p>
    <w:p w14:paraId="0A62E368" w14:textId="77777777" w:rsidR="00EB4A1F" w:rsidRPr="00355CF2" w:rsidRDefault="00EB4A1F" w:rsidP="00C83490">
      <w:pPr>
        <w:autoSpaceDE w:val="0"/>
        <w:rPr>
          <w:noProof/>
          <w:lang w:val="el-GR"/>
        </w:rPr>
      </w:pPr>
    </w:p>
    <w:p w14:paraId="0EBAC954" w14:textId="77777777" w:rsidR="00587D36" w:rsidRPr="009E4E09" w:rsidRDefault="00587D36" w:rsidP="00587D36">
      <w:pPr>
        <w:rPr>
          <w:lang w:val="el-GR"/>
        </w:rPr>
      </w:pPr>
      <w:r w:rsidRPr="00174FB9">
        <w:rPr>
          <w:b/>
          <w:lang w:val="el-GR"/>
        </w:rPr>
        <w:br w:type="page"/>
      </w:r>
      <w:r w:rsidRPr="00174FB9">
        <w:rPr>
          <w:b/>
          <w:lang w:val="el-GR"/>
        </w:rPr>
        <w:lastRenderedPageBreak/>
        <w:t>1.</w:t>
      </w:r>
      <w:r w:rsidRPr="00174FB9">
        <w:rPr>
          <w:b/>
          <w:lang w:val="el-GR"/>
        </w:rPr>
        <w:tab/>
        <w:t>ΟΝΟΜΑΣΙΑ ΤΟΥ ΦΑΡΜΑΚΕΥΤΙΚΟΥ ΠΡΟΪΟΝΤΟΣ</w:t>
      </w:r>
    </w:p>
    <w:p w14:paraId="2ECA5CFF" w14:textId="77777777" w:rsidR="00587D36" w:rsidRPr="009E4E09" w:rsidRDefault="00587D36" w:rsidP="00587D36">
      <w:pPr>
        <w:rPr>
          <w:lang w:val="el-GR"/>
        </w:rPr>
      </w:pPr>
    </w:p>
    <w:p w14:paraId="245E63CA" w14:textId="77777777" w:rsidR="00587D36" w:rsidRPr="00805A6E" w:rsidRDefault="00587D36" w:rsidP="00587D36">
      <w:pPr>
        <w:rPr>
          <w:lang w:val="el-GR"/>
        </w:rPr>
      </w:pPr>
      <w:r w:rsidRPr="009E4E09">
        <w:t>Herceptin</w:t>
      </w:r>
      <w:r w:rsidRPr="009E4E09">
        <w:rPr>
          <w:lang w:val="el-GR"/>
        </w:rPr>
        <w:t xml:space="preserve"> 600</w:t>
      </w:r>
      <w:r w:rsidRPr="009E4E09">
        <w:t> mg</w:t>
      </w:r>
      <w:r w:rsidRPr="009E4E09">
        <w:rPr>
          <w:lang w:val="el-GR"/>
        </w:rPr>
        <w:t xml:space="preserve"> ενέσιμο διάλυμα</w:t>
      </w:r>
      <w:r w:rsidR="00805A6E" w:rsidRPr="00805A6E">
        <w:rPr>
          <w:lang w:val="el-GR"/>
        </w:rPr>
        <w:t xml:space="preserve"> </w:t>
      </w:r>
      <w:r w:rsidR="00805A6E">
        <w:rPr>
          <w:lang w:val="el-GR"/>
        </w:rPr>
        <w:t>σε φιαλίδιο</w:t>
      </w:r>
    </w:p>
    <w:p w14:paraId="5427009B" w14:textId="77777777" w:rsidR="00587D36" w:rsidRPr="009E4E09" w:rsidRDefault="00587D36" w:rsidP="00587D36">
      <w:pPr>
        <w:rPr>
          <w:lang w:val="el-GR"/>
        </w:rPr>
      </w:pPr>
    </w:p>
    <w:p w14:paraId="774F0FB0" w14:textId="77777777" w:rsidR="00587D36" w:rsidRPr="009E4E09" w:rsidRDefault="00587D36" w:rsidP="00587D36">
      <w:pPr>
        <w:rPr>
          <w:lang w:val="el-GR"/>
        </w:rPr>
      </w:pPr>
    </w:p>
    <w:p w14:paraId="2F19BF23" w14:textId="77777777" w:rsidR="00587D36" w:rsidRPr="009E4E09" w:rsidRDefault="00587D36" w:rsidP="00587D36">
      <w:pPr>
        <w:ind w:left="567" w:hanging="567"/>
        <w:rPr>
          <w:b/>
          <w:lang w:val="el-GR"/>
        </w:rPr>
      </w:pPr>
      <w:r w:rsidRPr="009E4E09">
        <w:rPr>
          <w:b/>
          <w:lang w:val="el-GR"/>
        </w:rPr>
        <w:t>2.</w:t>
      </w:r>
      <w:r w:rsidRPr="009E4E09">
        <w:rPr>
          <w:b/>
          <w:lang w:val="el-GR"/>
        </w:rPr>
        <w:tab/>
        <w:t>ΠΟΙΟΤΙΚΗ ΚΑΙ ΠΟΣΟΤ1ΚΗ ΣΥΝΘΕΣΗ</w:t>
      </w:r>
    </w:p>
    <w:p w14:paraId="09C66049" w14:textId="77777777" w:rsidR="00587D36" w:rsidRPr="009E4E09" w:rsidRDefault="00587D36" w:rsidP="00587D36">
      <w:pPr>
        <w:rPr>
          <w:lang w:val="el-GR"/>
        </w:rPr>
      </w:pPr>
    </w:p>
    <w:p w14:paraId="1A687756" w14:textId="77777777" w:rsidR="00587D36" w:rsidRPr="009E4E09" w:rsidRDefault="00587D36" w:rsidP="00587D36">
      <w:pPr>
        <w:rPr>
          <w:szCs w:val="22"/>
          <w:lang w:val="el-GR"/>
        </w:rPr>
      </w:pPr>
      <w:r w:rsidRPr="009E4E09">
        <w:rPr>
          <w:lang w:val="el-GR"/>
        </w:rPr>
        <w:t>Ένα φιαλίδιο των 5</w:t>
      </w:r>
      <w:r w:rsidRPr="009E4E09">
        <w:t> mL</w:t>
      </w:r>
      <w:r w:rsidRPr="009E4E09">
        <w:rPr>
          <w:lang w:val="el-GR"/>
        </w:rPr>
        <w:t xml:space="preserve"> περιέχει 600</w:t>
      </w:r>
      <w:r w:rsidRPr="009E4E09">
        <w:t> mg</w:t>
      </w:r>
      <w:r w:rsidRPr="009E4E09">
        <w:rPr>
          <w:lang w:val="el-GR"/>
        </w:rPr>
        <w:t xml:space="preserve"> τραστουζουμάμπης, ενός εξανθρωποποιημένου μονοκλωνικού αντισώματος </w:t>
      </w:r>
      <w:r w:rsidRPr="009E4E09">
        <w:t>IgG</w:t>
      </w:r>
      <w:r w:rsidRPr="009E4E09">
        <w:rPr>
          <w:lang w:val="el-GR"/>
        </w:rPr>
        <w:t>1, το οποίο παράγεται από καλλιέργεια κυτταρικού εναιωρήματος θηλαστικού (Ωοθήκη Κινεζικού Κρικήτου) και καθαρίζεται μέσω χρωματογραφίας συγγένειας και χρωματογραφίας ανταλλαγής ιόντων που περιλαμβάνουν ειδικές μεθόδους αδρανοποίησης και αφαίρεσης ιών.</w:t>
      </w:r>
    </w:p>
    <w:p w14:paraId="34B6D52A" w14:textId="77777777" w:rsidR="00587D36" w:rsidRDefault="00587D36" w:rsidP="00587D36">
      <w:pPr>
        <w:rPr>
          <w:lang w:val="el-GR"/>
        </w:rPr>
      </w:pPr>
    </w:p>
    <w:p w14:paraId="7570D876" w14:textId="34E33E37" w:rsidR="00C8649B" w:rsidRPr="005B266B" w:rsidRDefault="00C8649B" w:rsidP="00C8649B">
      <w:pPr>
        <w:rPr>
          <w:szCs w:val="22"/>
          <w:u w:val="single"/>
          <w:lang w:val="el-GR"/>
        </w:rPr>
      </w:pPr>
      <w:r w:rsidRPr="00B015D5">
        <w:rPr>
          <w:u w:val="single"/>
          <w:lang w:val="el-GR"/>
        </w:rPr>
        <w:t>Έκδοχο με γνωστή δράση</w:t>
      </w:r>
      <w:r w:rsidRPr="004B278E">
        <w:rPr>
          <w:szCs w:val="22"/>
          <w:u w:val="single"/>
          <w:lang w:val="el-GR"/>
        </w:rPr>
        <w:t>:</w:t>
      </w:r>
    </w:p>
    <w:p w14:paraId="1ACDCE6E" w14:textId="5C87D723" w:rsidR="00C8649B" w:rsidRPr="00B015D5" w:rsidRDefault="00C8649B" w:rsidP="00C8649B">
      <w:pPr>
        <w:rPr>
          <w:szCs w:val="22"/>
          <w:lang w:val="el-GR"/>
        </w:rPr>
      </w:pPr>
      <w:r w:rsidRPr="00B015D5">
        <w:rPr>
          <w:szCs w:val="22"/>
          <w:lang w:val="el-GR"/>
        </w:rPr>
        <w:t>Κάθε φιαλίδιο</w:t>
      </w:r>
      <w:r w:rsidRPr="005B266B">
        <w:rPr>
          <w:szCs w:val="22"/>
          <w:lang w:val="el-GR"/>
        </w:rPr>
        <w:t xml:space="preserve"> </w:t>
      </w:r>
      <w:r w:rsidR="00B015D5" w:rsidRPr="00B015D5">
        <w:rPr>
          <w:szCs w:val="22"/>
          <w:lang w:val="el-GR"/>
        </w:rPr>
        <w:t xml:space="preserve">των </w:t>
      </w:r>
      <w:r w:rsidRPr="005B266B">
        <w:rPr>
          <w:szCs w:val="22"/>
          <w:lang w:val="el-GR"/>
        </w:rPr>
        <w:t>5</w:t>
      </w:r>
      <w:r w:rsidR="0042389F">
        <w:rPr>
          <w:szCs w:val="22"/>
          <w:lang w:val="el-GR"/>
        </w:rPr>
        <w:t> </w:t>
      </w:r>
      <w:r w:rsidRPr="00B015D5">
        <w:rPr>
          <w:szCs w:val="22"/>
        </w:rPr>
        <w:t>mL</w:t>
      </w:r>
      <w:r w:rsidR="00B015D5" w:rsidRPr="00B015D5">
        <w:rPr>
          <w:szCs w:val="22"/>
          <w:lang w:val="el-GR"/>
        </w:rPr>
        <w:t xml:space="preserve"> περιέχει </w:t>
      </w:r>
      <w:r w:rsidRPr="005B266B">
        <w:rPr>
          <w:szCs w:val="22"/>
          <w:lang w:val="el-GR"/>
        </w:rPr>
        <w:t>2</w:t>
      </w:r>
      <w:r w:rsidR="00B015D5" w:rsidRPr="00B015D5">
        <w:rPr>
          <w:szCs w:val="22"/>
          <w:lang w:val="el-GR"/>
        </w:rPr>
        <w:t>,</w:t>
      </w:r>
      <w:r w:rsidRPr="005B266B">
        <w:rPr>
          <w:szCs w:val="22"/>
          <w:lang w:val="el-GR"/>
        </w:rPr>
        <w:t>0</w:t>
      </w:r>
      <w:r w:rsidR="0042389F">
        <w:rPr>
          <w:szCs w:val="22"/>
          <w:lang w:val="el-GR"/>
        </w:rPr>
        <w:t> </w:t>
      </w:r>
      <w:r w:rsidRPr="004B278E">
        <w:rPr>
          <w:szCs w:val="22"/>
        </w:rPr>
        <w:t>mg</w:t>
      </w:r>
      <w:r w:rsidRPr="004B278E">
        <w:rPr>
          <w:szCs w:val="22"/>
          <w:lang w:val="el-GR"/>
        </w:rPr>
        <w:t xml:space="preserve"> </w:t>
      </w:r>
      <w:r w:rsidR="00B015D5" w:rsidRPr="004B278E">
        <w:rPr>
          <w:szCs w:val="22"/>
          <w:lang w:val="el-GR"/>
        </w:rPr>
        <w:t>πολυσορβικ</w:t>
      </w:r>
      <w:r w:rsidR="0042389F">
        <w:rPr>
          <w:szCs w:val="22"/>
          <w:lang w:val="el-GR"/>
        </w:rPr>
        <w:t>ού </w:t>
      </w:r>
      <w:r w:rsidRPr="005B266B">
        <w:rPr>
          <w:szCs w:val="22"/>
          <w:lang w:val="el-GR"/>
        </w:rPr>
        <w:t>20</w:t>
      </w:r>
    </w:p>
    <w:p w14:paraId="7B49E971" w14:textId="77777777" w:rsidR="00C8649B" w:rsidRPr="00B015D5" w:rsidRDefault="00C8649B" w:rsidP="00C8649B">
      <w:pPr>
        <w:rPr>
          <w:lang w:val="el-GR"/>
        </w:rPr>
      </w:pPr>
    </w:p>
    <w:p w14:paraId="651C8B91" w14:textId="77777777" w:rsidR="00587D36" w:rsidRPr="009E4E09" w:rsidRDefault="00587D36" w:rsidP="00587D36">
      <w:pPr>
        <w:rPr>
          <w:lang w:val="el-GR"/>
        </w:rPr>
      </w:pPr>
      <w:r w:rsidRPr="009E4E09">
        <w:rPr>
          <w:lang w:val="el-GR"/>
        </w:rPr>
        <w:t>Για τον πλήρη κατάλογο των εκδόχων, βλ. παράγραφο 6.1.</w:t>
      </w:r>
    </w:p>
    <w:p w14:paraId="13231551" w14:textId="77777777" w:rsidR="00587D36" w:rsidRPr="009E4E09" w:rsidRDefault="00587D36" w:rsidP="00587D36">
      <w:pPr>
        <w:rPr>
          <w:lang w:val="el-GR"/>
        </w:rPr>
      </w:pPr>
    </w:p>
    <w:p w14:paraId="43F57D85" w14:textId="77777777" w:rsidR="00587D36" w:rsidRPr="009E4E09" w:rsidRDefault="00587D36" w:rsidP="00587D36">
      <w:pPr>
        <w:rPr>
          <w:lang w:val="el-GR"/>
        </w:rPr>
      </w:pPr>
    </w:p>
    <w:p w14:paraId="3BDD40E4" w14:textId="77777777" w:rsidR="00587D36" w:rsidRPr="009E4E09" w:rsidRDefault="00587D36" w:rsidP="00587D36">
      <w:pPr>
        <w:ind w:left="567" w:hanging="567"/>
        <w:rPr>
          <w:b/>
          <w:lang w:val="el-GR"/>
        </w:rPr>
      </w:pPr>
      <w:r w:rsidRPr="009E4E09">
        <w:rPr>
          <w:b/>
          <w:lang w:val="el-GR"/>
        </w:rPr>
        <w:t>3.</w:t>
      </w:r>
      <w:r w:rsidRPr="009E4E09">
        <w:rPr>
          <w:b/>
          <w:lang w:val="el-GR"/>
        </w:rPr>
        <w:tab/>
        <w:t>ΦΑΡΜΑΚΟΤΕΧΝΙΚΗ ΜΟΡΦΗ</w:t>
      </w:r>
    </w:p>
    <w:p w14:paraId="320F420C" w14:textId="77777777" w:rsidR="00587D36" w:rsidRPr="009E4E09" w:rsidRDefault="00587D36" w:rsidP="00587D36">
      <w:pPr>
        <w:rPr>
          <w:lang w:val="el-GR"/>
        </w:rPr>
      </w:pPr>
    </w:p>
    <w:p w14:paraId="0E658A53" w14:textId="77777777" w:rsidR="00587D36" w:rsidRPr="009E4E09" w:rsidRDefault="00587D36" w:rsidP="00587D36">
      <w:pPr>
        <w:rPr>
          <w:lang w:val="el-GR"/>
        </w:rPr>
      </w:pPr>
      <w:r w:rsidRPr="009E4E09">
        <w:rPr>
          <w:lang w:val="el-GR"/>
        </w:rPr>
        <w:t>Ενέσιμο διάλυμα</w:t>
      </w:r>
    </w:p>
    <w:p w14:paraId="68783BF6" w14:textId="77777777" w:rsidR="00587D36" w:rsidRPr="009E4E09" w:rsidRDefault="00587D36" w:rsidP="00587D36">
      <w:pPr>
        <w:rPr>
          <w:b/>
          <w:lang w:val="el-GR"/>
        </w:rPr>
      </w:pPr>
    </w:p>
    <w:p w14:paraId="67A133D7" w14:textId="77777777" w:rsidR="00587D36" w:rsidRPr="009E4E09" w:rsidRDefault="00587D36" w:rsidP="00587D36">
      <w:pPr>
        <w:rPr>
          <w:lang w:val="el-GR"/>
        </w:rPr>
      </w:pPr>
      <w:r w:rsidRPr="009E4E09">
        <w:rPr>
          <w:lang w:val="el-GR"/>
        </w:rPr>
        <w:t>Διαυγές έως ιριδίζον διάλυμα, άχρωμο έως κιτρινωπό</w:t>
      </w:r>
    </w:p>
    <w:p w14:paraId="2E4EB964" w14:textId="77777777" w:rsidR="00587D36" w:rsidRPr="009E4E09" w:rsidRDefault="00587D36" w:rsidP="00587D36">
      <w:pPr>
        <w:rPr>
          <w:lang w:val="el-GR"/>
        </w:rPr>
      </w:pPr>
    </w:p>
    <w:p w14:paraId="1D2AF597" w14:textId="77777777" w:rsidR="00587D36" w:rsidRPr="009E4E09" w:rsidRDefault="00587D36" w:rsidP="00587D36">
      <w:pPr>
        <w:rPr>
          <w:lang w:val="el-GR"/>
        </w:rPr>
      </w:pPr>
    </w:p>
    <w:p w14:paraId="141C678B" w14:textId="77777777" w:rsidR="00587D36" w:rsidRPr="009E4E09" w:rsidRDefault="00587D36" w:rsidP="00587D36">
      <w:pPr>
        <w:ind w:left="567" w:hanging="567"/>
        <w:rPr>
          <w:b/>
          <w:lang w:val="el-GR"/>
        </w:rPr>
      </w:pPr>
      <w:r w:rsidRPr="009E4E09">
        <w:rPr>
          <w:b/>
          <w:lang w:val="el-GR"/>
        </w:rPr>
        <w:t>4.</w:t>
      </w:r>
      <w:r w:rsidRPr="009E4E09">
        <w:rPr>
          <w:b/>
          <w:lang w:val="el-GR"/>
        </w:rPr>
        <w:tab/>
        <w:t>ΚΛΙΝΙΚΕΣ ΠΛΗΡΟΦΟΡ1ΕΣ</w:t>
      </w:r>
    </w:p>
    <w:p w14:paraId="20BCF020" w14:textId="77777777" w:rsidR="00587D36" w:rsidRPr="009E4E09" w:rsidRDefault="00587D36" w:rsidP="00587D36">
      <w:pPr>
        <w:rPr>
          <w:lang w:val="el-GR"/>
        </w:rPr>
      </w:pPr>
    </w:p>
    <w:p w14:paraId="0B54D10C" w14:textId="77777777" w:rsidR="00587D36" w:rsidRPr="009E4E09" w:rsidRDefault="00587D36" w:rsidP="00587D36">
      <w:pPr>
        <w:ind w:left="567" w:hanging="567"/>
        <w:rPr>
          <w:b/>
          <w:lang w:val="el-GR"/>
        </w:rPr>
      </w:pPr>
      <w:r w:rsidRPr="009E4E09">
        <w:rPr>
          <w:b/>
          <w:lang w:val="el-GR"/>
        </w:rPr>
        <w:t>4.1</w:t>
      </w:r>
      <w:r w:rsidRPr="009E4E09">
        <w:rPr>
          <w:b/>
          <w:lang w:val="el-GR"/>
        </w:rPr>
        <w:tab/>
        <w:t>Θεραπευτικές ενδείξεις</w:t>
      </w:r>
    </w:p>
    <w:p w14:paraId="4FE46F88" w14:textId="77777777" w:rsidR="00587D36" w:rsidRPr="009E4E09" w:rsidRDefault="00587D36" w:rsidP="00587D36">
      <w:pPr>
        <w:rPr>
          <w:lang w:val="el-GR"/>
        </w:rPr>
      </w:pPr>
    </w:p>
    <w:p w14:paraId="09979AC3" w14:textId="77777777" w:rsidR="00587D36" w:rsidRPr="009E4E09" w:rsidRDefault="00587D36" w:rsidP="00587D36">
      <w:pPr>
        <w:rPr>
          <w:u w:val="single"/>
          <w:lang w:val="el-GR"/>
        </w:rPr>
      </w:pPr>
      <w:r w:rsidRPr="009E4E09">
        <w:rPr>
          <w:u w:val="single"/>
          <w:lang w:val="el-GR"/>
        </w:rPr>
        <w:t>Καρκίνος του μαστού</w:t>
      </w:r>
    </w:p>
    <w:p w14:paraId="1818E2F7" w14:textId="77777777" w:rsidR="00587D36" w:rsidRPr="009E4E09" w:rsidRDefault="00587D36" w:rsidP="00587D36">
      <w:pPr>
        <w:rPr>
          <w:b/>
          <w:lang w:val="el-GR"/>
        </w:rPr>
      </w:pPr>
    </w:p>
    <w:p w14:paraId="0DC7D315" w14:textId="77777777" w:rsidR="00587D36" w:rsidRPr="009E4E09" w:rsidRDefault="00587D36" w:rsidP="00587D36">
      <w:pPr>
        <w:rPr>
          <w:i/>
          <w:u w:val="single"/>
          <w:lang w:val="el-GR"/>
        </w:rPr>
      </w:pPr>
      <w:r w:rsidRPr="009E4E09">
        <w:rPr>
          <w:i/>
          <w:u w:val="single"/>
          <w:lang w:val="el-GR"/>
        </w:rPr>
        <w:t>Μεταστατικός καρκίνος του μαστού</w:t>
      </w:r>
    </w:p>
    <w:p w14:paraId="45F98CB1" w14:textId="77777777" w:rsidR="00587D36" w:rsidRPr="009E4E09" w:rsidRDefault="00587D36" w:rsidP="00587D36">
      <w:pPr>
        <w:rPr>
          <w:lang w:val="el-GR"/>
        </w:rPr>
      </w:pPr>
    </w:p>
    <w:p w14:paraId="119747C2"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ενδείκνυται για τη θεραπεία ενηλίκων ασθενών με </w:t>
      </w:r>
      <w:r w:rsidRPr="009E4E09">
        <w:t>HER</w:t>
      </w:r>
      <w:r w:rsidRPr="009E4E09">
        <w:rPr>
          <w:lang w:val="el-GR"/>
        </w:rPr>
        <w:t>2 θετικό μεταστατικό καρκίνο μαστού (ΜΚΜ).</w:t>
      </w:r>
    </w:p>
    <w:p w14:paraId="73A88EB4" w14:textId="77777777" w:rsidR="00587D36" w:rsidRPr="009E4E09" w:rsidRDefault="00587D36" w:rsidP="00587D36">
      <w:pPr>
        <w:rPr>
          <w:lang w:val="el-GR"/>
        </w:rPr>
      </w:pPr>
    </w:p>
    <w:p w14:paraId="24777632" w14:textId="7BA7493C" w:rsidR="00587D36" w:rsidRPr="009E4E09" w:rsidRDefault="00587D36" w:rsidP="00587D36">
      <w:pPr>
        <w:ind w:left="567" w:hanging="567"/>
        <w:rPr>
          <w:lang w:val="el-GR"/>
        </w:rPr>
      </w:pPr>
      <w:r w:rsidRPr="009E4E09">
        <w:rPr>
          <w:lang w:val="el-GR"/>
        </w:rPr>
        <w:t>-</w:t>
      </w:r>
      <w:r w:rsidRPr="009E4E09">
        <w:rPr>
          <w:lang w:val="el-GR"/>
        </w:rPr>
        <w:tab/>
        <w:t>ως μονοθεραπεία για τους ασθενείς που έχουν λάβει τουλάχιστον δύο χημειοθεραπευτικά σχήματα για τη μεταστατική τους νόσο. Η προηγούμενη χημειοθεραπεία πρέπει να περιελάμβανε τουλάχιστον μία ανθρακυκλίνη και μία ταξάνη, εκτός αν οι ασθενείς δεν ήταν κατάλληλοι γι’ αυτές τις θεραπείες. Οι θετικοί για ορμονικούς υποδοχείς ασθενείς θα πρέπει επίσης να έχουν εμφανίσει αποτυχία στην ορμονική θεραπεία, εκτός αν οι ασθενείς είναι ακατάλληλοι γι’ αυτές τις αγωγές.</w:t>
      </w:r>
    </w:p>
    <w:p w14:paraId="15FE17BC" w14:textId="77777777" w:rsidR="00587D36" w:rsidRPr="009E4E09" w:rsidRDefault="00587D36" w:rsidP="00587D36">
      <w:pPr>
        <w:ind w:left="567" w:hanging="567"/>
        <w:rPr>
          <w:lang w:val="el-GR"/>
        </w:rPr>
      </w:pPr>
    </w:p>
    <w:p w14:paraId="4FE14A48" w14:textId="77777777" w:rsidR="00587D36" w:rsidRPr="009E4E09" w:rsidRDefault="00587D36" w:rsidP="00587D36">
      <w:pPr>
        <w:ind w:left="567" w:hanging="567"/>
        <w:rPr>
          <w:lang w:val="el-GR"/>
        </w:rPr>
      </w:pPr>
      <w:r w:rsidRPr="009E4E09">
        <w:rPr>
          <w:lang w:val="el-GR"/>
        </w:rPr>
        <w:t>-</w:t>
      </w:r>
      <w:r w:rsidRPr="009E4E09">
        <w:rPr>
          <w:lang w:val="el-GR"/>
        </w:rPr>
        <w:tab/>
        <w:t>σε συνδυασμό με πακλιταξέλη για τη θεραπεία ασθενών που δεν έχουν λάβει χημειοθεραπεία για τη μεταστατική τους νόσο και για τους οποίους δεν είναι κατάλληλη μια ανθρακυκλίνη.</w:t>
      </w:r>
    </w:p>
    <w:p w14:paraId="10EB94D6" w14:textId="77777777" w:rsidR="00587D36" w:rsidRPr="009E4E09" w:rsidRDefault="00587D36" w:rsidP="00587D36">
      <w:pPr>
        <w:ind w:left="567" w:hanging="567"/>
        <w:rPr>
          <w:lang w:val="el-GR"/>
        </w:rPr>
      </w:pPr>
    </w:p>
    <w:p w14:paraId="38B97FB4" w14:textId="77777777" w:rsidR="00587D36" w:rsidRPr="009E4E09" w:rsidRDefault="00587D36" w:rsidP="00587D36">
      <w:pPr>
        <w:ind w:left="567" w:hanging="567"/>
        <w:rPr>
          <w:lang w:val="el-GR"/>
        </w:rPr>
      </w:pPr>
      <w:r w:rsidRPr="009E4E09">
        <w:rPr>
          <w:lang w:val="el-GR"/>
        </w:rPr>
        <w:t>-</w:t>
      </w:r>
      <w:r w:rsidRPr="009E4E09">
        <w:rPr>
          <w:lang w:val="el-GR"/>
        </w:rPr>
        <w:tab/>
        <w:t>σε συνδυασμό με δοσεταξέλη για τη θεραπεία ασθενών που δεν έχουν λάβει χημειοθεραπεία για τη μεταστατική τους νόσο.</w:t>
      </w:r>
    </w:p>
    <w:p w14:paraId="3F64EB71" w14:textId="77777777" w:rsidR="00587D36" w:rsidRPr="009E4E09" w:rsidRDefault="00587D36" w:rsidP="00587D36">
      <w:pPr>
        <w:ind w:left="567" w:hanging="567"/>
        <w:rPr>
          <w:lang w:val="el-GR"/>
        </w:rPr>
      </w:pPr>
    </w:p>
    <w:p w14:paraId="1DA919BB" w14:textId="77777777" w:rsidR="00587D36" w:rsidRPr="009E4E09" w:rsidRDefault="00587D36" w:rsidP="00587D36">
      <w:pPr>
        <w:ind w:left="600" w:hanging="600"/>
        <w:rPr>
          <w:lang w:val="el-GR"/>
        </w:rPr>
      </w:pPr>
      <w:r w:rsidRPr="009E4E09">
        <w:rPr>
          <w:lang w:val="el-GR"/>
        </w:rPr>
        <w:t>-</w:t>
      </w:r>
      <w:r w:rsidRPr="009E4E09">
        <w:rPr>
          <w:lang w:val="el-GR"/>
        </w:rPr>
        <w:tab/>
        <w:t>σε συνδυασμό με αναστολέα αρωματάσης για τη θεραπεία μετεμμηνοπαυσιακών ασθενών με μεταστατικό καρκίνο του μαστού θετικό στους ορμονικούς υποδοχείς, χωρίς προηγούμενη θεραπεία με τραστουζουμάμπη.</w:t>
      </w:r>
    </w:p>
    <w:p w14:paraId="7B4CDFF0" w14:textId="77777777" w:rsidR="00587D36" w:rsidRPr="009E4E09" w:rsidRDefault="00587D36" w:rsidP="00587D36">
      <w:pPr>
        <w:ind w:left="720" w:hanging="720"/>
        <w:rPr>
          <w:lang w:val="el-GR"/>
        </w:rPr>
      </w:pPr>
    </w:p>
    <w:p w14:paraId="4F38058E" w14:textId="77777777" w:rsidR="00587D36" w:rsidRPr="009E4E09" w:rsidRDefault="00587D36" w:rsidP="00587D36">
      <w:pPr>
        <w:keepNext/>
        <w:keepLines/>
        <w:rPr>
          <w:i/>
          <w:u w:val="single"/>
          <w:lang w:val="el-GR"/>
        </w:rPr>
      </w:pPr>
      <w:r w:rsidRPr="009E4E09">
        <w:rPr>
          <w:i/>
          <w:u w:val="single"/>
          <w:lang w:val="el-GR"/>
        </w:rPr>
        <w:lastRenderedPageBreak/>
        <w:t>Πρώιμος καρκίνος του μαστού</w:t>
      </w:r>
    </w:p>
    <w:p w14:paraId="3339ECBB" w14:textId="77777777" w:rsidR="00587D36" w:rsidRPr="009E4E09" w:rsidRDefault="00587D36" w:rsidP="00587D36">
      <w:pPr>
        <w:keepNext/>
        <w:keepLines/>
        <w:rPr>
          <w:lang w:val="el-GR"/>
        </w:rPr>
      </w:pPr>
    </w:p>
    <w:p w14:paraId="503B9B19" w14:textId="77777777" w:rsidR="00587D36" w:rsidRPr="009E4E09" w:rsidRDefault="00587D36" w:rsidP="00587D36">
      <w:pPr>
        <w:keepNext/>
        <w:keepLines/>
        <w:rPr>
          <w:lang w:val="el-GR"/>
        </w:rPr>
      </w:pPr>
      <w:r w:rsidRPr="009E4E09">
        <w:rPr>
          <w:lang w:val="el-GR"/>
        </w:rPr>
        <w:t xml:space="preserve">Το </w:t>
      </w:r>
      <w:r w:rsidRPr="009E4E09">
        <w:t>Herceptin</w:t>
      </w:r>
      <w:r w:rsidRPr="009E4E09">
        <w:rPr>
          <w:lang w:val="el-GR"/>
        </w:rPr>
        <w:t xml:space="preserve"> ενδείκνυται για τη θεραπεία ενηλίκων ασθενών με </w:t>
      </w:r>
      <w:r w:rsidRPr="009E4E09">
        <w:t>HER</w:t>
      </w:r>
      <w:r w:rsidRPr="009E4E09">
        <w:rPr>
          <w:lang w:val="el-GR"/>
        </w:rPr>
        <w:t>2 θετικό πρώιμο καρκίνο μαστού (ΠΚΜ).</w:t>
      </w:r>
    </w:p>
    <w:p w14:paraId="19B9EDC5" w14:textId="77777777" w:rsidR="00587D36" w:rsidRPr="009E4E09" w:rsidRDefault="00587D36" w:rsidP="00587D36">
      <w:pPr>
        <w:keepNext/>
        <w:keepLines/>
        <w:rPr>
          <w:lang w:val="el-GR"/>
        </w:rPr>
      </w:pPr>
    </w:p>
    <w:p w14:paraId="0CE35052" w14:textId="77777777" w:rsidR="00587D36" w:rsidRPr="009E4E09" w:rsidRDefault="00587D36" w:rsidP="00587D36">
      <w:pPr>
        <w:ind w:left="567" w:hanging="567"/>
        <w:rPr>
          <w:szCs w:val="22"/>
          <w:lang w:val="el-GR"/>
        </w:rPr>
      </w:pPr>
      <w:r w:rsidRPr="009E4E09">
        <w:rPr>
          <w:lang w:val="el-GR"/>
        </w:rPr>
        <w:t>-</w:t>
      </w:r>
      <w:r w:rsidRPr="009E4E09">
        <w:rPr>
          <w:lang w:val="el-GR"/>
        </w:rPr>
        <w:tab/>
        <w:t>μετά από χειρουργική επέμβαση, χημειοθεραπεία (εισαγωγική ή επικουρική) και ακτινοθεραπεία (εφόσον έχει εφαρμογή) (βλέπε παράγραφο 5.1)</w:t>
      </w:r>
    </w:p>
    <w:p w14:paraId="078D24A5" w14:textId="77777777" w:rsidR="00587D36" w:rsidRPr="009E4E09" w:rsidRDefault="00587D36" w:rsidP="00587D36">
      <w:pPr>
        <w:ind w:left="567" w:hanging="567"/>
        <w:rPr>
          <w:szCs w:val="22"/>
          <w:lang w:val="el-GR"/>
        </w:rPr>
      </w:pPr>
    </w:p>
    <w:p w14:paraId="4CC39306" w14:textId="77777777" w:rsidR="00587D36" w:rsidRPr="009E4E09" w:rsidRDefault="00587D36" w:rsidP="00587D36">
      <w:pPr>
        <w:ind w:left="567" w:hanging="567"/>
        <w:rPr>
          <w:szCs w:val="22"/>
          <w:lang w:val="el-GR"/>
        </w:rPr>
      </w:pPr>
      <w:r w:rsidRPr="009E4E09">
        <w:rPr>
          <w:lang w:val="el-GR"/>
        </w:rPr>
        <w:t>-</w:t>
      </w:r>
      <w:r w:rsidRPr="009E4E09">
        <w:rPr>
          <w:lang w:val="el-GR"/>
        </w:rPr>
        <w:tab/>
        <w:t>μετά από επικουρική χημειοθεραπεία με δοξορουβικίνη και κυκλοφωσφαμίδη, σε συνδυασμό με πακλιταξέλη ή δοσεταξέλη.</w:t>
      </w:r>
    </w:p>
    <w:p w14:paraId="05EC3928" w14:textId="77777777" w:rsidR="00587D36" w:rsidRPr="009E4E09" w:rsidRDefault="00587D36" w:rsidP="00587D36">
      <w:pPr>
        <w:ind w:left="567" w:hanging="567"/>
        <w:rPr>
          <w:szCs w:val="22"/>
          <w:lang w:val="el-GR"/>
        </w:rPr>
      </w:pPr>
    </w:p>
    <w:p w14:paraId="52595D31" w14:textId="77777777" w:rsidR="00587D36" w:rsidRPr="009E4E09" w:rsidRDefault="00587D36" w:rsidP="00587D36">
      <w:pPr>
        <w:ind w:left="567" w:hanging="567"/>
        <w:rPr>
          <w:lang w:val="el-GR"/>
        </w:rPr>
      </w:pPr>
      <w:r w:rsidRPr="009E4E09">
        <w:rPr>
          <w:lang w:val="el-GR"/>
        </w:rPr>
        <w:t>-</w:t>
      </w:r>
      <w:r w:rsidRPr="009E4E09">
        <w:rPr>
          <w:lang w:val="el-GR"/>
        </w:rPr>
        <w:tab/>
        <w:t>σε συνδυασμό με επικουρική χημειοθεραπεία που αποτελείται από δοσεταξέλη και καρβοπλατίνη.</w:t>
      </w:r>
    </w:p>
    <w:p w14:paraId="4958FA57" w14:textId="77777777" w:rsidR="00587D36" w:rsidRPr="009E4E09" w:rsidRDefault="00587D36" w:rsidP="00587D36">
      <w:pPr>
        <w:ind w:left="567" w:hanging="567"/>
        <w:rPr>
          <w:szCs w:val="22"/>
          <w:lang w:val="el-GR"/>
        </w:rPr>
      </w:pPr>
    </w:p>
    <w:p w14:paraId="7588B7C4" w14:textId="77777777" w:rsidR="00587D36" w:rsidRPr="009E4E09" w:rsidRDefault="00587D36" w:rsidP="00587D36">
      <w:pPr>
        <w:tabs>
          <w:tab w:val="left" w:pos="567"/>
        </w:tabs>
        <w:ind w:left="567" w:hanging="567"/>
        <w:rPr>
          <w:bCs/>
          <w:szCs w:val="22"/>
          <w:lang w:val="el-GR"/>
        </w:rPr>
      </w:pPr>
      <w:r w:rsidRPr="009E4E09">
        <w:rPr>
          <w:lang w:val="el-GR"/>
        </w:rPr>
        <w:t>-</w:t>
      </w:r>
      <w:r w:rsidRPr="009E4E09">
        <w:rPr>
          <w:lang w:val="el-GR"/>
        </w:rPr>
        <w:tab/>
        <w:t xml:space="preserve">σε συνδυασμό με εισαγωγική χημειοθεραπεία ακολουθούμενη από επικουρική θεραπεία με </w:t>
      </w:r>
      <w:r w:rsidRPr="009E4E09">
        <w:t>Herceptin</w:t>
      </w:r>
      <w:r w:rsidRPr="009E4E09">
        <w:rPr>
          <w:lang w:val="el-GR"/>
        </w:rPr>
        <w:t>, για τοπικά προχωρημένη (συμπεριλαμβανομένης της φλεγμονώδους) νόσο ή για όγκους διαμέτρου &gt; 2</w:t>
      </w:r>
      <w:r w:rsidRPr="009E4E09">
        <w:t> cm</w:t>
      </w:r>
      <w:r w:rsidRPr="009E4E09">
        <w:rPr>
          <w:lang w:val="el-GR"/>
        </w:rPr>
        <w:t xml:space="preserve"> (βλ. παραγράφους 4.4 και 5.1).</w:t>
      </w:r>
    </w:p>
    <w:p w14:paraId="18FEC414" w14:textId="77777777" w:rsidR="00587D36" w:rsidRPr="009E4E09" w:rsidRDefault="00587D36" w:rsidP="00587D36">
      <w:pPr>
        <w:rPr>
          <w:lang w:val="el-GR"/>
        </w:rPr>
      </w:pPr>
    </w:p>
    <w:p w14:paraId="00B50012"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θα πρέπει να χρησιμοποιείται μόνο σε ασθενείς με μεταστατικό ή πρώιμο καρκίνο μαστού, οι όγκοι των οποίων είτε υπερεκφράζουν το </w:t>
      </w:r>
      <w:r w:rsidRPr="009E4E09">
        <w:t>HER</w:t>
      </w:r>
      <w:r w:rsidRPr="009E4E09">
        <w:rPr>
          <w:lang w:val="el-GR"/>
        </w:rPr>
        <w:t xml:space="preserve">2 είτε έχουν ενίσχυση γονιδίου </w:t>
      </w:r>
      <w:r w:rsidRPr="009E4E09">
        <w:t>HER</w:t>
      </w:r>
      <w:r w:rsidRPr="009E4E09">
        <w:rPr>
          <w:lang w:val="el-GR"/>
        </w:rPr>
        <w:t>2, όπως προσδιορίζεται από ακριβή και έγκυρη δοκιμασία (βλ. παραγράφους 4.4 και 5.1).</w:t>
      </w:r>
    </w:p>
    <w:p w14:paraId="3AD06CFC" w14:textId="77777777" w:rsidR="00587D36" w:rsidRPr="009E4E09" w:rsidRDefault="00587D36" w:rsidP="00587D36">
      <w:pPr>
        <w:tabs>
          <w:tab w:val="left" w:pos="0"/>
        </w:tabs>
        <w:rPr>
          <w:lang w:val="el-GR"/>
        </w:rPr>
      </w:pPr>
    </w:p>
    <w:p w14:paraId="68F1CD19" w14:textId="77777777" w:rsidR="00587D36" w:rsidRPr="009E4E09" w:rsidRDefault="00587D36" w:rsidP="00587D36">
      <w:pPr>
        <w:ind w:left="567" w:hanging="567"/>
        <w:rPr>
          <w:b/>
          <w:lang w:val="el-GR"/>
        </w:rPr>
      </w:pPr>
      <w:r w:rsidRPr="009E4E09">
        <w:rPr>
          <w:b/>
          <w:lang w:val="el-GR"/>
        </w:rPr>
        <w:t>4.2</w:t>
      </w:r>
      <w:r w:rsidRPr="009E4E09">
        <w:rPr>
          <w:b/>
          <w:lang w:val="el-GR"/>
        </w:rPr>
        <w:tab/>
        <w:t>Δοσολογία και τρόπος χορήγησης</w:t>
      </w:r>
    </w:p>
    <w:p w14:paraId="1F561D50" w14:textId="77777777" w:rsidR="00587D36" w:rsidRPr="009E4E09" w:rsidRDefault="00587D36" w:rsidP="00587D36">
      <w:pPr>
        <w:tabs>
          <w:tab w:val="left" w:pos="0"/>
        </w:tabs>
        <w:rPr>
          <w:lang w:val="el-GR"/>
        </w:rPr>
      </w:pPr>
    </w:p>
    <w:p w14:paraId="45AF48C0" w14:textId="77777777" w:rsidR="00587D36" w:rsidRPr="009E4E09" w:rsidRDefault="00587D36" w:rsidP="00587D36">
      <w:pPr>
        <w:tabs>
          <w:tab w:val="left" w:pos="0"/>
        </w:tabs>
        <w:rPr>
          <w:lang w:val="el-GR"/>
        </w:rPr>
      </w:pPr>
      <w:r w:rsidRPr="009E4E09">
        <w:rPr>
          <w:lang w:val="el-GR"/>
        </w:rPr>
        <w:t xml:space="preserve">Ο έλεγχος του </w:t>
      </w:r>
      <w:r w:rsidRPr="009E4E09">
        <w:t>HER</w:t>
      </w:r>
      <w:r w:rsidRPr="009E4E09">
        <w:rPr>
          <w:lang w:val="el-GR"/>
        </w:rPr>
        <w:t xml:space="preserve">2 είναι υποχρεωτικός πριν από την έναρξη της θεραπείας (βλ. παραγράφους 4.4 και 5.1). Η θεραπεία με </w:t>
      </w:r>
      <w:r w:rsidRPr="009E4E09">
        <w:t>Herceptin</w:t>
      </w:r>
      <w:r w:rsidRPr="009E4E09">
        <w:rPr>
          <w:lang w:val="el-GR"/>
        </w:rPr>
        <w:t xml:space="preserve"> θα πρέπει να ξεκινά μόνο από γιατρό έμπειρο στη χορήγηση κυτταροτοξικής χημειοθεραπείας (βλ. παράγραφο 4.4), και θα πρέπει να χορηγείται μόνο από επαγγελματία υγείας.</w:t>
      </w:r>
    </w:p>
    <w:p w14:paraId="7086BA8D" w14:textId="77777777" w:rsidR="00587D36" w:rsidRPr="009E4E09" w:rsidRDefault="00587D36" w:rsidP="00587D36">
      <w:pPr>
        <w:rPr>
          <w:lang w:val="el-GR"/>
        </w:rPr>
      </w:pPr>
    </w:p>
    <w:p w14:paraId="7BAF9407" w14:textId="5BB17DE7" w:rsidR="00587D36" w:rsidRPr="009E4E09" w:rsidRDefault="00587D36" w:rsidP="00587D36">
      <w:pPr>
        <w:rPr>
          <w:lang w:val="el-GR"/>
        </w:rPr>
      </w:pPr>
      <w:r w:rsidRPr="009E4E09">
        <w:rPr>
          <w:lang w:val="el-GR"/>
        </w:rPr>
        <w:t xml:space="preserve">Είναι σημαντικό να ελέγχετε τις ετικέτες του φαρμάκου για να διασφαλίσετε ότι το σωστό σκεύασμα (σταθερή δόση για ενδοφλέβια ή υποδόρια χορήγηση) χορηγείται στον ασθενή, σύμφωνα με τη συνταγή. Το σκεύασμα υποδόριας χορήγησης </w:t>
      </w:r>
      <w:r w:rsidRPr="009E4E09">
        <w:t>Herceptin</w:t>
      </w:r>
      <w:r w:rsidRPr="009E4E09">
        <w:rPr>
          <w:lang w:val="el-GR"/>
        </w:rPr>
        <w:t xml:space="preserve"> δεν προορίζεται για ενδοφλέβια χορήγηση και θα πρέπει να χορηγείται μόνο με υποδόρια ένεση.</w:t>
      </w:r>
    </w:p>
    <w:p w14:paraId="19CEC476" w14:textId="77777777" w:rsidR="00587D36" w:rsidRPr="009E4E09" w:rsidRDefault="00587D36" w:rsidP="00587D36">
      <w:pPr>
        <w:rPr>
          <w:lang w:val="el-GR"/>
        </w:rPr>
      </w:pPr>
    </w:p>
    <w:p w14:paraId="2C539658" w14:textId="77777777" w:rsidR="0084480F" w:rsidRDefault="0084480F" w:rsidP="0084480F">
      <w:pPr>
        <w:rPr>
          <w:lang w:val="el-GR"/>
        </w:rPr>
      </w:pPr>
      <w:r>
        <w:rPr>
          <w:lang w:val="el-GR"/>
        </w:rPr>
        <w:t xml:space="preserve">Η αλλαγή της θεραπείας από </w:t>
      </w:r>
      <w:r w:rsidR="00CA58D4">
        <w:rPr>
          <w:lang w:val="el-GR"/>
        </w:rPr>
        <w:t xml:space="preserve">το ενδοφλέβιο στα υποδόρια σκευάσματα </w:t>
      </w:r>
      <w:r>
        <w:rPr>
          <w:lang w:val="el-GR"/>
        </w:rPr>
        <w:t xml:space="preserve">του </w:t>
      </w:r>
      <w:r>
        <w:t>Herceptin</w:t>
      </w:r>
      <w:r w:rsidRPr="00D61979">
        <w:rPr>
          <w:lang w:val="el-GR"/>
        </w:rPr>
        <w:t xml:space="preserve"> </w:t>
      </w:r>
      <w:r>
        <w:rPr>
          <w:lang w:val="el-GR"/>
        </w:rPr>
        <w:t>και αντίστροφα, με τη χρήση του δοσολογικού σχήματος ανά τρεις εβδομάδες (</w:t>
      </w:r>
      <w:r>
        <w:t>q</w:t>
      </w:r>
      <w:r w:rsidRPr="00D61979">
        <w:rPr>
          <w:lang w:val="el-GR"/>
        </w:rPr>
        <w:t>3</w:t>
      </w:r>
      <w:r>
        <w:t>w</w:t>
      </w:r>
      <w:r w:rsidRPr="00D61979">
        <w:rPr>
          <w:lang w:val="el-GR"/>
        </w:rPr>
        <w:t xml:space="preserve">) </w:t>
      </w:r>
      <w:r>
        <w:rPr>
          <w:lang w:val="el-GR"/>
        </w:rPr>
        <w:t>διερευνήθηκε στη μελέτη ΜΟ22982 (βλέπε παράγραφο 4.8).</w:t>
      </w:r>
    </w:p>
    <w:p w14:paraId="1DBB7FA5" w14:textId="77777777" w:rsidR="00587D36" w:rsidRPr="009E4E09" w:rsidRDefault="00587D36" w:rsidP="00587D36">
      <w:pPr>
        <w:tabs>
          <w:tab w:val="left" w:pos="0"/>
        </w:tabs>
        <w:rPr>
          <w:lang w:val="el-GR"/>
        </w:rPr>
      </w:pPr>
    </w:p>
    <w:p w14:paraId="3D1C8FF8" w14:textId="77777777" w:rsidR="00587D36" w:rsidRPr="009E4E09" w:rsidRDefault="00587D36" w:rsidP="00587D36">
      <w:pPr>
        <w:tabs>
          <w:tab w:val="left" w:pos="0"/>
        </w:tabs>
        <w:rPr>
          <w:lang w:val="el-GR"/>
        </w:rPr>
      </w:pPr>
      <w:r w:rsidRPr="009E4E09">
        <w:rPr>
          <w:lang w:val="el-GR"/>
        </w:rPr>
        <w:t>Προκειμένου να αποφευχθεί η λανθασμένη χορήγηση φαρμάκων, είναι σημαντικό να ελέγχονται</w:t>
      </w:r>
    </w:p>
    <w:p w14:paraId="0BCBEB53" w14:textId="77777777" w:rsidR="00587D36" w:rsidRPr="009E4E09" w:rsidRDefault="00587D36" w:rsidP="00587D36">
      <w:pPr>
        <w:tabs>
          <w:tab w:val="left" w:pos="0"/>
        </w:tabs>
        <w:rPr>
          <w:lang w:val="el-GR"/>
        </w:rPr>
      </w:pPr>
      <w:r w:rsidRPr="009E4E09">
        <w:rPr>
          <w:lang w:val="el-GR"/>
        </w:rPr>
        <w:t>οι ετικέτες των φιαλιδίων για να διασφαλιστεί ότι το φάρμακο που προετοιμάζεται</w:t>
      </w:r>
    </w:p>
    <w:p w14:paraId="290F748B" w14:textId="77777777" w:rsidR="00587D36" w:rsidRPr="009E4E09" w:rsidRDefault="00587D36" w:rsidP="00587D36">
      <w:pPr>
        <w:rPr>
          <w:lang w:val="el-GR"/>
        </w:rPr>
      </w:pPr>
      <w:r w:rsidRPr="009E4E09">
        <w:rPr>
          <w:lang w:val="el-GR"/>
        </w:rPr>
        <w:t xml:space="preserve">και χορηγείται είναι το </w:t>
      </w:r>
      <w:r w:rsidRPr="009E4E09">
        <w:rPr>
          <w:lang w:val="en-GB"/>
        </w:rPr>
        <w:t>Herceptin</w:t>
      </w:r>
      <w:r w:rsidRPr="009E4E09">
        <w:rPr>
          <w:lang w:val="el-GR"/>
        </w:rPr>
        <w:t xml:space="preserve"> (τραστουζουμάμπη) </w:t>
      </w:r>
      <w:r w:rsidR="00592E33" w:rsidRPr="009E4E09">
        <w:rPr>
          <w:lang w:val="el-GR"/>
        </w:rPr>
        <w:t xml:space="preserve">και όχι </w:t>
      </w:r>
      <w:r w:rsidR="00592E33">
        <w:rPr>
          <w:lang w:val="el-GR"/>
        </w:rPr>
        <w:t xml:space="preserve">άλλο προϊόν που περιέχει τραστουζουμάμπη (π.χ. </w:t>
      </w:r>
      <w:r w:rsidR="00592E33" w:rsidRPr="009E4E09">
        <w:rPr>
          <w:lang w:val="el-GR"/>
        </w:rPr>
        <w:t>τραστουζουμάμπη εμτανσίνη</w:t>
      </w:r>
      <w:r w:rsidR="00592E33">
        <w:rPr>
          <w:lang w:val="el-GR"/>
        </w:rPr>
        <w:t xml:space="preserve"> ή </w:t>
      </w:r>
      <w:r w:rsidR="00592E33" w:rsidRPr="00592E33">
        <w:rPr>
          <w:lang w:val="el-GR"/>
        </w:rPr>
        <w:t>τραστουζουµάµπη δερουξτεκάνη</w:t>
      </w:r>
      <w:r w:rsidR="00592E33" w:rsidRPr="00C90C02">
        <w:rPr>
          <w:lang w:val="el-GR"/>
        </w:rPr>
        <w:t>)</w:t>
      </w:r>
      <w:r w:rsidRPr="009E4E09">
        <w:rPr>
          <w:lang w:val="el-GR"/>
        </w:rPr>
        <w:t>.</w:t>
      </w:r>
    </w:p>
    <w:p w14:paraId="50F6C479" w14:textId="77777777" w:rsidR="00587D36" w:rsidRPr="009E4E09" w:rsidRDefault="00587D36" w:rsidP="00587D36">
      <w:pPr>
        <w:rPr>
          <w:lang w:val="el-GR"/>
        </w:rPr>
      </w:pPr>
    </w:p>
    <w:p w14:paraId="25DC36D7" w14:textId="77777777" w:rsidR="00587D36" w:rsidRPr="009E4E09" w:rsidRDefault="00587D36" w:rsidP="00587D36">
      <w:pPr>
        <w:tabs>
          <w:tab w:val="left" w:pos="0"/>
        </w:tabs>
        <w:rPr>
          <w:u w:val="single"/>
          <w:lang w:val="el-GR"/>
        </w:rPr>
      </w:pPr>
      <w:r w:rsidRPr="009E4E09">
        <w:rPr>
          <w:u w:val="single"/>
          <w:lang w:val="el-GR"/>
        </w:rPr>
        <w:t>Δοσολογία</w:t>
      </w:r>
    </w:p>
    <w:p w14:paraId="0C30AAA1" w14:textId="77777777" w:rsidR="00587D36" w:rsidRPr="009E4E09" w:rsidRDefault="00587D36" w:rsidP="00587D36">
      <w:pPr>
        <w:tabs>
          <w:tab w:val="left" w:pos="0"/>
        </w:tabs>
        <w:rPr>
          <w:lang w:val="el-GR"/>
        </w:rPr>
      </w:pPr>
    </w:p>
    <w:p w14:paraId="420E91C5" w14:textId="77777777" w:rsidR="00587D36" w:rsidRPr="009E4E09" w:rsidRDefault="00587D36" w:rsidP="00587D36">
      <w:pPr>
        <w:rPr>
          <w:lang w:val="el-GR"/>
        </w:rPr>
      </w:pPr>
      <w:r w:rsidRPr="009E4E09">
        <w:rPr>
          <w:lang w:val="el-GR"/>
        </w:rPr>
        <w:t xml:space="preserve">Η συνιστώμενη δόση για το σκεύασμα υποδόριας χορήγησης </w:t>
      </w:r>
      <w:r w:rsidRPr="009E4E09">
        <w:t>Herceptin</w:t>
      </w:r>
      <w:r w:rsidRPr="009E4E09">
        <w:rPr>
          <w:lang w:val="el-GR"/>
        </w:rPr>
        <w:t xml:space="preserve"> είναι 600</w:t>
      </w:r>
      <w:r w:rsidRPr="009E4E09">
        <w:t> mg</w:t>
      </w:r>
      <w:r w:rsidRPr="009E4E09">
        <w:rPr>
          <w:lang w:val="el-GR"/>
        </w:rPr>
        <w:t xml:space="preserve"> ανεξάρτητα από το σωματικό βάρος του ασθενούς. Δεν απαιτείται δόση εφόδου. Η συγκεκριμένη δόση θα πρέπει να χορηγείται υποδορίως σε διάστημα 2-5 λεπτών ανά τρεις εβδομάδες.</w:t>
      </w:r>
    </w:p>
    <w:p w14:paraId="43FAFDA5" w14:textId="77777777" w:rsidR="00587D36" w:rsidRPr="009E4E09" w:rsidRDefault="00587D36" w:rsidP="00587D36">
      <w:pPr>
        <w:rPr>
          <w:lang w:val="el-GR"/>
        </w:rPr>
      </w:pPr>
    </w:p>
    <w:p w14:paraId="0EE17CEF" w14:textId="77777777" w:rsidR="00587D36" w:rsidRPr="009E4E09" w:rsidRDefault="00587D36" w:rsidP="00587D36">
      <w:pPr>
        <w:rPr>
          <w:rFonts w:eastAsia="SimSun"/>
          <w:szCs w:val="22"/>
          <w:lang w:val="el-GR" w:eastAsia="zh-CN"/>
        </w:rPr>
      </w:pPr>
      <w:r w:rsidRPr="009E4E09">
        <w:rPr>
          <w:rFonts w:eastAsia="SimSun"/>
          <w:szCs w:val="22"/>
          <w:lang w:val="el-GR" w:eastAsia="zh-CN"/>
        </w:rPr>
        <w:t>Στην πιλοτική μελέτη (</w:t>
      </w:r>
      <w:r w:rsidRPr="009E4E09">
        <w:rPr>
          <w:rFonts w:eastAsia="SimSun"/>
          <w:szCs w:val="22"/>
          <w:lang w:eastAsia="zh-CN"/>
        </w:rPr>
        <w:t>BO</w:t>
      </w:r>
      <w:r w:rsidRPr="009E4E09">
        <w:rPr>
          <w:rFonts w:eastAsia="SimSun"/>
          <w:szCs w:val="22"/>
          <w:lang w:val="el-GR" w:eastAsia="zh-CN"/>
        </w:rPr>
        <w:t xml:space="preserve">22227), το σκεύασμα υποδόριας χορήγησης </w:t>
      </w:r>
      <w:r w:rsidRPr="009E4E09">
        <w:rPr>
          <w:rFonts w:eastAsia="SimSun"/>
          <w:szCs w:val="22"/>
          <w:lang w:eastAsia="zh-CN"/>
        </w:rPr>
        <w:t>Herceptin</w:t>
      </w:r>
      <w:r w:rsidRPr="009E4E09">
        <w:rPr>
          <w:rFonts w:eastAsia="SimSun"/>
          <w:szCs w:val="22"/>
          <w:lang w:val="el-GR" w:eastAsia="zh-CN"/>
        </w:rPr>
        <w:t xml:space="preserve"> χορηγήθηκε ως εισαγωγική/επικουρική θεραπεία σε ασθενείς με πρώιμο καρκίνο του μαστού. Το προεγχειρητικό χημειοθεραπευτικό σχήμα αποτελούνταν από δοσεταξέλη (75 </w:t>
      </w:r>
      <w:r w:rsidRPr="009E4E09">
        <w:rPr>
          <w:rFonts w:eastAsia="SimSun"/>
          <w:szCs w:val="22"/>
          <w:lang w:eastAsia="zh-CN"/>
        </w:rPr>
        <w:t>mg</w:t>
      </w:r>
      <w:r w:rsidRPr="009E4E09">
        <w:rPr>
          <w:rFonts w:eastAsia="SimSun"/>
          <w:szCs w:val="22"/>
          <w:lang w:val="el-GR" w:eastAsia="zh-CN"/>
        </w:rPr>
        <w:t>/</w:t>
      </w:r>
      <w:r w:rsidRPr="009E4E09">
        <w:rPr>
          <w:rFonts w:eastAsia="SimSun"/>
          <w:szCs w:val="22"/>
          <w:lang w:eastAsia="zh-CN"/>
        </w:rPr>
        <w:t>m</w:t>
      </w:r>
      <w:r w:rsidRPr="009E4E09">
        <w:rPr>
          <w:rFonts w:eastAsia="SimSun"/>
          <w:szCs w:val="22"/>
          <w:lang w:val="el-GR" w:eastAsia="zh-CN"/>
        </w:rPr>
        <w:t xml:space="preserve">²) ακολουθούμενη από </w:t>
      </w:r>
      <w:r w:rsidRPr="009E4E09">
        <w:rPr>
          <w:rFonts w:eastAsia="SimSun"/>
          <w:szCs w:val="22"/>
          <w:lang w:eastAsia="zh-CN"/>
        </w:rPr>
        <w:t>FEC</w:t>
      </w:r>
      <w:r w:rsidRPr="009E4E09">
        <w:rPr>
          <w:rFonts w:eastAsia="SimSun"/>
          <w:szCs w:val="22"/>
          <w:lang w:val="el-GR" w:eastAsia="zh-CN"/>
        </w:rPr>
        <w:t xml:space="preserve"> (5</w:t>
      </w:r>
      <w:r w:rsidRPr="009E4E09">
        <w:rPr>
          <w:rFonts w:eastAsia="SimSun"/>
          <w:szCs w:val="22"/>
          <w:lang w:eastAsia="zh-CN"/>
        </w:rPr>
        <w:t>FU</w:t>
      </w:r>
      <w:r w:rsidRPr="009E4E09">
        <w:rPr>
          <w:rFonts w:eastAsia="SimSun"/>
          <w:szCs w:val="22"/>
          <w:lang w:val="el-GR" w:eastAsia="zh-CN"/>
        </w:rPr>
        <w:t>, επιρουβικίνη και κυκλοφωσφαμίδη) σε καθιερωμένη δόση.</w:t>
      </w:r>
    </w:p>
    <w:p w14:paraId="7B829611" w14:textId="77777777" w:rsidR="00587D36" w:rsidRPr="009E4E09" w:rsidRDefault="00587D36" w:rsidP="00587D36">
      <w:pPr>
        <w:rPr>
          <w:rFonts w:eastAsia="SimSun"/>
          <w:szCs w:val="22"/>
          <w:lang w:val="el-GR" w:eastAsia="zh-CN"/>
        </w:rPr>
      </w:pPr>
    </w:p>
    <w:p w14:paraId="5BC401AF" w14:textId="77777777" w:rsidR="00587D36" w:rsidRPr="009E4E09" w:rsidRDefault="00587D36" w:rsidP="00587D36">
      <w:pPr>
        <w:rPr>
          <w:szCs w:val="22"/>
          <w:lang w:val="el-GR"/>
        </w:rPr>
      </w:pPr>
      <w:r w:rsidRPr="009E4E09">
        <w:rPr>
          <w:lang w:val="el-GR"/>
        </w:rPr>
        <w:t>Βλέπε παράγραφο 5.1 για τη δόση χημειοθεραπείας συνδυασμού.</w:t>
      </w:r>
    </w:p>
    <w:p w14:paraId="09818BFE" w14:textId="77777777" w:rsidR="00587D36" w:rsidRPr="009E4E09" w:rsidRDefault="00587D36" w:rsidP="00587D36">
      <w:pPr>
        <w:rPr>
          <w:lang w:val="el-GR"/>
        </w:rPr>
      </w:pPr>
    </w:p>
    <w:p w14:paraId="49E43496" w14:textId="77777777" w:rsidR="00587D36" w:rsidRPr="009E4E09" w:rsidRDefault="00587D36" w:rsidP="00F55E64">
      <w:pPr>
        <w:keepNext/>
        <w:keepLines/>
        <w:rPr>
          <w:i/>
          <w:lang w:val="el-GR"/>
        </w:rPr>
      </w:pPr>
      <w:r w:rsidRPr="009E4E09">
        <w:rPr>
          <w:i/>
          <w:lang w:val="el-GR"/>
        </w:rPr>
        <w:lastRenderedPageBreak/>
        <w:t>Διάρκεια θεραπείας</w:t>
      </w:r>
    </w:p>
    <w:p w14:paraId="52C249DD" w14:textId="77777777" w:rsidR="00587D36" w:rsidRPr="009E4E09" w:rsidRDefault="00587D36" w:rsidP="00F55E64">
      <w:pPr>
        <w:keepNext/>
        <w:keepLines/>
        <w:rPr>
          <w:lang w:val="el-GR"/>
        </w:rPr>
      </w:pPr>
      <w:r w:rsidRPr="009E4E09">
        <w:rPr>
          <w:lang w:val="el-GR"/>
        </w:rPr>
        <w:t xml:space="preserve">Οι ασθενείς με μεταστατικό καρκίνο του μαστού θα πρέπει να υποβληθούν σε θεραπεία με </w:t>
      </w:r>
      <w:r w:rsidRPr="009E4E09">
        <w:t>Herceptin</w:t>
      </w:r>
      <w:r w:rsidRPr="009E4E09">
        <w:rPr>
          <w:lang w:val="el-GR"/>
        </w:rPr>
        <w:t xml:space="preserve"> μέχρι την εξέλιξη της νόσου. Οι ασθενείς με πρώιμο καρκίνο του μαστού θα πρέπει να υποβληθούν σε θεραπεία με </w:t>
      </w:r>
      <w:r w:rsidRPr="009E4E09">
        <w:t>Herceptin</w:t>
      </w:r>
      <w:r w:rsidRPr="009E4E09">
        <w:rPr>
          <w:lang w:val="el-GR"/>
        </w:rPr>
        <w:t xml:space="preserve"> για 1 χρόνο ή έως την υποτροπή της νόσου, ανάλογα με το ποιο θα συμβεί πρώτο. Δε συνιστάται η επέκταση της θεραπείας πέραν του ενός έτους στον ΠΚΜ (βλέπε παράγραφο 5.1).</w:t>
      </w:r>
    </w:p>
    <w:p w14:paraId="0298884B" w14:textId="77777777" w:rsidR="00587D36" w:rsidRPr="009E4E09" w:rsidRDefault="00587D36" w:rsidP="00F55E64">
      <w:pPr>
        <w:keepNext/>
        <w:keepLines/>
        <w:rPr>
          <w:lang w:val="el-GR"/>
        </w:rPr>
      </w:pPr>
    </w:p>
    <w:p w14:paraId="30B15307" w14:textId="77777777" w:rsidR="00587D36" w:rsidRPr="009E4E09" w:rsidRDefault="00587D36" w:rsidP="0049606D">
      <w:pPr>
        <w:keepNext/>
        <w:keepLines/>
        <w:rPr>
          <w:i/>
          <w:lang w:val="el-GR"/>
        </w:rPr>
      </w:pPr>
      <w:r w:rsidRPr="009E4E09">
        <w:rPr>
          <w:i/>
          <w:lang w:val="el-GR"/>
        </w:rPr>
        <w:t>Μείωση της δόσης</w:t>
      </w:r>
    </w:p>
    <w:p w14:paraId="1DCB0CB6" w14:textId="77777777" w:rsidR="00587D36" w:rsidRPr="009E4E09" w:rsidRDefault="00587D36" w:rsidP="00F55E64">
      <w:pPr>
        <w:keepNext/>
        <w:keepLines/>
        <w:rPr>
          <w:lang w:val="el-GR"/>
        </w:rPr>
      </w:pPr>
      <w:r w:rsidRPr="009E4E09">
        <w:rPr>
          <w:lang w:val="el-GR"/>
        </w:rPr>
        <w:t xml:space="preserve">Κατά τη διάρκεια των κλινικών μελετών δεν πραγματοποιήθηκαν μειώσεις στη δόση του </w:t>
      </w:r>
      <w:r w:rsidRPr="009E4E09">
        <w:t>Herceptin</w:t>
      </w:r>
      <w:r w:rsidRPr="009E4E09">
        <w:rPr>
          <w:lang w:val="el-GR"/>
        </w:rPr>
        <w:t>. Κατά τη διάρκεια περιόδων μυελοκαταστολής προκαλούμενης από χημειοθεραπεία, η οποία είναι αναστρέψιμη, οι ασθενείς μπορούν να συνεχίσουν τη θεραπεία, θα πρέπει όμως κατά το διάστημα αυτό να παρακολουθούνται προσεκτικά για ουδετεροπενικές επιπλοκές. Για πληροφορίες σχετικά με τη μείωση ή την καθυστέρηση της δόσης, ανατρέξατε στην Περίληψη των Χαρακτηριστικών του Προϊόντος (Π.Χ.Π.) για την πακλιταξέλη, τη δοσεταξέλη ή για τον αναστολέα αρωματάσης.</w:t>
      </w:r>
    </w:p>
    <w:p w14:paraId="11B37272" w14:textId="77777777" w:rsidR="00587D36" w:rsidRPr="009E4E09" w:rsidRDefault="00587D36" w:rsidP="00587D36">
      <w:pPr>
        <w:rPr>
          <w:lang w:val="el-GR"/>
        </w:rPr>
      </w:pPr>
    </w:p>
    <w:p w14:paraId="2C3A281A" w14:textId="77777777" w:rsidR="00CA58D4" w:rsidRDefault="00CA58D4" w:rsidP="00CA58D4">
      <w:pPr>
        <w:rPr>
          <w:lang w:val="el-GR"/>
        </w:rPr>
      </w:pPr>
      <w:r>
        <w:t>E</w:t>
      </w:r>
      <w:r>
        <w:rPr>
          <w:lang w:val="el-GR"/>
        </w:rPr>
        <w:t>άν το ποσοστό κλάσματος εξώθησης της αριστερής κοιλίας (</w:t>
      </w:r>
      <w:r>
        <w:t>LVEF</w:t>
      </w:r>
      <w:r>
        <w:rPr>
          <w:lang w:val="el-GR"/>
        </w:rPr>
        <w:t>) μειωθεί κατά ≥</w:t>
      </w:r>
      <w:r>
        <w:t> </w:t>
      </w:r>
      <w:r>
        <w:rPr>
          <w:lang w:val="el-GR"/>
        </w:rPr>
        <w:t>10 μονάδες από την έναρξη της θεραπείας ΚΑΙ έως κάτω του 50</w:t>
      </w:r>
      <w:r>
        <w:t> </w:t>
      </w:r>
      <w:r>
        <w:rPr>
          <w:lang w:val="el-GR"/>
        </w:rPr>
        <w:t xml:space="preserve">%, η θεραπεία θα πρέπει να ανασταλεί και θα πρέπει να πραγματοποιηθεί επαναληπτική αξιολόγηση του </w:t>
      </w:r>
      <w:r>
        <w:t>LVEF</w:t>
      </w:r>
      <w:r>
        <w:rPr>
          <w:lang w:val="el-GR"/>
        </w:rPr>
        <w:t xml:space="preserve"> εντός 3 εβδομάδων περίπου. Εάν το </w:t>
      </w:r>
      <w:r>
        <w:t>LVEF</w:t>
      </w:r>
      <w:r>
        <w:rPr>
          <w:lang w:val="el-GR"/>
        </w:rPr>
        <w:t xml:space="preserve"> δεν έχει βελτιωθεί ή έχει μειωθεί περαιτέρω, ή εάν έχει εμφανιστεί συμπτωματική συμφορητική καρδιακή ανεπάρκεια (ΣΚΑ), θα πρέπει να ληφθεί σοβαρά υπόψη το ενδεχόμενο διακοπής του </w:t>
      </w:r>
      <w:r>
        <w:t>Herceptin</w:t>
      </w:r>
      <w:r>
        <w:rPr>
          <w:lang w:val="el-GR"/>
        </w:rPr>
        <w:t xml:space="preserve">, εκτός και εάν τα οφέλη για κάθε ασθενή ατομικά θεωρείται ότι υπερτερούν έναντι των κινδύνων. Όλοι αυτοί οι ασθενείς θα πρέπει να παραπέμπονται για εξέταση σε καρδιολόγο και </w:t>
      </w:r>
      <w:r w:rsidR="00474EB0">
        <w:rPr>
          <w:lang w:val="el-GR"/>
        </w:rPr>
        <w:t>να παρακολουθούνται.</w:t>
      </w:r>
    </w:p>
    <w:p w14:paraId="4E21391F" w14:textId="77777777" w:rsidR="00587D36" w:rsidRPr="009E4E09" w:rsidRDefault="00587D36" w:rsidP="00587D36">
      <w:pPr>
        <w:rPr>
          <w:lang w:val="el-GR"/>
        </w:rPr>
      </w:pPr>
    </w:p>
    <w:p w14:paraId="6B9945A2" w14:textId="77777777" w:rsidR="00587D36" w:rsidRPr="009E4E09" w:rsidRDefault="00587D36" w:rsidP="00587D36">
      <w:pPr>
        <w:rPr>
          <w:i/>
          <w:lang w:val="el-GR"/>
        </w:rPr>
      </w:pPr>
      <w:r w:rsidRPr="009E4E09">
        <w:rPr>
          <w:i/>
          <w:lang w:val="el-GR"/>
        </w:rPr>
        <w:t>Παραλειπόμενες δόσεις</w:t>
      </w:r>
    </w:p>
    <w:p w14:paraId="72113CDA" w14:textId="77777777" w:rsidR="00587D36" w:rsidRPr="009E4E09" w:rsidRDefault="00587D36" w:rsidP="00587D36">
      <w:pPr>
        <w:rPr>
          <w:lang w:val="el-GR"/>
        </w:rPr>
      </w:pPr>
      <w:r w:rsidRPr="009E4E09">
        <w:rPr>
          <w:lang w:val="el-GR"/>
        </w:rPr>
        <w:t xml:space="preserve">Εάν ο ασθενής παραλείψει μία δόση σκευάσματος υποδόριας χορήγησης </w:t>
      </w:r>
      <w:r w:rsidRPr="009E4E09">
        <w:t>Herceptin</w:t>
      </w:r>
      <w:r w:rsidRPr="009E4E09">
        <w:rPr>
          <w:lang w:val="el-GR"/>
        </w:rPr>
        <w:t>, συνιστάται η χορήγηση της επόμενης δόσης των 600</w:t>
      </w:r>
      <w:r w:rsidRPr="009E4E09">
        <w:t> mg</w:t>
      </w:r>
      <w:r w:rsidRPr="009E4E09">
        <w:rPr>
          <w:lang w:val="el-GR"/>
        </w:rPr>
        <w:t xml:space="preserve"> (δηλ. της παραλειπόμενης δόσης) το συντομότερο δυνατό. Το διάστημα ανάμεσα στις διαδοχικές χορηγήσεις του σκευάσματος υποδόριας χορήγησης </w:t>
      </w:r>
      <w:r w:rsidRPr="009E4E09">
        <w:t>Herceptin</w:t>
      </w:r>
      <w:r w:rsidRPr="009E4E09">
        <w:rPr>
          <w:lang w:val="el-GR"/>
        </w:rPr>
        <w:t xml:space="preserve"> δεν θα πρέπει να είναι μικρότερο από τρεις εβδομάδες.</w:t>
      </w:r>
    </w:p>
    <w:p w14:paraId="1A5871B5" w14:textId="77777777" w:rsidR="00587D36" w:rsidRPr="009E4E09" w:rsidRDefault="00587D36" w:rsidP="00587D36">
      <w:pPr>
        <w:rPr>
          <w:lang w:val="el-GR"/>
        </w:rPr>
      </w:pPr>
    </w:p>
    <w:p w14:paraId="4E0EDFA1" w14:textId="77777777" w:rsidR="00587D36" w:rsidRPr="009E4E09" w:rsidRDefault="00587D36" w:rsidP="00587D36">
      <w:pPr>
        <w:rPr>
          <w:i/>
          <w:lang w:val="el-GR"/>
        </w:rPr>
      </w:pPr>
      <w:r w:rsidRPr="009E4E09">
        <w:rPr>
          <w:i/>
          <w:lang w:val="el-GR"/>
        </w:rPr>
        <w:t>Ειδικοί πληθυσμοί</w:t>
      </w:r>
    </w:p>
    <w:p w14:paraId="2BA60A24" w14:textId="77777777" w:rsidR="00587D36" w:rsidRPr="009E4E09" w:rsidRDefault="00587D36" w:rsidP="00587D36">
      <w:pPr>
        <w:rPr>
          <w:lang w:val="el-GR"/>
        </w:rPr>
      </w:pPr>
      <w:r w:rsidRPr="009E4E09">
        <w:rPr>
          <w:lang w:val="el-GR"/>
        </w:rPr>
        <w:t xml:space="preserve">Δεν έχουν διεξαχθεί ειδικές φαρμακοκινητικές μελέτες </w:t>
      </w:r>
      <w:r w:rsidR="00D12B90">
        <w:rPr>
          <w:lang w:val="el-GR"/>
        </w:rPr>
        <w:t xml:space="preserve">στους ηλικιωμένους </w:t>
      </w:r>
      <w:r w:rsidRPr="009E4E09">
        <w:rPr>
          <w:lang w:val="el-GR"/>
        </w:rPr>
        <w:t>και σε ασθενείς με νεφρική ή ηπατική δυσλειτουργία. Σε μια ανάλυση φαρμακοκινητικής επί του πληθυσμού, η ηλικία και η νεφρική δυσλειτουργία δεν έδειξαν να επηρεάζουν την κατανομή της τραστουζουμάμπης.</w:t>
      </w:r>
    </w:p>
    <w:p w14:paraId="1BDFDB13" w14:textId="77777777" w:rsidR="00587D36" w:rsidRPr="009E4E09" w:rsidRDefault="00587D36" w:rsidP="00587D36">
      <w:pPr>
        <w:rPr>
          <w:lang w:val="el-GR"/>
        </w:rPr>
      </w:pPr>
    </w:p>
    <w:p w14:paraId="75E43321" w14:textId="77777777" w:rsidR="00587D36" w:rsidRPr="009E4E09" w:rsidRDefault="00587D36" w:rsidP="00587D36">
      <w:pPr>
        <w:rPr>
          <w:i/>
          <w:lang w:val="el-GR"/>
        </w:rPr>
      </w:pPr>
      <w:r w:rsidRPr="009E4E09">
        <w:rPr>
          <w:i/>
          <w:lang w:val="el-GR"/>
        </w:rPr>
        <w:t>Παιδιατρικός πληθυσμός</w:t>
      </w:r>
    </w:p>
    <w:p w14:paraId="4E8A60EA" w14:textId="77777777" w:rsidR="00587D36" w:rsidRPr="009E4E09" w:rsidRDefault="00587D36" w:rsidP="00587D36">
      <w:pPr>
        <w:rPr>
          <w:lang w:val="el-GR"/>
        </w:rPr>
      </w:pPr>
      <w:r w:rsidRPr="009E4E09">
        <w:rPr>
          <w:lang w:val="el-GR"/>
        </w:rPr>
        <w:t xml:space="preserve">Δεν υπάρχει σχετική χρήση του </w:t>
      </w:r>
      <w:r w:rsidRPr="009E4E09">
        <w:t>Herceptin</w:t>
      </w:r>
      <w:r w:rsidRPr="009E4E09">
        <w:rPr>
          <w:lang w:val="el-GR"/>
        </w:rPr>
        <w:t xml:space="preserve"> στον παιδιατρικό πληθυσμό.</w:t>
      </w:r>
    </w:p>
    <w:p w14:paraId="2DB4C873" w14:textId="77777777" w:rsidR="00587D36" w:rsidRPr="009E4E09" w:rsidRDefault="00587D36" w:rsidP="00587D36">
      <w:pPr>
        <w:rPr>
          <w:lang w:val="el-GR"/>
        </w:rPr>
      </w:pPr>
    </w:p>
    <w:p w14:paraId="0B7ABCA5" w14:textId="77777777" w:rsidR="00587D36" w:rsidRPr="009E4E09" w:rsidRDefault="00587D36" w:rsidP="00587D36">
      <w:pPr>
        <w:rPr>
          <w:u w:val="single"/>
          <w:lang w:val="el-GR"/>
        </w:rPr>
      </w:pPr>
      <w:r w:rsidRPr="009E4E09">
        <w:rPr>
          <w:u w:val="single"/>
          <w:lang w:val="el-GR"/>
        </w:rPr>
        <w:t>Μέθοδος χορήγησης</w:t>
      </w:r>
    </w:p>
    <w:p w14:paraId="7EA3C9BF" w14:textId="77777777" w:rsidR="00587D36" w:rsidRPr="009E4E09" w:rsidRDefault="00587D36" w:rsidP="00587D36">
      <w:pPr>
        <w:rPr>
          <w:lang w:val="el-GR"/>
        </w:rPr>
      </w:pPr>
    </w:p>
    <w:p w14:paraId="6C7FB359" w14:textId="4337F18B" w:rsidR="00587D36" w:rsidRPr="009E4E09" w:rsidRDefault="00587D36" w:rsidP="00587D36">
      <w:pPr>
        <w:rPr>
          <w:lang w:val="el-GR"/>
        </w:rPr>
      </w:pPr>
      <w:r w:rsidRPr="009E4E09">
        <w:rPr>
          <w:lang w:val="el-GR"/>
        </w:rPr>
        <w:t>Η δόση των 600</w:t>
      </w:r>
      <w:r w:rsidRPr="009E4E09">
        <w:t> mg</w:t>
      </w:r>
      <w:r w:rsidRPr="009E4E09">
        <w:rPr>
          <w:lang w:val="el-GR"/>
        </w:rPr>
        <w:t xml:space="preserve"> θα πρέπει να χορηγείται μόνο ως υποδόρια ένεση σε διάστημα 2-5 λεπτών</w:t>
      </w:r>
      <w:r w:rsidR="0084480F" w:rsidRPr="0084480F">
        <w:rPr>
          <w:lang w:val="el-GR"/>
        </w:rPr>
        <w:t xml:space="preserve"> </w:t>
      </w:r>
      <w:r w:rsidR="0084480F">
        <w:rPr>
          <w:lang w:val="el-GR"/>
        </w:rPr>
        <w:t>κάθε τρεις εβδομάδες</w:t>
      </w:r>
      <w:r w:rsidRPr="009E4E09">
        <w:rPr>
          <w:lang w:val="el-GR"/>
        </w:rPr>
        <w:t xml:space="preserve">. </w:t>
      </w:r>
      <w:r w:rsidRPr="009E4E09">
        <w:t>H</w:t>
      </w:r>
      <w:r w:rsidRPr="009E4E09">
        <w:rPr>
          <w:lang w:val="el-GR"/>
        </w:rPr>
        <w:t xml:space="preserve"> θέση ένεσης θα πρέπει να εναλλάσσεται μεταξύ του αριστερού και του δεξιού μηρού. Οι νέες ενέσεις θα πρέπει να χορηγούνται σε απόσταση τουλάχιστον 2,5 εκατοστών από την παλιά θέση και ποτέ σε περιοχές όπου το δέρμα είναι ερυθρό, εμφανίζει εκχυμώσεις, είναι ευαίσθητο ή σκληρό. Κατά τη διάρκεια της θεραπείας με το σκεύασμα υποδόριας χορήγησης </w:t>
      </w:r>
      <w:r w:rsidRPr="009E4E09">
        <w:t>Herceptin</w:t>
      </w:r>
      <w:r w:rsidRPr="009E4E09">
        <w:rPr>
          <w:lang w:val="el-GR"/>
        </w:rPr>
        <w:t xml:space="preserve">, τα άλλα φαρμακευτικά προϊόντα υποδόριας χορήγησης θα πρέπει να ενίονται κατά προτίμηση σε διαφορετικές θέσεις. Οι ασθενείς θα πρέπει να παρακολουθούνται για </w:t>
      </w:r>
      <w:r w:rsidR="00A30159">
        <w:rPr>
          <w:lang w:val="el-GR"/>
        </w:rPr>
        <w:t>30 λεπτά</w:t>
      </w:r>
      <w:r w:rsidRPr="009E4E09">
        <w:rPr>
          <w:lang w:val="el-GR"/>
        </w:rPr>
        <w:t xml:space="preserve"> μετά από την πρώτη ένεση και για </w:t>
      </w:r>
      <w:r w:rsidR="00A30159">
        <w:rPr>
          <w:lang w:val="el-GR"/>
        </w:rPr>
        <w:t>15 λεπτά</w:t>
      </w:r>
      <w:r w:rsidRPr="009E4E09">
        <w:rPr>
          <w:lang w:val="el-GR"/>
        </w:rPr>
        <w:t xml:space="preserve"> μετά από τις επόμενες ενέσεις για σημεία ή συμπτώματα σχετιζόμενων με τη χορήγηση αντιδράσεων (βλ. παραγράφους 4.4 και 4.8). </w:t>
      </w:r>
    </w:p>
    <w:p w14:paraId="7A104D0C" w14:textId="77777777" w:rsidR="00587D36" w:rsidRPr="009E4E09" w:rsidRDefault="00587D36" w:rsidP="00587D36">
      <w:pPr>
        <w:rPr>
          <w:lang w:val="el-GR"/>
        </w:rPr>
      </w:pPr>
    </w:p>
    <w:p w14:paraId="5E68BEF7" w14:textId="77777777" w:rsidR="00587D36" w:rsidRPr="009E4E09" w:rsidRDefault="00587D36" w:rsidP="00587D36">
      <w:pPr>
        <w:rPr>
          <w:lang w:val="el-GR"/>
        </w:rPr>
      </w:pPr>
      <w:r w:rsidRPr="009E4E09">
        <w:rPr>
          <w:lang w:val="el-GR"/>
        </w:rPr>
        <w:t xml:space="preserve">Για τις οδηγίες χρήσης και χειρισμού του σκευάσματος υποδόριας χορήγησης </w:t>
      </w:r>
      <w:r w:rsidRPr="009E4E09">
        <w:t>Herceptin</w:t>
      </w:r>
      <w:r w:rsidRPr="009E4E09">
        <w:rPr>
          <w:lang w:val="el-GR"/>
        </w:rPr>
        <w:t xml:space="preserve"> ανατρέξατε στην παράγραφο 6.6.</w:t>
      </w:r>
    </w:p>
    <w:p w14:paraId="73730270" w14:textId="77777777" w:rsidR="00587D36" w:rsidRPr="009E4E09" w:rsidRDefault="00587D36" w:rsidP="00587D36">
      <w:pPr>
        <w:rPr>
          <w:lang w:val="el-GR"/>
        </w:rPr>
      </w:pPr>
    </w:p>
    <w:p w14:paraId="1E31746E" w14:textId="77777777" w:rsidR="00587D36" w:rsidRPr="009E4E09" w:rsidRDefault="00587D36" w:rsidP="00587D36">
      <w:pPr>
        <w:keepNext/>
        <w:keepLines/>
        <w:rPr>
          <w:b/>
          <w:lang w:val="el-GR"/>
        </w:rPr>
      </w:pPr>
      <w:r w:rsidRPr="009E4E09">
        <w:rPr>
          <w:b/>
          <w:lang w:val="el-GR"/>
        </w:rPr>
        <w:lastRenderedPageBreak/>
        <w:t>4.3</w:t>
      </w:r>
      <w:r w:rsidRPr="009E4E09">
        <w:rPr>
          <w:b/>
          <w:lang w:val="el-GR"/>
        </w:rPr>
        <w:tab/>
        <w:t>Αντενδείξεις</w:t>
      </w:r>
    </w:p>
    <w:p w14:paraId="6A4C6F9C" w14:textId="77777777" w:rsidR="00587D36" w:rsidRPr="009E4E09" w:rsidRDefault="00587D36" w:rsidP="00587D36">
      <w:pPr>
        <w:keepNext/>
        <w:keepLines/>
        <w:rPr>
          <w:lang w:val="el-GR"/>
        </w:rPr>
      </w:pPr>
    </w:p>
    <w:p w14:paraId="116290BC" w14:textId="77777777" w:rsidR="00587D36" w:rsidRPr="00174FB9" w:rsidRDefault="00587D36" w:rsidP="00587D36">
      <w:pPr>
        <w:keepNext/>
        <w:keepLines/>
        <w:ind w:left="562" w:hanging="562"/>
        <w:rPr>
          <w:lang w:val="el-GR"/>
        </w:rPr>
      </w:pPr>
      <w:r w:rsidRPr="00174FB9">
        <w:sym w:font="Symbol" w:char="F0B7"/>
      </w:r>
      <w:r w:rsidRPr="00174FB9">
        <w:rPr>
          <w:lang w:val="el-GR"/>
        </w:rPr>
        <w:tab/>
        <w:t>Υπερευαισθησία στην τραστουζουμάμπη, σε πρωτεΐνες μυός, στην υαλουρονιδάση ή σε κάποιο από τα έκδοχα που αναφέρονται στην παράγραφο 6.1.</w:t>
      </w:r>
    </w:p>
    <w:p w14:paraId="0D5746B4" w14:textId="77777777" w:rsidR="00587D36" w:rsidRPr="00174FB9" w:rsidRDefault="00587D36" w:rsidP="00587D36">
      <w:pPr>
        <w:keepNext/>
        <w:keepLines/>
        <w:ind w:left="562" w:hanging="562"/>
        <w:rPr>
          <w:lang w:val="el-GR"/>
        </w:rPr>
      </w:pPr>
      <w:r w:rsidRPr="00174FB9">
        <w:sym w:font="Symbol" w:char="F0B7"/>
      </w:r>
      <w:r w:rsidRPr="00174FB9">
        <w:rPr>
          <w:lang w:val="el-GR"/>
        </w:rPr>
        <w:tab/>
        <w:t>Σοβαρή δύσπνοια κατά την ηρεμία που οφείλεται σε επιπλοκές της προχωρημένης κακοήθειας ή η οποία χρήζει συμπληρωματικής αγωγής με οξυγόνο.</w:t>
      </w:r>
    </w:p>
    <w:p w14:paraId="68402907" w14:textId="77777777" w:rsidR="00587D36" w:rsidRPr="00174FB9" w:rsidRDefault="00587D36" w:rsidP="00587D36">
      <w:pPr>
        <w:keepNext/>
        <w:keepLines/>
        <w:rPr>
          <w:lang w:val="el-GR"/>
        </w:rPr>
      </w:pPr>
    </w:p>
    <w:p w14:paraId="0072CFE2" w14:textId="77777777" w:rsidR="00587D36" w:rsidRPr="009E4E09" w:rsidRDefault="00587D36" w:rsidP="00587D36">
      <w:pPr>
        <w:keepNext/>
        <w:keepLines/>
        <w:ind w:left="562" w:hanging="562"/>
        <w:rPr>
          <w:b/>
          <w:lang w:val="el-GR"/>
        </w:rPr>
      </w:pPr>
      <w:r w:rsidRPr="009E4E09">
        <w:rPr>
          <w:b/>
          <w:lang w:val="el-GR"/>
        </w:rPr>
        <w:t>4.4</w:t>
      </w:r>
      <w:r w:rsidRPr="009E4E09">
        <w:rPr>
          <w:b/>
          <w:lang w:val="el-GR"/>
        </w:rPr>
        <w:tab/>
        <w:t>Ιδιαίτερες προειδοποιήσεις και ιδιαίτερες προφυλάξεις κατά τη χρήση</w:t>
      </w:r>
    </w:p>
    <w:p w14:paraId="4F9DB883" w14:textId="77777777" w:rsidR="00587D36" w:rsidRPr="009E4E09" w:rsidRDefault="00587D36" w:rsidP="00587D36">
      <w:pPr>
        <w:keepNext/>
        <w:keepLines/>
        <w:rPr>
          <w:lang w:val="el-GR"/>
        </w:rPr>
      </w:pPr>
    </w:p>
    <w:p w14:paraId="70BC6842" w14:textId="77777777" w:rsidR="00311952" w:rsidRPr="0045109D" w:rsidRDefault="00311952" w:rsidP="00587D36">
      <w:pPr>
        <w:keepNext/>
        <w:keepLines/>
        <w:rPr>
          <w:u w:val="single"/>
          <w:lang w:val="el-GR"/>
        </w:rPr>
      </w:pPr>
      <w:r w:rsidRPr="0045109D">
        <w:rPr>
          <w:u w:val="single"/>
          <w:lang w:val="el-GR"/>
        </w:rPr>
        <w:t>Ιχνηλασιμότητα</w:t>
      </w:r>
    </w:p>
    <w:p w14:paraId="06F89C26" w14:textId="77777777" w:rsidR="00311952" w:rsidRDefault="00311952" w:rsidP="00587D36">
      <w:pPr>
        <w:keepNext/>
        <w:keepLines/>
        <w:rPr>
          <w:lang w:val="el-GR"/>
        </w:rPr>
      </w:pPr>
    </w:p>
    <w:p w14:paraId="0A8B0E23" w14:textId="77777777" w:rsidR="00587D36" w:rsidRPr="009E4E09" w:rsidRDefault="00587D36" w:rsidP="00587D36">
      <w:pPr>
        <w:keepNext/>
        <w:keepLines/>
        <w:rPr>
          <w:lang w:val="el-GR"/>
        </w:rPr>
      </w:pPr>
      <w:r w:rsidRPr="009E4E09">
        <w:rPr>
          <w:lang w:val="el-GR"/>
        </w:rPr>
        <w:t xml:space="preserve">Προκειμένου να βελτιωθεί η </w:t>
      </w:r>
      <w:r w:rsidR="00154D90">
        <w:rPr>
          <w:lang w:val="el-GR"/>
        </w:rPr>
        <w:t xml:space="preserve">ιχνηλασιμότητα </w:t>
      </w:r>
      <w:r w:rsidRPr="009E4E09">
        <w:rPr>
          <w:lang w:val="el-GR"/>
        </w:rPr>
        <w:t xml:space="preserve">των βιολογικών φαρμακευτικών προϊόντων, </w:t>
      </w:r>
      <w:r w:rsidR="00154D90">
        <w:rPr>
          <w:lang w:val="el-GR"/>
        </w:rPr>
        <w:t xml:space="preserve">το όνομα </w:t>
      </w:r>
      <w:r w:rsidR="00F0453F">
        <w:rPr>
          <w:lang w:val="el-GR"/>
        </w:rPr>
        <w:t xml:space="preserve">και ο αριθμός παρτίδας </w:t>
      </w:r>
      <w:r w:rsidRPr="009E4E09">
        <w:rPr>
          <w:lang w:val="el-GR"/>
        </w:rPr>
        <w:t xml:space="preserve">του χορηγούμενου </w:t>
      </w:r>
      <w:r w:rsidR="00154D90">
        <w:rPr>
          <w:lang w:val="el-GR"/>
        </w:rPr>
        <w:t xml:space="preserve">φαρμάκου </w:t>
      </w:r>
      <w:r w:rsidRPr="009E4E09">
        <w:rPr>
          <w:lang w:val="el-GR"/>
        </w:rPr>
        <w:t xml:space="preserve">πρέπει να </w:t>
      </w:r>
      <w:r w:rsidR="00154D90">
        <w:rPr>
          <w:lang w:val="el-GR"/>
        </w:rPr>
        <w:t>καταγράφεται με σαφήνεια</w:t>
      </w:r>
      <w:r w:rsidRPr="009E4E09">
        <w:rPr>
          <w:lang w:val="el-GR"/>
        </w:rPr>
        <w:t>.</w:t>
      </w:r>
    </w:p>
    <w:p w14:paraId="13AA0E43" w14:textId="77777777" w:rsidR="00587D36" w:rsidRPr="009E4E09" w:rsidRDefault="00587D36" w:rsidP="00587D36">
      <w:pPr>
        <w:keepNext/>
        <w:keepLines/>
        <w:rPr>
          <w:lang w:val="el-GR"/>
        </w:rPr>
      </w:pPr>
    </w:p>
    <w:p w14:paraId="7DF1E6FE" w14:textId="77777777" w:rsidR="00587D36" w:rsidRPr="009E4E09" w:rsidRDefault="00587D36" w:rsidP="00587D36">
      <w:pPr>
        <w:keepNext/>
        <w:keepLines/>
        <w:rPr>
          <w:lang w:val="el-GR"/>
        </w:rPr>
      </w:pPr>
      <w:r w:rsidRPr="009E4E09">
        <w:rPr>
          <w:lang w:val="el-GR"/>
        </w:rPr>
        <w:t>Οι δοκιμασίες για τ</w:t>
      </w:r>
      <w:r w:rsidRPr="009E4E09">
        <w:t>o</w:t>
      </w:r>
      <w:r w:rsidRPr="009E4E09">
        <w:rPr>
          <w:lang w:val="el-GR"/>
        </w:rPr>
        <w:t xml:space="preserve">ν έλεγχο του </w:t>
      </w:r>
      <w:r w:rsidRPr="009E4E09">
        <w:t>HER</w:t>
      </w:r>
      <w:r w:rsidRPr="009E4E09">
        <w:rPr>
          <w:lang w:val="el-GR"/>
        </w:rPr>
        <w:t>2 θα πρέπει να πραγματοποιούνται σε εξειδικευμένο εργαστήριο, το οποίο μπορεί να διασφαλίσει επαρκή εγκυρότητα των διαδικασιών της δοκιμασίας (βλέπε παράγραφο 5.1).</w:t>
      </w:r>
    </w:p>
    <w:p w14:paraId="4437A97E" w14:textId="77777777" w:rsidR="00587D36" w:rsidRPr="009E4E09" w:rsidRDefault="00587D36" w:rsidP="00587D36">
      <w:pPr>
        <w:keepNext/>
        <w:keepLines/>
        <w:rPr>
          <w:lang w:val="el-GR"/>
        </w:rPr>
      </w:pPr>
    </w:p>
    <w:p w14:paraId="266E0D22" w14:textId="77777777" w:rsidR="00587D36" w:rsidRPr="009E4E09" w:rsidRDefault="00587D36" w:rsidP="00587D36">
      <w:pPr>
        <w:keepNext/>
        <w:keepLines/>
        <w:rPr>
          <w:lang w:val="el-GR"/>
        </w:rPr>
      </w:pPr>
      <w:r w:rsidRPr="009E4E09">
        <w:rPr>
          <w:lang w:val="el-GR"/>
        </w:rPr>
        <w:t xml:space="preserve">Κατά την παρούσα περίοδο δεν υπάρχουν διαθέσιμα δεδομένα από κλινικές δοκιμές σχετικά με την επαναχορήγηση της θεραπείας σε ασθενείς με προηγούμενη έκθεση στο </w:t>
      </w:r>
      <w:r w:rsidRPr="009E4E09">
        <w:t>Herceptin</w:t>
      </w:r>
      <w:r w:rsidRPr="009E4E09">
        <w:rPr>
          <w:lang w:val="el-GR"/>
        </w:rPr>
        <w:t xml:space="preserve"> στο πλαίσιο της επικουρικής θεραπείας.</w:t>
      </w:r>
    </w:p>
    <w:p w14:paraId="66FA9A54" w14:textId="77777777" w:rsidR="00587D36" w:rsidRPr="009E4E09" w:rsidRDefault="00587D36" w:rsidP="00587D36">
      <w:pPr>
        <w:keepNext/>
        <w:keepLines/>
        <w:rPr>
          <w:lang w:val="el-GR"/>
        </w:rPr>
      </w:pPr>
    </w:p>
    <w:p w14:paraId="36FF8592" w14:textId="77777777" w:rsidR="00587D36" w:rsidRPr="009E4E09" w:rsidRDefault="00587D36" w:rsidP="00587D36">
      <w:pPr>
        <w:keepNext/>
        <w:keepLines/>
        <w:rPr>
          <w:u w:val="single"/>
          <w:lang w:val="el-GR"/>
        </w:rPr>
      </w:pPr>
      <w:r w:rsidRPr="009E4E09">
        <w:rPr>
          <w:u w:val="single"/>
          <w:lang w:val="el-GR"/>
        </w:rPr>
        <w:t>Καρδιακή δυσλειτουργία</w:t>
      </w:r>
    </w:p>
    <w:p w14:paraId="03B411F4" w14:textId="77777777" w:rsidR="00587D36" w:rsidRPr="009E4E09" w:rsidRDefault="00587D36" w:rsidP="00587D36">
      <w:pPr>
        <w:keepNext/>
        <w:keepLines/>
        <w:rPr>
          <w:lang w:val="el-GR"/>
        </w:rPr>
      </w:pPr>
    </w:p>
    <w:p w14:paraId="2E215DF0" w14:textId="77777777" w:rsidR="00587D36" w:rsidRPr="009E4E09" w:rsidRDefault="00587D36" w:rsidP="00587D36">
      <w:pPr>
        <w:keepNext/>
        <w:keepLines/>
        <w:rPr>
          <w:i/>
          <w:u w:val="single"/>
          <w:lang w:val="el-GR"/>
        </w:rPr>
      </w:pPr>
      <w:r w:rsidRPr="009E4E09">
        <w:rPr>
          <w:i/>
          <w:u w:val="single"/>
          <w:lang w:val="el-GR"/>
        </w:rPr>
        <w:t>Γενικές θεωρήσεις</w:t>
      </w:r>
    </w:p>
    <w:p w14:paraId="511D7EAD" w14:textId="77777777" w:rsidR="00587D36" w:rsidRPr="009E4E09" w:rsidRDefault="00587D36" w:rsidP="00587D36">
      <w:pPr>
        <w:keepNext/>
        <w:keepLines/>
        <w:rPr>
          <w:lang w:val="el-GR"/>
        </w:rPr>
      </w:pPr>
    </w:p>
    <w:p w14:paraId="73919F6A" w14:textId="77777777" w:rsidR="00587D36" w:rsidRPr="009E4E09" w:rsidRDefault="00587D36" w:rsidP="00587D36">
      <w:pPr>
        <w:keepNext/>
        <w:keepLines/>
        <w:rPr>
          <w:lang w:val="el-GR"/>
        </w:rPr>
      </w:pPr>
      <w:r w:rsidRPr="009E4E09">
        <w:rPr>
          <w:lang w:val="el-GR"/>
        </w:rPr>
        <w:t xml:space="preserve">Οι ασθενείς υπό θεραπεία με </w:t>
      </w:r>
      <w:r w:rsidRPr="009E4E09">
        <w:t>Herceptin</w:t>
      </w:r>
      <w:r w:rsidRPr="009E4E09">
        <w:rPr>
          <w:lang w:val="el-GR"/>
        </w:rPr>
        <w:t xml:space="preserve"> διατρέχουν αυξημένο κίνδυνο εμφάνισης </w:t>
      </w:r>
      <w:r w:rsidRPr="009E4E09">
        <w:t>CHF</w:t>
      </w:r>
      <w:r w:rsidRPr="009E4E09">
        <w:rPr>
          <w:lang w:val="el-GR"/>
        </w:rPr>
        <w:t xml:space="preserve"> (</w:t>
      </w:r>
      <w:r w:rsidR="00F71B11">
        <w:rPr>
          <w:lang w:val="el-GR"/>
        </w:rPr>
        <w:t xml:space="preserve">Τάξης </w:t>
      </w:r>
      <w:r w:rsidRPr="009E4E09">
        <w:rPr>
          <w:lang w:val="el-GR"/>
        </w:rPr>
        <w:t>ΙΙ-</w:t>
      </w:r>
      <w:r w:rsidRPr="009E4E09">
        <w:t>IV</w:t>
      </w:r>
      <w:r w:rsidRPr="009E4E09">
        <w:rPr>
          <w:lang w:val="el-GR"/>
        </w:rPr>
        <w:t xml:space="preserve"> κατά την Καρδιολογική Εταιρεία της Νέας Υόρκης [</w:t>
      </w:r>
      <w:r w:rsidRPr="009E4E09">
        <w:t>NYHA</w:t>
      </w:r>
      <w:r w:rsidRPr="009E4E09">
        <w:rPr>
          <w:lang w:val="el-GR"/>
        </w:rPr>
        <w:t xml:space="preserve">]) ή ασυμπτωματικής καρδιακής δυσλειτουργίας. Τέτοιου είδους συμβάματα έχουν παρατηρηθεί σε ασθενείς που έλαβαν μονοθεραπεία με </w:t>
      </w:r>
      <w:r w:rsidRPr="009E4E09">
        <w:t>Herceptin</w:t>
      </w:r>
      <w:r w:rsidRPr="009E4E09">
        <w:rPr>
          <w:lang w:val="el-GR"/>
        </w:rPr>
        <w:t xml:space="preserve"> ή σε συνδυασμό με πακλιταξέλη ή δοσεταξέλη, ιδιαίτερα μετά από χημειοθεραπεία, η οποία περιείχε ανθρακυκλίνες (δοξορουβικίνη ή επιρουβικίνη). Μπορεί να είναι μέτριες έως σοβαρές και έχουν σχετιστεί με θάνατο (βλ. παράγραφο 4.8). Επιπλέον, θα πρέπει να δίνεται προσοχή κατά τη θεραπεία ασθενών με αυξημένο καρδιακό κίνδυνο π.χ. υπέρταση, τεκμηριωμένη στεφανιαία νόσο, συμφορητική καρδιακή ανεπάρκεια (</w:t>
      </w:r>
      <w:r w:rsidRPr="009E4E09">
        <w:t>CHF</w:t>
      </w:r>
      <w:r w:rsidRPr="009E4E09">
        <w:rPr>
          <w:lang w:val="el-GR"/>
        </w:rPr>
        <w:t xml:space="preserve">), </w:t>
      </w:r>
      <w:r w:rsidRPr="009E4E09">
        <w:t>LVEF</w:t>
      </w:r>
      <w:r w:rsidRPr="009E4E09">
        <w:rPr>
          <w:lang w:val="el-GR"/>
        </w:rPr>
        <w:t xml:space="preserve"> &lt;55%, μεγαλύτερη ηλικία.</w:t>
      </w:r>
    </w:p>
    <w:p w14:paraId="349DAD47" w14:textId="77777777" w:rsidR="00587D36" w:rsidRPr="009E4E09" w:rsidRDefault="00587D36" w:rsidP="00587D36">
      <w:pPr>
        <w:keepNext/>
        <w:keepLines/>
        <w:rPr>
          <w:lang w:val="el-GR"/>
        </w:rPr>
      </w:pPr>
    </w:p>
    <w:p w14:paraId="200D5BBB" w14:textId="77777777" w:rsidR="00587D36" w:rsidRPr="009E4E09" w:rsidRDefault="00587D36" w:rsidP="00587D36">
      <w:pPr>
        <w:keepNext/>
        <w:keepLines/>
        <w:rPr>
          <w:lang w:val="el-GR"/>
        </w:rPr>
      </w:pPr>
      <w:r w:rsidRPr="009E4E09">
        <w:rPr>
          <w:lang w:val="el-GR"/>
        </w:rPr>
        <w:t xml:space="preserve">Όλοι οι υποψήφιοι για θεραπεία με </w:t>
      </w:r>
      <w:r w:rsidRPr="009E4E09">
        <w:t>Herceptin</w:t>
      </w:r>
      <w:r w:rsidRPr="009E4E09">
        <w:rPr>
          <w:lang w:val="el-GR"/>
        </w:rPr>
        <w:t>, ειδικότερα όμως εκείνοι με προηγούμενη έκθεση σε ανθρακυκλίνη και κυκλοφωσφαμίδη, θα πρέπει να υποβάλλονται πριν από τη θεραπεία σε αξιολόγηση της καρδιακής λειτουργίας, συμπεριλαμβανομένης της λήψης ιστορικού και της κλινικής εξέτασης, και του ηλεκτροκαρδιογραφήματος (ΗΚΓ), υπερηχοκαρδιογραφήματος και/ή ραδιοϊσοτοπικής κοιλιογραφίας (</w:t>
      </w:r>
      <w:r w:rsidRPr="009E4E09">
        <w:t>MUGA</w:t>
      </w:r>
      <w:r w:rsidRPr="009E4E09">
        <w:rPr>
          <w:lang w:val="el-GR"/>
        </w:rPr>
        <w:t xml:space="preserve">) ή μαγνητικής τομογραφίας. Η παρακολούθηση μπορεί να βοηθήσει στον εντοπισμό των ασθενών που αναπτύσσουν καρδιακή δυσλειτουργία. Οι καρδιακές εκτιμήσεις, όπως διενεργούνται κατά την έναρξη, πρέπει να επαναλαμβάνονται κάθε 3 μήνες κατά τη διάρκεια της θεραπείας και κάθε 6 μήνες μετά από τη διακοπή της θεραπείας μέχρι 24 μήνες από την τελευταία χορήγηση </w:t>
      </w:r>
      <w:r w:rsidRPr="009E4E09">
        <w:t>Herceptin</w:t>
      </w:r>
      <w:r w:rsidRPr="009E4E09">
        <w:rPr>
          <w:lang w:val="el-GR"/>
        </w:rPr>
        <w:t xml:space="preserve">. Η προσεκτική αξιολόγηση του κινδύνου έναντι του οφέλους θα πρέπει να προηγείται της απόφασης για θεραπεία με </w:t>
      </w:r>
      <w:r w:rsidRPr="009E4E09">
        <w:t>Herceptin</w:t>
      </w:r>
      <w:r w:rsidRPr="009E4E09">
        <w:rPr>
          <w:lang w:val="el-GR"/>
        </w:rPr>
        <w:t>.</w:t>
      </w:r>
    </w:p>
    <w:p w14:paraId="3B84CDBB" w14:textId="77777777" w:rsidR="00587D36" w:rsidRPr="009E4E09" w:rsidRDefault="00587D36" w:rsidP="00587D36">
      <w:pPr>
        <w:keepNext/>
        <w:keepLines/>
        <w:rPr>
          <w:lang w:val="el-GR"/>
        </w:rPr>
      </w:pPr>
    </w:p>
    <w:p w14:paraId="70D54CA2" w14:textId="543A272E" w:rsidR="00BF30A0" w:rsidRPr="009E4E09" w:rsidRDefault="00BF30A0" w:rsidP="00BF30A0">
      <w:pPr>
        <w:keepNext/>
        <w:keepLines/>
        <w:rPr>
          <w:lang w:val="el-GR"/>
        </w:rPr>
      </w:pPr>
      <w:r>
        <w:t>H</w:t>
      </w:r>
      <w:r w:rsidRPr="009E4E09">
        <w:rPr>
          <w:lang w:val="el-GR"/>
        </w:rPr>
        <w:t xml:space="preserve"> τραστουζουμάμπη μπορεί να παραμείνει στην κυκλοφορία έως και</w:t>
      </w:r>
      <w:r w:rsidRPr="00B946D1">
        <w:rPr>
          <w:lang w:val="el-GR"/>
        </w:rPr>
        <w:t xml:space="preserve"> </w:t>
      </w:r>
      <w:r w:rsidRPr="00996349">
        <w:rPr>
          <w:lang w:val="el-GR"/>
        </w:rPr>
        <w:t>7</w:t>
      </w:r>
      <w:r>
        <w:t> </w:t>
      </w:r>
      <w:r>
        <w:rPr>
          <w:lang w:val="el-GR"/>
        </w:rPr>
        <w:t>μήνες</w:t>
      </w:r>
      <w:r w:rsidRPr="009E4E09">
        <w:rPr>
          <w:lang w:val="el-GR"/>
        </w:rPr>
        <w:t xml:space="preserve">μετά από τη διακοπή της θεραπείας με </w:t>
      </w:r>
      <w:r w:rsidRPr="009E4E09">
        <w:t>Herceptin</w:t>
      </w:r>
      <w:r>
        <w:rPr>
          <w:lang w:val="el-GR"/>
        </w:rPr>
        <w:t xml:space="preserve"> βάσει της ανάλυσης της φαρμακοκινητικής πληθυσμού όλων των διαθέσιμων δεδομένων (βλέπε παράγραφο 5.2)</w:t>
      </w:r>
      <w:r w:rsidRPr="009E4E09">
        <w:rPr>
          <w:lang w:val="el-GR"/>
        </w:rPr>
        <w:t xml:space="preserve">. Οι ασθενείς που λαμβάνουν ανθρακυκλίνες μετά από τη διακοπή του </w:t>
      </w:r>
      <w:r w:rsidRPr="009E4E09">
        <w:t>Herceptin</w:t>
      </w:r>
      <w:r w:rsidRPr="009E4E09">
        <w:rPr>
          <w:lang w:val="el-GR"/>
        </w:rPr>
        <w:t xml:space="preserve"> ενδέχεται, πιθανώς, να διατρέχουν υψηλότερο κίνδυνο καρδιακής δυσλειτουργίας. Οι ιατροί θα πρέπει να αποφεύγουν, εάν είναι δυνατόν, τη βασιζόμενη σε ανθρακυκλίνες θεραπεία για διάστημα έως και </w:t>
      </w:r>
      <w:r>
        <w:rPr>
          <w:lang w:val="el-GR"/>
        </w:rPr>
        <w:t>7 μηνών</w:t>
      </w:r>
      <w:r w:rsidRPr="009E4E09">
        <w:rPr>
          <w:lang w:val="el-GR"/>
        </w:rPr>
        <w:t xml:space="preserve"> μετά από τη διακοπή του </w:t>
      </w:r>
      <w:r w:rsidRPr="009E4E09">
        <w:t>Herceptin</w:t>
      </w:r>
      <w:r w:rsidRPr="009E4E09">
        <w:rPr>
          <w:lang w:val="el-GR"/>
        </w:rPr>
        <w:t>. Εάν χρησιμοποιούνται ανθρακυκλίνες, η καρδιακή λειτουργία του ασθενούς θα πρέπει να παρακολουθείται προσεκτικά.</w:t>
      </w:r>
    </w:p>
    <w:p w14:paraId="41E9CA8D" w14:textId="77777777" w:rsidR="00587D36" w:rsidRPr="009E4E09" w:rsidRDefault="00587D36" w:rsidP="00587D36">
      <w:pPr>
        <w:keepNext/>
        <w:keepLines/>
        <w:rPr>
          <w:lang w:val="el-GR"/>
        </w:rPr>
      </w:pPr>
    </w:p>
    <w:p w14:paraId="410C6C0C" w14:textId="77777777" w:rsidR="00587D36" w:rsidRPr="009E4E09" w:rsidRDefault="00587D36" w:rsidP="00587D36">
      <w:pPr>
        <w:keepNext/>
        <w:keepLines/>
        <w:rPr>
          <w:lang w:val="el-GR"/>
        </w:rPr>
      </w:pPr>
      <w:r w:rsidRPr="009E4E09">
        <w:rPr>
          <w:lang w:val="el-GR"/>
        </w:rPr>
        <w:lastRenderedPageBreak/>
        <w:t xml:space="preserve">Θα πρέπει να λαμβάνεται υπόψη η τυπική καρδιολογική εκτίμηση στους ασθενείς για τους οποίους υπάρχουν ανησυχίες για το καρδιαγγειακό μετά από τη διαδικασία διαλογής κατά την έναρξη. Σε όλους τους ασθενείς η καρδιακή λειτουργία θα πρέπει να παρακολουθείται κατά τη διάρκεια της θεραπείας (π.χ. κάθε 12 εβδομάδες). Η παρακολούθηση μπορεί να βοηθήσει στον εντοπισμό των ασθενών που αναπτύσσουν καρδιακή δυσλειτουργία. Οι ασθενείς που αναπτύσσουν ασυμπτωματική καρδιακή δυσλειτουργία μπορεί να ωφεληθούν από τη συχνότερη παρακολούθηση (π.χ. κάθε 6-8 εβδομάδες). Εάν οι ασθενείς παρουσιάζουν συνεχιζόμενη μείωση της λειτουργίας της αριστερής κοιλίας, παραμένουν όμως ασυμπτωματικοί, ο ιατρός θα πρέπει να εξετάσει το ενδεχόμενο διακοπής της θεραπείας εφόσον δεν έχει παρατηρηθεί κλινικό όφελος από τη θεραπεία με </w:t>
      </w:r>
      <w:r w:rsidRPr="009E4E09">
        <w:t>Herceptin</w:t>
      </w:r>
      <w:r w:rsidRPr="009E4E09">
        <w:rPr>
          <w:lang w:val="el-GR"/>
        </w:rPr>
        <w:t>.</w:t>
      </w:r>
    </w:p>
    <w:p w14:paraId="1499E69F" w14:textId="77777777" w:rsidR="00587D36" w:rsidRPr="009E4E09" w:rsidRDefault="00587D36" w:rsidP="00587D36">
      <w:pPr>
        <w:rPr>
          <w:lang w:val="el-GR"/>
        </w:rPr>
      </w:pPr>
    </w:p>
    <w:p w14:paraId="6F312891" w14:textId="55FDE6B4" w:rsidR="00587D36" w:rsidRPr="009E4E09" w:rsidRDefault="00587D36" w:rsidP="00587D36">
      <w:pPr>
        <w:rPr>
          <w:lang w:val="el-GR"/>
        </w:rPr>
      </w:pPr>
      <w:r w:rsidRPr="009E4E09">
        <w:rPr>
          <w:lang w:val="el-GR"/>
        </w:rPr>
        <w:t xml:space="preserve">Δεν έχουν πραγματοποιηθεί προοπτικές μελέτες ως προς την ασφάλεια της συνέχισης ή της επανέναρξης του </w:t>
      </w:r>
      <w:r w:rsidRPr="009E4E09">
        <w:t>Herceptin</w:t>
      </w:r>
      <w:r w:rsidRPr="009E4E09">
        <w:rPr>
          <w:lang w:val="el-GR"/>
        </w:rPr>
        <w:t xml:space="preserve"> σε ασθενείς που εμφάνισαν καρδιακή δυσλειτουργία. </w:t>
      </w:r>
      <w:r w:rsidR="00F71B11">
        <w:rPr>
          <w:lang w:val="el-GR"/>
        </w:rPr>
        <w:t>Εάν το ποσοστό κλάσματος εξώθησης αριστερής κοιλίας (</w:t>
      </w:r>
      <w:r w:rsidR="00F71B11">
        <w:t>LVEF</w:t>
      </w:r>
      <w:r w:rsidR="00F71B11">
        <w:rPr>
          <w:lang w:val="el-GR"/>
        </w:rPr>
        <w:t>) μειωθεί κατά ≥ 10 μονάδες από την έναρξη ΚΑΙ έως κάτω του 50%, η θεραπεία θα πρέπει να ανασταλεί και θα πρέπει να επαναληφθεί η εκτίμηση του κλάσματος εξώθησης αριστερής κοιλίας (</w:t>
      </w:r>
      <w:r w:rsidR="00F71B11">
        <w:t>LVEF</w:t>
      </w:r>
      <w:r w:rsidR="00F71B11">
        <w:rPr>
          <w:lang w:val="el-GR"/>
        </w:rPr>
        <w:t xml:space="preserve">) εντός περίπου 3 εβδομάδων. </w:t>
      </w:r>
      <w:r w:rsidRPr="009E4E09">
        <w:rPr>
          <w:lang w:val="el-GR"/>
        </w:rPr>
        <w:t xml:space="preserve">Εάν το </w:t>
      </w:r>
      <w:r w:rsidRPr="009E4E09">
        <w:t>LVEF</w:t>
      </w:r>
      <w:r w:rsidRPr="009E4E09">
        <w:rPr>
          <w:lang w:val="el-GR"/>
        </w:rPr>
        <w:t xml:space="preserve"> δεν έχει βελτιωθεί ή έχει μειωθεί περαιτέρω, ή έχει εμφανιστεί συμπτωματική συμφορητική καρδιακή ανεπάρκεια (</w:t>
      </w:r>
      <w:r w:rsidRPr="009E4E09">
        <w:t>CHF</w:t>
      </w:r>
      <w:r w:rsidRPr="009E4E09">
        <w:rPr>
          <w:lang w:val="el-GR"/>
        </w:rPr>
        <w:t xml:space="preserve">), θα πρέπει να ληφθεί σοβαρά υπόψη η διακοπή του </w:t>
      </w:r>
      <w:r w:rsidRPr="009E4E09">
        <w:t>Herceptin</w:t>
      </w:r>
      <w:r w:rsidRPr="009E4E09">
        <w:rPr>
          <w:lang w:val="el-GR"/>
        </w:rPr>
        <w:t xml:space="preserve">, εκτός και εάν τα οφέλη για κάθε ασθενή ατομικά θεωρείται ότι υπερτερούν έναντι των κινδύνων. Όλοι αυτοί οι ασθενείς θα πρέπει να παραπέμπονται για εξέταση σε καρδιολόγο και στη συνέχεια να </w:t>
      </w:r>
      <w:r w:rsidR="00474EB0">
        <w:rPr>
          <w:lang w:val="el-GR"/>
        </w:rPr>
        <w:t>παρακολουθούνται</w:t>
      </w:r>
      <w:r w:rsidRPr="009E4E09">
        <w:rPr>
          <w:lang w:val="el-GR"/>
        </w:rPr>
        <w:t>.</w:t>
      </w:r>
    </w:p>
    <w:p w14:paraId="4BEE3577" w14:textId="77777777" w:rsidR="00587D36" w:rsidRPr="009E4E09" w:rsidRDefault="00587D36" w:rsidP="00587D36">
      <w:pPr>
        <w:rPr>
          <w:lang w:val="el-GR"/>
        </w:rPr>
      </w:pPr>
    </w:p>
    <w:p w14:paraId="0C85FA90" w14:textId="08885CD0" w:rsidR="00587D36" w:rsidRPr="009E4E09" w:rsidRDefault="00587D36" w:rsidP="00587D36">
      <w:pPr>
        <w:rPr>
          <w:lang w:val="el-GR"/>
        </w:rPr>
      </w:pPr>
      <w:r w:rsidRPr="009E4E09">
        <w:rPr>
          <w:lang w:val="el-GR"/>
        </w:rPr>
        <w:t xml:space="preserve">Εάν εμφανισθεί συμπτωματική καρδιακή ανεπάρκεια κατά τη διάρκεια της θεραπείας με </w:t>
      </w:r>
      <w:r w:rsidRPr="009E4E09">
        <w:t>Herceptin</w:t>
      </w:r>
      <w:r w:rsidRPr="009E4E09">
        <w:rPr>
          <w:lang w:val="el-GR"/>
        </w:rPr>
        <w:t>, θα πρέπει να αντιμετωπιστεί με τα καθιερωμένα φαρμακευτικά προϊόντα για τη συμφορητική καρδιακή ανεπάρκεια (</w:t>
      </w:r>
      <w:r w:rsidRPr="009E4E09">
        <w:t>CHF</w:t>
      </w:r>
      <w:r w:rsidRPr="009E4E09">
        <w:rPr>
          <w:lang w:val="el-GR"/>
        </w:rPr>
        <w:t>). Οι περισσότεροι ασθενείς που εμφάνισαν συμφορητική καρδιακή ανεπάρκεια (</w:t>
      </w:r>
      <w:r w:rsidRPr="009E4E09">
        <w:t>CHF</w:t>
      </w:r>
      <w:r w:rsidRPr="009E4E09">
        <w:rPr>
          <w:lang w:val="el-GR"/>
        </w:rPr>
        <w:t>) ή ασυμπτωματική καρδιακή δυσλειτουργία σε πιλοτικές μελέτες βελτιώθηκαν με την καθιερωμένη θεραπεία για τη συμφορητική καρδιακή ανεπάρκεια (</w:t>
      </w:r>
      <w:r w:rsidRPr="009E4E09">
        <w:t>CHF</w:t>
      </w:r>
      <w:r w:rsidRPr="009E4E09">
        <w:rPr>
          <w:lang w:val="el-GR"/>
        </w:rPr>
        <w:t xml:space="preserve">), η οποία αποτελείτο από αναστολέα του μετατρεπτικού ενζύμου της αγγειοτενσίνης (ΜΕΑ) ή αποκλειστή του υποδοχέα της αγγειοτενσίνης (ΑΥΑ) και βήτα αποκλειστή. Η πλειοψηφία των ασθενών με καρδιακά συμπτώματα και στοιχεία κλινικού οφέλους από τη θεραπεία με </w:t>
      </w:r>
      <w:r w:rsidRPr="009E4E09">
        <w:t>Herceptin</w:t>
      </w:r>
      <w:r w:rsidRPr="009E4E09">
        <w:rPr>
          <w:lang w:val="el-GR"/>
        </w:rPr>
        <w:t xml:space="preserve">, συνέχισε τη θεραπεία με </w:t>
      </w:r>
      <w:r w:rsidRPr="009E4E09">
        <w:t>Herceptin</w:t>
      </w:r>
      <w:r w:rsidRPr="009E4E09">
        <w:rPr>
          <w:lang w:val="el-GR"/>
        </w:rPr>
        <w:t xml:space="preserve"> χωρίς επιπρόσθετα κλινικά καρδιακά συμβάματα.</w:t>
      </w:r>
    </w:p>
    <w:p w14:paraId="0AEA221C" w14:textId="77777777" w:rsidR="00587D36" w:rsidRPr="009E4E09" w:rsidRDefault="00587D36" w:rsidP="00587D36">
      <w:pPr>
        <w:rPr>
          <w:lang w:val="el-GR"/>
        </w:rPr>
      </w:pPr>
    </w:p>
    <w:p w14:paraId="532B3DB3" w14:textId="77777777" w:rsidR="00587D36" w:rsidRPr="009E4E09" w:rsidRDefault="00587D36" w:rsidP="00587D36">
      <w:pPr>
        <w:rPr>
          <w:rFonts w:eastAsia="SimSun"/>
          <w:i/>
          <w:szCs w:val="22"/>
          <w:u w:val="single"/>
          <w:lang w:val="el-GR" w:eastAsia="zh-CN"/>
        </w:rPr>
      </w:pPr>
      <w:r w:rsidRPr="009E4E09">
        <w:rPr>
          <w:i/>
          <w:u w:val="single"/>
          <w:lang w:val="el-GR"/>
        </w:rPr>
        <w:t>Μεταστατικός καρκίνος του μαστού</w:t>
      </w:r>
    </w:p>
    <w:p w14:paraId="3CEAD857" w14:textId="77777777" w:rsidR="00587D36" w:rsidRPr="009E4E09" w:rsidRDefault="00587D36" w:rsidP="00587D36">
      <w:pPr>
        <w:rPr>
          <w:rFonts w:eastAsia="SimSun"/>
          <w:szCs w:val="22"/>
          <w:lang w:val="el-GR" w:eastAsia="zh-CN"/>
        </w:rPr>
      </w:pPr>
    </w:p>
    <w:p w14:paraId="187A530E"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και οι ανθρακυκλίνες δεν πρέπει να χορηγούνται ταυτόχρονα σε συνδυασμό στον μεταστατικό καρκίνο του μαστού.</w:t>
      </w:r>
    </w:p>
    <w:p w14:paraId="27D10492" w14:textId="77777777" w:rsidR="00587D36" w:rsidRPr="009E4E09" w:rsidRDefault="00587D36" w:rsidP="00587D36">
      <w:pPr>
        <w:rPr>
          <w:lang w:val="el-GR"/>
        </w:rPr>
      </w:pPr>
    </w:p>
    <w:p w14:paraId="18A92FA1" w14:textId="77777777" w:rsidR="00587D36" w:rsidRPr="009E4E09" w:rsidRDefault="00587D36" w:rsidP="00587D36">
      <w:pPr>
        <w:rPr>
          <w:lang w:val="el-GR"/>
        </w:rPr>
      </w:pPr>
      <w:r w:rsidRPr="009E4E09">
        <w:rPr>
          <w:lang w:val="el-GR"/>
        </w:rPr>
        <w:t xml:space="preserve">Οι ασθενείς με μεταστατικό καρκίνο μαστού που έχουν λάβει προηγουμένως ανθρακυκλίνες διατρέχουν επίσης κίνδυνο καρδιακής δυσλειτουργίας με τη θεραπεία με </w:t>
      </w:r>
      <w:r w:rsidRPr="009E4E09">
        <w:t>Herceptin</w:t>
      </w:r>
      <w:r w:rsidRPr="009E4E09">
        <w:rPr>
          <w:lang w:val="el-GR"/>
        </w:rPr>
        <w:t xml:space="preserve">, εάν και ο κίνδυνος αυτός είναι μικρότερος απ’ ό,τι με την ταυτόχρονη χρήση </w:t>
      </w:r>
      <w:r w:rsidRPr="009E4E09">
        <w:t>Herceptin</w:t>
      </w:r>
      <w:r w:rsidRPr="009E4E09">
        <w:rPr>
          <w:lang w:val="el-GR"/>
        </w:rPr>
        <w:t xml:space="preserve"> και ανθρακυκλινών.</w:t>
      </w:r>
    </w:p>
    <w:p w14:paraId="2D94FE1E" w14:textId="77777777" w:rsidR="00587D36" w:rsidRPr="009E4E09" w:rsidRDefault="00587D36" w:rsidP="00587D36">
      <w:pPr>
        <w:rPr>
          <w:rFonts w:eastAsia="SimSun"/>
          <w:szCs w:val="22"/>
          <w:lang w:val="el-GR" w:eastAsia="zh-CN"/>
        </w:rPr>
      </w:pPr>
    </w:p>
    <w:p w14:paraId="47E59B71" w14:textId="77777777" w:rsidR="00587D36" w:rsidRPr="009E4E09" w:rsidRDefault="00587D36" w:rsidP="00587D36">
      <w:pPr>
        <w:rPr>
          <w:rFonts w:eastAsia="SimSun"/>
          <w:i/>
          <w:szCs w:val="22"/>
          <w:u w:val="single"/>
          <w:lang w:val="el-GR" w:eastAsia="zh-CN"/>
        </w:rPr>
      </w:pPr>
      <w:r w:rsidRPr="009E4E09">
        <w:rPr>
          <w:i/>
          <w:u w:val="single"/>
          <w:lang w:val="el-GR"/>
        </w:rPr>
        <w:t>Πρώιμος καρκίνος του μαστού</w:t>
      </w:r>
    </w:p>
    <w:p w14:paraId="4E891006" w14:textId="77777777" w:rsidR="00587D36" w:rsidRPr="009E4E09" w:rsidRDefault="00587D36" w:rsidP="00587D36">
      <w:pPr>
        <w:rPr>
          <w:rFonts w:eastAsia="SimSun"/>
          <w:szCs w:val="22"/>
          <w:u w:val="single"/>
          <w:lang w:val="el-GR" w:eastAsia="zh-CN"/>
        </w:rPr>
      </w:pPr>
    </w:p>
    <w:p w14:paraId="7B388513" w14:textId="77777777" w:rsidR="00587D36" w:rsidRPr="009E4E09" w:rsidRDefault="00587D36" w:rsidP="00587D36">
      <w:pPr>
        <w:rPr>
          <w:lang w:val="el-GR"/>
        </w:rPr>
      </w:pPr>
      <w:r w:rsidRPr="009E4E09">
        <w:rPr>
          <w:lang w:val="el-GR"/>
        </w:rPr>
        <w:t xml:space="preserve">Για τους ασθενείς με πρώιμο καρκίνο του μαστού, οι καρδιακές εκτιμήσεις, όπως διενεργούνται κατά την έναρξη, θα πρέπει να επαναλαμβάνονται κάθε 3 μήνες κατά τη διάρκεια της θεραπείας και κάθε 6 μήνες μετά από τη διακοπή της θεραπείας μέχρι 24 μήνες από την τελευταία χορήγηση του </w:t>
      </w:r>
      <w:r w:rsidRPr="009E4E09">
        <w:t>Herceptin</w:t>
      </w:r>
      <w:r w:rsidRPr="009E4E09">
        <w:rPr>
          <w:lang w:val="el-GR"/>
        </w:rPr>
        <w:t xml:space="preserve">. Στους ασθενείς που λαμβάνουν χημειοθεραπεία, η οποία περιέχει ανθρακυκλίνη, συνιστάται η περαιτέρω παρακολούθηση, και θα πρέπει να πραγματοποιείται ετησίως για έως και 5 έτη από την τελευταία χορήγηση </w:t>
      </w:r>
      <w:r w:rsidRPr="009E4E09">
        <w:t>Herceptin</w:t>
      </w:r>
      <w:r w:rsidRPr="009E4E09">
        <w:rPr>
          <w:lang w:val="el-GR"/>
        </w:rPr>
        <w:t xml:space="preserve"> ή για μεγαλύτερο χρονικό διάστημα, εάν παρατηρηθεί συνεχής μείωση του κλάσματος εξώθησης αριστερής κοιλίας (</w:t>
      </w:r>
      <w:r w:rsidRPr="009E4E09">
        <w:t>LVEF</w:t>
      </w:r>
      <w:r w:rsidRPr="009E4E09">
        <w:rPr>
          <w:lang w:val="el-GR"/>
        </w:rPr>
        <w:t>).</w:t>
      </w:r>
    </w:p>
    <w:p w14:paraId="4256345F" w14:textId="77777777" w:rsidR="00587D36" w:rsidRPr="009E4E09" w:rsidRDefault="00587D36" w:rsidP="00587D36">
      <w:pPr>
        <w:rPr>
          <w:lang w:val="el-GR"/>
        </w:rPr>
      </w:pPr>
    </w:p>
    <w:p w14:paraId="0023EDC4" w14:textId="725D4DBC" w:rsidR="00587D36" w:rsidRPr="009E4E09" w:rsidRDefault="00587D36" w:rsidP="00587D36">
      <w:pPr>
        <w:rPr>
          <w:lang w:val="el-GR"/>
        </w:rPr>
      </w:pPr>
      <w:r w:rsidRPr="009E4E09">
        <w:rPr>
          <w:lang w:val="el-GR"/>
        </w:rPr>
        <w:t>Οι ασθενείς με ιστορικό εμφράγματος του μυοκαρδίου (ΕΜ), στηθάγχη χρήζουσα ιατρικής θεραπείας, ιστορικό ή υφιστάμενη συμφορητική καρδιακή ανεπάρκεια (</w:t>
      </w:r>
      <w:r w:rsidRPr="009E4E09">
        <w:t>CHF</w:t>
      </w:r>
      <w:r w:rsidRPr="009E4E09">
        <w:rPr>
          <w:lang w:val="el-GR"/>
        </w:rPr>
        <w:t>) (</w:t>
      </w:r>
      <w:r w:rsidRPr="009E4E09">
        <w:t>NYHA</w:t>
      </w:r>
      <w:r w:rsidRPr="009E4E09">
        <w:rPr>
          <w:lang w:val="el-GR"/>
        </w:rPr>
        <w:t xml:space="preserve"> </w:t>
      </w:r>
      <w:r w:rsidR="00F71B11">
        <w:rPr>
          <w:lang w:val="el-GR"/>
        </w:rPr>
        <w:t xml:space="preserve">Τάξη </w:t>
      </w:r>
      <w:r w:rsidRPr="009E4E09">
        <w:t>II</w:t>
      </w:r>
      <w:r w:rsidRPr="009E4E09">
        <w:rPr>
          <w:lang w:val="el-GR"/>
        </w:rPr>
        <w:t xml:space="preserve"> –</w:t>
      </w:r>
      <w:r w:rsidRPr="009E4E09">
        <w:t>IV</w:t>
      </w:r>
      <w:r w:rsidRPr="009E4E09">
        <w:rPr>
          <w:lang w:val="el-GR"/>
        </w:rPr>
        <w:t>), κλάσμα εξώθησης αριστερής κοιλίας (</w:t>
      </w:r>
      <w:r w:rsidRPr="009E4E09">
        <w:t>LVEF</w:t>
      </w:r>
      <w:r w:rsidRPr="009E4E09">
        <w:rPr>
          <w:lang w:val="el-GR"/>
        </w:rPr>
        <w:t xml:space="preserve">) &lt; 55%, άλλη καρδιομυοπάθεια, καρδιακή αρρυθμία χρήζουσα ιατρικής θεραπείας, κλινικά σημαντική καρδιακή βαλβιδοπάθεια, ανεπαρκώς ελεγχόμενη υπέρταση (ασθενείς με υπέρταση, ελεγχόμενη με κατάλληλη ιατρική θεραπεία συμπεριλήφθησαν στις μελέτες)), και περικαρδιακή συλλογή η οποία έχει αιμοδυναμικές συνέπειες αποκλείστηκαν από τις πιλοτικές </w:t>
      </w:r>
      <w:r w:rsidRPr="009E4E09">
        <w:rPr>
          <w:lang w:val="el-GR"/>
        </w:rPr>
        <w:lastRenderedPageBreak/>
        <w:t xml:space="preserve">μελέτες επικουρικής και εισαγωγικής θεραπείας στον πρώιμο καρκίνο του μαστού με το </w:t>
      </w:r>
      <w:r w:rsidRPr="009E4E09">
        <w:t>Herceptin</w:t>
      </w:r>
      <w:r w:rsidRPr="009E4E09">
        <w:rPr>
          <w:lang w:val="el-GR"/>
        </w:rPr>
        <w:t>, και επομένως η θεραπεία δεν μπορεί να συστηθεί σε αυτούς τους ασθενείς.</w:t>
      </w:r>
    </w:p>
    <w:p w14:paraId="7D653617" w14:textId="77777777" w:rsidR="00587D36" w:rsidRPr="009E4E09" w:rsidRDefault="00587D36" w:rsidP="00587D36">
      <w:pPr>
        <w:rPr>
          <w:rFonts w:eastAsia="SimSun"/>
          <w:szCs w:val="22"/>
          <w:u w:val="single"/>
          <w:lang w:val="el-GR" w:eastAsia="zh-CN"/>
        </w:rPr>
      </w:pPr>
    </w:p>
    <w:p w14:paraId="2ED911E9" w14:textId="77777777" w:rsidR="00587D36" w:rsidRPr="009E4E09" w:rsidRDefault="00587D36" w:rsidP="00587D36">
      <w:pPr>
        <w:rPr>
          <w:rFonts w:eastAsia="SimSun"/>
          <w:i/>
          <w:szCs w:val="22"/>
          <w:lang w:val="el-GR" w:eastAsia="zh-CN"/>
        </w:rPr>
      </w:pPr>
      <w:r w:rsidRPr="009E4E09">
        <w:rPr>
          <w:i/>
          <w:lang w:val="el-GR"/>
        </w:rPr>
        <w:t>Επικουρική θεραπεία</w:t>
      </w:r>
    </w:p>
    <w:p w14:paraId="5890DBC1" w14:textId="77777777" w:rsidR="00587D36" w:rsidRPr="009E4E09" w:rsidRDefault="00587D36" w:rsidP="00587D36">
      <w:pPr>
        <w:rPr>
          <w:rFonts w:eastAsia="SimSun"/>
          <w:szCs w:val="22"/>
          <w:lang w:val="el-GR" w:eastAsia="zh-CN"/>
        </w:rPr>
      </w:pPr>
    </w:p>
    <w:p w14:paraId="484B5939"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και οι ανθρακυκλίνες δεν πρέπει να χορηγούνται ταυτόχρονα στο πλαίσιο της επικουρικής θεραπείας.</w:t>
      </w:r>
    </w:p>
    <w:p w14:paraId="0DAABEF2" w14:textId="77777777" w:rsidR="00587D36" w:rsidRPr="009E4E09" w:rsidRDefault="00587D36" w:rsidP="00587D36">
      <w:pPr>
        <w:rPr>
          <w:lang w:val="el-GR"/>
        </w:rPr>
      </w:pPr>
    </w:p>
    <w:p w14:paraId="6A6BF838" w14:textId="31D7BDF1" w:rsidR="00587D36" w:rsidRPr="009E4E09" w:rsidRDefault="00587D36" w:rsidP="00587D36">
      <w:pPr>
        <w:rPr>
          <w:rFonts w:eastAsia="SimSun"/>
          <w:sz w:val="24"/>
          <w:szCs w:val="24"/>
          <w:lang w:val="el-GR" w:eastAsia="zh-CN"/>
        </w:rPr>
      </w:pPr>
      <w:r w:rsidRPr="009E4E09">
        <w:rPr>
          <w:lang w:val="el-GR"/>
        </w:rPr>
        <w:t xml:space="preserve">Σε ασθενείς με ΠΚΜ, αύξηση στην επίπτωση των συμπτωματικών και ασυμπτωματικών καρδιακών συμβαμάτων παρατηρήθηκε όταν το </w:t>
      </w:r>
      <w:r w:rsidRPr="009E4E09">
        <w:t>Herceptin</w:t>
      </w:r>
      <w:r w:rsidRPr="009E4E09">
        <w:rPr>
          <w:lang w:val="el-GR"/>
        </w:rPr>
        <w:t xml:space="preserve"> (σκεύασμα ενδοφλέβιας χορήγησης ) χορηγήθηκε μετά από χημειοθεραπεία, η οποία περιείχε ανθρακυκλίνη συγκριτικά με τη χορήγηση σχήματος δοσεταξέλης και καρβοπλατίνης, το οποίο δεν περιείχε ανθρακυκλίνη, και ήταν περισσότερο έκδηλη όταν το </w:t>
      </w:r>
      <w:r w:rsidRPr="009E4E09">
        <w:t>Herceptin</w:t>
      </w:r>
      <w:r w:rsidRPr="009E4E09">
        <w:rPr>
          <w:lang w:val="el-GR"/>
        </w:rPr>
        <w:t xml:space="preserve"> (σκεύασμα ενδοφλέβιας χορήγησης) χορηγήθηκε ταυτόχρονα με ταξάνες σε σχέση με όταν χορηγήθηκε διαδοχικά στις ταξάνες. Ανεξάρτητα από το χρησιμοποιούμενο σχήμα, τα περισσότερα συμπτωματικά καρδιακά συμβάματα συνέβησαν εντός των πρώτων 18 μηνών. Σε μία από τις 3 πιλοτικές μελέτες που διενεργήθηκαν (</w:t>
      </w:r>
      <w:r w:rsidRPr="009E4E09">
        <w:t>BCIRG</w:t>
      </w:r>
      <w:r w:rsidRPr="009E4E09">
        <w:rPr>
          <w:lang w:val="el-GR"/>
        </w:rPr>
        <w:t>006), της οποίας η διάμεση παρακολούθηση των 5,5 ετών ήταν διαθέσιμη, παρατηρήθηκε συνεχής αύξηση στο αθροιστικό ποσοστό των συμπτωματικών καρδιακών συμβαμάτων ή συμβαμάτων κλάσματος εξώθησης αριστερής κοιλίας (</w:t>
      </w:r>
      <w:r w:rsidRPr="009E4E09">
        <w:t>LVEF</w:t>
      </w:r>
      <w:r w:rsidRPr="009E4E09">
        <w:rPr>
          <w:lang w:val="el-GR"/>
        </w:rPr>
        <w:t xml:space="preserve">) (έως 2,37%) σε ασθενείς, στους οποίους χορηγήθηκε </w:t>
      </w:r>
      <w:r w:rsidRPr="009E4E09">
        <w:t>Herceptin</w:t>
      </w:r>
      <w:r w:rsidRPr="009E4E09">
        <w:rPr>
          <w:lang w:val="el-GR"/>
        </w:rPr>
        <w:t xml:space="preserve"> ταυτόχρονα με μια ταξάνη μετά από τη θεραπεία με ανθρακυκλίνη, σε σύγκριση με περίπου 1</w:t>
      </w:r>
      <w:r w:rsidRPr="009E4E09">
        <w:t> </w:t>
      </w:r>
      <w:r w:rsidRPr="009E4E09">
        <w:rPr>
          <w:lang w:val="el-GR"/>
        </w:rPr>
        <w:t xml:space="preserve">% στα δύο σκέλη σύγκρισης (ανθρακυκλίνη συν κυκλοφωσφαμίδη ακολουθούμενη από ταξάνη και ταξάνη, καρβοπλατίνη και </w:t>
      </w:r>
      <w:r w:rsidRPr="009E4E09">
        <w:t>Herceptin</w:t>
      </w:r>
      <w:r w:rsidRPr="009E4E09">
        <w:rPr>
          <w:lang w:val="el-GR"/>
        </w:rPr>
        <w:t>).</w:t>
      </w:r>
    </w:p>
    <w:p w14:paraId="4B1E5FEC" w14:textId="77777777" w:rsidR="00587D36" w:rsidRPr="009E4E09" w:rsidRDefault="00587D36" w:rsidP="00587D36">
      <w:pPr>
        <w:rPr>
          <w:lang w:val="el-GR"/>
        </w:rPr>
      </w:pPr>
    </w:p>
    <w:p w14:paraId="6752C9EE" w14:textId="3C9E89D7" w:rsidR="00587D36" w:rsidRPr="009E4E09" w:rsidRDefault="00587D36" w:rsidP="00587D36">
      <w:pPr>
        <w:rPr>
          <w:b/>
          <w:lang w:val="el-GR"/>
        </w:rPr>
      </w:pPr>
      <w:r w:rsidRPr="009E4E09">
        <w:rPr>
          <w:lang w:val="el-GR"/>
        </w:rPr>
        <w:t>Οι παράγοντες κινδύνου για καρδιακό σύμβαμα που εντοπίσθηκαν στις τέσσερις μεγάλες επικουρικές μελέτες περιελάμβαναν την προχωρημένη ηλικία (&gt;</w:t>
      </w:r>
      <w:r w:rsidRPr="009E4E09">
        <w:t> </w:t>
      </w:r>
      <w:r w:rsidRPr="009E4E09">
        <w:rPr>
          <w:lang w:val="el-GR"/>
        </w:rPr>
        <w:t>50</w:t>
      </w:r>
      <w:r w:rsidRPr="009E4E09">
        <w:t> </w:t>
      </w:r>
      <w:r w:rsidRPr="009E4E09">
        <w:rPr>
          <w:lang w:val="el-GR"/>
        </w:rPr>
        <w:t xml:space="preserve">ετών), το χαμηλό </w:t>
      </w:r>
      <w:r w:rsidRPr="009E4E09">
        <w:t>LVEF</w:t>
      </w:r>
      <w:r w:rsidRPr="009E4E09">
        <w:rPr>
          <w:lang w:val="el-GR"/>
        </w:rPr>
        <w:t xml:space="preserve"> (&lt;55%) κατά την έναρξη της θεραπείας, πριν από ή μετά από την έναρξη θεραπείας με πακλιταξέλη, μείωση στο κλάσμα εξώθησης αριστερής κοιλίας (</w:t>
      </w:r>
      <w:r w:rsidRPr="009E4E09">
        <w:t>LVEF</w:t>
      </w:r>
      <w:r w:rsidRPr="009E4E09">
        <w:rPr>
          <w:lang w:val="el-GR"/>
        </w:rPr>
        <w:t xml:space="preserve">) κατά 10-15 μονάδες, και την προηγούμενη ή ταυτόχρονη χρήση αντιϋπερτασικών φαρμακευτικών προϊόντων. Στους ασθενείς που έλαβαν </w:t>
      </w:r>
      <w:r w:rsidRPr="009E4E09">
        <w:t>Herceptin</w:t>
      </w:r>
      <w:r w:rsidRPr="009E4E09">
        <w:rPr>
          <w:lang w:val="el-GR"/>
        </w:rPr>
        <w:t xml:space="preserve"> μετά από την ολοκλήρωση της επικουρικής χημειοθεραπείας, ο κίνδυνος καρδιακής δυσλειτουργίας σχετίστηκε με υψηλότερη αθροιστική δόση ανθρακυκλίνης χορηγούμενη πριν από την έναρξη του </w:t>
      </w:r>
      <w:r w:rsidRPr="009E4E09">
        <w:t>Herceptin</w:t>
      </w:r>
      <w:r w:rsidRPr="009E4E09">
        <w:rPr>
          <w:lang w:val="el-GR"/>
        </w:rPr>
        <w:t xml:space="preserve"> και με δείκτη μάζας σώματος (ΔΜΣ) &gt;25 </w:t>
      </w:r>
      <w:r w:rsidRPr="009E4E09">
        <w:t>kg</w:t>
      </w:r>
      <w:r w:rsidRPr="009E4E09">
        <w:rPr>
          <w:lang w:val="el-GR"/>
        </w:rPr>
        <w:t>/</w:t>
      </w:r>
      <w:r w:rsidRPr="009E4E09">
        <w:t>m</w:t>
      </w:r>
      <w:r w:rsidRPr="009E4E09">
        <w:rPr>
          <w:vertAlign w:val="superscript"/>
          <w:lang w:val="el-GR"/>
        </w:rPr>
        <w:t>2</w:t>
      </w:r>
      <w:r w:rsidRPr="009E4E09">
        <w:rPr>
          <w:lang w:val="el-GR"/>
        </w:rPr>
        <w:t>.</w:t>
      </w:r>
    </w:p>
    <w:p w14:paraId="6E19B08F" w14:textId="77777777" w:rsidR="00587D36" w:rsidRPr="009E4E09" w:rsidRDefault="00587D36" w:rsidP="00587D36">
      <w:pPr>
        <w:rPr>
          <w:lang w:val="el-GR"/>
        </w:rPr>
      </w:pPr>
    </w:p>
    <w:p w14:paraId="6A975CE0" w14:textId="77777777" w:rsidR="00587D36" w:rsidRPr="009E4E09" w:rsidRDefault="00587D36" w:rsidP="00587D36">
      <w:pPr>
        <w:rPr>
          <w:rFonts w:eastAsia="SimSun"/>
          <w:i/>
          <w:szCs w:val="22"/>
          <w:lang w:val="el-GR" w:eastAsia="zh-CN"/>
        </w:rPr>
      </w:pPr>
      <w:r w:rsidRPr="009E4E09">
        <w:rPr>
          <w:i/>
          <w:lang w:val="el-GR"/>
        </w:rPr>
        <w:t>Εισαγωγική-επικουρική θεραπεία</w:t>
      </w:r>
    </w:p>
    <w:p w14:paraId="4BD2F230" w14:textId="77777777" w:rsidR="00587D36" w:rsidRPr="009E4E09" w:rsidRDefault="00587D36" w:rsidP="00587D36">
      <w:pPr>
        <w:rPr>
          <w:lang w:val="el-GR"/>
        </w:rPr>
      </w:pPr>
    </w:p>
    <w:p w14:paraId="76A1FC18" w14:textId="02550A7D" w:rsidR="00587D36" w:rsidRPr="009E4E09" w:rsidRDefault="00587D36" w:rsidP="00587D36">
      <w:pPr>
        <w:rPr>
          <w:lang w:val="el-GR"/>
        </w:rPr>
      </w:pPr>
      <w:r w:rsidRPr="009E4E09">
        <w:rPr>
          <w:lang w:val="el-GR"/>
        </w:rPr>
        <w:t xml:space="preserve">Στους ασθενείς με πρώιμο καρκίνο του μαστού κατάλληλους για εισαγωγική-επικουρική θεραπεία, το </w:t>
      </w:r>
      <w:r w:rsidRPr="009E4E09">
        <w:t>Herceptin</w:t>
      </w:r>
      <w:r w:rsidRPr="009E4E09">
        <w:rPr>
          <w:lang w:val="el-GR"/>
        </w:rPr>
        <w:t xml:space="preserve"> θα πρέπει να χρησιμοποιηθεί ταυτόχρονα με ανθρακυκλίνες μόνο σε ασθενείς που λαμβάνουν για πρώτη φορά χημειοθεραπεία και μόνο με σχήματα ανθρακυκλίνης χαμηλής δόσης, δηλ. με μέγιστες αθροιστικές δόσεις 180</w:t>
      </w:r>
      <w:r w:rsidRPr="009E4E09">
        <w:t> mg</w:t>
      </w:r>
      <w:r w:rsidRPr="009E4E09">
        <w:rPr>
          <w:lang w:val="el-GR"/>
        </w:rPr>
        <w:t>/</w:t>
      </w:r>
      <w:r w:rsidRPr="009E4E09">
        <w:t>m</w:t>
      </w:r>
      <w:r w:rsidRPr="009E4E09">
        <w:rPr>
          <w:vertAlign w:val="superscript"/>
          <w:lang w:val="el-GR"/>
        </w:rPr>
        <w:t>2</w:t>
      </w:r>
      <w:r w:rsidRPr="000815A9">
        <w:rPr>
          <w:lang w:val="el-GR"/>
        </w:rPr>
        <w:t xml:space="preserve"> </w:t>
      </w:r>
      <w:r w:rsidRPr="009E4E09">
        <w:rPr>
          <w:lang w:val="el-GR"/>
        </w:rPr>
        <w:t>δοξορουβικίνης ή 360</w:t>
      </w:r>
      <w:r w:rsidRPr="009E4E09">
        <w:t> mg</w:t>
      </w:r>
      <w:r w:rsidRPr="009E4E09">
        <w:rPr>
          <w:lang w:val="el-GR"/>
        </w:rPr>
        <w:t>/</w:t>
      </w:r>
      <w:r w:rsidRPr="009E4E09">
        <w:t>m</w:t>
      </w:r>
      <w:r w:rsidRPr="009E4E09">
        <w:rPr>
          <w:vertAlign w:val="superscript"/>
          <w:lang w:val="el-GR"/>
        </w:rPr>
        <w:t>2</w:t>
      </w:r>
      <w:r w:rsidRPr="009E4E09">
        <w:rPr>
          <w:lang w:val="el-GR"/>
        </w:rPr>
        <w:t xml:space="preserve"> επιρουβικίνης.</w:t>
      </w:r>
    </w:p>
    <w:p w14:paraId="3F510AB2" w14:textId="77777777" w:rsidR="00587D36" w:rsidRPr="009E4E09" w:rsidRDefault="00587D36" w:rsidP="00587D36">
      <w:pPr>
        <w:rPr>
          <w:lang w:val="el-GR"/>
        </w:rPr>
      </w:pPr>
    </w:p>
    <w:p w14:paraId="231430BF" w14:textId="77777777" w:rsidR="00587D36" w:rsidRPr="009E4E09" w:rsidRDefault="00587D36" w:rsidP="00587D36">
      <w:pPr>
        <w:rPr>
          <w:lang w:val="el-GR"/>
        </w:rPr>
      </w:pPr>
      <w:r w:rsidRPr="009E4E09">
        <w:rPr>
          <w:lang w:val="el-GR"/>
        </w:rPr>
        <w:t xml:space="preserve">Εάν οι ασθενείς έχουν λάβει ταυτόχρονα πλήρη κύκλο με ανθρακυκλίνες σε χαμηλή δόση και </w:t>
      </w:r>
      <w:r w:rsidRPr="009E4E09">
        <w:t>Herceptin</w:t>
      </w:r>
      <w:r w:rsidRPr="009E4E09">
        <w:rPr>
          <w:lang w:val="el-GR"/>
        </w:rPr>
        <w:t xml:space="preserve"> στο πλαίσιο της εισαγωγικής θεραπείας, δεν πρέπει να χορηγηθεί επιπρόσθετη κυτταροτοξική χημειοθεραπεία μετά από τη χειρουργική επέμβαση. Σε άλλες περιπτώσεις, η απόφαση για την ανάγκη επιπρόσθετης κυταρροτοξικής χημειοθεραπείας καθορίζεται βάσει ατομικών παραγόντων.</w:t>
      </w:r>
    </w:p>
    <w:p w14:paraId="589EE04F" w14:textId="77777777" w:rsidR="00587D36" w:rsidRPr="009E4E09" w:rsidRDefault="00587D36" w:rsidP="00587D36">
      <w:pPr>
        <w:rPr>
          <w:lang w:val="el-GR"/>
        </w:rPr>
      </w:pPr>
    </w:p>
    <w:p w14:paraId="62101721" w14:textId="77777777" w:rsidR="00F71B11" w:rsidRDefault="00587D36" w:rsidP="00587D36">
      <w:pPr>
        <w:rPr>
          <w:lang w:val="el-GR"/>
        </w:rPr>
      </w:pPr>
      <w:r w:rsidRPr="009E4E09">
        <w:rPr>
          <w:lang w:val="el-GR"/>
        </w:rPr>
        <w:t>Η εμπειρία από την ταυτόχρονη χορήγηση τραστουζουμάμπης με σχήματα χαμηλής δόσης ανθρακυκλίνης περιορίζεται επί του παρόντος σε δύο μελέτες</w:t>
      </w:r>
      <w:r w:rsidR="00F71B11">
        <w:rPr>
          <w:lang w:val="el-GR"/>
        </w:rPr>
        <w:t xml:space="preserve"> (ΜΟ16432 και ΒΟ22227)</w:t>
      </w:r>
      <w:r w:rsidRPr="009E4E09">
        <w:rPr>
          <w:lang w:val="el-GR"/>
        </w:rPr>
        <w:t xml:space="preserve">. </w:t>
      </w:r>
    </w:p>
    <w:p w14:paraId="1E54446D" w14:textId="77777777" w:rsidR="00F71B11" w:rsidRDefault="00F71B11" w:rsidP="00587D36">
      <w:pPr>
        <w:rPr>
          <w:lang w:val="el-GR"/>
        </w:rPr>
      </w:pPr>
    </w:p>
    <w:p w14:paraId="21D1D19B" w14:textId="7CD298FC" w:rsidR="00F71B11" w:rsidRDefault="00F71B11" w:rsidP="00F71B11">
      <w:pPr>
        <w:rPr>
          <w:lang w:val="el-GR"/>
        </w:rPr>
      </w:pPr>
      <w:r>
        <w:rPr>
          <w:lang w:val="el-GR"/>
        </w:rPr>
        <w:t xml:space="preserve">Στην πιλοτική μελέτη ΜΟ16432, το </w:t>
      </w:r>
      <w:r>
        <w:t>Herceptin</w:t>
      </w:r>
      <w:r>
        <w:rPr>
          <w:lang w:val="el-GR"/>
        </w:rPr>
        <w:t xml:space="preserve"> χορηγήθηκε ταυτόχρονα με εισαγωγική χημειοθεραπεία, η οποία περιείχε τρεις κύκλους δοξορουβικίνης (αθροιστική δόση 180</w:t>
      </w:r>
      <w:r>
        <w:t> mg</w:t>
      </w:r>
      <w:r>
        <w:rPr>
          <w:lang w:val="el-GR"/>
        </w:rPr>
        <w:t>/</w:t>
      </w:r>
      <w:r>
        <w:t>m</w:t>
      </w:r>
      <w:r>
        <w:rPr>
          <w:vertAlign w:val="superscript"/>
          <w:lang w:val="el-GR"/>
        </w:rPr>
        <w:t>2</w:t>
      </w:r>
      <w:r>
        <w:rPr>
          <w:lang w:val="el-GR"/>
        </w:rPr>
        <w:t xml:space="preserve">). Η επίπτωση της συμπτωματικής καρδιακής δυσλειτουργίας ήταν 1,7% στο σκέλος του </w:t>
      </w:r>
      <w:r>
        <w:t>Herceptin</w:t>
      </w:r>
      <w:r>
        <w:rPr>
          <w:lang w:val="el-GR"/>
        </w:rPr>
        <w:t>.</w:t>
      </w:r>
    </w:p>
    <w:p w14:paraId="0962F024" w14:textId="77777777" w:rsidR="00587D36" w:rsidRDefault="00587D36" w:rsidP="00587D36">
      <w:pPr>
        <w:rPr>
          <w:lang w:val="el-GR"/>
        </w:rPr>
      </w:pPr>
    </w:p>
    <w:p w14:paraId="33A35DD6" w14:textId="364405A4" w:rsidR="00F71B11" w:rsidRDefault="00F71B11" w:rsidP="00F71B11">
      <w:pPr>
        <w:rPr>
          <w:lang w:val="el-GR"/>
        </w:rPr>
      </w:pPr>
      <w:r>
        <w:rPr>
          <w:szCs w:val="22"/>
          <w:lang w:val="el-GR"/>
        </w:rPr>
        <w:t xml:space="preserve">Στην πιλοτική μελέτη ΒΟ22227, το </w:t>
      </w:r>
      <w:r>
        <w:rPr>
          <w:szCs w:val="22"/>
        </w:rPr>
        <w:t>Herceptin</w:t>
      </w:r>
      <w:r>
        <w:rPr>
          <w:szCs w:val="22"/>
          <w:lang w:val="el-GR"/>
        </w:rPr>
        <w:t xml:space="preserve"> χορηγήθηκε ταυτόχρονα με εισαγωγική χημειοθεραπεία η οποία περιείχε τέσσερις κύκλους επιρουμπικίνης (αθροιστική δόση </w:t>
      </w:r>
      <w:r>
        <w:rPr>
          <w:lang w:val="el-GR"/>
        </w:rPr>
        <w:t>300</w:t>
      </w:r>
      <w:r>
        <w:t> mg</w:t>
      </w:r>
      <w:r>
        <w:rPr>
          <w:lang w:val="el-GR"/>
        </w:rPr>
        <w:t>/</w:t>
      </w:r>
      <w:r>
        <w:t>m</w:t>
      </w:r>
      <w:r>
        <w:rPr>
          <w:vertAlign w:val="superscript"/>
          <w:lang w:val="el-GR"/>
        </w:rPr>
        <w:t>2</w:t>
      </w:r>
      <w:r>
        <w:rPr>
          <w:lang w:val="el-GR"/>
        </w:rPr>
        <w:t xml:space="preserve">). Σε μία διάμεση παρακολούθηση </w:t>
      </w:r>
      <w:r w:rsidR="00ED1BD3">
        <w:rPr>
          <w:lang w:val="el-GR"/>
        </w:rPr>
        <w:t>η οποία ξεπερνά τους 70 μήνες,</w:t>
      </w:r>
      <w:r>
        <w:rPr>
          <w:lang w:val="el-GR"/>
        </w:rPr>
        <w:t xml:space="preserve"> η επίπτωση της </w:t>
      </w:r>
      <w:r w:rsidR="00ED1BD3">
        <w:rPr>
          <w:lang w:val="el-GR"/>
        </w:rPr>
        <w:t>καρδιακής ανεπάρκειας/</w:t>
      </w:r>
      <w:r>
        <w:rPr>
          <w:lang w:val="el-GR"/>
        </w:rPr>
        <w:t>συμφορητικής καρδιακής ανεπάρκειας ήταν 0,</w:t>
      </w:r>
      <w:r w:rsidR="00ED1BD3">
        <w:rPr>
          <w:lang w:val="el-GR"/>
        </w:rPr>
        <w:t xml:space="preserve">3 </w:t>
      </w:r>
      <w:r>
        <w:rPr>
          <w:lang w:val="el-GR"/>
        </w:rPr>
        <w:t xml:space="preserve">% στο σκέλος του ενδοφλέβιου </w:t>
      </w:r>
      <w:r>
        <w:t>Herceptin</w:t>
      </w:r>
      <w:r>
        <w:rPr>
          <w:lang w:val="el-GR"/>
        </w:rPr>
        <w:t xml:space="preserve"> και 0,7 % στο σκέλος του υποδόριου </w:t>
      </w:r>
      <w:r>
        <w:t>Herceptin</w:t>
      </w:r>
      <w:r>
        <w:rPr>
          <w:lang w:val="el-GR"/>
        </w:rPr>
        <w:t>.</w:t>
      </w:r>
      <w:r w:rsidR="00ED1BD3">
        <w:rPr>
          <w:lang w:val="el-GR"/>
        </w:rPr>
        <w:t xml:space="preserve"> </w:t>
      </w:r>
      <w:r>
        <w:rPr>
          <w:lang w:val="el-GR"/>
        </w:rPr>
        <w:t xml:space="preserve">Σε ασθενείς με χαμηλότερο σωματικό </w:t>
      </w:r>
      <w:r>
        <w:rPr>
          <w:lang w:val="el-GR"/>
        </w:rPr>
        <w:lastRenderedPageBreak/>
        <w:t xml:space="preserve">βάρος (&lt;59 </w:t>
      </w:r>
      <w:r>
        <w:t>kg</w:t>
      </w:r>
      <w:r>
        <w:rPr>
          <w:lang w:val="el-GR"/>
        </w:rPr>
        <w:t xml:space="preserve">, το χαμηλότερο τεταρτημόριο σωματικού βάρους) η σταθερή δόση που χρησιμοποιείται στο σκέλος του υποδόριου </w:t>
      </w:r>
      <w:r>
        <w:t>Herceptin</w:t>
      </w:r>
      <w:r>
        <w:rPr>
          <w:lang w:val="el-GR"/>
        </w:rPr>
        <w:t xml:space="preserve"> δε συσχετίστηκε με αυξημένο κίνδυνο καρδιακών συμβαμάτων ή σημαντική πτώση στο </w:t>
      </w:r>
      <w:r>
        <w:t>LVEF</w:t>
      </w:r>
      <w:r>
        <w:rPr>
          <w:lang w:val="el-GR"/>
        </w:rPr>
        <w:t>.</w:t>
      </w:r>
    </w:p>
    <w:p w14:paraId="1D539C88" w14:textId="77777777" w:rsidR="00F71B11" w:rsidRPr="009E4E09" w:rsidRDefault="00F71B11" w:rsidP="00587D36">
      <w:pPr>
        <w:rPr>
          <w:lang w:val="el-GR"/>
        </w:rPr>
      </w:pPr>
    </w:p>
    <w:p w14:paraId="2BA8D351" w14:textId="77777777" w:rsidR="00587D36" w:rsidRPr="009E4E09" w:rsidRDefault="00587D36" w:rsidP="00587D36">
      <w:pPr>
        <w:rPr>
          <w:lang w:val="el-GR"/>
        </w:rPr>
      </w:pPr>
      <w:r w:rsidRPr="009E4E09">
        <w:rPr>
          <w:lang w:val="el-GR"/>
        </w:rPr>
        <w:t>Η κλινική εμπειρία είναι περιορισμένη σε ασθενείς ηλικίας άνω των 65 ετών.</w:t>
      </w:r>
    </w:p>
    <w:p w14:paraId="06BF8FF7" w14:textId="77777777" w:rsidR="00587D36" w:rsidRPr="009E4E09" w:rsidRDefault="00587D36" w:rsidP="00587D36">
      <w:pPr>
        <w:rPr>
          <w:u w:val="single"/>
          <w:lang w:val="el-GR"/>
        </w:rPr>
      </w:pPr>
    </w:p>
    <w:p w14:paraId="7E02996B" w14:textId="77777777" w:rsidR="00587D36" w:rsidRPr="009E4E09" w:rsidRDefault="00587D36" w:rsidP="00587D36">
      <w:pPr>
        <w:keepNext/>
        <w:keepLines/>
        <w:rPr>
          <w:u w:val="single"/>
          <w:lang w:val="el-GR"/>
        </w:rPr>
      </w:pPr>
      <w:r w:rsidRPr="009E4E09">
        <w:rPr>
          <w:u w:val="single"/>
          <w:lang w:val="el-GR"/>
        </w:rPr>
        <w:t>Σχετιζόμενες με τη χορήγηση αντιδράσεις</w:t>
      </w:r>
    </w:p>
    <w:p w14:paraId="44C4A1E5" w14:textId="77777777" w:rsidR="00587D36" w:rsidRPr="009E4E09" w:rsidRDefault="00587D36" w:rsidP="00587D36">
      <w:pPr>
        <w:keepNext/>
        <w:keepLines/>
        <w:rPr>
          <w:lang w:val="el-GR"/>
        </w:rPr>
      </w:pPr>
    </w:p>
    <w:p w14:paraId="4683AA21" w14:textId="77777777" w:rsidR="00587D36" w:rsidRPr="009E4E09" w:rsidRDefault="00587D36" w:rsidP="00587D36">
      <w:pPr>
        <w:keepNext/>
        <w:keepLines/>
        <w:rPr>
          <w:szCs w:val="22"/>
          <w:lang w:val="el-GR"/>
        </w:rPr>
      </w:pPr>
      <w:r w:rsidRPr="009E4E09">
        <w:rPr>
          <w:lang w:val="el-GR"/>
        </w:rPr>
        <w:t xml:space="preserve">Είναι γνωστό ότι υπάρχουν σχετιζόμενες με τη χορήγηση αντιδράσεις με το σκεύασμα υποδόριας χορήγησης </w:t>
      </w:r>
      <w:r w:rsidRPr="009E4E09">
        <w:t>Herceptin</w:t>
      </w:r>
      <w:r w:rsidRPr="009E4E09">
        <w:rPr>
          <w:lang w:val="el-GR"/>
        </w:rPr>
        <w:t>. Μπορεί να χρησιμοποιηθεί προ-φαρμακευτική αγωγή για να μειωθεί ο κίνδυνος εμφάνισης σχετιζόμενων με τη χορήγηση αντιδράσεων.</w:t>
      </w:r>
    </w:p>
    <w:p w14:paraId="442288F5" w14:textId="77777777" w:rsidR="00587D36" w:rsidRPr="009E4E09" w:rsidRDefault="00587D36" w:rsidP="00587D36">
      <w:pPr>
        <w:keepNext/>
        <w:keepLines/>
        <w:rPr>
          <w:szCs w:val="22"/>
          <w:lang w:val="el-GR"/>
        </w:rPr>
      </w:pPr>
    </w:p>
    <w:p w14:paraId="7BECF817" w14:textId="77777777" w:rsidR="00587D36" w:rsidRPr="009E4E09" w:rsidRDefault="00587D36" w:rsidP="00587D36">
      <w:pPr>
        <w:rPr>
          <w:lang w:val="el-GR"/>
        </w:rPr>
      </w:pPr>
      <w:r w:rsidRPr="009E4E09">
        <w:rPr>
          <w:lang w:val="el-GR"/>
        </w:rPr>
        <w:t xml:space="preserve">Παρόλο που οι σοβαρές σχετιζόμενες με τη χορήγηση αντιδράσεις, συμπεριλαμβανομένης της δύσπνοιας, της υπότασης, του συριγμού, του βρογχόσπασμου, της ταχυκαρδίας, του μειωμένου κορεσμού οξυγόνου και της αναπνευστικής δυσχέρειας, δεν έχουν αναφερθεί στην κλινική μελέτη με το σκεύασμα υποδόριας χορήγησης </w:t>
      </w:r>
      <w:r w:rsidRPr="009E4E09">
        <w:t>Herceptin</w:t>
      </w:r>
      <w:r w:rsidRPr="009E4E09">
        <w:rPr>
          <w:lang w:val="el-GR"/>
        </w:rPr>
        <w:t xml:space="preserve">, θα πρέπει να δίνεται προσοχή καθώς οι αντιδράσεις αυτές έχουν σχετιστεί με το σκεύασμα ενδοφλέβιας χορήγησης. Οι ασθενείς θα πρέπει να παρακολουθούνται για σχετιζόμενες με τη χορήγηση αντιδράσεις για </w:t>
      </w:r>
      <w:r w:rsidR="002A51BE">
        <w:rPr>
          <w:lang w:val="el-GR"/>
        </w:rPr>
        <w:t>30 λεπτά</w:t>
      </w:r>
      <w:r w:rsidRPr="009E4E09">
        <w:rPr>
          <w:lang w:val="el-GR"/>
        </w:rPr>
        <w:t xml:space="preserve"> μετά από την πρώτη ένεση και για </w:t>
      </w:r>
      <w:r w:rsidR="002A51BE">
        <w:rPr>
          <w:lang w:val="el-GR"/>
        </w:rPr>
        <w:t>15 λεπτά</w:t>
      </w:r>
      <w:r w:rsidRPr="009E4E09">
        <w:rPr>
          <w:lang w:val="el-GR"/>
        </w:rPr>
        <w:t xml:space="preserve"> μετά από τις επόμενες ενέσεις. </w:t>
      </w:r>
      <w:r w:rsidR="002A51BE">
        <w:rPr>
          <w:lang w:val="el-GR"/>
        </w:rPr>
        <w:t>Σ</w:t>
      </w:r>
      <w:r w:rsidR="002A51BE" w:rsidRPr="009E3CD1">
        <w:rPr>
          <w:lang w:val="el-GR"/>
        </w:rPr>
        <w:t>χετιζόμενες με τη χορήγηση αντιδράσεις</w:t>
      </w:r>
      <w:r w:rsidR="002A51BE">
        <w:rPr>
          <w:lang w:val="el-GR"/>
        </w:rPr>
        <w:t xml:space="preserve"> που θεωρούνται ήπιας σοβαρότητας, μ</w:t>
      </w:r>
      <w:r w:rsidRPr="009E4E09">
        <w:rPr>
          <w:lang w:val="el-GR"/>
        </w:rPr>
        <w:t xml:space="preserve">πορούν να αντιμετωπιστούν με αναλγητικά/αντιπυρετικά, όπως είναι η μεπεριδίνη ή η παρακεταμόλη, ή με αντιϊσταμινικό, όπως είναι η διφαινυδραμίνη. Οι σοβαρές αντιδράσεις στο σκεύασμα ενδοφλέβιας χορήγησης </w:t>
      </w:r>
      <w:r w:rsidRPr="009E4E09">
        <w:t>Herceptin</w:t>
      </w:r>
      <w:r w:rsidRPr="009E4E09">
        <w:rPr>
          <w:lang w:val="el-GR"/>
        </w:rPr>
        <w:t xml:space="preserve"> έχουν αντιμετωπιστεί επιτυχώς με υποστηρικτική θεραπεία, όπως οξυγόνο, βήτα-αγωνιστές και κορτικοστεροειδή. Σε σπάνιες περιπτώσεις, οι αντιδράσεις αυτές σχετίστηκαν με κλινική πορεία που κορυφώθηκε με θανατηφόρα έκβαση. Οι ασθενείς που παρουσιάζουν δύσπνοια σε κατάσταση ηρεμίας λόγω επιπλοκών της προχωρημένης κακοήθειας και των συννοσηροτήτων μπορεί να διατρέχουν αυξημένο κίνδυνο μοιραίας σχετιζόμενης με τη χορήγηση αντίδρασης (</w:t>
      </w:r>
      <w:r w:rsidRPr="009E4E09">
        <w:t>ARR</w:t>
      </w:r>
      <w:r w:rsidRPr="009E4E09">
        <w:rPr>
          <w:lang w:val="el-GR"/>
        </w:rPr>
        <w:t xml:space="preserve">). Ως εκ τούτου, οι ασθενείς αυτοί δεν θα πρέπει να λαμβάνουν θεραπεία με </w:t>
      </w:r>
      <w:r w:rsidRPr="009E4E09">
        <w:t>Herceptin</w:t>
      </w:r>
      <w:r w:rsidRPr="009E4E09">
        <w:rPr>
          <w:lang w:val="el-GR"/>
        </w:rPr>
        <w:t xml:space="preserve"> (βλ. παράγραφο 4.3).</w:t>
      </w:r>
    </w:p>
    <w:p w14:paraId="4CF6896F" w14:textId="77777777" w:rsidR="00587D36" w:rsidRPr="009E4E09" w:rsidRDefault="00587D36" w:rsidP="00587D36">
      <w:pPr>
        <w:rPr>
          <w:lang w:val="el-GR"/>
        </w:rPr>
      </w:pPr>
    </w:p>
    <w:p w14:paraId="29034390" w14:textId="77777777" w:rsidR="00587D36" w:rsidRPr="009E4E09" w:rsidRDefault="00587D36" w:rsidP="00587D36">
      <w:pPr>
        <w:rPr>
          <w:u w:val="single"/>
          <w:lang w:val="el-GR"/>
        </w:rPr>
      </w:pPr>
      <w:r w:rsidRPr="009E4E09">
        <w:rPr>
          <w:u w:val="single"/>
          <w:lang w:val="el-GR"/>
        </w:rPr>
        <w:t>Πνευμονικά συμβάματα</w:t>
      </w:r>
    </w:p>
    <w:p w14:paraId="7D43B5CA" w14:textId="77777777" w:rsidR="00587D36" w:rsidRPr="009E4E09" w:rsidRDefault="00587D36" w:rsidP="00587D36">
      <w:pPr>
        <w:rPr>
          <w:lang w:val="el-GR"/>
        </w:rPr>
      </w:pPr>
    </w:p>
    <w:p w14:paraId="29A1F55A" w14:textId="77777777" w:rsidR="00587D36" w:rsidRDefault="00587D36" w:rsidP="00587D36">
      <w:pPr>
        <w:rPr>
          <w:lang w:val="el-GR"/>
        </w:rPr>
      </w:pPr>
      <w:r w:rsidRPr="009E4E09">
        <w:rPr>
          <w:lang w:val="el-GR"/>
        </w:rPr>
        <w:t xml:space="preserve">Συνιστάται προσοχή με το σκεύασμα υποδόριας χορήγησης </w:t>
      </w:r>
      <w:r w:rsidRPr="009E4E09">
        <w:t>Herceptin</w:t>
      </w:r>
      <w:r w:rsidRPr="009E4E09">
        <w:rPr>
          <w:lang w:val="el-GR"/>
        </w:rPr>
        <w:t xml:space="preserve"> καθώς μετά από την κυκλοφορία του προϊόντος έχουν αναφερθεί σοβαρά πνευμονικά συμβάματα με τη χρήση του σκευάσματος ενδοφλέβιας χορήγησης (βλ. παράγραφο 4.8). Τα συμβάματα αυτά υπήρξαν σε ορισμένες περιπτώσεις θανατηφόρα και μπορεί να εμφανίστηκαν στο πλαίσιο σχετιζόμενης με την έγχυση αντίδρασης ή να έχουν όψιμη έναρξη. Επιπροσθέτως, έχουν αναφερθεί περιπτώσεις διάμεσης πνευμονοπάθειας συμπεριλαμβανομένων πνευμονικών διηθήσεων, συνδρόμου οξείας αναπνευστικής δυσχέρειας, πνευμονίας, πνευμονίτιδας, υπεζωκοτικών συλλογών, αναπνευστικής δυσχέρειας, οξέος πνευμονικού οιδήματος και αναπνευστικής ανεπάρκειας. Οι παράγοντες κινδύνου που σχετίζονται με τη διάμεση πνευμονοπάθεια περιλαμβάνουν την προηγούμενη ή ταυτόχρονη θεραπεία με άλλες αντι-νεοπλασματικές θεραπείες, οι οποίες είναι γνωστό ότι σχετίζονται με αυτή, όπως οι ταξάνες, η γεμσιταμπίνη, η βινορελμπίνη και η ακτινοθεραπεία. Οι ασθενείς που παρουσιάζουν δύσπνοια κατά την ηρεμία που οφείλεται σε επιπλοκές προχωρημένης κακοήθειας και συννοσηρότητες, πιθανόν να διατρέχουν αυξημένο κίνδυνο πνευμονικών συμβαμάτων. Ως εκ τούτου, οι ασθενείς αυτοί δεν θα πρέπει να λαμβάνουν θεραπεία με </w:t>
      </w:r>
      <w:r w:rsidRPr="009E4E09">
        <w:t>Herceptin</w:t>
      </w:r>
      <w:r w:rsidRPr="009E4E09">
        <w:rPr>
          <w:lang w:val="el-GR"/>
        </w:rPr>
        <w:t xml:space="preserve"> (βλ. παράγραφο 4.3). Θα πρέπει να δίνεται προσοχή στην πνευμονίτιδα, ιδιαίτερα σε ασθενείς, οι οποί</w:t>
      </w:r>
      <w:r w:rsidRPr="009E4E09">
        <w:t>o</w:t>
      </w:r>
      <w:r w:rsidRPr="009E4E09">
        <w:rPr>
          <w:lang w:val="el-GR"/>
        </w:rPr>
        <w:t>ι λαμβάνουν ταυτόχρονα θεραπεία με ταξάνες.</w:t>
      </w:r>
    </w:p>
    <w:p w14:paraId="454E57FC" w14:textId="77777777" w:rsidR="00822F5F" w:rsidRDefault="00822F5F" w:rsidP="00587D36">
      <w:pPr>
        <w:rPr>
          <w:lang w:val="el-GR"/>
        </w:rPr>
      </w:pPr>
    </w:p>
    <w:p w14:paraId="7AA93B1A" w14:textId="5BC050C6" w:rsidR="0090534C" w:rsidRDefault="0090534C" w:rsidP="005B266B">
      <w:pPr>
        <w:keepNext/>
        <w:keepLines/>
        <w:rPr>
          <w:u w:val="single"/>
          <w:lang w:val="el-GR"/>
        </w:rPr>
      </w:pPr>
      <w:r>
        <w:rPr>
          <w:u w:val="single"/>
          <w:lang w:val="el-GR"/>
        </w:rPr>
        <w:t>Έκδοχ</w:t>
      </w:r>
      <w:r w:rsidR="0042389F">
        <w:rPr>
          <w:u w:val="single"/>
          <w:lang w:val="el-GR"/>
        </w:rPr>
        <w:t>α</w:t>
      </w:r>
      <w:r>
        <w:rPr>
          <w:u w:val="single"/>
          <w:lang w:val="el-GR"/>
        </w:rPr>
        <w:t xml:space="preserve"> με γνωστή δράση:</w:t>
      </w:r>
    </w:p>
    <w:p w14:paraId="234162F0" w14:textId="77777777" w:rsidR="0090534C" w:rsidRPr="005B266B" w:rsidRDefault="0090534C" w:rsidP="005B266B">
      <w:pPr>
        <w:keepNext/>
        <w:keepLines/>
        <w:rPr>
          <w:u w:val="single"/>
          <w:lang w:val="el-GR"/>
        </w:rPr>
      </w:pPr>
    </w:p>
    <w:p w14:paraId="699233AA" w14:textId="3EA27D2F" w:rsidR="00822F5F" w:rsidRPr="005B266B" w:rsidRDefault="00822F5F" w:rsidP="005B266B">
      <w:pPr>
        <w:keepNext/>
        <w:keepLines/>
        <w:rPr>
          <w:i/>
          <w:iCs/>
          <w:lang w:val="el-GR"/>
        </w:rPr>
      </w:pPr>
      <w:r w:rsidRPr="005B266B">
        <w:rPr>
          <w:i/>
          <w:iCs/>
          <w:lang w:val="el-GR"/>
        </w:rPr>
        <w:t>Νάτριο</w:t>
      </w:r>
    </w:p>
    <w:p w14:paraId="28D4E7C9" w14:textId="77777777" w:rsidR="00822F5F" w:rsidRDefault="00822F5F" w:rsidP="005B266B">
      <w:pPr>
        <w:keepNext/>
        <w:keepLines/>
        <w:rPr>
          <w:lang w:val="el-GR"/>
        </w:rPr>
      </w:pPr>
    </w:p>
    <w:p w14:paraId="0ACCDA7F" w14:textId="77777777" w:rsidR="00822F5F" w:rsidRDefault="00822F5F" w:rsidP="00587D36">
      <w:pPr>
        <w:rPr>
          <w:lang w:val="el-GR"/>
        </w:rPr>
      </w:pPr>
      <w:r>
        <w:rPr>
          <w:lang w:val="el-GR"/>
        </w:rPr>
        <w:t xml:space="preserve">Το </w:t>
      </w:r>
      <w:r>
        <w:t>Herceptin</w:t>
      </w:r>
      <w:r w:rsidRPr="002545E3">
        <w:rPr>
          <w:lang w:val="el-GR"/>
        </w:rPr>
        <w:t xml:space="preserve"> </w:t>
      </w:r>
      <w:r>
        <w:rPr>
          <w:lang w:val="el-GR"/>
        </w:rPr>
        <w:t xml:space="preserve">περιέχει </w:t>
      </w:r>
      <w:r w:rsidRPr="00822F5F">
        <w:rPr>
          <w:lang w:val="el-GR"/>
        </w:rPr>
        <w:t>λιγότερο από 1 mmol νατρίου (23 mg) ανά</w:t>
      </w:r>
      <w:r>
        <w:rPr>
          <w:lang w:val="el-GR"/>
        </w:rPr>
        <w:t xml:space="preserve"> δόση, είναι δηλαδή ουσιαστικά </w:t>
      </w:r>
      <w:r w:rsidRPr="00822F5F">
        <w:rPr>
          <w:lang w:val="el-GR"/>
        </w:rPr>
        <w:t>ελεύθερο νατρίου.</w:t>
      </w:r>
    </w:p>
    <w:p w14:paraId="20C9F83D" w14:textId="77777777" w:rsidR="0090534C" w:rsidRDefault="0090534C" w:rsidP="00587D36">
      <w:pPr>
        <w:rPr>
          <w:lang w:val="el-GR"/>
        </w:rPr>
      </w:pPr>
    </w:p>
    <w:p w14:paraId="5EC9E678" w14:textId="6A99356C" w:rsidR="0090534C" w:rsidRPr="005B266B" w:rsidRDefault="00E139E9" w:rsidP="005B266B">
      <w:pPr>
        <w:keepNext/>
        <w:keepLines/>
        <w:rPr>
          <w:i/>
          <w:iCs/>
          <w:lang w:val="el-GR"/>
        </w:rPr>
      </w:pPr>
      <w:r w:rsidRPr="005B266B">
        <w:rPr>
          <w:i/>
          <w:iCs/>
          <w:lang w:val="el-GR"/>
        </w:rPr>
        <w:t>Πολυσορβικό</w:t>
      </w:r>
      <w:r w:rsidR="0042389F" w:rsidRPr="005B266B">
        <w:rPr>
          <w:i/>
          <w:iCs/>
          <w:lang w:val="el-GR"/>
        </w:rPr>
        <w:t> </w:t>
      </w:r>
      <w:r w:rsidR="0090534C" w:rsidRPr="005B266B">
        <w:rPr>
          <w:i/>
          <w:iCs/>
          <w:lang w:val="el-GR"/>
        </w:rPr>
        <w:t>20</w:t>
      </w:r>
    </w:p>
    <w:p w14:paraId="05D1E5E1" w14:textId="3EDBF54A" w:rsidR="0090534C" w:rsidRPr="00A713C3" w:rsidRDefault="00E139E9" w:rsidP="0090534C">
      <w:pPr>
        <w:rPr>
          <w:lang w:val="el-GR"/>
        </w:rPr>
      </w:pPr>
      <w:r>
        <w:rPr>
          <w:lang w:val="el-GR"/>
        </w:rPr>
        <w:t>Το</w:t>
      </w:r>
      <w:r w:rsidRPr="00E139E9">
        <w:rPr>
          <w:lang w:val="el-GR"/>
        </w:rPr>
        <w:t xml:space="preserve"> </w:t>
      </w:r>
      <w:r>
        <w:t>Herceptin</w:t>
      </w:r>
      <w:r w:rsidRPr="00E139E9">
        <w:rPr>
          <w:lang w:val="el-GR"/>
        </w:rPr>
        <w:t xml:space="preserve"> </w:t>
      </w:r>
      <w:r>
        <w:rPr>
          <w:lang w:val="el-GR"/>
        </w:rPr>
        <w:t>περιέχει</w:t>
      </w:r>
      <w:r w:rsidRPr="00E139E9">
        <w:rPr>
          <w:lang w:val="el-GR"/>
        </w:rPr>
        <w:t xml:space="preserve"> </w:t>
      </w:r>
      <w:r>
        <w:rPr>
          <w:lang w:val="el-GR"/>
        </w:rPr>
        <w:t>2,0</w:t>
      </w:r>
      <w:r w:rsidR="0042389F">
        <w:rPr>
          <w:lang w:val="el-GR"/>
        </w:rPr>
        <w:t> </w:t>
      </w:r>
      <w:r w:rsidRPr="00055312">
        <w:t>mg</w:t>
      </w:r>
      <w:r w:rsidRPr="00E139E9">
        <w:rPr>
          <w:lang w:val="el-GR"/>
        </w:rPr>
        <w:t xml:space="preserve"> </w:t>
      </w:r>
      <w:r w:rsidRPr="00055312">
        <w:rPr>
          <w:lang w:val="el-GR"/>
        </w:rPr>
        <w:t>πολυσορβικ</w:t>
      </w:r>
      <w:r w:rsidR="0042389F">
        <w:rPr>
          <w:lang w:val="el-GR"/>
        </w:rPr>
        <w:t>ού </w:t>
      </w:r>
      <w:r w:rsidRPr="00E139E9">
        <w:rPr>
          <w:lang w:val="el-GR"/>
        </w:rPr>
        <w:t xml:space="preserve">20 </w:t>
      </w:r>
      <w:r w:rsidRPr="006C106A">
        <w:rPr>
          <w:lang w:val="el-GR"/>
        </w:rPr>
        <w:t>σε</w:t>
      </w:r>
      <w:r w:rsidRPr="00E139E9">
        <w:rPr>
          <w:lang w:val="el-GR"/>
        </w:rPr>
        <w:t xml:space="preserve"> </w:t>
      </w:r>
      <w:r w:rsidRPr="006C106A">
        <w:rPr>
          <w:lang w:val="el-GR"/>
        </w:rPr>
        <w:t>κάθε</w:t>
      </w:r>
      <w:r w:rsidRPr="00E139E9">
        <w:rPr>
          <w:lang w:val="el-GR"/>
        </w:rPr>
        <w:t xml:space="preserve"> </w:t>
      </w:r>
      <w:r w:rsidRPr="006C106A">
        <w:rPr>
          <w:lang w:val="el-GR"/>
        </w:rPr>
        <w:t>φιαλίδιο</w:t>
      </w:r>
      <w:r w:rsidRPr="00E139E9">
        <w:rPr>
          <w:lang w:val="el-GR"/>
        </w:rPr>
        <w:t xml:space="preserve"> </w:t>
      </w:r>
      <w:r w:rsidRPr="006C106A">
        <w:rPr>
          <w:lang w:val="el-GR"/>
        </w:rPr>
        <w:t>των</w:t>
      </w:r>
      <w:r w:rsidRPr="00E139E9">
        <w:rPr>
          <w:lang w:val="el-GR"/>
        </w:rPr>
        <w:t xml:space="preserve"> </w:t>
      </w:r>
      <w:r>
        <w:rPr>
          <w:lang w:val="el-GR"/>
        </w:rPr>
        <w:t>600</w:t>
      </w:r>
      <w:r w:rsidR="0042389F">
        <w:rPr>
          <w:lang w:val="el-GR"/>
        </w:rPr>
        <w:t> </w:t>
      </w:r>
      <w:r w:rsidRPr="006C106A">
        <w:t>mg</w:t>
      </w:r>
      <w:r>
        <w:rPr>
          <w:lang w:val="el-GR"/>
        </w:rPr>
        <w:t>/5</w:t>
      </w:r>
      <w:r w:rsidR="0042389F">
        <w:rPr>
          <w:lang w:val="el-GR"/>
        </w:rPr>
        <w:t> </w:t>
      </w:r>
      <w:r>
        <w:t>mL</w:t>
      </w:r>
      <w:r w:rsidRPr="00E139E9">
        <w:rPr>
          <w:lang w:val="el-GR"/>
        </w:rPr>
        <w:t xml:space="preserve">, </w:t>
      </w:r>
      <w:r w:rsidRPr="006C106A">
        <w:rPr>
          <w:lang w:val="el-GR"/>
        </w:rPr>
        <w:t>που</w:t>
      </w:r>
      <w:r w:rsidRPr="00E139E9">
        <w:rPr>
          <w:lang w:val="el-GR"/>
        </w:rPr>
        <w:t xml:space="preserve"> </w:t>
      </w:r>
      <w:r w:rsidRPr="006C106A">
        <w:rPr>
          <w:lang w:val="el-GR"/>
        </w:rPr>
        <w:t>ισοδυναμε</w:t>
      </w:r>
      <w:r w:rsidR="0042389F">
        <w:rPr>
          <w:lang w:val="el-GR"/>
        </w:rPr>
        <w:t xml:space="preserve">ούν </w:t>
      </w:r>
      <w:r w:rsidRPr="006C106A">
        <w:rPr>
          <w:lang w:val="el-GR"/>
        </w:rPr>
        <w:t>με</w:t>
      </w:r>
      <w:r w:rsidRPr="00E139E9">
        <w:rPr>
          <w:lang w:val="el-GR"/>
        </w:rPr>
        <w:t xml:space="preserve"> 0,0</w:t>
      </w:r>
      <w:r w:rsidRPr="005B266B">
        <w:rPr>
          <w:lang w:val="el-GR"/>
        </w:rPr>
        <w:t>4</w:t>
      </w:r>
      <w:r w:rsidR="0042389F">
        <w:rPr>
          <w:lang w:val="el-GR"/>
        </w:rPr>
        <w:t> </w:t>
      </w:r>
      <w:r w:rsidRPr="006C106A">
        <w:t>mg</w:t>
      </w:r>
      <w:r w:rsidRPr="00E139E9">
        <w:rPr>
          <w:lang w:val="el-GR"/>
        </w:rPr>
        <w:t>/</w:t>
      </w:r>
      <w:r w:rsidRPr="006C106A">
        <w:t>mL</w:t>
      </w:r>
      <w:r w:rsidRPr="005B266B">
        <w:rPr>
          <w:lang w:val="el-GR"/>
        </w:rPr>
        <w:t xml:space="preserve">. </w:t>
      </w:r>
      <w:r w:rsidRPr="00055312">
        <w:rPr>
          <w:lang w:val="el-GR"/>
        </w:rPr>
        <w:t>Τα</w:t>
      </w:r>
      <w:r w:rsidRPr="005B266B">
        <w:rPr>
          <w:lang w:val="el-GR"/>
        </w:rPr>
        <w:t xml:space="preserve"> </w:t>
      </w:r>
      <w:r w:rsidRPr="00055312">
        <w:rPr>
          <w:lang w:val="el-GR"/>
        </w:rPr>
        <w:t>πολυσορβικά</w:t>
      </w:r>
      <w:r w:rsidRPr="005B266B">
        <w:rPr>
          <w:lang w:val="el-GR"/>
        </w:rPr>
        <w:t xml:space="preserve"> </w:t>
      </w:r>
      <w:r w:rsidRPr="00055312">
        <w:rPr>
          <w:lang w:val="el-GR"/>
        </w:rPr>
        <w:t>μπορεί</w:t>
      </w:r>
      <w:r w:rsidRPr="005B266B">
        <w:rPr>
          <w:lang w:val="el-GR"/>
        </w:rPr>
        <w:t xml:space="preserve"> </w:t>
      </w:r>
      <w:r w:rsidRPr="00055312">
        <w:rPr>
          <w:lang w:val="el-GR"/>
        </w:rPr>
        <w:t>να</w:t>
      </w:r>
      <w:r w:rsidRPr="005B266B">
        <w:rPr>
          <w:lang w:val="el-GR"/>
        </w:rPr>
        <w:t xml:space="preserve"> </w:t>
      </w:r>
      <w:r w:rsidRPr="00055312">
        <w:rPr>
          <w:lang w:val="el-GR"/>
        </w:rPr>
        <w:t>προκαλέσουν</w:t>
      </w:r>
      <w:r w:rsidRPr="005B266B">
        <w:rPr>
          <w:lang w:val="el-GR"/>
        </w:rPr>
        <w:t xml:space="preserve"> </w:t>
      </w:r>
      <w:r w:rsidRPr="00055312">
        <w:rPr>
          <w:lang w:val="el-GR"/>
        </w:rPr>
        <w:t>αλλεργικές</w:t>
      </w:r>
      <w:r w:rsidRPr="005B266B">
        <w:rPr>
          <w:lang w:val="el-GR"/>
        </w:rPr>
        <w:t xml:space="preserve"> </w:t>
      </w:r>
      <w:r w:rsidRPr="00055312">
        <w:rPr>
          <w:lang w:val="el-GR"/>
        </w:rPr>
        <w:t>αντιδράσεις</w:t>
      </w:r>
      <w:r w:rsidRPr="00F52662">
        <w:rPr>
          <w:lang w:val="el-GR"/>
        </w:rPr>
        <w:t>.</w:t>
      </w:r>
    </w:p>
    <w:p w14:paraId="6FE6F0C2" w14:textId="77777777" w:rsidR="00587D36" w:rsidRPr="009E4E09" w:rsidRDefault="00587D36" w:rsidP="00587D36">
      <w:pPr>
        <w:rPr>
          <w:lang w:val="el-GR"/>
        </w:rPr>
      </w:pPr>
    </w:p>
    <w:p w14:paraId="09AF2C47" w14:textId="77777777" w:rsidR="00587D36" w:rsidRPr="009E4E09" w:rsidRDefault="00587D36" w:rsidP="00587D36">
      <w:pPr>
        <w:rPr>
          <w:b/>
          <w:lang w:val="el-GR"/>
        </w:rPr>
      </w:pPr>
      <w:r w:rsidRPr="009E4E09">
        <w:rPr>
          <w:b/>
          <w:lang w:val="el-GR"/>
        </w:rPr>
        <w:t>4.5</w:t>
      </w:r>
      <w:r w:rsidRPr="009E4E09">
        <w:rPr>
          <w:b/>
          <w:lang w:val="el-GR"/>
        </w:rPr>
        <w:tab/>
        <w:t>Αλληλεπιδράσεις με άλλα φαρμακευτικά προϊόντα και άλλες μορφές αλληλεπίδρασης</w:t>
      </w:r>
    </w:p>
    <w:p w14:paraId="2042658E" w14:textId="77777777" w:rsidR="00587D36" w:rsidRPr="009E4E09" w:rsidRDefault="00587D36" w:rsidP="00587D36">
      <w:pPr>
        <w:rPr>
          <w:lang w:val="el-GR"/>
        </w:rPr>
      </w:pPr>
    </w:p>
    <w:p w14:paraId="2E3EB02F" w14:textId="77777777" w:rsidR="00587D36" w:rsidRPr="009E4E09" w:rsidRDefault="00587D36" w:rsidP="00C25251">
      <w:pPr>
        <w:rPr>
          <w:lang w:val="el-GR"/>
        </w:rPr>
      </w:pPr>
      <w:r w:rsidRPr="009E4E09">
        <w:rPr>
          <w:lang w:val="el-GR"/>
        </w:rPr>
        <w:t xml:space="preserve">Δεν έχουν διεξαχθεί επίσημες μελέτες φαρμακευτικής αλληλεπίδρασης. Δεν έχουν παρατηρηθεί κλινικά σημαντικές αλληλεπιδράσεις </w:t>
      </w:r>
      <w:r w:rsidR="00297665">
        <w:rPr>
          <w:lang w:val="el-GR"/>
        </w:rPr>
        <w:t xml:space="preserve">ανάμεσα στο </w:t>
      </w:r>
      <w:r w:rsidR="00297665">
        <w:t>Herceptin</w:t>
      </w:r>
      <w:r w:rsidR="00297665" w:rsidRPr="00297665">
        <w:rPr>
          <w:lang w:val="el-GR"/>
        </w:rPr>
        <w:t xml:space="preserve"> </w:t>
      </w:r>
      <w:r w:rsidR="00297665">
        <w:rPr>
          <w:lang w:val="el-GR"/>
        </w:rPr>
        <w:t>και στ</w:t>
      </w:r>
      <w:r w:rsidR="004C5609">
        <w:rPr>
          <w:lang w:val="el-GR"/>
        </w:rPr>
        <w:t>α</w:t>
      </w:r>
      <w:r w:rsidRPr="009E4E09">
        <w:rPr>
          <w:lang w:val="el-GR"/>
        </w:rPr>
        <w:t xml:space="preserve"> συγχορηγούμεν</w:t>
      </w:r>
      <w:r w:rsidR="004C5609">
        <w:rPr>
          <w:lang w:val="el-GR"/>
        </w:rPr>
        <w:t>α</w:t>
      </w:r>
      <w:r w:rsidRPr="009E4E09">
        <w:rPr>
          <w:lang w:val="el-GR"/>
        </w:rPr>
        <w:t xml:space="preserve"> </w:t>
      </w:r>
      <w:r w:rsidR="004C5609">
        <w:rPr>
          <w:lang w:val="el-GR"/>
        </w:rPr>
        <w:t>φαρμακευτικά</w:t>
      </w:r>
      <w:r w:rsidR="00297665">
        <w:rPr>
          <w:lang w:val="el-GR"/>
        </w:rPr>
        <w:t xml:space="preserve"> προϊόν</w:t>
      </w:r>
      <w:r w:rsidR="004C5609">
        <w:rPr>
          <w:lang w:val="el-GR"/>
        </w:rPr>
        <w:t>τα</w:t>
      </w:r>
      <w:r w:rsidR="00297665" w:rsidRPr="009E4E09">
        <w:rPr>
          <w:lang w:val="el-GR"/>
        </w:rPr>
        <w:t xml:space="preserve"> </w:t>
      </w:r>
      <w:r w:rsidRPr="009E4E09">
        <w:rPr>
          <w:lang w:val="el-GR"/>
        </w:rPr>
        <w:t xml:space="preserve">που </w:t>
      </w:r>
      <w:r w:rsidR="004C5609">
        <w:rPr>
          <w:lang w:val="el-GR"/>
        </w:rPr>
        <w:t>χρησιμοποιήθηκαν</w:t>
      </w:r>
      <w:r w:rsidR="004C5609" w:rsidRPr="009E4E09">
        <w:rPr>
          <w:lang w:val="el-GR"/>
        </w:rPr>
        <w:t xml:space="preserve"> </w:t>
      </w:r>
      <w:r w:rsidRPr="009E4E09">
        <w:rPr>
          <w:lang w:val="el-GR"/>
        </w:rPr>
        <w:t>στις κλινικές μελέτες</w:t>
      </w:r>
      <w:r w:rsidR="00297665">
        <w:rPr>
          <w:lang w:val="el-GR"/>
        </w:rPr>
        <w:t>.</w:t>
      </w:r>
    </w:p>
    <w:p w14:paraId="35F9CC5F" w14:textId="77777777" w:rsidR="00587D36" w:rsidRPr="009E4E09" w:rsidRDefault="00587D36" w:rsidP="00587D36">
      <w:pPr>
        <w:jc w:val="both"/>
        <w:rPr>
          <w:szCs w:val="22"/>
          <w:lang w:val="el-GR"/>
        </w:rPr>
      </w:pPr>
    </w:p>
    <w:p w14:paraId="4B22356C" w14:textId="77777777" w:rsidR="00587D36" w:rsidRPr="009E4E09" w:rsidRDefault="00587D36" w:rsidP="00587D36">
      <w:pPr>
        <w:jc w:val="both"/>
        <w:rPr>
          <w:i/>
          <w:lang w:val="el-GR"/>
        </w:rPr>
      </w:pPr>
      <w:r w:rsidRPr="009E4E09">
        <w:rPr>
          <w:i/>
          <w:lang w:val="el-GR"/>
        </w:rPr>
        <w:t>Επίδραση της τραστουζουμάμπης στη φαρμακοκινητική άλλων αντινεοπλασματικών παραγόντων</w:t>
      </w:r>
    </w:p>
    <w:p w14:paraId="7A685310" w14:textId="77777777" w:rsidR="00587D36" w:rsidRPr="009E4E09" w:rsidRDefault="00587D36" w:rsidP="00587D36">
      <w:pPr>
        <w:rPr>
          <w:lang w:val="el-GR"/>
        </w:rPr>
      </w:pPr>
    </w:p>
    <w:p w14:paraId="0F477D0F" w14:textId="77777777" w:rsidR="00587D36" w:rsidRPr="009E4E09" w:rsidRDefault="00587D36" w:rsidP="00587D36">
      <w:pPr>
        <w:rPr>
          <w:lang w:val="el-GR"/>
        </w:rPr>
      </w:pPr>
      <w:r w:rsidRPr="009E4E09">
        <w:rPr>
          <w:lang w:val="el-GR"/>
        </w:rPr>
        <w:t xml:space="preserve">Τα φαρμακοκινητικά δεδομένα από τις μελέτες </w:t>
      </w:r>
      <w:r w:rsidRPr="009E4E09">
        <w:t>BO</w:t>
      </w:r>
      <w:r w:rsidRPr="009E4E09">
        <w:rPr>
          <w:lang w:val="el-GR"/>
        </w:rPr>
        <w:t xml:space="preserve">15935 και </w:t>
      </w:r>
      <w:r w:rsidRPr="009E4E09">
        <w:t>M</w:t>
      </w:r>
      <w:r w:rsidRPr="009E4E09">
        <w:rPr>
          <w:lang w:val="el-GR"/>
        </w:rPr>
        <w:t xml:space="preserve">77004 σε γυναίκες με </w:t>
      </w:r>
      <w:r w:rsidRPr="009E4E09">
        <w:t>HER</w:t>
      </w:r>
      <w:r w:rsidRPr="009E4E09">
        <w:rPr>
          <w:lang w:val="el-GR"/>
        </w:rPr>
        <w:t xml:space="preserve">2-θετικό μεταστατικό καρκίνο του μαστού </w:t>
      </w:r>
      <w:r w:rsidR="00297665">
        <w:rPr>
          <w:lang w:val="el-GR"/>
        </w:rPr>
        <w:t>υποστήριξαν</w:t>
      </w:r>
      <w:r w:rsidR="00297665" w:rsidRPr="009E4E09">
        <w:rPr>
          <w:lang w:val="el-GR"/>
        </w:rPr>
        <w:t xml:space="preserve"> </w:t>
      </w:r>
      <w:r w:rsidRPr="009E4E09">
        <w:rPr>
          <w:lang w:val="el-GR"/>
        </w:rPr>
        <w:t xml:space="preserve">ότι η έκθεση στην πακλιταξέλη και τη δοξορουβικίνη (και τους κύριους μεταβολίτες τους 6-α υδροξυλ-πακλιταξέλη, </w:t>
      </w:r>
      <w:r w:rsidRPr="009E4E09">
        <w:t>POH</w:t>
      </w:r>
      <w:r w:rsidRPr="009E4E09">
        <w:rPr>
          <w:lang w:val="el-GR"/>
        </w:rPr>
        <w:t xml:space="preserve">, και δοξορουβικινόλη, </w:t>
      </w:r>
      <w:r w:rsidRPr="009E4E09">
        <w:t>DOL</w:t>
      </w:r>
      <w:r w:rsidRPr="009E4E09">
        <w:rPr>
          <w:lang w:val="el-GR"/>
        </w:rPr>
        <w:t xml:space="preserve">) δεν </w:t>
      </w:r>
      <w:r w:rsidR="00297665">
        <w:rPr>
          <w:lang w:val="el-GR"/>
        </w:rPr>
        <w:t>μεταβλήθηκε</w:t>
      </w:r>
      <w:r w:rsidR="00297665" w:rsidRPr="009E4E09">
        <w:rPr>
          <w:lang w:val="el-GR"/>
        </w:rPr>
        <w:t xml:space="preserve"> </w:t>
      </w:r>
      <w:r w:rsidRPr="009E4E09">
        <w:rPr>
          <w:lang w:val="el-GR"/>
        </w:rPr>
        <w:t>με την παρουσία της τραστουζουμάμπης (8</w:t>
      </w:r>
      <w:r w:rsidRPr="009E4E09">
        <w:t> mg</w:t>
      </w:r>
      <w:r w:rsidRPr="009E4E09">
        <w:rPr>
          <w:lang w:val="el-GR"/>
        </w:rPr>
        <w:t>/</w:t>
      </w:r>
      <w:r w:rsidRPr="009E4E09">
        <w:t>kg</w:t>
      </w:r>
      <w:r w:rsidRPr="009E4E09">
        <w:rPr>
          <w:lang w:val="el-GR"/>
        </w:rPr>
        <w:t xml:space="preserve"> ή 4</w:t>
      </w:r>
      <w:r w:rsidRPr="009E4E09">
        <w:t> mg</w:t>
      </w:r>
      <w:r w:rsidRPr="009E4E09">
        <w:rPr>
          <w:lang w:val="el-GR"/>
        </w:rPr>
        <w:t>/</w:t>
      </w:r>
      <w:r w:rsidRPr="009E4E09">
        <w:t>kg</w:t>
      </w:r>
      <w:r w:rsidRPr="009E4E09">
        <w:rPr>
          <w:lang w:val="el-GR"/>
        </w:rPr>
        <w:t xml:space="preserve"> ΕΦ δόση εφόδου ακολουθούμενη από 6</w:t>
      </w:r>
      <w:r w:rsidRPr="009E4E09">
        <w:t> mg</w:t>
      </w:r>
      <w:r w:rsidRPr="009E4E09">
        <w:rPr>
          <w:lang w:val="el-GR"/>
        </w:rPr>
        <w:t>/</w:t>
      </w:r>
      <w:r w:rsidRPr="009E4E09">
        <w:t>kg</w:t>
      </w:r>
      <w:r w:rsidRPr="009E4E09">
        <w:rPr>
          <w:lang w:val="el-GR"/>
        </w:rPr>
        <w:t xml:space="preserve"> κάθε 3 εβδομάδες ή 2</w:t>
      </w:r>
      <w:r w:rsidRPr="009E4E09">
        <w:t> mg</w:t>
      </w:r>
      <w:r w:rsidRPr="009E4E09">
        <w:rPr>
          <w:lang w:val="el-GR"/>
        </w:rPr>
        <w:t>/</w:t>
      </w:r>
      <w:r w:rsidRPr="009E4E09">
        <w:t>kg</w:t>
      </w:r>
      <w:r w:rsidRPr="009E4E09">
        <w:rPr>
          <w:lang w:val="el-GR"/>
        </w:rPr>
        <w:t xml:space="preserve"> κάθε 1 εβδομάδα ΕΦ, αντίστοιχα).</w:t>
      </w:r>
    </w:p>
    <w:p w14:paraId="44955FD2" w14:textId="77777777" w:rsidR="00587D36" w:rsidRPr="009E4E09" w:rsidRDefault="00587D36" w:rsidP="00587D36">
      <w:pPr>
        <w:rPr>
          <w:lang w:val="el-GR"/>
        </w:rPr>
      </w:pPr>
      <w:r w:rsidRPr="009E4E09">
        <w:rPr>
          <w:lang w:val="el-GR"/>
        </w:rPr>
        <w:t xml:space="preserve">Ωστόσο, η τραστουζουμάμπη μπορεί να αυξήσει τη συνολική έκθεση ενός μεταβολίτη δοξορουβικίνης, (7-δεοξυ-13 διϋδρο-δοξορουβικινόνη, </w:t>
      </w:r>
      <w:r w:rsidRPr="009E4E09">
        <w:t>D</w:t>
      </w:r>
      <w:r w:rsidRPr="009E4E09">
        <w:rPr>
          <w:lang w:val="el-GR"/>
        </w:rPr>
        <w:t>7</w:t>
      </w:r>
      <w:r w:rsidRPr="009E4E09">
        <w:t>D</w:t>
      </w:r>
      <w:r w:rsidRPr="009E4E09">
        <w:rPr>
          <w:lang w:val="el-GR"/>
        </w:rPr>
        <w:t xml:space="preserve">). Η βιοδραστικότητα της </w:t>
      </w:r>
      <w:r w:rsidRPr="009E4E09">
        <w:t>D</w:t>
      </w:r>
      <w:r w:rsidRPr="009E4E09">
        <w:rPr>
          <w:lang w:val="el-GR"/>
        </w:rPr>
        <w:t>7</w:t>
      </w:r>
      <w:r w:rsidRPr="009E4E09">
        <w:t>D</w:t>
      </w:r>
      <w:r w:rsidRPr="009E4E09">
        <w:rPr>
          <w:lang w:val="el-GR"/>
        </w:rPr>
        <w:t xml:space="preserve"> και ο κλινικός αντίκτυπος της αύξησης αυτού του μεταβολίτη δεν </w:t>
      </w:r>
      <w:r w:rsidR="00297665">
        <w:rPr>
          <w:lang w:val="el-GR"/>
        </w:rPr>
        <w:t>ήταν</w:t>
      </w:r>
      <w:r w:rsidR="00297665" w:rsidRPr="009E4E09">
        <w:rPr>
          <w:lang w:val="el-GR"/>
        </w:rPr>
        <w:t xml:space="preserve"> </w:t>
      </w:r>
      <w:r w:rsidRPr="009E4E09">
        <w:rPr>
          <w:lang w:val="el-GR"/>
        </w:rPr>
        <w:t xml:space="preserve">σαφής.  </w:t>
      </w:r>
    </w:p>
    <w:p w14:paraId="3189DE0C" w14:textId="77777777" w:rsidR="00587D36" w:rsidRDefault="00587D36" w:rsidP="00587D36">
      <w:pPr>
        <w:rPr>
          <w:lang w:val="el-GR"/>
        </w:rPr>
      </w:pPr>
      <w:r w:rsidRPr="009E4E09">
        <w:rPr>
          <w:lang w:val="el-GR"/>
        </w:rPr>
        <w:t xml:space="preserve">Τα δεδομένα από τη μελέτη </w:t>
      </w:r>
      <w:r w:rsidRPr="009E4E09">
        <w:t>JP</w:t>
      </w:r>
      <w:r w:rsidRPr="009E4E09">
        <w:rPr>
          <w:lang w:val="el-GR"/>
        </w:rPr>
        <w:t xml:space="preserve">16003, μία μελέτη ενός σκέλους </w:t>
      </w:r>
      <w:r w:rsidR="00297665">
        <w:rPr>
          <w:lang w:val="el-GR"/>
        </w:rPr>
        <w:t xml:space="preserve">του </w:t>
      </w:r>
      <w:r w:rsidR="00297665">
        <w:t>Herceptin</w:t>
      </w:r>
      <w:r w:rsidRPr="009E4E09">
        <w:rPr>
          <w:lang w:val="el-GR"/>
        </w:rPr>
        <w:t>(4</w:t>
      </w:r>
      <w:r w:rsidRPr="009E4E09">
        <w:t> mg</w:t>
      </w:r>
      <w:r w:rsidRPr="009E4E09">
        <w:rPr>
          <w:lang w:val="el-GR"/>
        </w:rPr>
        <w:t>/</w:t>
      </w:r>
      <w:r w:rsidRPr="009E4E09">
        <w:t>kg</w:t>
      </w:r>
      <w:r w:rsidRPr="009E4E09">
        <w:rPr>
          <w:lang w:val="el-GR"/>
        </w:rPr>
        <w:t xml:space="preserve"> ΕΦ δόση εφόδου και 2</w:t>
      </w:r>
      <w:r w:rsidRPr="009E4E09">
        <w:t> mg</w:t>
      </w:r>
      <w:r w:rsidRPr="009E4E09">
        <w:rPr>
          <w:lang w:val="el-GR"/>
        </w:rPr>
        <w:t>/</w:t>
      </w:r>
      <w:r w:rsidRPr="009E4E09">
        <w:t>kg</w:t>
      </w:r>
      <w:r w:rsidRPr="009E4E09">
        <w:rPr>
          <w:lang w:val="el-GR"/>
        </w:rPr>
        <w:t xml:space="preserve"> ΕΦ εβδομαδιαίως) και της δοσεταξέλης (60</w:t>
      </w:r>
      <w:r w:rsidRPr="009E4E09">
        <w:t> mg</w:t>
      </w:r>
      <w:r w:rsidRPr="009E4E09">
        <w:rPr>
          <w:lang w:val="el-GR"/>
        </w:rPr>
        <w:t>/</w:t>
      </w:r>
      <w:r w:rsidRPr="009E4E09">
        <w:t>m</w:t>
      </w:r>
      <w:r w:rsidRPr="009E4E09">
        <w:rPr>
          <w:vertAlign w:val="superscript"/>
          <w:lang w:val="el-GR"/>
        </w:rPr>
        <w:t>2</w:t>
      </w:r>
      <w:r w:rsidRPr="009E4E09">
        <w:rPr>
          <w:lang w:val="el-GR"/>
        </w:rPr>
        <w:t xml:space="preserve"> ΕΦ) σε γυναίκες Ιαπωνικής καταγωγής με </w:t>
      </w:r>
      <w:r w:rsidRPr="009E4E09">
        <w:t>HER</w:t>
      </w:r>
      <w:r w:rsidRPr="009E4E09">
        <w:rPr>
          <w:lang w:val="el-GR"/>
        </w:rPr>
        <w:t xml:space="preserve">2-θετικό μεταστατικό καρκίνο του μαστού, </w:t>
      </w:r>
      <w:r w:rsidR="00297665">
        <w:rPr>
          <w:lang w:val="el-GR"/>
        </w:rPr>
        <w:t>υποστήριξαν</w:t>
      </w:r>
      <w:r w:rsidR="00297665" w:rsidRPr="009E4E09">
        <w:rPr>
          <w:lang w:val="el-GR"/>
        </w:rPr>
        <w:t xml:space="preserve"> </w:t>
      </w:r>
      <w:r w:rsidRPr="009E4E09">
        <w:rPr>
          <w:lang w:val="el-GR"/>
        </w:rPr>
        <w:t xml:space="preserve">ότι η ταυτόχρονη χορήγηση </w:t>
      </w:r>
      <w:r w:rsidR="00297665">
        <w:t>Herceptin</w:t>
      </w:r>
      <w:r w:rsidR="00297665" w:rsidRPr="009E4E09">
        <w:rPr>
          <w:lang w:val="el-GR"/>
        </w:rPr>
        <w:t xml:space="preserve"> </w:t>
      </w:r>
      <w:r w:rsidRPr="009E4E09">
        <w:rPr>
          <w:lang w:val="el-GR"/>
        </w:rPr>
        <w:t xml:space="preserve">δεν </w:t>
      </w:r>
      <w:r w:rsidR="00297665">
        <w:rPr>
          <w:lang w:val="el-GR"/>
        </w:rPr>
        <w:t>είχε</w:t>
      </w:r>
      <w:r w:rsidR="00297665" w:rsidRPr="009E4E09">
        <w:rPr>
          <w:lang w:val="el-GR"/>
        </w:rPr>
        <w:t xml:space="preserve"> </w:t>
      </w:r>
      <w:r w:rsidRPr="009E4E09">
        <w:rPr>
          <w:lang w:val="el-GR"/>
        </w:rPr>
        <w:t xml:space="preserve">καμία επίδραση στην φαρμακοκινητική της εφάπαξ δόσης δοσεταξέλης. Η μελέτη </w:t>
      </w:r>
      <w:r w:rsidRPr="009E4E09">
        <w:t>JP</w:t>
      </w:r>
      <w:r w:rsidRPr="009E4E09">
        <w:rPr>
          <w:lang w:val="el-GR"/>
        </w:rPr>
        <w:t xml:space="preserve">19959 ήταν μία υπομελέτη της </w:t>
      </w:r>
      <w:r w:rsidRPr="009E4E09">
        <w:t>BO</w:t>
      </w:r>
      <w:r w:rsidRPr="009E4E09">
        <w:rPr>
          <w:lang w:val="el-GR"/>
        </w:rPr>
        <w:t>18255 (</w:t>
      </w:r>
      <w:proofErr w:type="spellStart"/>
      <w:r w:rsidRPr="009E4E09">
        <w:t>ToGA</w:t>
      </w:r>
      <w:proofErr w:type="spellEnd"/>
      <w:r w:rsidRPr="009E4E09">
        <w:rPr>
          <w:lang w:val="el-GR"/>
        </w:rPr>
        <w:t xml:space="preserve">), η οποία πραγματοποιήθηκε σε άνδρες και γυναίκες ασθενείς Ιαπωνικής καταγωγής με προχωρημένο γαστρικό καρκίνο για να μελετηθεί η φαρμακοκινητική της καπεσιταμπίνης και της σισπλατίνης όταν χρησιμοποιούνται με ή χωρίς </w:t>
      </w:r>
      <w:r w:rsidR="00297665">
        <w:t>Herceptin</w:t>
      </w:r>
      <w:r w:rsidRPr="009E4E09">
        <w:rPr>
          <w:lang w:val="el-GR"/>
        </w:rPr>
        <w:t xml:space="preserve">. Τα αποτελέσματα της υπομελέτης </w:t>
      </w:r>
      <w:r w:rsidR="00297665">
        <w:rPr>
          <w:lang w:val="el-GR"/>
        </w:rPr>
        <w:t xml:space="preserve">αυτής </w:t>
      </w:r>
      <w:r w:rsidRPr="009E4E09">
        <w:rPr>
          <w:lang w:val="el-GR"/>
        </w:rPr>
        <w:t>έδειξαν ότι η έκθεση στους βιοδραστικούς μεταβολίτες (π.χ. 5-</w:t>
      </w:r>
      <w:r w:rsidRPr="009E4E09">
        <w:t>FU</w:t>
      </w:r>
      <w:r w:rsidRPr="009E4E09">
        <w:rPr>
          <w:lang w:val="el-GR"/>
        </w:rPr>
        <w:t xml:space="preserve">) της καπεσιταμπίνης δεν επηρεάστηκε από την παράλληλη χρήση σισπλατίνης ή από την παράλληλη χρήση σισπλατίνης συν </w:t>
      </w:r>
      <w:r w:rsidR="00297665">
        <w:t>Herceptin</w:t>
      </w:r>
      <w:r w:rsidRPr="009E4E09">
        <w:rPr>
          <w:lang w:val="el-GR"/>
        </w:rPr>
        <w:t>. Ωστόσο, η καπεσιταμπίνη από μόνη της έδειξε υψηλότερες συγκεντρώσεις και μεγαλύτερη ημίσεια ζωή όταν συνδυάστηκε με τ</w:t>
      </w:r>
      <w:r w:rsidR="00297665">
        <w:t>o</w:t>
      </w:r>
      <w:r w:rsidRPr="009E4E09">
        <w:rPr>
          <w:lang w:val="el-GR"/>
        </w:rPr>
        <w:t xml:space="preserve"> </w:t>
      </w:r>
      <w:r w:rsidR="00297665">
        <w:t>Herceptin</w:t>
      </w:r>
      <w:r w:rsidRPr="009E4E09">
        <w:rPr>
          <w:lang w:val="el-GR"/>
        </w:rPr>
        <w:t xml:space="preserve">. Τα δεδομένα έδειξαν, επίσης, ότι η φαρμακοκινητική της σισπλατίνης δεν επηρεάστηκε από την παράλληλη χρήση καπεσιταμπίνης ή από την παράλληλη χρήση καπεσιταμπίνης συν </w:t>
      </w:r>
      <w:r w:rsidR="00297665">
        <w:t>Herceptin</w:t>
      </w:r>
      <w:r w:rsidRPr="009E4E09">
        <w:rPr>
          <w:lang w:val="el-GR"/>
        </w:rPr>
        <w:t>.</w:t>
      </w:r>
    </w:p>
    <w:p w14:paraId="11183546" w14:textId="77777777" w:rsidR="00297665" w:rsidRDefault="00297665" w:rsidP="00587D36">
      <w:pPr>
        <w:rPr>
          <w:lang w:val="el-GR"/>
        </w:rPr>
      </w:pPr>
    </w:p>
    <w:p w14:paraId="68C079C5" w14:textId="77777777" w:rsidR="00297665" w:rsidRPr="009E4E09" w:rsidRDefault="00297665" w:rsidP="00587D36">
      <w:pPr>
        <w:rPr>
          <w:lang w:val="el-GR"/>
        </w:rPr>
      </w:pPr>
      <w:r>
        <w:rPr>
          <w:lang w:val="el-GR"/>
        </w:rPr>
        <w:t>Τα φαρμακοκινητικά δεδομένα από τη Μελέτη Η4613</w:t>
      </w:r>
      <w:r>
        <w:t>g</w:t>
      </w:r>
      <w:r w:rsidRPr="004B6FD4">
        <w:rPr>
          <w:lang w:val="el-GR"/>
        </w:rPr>
        <w:t>/</w:t>
      </w:r>
      <w:r>
        <w:t>GO</w:t>
      </w:r>
      <w:r w:rsidRPr="004B6FD4">
        <w:rPr>
          <w:lang w:val="el-GR"/>
        </w:rPr>
        <w:t xml:space="preserve">01305 </w:t>
      </w:r>
      <w:r>
        <w:rPr>
          <w:lang w:val="el-GR"/>
        </w:rPr>
        <w:t xml:space="preserve">σε ασθενείς με μεταστατικό ή τοπικά προχωρημένο ανεγχείρητο </w:t>
      </w:r>
      <w:r>
        <w:t>HER</w:t>
      </w:r>
      <w:r w:rsidRPr="004B6FD4">
        <w:rPr>
          <w:lang w:val="el-GR"/>
        </w:rPr>
        <w:t>2-</w:t>
      </w:r>
      <w:r>
        <w:rPr>
          <w:lang w:val="el-GR"/>
        </w:rPr>
        <w:t xml:space="preserve">θετικό καρκίνο </w:t>
      </w:r>
      <w:r w:rsidR="00670FCC">
        <w:rPr>
          <w:lang w:val="el-GR"/>
        </w:rPr>
        <w:t>υποδήλωσαν</w:t>
      </w:r>
      <w:r>
        <w:rPr>
          <w:lang w:val="el-GR"/>
        </w:rPr>
        <w:t xml:space="preserve"> ότι η τραστουζουμάμπη δεν έχει καμία επίδραση στη ΦΚ της καρβοπλατίνης</w:t>
      </w:r>
      <w:r w:rsidR="00670FCC">
        <w:rPr>
          <w:lang w:val="el-GR"/>
        </w:rPr>
        <w:t>.</w:t>
      </w:r>
    </w:p>
    <w:p w14:paraId="3B0C7560" w14:textId="77777777" w:rsidR="00587D36" w:rsidRPr="009E4E09" w:rsidRDefault="00587D36" w:rsidP="00587D36">
      <w:pPr>
        <w:rPr>
          <w:lang w:val="el-GR"/>
        </w:rPr>
      </w:pPr>
    </w:p>
    <w:p w14:paraId="67FFB28C" w14:textId="77777777" w:rsidR="00587D36" w:rsidRPr="009E4E09" w:rsidRDefault="00587D36" w:rsidP="00587D36">
      <w:pPr>
        <w:rPr>
          <w:i/>
          <w:lang w:val="el-GR"/>
        </w:rPr>
      </w:pPr>
      <w:r w:rsidRPr="009E4E09">
        <w:rPr>
          <w:i/>
          <w:lang w:val="el-GR"/>
        </w:rPr>
        <w:t>Επίδραση των αντινεοπλασματικών παραγόντων στη φαρμακοκινητική της τραστουζουμάμπης</w:t>
      </w:r>
    </w:p>
    <w:p w14:paraId="57719A6C" w14:textId="77777777" w:rsidR="00587D36" w:rsidRPr="009E4E09" w:rsidRDefault="00587D36" w:rsidP="00587D36">
      <w:pPr>
        <w:rPr>
          <w:szCs w:val="22"/>
          <w:lang w:val="el-GR"/>
        </w:rPr>
      </w:pPr>
    </w:p>
    <w:p w14:paraId="3C3DFAD9" w14:textId="175DFE2A" w:rsidR="00587D36" w:rsidRPr="009E4E09" w:rsidRDefault="00587D36" w:rsidP="00587D36">
      <w:pPr>
        <w:rPr>
          <w:lang w:val="el-GR"/>
        </w:rPr>
      </w:pPr>
      <w:r w:rsidRPr="009E4E09">
        <w:rPr>
          <w:lang w:val="el-GR"/>
        </w:rPr>
        <w:t xml:space="preserve">Με τη σύγκριση των προσομοιωμένων συγκεντρώσεων τραστουζουμάμπης στον ορό μετά από μονοθεραπεία με </w:t>
      </w:r>
      <w:r w:rsidR="00297665">
        <w:t>Herceptin</w:t>
      </w:r>
      <w:r w:rsidR="00297665" w:rsidRPr="009E4E09">
        <w:rPr>
          <w:lang w:val="el-GR"/>
        </w:rPr>
        <w:t xml:space="preserve"> </w:t>
      </w:r>
      <w:r w:rsidRPr="009E4E09">
        <w:rPr>
          <w:lang w:val="el-GR"/>
        </w:rPr>
        <w:t>(4</w:t>
      </w:r>
      <w:r w:rsidRPr="009E4E09">
        <w:t> mg</w:t>
      </w:r>
      <w:r w:rsidRPr="009E4E09">
        <w:rPr>
          <w:lang w:val="el-GR"/>
        </w:rPr>
        <w:t>/</w:t>
      </w:r>
      <w:r w:rsidRPr="009E4E09">
        <w:t>kg</w:t>
      </w:r>
      <w:r w:rsidRPr="009E4E09">
        <w:rPr>
          <w:lang w:val="el-GR"/>
        </w:rPr>
        <w:t xml:space="preserve"> δόση εφόδου/2</w:t>
      </w:r>
      <w:r w:rsidRPr="009E4E09">
        <w:t> mg</w:t>
      </w:r>
      <w:r w:rsidRPr="009E4E09">
        <w:rPr>
          <w:lang w:val="el-GR"/>
        </w:rPr>
        <w:t>/</w:t>
      </w:r>
      <w:r w:rsidRPr="009E4E09">
        <w:t>kg</w:t>
      </w:r>
      <w:r w:rsidRPr="009E4E09">
        <w:rPr>
          <w:lang w:val="el-GR"/>
        </w:rPr>
        <w:t xml:space="preserve"> κάθε 1 εβδομάδα ΕΦ) και των παρατηρηθέντων συγκεντρώσεων στον ορό σε γυναίκες Ιαπωνικής καταγωγής με </w:t>
      </w:r>
      <w:r w:rsidRPr="009E4E09">
        <w:t>HER</w:t>
      </w:r>
      <w:r w:rsidRPr="009E4E09">
        <w:rPr>
          <w:lang w:val="el-GR"/>
        </w:rPr>
        <w:t xml:space="preserve">2-θετικό μεταστατικό καρκίνο του μαστού (μελέτη </w:t>
      </w:r>
      <w:r w:rsidRPr="009E4E09">
        <w:t>JP</w:t>
      </w:r>
      <w:r w:rsidRPr="009E4E09">
        <w:rPr>
          <w:lang w:val="el-GR"/>
        </w:rPr>
        <w:t>16003) δεν βρέθηκαν στοιχεία ΦΚ επίδρασης από την ταυτόχρονη χορήγηση δοσεταξέλης στη φαρμακοκινητική της τραστουζουμάμπης.</w:t>
      </w:r>
    </w:p>
    <w:p w14:paraId="30CD39F7" w14:textId="0BEC426A" w:rsidR="00297665" w:rsidRDefault="00587D36" w:rsidP="00297665">
      <w:pPr>
        <w:rPr>
          <w:lang w:val="el-GR"/>
        </w:rPr>
      </w:pPr>
      <w:r w:rsidRPr="009E4E09">
        <w:rPr>
          <w:lang w:val="el-GR"/>
        </w:rPr>
        <w:t xml:space="preserve">Η σύγκριση των ΦΚ αποτελεσμάτων από δύο μελέτες φάσης </w:t>
      </w:r>
      <w:r w:rsidRPr="009E4E09">
        <w:t>II</w:t>
      </w:r>
      <w:r w:rsidRPr="009E4E09">
        <w:rPr>
          <w:lang w:val="el-GR"/>
        </w:rPr>
        <w:t xml:space="preserve"> (</w:t>
      </w:r>
      <w:r w:rsidRPr="009E4E09">
        <w:t>BO</w:t>
      </w:r>
      <w:r w:rsidRPr="009E4E09">
        <w:rPr>
          <w:lang w:val="el-GR"/>
        </w:rPr>
        <w:t xml:space="preserve">15935 και </w:t>
      </w:r>
      <w:r w:rsidRPr="009E4E09">
        <w:t>M</w:t>
      </w:r>
      <w:r w:rsidRPr="009E4E09">
        <w:rPr>
          <w:lang w:val="el-GR"/>
        </w:rPr>
        <w:t xml:space="preserve">77004) και μία μελέτη φάσης </w:t>
      </w:r>
      <w:r w:rsidRPr="009E4E09">
        <w:t>III</w:t>
      </w:r>
      <w:r w:rsidRPr="009E4E09">
        <w:rPr>
          <w:lang w:val="el-GR"/>
        </w:rPr>
        <w:t xml:space="preserve"> (</w:t>
      </w:r>
      <w:r w:rsidRPr="009E4E09">
        <w:t>H</w:t>
      </w:r>
      <w:r w:rsidRPr="009E4E09">
        <w:rPr>
          <w:lang w:val="el-GR"/>
        </w:rPr>
        <w:t>0648</w:t>
      </w:r>
      <w:r w:rsidRPr="009E4E09">
        <w:t>g</w:t>
      </w:r>
      <w:r w:rsidRPr="009E4E09">
        <w:rPr>
          <w:lang w:val="el-GR"/>
        </w:rPr>
        <w:t xml:space="preserve">) όπου οι ασθενείς έλαβαν θεραπεία παράλληλα με </w:t>
      </w:r>
      <w:r w:rsidRPr="009E4E09">
        <w:t>Herceptin</w:t>
      </w:r>
      <w:r w:rsidRPr="009E4E09">
        <w:rPr>
          <w:lang w:val="el-GR"/>
        </w:rPr>
        <w:t xml:space="preserve"> και πακλιταξέλη και δύο μελέτες φάσης </w:t>
      </w:r>
      <w:r w:rsidRPr="009E4E09">
        <w:t>II</w:t>
      </w:r>
      <w:r w:rsidRPr="009E4E09">
        <w:rPr>
          <w:lang w:val="el-GR"/>
        </w:rPr>
        <w:t xml:space="preserve"> όπου το </w:t>
      </w:r>
      <w:r w:rsidRPr="009E4E09">
        <w:t>Herceptin</w:t>
      </w:r>
      <w:r w:rsidRPr="009E4E09">
        <w:rPr>
          <w:lang w:val="el-GR"/>
        </w:rPr>
        <w:t xml:space="preserve"> χορηγήθηκε ως μονοθεραπεία (</w:t>
      </w:r>
      <w:r w:rsidRPr="009E4E09">
        <w:t>W</w:t>
      </w:r>
      <w:r w:rsidRPr="009E4E09">
        <w:rPr>
          <w:lang w:val="el-GR"/>
        </w:rPr>
        <w:t xml:space="preserve">016229 και </w:t>
      </w:r>
      <w:r w:rsidRPr="009E4E09">
        <w:t>MO</w:t>
      </w:r>
      <w:r w:rsidRPr="009E4E09">
        <w:rPr>
          <w:lang w:val="el-GR"/>
        </w:rPr>
        <w:t xml:space="preserve">16982), σε γυναίκες με </w:t>
      </w:r>
      <w:r w:rsidRPr="009E4E09">
        <w:t>HER</w:t>
      </w:r>
      <w:r w:rsidRPr="009E4E09">
        <w:rPr>
          <w:lang w:val="el-GR"/>
        </w:rPr>
        <w:t xml:space="preserve">2-θετικό μεταστατικό καρκίνο του μαστού υποδεικνύει ότι οι ατομικές και μέσες κατώτατες συγκεντρώσεις </w:t>
      </w:r>
      <w:r w:rsidR="00297665">
        <w:rPr>
          <w:lang w:val="el-GR"/>
        </w:rPr>
        <w:t>της τραστουζουμάμπης</w:t>
      </w:r>
      <w:r w:rsidRPr="009E4E09">
        <w:rPr>
          <w:lang w:val="el-GR"/>
        </w:rPr>
        <w:t>στον ορό ποίκιλαν εντός και μεταξύ των μελετών, αλλά δεν υπήρξε καμία σαφής επίδραση της ταυτόχρονης χορήγησης πακλιταξέλης στη φαρμακοκινητική της τραστουζουμάμπης.</w:t>
      </w:r>
      <w:r w:rsidR="00297665">
        <w:rPr>
          <w:lang w:val="el-GR"/>
        </w:rPr>
        <w:t xml:space="preserve"> Η σύγκριση των ΦΚ δεδομένων τραστουζουμάμπης από τη Μελέτη Μ77004 στην οποία οι γυναίκες με </w:t>
      </w:r>
      <w:r w:rsidR="00297665">
        <w:t>HER</w:t>
      </w:r>
      <w:r w:rsidR="00297665" w:rsidRPr="004B6FD4">
        <w:rPr>
          <w:lang w:val="el-GR"/>
        </w:rPr>
        <w:t>2-</w:t>
      </w:r>
      <w:r w:rsidR="00297665">
        <w:rPr>
          <w:lang w:val="el-GR"/>
        </w:rPr>
        <w:t xml:space="preserve">θετικό ΜΚΜ ήταν υπό θεραπεία ταυτόχρονα με </w:t>
      </w:r>
      <w:r w:rsidR="00297665">
        <w:t>Herceptin</w:t>
      </w:r>
      <w:r w:rsidR="00297665" w:rsidRPr="004B6FD4">
        <w:rPr>
          <w:lang w:val="el-GR"/>
        </w:rPr>
        <w:t xml:space="preserve">, </w:t>
      </w:r>
      <w:r w:rsidR="00297665">
        <w:rPr>
          <w:lang w:val="el-GR"/>
        </w:rPr>
        <w:t xml:space="preserve">πακλιταξέλη και δοξορουβικίνη με τα ΦΚ δεδομένα της τραστουζουμάμπης σε μελέτες όπου το </w:t>
      </w:r>
      <w:r w:rsidR="00297665">
        <w:t>Herceptin</w:t>
      </w:r>
      <w:r w:rsidR="00297665" w:rsidRPr="004B6FD4">
        <w:rPr>
          <w:lang w:val="el-GR"/>
        </w:rPr>
        <w:t xml:space="preserve"> </w:t>
      </w:r>
      <w:r w:rsidR="00297665">
        <w:rPr>
          <w:lang w:val="el-GR"/>
        </w:rPr>
        <w:t>χορηγείτο ως μονοθεραπεία (Η0649</w:t>
      </w:r>
      <w:r w:rsidR="00297665">
        <w:t>g</w:t>
      </w:r>
      <w:r w:rsidR="00297665" w:rsidRPr="004B6FD4">
        <w:rPr>
          <w:lang w:val="el-GR"/>
        </w:rPr>
        <w:t xml:space="preserve">) </w:t>
      </w:r>
      <w:r w:rsidR="00297665">
        <w:rPr>
          <w:lang w:val="el-GR"/>
        </w:rPr>
        <w:t>ή σε συνδυασμό με ανθρακυκλίνη συν κυκλοφωσφαμίδη ή πακλιταξέλη (Μελέτη Η0648</w:t>
      </w:r>
      <w:r w:rsidR="00297665">
        <w:t>g</w:t>
      </w:r>
      <w:r w:rsidR="00297665" w:rsidRPr="004B6FD4">
        <w:rPr>
          <w:lang w:val="el-GR"/>
        </w:rPr>
        <w:t xml:space="preserve">), </w:t>
      </w:r>
      <w:r w:rsidR="00297665">
        <w:rPr>
          <w:lang w:val="el-GR"/>
        </w:rPr>
        <w:t>έδειξαν ότι δεν υπάρχει επίδραση της δοξορουβικίνης και της πακλιταξέλης στη φαρμακοκινητική της τραστουζουμάμπης.</w:t>
      </w:r>
    </w:p>
    <w:p w14:paraId="4C35781F" w14:textId="77777777" w:rsidR="00297665" w:rsidRDefault="00297665" w:rsidP="00297665">
      <w:pPr>
        <w:rPr>
          <w:lang w:val="el-GR"/>
        </w:rPr>
      </w:pPr>
    </w:p>
    <w:p w14:paraId="3A4E0A5D" w14:textId="77777777" w:rsidR="00297665" w:rsidRPr="00EA022F" w:rsidRDefault="00297665" w:rsidP="00297665">
      <w:pPr>
        <w:rPr>
          <w:lang w:val="el-GR"/>
        </w:rPr>
      </w:pPr>
      <w:r>
        <w:rPr>
          <w:lang w:val="el-GR"/>
        </w:rPr>
        <w:lastRenderedPageBreak/>
        <w:t xml:space="preserve">Τα φαρμακοκινητικά δεδομένα από τη Μελέτη </w:t>
      </w:r>
      <w:r w:rsidRPr="004B6FD4">
        <w:rPr>
          <w:rFonts w:cs="Arial"/>
          <w:iCs/>
        </w:rPr>
        <w:t>H</w:t>
      </w:r>
      <w:r w:rsidRPr="004B6FD4">
        <w:rPr>
          <w:rFonts w:cs="Arial"/>
          <w:iCs/>
          <w:lang w:val="el-GR"/>
        </w:rPr>
        <w:t>4613</w:t>
      </w:r>
      <w:r w:rsidRPr="004B6FD4">
        <w:rPr>
          <w:rFonts w:cs="Arial"/>
          <w:iCs/>
        </w:rPr>
        <w:t>g</w:t>
      </w:r>
      <w:r w:rsidRPr="004B6FD4">
        <w:rPr>
          <w:rFonts w:cs="Arial"/>
          <w:iCs/>
          <w:lang w:val="el-GR"/>
        </w:rPr>
        <w:t>/</w:t>
      </w:r>
      <w:r w:rsidRPr="004B6FD4">
        <w:rPr>
          <w:rFonts w:cs="Arial"/>
          <w:iCs/>
        </w:rPr>
        <w:t>GO</w:t>
      </w:r>
      <w:r w:rsidRPr="004B6FD4">
        <w:rPr>
          <w:rFonts w:cs="Arial"/>
          <w:iCs/>
          <w:lang w:val="el-GR"/>
        </w:rPr>
        <w:t>01305</w:t>
      </w:r>
      <w:r>
        <w:rPr>
          <w:rFonts w:cs="Arial"/>
          <w:iCs/>
          <w:lang w:val="el-GR"/>
        </w:rPr>
        <w:t xml:space="preserve"> </w:t>
      </w:r>
      <w:r w:rsidR="00670FCC">
        <w:rPr>
          <w:rFonts w:cs="Arial"/>
          <w:iCs/>
          <w:lang w:val="el-GR"/>
        </w:rPr>
        <w:t>υποδήλωσαν</w:t>
      </w:r>
      <w:r>
        <w:rPr>
          <w:rFonts w:cs="Arial"/>
          <w:iCs/>
          <w:lang w:val="el-GR"/>
        </w:rPr>
        <w:t xml:space="preserve"> ότι η καρβοπλατίνη δεν είχε καμία επίδραση στη ΦΚ της τραστουζουμάμπης.</w:t>
      </w:r>
    </w:p>
    <w:p w14:paraId="5EF0681A" w14:textId="77777777" w:rsidR="00587D36" w:rsidRPr="009E4E09" w:rsidRDefault="00587D36" w:rsidP="00587D36">
      <w:pPr>
        <w:rPr>
          <w:lang w:val="el-GR"/>
        </w:rPr>
      </w:pPr>
    </w:p>
    <w:p w14:paraId="47D690E0" w14:textId="77777777" w:rsidR="00587D36" w:rsidRPr="009E4E09" w:rsidRDefault="00587D36" w:rsidP="00587D36">
      <w:pPr>
        <w:rPr>
          <w:lang w:val="el-GR"/>
        </w:rPr>
      </w:pPr>
      <w:r w:rsidRPr="009E4E09">
        <w:rPr>
          <w:lang w:val="el-GR"/>
        </w:rPr>
        <w:t>Η ταυτόχρονη χορήγηση αναστροζόλης δεν φάνηκε να επηρεάζει τη φαρμακοκινητική της τραστουζουμάμπης.</w:t>
      </w:r>
    </w:p>
    <w:p w14:paraId="0D80BCA4" w14:textId="77777777" w:rsidR="00587D36" w:rsidRPr="009E4E09" w:rsidRDefault="00587D36" w:rsidP="00587D36">
      <w:pPr>
        <w:rPr>
          <w:lang w:val="el-GR"/>
        </w:rPr>
      </w:pPr>
    </w:p>
    <w:p w14:paraId="1ED19C33" w14:textId="77777777" w:rsidR="00587D36" w:rsidRPr="009E4E09" w:rsidRDefault="00587D36" w:rsidP="00587D36">
      <w:pPr>
        <w:keepNext/>
        <w:ind w:left="567" w:hanging="567"/>
        <w:rPr>
          <w:b/>
          <w:lang w:val="el-GR"/>
        </w:rPr>
      </w:pPr>
      <w:r w:rsidRPr="009E4E09">
        <w:rPr>
          <w:b/>
          <w:lang w:val="el-GR"/>
        </w:rPr>
        <w:t>4.6</w:t>
      </w:r>
      <w:r w:rsidRPr="009E4E09">
        <w:rPr>
          <w:b/>
          <w:lang w:val="el-GR"/>
        </w:rPr>
        <w:tab/>
        <w:t>Γονιμότητα, κύηση και γαλουχία</w:t>
      </w:r>
    </w:p>
    <w:p w14:paraId="6A6201FA" w14:textId="77777777" w:rsidR="00587D36" w:rsidRPr="009E4E09" w:rsidRDefault="00587D36" w:rsidP="00587D36">
      <w:pPr>
        <w:keepNext/>
        <w:rPr>
          <w:lang w:val="el-GR"/>
        </w:rPr>
      </w:pPr>
    </w:p>
    <w:p w14:paraId="4CF2CF87" w14:textId="77777777" w:rsidR="00587D36" w:rsidRPr="009E4E09" w:rsidRDefault="00587D36" w:rsidP="00587D36">
      <w:pPr>
        <w:keepNext/>
        <w:rPr>
          <w:i/>
          <w:lang w:val="el-GR"/>
        </w:rPr>
      </w:pPr>
      <w:r w:rsidRPr="009E4E09">
        <w:rPr>
          <w:i/>
          <w:lang w:val="el-GR"/>
        </w:rPr>
        <w:t>Γυναίκες σε αναπαραγωγική ηλικία / Αντισύλληψη</w:t>
      </w:r>
    </w:p>
    <w:p w14:paraId="1A10439D" w14:textId="01BC95FB" w:rsidR="00587D36" w:rsidRPr="009E4E09" w:rsidRDefault="00587D36" w:rsidP="00587D36">
      <w:pPr>
        <w:keepNext/>
        <w:rPr>
          <w:lang w:val="el-GR"/>
        </w:rPr>
      </w:pPr>
      <w:r w:rsidRPr="009E4E09">
        <w:rPr>
          <w:lang w:val="el-GR"/>
        </w:rPr>
        <w:t xml:space="preserve">Οι γυναίκες σε αναπαραγωγική ηλικία θα πρέπει να συμβουλεύονται να χρησιμοποιούν αποτελεσματική αντισύλληψη κατά τη διάρκεια της θεραπείας με </w:t>
      </w:r>
      <w:r w:rsidRPr="009E4E09">
        <w:t>Herceptin</w:t>
      </w:r>
      <w:r w:rsidRPr="009E4E09">
        <w:rPr>
          <w:lang w:val="el-GR"/>
        </w:rPr>
        <w:t xml:space="preserve"> και για 7</w:t>
      </w:r>
      <w:r w:rsidRPr="009E4E09">
        <w:t> </w:t>
      </w:r>
      <w:r w:rsidRPr="009E4E09">
        <w:rPr>
          <w:lang w:val="el-GR"/>
        </w:rPr>
        <w:t>μήνες μετά από την ολοκλήρωση της θεραπείας</w:t>
      </w:r>
      <w:r w:rsidR="00297665">
        <w:rPr>
          <w:lang w:val="el-GR"/>
        </w:rPr>
        <w:t xml:space="preserve"> (βλέπε παράγραφο 5.2)</w:t>
      </w:r>
      <w:r w:rsidRPr="009E4E09">
        <w:rPr>
          <w:lang w:val="el-GR"/>
        </w:rPr>
        <w:t>.</w:t>
      </w:r>
    </w:p>
    <w:p w14:paraId="7CFEA224" w14:textId="77777777" w:rsidR="00587D36" w:rsidRPr="009E4E09" w:rsidRDefault="00587D36" w:rsidP="00587D36">
      <w:pPr>
        <w:keepNext/>
        <w:rPr>
          <w:lang w:val="el-GR"/>
        </w:rPr>
      </w:pPr>
    </w:p>
    <w:p w14:paraId="4F9F438D" w14:textId="77777777" w:rsidR="00587D36" w:rsidRPr="009E4E09" w:rsidRDefault="00154D90" w:rsidP="00587D36">
      <w:pPr>
        <w:keepNext/>
        <w:rPr>
          <w:i/>
          <w:lang w:val="el-GR"/>
        </w:rPr>
      </w:pPr>
      <w:r>
        <w:rPr>
          <w:i/>
          <w:lang w:val="el-GR"/>
        </w:rPr>
        <w:t>Κύηση</w:t>
      </w:r>
    </w:p>
    <w:p w14:paraId="2BEF5775" w14:textId="77777777" w:rsidR="00587D36" w:rsidRPr="009E4E09" w:rsidRDefault="00587D36" w:rsidP="00587D36">
      <w:pPr>
        <w:rPr>
          <w:lang w:val="el-GR"/>
        </w:rPr>
      </w:pPr>
      <w:r w:rsidRPr="009E4E09">
        <w:rPr>
          <w:lang w:val="el-GR"/>
        </w:rPr>
        <w:t xml:space="preserve">Μελέτες αναπαραγωγής που διενεργήθηκαν σε πιθήκους </w:t>
      </w:r>
      <w:proofErr w:type="spellStart"/>
      <w:r w:rsidR="00F71B11">
        <w:t>C</w:t>
      </w:r>
      <w:r w:rsidRPr="009E4E09">
        <w:t>ynomolgous</w:t>
      </w:r>
      <w:proofErr w:type="spellEnd"/>
      <w:r w:rsidRPr="009E4E09">
        <w:rPr>
          <w:lang w:val="el-GR"/>
        </w:rPr>
        <w:t xml:space="preserve"> με δόσεις έως 25 φορές μεγαλύτερες από την εβδομαδιαία δόση συντήρησης σκευάσματος ενδοφλέβιας χορήγησης </w:t>
      </w:r>
      <w:r w:rsidRPr="009E4E09">
        <w:t>Herceptin</w:t>
      </w:r>
      <w:r w:rsidRPr="009E4E09">
        <w:rPr>
          <w:lang w:val="el-GR"/>
        </w:rPr>
        <w:t xml:space="preserve"> των 2</w:t>
      </w:r>
      <w:r w:rsidRPr="009E4E09">
        <w:t> mg</w:t>
      </w:r>
      <w:r w:rsidRPr="009E4E09">
        <w:rPr>
          <w:lang w:val="el-GR"/>
        </w:rPr>
        <w:t>/</w:t>
      </w:r>
      <w:r w:rsidRPr="009E4E09">
        <w:t>kg</w:t>
      </w:r>
      <w:r w:rsidRPr="009E4E09">
        <w:rPr>
          <w:lang w:val="el-GR"/>
        </w:rPr>
        <w:t xml:space="preserve"> στους ανθρώπους, δεν αποκάλυψαν κανένα στοιχείο μειωμένης αναπαραγωγικής ικανότητας ή βλάβης στο έμβρυο. Παρατηρήθηκε μεταφορά μέσω του πλακούντα της τραστουζουμάμπης κατά τη διάρκεια της πρώιμης (ημέρες</w:t>
      </w:r>
      <w:r w:rsidRPr="009E4E09">
        <w:t> </w:t>
      </w:r>
      <w:r w:rsidRPr="009E4E09">
        <w:rPr>
          <w:lang w:val="el-GR"/>
        </w:rPr>
        <w:t>20–50 της κύησης) και όψιμης (ημέρες</w:t>
      </w:r>
      <w:r w:rsidRPr="009E4E09">
        <w:t> </w:t>
      </w:r>
      <w:r w:rsidRPr="009E4E09">
        <w:rPr>
          <w:lang w:val="el-GR"/>
        </w:rPr>
        <w:t xml:space="preserve">120–150 της κύησης) περιόδου ανάπτυξης του εμβρύου. Δεν είναι γνωστό εάν το </w:t>
      </w:r>
      <w:r w:rsidRPr="009E4E09">
        <w:t>Herceptin</w:t>
      </w:r>
      <w:r w:rsidRPr="009E4E09">
        <w:rPr>
          <w:lang w:val="el-GR"/>
        </w:rPr>
        <w:t xml:space="preserve"> μπορεί να επηρεάσει τη δυνατότητα αναπαραγωγής. Επειδή η ανταπόκριση του ανθρώπου δεν είναι πάντα δυνατό να προβλεφθεί με βάση τις μελέτες αναπαραγωγής σε πειραματόζωα, το </w:t>
      </w:r>
      <w:r w:rsidRPr="009E4E09">
        <w:t>Herceptin</w:t>
      </w:r>
      <w:r w:rsidRPr="009E4E09">
        <w:rPr>
          <w:lang w:val="el-GR"/>
        </w:rPr>
        <w:t xml:space="preserve"> θα πρέπει να αποφεύγεται κατά τη διάρκεια της κύησης εκτός εάν τα δυνητικά οφέλη για τη μητέρα υπερτερούν σε σχέση με το δυνητικό κίνδυνο για το έμβρυο.</w:t>
      </w:r>
    </w:p>
    <w:p w14:paraId="17FAF82D" w14:textId="77777777" w:rsidR="00587D36" w:rsidRPr="009E4E09" w:rsidRDefault="00587D36" w:rsidP="00587D36">
      <w:pPr>
        <w:rPr>
          <w:lang w:val="el-GR"/>
        </w:rPr>
      </w:pPr>
    </w:p>
    <w:p w14:paraId="120F9391" w14:textId="3AD27DE0" w:rsidR="00587D36" w:rsidRPr="009E4E09" w:rsidRDefault="00587D36" w:rsidP="00587D36">
      <w:pPr>
        <w:rPr>
          <w:lang w:val="el-GR"/>
        </w:rPr>
      </w:pPr>
      <w:r w:rsidRPr="009E4E09">
        <w:rPr>
          <w:lang w:val="el-GR"/>
        </w:rPr>
        <w:t xml:space="preserve">Μετά από την κυκλοφορία στην αγορά, έχουν αναφερθεί περιπτώσεις διαταραχής της εμβρυϊκής νεφρικής ανάπτυξης και/ή λειτουργίας σε σχέση με ολιγοϋδράμνιο σε έγκυες γυναίκες που λάμβαναν </w:t>
      </w:r>
      <w:r w:rsidRPr="009E4E09">
        <w:t>Herceptin</w:t>
      </w:r>
      <w:r w:rsidRPr="009E4E09">
        <w:rPr>
          <w:lang w:val="el-GR"/>
        </w:rPr>
        <w:t xml:space="preserve">, μερικές εκ των οποίων σχετίζονται με θανατηφόρα πνευμονική υποπλασία του εμβρύου. Οι γυναίκες που μένουν έγκυες θα πρέπει να ενημερώνονται για την πιθανότητα βλάβης στο έμβρυο. Εάν μία έγκυος γυναίκα υποβάλλεται σε θεραπεία με </w:t>
      </w:r>
      <w:r w:rsidRPr="009E4E09">
        <w:t>Herceptin</w:t>
      </w:r>
      <w:r w:rsidRPr="009E4E09">
        <w:rPr>
          <w:lang w:val="el-GR"/>
        </w:rPr>
        <w:t>,</w:t>
      </w:r>
      <w:r w:rsidR="00857F77">
        <w:rPr>
          <w:lang w:val="el-GR"/>
        </w:rPr>
        <w:t xml:space="preserve"> ή εάν μία ασθενής καταστεί έγκυος ενώ λαμβάνει </w:t>
      </w:r>
      <w:r w:rsidR="00857F77">
        <w:t>Herceptin</w:t>
      </w:r>
      <w:r w:rsidR="00857F77" w:rsidRPr="00CF166F">
        <w:rPr>
          <w:lang w:val="el-GR"/>
        </w:rPr>
        <w:t xml:space="preserve"> </w:t>
      </w:r>
      <w:r w:rsidR="00857F77">
        <w:rPr>
          <w:lang w:val="el-GR"/>
        </w:rPr>
        <w:t>ή σε διάστημα 7 μηνών μετά από την τελευταία δόση του</w:t>
      </w:r>
      <w:r w:rsidR="00857F77" w:rsidRPr="00A14AA1">
        <w:rPr>
          <w:lang w:val="el-GR"/>
        </w:rPr>
        <w:t xml:space="preserve"> </w:t>
      </w:r>
      <w:r w:rsidR="00857F77">
        <w:t>Herceptin</w:t>
      </w:r>
      <w:r w:rsidR="00857F77">
        <w:rPr>
          <w:lang w:val="el-GR"/>
        </w:rPr>
        <w:t>,</w:t>
      </w:r>
      <w:r w:rsidRPr="009E4E09">
        <w:rPr>
          <w:lang w:val="el-GR"/>
        </w:rPr>
        <w:t xml:space="preserve"> είναι επιθυμητή η στενή παρακολούθηση από διεπιστημονική ομάδα.</w:t>
      </w:r>
    </w:p>
    <w:p w14:paraId="7A9CE482" w14:textId="77777777" w:rsidR="00587D36" w:rsidRPr="009E4E09" w:rsidRDefault="00587D36" w:rsidP="00587D36">
      <w:pPr>
        <w:rPr>
          <w:lang w:val="el-GR"/>
        </w:rPr>
      </w:pPr>
    </w:p>
    <w:p w14:paraId="6FF75053" w14:textId="77777777" w:rsidR="00587D36" w:rsidRPr="009E4E09" w:rsidRDefault="00587D36" w:rsidP="00587D36">
      <w:pPr>
        <w:rPr>
          <w:i/>
          <w:lang w:val="el-GR"/>
        </w:rPr>
      </w:pPr>
      <w:r w:rsidRPr="009E4E09">
        <w:rPr>
          <w:i/>
          <w:lang w:val="el-GR"/>
        </w:rPr>
        <w:t>Θηλασμός</w:t>
      </w:r>
    </w:p>
    <w:p w14:paraId="7DD17F27" w14:textId="77777777" w:rsidR="00587D36" w:rsidRPr="009E4E09" w:rsidRDefault="00587D36" w:rsidP="00587D36">
      <w:pPr>
        <w:rPr>
          <w:lang w:val="el-GR"/>
        </w:rPr>
      </w:pPr>
      <w:r w:rsidRPr="009E4E09">
        <w:rPr>
          <w:lang w:val="el-GR"/>
        </w:rPr>
        <w:t xml:space="preserve">Μία μελέτη που διενεργήθηκε σε πιθήκους </w:t>
      </w:r>
      <w:proofErr w:type="spellStart"/>
      <w:r w:rsidR="00F71B11">
        <w:t>C</w:t>
      </w:r>
      <w:r w:rsidR="00F71B11" w:rsidRPr="009E4E09">
        <w:t>ynomolgous</w:t>
      </w:r>
      <w:proofErr w:type="spellEnd"/>
      <w:r w:rsidR="00F71B11" w:rsidRPr="009E4E09">
        <w:rPr>
          <w:lang w:val="el-GR"/>
        </w:rPr>
        <w:t xml:space="preserve"> </w:t>
      </w:r>
      <w:r w:rsidRPr="009E4E09">
        <w:rPr>
          <w:lang w:val="el-GR"/>
        </w:rPr>
        <w:t xml:space="preserve">με δόσεις 25 φορές μεγαλύτερες από την εβδομαδιαία δόση συντήρησης του σκευάσματος ενδοφλέβιας χορήγησης </w:t>
      </w:r>
      <w:r w:rsidRPr="009E4E09">
        <w:t>Herceptin</w:t>
      </w:r>
      <w:r w:rsidRPr="009E4E09">
        <w:rPr>
          <w:lang w:val="el-GR"/>
        </w:rPr>
        <w:t xml:space="preserve"> των 2</w:t>
      </w:r>
      <w:r w:rsidRPr="009E4E09">
        <w:t> mg</w:t>
      </w:r>
      <w:r w:rsidRPr="009E4E09">
        <w:rPr>
          <w:lang w:val="el-GR"/>
        </w:rPr>
        <w:t>/</w:t>
      </w:r>
      <w:r w:rsidRPr="009E4E09">
        <w:t>kg</w:t>
      </w:r>
      <w:r w:rsidRPr="009E4E09">
        <w:rPr>
          <w:lang w:val="el-GR"/>
        </w:rPr>
        <w:t xml:space="preserve"> στους ανθρώπους</w:t>
      </w:r>
      <w:r w:rsidR="00CA7482">
        <w:rPr>
          <w:lang w:val="el-GR"/>
        </w:rPr>
        <w:t xml:space="preserve"> για τις ημέρες 120 έως 150 της εγκυμοσύνης</w:t>
      </w:r>
      <w:r w:rsidRPr="009E4E09">
        <w:rPr>
          <w:lang w:val="el-GR"/>
        </w:rPr>
        <w:t>, κατέδειξε ότι η τραστουζουμάμπη εκκρίνεται στο γάλα</w:t>
      </w:r>
      <w:r w:rsidR="00CA7482">
        <w:rPr>
          <w:lang w:val="el-GR"/>
        </w:rPr>
        <w:t xml:space="preserve"> μετά τον τοκετό</w:t>
      </w:r>
      <w:r w:rsidRPr="009E4E09">
        <w:rPr>
          <w:lang w:val="el-GR"/>
        </w:rPr>
        <w:t xml:space="preserve">. Η </w:t>
      </w:r>
      <w:r w:rsidR="00CA7482">
        <w:rPr>
          <w:lang w:val="el-GR"/>
        </w:rPr>
        <w:t xml:space="preserve">έκθεση στην τραστουζουμάμπη στη μήτρα και η </w:t>
      </w:r>
      <w:r w:rsidRPr="009E4E09">
        <w:rPr>
          <w:lang w:val="el-GR"/>
        </w:rPr>
        <w:t xml:space="preserve">παρουσία της τραστουζουμάμπης στον ορό των νεογνών πιθήκων δεν σχετίστηκε με καμία ανεπιθύμητη ενέργεια σε ότι αφορά την ανάπτυξή τους από τη γέννηση έως την ηλικία του 1 μηνός. Δεν είναι γνωστό εάν η τραστουζουμάμπη εκκρίνεται στο ανθρώπινο γάλα. Επειδή η ανθρώπινη </w:t>
      </w:r>
      <w:r w:rsidRPr="009E4E09">
        <w:t>IgG</w:t>
      </w:r>
      <w:r w:rsidRPr="009E4E09">
        <w:rPr>
          <w:lang w:val="el-GR"/>
        </w:rPr>
        <w:t xml:space="preserve">1 εκκρίνεται στο μητρικό γάλα και η δυνατότητα βλάβης στο νεογνό είναι άγνωστη, οι γυναίκες δεν θα πρέπει να θηλάζουν κατά τη διάρκεια της θεραπείας με </w:t>
      </w:r>
      <w:r w:rsidRPr="009E4E09">
        <w:t>Herceptin</w:t>
      </w:r>
      <w:r w:rsidRPr="009E4E09">
        <w:rPr>
          <w:lang w:val="el-GR"/>
        </w:rPr>
        <w:t xml:space="preserve"> καθώς και για 7</w:t>
      </w:r>
      <w:r w:rsidRPr="009E4E09">
        <w:t> </w:t>
      </w:r>
      <w:r w:rsidRPr="009E4E09">
        <w:rPr>
          <w:lang w:val="el-GR"/>
        </w:rPr>
        <w:t>μήνες μετά από την τελευταία δόση.</w:t>
      </w:r>
    </w:p>
    <w:p w14:paraId="6907F6DF" w14:textId="77777777" w:rsidR="00587D36" w:rsidRPr="009E4E09" w:rsidRDefault="00587D36" w:rsidP="00587D36">
      <w:pPr>
        <w:ind w:left="567" w:hanging="567"/>
        <w:rPr>
          <w:lang w:val="el-GR"/>
        </w:rPr>
      </w:pPr>
    </w:p>
    <w:p w14:paraId="7196C504" w14:textId="77777777" w:rsidR="00587D36" w:rsidRPr="009E4E09" w:rsidRDefault="00587D36" w:rsidP="00587D36">
      <w:pPr>
        <w:ind w:left="567" w:hanging="567"/>
        <w:rPr>
          <w:i/>
          <w:lang w:val="el-GR"/>
        </w:rPr>
      </w:pPr>
      <w:r w:rsidRPr="009E4E09">
        <w:rPr>
          <w:i/>
          <w:lang w:val="el-GR"/>
        </w:rPr>
        <w:t>Γονιμότητα</w:t>
      </w:r>
    </w:p>
    <w:p w14:paraId="40111BE5" w14:textId="77777777" w:rsidR="00587D36" w:rsidRPr="009E4E09" w:rsidRDefault="00587D36" w:rsidP="00587D36">
      <w:pPr>
        <w:ind w:left="567" w:hanging="567"/>
        <w:rPr>
          <w:lang w:val="el-GR"/>
        </w:rPr>
      </w:pPr>
      <w:r w:rsidRPr="009E4E09">
        <w:rPr>
          <w:lang w:val="el-GR"/>
        </w:rPr>
        <w:t xml:space="preserve">Δεν διατίθενται δεδομένα για τη γονιμότητα. </w:t>
      </w:r>
    </w:p>
    <w:p w14:paraId="6B67FA54" w14:textId="77777777" w:rsidR="00587D36" w:rsidRPr="009E4E09" w:rsidRDefault="00587D36" w:rsidP="00587D36">
      <w:pPr>
        <w:rPr>
          <w:lang w:val="el-GR"/>
        </w:rPr>
      </w:pPr>
    </w:p>
    <w:p w14:paraId="0EFB5610" w14:textId="77777777" w:rsidR="00587D36" w:rsidRPr="009E4E09" w:rsidRDefault="00587D36" w:rsidP="00587D36">
      <w:pPr>
        <w:keepNext/>
        <w:keepLines/>
        <w:ind w:left="567" w:hanging="567"/>
        <w:rPr>
          <w:b/>
          <w:lang w:val="el-GR"/>
        </w:rPr>
      </w:pPr>
      <w:r w:rsidRPr="009E4E09">
        <w:rPr>
          <w:b/>
          <w:lang w:val="el-GR"/>
        </w:rPr>
        <w:t>4.7</w:t>
      </w:r>
      <w:r w:rsidRPr="009E4E09">
        <w:rPr>
          <w:b/>
          <w:lang w:val="el-GR"/>
        </w:rPr>
        <w:tab/>
        <w:t>Επιδράσεις στην ικανότητα οδήγησης και χειρισμού μηχαν</w:t>
      </w:r>
      <w:r w:rsidR="00154D90">
        <w:rPr>
          <w:b/>
          <w:lang w:val="el-GR"/>
        </w:rPr>
        <w:t>ημάτων</w:t>
      </w:r>
    </w:p>
    <w:p w14:paraId="5B216CDE" w14:textId="77777777" w:rsidR="00587D36" w:rsidRPr="009E4E09" w:rsidRDefault="00587D36" w:rsidP="00587D36">
      <w:pPr>
        <w:keepNext/>
        <w:keepLines/>
        <w:rPr>
          <w:lang w:val="el-GR"/>
        </w:rPr>
      </w:pPr>
    </w:p>
    <w:p w14:paraId="2C5A5E4F" w14:textId="77777777" w:rsidR="00587D36" w:rsidRPr="009E4E09" w:rsidRDefault="00587D36" w:rsidP="00587D36">
      <w:pPr>
        <w:keepNext/>
        <w:keepLines/>
        <w:rPr>
          <w:lang w:val="el-GR"/>
        </w:rPr>
      </w:pPr>
      <w:r w:rsidRPr="009E4E09">
        <w:rPr>
          <w:lang w:val="el-GR"/>
        </w:rPr>
        <w:t xml:space="preserve">Το </w:t>
      </w:r>
      <w:r w:rsidRPr="009E4E09">
        <w:t>Herceptin</w:t>
      </w:r>
      <w:r w:rsidRPr="009E4E09">
        <w:rPr>
          <w:lang w:val="el-GR"/>
        </w:rPr>
        <w:t xml:space="preserve"> έχει </w:t>
      </w:r>
      <w:r w:rsidR="00311952">
        <w:rPr>
          <w:lang w:val="el-GR"/>
        </w:rPr>
        <w:t xml:space="preserve">μικρή </w:t>
      </w:r>
      <w:r w:rsidRPr="009E4E09">
        <w:rPr>
          <w:lang w:val="el-GR"/>
        </w:rPr>
        <w:t>επίδραση στην ικανότητα οδήγησης και χειρισμού μηχαν</w:t>
      </w:r>
      <w:r w:rsidR="00154D90">
        <w:rPr>
          <w:lang w:val="el-GR"/>
        </w:rPr>
        <w:t>ημάτων</w:t>
      </w:r>
      <w:r w:rsidR="00971464">
        <w:rPr>
          <w:lang w:val="el-GR"/>
        </w:rPr>
        <w:t xml:space="preserve"> (βλ. παράγραφο 4.8)</w:t>
      </w:r>
      <w:r w:rsidRPr="009E4E09">
        <w:rPr>
          <w:lang w:val="el-GR"/>
        </w:rPr>
        <w:t>.</w:t>
      </w:r>
      <w:r w:rsidR="002364E8">
        <w:rPr>
          <w:lang w:val="el-GR"/>
        </w:rPr>
        <w:t xml:space="preserve"> </w:t>
      </w:r>
      <w:r w:rsidR="002364E8" w:rsidRPr="002364E8">
        <w:rPr>
          <w:lang w:val="el-GR"/>
        </w:rPr>
        <w:t>Κατά τη διάρκεια της θεραπείας με Herceptin μπορεί να εμ</w:t>
      </w:r>
      <w:r w:rsidR="002364E8">
        <w:rPr>
          <w:lang w:val="el-GR"/>
        </w:rPr>
        <w:t>φανιστεί ζάλη και υπνηλία (βλ. π</w:t>
      </w:r>
      <w:r w:rsidR="002364E8" w:rsidRPr="002364E8">
        <w:rPr>
          <w:lang w:val="el-GR"/>
        </w:rPr>
        <w:t>αράγραφο 4.8).</w:t>
      </w:r>
      <w:r w:rsidR="002364E8">
        <w:rPr>
          <w:lang w:val="el-GR"/>
        </w:rPr>
        <w:t xml:space="preserve"> </w:t>
      </w:r>
      <w:r w:rsidR="00971464">
        <w:rPr>
          <w:lang w:val="el-GR"/>
        </w:rPr>
        <w:t>Σ</w:t>
      </w:r>
      <w:r w:rsidRPr="009E4E09">
        <w:rPr>
          <w:lang w:val="el-GR"/>
        </w:rPr>
        <w:t>τους ασθενείς που παρουσιάζουν συμπτώματα σχετιζόμενα με τη χορήγηση (βλ. παράγραφο 4.4) θα πρέπει να γίνεται σύσταση να μην οδηγούν και να μην χειρίζονται μηχαν</w:t>
      </w:r>
      <w:r w:rsidR="00154D90">
        <w:rPr>
          <w:lang w:val="el-GR"/>
        </w:rPr>
        <w:t>ήματα</w:t>
      </w:r>
      <w:r w:rsidRPr="009E4E09">
        <w:rPr>
          <w:lang w:val="el-GR"/>
        </w:rPr>
        <w:t xml:space="preserve"> μέχρι να εξαλειφθούν τα συμπτώματα.</w:t>
      </w:r>
    </w:p>
    <w:p w14:paraId="21E0D87D" w14:textId="77777777" w:rsidR="00587D36" w:rsidRPr="009E4E09" w:rsidRDefault="00587D36" w:rsidP="00587D36">
      <w:pPr>
        <w:rPr>
          <w:szCs w:val="22"/>
          <w:lang w:val="el-GR"/>
        </w:rPr>
      </w:pPr>
    </w:p>
    <w:p w14:paraId="49DDFA71" w14:textId="77777777" w:rsidR="00587D36" w:rsidRPr="009E4E09" w:rsidRDefault="00587D36" w:rsidP="005B266B">
      <w:pPr>
        <w:keepNext/>
        <w:keepLines/>
        <w:ind w:left="567" w:hanging="567"/>
        <w:rPr>
          <w:b/>
          <w:lang w:val="el-GR"/>
        </w:rPr>
      </w:pPr>
      <w:r w:rsidRPr="009E4E09">
        <w:rPr>
          <w:b/>
          <w:lang w:val="el-GR"/>
        </w:rPr>
        <w:lastRenderedPageBreak/>
        <w:t>4.8</w:t>
      </w:r>
      <w:r w:rsidRPr="009E4E09">
        <w:rPr>
          <w:b/>
          <w:lang w:val="el-GR"/>
        </w:rPr>
        <w:tab/>
        <w:t>Ανεπιθύμητες ενέργειες</w:t>
      </w:r>
    </w:p>
    <w:p w14:paraId="63DDA261" w14:textId="77777777" w:rsidR="00587D36" w:rsidRPr="009E4E09" w:rsidRDefault="00587D36" w:rsidP="005B266B">
      <w:pPr>
        <w:keepNext/>
        <w:keepLines/>
        <w:ind w:left="567" w:hanging="567"/>
        <w:rPr>
          <w:lang w:val="el-GR"/>
        </w:rPr>
      </w:pPr>
    </w:p>
    <w:p w14:paraId="48AB6191" w14:textId="77777777" w:rsidR="00587D36" w:rsidRPr="009E4E09" w:rsidRDefault="00587D36" w:rsidP="005B266B">
      <w:pPr>
        <w:keepNext/>
        <w:keepLines/>
        <w:rPr>
          <w:u w:val="single"/>
          <w:lang w:val="el-GR"/>
        </w:rPr>
      </w:pPr>
      <w:r w:rsidRPr="009E4E09">
        <w:rPr>
          <w:u w:val="single"/>
          <w:lang w:val="el-GR"/>
        </w:rPr>
        <w:t>Περίληψη του προφίλ ασφάλειας</w:t>
      </w:r>
    </w:p>
    <w:p w14:paraId="71CADAF4" w14:textId="77777777" w:rsidR="00587D36" w:rsidRPr="009E4E09" w:rsidRDefault="00587D36" w:rsidP="005B266B">
      <w:pPr>
        <w:keepNext/>
        <w:keepLines/>
        <w:rPr>
          <w:lang w:val="el-GR"/>
        </w:rPr>
      </w:pPr>
    </w:p>
    <w:p w14:paraId="0E3EB655" w14:textId="77777777" w:rsidR="00587D36" w:rsidRPr="009E4E09" w:rsidRDefault="00587D36" w:rsidP="00587D36">
      <w:pPr>
        <w:rPr>
          <w:lang w:val="el-GR"/>
        </w:rPr>
      </w:pPr>
      <w:r w:rsidRPr="009E4E09">
        <w:rPr>
          <w:lang w:val="el-GR"/>
        </w:rPr>
        <w:t xml:space="preserve">Μεταξύ των πιο σοβαρών και/ή συχνών ανεπιθύμητων </w:t>
      </w:r>
      <w:r w:rsidR="008F2454">
        <w:rPr>
          <w:lang w:val="el-GR"/>
        </w:rPr>
        <w:t>ενεργειών</w:t>
      </w:r>
      <w:r w:rsidR="008F2454" w:rsidRPr="009E4E09">
        <w:rPr>
          <w:lang w:val="el-GR"/>
        </w:rPr>
        <w:t xml:space="preserve"> </w:t>
      </w:r>
      <w:r w:rsidRPr="009E4E09">
        <w:rPr>
          <w:lang w:val="el-GR"/>
        </w:rPr>
        <w:t xml:space="preserve">που αναφέρθηκαν έως σήμερα κατά τη χρήση του </w:t>
      </w:r>
      <w:r w:rsidRPr="009E4E09">
        <w:t>Herceptin</w:t>
      </w:r>
      <w:r w:rsidRPr="009E4E09">
        <w:rPr>
          <w:lang w:val="el-GR"/>
        </w:rPr>
        <w:t xml:space="preserve"> (σκευάσματα ενδοφλέβιας και υποδόριας χορήγησης ) είναι η καρδιακή δυσλειτουργία, οι σχετιζόμενες με τη χορήγηση αντιδράσεις, η αιματοτοξικότητα (ειδικότερα η ουδετεροπενία), οι λοιμώξεις και οι πνευμονικές ανεπιθύμητες </w:t>
      </w:r>
      <w:r w:rsidR="008F2454">
        <w:rPr>
          <w:lang w:val="el-GR"/>
        </w:rPr>
        <w:t>ενέργειες</w:t>
      </w:r>
      <w:r w:rsidRPr="009E4E09">
        <w:rPr>
          <w:lang w:val="el-GR"/>
        </w:rPr>
        <w:t>.</w:t>
      </w:r>
    </w:p>
    <w:p w14:paraId="16E59FBE" w14:textId="77777777" w:rsidR="00587D36" w:rsidRPr="009E4E09" w:rsidRDefault="00587D36" w:rsidP="00587D36">
      <w:pPr>
        <w:rPr>
          <w:lang w:val="el-GR"/>
        </w:rPr>
      </w:pPr>
    </w:p>
    <w:p w14:paraId="022DECBB" w14:textId="3833BCFD" w:rsidR="00587D36" w:rsidRPr="009E4E09" w:rsidRDefault="00587D36" w:rsidP="00587D36">
      <w:pPr>
        <w:rPr>
          <w:lang w:val="el-GR"/>
        </w:rPr>
      </w:pPr>
      <w:r w:rsidRPr="009E4E09">
        <w:rPr>
          <w:lang w:val="el-GR"/>
        </w:rPr>
        <w:t xml:space="preserve">Το προφίλ ασφάλειας του σκευάσματος υποδόριας χορήγησης </w:t>
      </w:r>
      <w:r w:rsidRPr="009E4E09">
        <w:t>Herceptin</w:t>
      </w:r>
      <w:r w:rsidRPr="009E4E09">
        <w:rPr>
          <w:lang w:val="el-GR"/>
        </w:rPr>
        <w:t xml:space="preserve"> (το οποίο αξιολογήθηκε σε 298 και 297 ασθενείς υπό θεραπεία με σκευάσματα ενδοφλέβιας και υποδόριας χορήγησης, αντίστοιχα) από την πιλοτική μελέτη στον πρώιμο καρκίνο του μαστού ήταν συνολικά παρόμοιο με το γνωστό προφίλ ασφάλειας του σκευάσματος ενδοφλέβιας χορήγησης. </w:t>
      </w:r>
    </w:p>
    <w:p w14:paraId="36DF77F5" w14:textId="77777777" w:rsidR="00587D36" w:rsidRPr="009E4E09" w:rsidRDefault="00587D36" w:rsidP="00587D36">
      <w:pPr>
        <w:rPr>
          <w:lang w:val="el-GR"/>
        </w:rPr>
      </w:pPr>
    </w:p>
    <w:p w14:paraId="3609CA6C" w14:textId="77777777" w:rsidR="00587D36" w:rsidRPr="009E4E09" w:rsidRDefault="00587D36" w:rsidP="00587D36">
      <w:pPr>
        <w:rPr>
          <w:lang w:val="el-GR"/>
        </w:rPr>
      </w:pPr>
      <w:r w:rsidRPr="009E4E09">
        <w:rPr>
          <w:lang w:val="el-GR"/>
        </w:rPr>
        <w:t xml:space="preserve">Σοβαρά ανεπιθύμητα συμβάντα (τα οποία ορίζονται σύμφωνα με τα κριτήρια </w:t>
      </w:r>
      <w:r w:rsidRPr="009E4E09">
        <w:t>NCI</w:t>
      </w:r>
      <w:r w:rsidRPr="009E4E09">
        <w:rPr>
          <w:lang w:val="el-GR"/>
        </w:rPr>
        <w:t xml:space="preserve"> </w:t>
      </w:r>
      <w:r w:rsidRPr="009E4E09">
        <w:t>CTCAE</w:t>
      </w:r>
      <w:r w:rsidRPr="009E4E09">
        <w:rPr>
          <w:lang w:val="el-GR"/>
        </w:rPr>
        <w:t xml:space="preserve"> (</w:t>
      </w:r>
      <w:r w:rsidRPr="009E4E09">
        <w:t>National</w:t>
      </w:r>
      <w:r w:rsidRPr="009E4E09">
        <w:rPr>
          <w:lang w:val="el-GR"/>
        </w:rPr>
        <w:t xml:space="preserve"> </w:t>
      </w:r>
      <w:r w:rsidRPr="009E4E09">
        <w:t>Cancer</w:t>
      </w:r>
      <w:r w:rsidRPr="009E4E09">
        <w:rPr>
          <w:lang w:val="el-GR"/>
        </w:rPr>
        <w:t xml:space="preserve"> </w:t>
      </w:r>
      <w:r w:rsidRPr="009E4E09">
        <w:t>Institute</w:t>
      </w:r>
      <w:r w:rsidRPr="009E4E09">
        <w:rPr>
          <w:lang w:val="el-GR"/>
        </w:rPr>
        <w:t xml:space="preserve"> </w:t>
      </w:r>
      <w:r w:rsidRPr="009E4E09">
        <w:t>Common</w:t>
      </w:r>
      <w:r w:rsidRPr="009E4E09">
        <w:rPr>
          <w:lang w:val="el-GR"/>
        </w:rPr>
        <w:t xml:space="preserve"> </w:t>
      </w:r>
      <w:r w:rsidRPr="009E4E09">
        <w:t>Terminology</w:t>
      </w:r>
      <w:r w:rsidRPr="009E4E09">
        <w:rPr>
          <w:lang w:val="el-GR"/>
        </w:rPr>
        <w:t xml:space="preserve"> </w:t>
      </w:r>
      <w:r w:rsidRPr="009E4E09">
        <w:t>Criteria</w:t>
      </w:r>
      <w:r w:rsidRPr="009E4E09">
        <w:rPr>
          <w:lang w:val="el-GR"/>
        </w:rPr>
        <w:t xml:space="preserve"> </w:t>
      </w:r>
      <w:r w:rsidRPr="009E4E09">
        <w:t>for</w:t>
      </w:r>
      <w:r w:rsidRPr="009E4E09">
        <w:rPr>
          <w:lang w:val="el-GR"/>
        </w:rPr>
        <w:t xml:space="preserve"> </w:t>
      </w:r>
      <w:r w:rsidRPr="009E4E09">
        <w:t>Adverse</w:t>
      </w:r>
      <w:r w:rsidRPr="009E4E09">
        <w:rPr>
          <w:lang w:val="el-GR"/>
        </w:rPr>
        <w:t xml:space="preserve"> </w:t>
      </w:r>
      <w:r w:rsidRPr="009E4E09">
        <w:t>Events</w:t>
      </w:r>
      <w:r w:rsidRPr="009E4E09">
        <w:rPr>
          <w:lang w:val="el-GR"/>
        </w:rPr>
        <w:t xml:space="preserve"> ≥3</w:t>
      </w:r>
      <w:r w:rsidRPr="009E4E09">
        <w:rPr>
          <w:vertAlign w:val="superscript"/>
          <w:lang w:val="el-GR"/>
        </w:rPr>
        <w:t>ου</w:t>
      </w:r>
      <w:r w:rsidRPr="009E4E09">
        <w:rPr>
          <w:lang w:val="el-GR"/>
        </w:rPr>
        <w:t xml:space="preserve"> βαθμού) έκδοση 3.0) εμφάνισαν αντίστοιχη κατανομή ανάμεσα σε αμφότερα τα σκευάσματα του </w:t>
      </w:r>
      <w:r w:rsidRPr="009E4E09">
        <w:t>Herceptin</w:t>
      </w:r>
      <w:r w:rsidRPr="009E4E09">
        <w:rPr>
          <w:lang w:val="el-GR"/>
        </w:rPr>
        <w:t xml:space="preserve"> (52,3 % έναντι 53,5 % στο σκεύασμα ενδοφλέβιας χορήγησης έναντι του σκευάσματος υποδόριας χορήγησης, αντίστοιχα). </w:t>
      </w:r>
    </w:p>
    <w:p w14:paraId="30A7689A" w14:textId="77777777" w:rsidR="00587D36" w:rsidRPr="009E4E09" w:rsidRDefault="00587D36" w:rsidP="00587D36">
      <w:pPr>
        <w:rPr>
          <w:lang w:val="el-GR"/>
        </w:rPr>
      </w:pPr>
    </w:p>
    <w:p w14:paraId="2164ADD8" w14:textId="77777777" w:rsidR="00587D36" w:rsidRPr="009E4E09" w:rsidRDefault="00587D36" w:rsidP="00587D36">
      <w:pPr>
        <w:rPr>
          <w:lang w:val="el-GR"/>
        </w:rPr>
      </w:pPr>
      <w:r w:rsidRPr="009E4E09">
        <w:rPr>
          <w:lang w:val="el-GR"/>
        </w:rPr>
        <w:t>Μερικά ανεπιθύμητα συμβάντα/</w:t>
      </w:r>
      <w:r w:rsidR="00154D90">
        <w:rPr>
          <w:lang w:val="el-GR"/>
        </w:rPr>
        <w:t>ενέργειες</w:t>
      </w:r>
      <w:r w:rsidR="00154D90" w:rsidRPr="009E4E09">
        <w:rPr>
          <w:lang w:val="el-GR"/>
        </w:rPr>
        <w:t xml:space="preserve"> </w:t>
      </w:r>
      <w:r w:rsidRPr="009E4E09">
        <w:rPr>
          <w:lang w:val="el-GR"/>
        </w:rPr>
        <w:t>αναφέρθηκαν με υψηλότερη συχνότητα για το σκεύασμα υποδόριας χορήγησης σταθερής δόσης:</w:t>
      </w:r>
    </w:p>
    <w:p w14:paraId="2E6DFF67" w14:textId="33E612BF" w:rsidR="00587D36" w:rsidRPr="009E4E09" w:rsidRDefault="00587D36" w:rsidP="00587D36">
      <w:pPr>
        <w:ind w:left="720" w:hanging="360"/>
        <w:rPr>
          <w:lang w:val="el-GR"/>
        </w:rPr>
      </w:pPr>
      <w:r w:rsidRPr="00174FB9">
        <w:sym w:font="Symbol" w:char="F0B7"/>
      </w:r>
      <w:r w:rsidRPr="00174FB9">
        <w:rPr>
          <w:lang w:val="el-GR"/>
        </w:rPr>
        <w:tab/>
        <w:t>Σοβαρά ανεπιθύμητα συμβάντα (τα περισσότερα εκ των οποίων εντοπίστηκαν λόγω της ενδονοσοκομειακής νοσηλείας του ασθενούς ή της παράτασης της υφιστάμενης νοσηλείας): 14,1</w:t>
      </w:r>
      <w:r w:rsidRPr="00174FB9">
        <w:t> </w:t>
      </w:r>
      <w:r w:rsidRPr="009E4E09">
        <w:rPr>
          <w:lang w:val="el-GR"/>
        </w:rPr>
        <w:t>% για το σκεύασμα ενδοφλέβιας χορήγησης έναντι 21,5</w:t>
      </w:r>
      <w:r w:rsidRPr="009E4E09">
        <w:t> </w:t>
      </w:r>
      <w:r w:rsidRPr="009E4E09">
        <w:rPr>
          <w:lang w:val="el-GR"/>
        </w:rPr>
        <w:t>% για το σκεύασμα υποδόριας χορήγησης. Η διαφορά στα ποσοστά των σοβαρών ανεπιθύμητων συμβάντων μεταξύ των σκευασμάτων οφείλονταν κυρίως στις λοιμώξεις με ή χωρίς ουδετεροπενία (4,4 % έναντι 8,1 %) και καρδιακές διαταραχές (0,7 έναντι 1.7 %)</w:t>
      </w:r>
    </w:p>
    <w:p w14:paraId="4CEBD448" w14:textId="1C6A0540" w:rsidR="00587D36" w:rsidRPr="009E4E09" w:rsidRDefault="00587D36" w:rsidP="00587D36">
      <w:pPr>
        <w:ind w:left="720" w:hanging="360"/>
        <w:rPr>
          <w:lang w:val="el-GR"/>
        </w:rPr>
      </w:pPr>
      <w:r w:rsidRPr="00174FB9">
        <w:sym w:font="Symbol" w:char="F0B7"/>
      </w:r>
      <w:r w:rsidRPr="00174FB9">
        <w:rPr>
          <w:lang w:val="el-GR"/>
        </w:rPr>
        <w:tab/>
        <w:t>Μετεγχειρητικές λοιμώξεις του χειρουργικού τραύματος (σοβαρές και/ή βαριές): 1,7</w:t>
      </w:r>
      <w:r w:rsidRPr="00174FB9">
        <w:t> </w:t>
      </w:r>
      <w:r w:rsidRPr="00174FB9">
        <w:rPr>
          <w:lang w:val="el-GR"/>
        </w:rPr>
        <w:t>% έναντι 3,0</w:t>
      </w:r>
      <w:r w:rsidRPr="009E4E09">
        <w:t> </w:t>
      </w:r>
      <w:r w:rsidRPr="009E4E09">
        <w:rPr>
          <w:lang w:val="el-GR"/>
        </w:rPr>
        <w:t>% για το σκεύασμα ενδοφλέβιας χορήγησης έναντι του σκευάσματος υποδόριας χορήγησης, αντίστοιχα</w:t>
      </w:r>
    </w:p>
    <w:p w14:paraId="0E3B9B09" w14:textId="2A583641" w:rsidR="00587D36" w:rsidRPr="009E4E09" w:rsidRDefault="00587D36" w:rsidP="00587D36">
      <w:pPr>
        <w:ind w:left="720" w:hanging="360"/>
        <w:rPr>
          <w:lang w:val="el-GR"/>
        </w:rPr>
      </w:pPr>
      <w:r w:rsidRPr="00174FB9">
        <w:sym w:font="Symbol" w:char="F0B7"/>
      </w:r>
      <w:r w:rsidRPr="00174FB9">
        <w:rPr>
          <w:lang w:val="el-GR"/>
        </w:rPr>
        <w:tab/>
        <w:t>Σχετιζόμενες με τη χορήγηση αντιδράσεις: 37,2</w:t>
      </w:r>
      <w:r w:rsidRPr="00174FB9">
        <w:t> </w:t>
      </w:r>
      <w:r w:rsidRPr="00174FB9">
        <w:rPr>
          <w:lang w:val="el-GR"/>
        </w:rPr>
        <w:t>% έναντι 47,8</w:t>
      </w:r>
      <w:r w:rsidRPr="009E4E09">
        <w:t> </w:t>
      </w:r>
      <w:r w:rsidRPr="009E4E09">
        <w:rPr>
          <w:lang w:val="el-GR"/>
        </w:rPr>
        <w:t>% στο σκεύασμα ενδοφλέβιας χορήγησης έναντι του σκευάσματος υποδόριας χορήγησης, αντίστοιχα</w:t>
      </w:r>
      <w:r w:rsidR="00F71B11" w:rsidRPr="00F71B11">
        <w:rPr>
          <w:lang w:val="el-GR"/>
        </w:rPr>
        <w:t xml:space="preserve"> </w:t>
      </w:r>
      <w:r w:rsidR="00F71B11">
        <w:rPr>
          <w:lang w:val="el-GR"/>
        </w:rPr>
        <w:t>κατά τη διάρκεια της φάσης θεραπείας</w:t>
      </w:r>
      <w:r w:rsidRPr="009E4E09">
        <w:rPr>
          <w:lang w:val="el-GR"/>
        </w:rPr>
        <w:t>.</w:t>
      </w:r>
    </w:p>
    <w:p w14:paraId="1FB769AF" w14:textId="77777777" w:rsidR="00587D36" w:rsidRPr="00174FB9" w:rsidRDefault="00587D36" w:rsidP="00587D36">
      <w:pPr>
        <w:ind w:left="720" w:hanging="360"/>
        <w:rPr>
          <w:lang w:val="el-GR"/>
        </w:rPr>
      </w:pPr>
      <w:r w:rsidRPr="00174FB9">
        <w:sym w:font="Symbol" w:char="F0B7"/>
      </w:r>
      <w:r w:rsidRPr="00174FB9">
        <w:rPr>
          <w:lang w:val="el-GR"/>
        </w:rPr>
        <w:tab/>
        <w:t>Υπέρταση: 4,7% έναντι 9,8</w:t>
      </w:r>
      <w:r w:rsidRPr="00174FB9">
        <w:t> </w:t>
      </w:r>
      <w:r w:rsidRPr="00174FB9">
        <w:rPr>
          <w:lang w:val="el-GR"/>
        </w:rPr>
        <w:t xml:space="preserve">% για το σκεύασμα ενδοφλέβιας χορήγησης έναντι του σκευάσματος υποδόριας χορήγησης, αντίστοιχα.  </w:t>
      </w:r>
    </w:p>
    <w:p w14:paraId="5A5E2801" w14:textId="77777777" w:rsidR="00587D36" w:rsidRPr="009E4E09" w:rsidRDefault="00587D36" w:rsidP="00587D36">
      <w:pPr>
        <w:rPr>
          <w:lang w:val="el-GR"/>
        </w:rPr>
      </w:pPr>
    </w:p>
    <w:p w14:paraId="69318880" w14:textId="77777777" w:rsidR="00587D36" w:rsidRPr="009E4E09" w:rsidRDefault="00587D36" w:rsidP="00587D36">
      <w:pPr>
        <w:rPr>
          <w:u w:val="single"/>
          <w:lang w:val="el-GR"/>
        </w:rPr>
      </w:pPr>
      <w:r w:rsidRPr="009E4E09">
        <w:rPr>
          <w:u w:val="single"/>
          <w:lang w:val="el-GR"/>
        </w:rPr>
        <w:t>Πίνακας καταλόγου ανεπιθύμητων ενεργειών με το σκεύασμα ενδοφλέβιας χορήγησης</w:t>
      </w:r>
    </w:p>
    <w:p w14:paraId="2C4E840C" w14:textId="77777777" w:rsidR="00587D36" w:rsidRPr="009E4E09" w:rsidRDefault="00587D36" w:rsidP="00587D36">
      <w:pPr>
        <w:rPr>
          <w:lang w:val="el-GR"/>
        </w:rPr>
      </w:pPr>
    </w:p>
    <w:p w14:paraId="5B2C8943" w14:textId="77777777" w:rsidR="00587D36" w:rsidRPr="009E4E09" w:rsidRDefault="00587D36" w:rsidP="00587D36">
      <w:pPr>
        <w:rPr>
          <w:lang w:val="el-GR"/>
        </w:rPr>
      </w:pPr>
      <w:r w:rsidRPr="009E4E09">
        <w:rPr>
          <w:lang w:val="el-GR"/>
        </w:rPr>
        <w:t xml:space="preserve">Στην παράγραφο αυτή, έχουν χρησιμοποιηθεί οι ακόλουθες κατηγορίες συχνότητας: πολύ συχνές (≥1/10), συχνές (≥1/100 έως &lt;1/10), όχι συχνές (≥1/1.000 έως &lt;1/100), σπάνιες (≥ 1/10.000 έως &lt;1/1.000), πολύ σπάνιες (&lt;1/10.000), μη γνωστές (δεν μπορούν να εκτιμηθούν από τα διαθέσιμα δεδομένα). Σε κάθε κατηγορία συχνοτήτων, οι ανεπιθύμητες </w:t>
      </w:r>
      <w:r w:rsidR="008F2454">
        <w:rPr>
          <w:lang w:val="el-GR"/>
        </w:rPr>
        <w:t>ενέργειες</w:t>
      </w:r>
      <w:r w:rsidR="008F2454" w:rsidRPr="009E4E09">
        <w:rPr>
          <w:lang w:val="el-GR"/>
        </w:rPr>
        <w:t xml:space="preserve"> </w:t>
      </w:r>
      <w:r w:rsidRPr="009E4E09">
        <w:rPr>
          <w:lang w:val="el-GR"/>
        </w:rPr>
        <w:t>παρουσιάζονται με σειρά φθίνουσας σοβαρότητας.</w:t>
      </w:r>
    </w:p>
    <w:p w14:paraId="569AC56D" w14:textId="77777777" w:rsidR="00587D36" w:rsidRPr="009E4E09" w:rsidRDefault="00587D36" w:rsidP="00587D36">
      <w:pPr>
        <w:rPr>
          <w:lang w:val="el-GR"/>
        </w:rPr>
      </w:pPr>
    </w:p>
    <w:p w14:paraId="0A94CAA1" w14:textId="15261277" w:rsidR="00587D36" w:rsidRPr="009E4E09" w:rsidRDefault="00587D36" w:rsidP="00587D36">
      <w:pPr>
        <w:rPr>
          <w:szCs w:val="22"/>
          <w:lang w:val="el-GR"/>
        </w:rPr>
      </w:pPr>
      <w:r w:rsidRPr="009E4E09">
        <w:rPr>
          <w:lang w:val="el-GR"/>
        </w:rPr>
        <w:t xml:space="preserve">Στον πίνακα 1 παρουσιάζονται οι ανεπιθύμητες </w:t>
      </w:r>
      <w:r w:rsidR="00154D90">
        <w:rPr>
          <w:lang w:val="el-GR"/>
        </w:rPr>
        <w:t>ενέργειες</w:t>
      </w:r>
      <w:r w:rsidR="00154D90" w:rsidRPr="009E4E09">
        <w:rPr>
          <w:lang w:val="el-GR"/>
        </w:rPr>
        <w:t xml:space="preserve"> </w:t>
      </w:r>
      <w:r w:rsidRPr="009E4E09">
        <w:rPr>
          <w:lang w:val="el-GR"/>
        </w:rPr>
        <w:t xml:space="preserve">που έχουν αναφερθεί σε σχέση με τη χρήση του σκευάσματος ενδοφλέβιας χορήγησης </w:t>
      </w:r>
      <w:r w:rsidRPr="009E4E09">
        <w:t>Herceptin</w:t>
      </w:r>
      <w:r w:rsidRPr="009E4E09">
        <w:rPr>
          <w:lang w:val="el-GR"/>
        </w:rPr>
        <w:t xml:space="preserve"> ως μονοθεραπεία ή σε συνδυασμό με χημειοθεραπεία στις πιλοτικές κλινικές δοκιμές και μετά από την κυκλοφορία του προϊόντος.</w:t>
      </w:r>
    </w:p>
    <w:p w14:paraId="092E48C6" w14:textId="77777777" w:rsidR="00587D36" w:rsidRPr="009E4E09" w:rsidRDefault="00587D36" w:rsidP="00587D36">
      <w:pPr>
        <w:ind w:left="567" w:hanging="567"/>
        <w:rPr>
          <w:lang w:val="el-GR"/>
        </w:rPr>
      </w:pPr>
    </w:p>
    <w:p w14:paraId="4FAA95F1" w14:textId="77777777" w:rsidR="00355CF2" w:rsidRPr="00B01653" w:rsidRDefault="00587D36" w:rsidP="00355CF2">
      <w:pPr>
        <w:rPr>
          <w:lang w:val="el-GR"/>
        </w:rPr>
      </w:pPr>
      <w:r w:rsidRPr="009E4E09">
        <w:rPr>
          <w:lang w:val="el-GR"/>
        </w:rPr>
        <w:t>Όλοι οι όροι του πίνακα βασίζονται στο υψηλότερο παρατηρούμενο ποσοστό στις πιλοτικές κλινικές μελέτες.</w:t>
      </w:r>
      <w:r w:rsidR="00355CF2">
        <w:rPr>
          <w:lang w:val="el-GR"/>
        </w:rPr>
        <w:t xml:space="preserve"> Επιπρόσθετα, οι όροι που αναφέρ</w:t>
      </w:r>
      <w:r w:rsidR="00ED019E">
        <w:rPr>
          <w:lang w:val="el-GR"/>
        </w:rPr>
        <w:t>θηκαν</w:t>
      </w:r>
      <w:r w:rsidR="00355CF2">
        <w:rPr>
          <w:lang w:val="el-GR"/>
        </w:rPr>
        <w:t xml:space="preserve"> στο μετεγκριτικό πλαίσιο συμπεριλαμβάνονται στον Πίνακα 1.</w:t>
      </w:r>
    </w:p>
    <w:p w14:paraId="5E47195D" w14:textId="77777777" w:rsidR="00587D36" w:rsidRPr="009E4E09" w:rsidRDefault="00587D36" w:rsidP="00587D36">
      <w:pPr>
        <w:rPr>
          <w:lang w:val="el-GR"/>
        </w:rPr>
      </w:pPr>
    </w:p>
    <w:p w14:paraId="68A4E451" w14:textId="2163FE04" w:rsidR="00587D36" w:rsidRPr="009E4E09" w:rsidRDefault="00587D36" w:rsidP="00FF610D">
      <w:pPr>
        <w:keepNext/>
        <w:keepLines/>
        <w:rPr>
          <w:lang w:val="el-GR"/>
        </w:rPr>
      </w:pPr>
      <w:r w:rsidRPr="009E4E09">
        <w:rPr>
          <w:lang w:val="el-GR"/>
        </w:rPr>
        <w:lastRenderedPageBreak/>
        <w:t xml:space="preserve">Πίνακας 1: Ανεπιθύμητες ενέργειες, οι οποίες αναφέρθηκαν με το σκεύασμα ενδοφλέβιας χορήγησης </w:t>
      </w:r>
      <w:r w:rsidRPr="009E4E09">
        <w:t>Herceptin</w:t>
      </w:r>
      <w:r w:rsidRPr="009E4E09">
        <w:rPr>
          <w:lang w:val="el-GR"/>
        </w:rPr>
        <w:t xml:space="preserve"> σε μονοθεραπεία ή σε συνδυασμό με χημειοθεραπεία στις πιλοτικές κλινικές μελέτες (</w:t>
      </w:r>
      <w:r w:rsidRPr="009E4E09">
        <w:t>N</w:t>
      </w:r>
      <w:r w:rsidRPr="009E4E09">
        <w:rPr>
          <w:lang w:val="el-GR"/>
        </w:rPr>
        <w:t xml:space="preserve"> = 8386) και μετά από την κυκλοφορία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4453"/>
        <w:gridCol w:w="2019"/>
      </w:tblGrid>
      <w:tr w:rsidR="00460F26" w:rsidRPr="009E4E09" w14:paraId="00405F5F" w14:textId="77777777" w:rsidTr="00460F26">
        <w:trPr>
          <w:trHeight w:val="128"/>
          <w:tblHeader/>
        </w:trPr>
        <w:tc>
          <w:tcPr>
            <w:tcW w:w="1429" w:type="pct"/>
          </w:tcPr>
          <w:p w14:paraId="18D7E7F9" w14:textId="77777777" w:rsidR="00587D36" w:rsidRPr="009E4E09" w:rsidRDefault="00587D36" w:rsidP="00FF610D">
            <w:pPr>
              <w:pStyle w:val="TableText10"/>
              <w:keepNext/>
              <w:keepLines/>
              <w:rPr>
                <w:b/>
                <w:sz w:val="22"/>
                <w:szCs w:val="22"/>
                <w:lang w:val="en-GB"/>
              </w:rPr>
            </w:pPr>
            <w:r w:rsidRPr="009E4E09">
              <w:rPr>
                <w:b/>
                <w:sz w:val="22"/>
              </w:rPr>
              <w:t>Κα</w:t>
            </w:r>
            <w:proofErr w:type="spellStart"/>
            <w:r w:rsidRPr="009E4E09">
              <w:rPr>
                <w:b/>
                <w:sz w:val="22"/>
              </w:rPr>
              <w:t>τηγορί</w:t>
            </w:r>
            <w:proofErr w:type="spellEnd"/>
            <w:r w:rsidRPr="009E4E09">
              <w:rPr>
                <w:b/>
                <w:sz w:val="22"/>
              </w:rPr>
              <w:t xml:space="preserve">α/οργανικό </w:t>
            </w:r>
            <w:proofErr w:type="spellStart"/>
            <w:r w:rsidRPr="009E4E09">
              <w:rPr>
                <w:b/>
                <w:sz w:val="22"/>
              </w:rPr>
              <w:t>σύστημ</w:t>
            </w:r>
            <w:proofErr w:type="spellEnd"/>
            <w:r w:rsidRPr="009E4E09">
              <w:rPr>
                <w:b/>
                <w:sz w:val="22"/>
              </w:rPr>
              <w:t>α</w:t>
            </w:r>
          </w:p>
        </w:tc>
        <w:tc>
          <w:tcPr>
            <w:tcW w:w="2457" w:type="pct"/>
          </w:tcPr>
          <w:p w14:paraId="2DEAE831" w14:textId="77777777" w:rsidR="00587D36" w:rsidRPr="009E4E09" w:rsidRDefault="00587D36" w:rsidP="00FF610D">
            <w:pPr>
              <w:pStyle w:val="TableText10"/>
              <w:keepNext/>
              <w:keepLines/>
              <w:rPr>
                <w:b/>
                <w:sz w:val="22"/>
                <w:szCs w:val="22"/>
                <w:lang w:val="en-GB"/>
              </w:rPr>
            </w:pPr>
            <w:r w:rsidRPr="009E4E09">
              <w:rPr>
                <w:b/>
                <w:sz w:val="22"/>
              </w:rPr>
              <w:t>Ανεπ</w:t>
            </w:r>
            <w:proofErr w:type="spellStart"/>
            <w:r w:rsidRPr="009E4E09">
              <w:rPr>
                <w:b/>
                <w:sz w:val="22"/>
              </w:rPr>
              <w:t>ιθύμητη</w:t>
            </w:r>
            <w:proofErr w:type="spellEnd"/>
            <w:r w:rsidRPr="009E4E09">
              <w:rPr>
                <w:b/>
                <w:sz w:val="22"/>
              </w:rPr>
              <w:t xml:space="preserve"> </w:t>
            </w:r>
            <w:proofErr w:type="spellStart"/>
            <w:r w:rsidRPr="009E4E09">
              <w:rPr>
                <w:b/>
                <w:sz w:val="22"/>
              </w:rPr>
              <w:t>ενέργει</w:t>
            </w:r>
            <w:proofErr w:type="spellEnd"/>
            <w:r w:rsidRPr="009E4E09">
              <w:rPr>
                <w:b/>
                <w:sz w:val="22"/>
              </w:rPr>
              <w:t>α</w:t>
            </w:r>
          </w:p>
        </w:tc>
        <w:tc>
          <w:tcPr>
            <w:tcW w:w="1114" w:type="pct"/>
          </w:tcPr>
          <w:p w14:paraId="27DA6423" w14:textId="77777777" w:rsidR="00587D36" w:rsidRPr="009E4E09" w:rsidRDefault="00587D36" w:rsidP="00FF610D">
            <w:pPr>
              <w:pStyle w:val="TableText10"/>
              <w:keepNext/>
              <w:keepLines/>
              <w:rPr>
                <w:b/>
                <w:sz w:val="22"/>
                <w:szCs w:val="22"/>
                <w:lang w:val="en-GB"/>
              </w:rPr>
            </w:pPr>
            <w:proofErr w:type="spellStart"/>
            <w:r w:rsidRPr="009E4E09">
              <w:rPr>
                <w:b/>
                <w:sz w:val="22"/>
              </w:rPr>
              <w:t>Συχνότητ</w:t>
            </w:r>
            <w:proofErr w:type="spellEnd"/>
            <w:r w:rsidRPr="009E4E09">
              <w:rPr>
                <w:b/>
                <w:sz w:val="22"/>
              </w:rPr>
              <w:t xml:space="preserve">α </w:t>
            </w:r>
          </w:p>
        </w:tc>
      </w:tr>
      <w:tr w:rsidR="00460F26" w:rsidRPr="009E4E09" w14:paraId="5CEDE6DA" w14:textId="77777777" w:rsidTr="00460F26">
        <w:trPr>
          <w:trHeight w:val="161"/>
        </w:trPr>
        <w:tc>
          <w:tcPr>
            <w:tcW w:w="1429" w:type="pct"/>
            <w:vMerge w:val="restart"/>
          </w:tcPr>
          <w:p w14:paraId="40976C05" w14:textId="77777777" w:rsidR="00587D36" w:rsidRPr="009E4E09" w:rsidRDefault="00587D36" w:rsidP="00FF610D">
            <w:pPr>
              <w:pStyle w:val="TableText10"/>
              <w:keepNext/>
              <w:keepLines/>
              <w:rPr>
                <w:sz w:val="22"/>
              </w:rPr>
            </w:pPr>
            <w:proofErr w:type="spellStart"/>
            <w:r w:rsidRPr="009E4E09">
              <w:rPr>
                <w:sz w:val="22"/>
              </w:rPr>
              <w:t>Λοιμώξεις</w:t>
            </w:r>
            <w:proofErr w:type="spellEnd"/>
            <w:r w:rsidRPr="009E4E09">
              <w:rPr>
                <w:sz w:val="22"/>
              </w:rPr>
              <w:t xml:space="preserve"> και παρα</w:t>
            </w:r>
            <w:proofErr w:type="spellStart"/>
            <w:r w:rsidRPr="009E4E09">
              <w:rPr>
                <w:sz w:val="22"/>
              </w:rPr>
              <w:t>σιτώσεις</w:t>
            </w:r>
            <w:proofErr w:type="spellEnd"/>
          </w:p>
        </w:tc>
        <w:tc>
          <w:tcPr>
            <w:tcW w:w="2457" w:type="pct"/>
          </w:tcPr>
          <w:p w14:paraId="0C17D19D" w14:textId="77777777" w:rsidR="00587D36" w:rsidRPr="009E4E09" w:rsidRDefault="00587D36" w:rsidP="00FF610D">
            <w:pPr>
              <w:pStyle w:val="TableText10"/>
              <w:keepNext/>
              <w:keepLines/>
              <w:rPr>
                <w:sz w:val="22"/>
                <w:lang w:val="el-GR"/>
              </w:rPr>
            </w:pPr>
            <w:r w:rsidRPr="009E4E09">
              <w:rPr>
                <w:sz w:val="22"/>
                <w:lang w:val="el-GR"/>
              </w:rPr>
              <w:t>Λοίμωξη</w:t>
            </w:r>
          </w:p>
        </w:tc>
        <w:tc>
          <w:tcPr>
            <w:tcW w:w="1114" w:type="pct"/>
          </w:tcPr>
          <w:p w14:paraId="08D13514" w14:textId="77777777" w:rsidR="00587D36" w:rsidRPr="009E4E09" w:rsidRDefault="00587D36" w:rsidP="00FF610D">
            <w:pPr>
              <w:pStyle w:val="TableText10"/>
              <w:keepNext/>
              <w:keepLines/>
              <w:rPr>
                <w:sz w:val="22"/>
                <w:lang w:val="el-GR"/>
              </w:rPr>
            </w:pPr>
            <w:r w:rsidRPr="00174FB9">
              <w:rPr>
                <w:sz w:val="22"/>
                <w:lang w:val="el-GR"/>
              </w:rPr>
              <w:t>Πολύ συχνή</w:t>
            </w:r>
          </w:p>
        </w:tc>
      </w:tr>
      <w:tr w:rsidR="00460F26" w:rsidRPr="009E4E09" w14:paraId="6E590B58" w14:textId="77777777" w:rsidTr="00460F26">
        <w:trPr>
          <w:trHeight w:val="71"/>
        </w:trPr>
        <w:tc>
          <w:tcPr>
            <w:tcW w:w="1429" w:type="pct"/>
            <w:vMerge/>
          </w:tcPr>
          <w:p w14:paraId="2DBE27F1" w14:textId="77777777" w:rsidR="00587D36" w:rsidRPr="009E4E09" w:rsidRDefault="00587D36" w:rsidP="00FF610D">
            <w:pPr>
              <w:pStyle w:val="TableText10"/>
              <w:keepNext/>
              <w:keepLines/>
              <w:rPr>
                <w:sz w:val="22"/>
                <w:szCs w:val="22"/>
                <w:lang w:val="en-GB"/>
              </w:rPr>
            </w:pPr>
          </w:p>
        </w:tc>
        <w:tc>
          <w:tcPr>
            <w:tcW w:w="2457" w:type="pct"/>
          </w:tcPr>
          <w:p w14:paraId="730F0DDB" w14:textId="77777777" w:rsidR="00587D36" w:rsidRPr="00572CA0" w:rsidRDefault="00587D36" w:rsidP="00FF610D">
            <w:pPr>
              <w:pStyle w:val="TableText10"/>
              <w:keepNext/>
              <w:keepLines/>
              <w:rPr>
                <w:sz w:val="22"/>
                <w:lang w:val="el-GR"/>
              </w:rPr>
            </w:pPr>
            <w:r>
              <w:rPr>
                <w:sz w:val="22"/>
                <w:lang w:val="el-GR"/>
              </w:rPr>
              <w:t>Ρινοφαρυγγίτιδα</w:t>
            </w:r>
          </w:p>
        </w:tc>
        <w:tc>
          <w:tcPr>
            <w:tcW w:w="1114" w:type="pct"/>
          </w:tcPr>
          <w:p w14:paraId="23938B70" w14:textId="77777777" w:rsidR="00587D36" w:rsidRPr="001C733D" w:rsidRDefault="00587D36" w:rsidP="00FF610D">
            <w:pPr>
              <w:pStyle w:val="TableText10"/>
              <w:keepNext/>
              <w:keepLines/>
              <w:rPr>
                <w:sz w:val="22"/>
                <w:lang w:val="el-GR"/>
              </w:rPr>
            </w:pPr>
            <w:r>
              <w:rPr>
                <w:sz w:val="22"/>
                <w:lang w:val="el-GR"/>
              </w:rPr>
              <w:t>Πολύ συχνή</w:t>
            </w:r>
          </w:p>
        </w:tc>
      </w:tr>
      <w:tr w:rsidR="00460F26" w:rsidRPr="009E4E09" w14:paraId="6289CD9F" w14:textId="77777777" w:rsidTr="00460F26">
        <w:trPr>
          <w:trHeight w:val="206"/>
        </w:trPr>
        <w:tc>
          <w:tcPr>
            <w:tcW w:w="1429" w:type="pct"/>
            <w:vMerge/>
          </w:tcPr>
          <w:p w14:paraId="69152FFE" w14:textId="77777777" w:rsidR="00587D36" w:rsidRPr="009E4E09" w:rsidRDefault="00587D36" w:rsidP="00FF610D">
            <w:pPr>
              <w:pStyle w:val="TableText10"/>
              <w:keepNext/>
              <w:keepLines/>
              <w:rPr>
                <w:sz w:val="22"/>
                <w:szCs w:val="22"/>
                <w:lang w:val="en-GB"/>
              </w:rPr>
            </w:pPr>
          </w:p>
        </w:tc>
        <w:tc>
          <w:tcPr>
            <w:tcW w:w="2457" w:type="pct"/>
          </w:tcPr>
          <w:p w14:paraId="6CDF1B62" w14:textId="77777777" w:rsidR="00587D36" w:rsidRPr="009E4E09" w:rsidRDefault="00587D36" w:rsidP="00FF610D">
            <w:pPr>
              <w:pStyle w:val="TableText10"/>
              <w:keepNext/>
              <w:keepLines/>
              <w:rPr>
                <w:sz w:val="22"/>
                <w:szCs w:val="22"/>
                <w:lang w:val="el-GR"/>
              </w:rPr>
            </w:pPr>
            <w:proofErr w:type="spellStart"/>
            <w:r w:rsidRPr="009E4E09">
              <w:rPr>
                <w:sz w:val="22"/>
              </w:rPr>
              <w:t>Ουδετερο</w:t>
            </w:r>
            <w:proofErr w:type="spellEnd"/>
            <w:r w:rsidRPr="009E4E09">
              <w:rPr>
                <w:sz w:val="22"/>
              </w:rPr>
              <w:t xml:space="preserve">πενική </w:t>
            </w:r>
            <w:proofErr w:type="spellStart"/>
            <w:r w:rsidRPr="009E4E09">
              <w:rPr>
                <w:sz w:val="22"/>
              </w:rPr>
              <w:t>σηψ</w:t>
            </w:r>
            <w:proofErr w:type="spellEnd"/>
            <w:r w:rsidRPr="009E4E09">
              <w:rPr>
                <w:sz w:val="22"/>
              </w:rPr>
              <w:t>αιμία</w:t>
            </w:r>
          </w:p>
        </w:tc>
        <w:tc>
          <w:tcPr>
            <w:tcW w:w="1114" w:type="pct"/>
          </w:tcPr>
          <w:p w14:paraId="462A5EF6" w14:textId="77777777" w:rsidR="00587D36" w:rsidRPr="009E4E09" w:rsidRDefault="00587D36" w:rsidP="00FF610D">
            <w:pPr>
              <w:pStyle w:val="TableText10"/>
              <w:keepNext/>
              <w:keepLines/>
              <w:rPr>
                <w:sz w:val="22"/>
                <w:szCs w:val="22"/>
                <w:lang w:val="en-GB"/>
              </w:rPr>
            </w:pPr>
            <w:proofErr w:type="spellStart"/>
            <w:r w:rsidRPr="009E4E09">
              <w:rPr>
                <w:sz w:val="22"/>
              </w:rPr>
              <w:t>Συχνή</w:t>
            </w:r>
            <w:proofErr w:type="spellEnd"/>
          </w:p>
        </w:tc>
      </w:tr>
      <w:tr w:rsidR="00460F26" w:rsidRPr="009E4E09" w14:paraId="61533D37" w14:textId="77777777" w:rsidTr="00460F26">
        <w:trPr>
          <w:trHeight w:val="206"/>
        </w:trPr>
        <w:tc>
          <w:tcPr>
            <w:tcW w:w="1429" w:type="pct"/>
            <w:vMerge/>
          </w:tcPr>
          <w:p w14:paraId="5BA226D3" w14:textId="77777777" w:rsidR="009F1426" w:rsidRPr="009E4E09" w:rsidRDefault="009F1426" w:rsidP="00FF610D">
            <w:pPr>
              <w:pStyle w:val="TableText10"/>
              <w:keepNext/>
              <w:keepLines/>
              <w:rPr>
                <w:sz w:val="22"/>
                <w:szCs w:val="22"/>
                <w:lang w:val="en-GB"/>
              </w:rPr>
            </w:pPr>
          </w:p>
        </w:tc>
        <w:tc>
          <w:tcPr>
            <w:tcW w:w="2457" w:type="pct"/>
          </w:tcPr>
          <w:p w14:paraId="76B8533A" w14:textId="77777777" w:rsidR="009F1426" w:rsidRPr="009E4E09" w:rsidRDefault="009F1426" w:rsidP="00BE2209">
            <w:pPr>
              <w:pStyle w:val="TableText10"/>
              <w:keepNext/>
              <w:keepLines/>
              <w:rPr>
                <w:sz w:val="22"/>
                <w:szCs w:val="22"/>
                <w:lang w:val="en-GB"/>
              </w:rPr>
            </w:pPr>
            <w:proofErr w:type="spellStart"/>
            <w:r w:rsidRPr="009E4E09">
              <w:rPr>
                <w:sz w:val="22"/>
              </w:rPr>
              <w:t>Κυστίτιδ</w:t>
            </w:r>
            <w:proofErr w:type="spellEnd"/>
            <w:r w:rsidRPr="009E4E09">
              <w:rPr>
                <w:sz w:val="22"/>
              </w:rPr>
              <w:t>α</w:t>
            </w:r>
          </w:p>
        </w:tc>
        <w:tc>
          <w:tcPr>
            <w:tcW w:w="1114" w:type="pct"/>
          </w:tcPr>
          <w:p w14:paraId="185DCB76" w14:textId="77777777" w:rsidR="009F1426" w:rsidRPr="009E4E09" w:rsidRDefault="009F1426" w:rsidP="00FA08E0">
            <w:pPr>
              <w:pStyle w:val="TableText10"/>
              <w:keepNext/>
              <w:keepLines/>
              <w:rPr>
                <w:sz w:val="22"/>
                <w:szCs w:val="22"/>
                <w:lang w:val="en-GB"/>
              </w:rPr>
            </w:pPr>
            <w:proofErr w:type="spellStart"/>
            <w:r w:rsidRPr="009E4E09">
              <w:rPr>
                <w:sz w:val="22"/>
              </w:rPr>
              <w:t>Συχνή</w:t>
            </w:r>
            <w:proofErr w:type="spellEnd"/>
          </w:p>
        </w:tc>
      </w:tr>
      <w:tr w:rsidR="00460F26" w:rsidRPr="009E4E09" w14:paraId="4055E4CF" w14:textId="77777777" w:rsidTr="00460F26">
        <w:trPr>
          <w:trHeight w:val="173"/>
        </w:trPr>
        <w:tc>
          <w:tcPr>
            <w:tcW w:w="1429" w:type="pct"/>
            <w:vMerge/>
          </w:tcPr>
          <w:p w14:paraId="51604E88" w14:textId="77777777" w:rsidR="00587D36" w:rsidRPr="009E4E09" w:rsidRDefault="00587D36" w:rsidP="00FF610D">
            <w:pPr>
              <w:pStyle w:val="TableText10"/>
              <w:keepNext/>
              <w:keepLines/>
              <w:rPr>
                <w:sz w:val="22"/>
                <w:szCs w:val="22"/>
                <w:lang w:val="en-GB"/>
              </w:rPr>
            </w:pPr>
          </w:p>
        </w:tc>
        <w:tc>
          <w:tcPr>
            <w:tcW w:w="2457" w:type="pct"/>
          </w:tcPr>
          <w:p w14:paraId="76B1924B" w14:textId="77777777" w:rsidR="00587D36" w:rsidRPr="009E4E09" w:rsidRDefault="00587D36" w:rsidP="00FF610D">
            <w:pPr>
              <w:pStyle w:val="TableText10"/>
              <w:keepNext/>
              <w:keepLines/>
              <w:rPr>
                <w:sz w:val="22"/>
                <w:szCs w:val="22"/>
                <w:lang w:val="en-GB"/>
              </w:rPr>
            </w:pPr>
            <w:proofErr w:type="spellStart"/>
            <w:r w:rsidRPr="009E4E09">
              <w:rPr>
                <w:sz w:val="22"/>
              </w:rPr>
              <w:t>Γρί</w:t>
            </w:r>
            <w:proofErr w:type="spellEnd"/>
            <w:r w:rsidRPr="009E4E09">
              <w:rPr>
                <w:sz w:val="22"/>
                <w:lang w:val="el-GR"/>
              </w:rPr>
              <w:t>π</w:t>
            </w:r>
            <w:r w:rsidRPr="009E4E09">
              <w:rPr>
                <w:sz w:val="22"/>
              </w:rPr>
              <w:t>πη</w:t>
            </w:r>
          </w:p>
        </w:tc>
        <w:tc>
          <w:tcPr>
            <w:tcW w:w="1114" w:type="pct"/>
          </w:tcPr>
          <w:p w14:paraId="15462DC0" w14:textId="77777777" w:rsidR="00587D36" w:rsidRPr="009E4E09" w:rsidRDefault="00587D36" w:rsidP="00FF610D">
            <w:pPr>
              <w:pStyle w:val="TableText10"/>
              <w:keepNext/>
              <w:keepLines/>
              <w:rPr>
                <w:sz w:val="22"/>
                <w:szCs w:val="22"/>
                <w:lang w:val="en-GB"/>
              </w:rPr>
            </w:pPr>
            <w:proofErr w:type="spellStart"/>
            <w:r w:rsidRPr="009E4E09">
              <w:rPr>
                <w:sz w:val="22"/>
              </w:rPr>
              <w:t>Συχνή</w:t>
            </w:r>
            <w:proofErr w:type="spellEnd"/>
          </w:p>
        </w:tc>
      </w:tr>
      <w:tr w:rsidR="00460F26" w:rsidRPr="009E4E09" w14:paraId="6E0AE98F" w14:textId="77777777" w:rsidTr="00460F26">
        <w:trPr>
          <w:trHeight w:val="120"/>
        </w:trPr>
        <w:tc>
          <w:tcPr>
            <w:tcW w:w="1429" w:type="pct"/>
            <w:vMerge/>
          </w:tcPr>
          <w:p w14:paraId="3A37ACAC" w14:textId="77777777" w:rsidR="00587D36" w:rsidRPr="009E4E09" w:rsidRDefault="00587D36" w:rsidP="00FF610D">
            <w:pPr>
              <w:pStyle w:val="TableText10"/>
              <w:keepNext/>
              <w:keepLines/>
              <w:rPr>
                <w:sz w:val="22"/>
                <w:szCs w:val="22"/>
                <w:lang w:val="en-GB"/>
              </w:rPr>
            </w:pPr>
          </w:p>
        </w:tc>
        <w:tc>
          <w:tcPr>
            <w:tcW w:w="2457" w:type="pct"/>
          </w:tcPr>
          <w:p w14:paraId="04E8034D" w14:textId="77777777" w:rsidR="00587D36" w:rsidRPr="009E4E09" w:rsidRDefault="00587D36" w:rsidP="00FF610D">
            <w:pPr>
              <w:pStyle w:val="TableText10"/>
              <w:keepNext/>
              <w:keepLines/>
              <w:rPr>
                <w:sz w:val="22"/>
                <w:szCs w:val="22"/>
                <w:lang w:val="en-GB"/>
              </w:rPr>
            </w:pPr>
            <w:proofErr w:type="spellStart"/>
            <w:r w:rsidRPr="009E4E09">
              <w:rPr>
                <w:sz w:val="22"/>
              </w:rPr>
              <w:t>Κολ</w:t>
            </w:r>
            <w:proofErr w:type="spellEnd"/>
            <w:r w:rsidRPr="009E4E09">
              <w:rPr>
                <w:sz w:val="22"/>
              </w:rPr>
              <w:t>πίτιδα</w:t>
            </w:r>
          </w:p>
        </w:tc>
        <w:tc>
          <w:tcPr>
            <w:tcW w:w="1114" w:type="pct"/>
          </w:tcPr>
          <w:p w14:paraId="53D35905" w14:textId="77777777" w:rsidR="00587D36" w:rsidRPr="009E4E09" w:rsidRDefault="00587D36" w:rsidP="00FF610D">
            <w:pPr>
              <w:pStyle w:val="TableText10"/>
              <w:keepNext/>
              <w:keepLines/>
              <w:rPr>
                <w:sz w:val="22"/>
                <w:szCs w:val="22"/>
                <w:lang w:val="en-GB"/>
              </w:rPr>
            </w:pPr>
            <w:proofErr w:type="spellStart"/>
            <w:r w:rsidRPr="009E4E09">
              <w:rPr>
                <w:sz w:val="22"/>
              </w:rPr>
              <w:t>Συχνή</w:t>
            </w:r>
            <w:proofErr w:type="spellEnd"/>
          </w:p>
        </w:tc>
      </w:tr>
      <w:tr w:rsidR="00460F26" w:rsidRPr="009E4E09" w14:paraId="601A5C8B" w14:textId="77777777" w:rsidTr="00460F26">
        <w:trPr>
          <w:trHeight w:val="120"/>
        </w:trPr>
        <w:tc>
          <w:tcPr>
            <w:tcW w:w="1429" w:type="pct"/>
            <w:vMerge/>
          </w:tcPr>
          <w:p w14:paraId="33AEFD80" w14:textId="77777777" w:rsidR="00587D36" w:rsidRPr="009E4E09" w:rsidRDefault="00587D36" w:rsidP="00877DE4">
            <w:pPr>
              <w:pStyle w:val="TableText10"/>
              <w:rPr>
                <w:sz w:val="22"/>
                <w:szCs w:val="22"/>
                <w:lang w:val="en-GB"/>
              </w:rPr>
            </w:pPr>
          </w:p>
        </w:tc>
        <w:tc>
          <w:tcPr>
            <w:tcW w:w="2457" w:type="pct"/>
          </w:tcPr>
          <w:p w14:paraId="5B3FD65D" w14:textId="77777777" w:rsidR="00587D36" w:rsidRPr="009E4E09" w:rsidRDefault="00587D36" w:rsidP="00877DE4">
            <w:pPr>
              <w:pStyle w:val="TableText10"/>
              <w:rPr>
                <w:sz w:val="22"/>
                <w:szCs w:val="22"/>
                <w:lang w:val="en-GB"/>
              </w:rPr>
            </w:pPr>
            <w:proofErr w:type="spellStart"/>
            <w:r w:rsidRPr="009E4E09">
              <w:rPr>
                <w:sz w:val="22"/>
              </w:rPr>
              <w:t>Δερμ</w:t>
            </w:r>
            <w:proofErr w:type="spellEnd"/>
            <w:r w:rsidRPr="009E4E09">
              <w:rPr>
                <w:sz w:val="22"/>
              </w:rPr>
              <w:t xml:space="preserve">ατική </w:t>
            </w:r>
            <w:proofErr w:type="spellStart"/>
            <w:r w:rsidRPr="009E4E09">
              <w:rPr>
                <w:sz w:val="22"/>
              </w:rPr>
              <w:t>λοίμωξη</w:t>
            </w:r>
            <w:proofErr w:type="spellEnd"/>
          </w:p>
        </w:tc>
        <w:tc>
          <w:tcPr>
            <w:tcW w:w="1114" w:type="pct"/>
          </w:tcPr>
          <w:p w14:paraId="3B0F96D6" w14:textId="77777777" w:rsidR="00587D36" w:rsidRPr="009E4E09" w:rsidRDefault="00587D36" w:rsidP="00877DE4">
            <w:pPr>
              <w:pStyle w:val="TableText10"/>
              <w:rPr>
                <w:sz w:val="22"/>
                <w:szCs w:val="22"/>
                <w:lang w:val="en-GB"/>
              </w:rPr>
            </w:pPr>
            <w:proofErr w:type="spellStart"/>
            <w:r w:rsidRPr="009E4E09">
              <w:rPr>
                <w:sz w:val="22"/>
              </w:rPr>
              <w:t>Συχνή</w:t>
            </w:r>
            <w:proofErr w:type="spellEnd"/>
          </w:p>
        </w:tc>
      </w:tr>
      <w:tr w:rsidR="00460F26" w:rsidRPr="009E4E09" w14:paraId="2A2FF202" w14:textId="77777777" w:rsidTr="00460F26">
        <w:trPr>
          <w:trHeight w:val="120"/>
        </w:trPr>
        <w:tc>
          <w:tcPr>
            <w:tcW w:w="1429" w:type="pct"/>
            <w:vMerge/>
          </w:tcPr>
          <w:p w14:paraId="6E5D214D" w14:textId="77777777" w:rsidR="00587D36" w:rsidRPr="009E4E09" w:rsidRDefault="00587D36" w:rsidP="00877DE4">
            <w:pPr>
              <w:pStyle w:val="TableText10"/>
              <w:rPr>
                <w:sz w:val="22"/>
                <w:szCs w:val="22"/>
                <w:lang w:val="en-GB"/>
              </w:rPr>
            </w:pPr>
          </w:p>
        </w:tc>
        <w:tc>
          <w:tcPr>
            <w:tcW w:w="2457" w:type="pct"/>
          </w:tcPr>
          <w:p w14:paraId="05D37AE4" w14:textId="77777777" w:rsidR="00587D36" w:rsidRPr="009E4E09" w:rsidRDefault="00587D36" w:rsidP="00877DE4">
            <w:pPr>
              <w:pStyle w:val="TableText10"/>
              <w:rPr>
                <w:sz w:val="22"/>
                <w:szCs w:val="22"/>
                <w:lang w:val="en-GB"/>
              </w:rPr>
            </w:pPr>
            <w:proofErr w:type="spellStart"/>
            <w:r w:rsidRPr="009E4E09">
              <w:rPr>
                <w:sz w:val="22"/>
              </w:rPr>
              <w:t>Ρινίτιδ</w:t>
            </w:r>
            <w:proofErr w:type="spellEnd"/>
            <w:r w:rsidRPr="009E4E09">
              <w:rPr>
                <w:sz w:val="22"/>
              </w:rPr>
              <w:t>α</w:t>
            </w:r>
          </w:p>
        </w:tc>
        <w:tc>
          <w:tcPr>
            <w:tcW w:w="1114" w:type="pct"/>
          </w:tcPr>
          <w:p w14:paraId="1D1E304E" w14:textId="77777777" w:rsidR="00587D36" w:rsidRPr="009E4E09" w:rsidRDefault="00587D36" w:rsidP="00877DE4">
            <w:pPr>
              <w:pStyle w:val="TableText10"/>
              <w:rPr>
                <w:sz w:val="22"/>
                <w:szCs w:val="22"/>
                <w:lang w:val="en-GB"/>
              </w:rPr>
            </w:pPr>
            <w:proofErr w:type="spellStart"/>
            <w:r w:rsidRPr="009E4E09">
              <w:rPr>
                <w:sz w:val="22"/>
              </w:rPr>
              <w:t>Συχνή</w:t>
            </w:r>
            <w:proofErr w:type="spellEnd"/>
          </w:p>
        </w:tc>
      </w:tr>
      <w:tr w:rsidR="00460F26" w:rsidRPr="009E4E09" w14:paraId="20CBF54B" w14:textId="77777777" w:rsidTr="00460F26">
        <w:trPr>
          <w:trHeight w:val="120"/>
        </w:trPr>
        <w:tc>
          <w:tcPr>
            <w:tcW w:w="1429" w:type="pct"/>
            <w:vMerge/>
            <w:tcBorders>
              <w:bottom w:val="nil"/>
            </w:tcBorders>
          </w:tcPr>
          <w:p w14:paraId="0C64101F" w14:textId="77777777" w:rsidR="00587D36" w:rsidRPr="009E4E09" w:rsidRDefault="00587D36" w:rsidP="00877DE4">
            <w:pPr>
              <w:pStyle w:val="TableText10"/>
              <w:rPr>
                <w:sz w:val="22"/>
                <w:szCs w:val="22"/>
                <w:lang w:val="en-GB"/>
              </w:rPr>
            </w:pPr>
          </w:p>
        </w:tc>
        <w:tc>
          <w:tcPr>
            <w:tcW w:w="2457" w:type="pct"/>
          </w:tcPr>
          <w:p w14:paraId="75CB1D1F" w14:textId="77777777" w:rsidR="00587D36" w:rsidRPr="009E4E09" w:rsidRDefault="00587D36" w:rsidP="00877DE4">
            <w:pPr>
              <w:pStyle w:val="TableText10"/>
              <w:rPr>
                <w:sz w:val="22"/>
                <w:lang w:val="el-GR"/>
              </w:rPr>
            </w:pPr>
            <w:r w:rsidRPr="009E4E09">
              <w:rPr>
                <w:sz w:val="22"/>
                <w:lang w:val="el-GR"/>
              </w:rPr>
              <w:t>Λοίμωξη του ανώτερου αναπνευστικού συστήματος</w:t>
            </w:r>
          </w:p>
        </w:tc>
        <w:tc>
          <w:tcPr>
            <w:tcW w:w="1114" w:type="pct"/>
          </w:tcPr>
          <w:p w14:paraId="0C292062" w14:textId="77777777" w:rsidR="00587D36" w:rsidRPr="009E4E09" w:rsidRDefault="00587D36" w:rsidP="00877DE4">
            <w:pPr>
              <w:pStyle w:val="TableText10"/>
              <w:rPr>
                <w:sz w:val="22"/>
                <w:lang w:val="el-GR"/>
              </w:rPr>
            </w:pPr>
            <w:r w:rsidRPr="009E4E09">
              <w:rPr>
                <w:sz w:val="22"/>
                <w:lang w:val="el-GR"/>
              </w:rPr>
              <w:t>Συχνή</w:t>
            </w:r>
          </w:p>
        </w:tc>
      </w:tr>
      <w:tr w:rsidR="00460F26" w:rsidRPr="009E4E09" w14:paraId="05051222" w14:textId="77777777" w:rsidTr="00460F26">
        <w:trPr>
          <w:trHeight w:val="204"/>
        </w:trPr>
        <w:tc>
          <w:tcPr>
            <w:tcW w:w="1429" w:type="pct"/>
            <w:vMerge w:val="restart"/>
            <w:tcBorders>
              <w:top w:val="nil"/>
            </w:tcBorders>
          </w:tcPr>
          <w:p w14:paraId="4B8DFFBC" w14:textId="77777777" w:rsidR="009F1426" w:rsidRPr="009E4E09" w:rsidRDefault="009F1426" w:rsidP="00877DE4">
            <w:pPr>
              <w:pStyle w:val="TableText10"/>
              <w:rPr>
                <w:sz w:val="22"/>
                <w:szCs w:val="22"/>
                <w:lang w:val="en-GB"/>
              </w:rPr>
            </w:pPr>
          </w:p>
        </w:tc>
        <w:tc>
          <w:tcPr>
            <w:tcW w:w="2457" w:type="pct"/>
          </w:tcPr>
          <w:p w14:paraId="21989FB2" w14:textId="77777777" w:rsidR="009F1426" w:rsidRPr="009E4E09" w:rsidRDefault="009F1426" w:rsidP="00BE2209">
            <w:pPr>
              <w:pStyle w:val="TableText10"/>
              <w:rPr>
                <w:sz w:val="22"/>
                <w:szCs w:val="22"/>
                <w:lang w:val="en-GB"/>
              </w:rPr>
            </w:pPr>
            <w:proofErr w:type="spellStart"/>
            <w:r w:rsidRPr="009E4E09">
              <w:rPr>
                <w:sz w:val="22"/>
              </w:rPr>
              <w:t>Ουρολοίμωξη</w:t>
            </w:r>
            <w:proofErr w:type="spellEnd"/>
          </w:p>
        </w:tc>
        <w:tc>
          <w:tcPr>
            <w:tcW w:w="1114" w:type="pct"/>
          </w:tcPr>
          <w:p w14:paraId="773345AE" w14:textId="77777777" w:rsidR="009F1426" w:rsidRPr="009E4E09" w:rsidRDefault="009F1426" w:rsidP="00877DE4">
            <w:pPr>
              <w:pStyle w:val="TableText10"/>
              <w:rPr>
                <w:sz w:val="22"/>
                <w:szCs w:val="22"/>
                <w:lang w:val="en-GB"/>
              </w:rPr>
            </w:pPr>
            <w:proofErr w:type="spellStart"/>
            <w:r w:rsidRPr="009E4E09">
              <w:rPr>
                <w:sz w:val="22"/>
              </w:rPr>
              <w:t>Συχνή</w:t>
            </w:r>
            <w:proofErr w:type="spellEnd"/>
          </w:p>
        </w:tc>
      </w:tr>
      <w:tr w:rsidR="00460F26" w:rsidRPr="009E4E09" w14:paraId="2F6CB968" w14:textId="77777777" w:rsidTr="00460F26">
        <w:trPr>
          <w:trHeight w:val="235"/>
        </w:trPr>
        <w:tc>
          <w:tcPr>
            <w:tcW w:w="1429" w:type="pct"/>
            <w:vMerge/>
          </w:tcPr>
          <w:p w14:paraId="2E9567D0" w14:textId="77777777" w:rsidR="009F1426" w:rsidRPr="009E4E09" w:rsidRDefault="009F1426" w:rsidP="00877DE4">
            <w:pPr>
              <w:pStyle w:val="TableText10"/>
              <w:rPr>
                <w:sz w:val="22"/>
                <w:szCs w:val="22"/>
                <w:lang w:val="en-GB"/>
              </w:rPr>
            </w:pPr>
          </w:p>
        </w:tc>
        <w:tc>
          <w:tcPr>
            <w:tcW w:w="2457" w:type="pct"/>
          </w:tcPr>
          <w:p w14:paraId="34BC58A6" w14:textId="77777777" w:rsidR="009F1426" w:rsidRPr="009E4E09" w:rsidRDefault="009F1426" w:rsidP="00877DE4">
            <w:pPr>
              <w:pStyle w:val="TableText10"/>
              <w:rPr>
                <w:sz w:val="22"/>
                <w:lang w:val="el-GR"/>
              </w:rPr>
            </w:pPr>
            <w:r>
              <w:rPr>
                <w:sz w:val="22"/>
                <w:lang w:val="el-GR"/>
              </w:rPr>
              <w:t>Φαρυγγίτιδα</w:t>
            </w:r>
          </w:p>
        </w:tc>
        <w:tc>
          <w:tcPr>
            <w:tcW w:w="1114" w:type="pct"/>
          </w:tcPr>
          <w:p w14:paraId="38A1BA16" w14:textId="77777777" w:rsidR="009F1426" w:rsidRPr="001C733D" w:rsidRDefault="009F1426" w:rsidP="00877DE4">
            <w:pPr>
              <w:pStyle w:val="TableText10"/>
              <w:rPr>
                <w:sz w:val="22"/>
                <w:lang w:val="el-GR"/>
              </w:rPr>
            </w:pPr>
            <w:r>
              <w:rPr>
                <w:sz w:val="22"/>
                <w:lang w:val="el-GR"/>
              </w:rPr>
              <w:t>Συχνή</w:t>
            </w:r>
          </w:p>
        </w:tc>
      </w:tr>
      <w:tr w:rsidR="00460F26" w:rsidRPr="009E4E09" w14:paraId="7E648114" w14:textId="77777777" w:rsidTr="00460F26">
        <w:trPr>
          <w:trHeight w:val="193"/>
        </w:trPr>
        <w:tc>
          <w:tcPr>
            <w:tcW w:w="1429" w:type="pct"/>
            <w:vMerge w:val="restart"/>
          </w:tcPr>
          <w:p w14:paraId="79119555" w14:textId="77777777" w:rsidR="00587D36" w:rsidRPr="009E4E09" w:rsidRDefault="00587D36" w:rsidP="00A02D05">
            <w:pPr>
              <w:pStyle w:val="TableText10"/>
              <w:keepNext/>
              <w:keepLines/>
              <w:rPr>
                <w:sz w:val="22"/>
                <w:szCs w:val="22"/>
                <w:lang w:val="el-GR"/>
              </w:rPr>
            </w:pPr>
            <w:r w:rsidRPr="009E4E09">
              <w:rPr>
                <w:sz w:val="22"/>
                <w:lang w:val="el-GR"/>
              </w:rPr>
              <w:t>Νεοπλάσματα καλοήθη, κακοήθη και μη καθοριζόμενα (περιλαμβάνονται κύστεις και πολύποδες)</w:t>
            </w:r>
          </w:p>
        </w:tc>
        <w:tc>
          <w:tcPr>
            <w:tcW w:w="2457" w:type="pct"/>
          </w:tcPr>
          <w:p w14:paraId="329AD3D1" w14:textId="77777777" w:rsidR="00587D36" w:rsidRPr="009E4E09" w:rsidRDefault="00587D36" w:rsidP="00A02D05">
            <w:pPr>
              <w:pStyle w:val="TableText10"/>
              <w:keepNext/>
              <w:keepLines/>
              <w:rPr>
                <w:sz w:val="22"/>
                <w:szCs w:val="22"/>
                <w:lang w:val="en-GB"/>
              </w:rPr>
            </w:pPr>
            <w:proofErr w:type="spellStart"/>
            <w:r w:rsidRPr="009E4E09">
              <w:rPr>
                <w:sz w:val="22"/>
              </w:rPr>
              <w:t>Εξέλιξη</w:t>
            </w:r>
            <w:proofErr w:type="spellEnd"/>
            <w:r w:rsidRPr="009E4E09">
              <w:rPr>
                <w:sz w:val="22"/>
              </w:rPr>
              <w:t xml:space="preserve"> κα</w:t>
            </w:r>
            <w:proofErr w:type="spellStart"/>
            <w:r w:rsidRPr="009E4E09">
              <w:rPr>
                <w:sz w:val="22"/>
              </w:rPr>
              <w:t>κοήθους</w:t>
            </w:r>
            <w:proofErr w:type="spellEnd"/>
            <w:r w:rsidRPr="009E4E09">
              <w:rPr>
                <w:sz w:val="22"/>
              </w:rPr>
              <w:t xml:space="preserve"> </w:t>
            </w:r>
            <w:proofErr w:type="spellStart"/>
            <w:r w:rsidRPr="009E4E09">
              <w:rPr>
                <w:sz w:val="22"/>
              </w:rPr>
              <w:t>νεο</w:t>
            </w:r>
            <w:proofErr w:type="spellEnd"/>
            <w:r w:rsidRPr="009E4E09">
              <w:rPr>
                <w:sz w:val="22"/>
              </w:rPr>
              <w:t>πλάσματος</w:t>
            </w:r>
          </w:p>
        </w:tc>
        <w:tc>
          <w:tcPr>
            <w:tcW w:w="1114" w:type="pct"/>
          </w:tcPr>
          <w:p w14:paraId="78BCCF2A" w14:textId="77777777" w:rsidR="00587D36" w:rsidRPr="009E4E09" w:rsidRDefault="00587D36" w:rsidP="00A02D05">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35E06331" w14:textId="77777777" w:rsidTr="00460F26">
        <w:trPr>
          <w:trHeight w:val="212"/>
        </w:trPr>
        <w:tc>
          <w:tcPr>
            <w:tcW w:w="1429" w:type="pct"/>
            <w:vMerge/>
          </w:tcPr>
          <w:p w14:paraId="70B8E229" w14:textId="77777777" w:rsidR="00587D36" w:rsidRPr="009E4E09" w:rsidRDefault="00587D36" w:rsidP="00A02D05">
            <w:pPr>
              <w:pStyle w:val="TableText10"/>
              <w:keepNext/>
              <w:keepLines/>
              <w:rPr>
                <w:sz w:val="22"/>
                <w:szCs w:val="22"/>
                <w:lang w:val="en-GB"/>
              </w:rPr>
            </w:pPr>
          </w:p>
        </w:tc>
        <w:tc>
          <w:tcPr>
            <w:tcW w:w="2457" w:type="pct"/>
          </w:tcPr>
          <w:p w14:paraId="7FC92F82" w14:textId="77777777" w:rsidR="00587D36" w:rsidRPr="009E4E09" w:rsidRDefault="00587D36" w:rsidP="00A02D05">
            <w:pPr>
              <w:pStyle w:val="TableText10"/>
              <w:keepNext/>
              <w:keepLines/>
              <w:rPr>
                <w:sz w:val="22"/>
                <w:szCs w:val="22"/>
                <w:lang w:val="en-GB"/>
              </w:rPr>
            </w:pPr>
            <w:proofErr w:type="spellStart"/>
            <w:r w:rsidRPr="009E4E09">
              <w:rPr>
                <w:sz w:val="22"/>
              </w:rPr>
              <w:t>Εξέλιξη</w:t>
            </w:r>
            <w:proofErr w:type="spellEnd"/>
            <w:r w:rsidRPr="009E4E09">
              <w:rPr>
                <w:sz w:val="22"/>
              </w:rPr>
              <w:t xml:space="preserve"> </w:t>
            </w:r>
            <w:proofErr w:type="spellStart"/>
            <w:r w:rsidRPr="009E4E09">
              <w:rPr>
                <w:sz w:val="22"/>
              </w:rPr>
              <w:t>νεο</w:t>
            </w:r>
            <w:proofErr w:type="spellEnd"/>
            <w:r w:rsidRPr="009E4E09">
              <w:rPr>
                <w:sz w:val="22"/>
              </w:rPr>
              <w:t>πλάσματος</w:t>
            </w:r>
          </w:p>
        </w:tc>
        <w:tc>
          <w:tcPr>
            <w:tcW w:w="1114" w:type="pct"/>
          </w:tcPr>
          <w:p w14:paraId="64308EBA" w14:textId="77777777" w:rsidR="00587D36" w:rsidRPr="009E4E09" w:rsidRDefault="00587D36" w:rsidP="00A02D05">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2BE95BB5" w14:textId="77777777" w:rsidTr="00460F26">
        <w:trPr>
          <w:trHeight w:val="319"/>
        </w:trPr>
        <w:tc>
          <w:tcPr>
            <w:tcW w:w="1429" w:type="pct"/>
            <w:vMerge w:val="restart"/>
          </w:tcPr>
          <w:p w14:paraId="7C4A1EAC" w14:textId="14149854" w:rsidR="00106F9F" w:rsidRPr="009E4E09" w:rsidRDefault="00106F9F" w:rsidP="00877DE4">
            <w:pPr>
              <w:pStyle w:val="TableText10"/>
              <w:rPr>
                <w:sz w:val="22"/>
                <w:szCs w:val="22"/>
                <w:lang w:val="el-GR"/>
              </w:rPr>
            </w:pPr>
            <w:r w:rsidRPr="009E4E09">
              <w:rPr>
                <w:sz w:val="22"/>
                <w:lang w:val="el-GR"/>
              </w:rPr>
              <w:t xml:space="preserve">Διαταραχές του </w:t>
            </w:r>
            <w:r w:rsidR="007A07DB">
              <w:rPr>
                <w:sz w:val="22"/>
                <w:lang w:val="el-GR"/>
              </w:rPr>
              <w:t>αίματος</w:t>
            </w:r>
            <w:r w:rsidR="007A07DB" w:rsidRPr="009E4E09">
              <w:rPr>
                <w:sz w:val="22"/>
                <w:lang w:val="el-GR"/>
              </w:rPr>
              <w:t xml:space="preserve"> </w:t>
            </w:r>
            <w:r w:rsidRPr="009E4E09">
              <w:rPr>
                <w:sz w:val="22"/>
                <w:lang w:val="el-GR"/>
              </w:rPr>
              <w:t>και λεμφικού συστήματος</w:t>
            </w:r>
          </w:p>
        </w:tc>
        <w:tc>
          <w:tcPr>
            <w:tcW w:w="2457" w:type="pct"/>
          </w:tcPr>
          <w:p w14:paraId="42879E73" w14:textId="77777777" w:rsidR="00106F9F" w:rsidRPr="009E4E09" w:rsidRDefault="00106F9F" w:rsidP="00877DE4">
            <w:pPr>
              <w:pStyle w:val="TableText10"/>
              <w:rPr>
                <w:sz w:val="22"/>
                <w:szCs w:val="22"/>
                <w:lang w:val="en-GB"/>
              </w:rPr>
            </w:pPr>
            <w:proofErr w:type="spellStart"/>
            <w:r w:rsidRPr="009E4E09">
              <w:rPr>
                <w:sz w:val="22"/>
              </w:rPr>
              <w:t>Εμ</w:t>
            </w:r>
            <w:proofErr w:type="spellEnd"/>
            <w:r w:rsidRPr="009E4E09">
              <w:rPr>
                <w:sz w:val="22"/>
              </w:rPr>
              <w:t xml:space="preserve">πύρετη </w:t>
            </w:r>
            <w:proofErr w:type="spellStart"/>
            <w:r w:rsidRPr="009E4E09">
              <w:rPr>
                <w:sz w:val="22"/>
              </w:rPr>
              <w:t>ουδετερο</w:t>
            </w:r>
            <w:proofErr w:type="spellEnd"/>
            <w:r w:rsidRPr="009E4E09">
              <w:rPr>
                <w:sz w:val="22"/>
              </w:rPr>
              <w:t>πενία</w:t>
            </w:r>
          </w:p>
        </w:tc>
        <w:tc>
          <w:tcPr>
            <w:tcW w:w="1114" w:type="pct"/>
          </w:tcPr>
          <w:p w14:paraId="67D68641" w14:textId="77777777" w:rsidR="00106F9F" w:rsidRPr="009E4E09" w:rsidRDefault="00106F9F" w:rsidP="00877DE4">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r w:rsidRPr="009E4E09">
              <w:rPr>
                <w:sz w:val="22"/>
              </w:rPr>
              <w:t xml:space="preserve"> </w:t>
            </w:r>
          </w:p>
        </w:tc>
      </w:tr>
      <w:tr w:rsidR="00460F26" w:rsidRPr="009E4E09" w14:paraId="4DD18AFE" w14:textId="77777777" w:rsidTr="00460F26">
        <w:trPr>
          <w:trHeight w:val="319"/>
        </w:trPr>
        <w:tc>
          <w:tcPr>
            <w:tcW w:w="1429" w:type="pct"/>
            <w:vMerge/>
          </w:tcPr>
          <w:p w14:paraId="326FFE67" w14:textId="77777777" w:rsidR="00106F9F" w:rsidRPr="009E4E09" w:rsidRDefault="00106F9F" w:rsidP="00877DE4">
            <w:pPr>
              <w:pStyle w:val="TableText10"/>
              <w:rPr>
                <w:sz w:val="22"/>
                <w:szCs w:val="22"/>
                <w:lang w:val="en-GB"/>
              </w:rPr>
            </w:pPr>
          </w:p>
        </w:tc>
        <w:tc>
          <w:tcPr>
            <w:tcW w:w="2457" w:type="pct"/>
          </w:tcPr>
          <w:p w14:paraId="0D7F927B" w14:textId="77777777" w:rsidR="00106F9F" w:rsidRPr="009E4E09" w:rsidRDefault="00106F9F" w:rsidP="00877DE4">
            <w:pPr>
              <w:pStyle w:val="TableText10"/>
              <w:rPr>
                <w:sz w:val="22"/>
                <w:szCs w:val="22"/>
                <w:lang w:val="en-GB"/>
              </w:rPr>
            </w:pPr>
            <w:proofErr w:type="spellStart"/>
            <w:r w:rsidRPr="009E4E09">
              <w:rPr>
                <w:sz w:val="22"/>
              </w:rPr>
              <w:t>Αν</w:t>
            </w:r>
            <w:proofErr w:type="spellEnd"/>
            <w:r w:rsidRPr="009E4E09">
              <w:rPr>
                <w:sz w:val="22"/>
              </w:rPr>
              <w:t>αιμία</w:t>
            </w:r>
          </w:p>
        </w:tc>
        <w:tc>
          <w:tcPr>
            <w:tcW w:w="1114" w:type="pct"/>
          </w:tcPr>
          <w:p w14:paraId="72234316" w14:textId="77777777" w:rsidR="00106F9F" w:rsidRPr="009E4E09" w:rsidRDefault="00106F9F" w:rsidP="00877DE4">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5379AC13" w14:textId="77777777" w:rsidTr="00460F26">
        <w:trPr>
          <w:trHeight w:val="258"/>
        </w:trPr>
        <w:tc>
          <w:tcPr>
            <w:tcW w:w="1429" w:type="pct"/>
            <w:vMerge/>
          </w:tcPr>
          <w:p w14:paraId="7ACE109B" w14:textId="77777777" w:rsidR="00106F9F" w:rsidRPr="009E4E09" w:rsidRDefault="00106F9F" w:rsidP="00877DE4">
            <w:pPr>
              <w:pStyle w:val="TableText10"/>
              <w:rPr>
                <w:sz w:val="22"/>
                <w:szCs w:val="22"/>
                <w:lang w:val="en-GB"/>
              </w:rPr>
            </w:pPr>
          </w:p>
        </w:tc>
        <w:tc>
          <w:tcPr>
            <w:tcW w:w="2457" w:type="pct"/>
          </w:tcPr>
          <w:p w14:paraId="4E5FFE72" w14:textId="77777777" w:rsidR="00106F9F" w:rsidRPr="009E4E09" w:rsidRDefault="00106F9F" w:rsidP="00877DE4">
            <w:pPr>
              <w:pStyle w:val="TableText10"/>
              <w:rPr>
                <w:sz w:val="22"/>
                <w:szCs w:val="22"/>
                <w:lang w:val="en-GB"/>
              </w:rPr>
            </w:pPr>
            <w:proofErr w:type="spellStart"/>
            <w:r w:rsidRPr="009E4E09">
              <w:rPr>
                <w:sz w:val="22"/>
              </w:rPr>
              <w:t>Ουδετερο</w:t>
            </w:r>
            <w:proofErr w:type="spellEnd"/>
            <w:r w:rsidRPr="009E4E09">
              <w:rPr>
                <w:sz w:val="22"/>
              </w:rPr>
              <w:t>πενία</w:t>
            </w:r>
          </w:p>
        </w:tc>
        <w:tc>
          <w:tcPr>
            <w:tcW w:w="1114" w:type="pct"/>
          </w:tcPr>
          <w:p w14:paraId="53B14A3B" w14:textId="77777777" w:rsidR="00106F9F" w:rsidRPr="009E4E09" w:rsidRDefault="00106F9F" w:rsidP="00877DE4">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5E8D2C0F" w14:textId="77777777" w:rsidTr="00460F26">
        <w:trPr>
          <w:trHeight w:val="128"/>
        </w:trPr>
        <w:tc>
          <w:tcPr>
            <w:tcW w:w="1429" w:type="pct"/>
            <w:vMerge/>
          </w:tcPr>
          <w:p w14:paraId="7DCB2B4B" w14:textId="77777777" w:rsidR="00106F9F" w:rsidRPr="009E4E09" w:rsidRDefault="00106F9F" w:rsidP="00877DE4">
            <w:pPr>
              <w:pStyle w:val="TableText10"/>
              <w:rPr>
                <w:sz w:val="22"/>
                <w:szCs w:val="22"/>
                <w:lang w:val="en-GB"/>
              </w:rPr>
            </w:pPr>
          </w:p>
        </w:tc>
        <w:tc>
          <w:tcPr>
            <w:tcW w:w="2457" w:type="pct"/>
          </w:tcPr>
          <w:p w14:paraId="7648C6A4" w14:textId="77777777" w:rsidR="00106F9F" w:rsidRPr="009E4E09" w:rsidRDefault="00106F9F" w:rsidP="00877DE4">
            <w:pPr>
              <w:pStyle w:val="TableText10"/>
              <w:rPr>
                <w:sz w:val="22"/>
                <w:szCs w:val="22"/>
                <w:lang w:val="el-GR"/>
              </w:rPr>
            </w:pPr>
            <w:r w:rsidRPr="009E4E09">
              <w:rPr>
                <w:sz w:val="22"/>
                <w:lang w:val="el-GR"/>
              </w:rPr>
              <w:t>Μειωμένος αριθμός λευκοκυττάρων /λευκοπενία</w:t>
            </w:r>
          </w:p>
        </w:tc>
        <w:tc>
          <w:tcPr>
            <w:tcW w:w="1114" w:type="pct"/>
          </w:tcPr>
          <w:p w14:paraId="60F97F15" w14:textId="77777777" w:rsidR="00106F9F" w:rsidRPr="009E4E09" w:rsidRDefault="00106F9F" w:rsidP="00877DE4">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35D769E6" w14:textId="77777777" w:rsidTr="00460F26">
        <w:trPr>
          <w:trHeight w:val="128"/>
        </w:trPr>
        <w:tc>
          <w:tcPr>
            <w:tcW w:w="1429" w:type="pct"/>
            <w:vMerge/>
          </w:tcPr>
          <w:p w14:paraId="68E016B6" w14:textId="77777777" w:rsidR="00106F9F" w:rsidRPr="009E4E09" w:rsidRDefault="00106F9F" w:rsidP="00877DE4">
            <w:pPr>
              <w:pStyle w:val="TableText10"/>
              <w:rPr>
                <w:sz w:val="22"/>
                <w:szCs w:val="22"/>
                <w:lang w:val="en-GB"/>
              </w:rPr>
            </w:pPr>
          </w:p>
        </w:tc>
        <w:tc>
          <w:tcPr>
            <w:tcW w:w="2457" w:type="pct"/>
          </w:tcPr>
          <w:p w14:paraId="77D42718" w14:textId="77777777" w:rsidR="00106F9F" w:rsidRPr="009E4E09" w:rsidRDefault="00106F9F" w:rsidP="00877DE4">
            <w:pPr>
              <w:pStyle w:val="TableText10"/>
              <w:rPr>
                <w:sz w:val="22"/>
                <w:szCs w:val="22"/>
                <w:lang w:val="en-GB"/>
              </w:rPr>
            </w:pPr>
            <w:proofErr w:type="spellStart"/>
            <w:r w:rsidRPr="009E4E09">
              <w:rPr>
                <w:sz w:val="22"/>
              </w:rPr>
              <w:t>Θρομ</w:t>
            </w:r>
            <w:proofErr w:type="spellEnd"/>
            <w:r w:rsidRPr="009E4E09">
              <w:rPr>
                <w:sz w:val="22"/>
              </w:rPr>
              <w:t>βοπενία</w:t>
            </w:r>
          </w:p>
        </w:tc>
        <w:tc>
          <w:tcPr>
            <w:tcW w:w="1114" w:type="pct"/>
          </w:tcPr>
          <w:p w14:paraId="20ECC1E6" w14:textId="77777777" w:rsidR="00106F9F" w:rsidRPr="009E4E09" w:rsidRDefault="00106F9F" w:rsidP="00877DE4">
            <w:pPr>
              <w:pStyle w:val="TableText10"/>
              <w:rPr>
                <w:sz w:val="22"/>
                <w:szCs w:val="22"/>
                <w:lang w:val="en-GB"/>
              </w:rPr>
            </w:pPr>
            <w:r>
              <w:rPr>
                <w:sz w:val="22"/>
                <w:lang w:val="el-GR"/>
              </w:rPr>
              <w:t>Πολύ σ</w:t>
            </w:r>
            <w:proofErr w:type="spellStart"/>
            <w:r w:rsidRPr="009E4E09">
              <w:rPr>
                <w:sz w:val="22"/>
              </w:rPr>
              <w:t>υχνή</w:t>
            </w:r>
            <w:proofErr w:type="spellEnd"/>
          </w:p>
        </w:tc>
      </w:tr>
      <w:tr w:rsidR="00460F26" w:rsidRPr="009E4E09" w14:paraId="2C0D9804" w14:textId="77777777" w:rsidTr="00460F26">
        <w:trPr>
          <w:trHeight w:val="260"/>
        </w:trPr>
        <w:tc>
          <w:tcPr>
            <w:tcW w:w="1429" w:type="pct"/>
            <w:vMerge/>
          </w:tcPr>
          <w:p w14:paraId="24067220" w14:textId="77777777" w:rsidR="00106F9F" w:rsidRPr="009E4E09" w:rsidRDefault="00106F9F" w:rsidP="00877DE4">
            <w:pPr>
              <w:pStyle w:val="TableText10"/>
              <w:rPr>
                <w:sz w:val="22"/>
                <w:szCs w:val="22"/>
                <w:lang w:val="en-GB"/>
              </w:rPr>
            </w:pPr>
          </w:p>
        </w:tc>
        <w:tc>
          <w:tcPr>
            <w:tcW w:w="2457" w:type="pct"/>
          </w:tcPr>
          <w:p w14:paraId="2654F9BD" w14:textId="77777777" w:rsidR="00106F9F" w:rsidRPr="009E4E09" w:rsidRDefault="00106F9F" w:rsidP="00877DE4">
            <w:pPr>
              <w:pStyle w:val="TableText10"/>
              <w:rPr>
                <w:sz w:val="22"/>
                <w:szCs w:val="22"/>
                <w:lang w:val="en-GB"/>
              </w:rPr>
            </w:pPr>
            <w:r w:rsidRPr="009E4E09">
              <w:rPr>
                <w:sz w:val="22"/>
              </w:rPr>
              <w:t>Υποπ</w:t>
            </w:r>
            <w:proofErr w:type="spellStart"/>
            <w:r w:rsidRPr="009E4E09">
              <w:rPr>
                <w:sz w:val="22"/>
              </w:rPr>
              <w:t>ροθρομ</w:t>
            </w:r>
            <w:proofErr w:type="spellEnd"/>
            <w:r w:rsidRPr="009E4E09">
              <w:rPr>
                <w:sz w:val="22"/>
              </w:rPr>
              <w:t>βιναιμία</w:t>
            </w:r>
          </w:p>
        </w:tc>
        <w:tc>
          <w:tcPr>
            <w:tcW w:w="1114" w:type="pct"/>
          </w:tcPr>
          <w:p w14:paraId="24FD7F69" w14:textId="77777777" w:rsidR="00106F9F" w:rsidRPr="009E4E09" w:rsidRDefault="00106F9F" w:rsidP="00877DE4">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76038E12" w14:textId="77777777" w:rsidTr="00460F26">
        <w:trPr>
          <w:trHeight w:val="260"/>
        </w:trPr>
        <w:tc>
          <w:tcPr>
            <w:tcW w:w="1429" w:type="pct"/>
            <w:vMerge/>
          </w:tcPr>
          <w:p w14:paraId="208DA620" w14:textId="77777777" w:rsidR="00106F9F" w:rsidRPr="009E4E09" w:rsidRDefault="00106F9F" w:rsidP="00877DE4">
            <w:pPr>
              <w:pStyle w:val="TableText10"/>
              <w:rPr>
                <w:sz w:val="22"/>
                <w:szCs w:val="22"/>
                <w:lang w:val="en-GB"/>
              </w:rPr>
            </w:pPr>
          </w:p>
        </w:tc>
        <w:tc>
          <w:tcPr>
            <w:tcW w:w="2457" w:type="pct"/>
          </w:tcPr>
          <w:p w14:paraId="752AD6D7" w14:textId="77777777" w:rsidR="00106F9F" w:rsidRPr="009E4E09" w:rsidRDefault="00106F9F" w:rsidP="00877DE4">
            <w:pPr>
              <w:pStyle w:val="TableText10"/>
              <w:rPr>
                <w:sz w:val="22"/>
              </w:rPr>
            </w:pPr>
            <w:r>
              <w:rPr>
                <w:sz w:val="22"/>
                <w:lang w:val="el-GR"/>
              </w:rPr>
              <w:t>Ανοσολογική θρομβοπενία</w:t>
            </w:r>
          </w:p>
        </w:tc>
        <w:tc>
          <w:tcPr>
            <w:tcW w:w="1114" w:type="pct"/>
          </w:tcPr>
          <w:p w14:paraId="0780DF4F" w14:textId="77777777" w:rsidR="00106F9F" w:rsidRPr="009E4E09" w:rsidRDefault="00106F9F" w:rsidP="00106F9F">
            <w:pPr>
              <w:pStyle w:val="TableText10"/>
              <w:rPr>
                <w:sz w:val="22"/>
              </w:rPr>
            </w:pPr>
            <w:r>
              <w:rPr>
                <w:sz w:val="22"/>
                <w:lang w:val="el-GR"/>
              </w:rPr>
              <w:t>Όχι γνωστή</w:t>
            </w:r>
          </w:p>
        </w:tc>
      </w:tr>
      <w:tr w:rsidR="00460F26" w:rsidRPr="009E4E09" w14:paraId="073EA330" w14:textId="77777777" w:rsidTr="00460F26">
        <w:trPr>
          <w:trHeight w:val="107"/>
        </w:trPr>
        <w:tc>
          <w:tcPr>
            <w:tcW w:w="1429" w:type="pct"/>
            <w:vMerge w:val="restart"/>
          </w:tcPr>
          <w:p w14:paraId="016E4779" w14:textId="77777777" w:rsidR="00106F9F" w:rsidRPr="009E4E09" w:rsidRDefault="00106F9F" w:rsidP="00877DE4">
            <w:pPr>
              <w:pStyle w:val="TableText10"/>
              <w:keepNext/>
              <w:keepLines/>
              <w:rPr>
                <w:sz w:val="22"/>
                <w:szCs w:val="22"/>
                <w:lang w:val="en-GB"/>
              </w:rPr>
            </w:pPr>
            <w:proofErr w:type="spellStart"/>
            <w:r w:rsidRPr="009E4E09">
              <w:rPr>
                <w:sz w:val="22"/>
              </w:rPr>
              <w:t>Δι</w:t>
            </w:r>
            <w:proofErr w:type="spellEnd"/>
            <w:r w:rsidRPr="009E4E09">
              <w:rPr>
                <w:sz w:val="22"/>
              </w:rPr>
              <w:t xml:space="preserve">αταραχές </w:t>
            </w:r>
            <w:proofErr w:type="spellStart"/>
            <w:r w:rsidRPr="009E4E09">
              <w:rPr>
                <w:sz w:val="22"/>
              </w:rPr>
              <w:t>του</w:t>
            </w:r>
            <w:proofErr w:type="spellEnd"/>
            <w:r w:rsidRPr="009E4E09">
              <w:rPr>
                <w:sz w:val="22"/>
              </w:rPr>
              <w:t xml:space="preserve"> α</w:t>
            </w:r>
            <w:proofErr w:type="spellStart"/>
            <w:r w:rsidRPr="009E4E09">
              <w:rPr>
                <w:sz w:val="22"/>
              </w:rPr>
              <w:t>νοσο</w:t>
            </w:r>
            <w:proofErr w:type="spellEnd"/>
            <w:r w:rsidRPr="009E4E09">
              <w:rPr>
                <w:sz w:val="22"/>
              </w:rPr>
              <w:t xml:space="preserve">ποιητικού </w:t>
            </w:r>
            <w:proofErr w:type="spellStart"/>
            <w:r w:rsidRPr="009E4E09">
              <w:rPr>
                <w:sz w:val="22"/>
              </w:rPr>
              <w:t>συστήμ</w:t>
            </w:r>
            <w:proofErr w:type="spellEnd"/>
            <w:r w:rsidRPr="009E4E09">
              <w:rPr>
                <w:sz w:val="22"/>
              </w:rPr>
              <w:t>ατος</w:t>
            </w:r>
          </w:p>
        </w:tc>
        <w:tc>
          <w:tcPr>
            <w:tcW w:w="2457" w:type="pct"/>
          </w:tcPr>
          <w:p w14:paraId="7EB8950A" w14:textId="77777777" w:rsidR="00106F9F" w:rsidRPr="009E4E09" w:rsidRDefault="00106F9F" w:rsidP="00877DE4">
            <w:pPr>
              <w:pStyle w:val="TableText10"/>
              <w:keepNext/>
              <w:keepLines/>
              <w:rPr>
                <w:sz w:val="22"/>
                <w:szCs w:val="22"/>
                <w:lang w:val="en-GB"/>
              </w:rPr>
            </w:pPr>
            <w:r w:rsidRPr="009E4E09">
              <w:rPr>
                <w:sz w:val="22"/>
              </w:rPr>
              <w:t>Υπ</w:t>
            </w:r>
            <w:proofErr w:type="spellStart"/>
            <w:r w:rsidRPr="009E4E09">
              <w:rPr>
                <w:sz w:val="22"/>
              </w:rPr>
              <w:t>ερευ</w:t>
            </w:r>
            <w:proofErr w:type="spellEnd"/>
            <w:r w:rsidRPr="009E4E09">
              <w:rPr>
                <w:sz w:val="22"/>
              </w:rPr>
              <w:t>αισθησία</w:t>
            </w:r>
          </w:p>
        </w:tc>
        <w:tc>
          <w:tcPr>
            <w:tcW w:w="1114" w:type="pct"/>
          </w:tcPr>
          <w:p w14:paraId="0A3AA7A9" w14:textId="77777777" w:rsidR="00106F9F" w:rsidRPr="009E4E09" w:rsidRDefault="00106F9F" w:rsidP="00877DE4">
            <w:pPr>
              <w:pStyle w:val="TableText10"/>
              <w:rPr>
                <w:sz w:val="22"/>
                <w:szCs w:val="22"/>
                <w:lang w:val="en-GB"/>
              </w:rPr>
            </w:pPr>
            <w:proofErr w:type="spellStart"/>
            <w:r w:rsidRPr="009E4E09">
              <w:rPr>
                <w:sz w:val="22"/>
              </w:rPr>
              <w:t>Συχνή</w:t>
            </w:r>
            <w:proofErr w:type="spellEnd"/>
          </w:p>
        </w:tc>
      </w:tr>
      <w:tr w:rsidR="00460F26" w:rsidRPr="009E4E09" w14:paraId="444F5A6F" w14:textId="77777777" w:rsidTr="00460F26">
        <w:trPr>
          <w:trHeight w:val="233"/>
        </w:trPr>
        <w:tc>
          <w:tcPr>
            <w:tcW w:w="1429" w:type="pct"/>
            <w:vMerge/>
          </w:tcPr>
          <w:p w14:paraId="09072309" w14:textId="77777777" w:rsidR="00106F9F" w:rsidRPr="009E4E09" w:rsidRDefault="00106F9F" w:rsidP="00877DE4">
            <w:pPr>
              <w:pStyle w:val="TableText10"/>
              <w:keepNext/>
              <w:keepLines/>
              <w:rPr>
                <w:sz w:val="22"/>
                <w:szCs w:val="22"/>
                <w:lang w:val="en-GB"/>
              </w:rPr>
            </w:pPr>
          </w:p>
        </w:tc>
        <w:tc>
          <w:tcPr>
            <w:tcW w:w="2457" w:type="pct"/>
          </w:tcPr>
          <w:p w14:paraId="71D7C564" w14:textId="77777777" w:rsidR="00106F9F" w:rsidRPr="009E4E09" w:rsidRDefault="00106F9F" w:rsidP="00877DE4">
            <w:pPr>
              <w:pStyle w:val="TableText10"/>
              <w:keepNext/>
              <w:keepLines/>
              <w:rPr>
                <w:sz w:val="22"/>
                <w:szCs w:val="22"/>
                <w:lang w:val="en-GB"/>
              </w:rPr>
            </w:pPr>
            <w:r w:rsidRPr="009E4E09">
              <w:rPr>
                <w:sz w:val="22"/>
                <w:vertAlign w:val="superscript"/>
              </w:rPr>
              <w:t>+</w:t>
            </w:r>
            <w:proofErr w:type="spellStart"/>
            <w:r w:rsidRPr="009E4E09">
              <w:rPr>
                <w:sz w:val="22"/>
              </w:rPr>
              <w:t>Αν</w:t>
            </w:r>
            <w:proofErr w:type="spellEnd"/>
            <w:r w:rsidRPr="009E4E09">
              <w:rPr>
                <w:sz w:val="22"/>
              </w:rPr>
              <w:t>αφυλακτική α</w:t>
            </w:r>
            <w:proofErr w:type="spellStart"/>
            <w:r w:rsidRPr="009E4E09">
              <w:rPr>
                <w:sz w:val="22"/>
              </w:rPr>
              <w:t>ντίδρ</w:t>
            </w:r>
            <w:proofErr w:type="spellEnd"/>
            <w:r w:rsidRPr="009E4E09">
              <w:rPr>
                <w:sz w:val="22"/>
              </w:rPr>
              <w:t>αση</w:t>
            </w:r>
          </w:p>
        </w:tc>
        <w:tc>
          <w:tcPr>
            <w:tcW w:w="1114" w:type="pct"/>
          </w:tcPr>
          <w:p w14:paraId="7DBC8536" w14:textId="77777777" w:rsidR="00106F9F" w:rsidRPr="00381CBD" w:rsidRDefault="00085770" w:rsidP="00877DE4">
            <w:pPr>
              <w:pStyle w:val="TableText10"/>
              <w:rPr>
                <w:sz w:val="22"/>
                <w:szCs w:val="22"/>
                <w:lang w:val="el-GR"/>
              </w:rPr>
            </w:pPr>
            <w:r>
              <w:rPr>
                <w:sz w:val="22"/>
                <w:lang w:val="el-GR"/>
              </w:rPr>
              <w:t>Σπάνια</w:t>
            </w:r>
          </w:p>
        </w:tc>
      </w:tr>
      <w:tr w:rsidR="00460F26" w:rsidRPr="009E4E09" w14:paraId="16402980" w14:textId="77777777" w:rsidTr="00460F26">
        <w:trPr>
          <w:trHeight w:val="233"/>
        </w:trPr>
        <w:tc>
          <w:tcPr>
            <w:tcW w:w="1429" w:type="pct"/>
            <w:vMerge/>
          </w:tcPr>
          <w:p w14:paraId="334D2ADE" w14:textId="77777777" w:rsidR="00106F9F" w:rsidRPr="009E4E09" w:rsidRDefault="00106F9F" w:rsidP="00877DE4">
            <w:pPr>
              <w:pStyle w:val="TableText10"/>
              <w:rPr>
                <w:sz w:val="22"/>
                <w:szCs w:val="22"/>
                <w:lang w:val="en-GB"/>
              </w:rPr>
            </w:pPr>
          </w:p>
        </w:tc>
        <w:tc>
          <w:tcPr>
            <w:tcW w:w="2457" w:type="pct"/>
          </w:tcPr>
          <w:p w14:paraId="3272589F" w14:textId="77777777" w:rsidR="00106F9F" w:rsidRPr="009E4E09" w:rsidRDefault="00106F9F" w:rsidP="00877DE4">
            <w:pPr>
              <w:pStyle w:val="TableText10"/>
              <w:rPr>
                <w:sz w:val="22"/>
                <w:szCs w:val="22"/>
                <w:lang w:val="el-GR"/>
              </w:rPr>
            </w:pPr>
            <w:r w:rsidRPr="009E4E09">
              <w:rPr>
                <w:sz w:val="22"/>
                <w:vertAlign w:val="superscript"/>
              </w:rPr>
              <w:t>+</w:t>
            </w:r>
            <w:proofErr w:type="spellStart"/>
            <w:r w:rsidRPr="009E4E09">
              <w:rPr>
                <w:sz w:val="22"/>
              </w:rPr>
              <w:t>Αν</w:t>
            </w:r>
            <w:proofErr w:type="spellEnd"/>
            <w:r w:rsidRPr="009E4E09">
              <w:rPr>
                <w:sz w:val="22"/>
              </w:rPr>
              <w:t>αφυλακτικ</w:t>
            </w:r>
            <w:r w:rsidRPr="009E4E09">
              <w:rPr>
                <w:sz w:val="22"/>
                <w:lang w:val="el-GR"/>
              </w:rPr>
              <w:t>ή</w:t>
            </w:r>
            <w:r w:rsidRPr="009E4E09">
              <w:rPr>
                <w:sz w:val="22"/>
              </w:rPr>
              <w:t xml:space="preserve"> </w:t>
            </w:r>
            <w:r w:rsidRPr="009E4E09">
              <w:rPr>
                <w:sz w:val="22"/>
                <w:lang w:val="el-GR"/>
              </w:rPr>
              <w:t>καταπληξία</w:t>
            </w:r>
          </w:p>
        </w:tc>
        <w:tc>
          <w:tcPr>
            <w:tcW w:w="1114" w:type="pct"/>
          </w:tcPr>
          <w:p w14:paraId="67BE9AA9" w14:textId="77777777" w:rsidR="00106F9F" w:rsidRPr="00381CBD" w:rsidRDefault="00085770" w:rsidP="00877DE4">
            <w:pPr>
              <w:pStyle w:val="TableText10"/>
              <w:rPr>
                <w:sz w:val="22"/>
                <w:szCs w:val="22"/>
                <w:lang w:val="el-GR"/>
              </w:rPr>
            </w:pPr>
            <w:r>
              <w:rPr>
                <w:sz w:val="22"/>
                <w:lang w:val="el-GR"/>
              </w:rPr>
              <w:t>Σπάνια</w:t>
            </w:r>
          </w:p>
        </w:tc>
      </w:tr>
      <w:tr w:rsidR="00460F26" w:rsidRPr="009E4E09" w14:paraId="48D2343C" w14:textId="77777777" w:rsidTr="00460F26">
        <w:trPr>
          <w:trHeight w:val="233"/>
        </w:trPr>
        <w:tc>
          <w:tcPr>
            <w:tcW w:w="1429" w:type="pct"/>
            <w:vMerge w:val="restart"/>
          </w:tcPr>
          <w:p w14:paraId="3684E0C1" w14:textId="13D567DF" w:rsidR="00106F9F" w:rsidRPr="009E4E09" w:rsidRDefault="007A07DB" w:rsidP="00877DE4">
            <w:pPr>
              <w:pStyle w:val="TableText10"/>
              <w:rPr>
                <w:sz w:val="22"/>
                <w:szCs w:val="22"/>
                <w:lang w:val="el-GR"/>
              </w:rPr>
            </w:pPr>
            <w:r>
              <w:rPr>
                <w:sz w:val="22"/>
                <w:lang w:val="el-GR"/>
              </w:rPr>
              <w:t>Μεταβολικές και διατροφικές δ</w:t>
            </w:r>
            <w:r w:rsidR="00106F9F" w:rsidRPr="009E4E09">
              <w:rPr>
                <w:sz w:val="22"/>
                <w:lang w:val="el-GR"/>
              </w:rPr>
              <w:t xml:space="preserve">ιαταραχές </w:t>
            </w:r>
          </w:p>
        </w:tc>
        <w:tc>
          <w:tcPr>
            <w:tcW w:w="2457" w:type="pct"/>
          </w:tcPr>
          <w:p w14:paraId="22AF0A02" w14:textId="77777777" w:rsidR="00106F9F" w:rsidRPr="009E4E09" w:rsidRDefault="00106F9F" w:rsidP="00877DE4">
            <w:pPr>
              <w:pStyle w:val="TableText10"/>
              <w:rPr>
                <w:sz w:val="22"/>
                <w:szCs w:val="22"/>
                <w:lang w:val="en-GB"/>
              </w:rPr>
            </w:pPr>
            <w:proofErr w:type="spellStart"/>
            <w:r w:rsidRPr="009E4E09">
              <w:rPr>
                <w:sz w:val="22"/>
              </w:rPr>
              <w:t>Μειωμένο</w:t>
            </w:r>
            <w:proofErr w:type="spellEnd"/>
            <w:r w:rsidRPr="009E4E09">
              <w:rPr>
                <w:sz w:val="22"/>
              </w:rPr>
              <w:t xml:space="preserve"> β</w:t>
            </w:r>
            <w:proofErr w:type="spellStart"/>
            <w:r w:rsidRPr="009E4E09">
              <w:rPr>
                <w:sz w:val="22"/>
              </w:rPr>
              <w:t>άρος</w:t>
            </w:r>
            <w:proofErr w:type="spellEnd"/>
            <w:r w:rsidRPr="009E4E09">
              <w:rPr>
                <w:sz w:val="22"/>
              </w:rPr>
              <w:t xml:space="preserve"> /Απ</w:t>
            </w:r>
            <w:proofErr w:type="spellStart"/>
            <w:r w:rsidRPr="009E4E09">
              <w:rPr>
                <w:sz w:val="22"/>
              </w:rPr>
              <w:t>ώλει</w:t>
            </w:r>
            <w:proofErr w:type="spellEnd"/>
            <w:r w:rsidRPr="009E4E09">
              <w:rPr>
                <w:sz w:val="22"/>
              </w:rPr>
              <w:t>α β</w:t>
            </w:r>
            <w:proofErr w:type="spellStart"/>
            <w:r w:rsidRPr="009E4E09">
              <w:rPr>
                <w:sz w:val="22"/>
              </w:rPr>
              <w:t>άρους</w:t>
            </w:r>
            <w:proofErr w:type="spellEnd"/>
          </w:p>
        </w:tc>
        <w:tc>
          <w:tcPr>
            <w:tcW w:w="1114" w:type="pct"/>
          </w:tcPr>
          <w:p w14:paraId="301FA38D" w14:textId="77777777" w:rsidR="00106F9F" w:rsidRPr="009E4E09" w:rsidRDefault="00106F9F" w:rsidP="00877DE4">
            <w:pPr>
              <w:pStyle w:val="TableText10"/>
              <w:rPr>
                <w:sz w:val="22"/>
                <w:szCs w:val="22"/>
                <w:lang w:val="en-GB"/>
              </w:rPr>
            </w:pPr>
            <w:r>
              <w:rPr>
                <w:sz w:val="22"/>
                <w:lang w:val="el-GR"/>
              </w:rPr>
              <w:t>Πολύ σ</w:t>
            </w:r>
            <w:proofErr w:type="spellStart"/>
            <w:r w:rsidRPr="009E4E09">
              <w:rPr>
                <w:sz w:val="22"/>
              </w:rPr>
              <w:t>υχνή</w:t>
            </w:r>
            <w:proofErr w:type="spellEnd"/>
          </w:p>
        </w:tc>
      </w:tr>
      <w:tr w:rsidR="00460F26" w:rsidRPr="009E4E09" w14:paraId="304C0376" w14:textId="77777777" w:rsidTr="00460F26">
        <w:trPr>
          <w:trHeight w:val="233"/>
        </w:trPr>
        <w:tc>
          <w:tcPr>
            <w:tcW w:w="1429" w:type="pct"/>
            <w:vMerge/>
          </w:tcPr>
          <w:p w14:paraId="432ABDBC" w14:textId="77777777" w:rsidR="00106F9F" w:rsidRPr="009E4E09" w:rsidRDefault="00106F9F" w:rsidP="00877DE4">
            <w:pPr>
              <w:pStyle w:val="TableText10"/>
              <w:rPr>
                <w:sz w:val="22"/>
                <w:szCs w:val="22"/>
                <w:lang w:val="en-GB"/>
              </w:rPr>
            </w:pPr>
          </w:p>
        </w:tc>
        <w:tc>
          <w:tcPr>
            <w:tcW w:w="2457" w:type="pct"/>
          </w:tcPr>
          <w:p w14:paraId="59BDAA44" w14:textId="77777777" w:rsidR="00106F9F" w:rsidRPr="009E4E09" w:rsidRDefault="00106F9F" w:rsidP="00877DE4">
            <w:pPr>
              <w:pStyle w:val="TableText10"/>
              <w:rPr>
                <w:sz w:val="22"/>
                <w:szCs w:val="22"/>
                <w:lang w:val="en-GB"/>
              </w:rPr>
            </w:pPr>
            <w:proofErr w:type="spellStart"/>
            <w:r w:rsidRPr="009E4E09">
              <w:rPr>
                <w:sz w:val="22"/>
              </w:rPr>
              <w:t>Ανορεξί</w:t>
            </w:r>
            <w:proofErr w:type="spellEnd"/>
            <w:r w:rsidRPr="009E4E09">
              <w:rPr>
                <w:sz w:val="22"/>
              </w:rPr>
              <w:t>α</w:t>
            </w:r>
          </w:p>
        </w:tc>
        <w:tc>
          <w:tcPr>
            <w:tcW w:w="1114" w:type="pct"/>
          </w:tcPr>
          <w:p w14:paraId="5C39CBCB" w14:textId="77777777" w:rsidR="00106F9F" w:rsidRPr="009E4E09" w:rsidRDefault="00106F9F" w:rsidP="00877DE4">
            <w:pPr>
              <w:pStyle w:val="TableText10"/>
              <w:rPr>
                <w:sz w:val="22"/>
                <w:szCs w:val="22"/>
                <w:lang w:val="en-GB"/>
              </w:rPr>
            </w:pPr>
            <w:r>
              <w:rPr>
                <w:sz w:val="22"/>
                <w:lang w:val="el-GR"/>
              </w:rPr>
              <w:t>Πολύ σ</w:t>
            </w:r>
            <w:proofErr w:type="spellStart"/>
            <w:r w:rsidRPr="009E4E09">
              <w:rPr>
                <w:sz w:val="22"/>
              </w:rPr>
              <w:t>υχνή</w:t>
            </w:r>
            <w:proofErr w:type="spellEnd"/>
          </w:p>
        </w:tc>
      </w:tr>
      <w:tr w:rsidR="00460F26" w:rsidRPr="009E4E09" w14:paraId="2E95885E" w14:textId="77777777" w:rsidTr="00460F26">
        <w:trPr>
          <w:trHeight w:val="233"/>
        </w:trPr>
        <w:tc>
          <w:tcPr>
            <w:tcW w:w="1429" w:type="pct"/>
            <w:vMerge/>
          </w:tcPr>
          <w:p w14:paraId="6F2DA21A" w14:textId="77777777" w:rsidR="009E4B98" w:rsidRPr="009E4E09" w:rsidRDefault="009E4B98" w:rsidP="00877DE4">
            <w:pPr>
              <w:pStyle w:val="TableText10"/>
              <w:rPr>
                <w:sz w:val="22"/>
                <w:szCs w:val="22"/>
                <w:lang w:val="en-GB"/>
              </w:rPr>
            </w:pPr>
          </w:p>
        </w:tc>
        <w:tc>
          <w:tcPr>
            <w:tcW w:w="2457" w:type="pct"/>
          </w:tcPr>
          <w:p w14:paraId="44B0B04A" w14:textId="77777777" w:rsidR="009E4B98" w:rsidRPr="00B51573" w:rsidRDefault="009E4B98" w:rsidP="00877DE4">
            <w:pPr>
              <w:pStyle w:val="TableText10"/>
              <w:rPr>
                <w:sz w:val="22"/>
                <w:lang w:val="el-GR"/>
              </w:rPr>
            </w:pPr>
            <w:r>
              <w:rPr>
                <w:sz w:val="22"/>
                <w:lang w:val="el-GR"/>
              </w:rPr>
              <w:t>Σύνδρομο λύσης όγκου</w:t>
            </w:r>
          </w:p>
        </w:tc>
        <w:tc>
          <w:tcPr>
            <w:tcW w:w="1114" w:type="pct"/>
          </w:tcPr>
          <w:p w14:paraId="4967CFA3" w14:textId="7C67B50D" w:rsidR="009E4B98" w:rsidRDefault="009E4B98" w:rsidP="00877DE4">
            <w:pPr>
              <w:pStyle w:val="TableText10"/>
              <w:rPr>
                <w:sz w:val="22"/>
                <w:lang w:val="el-GR"/>
              </w:rPr>
            </w:pPr>
            <w:r>
              <w:rPr>
                <w:sz w:val="22"/>
                <w:lang w:val="el-GR"/>
              </w:rPr>
              <w:t>Μη γνωστή</w:t>
            </w:r>
            <w:r w:rsidR="007A07DB">
              <w:rPr>
                <w:sz w:val="22"/>
                <w:szCs w:val="22"/>
                <w:lang w:val="el-GR"/>
              </w:rPr>
              <w:t>ς συχνότητας</w:t>
            </w:r>
          </w:p>
        </w:tc>
      </w:tr>
      <w:tr w:rsidR="00460F26" w:rsidRPr="009E4E09" w14:paraId="5739459B" w14:textId="77777777" w:rsidTr="00460F26">
        <w:trPr>
          <w:trHeight w:val="232"/>
        </w:trPr>
        <w:tc>
          <w:tcPr>
            <w:tcW w:w="1429" w:type="pct"/>
            <w:vMerge/>
          </w:tcPr>
          <w:p w14:paraId="399D440F" w14:textId="77777777" w:rsidR="00106F9F" w:rsidRPr="009E4E09" w:rsidRDefault="00106F9F" w:rsidP="00877DE4">
            <w:pPr>
              <w:pStyle w:val="TableText10"/>
              <w:rPr>
                <w:sz w:val="22"/>
                <w:szCs w:val="22"/>
                <w:lang w:val="en-GB"/>
              </w:rPr>
            </w:pPr>
          </w:p>
        </w:tc>
        <w:tc>
          <w:tcPr>
            <w:tcW w:w="2457" w:type="pct"/>
          </w:tcPr>
          <w:p w14:paraId="6148B8FB" w14:textId="77777777" w:rsidR="00106F9F" w:rsidRPr="009E4E09" w:rsidRDefault="00106F9F" w:rsidP="00877DE4">
            <w:pPr>
              <w:pStyle w:val="TableText10"/>
              <w:rPr>
                <w:sz w:val="22"/>
                <w:szCs w:val="22"/>
                <w:lang w:val="en-GB"/>
              </w:rPr>
            </w:pPr>
            <w:r w:rsidRPr="009E4E09">
              <w:rPr>
                <w:sz w:val="22"/>
              </w:rPr>
              <w:t>Υπ</w:t>
            </w:r>
            <w:proofErr w:type="spellStart"/>
            <w:r w:rsidRPr="009E4E09">
              <w:rPr>
                <w:sz w:val="22"/>
              </w:rPr>
              <w:t>ερκ</w:t>
            </w:r>
            <w:proofErr w:type="spellEnd"/>
            <w:r w:rsidRPr="009E4E09">
              <w:rPr>
                <w:sz w:val="22"/>
              </w:rPr>
              <w:t>αλιαιμία</w:t>
            </w:r>
          </w:p>
        </w:tc>
        <w:tc>
          <w:tcPr>
            <w:tcW w:w="1114" w:type="pct"/>
          </w:tcPr>
          <w:p w14:paraId="3DED649A" w14:textId="77777777" w:rsidR="00106F9F" w:rsidRPr="009E4E09" w:rsidRDefault="00106F9F" w:rsidP="00877DE4">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2735CA9E" w14:textId="77777777" w:rsidTr="00460F26">
        <w:trPr>
          <w:trHeight w:val="120"/>
        </w:trPr>
        <w:tc>
          <w:tcPr>
            <w:tcW w:w="1429" w:type="pct"/>
            <w:vMerge w:val="restart"/>
          </w:tcPr>
          <w:p w14:paraId="4B302718" w14:textId="77777777" w:rsidR="00106F9F" w:rsidRPr="009E4E09" w:rsidRDefault="00106F9F" w:rsidP="00877DE4">
            <w:pPr>
              <w:pStyle w:val="TableText10"/>
              <w:rPr>
                <w:sz w:val="22"/>
              </w:rPr>
            </w:pPr>
            <w:proofErr w:type="spellStart"/>
            <w:r w:rsidRPr="009E4E09">
              <w:rPr>
                <w:sz w:val="22"/>
              </w:rPr>
              <w:t>Ψυχι</w:t>
            </w:r>
            <w:proofErr w:type="spellEnd"/>
            <w:r w:rsidRPr="009E4E09">
              <w:rPr>
                <w:sz w:val="22"/>
              </w:rPr>
              <w:t xml:space="preserve">ατρικές </w:t>
            </w:r>
            <w:proofErr w:type="spellStart"/>
            <w:r w:rsidRPr="009E4E09">
              <w:rPr>
                <w:sz w:val="22"/>
              </w:rPr>
              <w:t>δι</w:t>
            </w:r>
            <w:proofErr w:type="spellEnd"/>
            <w:r w:rsidRPr="009E4E09">
              <w:rPr>
                <w:sz w:val="22"/>
              </w:rPr>
              <w:t>αταραχές</w:t>
            </w:r>
          </w:p>
        </w:tc>
        <w:tc>
          <w:tcPr>
            <w:tcW w:w="2457" w:type="pct"/>
          </w:tcPr>
          <w:p w14:paraId="1158B11E" w14:textId="77777777" w:rsidR="00106F9F" w:rsidRPr="009E4E09" w:rsidRDefault="00106F9F" w:rsidP="00877DE4">
            <w:pPr>
              <w:pStyle w:val="TableText10"/>
              <w:rPr>
                <w:sz w:val="22"/>
              </w:rPr>
            </w:pPr>
            <w:proofErr w:type="spellStart"/>
            <w:r w:rsidRPr="009E4E09">
              <w:rPr>
                <w:sz w:val="22"/>
              </w:rPr>
              <w:t>Αϋ</w:t>
            </w:r>
            <w:proofErr w:type="spellEnd"/>
            <w:r w:rsidRPr="009E4E09">
              <w:rPr>
                <w:sz w:val="22"/>
              </w:rPr>
              <w:t>πνία</w:t>
            </w:r>
          </w:p>
        </w:tc>
        <w:tc>
          <w:tcPr>
            <w:tcW w:w="1114" w:type="pct"/>
          </w:tcPr>
          <w:p w14:paraId="128F86DF" w14:textId="77777777" w:rsidR="00106F9F" w:rsidRPr="009E4E09" w:rsidRDefault="00106F9F" w:rsidP="00877DE4">
            <w:pPr>
              <w:pStyle w:val="TableText10"/>
              <w:rPr>
                <w:sz w:val="22"/>
              </w:rPr>
            </w:pPr>
            <w:r>
              <w:rPr>
                <w:sz w:val="22"/>
                <w:lang w:val="el-GR"/>
              </w:rPr>
              <w:t>Πολύ σ</w:t>
            </w:r>
            <w:proofErr w:type="spellStart"/>
            <w:r w:rsidRPr="009E4E09">
              <w:rPr>
                <w:sz w:val="22"/>
              </w:rPr>
              <w:t>υχνή</w:t>
            </w:r>
            <w:proofErr w:type="spellEnd"/>
          </w:p>
        </w:tc>
      </w:tr>
      <w:tr w:rsidR="00460F26" w:rsidRPr="009E4E09" w14:paraId="28F18387" w14:textId="77777777" w:rsidTr="00460F26">
        <w:trPr>
          <w:trHeight w:val="120"/>
        </w:trPr>
        <w:tc>
          <w:tcPr>
            <w:tcW w:w="1429" w:type="pct"/>
            <w:vMerge/>
          </w:tcPr>
          <w:p w14:paraId="55AACC50" w14:textId="77777777" w:rsidR="00106F9F" w:rsidRPr="009E4E09" w:rsidRDefault="00106F9F" w:rsidP="00877DE4">
            <w:pPr>
              <w:pStyle w:val="TableText10"/>
              <w:rPr>
                <w:sz w:val="22"/>
                <w:szCs w:val="22"/>
                <w:lang w:val="en-GB"/>
              </w:rPr>
            </w:pPr>
          </w:p>
        </w:tc>
        <w:tc>
          <w:tcPr>
            <w:tcW w:w="2457" w:type="pct"/>
          </w:tcPr>
          <w:p w14:paraId="146D0CC1" w14:textId="77777777" w:rsidR="00106F9F" w:rsidRPr="009E4E09" w:rsidRDefault="00106F9F" w:rsidP="00877DE4">
            <w:pPr>
              <w:pStyle w:val="TableText10"/>
              <w:rPr>
                <w:sz w:val="22"/>
                <w:szCs w:val="22"/>
                <w:lang w:val="en-GB"/>
              </w:rPr>
            </w:pPr>
            <w:proofErr w:type="spellStart"/>
            <w:r w:rsidRPr="009E4E09">
              <w:rPr>
                <w:sz w:val="22"/>
              </w:rPr>
              <w:t>Άγχος</w:t>
            </w:r>
            <w:proofErr w:type="spellEnd"/>
          </w:p>
        </w:tc>
        <w:tc>
          <w:tcPr>
            <w:tcW w:w="1114" w:type="pct"/>
          </w:tcPr>
          <w:p w14:paraId="368F0CF9" w14:textId="77777777" w:rsidR="00106F9F" w:rsidRPr="009E4E09" w:rsidRDefault="00106F9F" w:rsidP="00877DE4">
            <w:pPr>
              <w:pStyle w:val="TableText10"/>
              <w:rPr>
                <w:sz w:val="22"/>
                <w:szCs w:val="22"/>
                <w:lang w:val="en-GB"/>
              </w:rPr>
            </w:pPr>
            <w:proofErr w:type="spellStart"/>
            <w:r w:rsidRPr="009E4E09">
              <w:rPr>
                <w:sz w:val="22"/>
              </w:rPr>
              <w:t>Συχνή</w:t>
            </w:r>
            <w:proofErr w:type="spellEnd"/>
          </w:p>
        </w:tc>
      </w:tr>
      <w:tr w:rsidR="00460F26" w:rsidRPr="009E4E09" w14:paraId="54CC6617" w14:textId="77777777" w:rsidTr="00460F26">
        <w:trPr>
          <w:trHeight w:val="181"/>
        </w:trPr>
        <w:tc>
          <w:tcPr>
            <w:tcW w:w="1429" w:type="pct"/>
            <w:vMerge/>
          </w:tcPr>
          <w:p w14:paraId="544F8811" w14:textId="77777777" w:rsidR="00517ABD" w:rsidRPr="009E4E09" w:rsidRDefault="00517ABD" w:rsidP="00877DE4">
            <w:pPr>
              <w:pStyle w:val="TableText10"/>
              <w:rPr>
                <w:sz w:val="22"/>
                <w:szCs w:val="22"/>
                <w:lang w:val="en-GB"/>
              </w:rPr>
            </w:pPr>
          </w:p>
        </w:tc>
        <w:tc>
          <w:tcPr>
            <w:tcW w:w="2457" w:type="pct"/>
          </w:tcPr>
          <w:p w14:paraId="0A23CC98" w14:textId="77777777" w:rsidR="00517ABD" w:rsidRPr="009E4E09" w:rsidRDefault="00517ABD" w:rsidP="00877DE4">
            <w:pPr>
              <w:pStyle w:val="TableText10"/>
              <w:rPr>
                <w:sz w:val="22"/>
                <w:szCs w:val="22"/>
                <w:lang w:val="en-GB"/>
              </w:rPr>
            </w:pPr>
            <w:r w:rsidRPr="009E4E09">
              <w:rPr>
                <w:sz w:val="22"/>
              </w:rPr>
              <w:t>Κα</w:t>
            </w:r>
            <w:proofErr w:type="spellStart"/>
            <w:r w:rsidRPr="009E4E09">
              <w:rPr>
                <w:sz w:val="22"/>
              </w:rPr>
              <w:t>τάθλιψη</w:t>
            </w:r>
            <w:proofErr w:type="spellEnd"/>
          </w:p>
        </w:tc>
        <w:tc>
          <w:tcPr>
            <w:tcW w:w="1114" w:type="pct"/>
          </w:tcPr>
          <w:p w14:paraId="1A6CA396" w14:textId="77777777" w:rsidR="00517ABD" w:rsidRPr="009E4E09" w:rsidRDefault="00517ABD" w:rsidP="00877DE4">
            <w:pPr>
              <w:pStyle w:val="TableText10"/>
              <w:rPr>
                <w:sz w:val="22"/>
                <w:szCs w:val="22"/>
                <w:lang w:val="en-GB"/>
              </w:rPr>
            </w:pPr>
            <w:proofErr w:type="spellStart"/>
            <w:r w:rsidRPr="009E4E09">
              <w:rPr>
                <w:sz w:val="22"/>
              </w:rPr>
              <w:t>Συχνή</w:t>
            </w:r>
            <w:proofErr w:type="spellEnd"/>
          </w:p>
        </w:tc>
      </w:tr>
      <w:tr w:rsidR="00460F26" w:rsidRPr="009E4E09" w14:paraId="563F23C7" w14:textId="77777777" w:rsidTr="00460F26">
        <w:trPr>
          <w:trHeight w:val="224"/>
        </w:trPr>
        <w:tc>
          <w:tcPr>
            <w:tcW w:w="1429" w:type="pct"/>
            <w:vMerge w:val="restart"/>
          </w:tcPr>
          <w:p w14:paraId="40756DD3" w14:textId="77777777" w:rsidR="00106F9F" w:rsidRPr="009E4E09" w:rsidRDefault="00106F9F" w:rsidP="00877DE4">
            <w:pPr>
              <w:pStyle w:val="TableText10"/>
              <w:keepNext/>
              <w:keepLines/>
              <w:rPr>
                <w:sz w:val="22"/>
                <w:szCs w:val="22"/>
                <w:lang w:val="en-GB"/>
              </w:rPr>
            </w:pPr>
            <w:proofErr w:type="spellStart"/>
            <w:r w:rsidRPr="009E4E09">
              <w:rPr>
                <w:sz w:val="22"/>
              </w:rPr>
              <w:t>Δι</w:t>
            </w:r>
            <w:proofErr w:type="spellEnd"/>
            <w:r w:rsidRPr="009E4E09">
              <w:rPr>
                <w:sz w:val="22"/>
              </w:rPr>
              <w:t xml:space="preserve">αταραχές </w:t>
            </w:r>
            <w:proofErr w:type="spellStart"/>
            <w:r w:rsidRPr="009E4E09">
              <w:rPr>
                <w:sz w:val="22"/>
              </w:rPr>
              <w:t>του</w:t>
            </w:r>
            <w:proofErr w:type="spellEnd"/>
            <w:r w:rsidRPr="009E4E09">
              <w:rPr>
                <w:sz w:val="22"/>
              </w:rPr>
              <w:t xml:space="preserve"> </w:t>
            </w:r>
            <w:proofErr w:type="spellStart"/>
            <w:r w:rsidRPr="009E4E09">
              <w:rPr>
                <w:sz w:val="22"/>
              </w:rPr>
              <w:t>νευρικού</w:t>
            </w:r>
            <w:proofErr w:type="spellEnd"/>
            <w:r w:rsidRPr="009E4E09">
              <w:rPr>
                <w:sz w:val="22"/>
              </w:rPr>
              <w:t xml:space="preserve"> </w:t>
            </w:r>
            <w:proofErr w:type="spellStart"/>
            <w:r w:rsidRPr="009E4E09">
              <w:rPr>
                <w:sz w:val="22"/>
              </w:rPr>
              <w:t>συστήμ</w:t>
            </w:r>
            <w:proofErr w:type="spellEnd"/>
            <w:r w:rsidRPr="009E4E09">
              <w:rPr>
                <w:sz w:val="22"/>
              </w:rPr>
              <w:t>ατος</w:t>
            </w:r>
          </w:p>
        </w:tc>
        <w:tc>
          <w:tcPr>
            <w:tcW w:w="2457" w:type="pct"/>
          </w:tcPr>
          <w:p w14:paraId="74031FF3" w14:textId="77777777" w:rsidR="00106F9F" w:rsidRPr="009E4E09" w:rsidRDefault="00106F9F" w:rsidP="00877DE4">
            <w:pPr>
              <w:pStyle w:val="TableText10"/>
              <w:keepNext/>
              <w:keepLines/>
              <w:rPr>
                <w:sz w:val="22"/>
                <w:szCs w:val="22"/>
                <w:lang w:val="en-GB"/>
              </w:rPr>
            </w:pPr>
            <w:r w:rsidRPr="009E4E09">
              <w:rPr>
                <w:sz w:val="22"/>
                <w:vertAlign w:val="superscript"/>
              </w:rPr>
              <w:t>1</w:t>
            </w:r>
            <w:r w:rsidRPr="009E4E09">
              <w:rPr>
                <w:sz w:val="22"/>
              </w:rPr>
              <w:t>Τρόμος</w:t>
            </w:r>
          </w:p>
        </w:tc>
        <w:tc>
          <w:tcPr>
            <w:tcW w:w="1114" w:type="pct"/>
          </w:tcPr>
          <w:p w14:paraId="36EDA77C" w14:textId="77777777" w:rsidR="00106F9F" w:rsidRPr="009E4E09" w:rsidRDefault="00106F9F" w:rsidP="00877DE4">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4E11D2BB" w14:textId="77777777" w:rsidTr="00460F26">
        <w:trPr>
          <w:trHeight w:val="281"/>
        </w:trPr>
        <w:tc>
          <w:tcPr>
            <w:tcW w:w="1429" w:type="pct"/>
            <w:vMerge/>
          </w:tcPr>
          <w:p w14:paraId="4F4C5A11" w14:textId="77777777" w:rsidR="00106F9F" w:rsidRPr="009E4E09" w:rsidRDefault="00106F9F" w:rsidP="00877DE4">
            <w:pPr>
              <w:pStyle w:val="TableText10"/>
              <w:keepNext/>
              <w:keepLines/>
              <w:rPr>
                <w:sz w:val="22"/>
                <w:szCs w:val="22"/>
                <w:lang w:val="en-GB"/>
              </w:rPr>
            </w:pPr>
          </w:p>
        </w:tc>
        <w:tc>
          <w:tcPr>
            <w:tcW w:w="2457" w:type="pct"/>
          </w:tcPr>
          <w:p w14:paraId="3F2810AC" w14:textId="77777777" w:rsidR="00106F9F" w:rsidRPr="009E4E09" w:rsidRDefault="00106F9F" w:rsidP="00877DE4">
            <w:pPr>
              <w:pStyle w:val="TableText10"/>
              <w:keepNext/>
              <w:keepLines/>
              <w:rPr>
                <w:sz w:val="22"/>
                <w:szCs w:val="22"/>
                <w:lang w:val="en-GB"/>
              </w:rPr>
            </w:pPr>
            <w:proofErr w:type="spellStart"/>
            <w:r w:rsidRPr="009E4E09">
              <w:rPr>
                <w:sz w:val="22"/>
              </w:rPr>
              <w:t>Ζάλη</w:t>
            </w:r>
            <w:proofErr w:type="spellEnd"/>
          </w:p>
        </w:tc>
        <w:tc>
          <w:tcPr>
            <w:tcW w:w="1114" w:type="pct"/>
          </w:tcPr>
          <w:p w14:paraId="7F146FCC" w14:textId="77777777" w:rsidR="00106F9F" w:rsidRPr="009E4E09" w:rsidRDefault="00106F9F" w:rsidP="00877DE4">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r w:rsidRPr="009E4E09">
              <w:rPr>
                <w:sz w:val="22"/>
              </w:rPr>
              <w:t xml:space="preserve"> </w:t>
            </w:r>
          </w:p>
        </w:tc>
      </w:tr>
      <w:tr w:rsidR="00460F26" w:rsidRPr="009E4E09" w14:paraId="79AF61B3" w14:textId="77777777" w:rsidTr="00460F26">
        <w:trPr>
          <w:trHeight w:val="128"/>
        </w:trPr>
        <w:tc>
          <w:tcPr>
            <w:tcW w:w="1429" w:type="pct"/>
            <w:vMerge/>
          </w:tcPr>
          <w:p w14:paraId="1CCE1FE2" w14:textId="77777777" w:rsidR="00106F9F" w:rsidRPr="009E4E09" w:rsidRDefault="00106F9F" w:rsidP="00877DE4">
            <w:pPr>
              <w:pStyle w:val="TableText10"/>
              <w:keepNext/>
              <w:keepLines/>
              <w:rPr>
                <w:sz w:val="22"/>
                <w:szCs w:val="22"/>
                <w:lang w:val="en-GB"/>
              </w:rPr>
            </w:pPr>
          </w:p>
        </w:tc>
        <w:tc>
          <w:tcPr>
            <w:tcW w:w="2457" w:type="pct"/>
          </w:tcPr>
          <w:p w14:paraId="2AA9F3AD" w14:textId="77777777" w:rsidR="00106F9F" w:rsidRPr="009E4E09" w:rsidRDefault="00106F9F" w:rsidP="00877DE4">
            <w:pPr>
              <w:pStyle w:val="TableText10"/>
              <w:keepNext/>
              <w:keepLines/>
              <w:rPr>
                <w:sz w:val="22"/>
                <w:szCs w:val="22"/>
                <w:lang w:val="en-GB"/>
              </w:rPr>
            </w:pPr>
            <w:proofErr w:type="spellStart"/>
            <w:r w:rsidRPr="009E4E09">
              <w:rPr>
                <w:sz w:val="22"/>
              </w:rPr>
              <w:t>Κεφ</w:t>
            </w:r>
            <w:proofErr w:type="spellEnd"/>
            <w:r w:rsidRPr="009E4E09">
              <w:rPr>
                <w:sz w:val="22"/>
              </w:rPr>
              <w:t>αλαλγία</w:t>
            </w:r>
          </w:p>
        </w:tc>
        <w:tc>
          <w:tcPr>
            <w:tcW w:w="1114" w:type="pct"/>
          </w:tcPr>
          <w:p w14:paraId="54F5EDC4" w14:textId="77777777" w:rsidR="00106F9F" w:rsidRPr="009E4E09" w:rsidRDefault="00106F9F" w:rsidP="00877DE4">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r w:rsidRPr="009E4E09">
              <w:rPr>
                <w:sz w:val="22"/>
              </w:rPr>
              <w:t xml:space="preserve"> </w:t>
            </w:r>
          </w:p>
        </w:tc>
      </w:tr>
      <w:tr w:rsidR="00460F26" w:rsidRPr="009E4E09" w14:paraId="28EEF4B1" w14:textId="77777777" w:rsidTr="00460F26">
        <w:trPr>
          <w:trHeight w:val="191"/>
        </w:trPr>
        <w:tc>
          <w:tcPr>
            <w:tcW w:w="1429" w:type="pct"/>
            <w:vMerge/>
          </w:tcPr>
          <w:p w14:paraId="584406A3" w14:textId="77777777" w:rsidR="00106F9F" w:rsidRPr="009E4E09" w:rsidRDefault="00106F9F" w:rsidP="00877DE4">
            <w:pPr>
              <w:pStyle w:val="TableText10"/>
              <w:keepNext/>
              <w:keepLines/>
              <w:rPr>
                <w:sz w:val="22"/>
                <w:szCs w:val="22"/>
                <w:lang w:val="en-GB"/>
              </w:rPr>
            </w:pPr>
          </w:p>
        </w:tc>
        <w:tc>
          <w:tcPr>
            <w:tcW w:w="2457" w:type="pct"/>
          </w:tcPr>
          <w:p w14:paraId="44BF89BC" w14:textId="77777777" w:rsidR="00106F9F" w:rsidRPr="009E4E09" w:rsidRDefault="00106F9F" w:rsidP="00877DE4">
            <w:pPr>
              <w:pStyle w:val="TableText10"/>
              <w:keepNext/>
              <w:keepLines/>
              <w:rPr>
                <w:sz w:val="22"/>
              </w:rPr>
            </w:pPr>
            <w:r w:rsidRPr="009E4E09">
              <w:rPr>
                <w:sz w:val="22"/>
              </w:rPr>
              <w:t>Παρα</w:t>
            </w:r>
            <w:proofErr w:type="spellStart"/>
            <w:r w:rsidRPr="009E4E09">
              <w:rPr>
                <w:sz w:val="22"/>
              </w:rPr>
              <w:t>ισθησί</w:t>
            </w:r>
            <w:proofErr w:type="spellEnd"/>
            <w:r w:rsidRPr="009E4E09">
              <w:rPr>
                <w:sz w:val="22"/>
              </w:rPr>
              <w:t xml:space="preserve">α </w:t>
            </w:r>
          </w:p>
        </w:tc>
        <w:tc>
          <w:tcPr>
            <w:tcW w:w="1114" w:type="pct"/>
          </w:tcPr>
          <w:p w14:paraId="0313C811" w14:textId="77777777" w:rsidR="00106F9F" w:rsidRPr="009E4E09" w:rsidRDefault="00106F9F" w:rsidP="00877DE4">
            <w:pPr>
              <w:pStyle w:val="TableText10"/>
              <w:keepNext/>
              <w:keepLines/>
              <w:rPr>
                <w:sz w:val="22"/>
              </w:rPr>
            </w:pPr>
            <w:r>
              <w:rPr>
                <w:sz w:val="22"/>
                <w:lang w:val="el-GR"/>
              </w:rPr>
              <w:t>Πολύ σ</w:t>
            </w:r>
            <w:proofErr w:type="spellStart"/>
            <w:r w:rsidRPr="009E4E09">
              <w:rPr>
                <w:sz w:val="22"/>
              </w:rPr>
              <w:t>υχνή</w:t>
            </w:r>
            <w:proofErr w:type="spellEnd"/>
          </w:p>
        </w:tc>
      </w:tr>
      <w:tr w:rsidR="00460F26" w:rsidRPr="009E4E09" w14:paraId="5ABCBD6B" w14:textId="77777777" w:rsidTr="00460F26">
        <w:trPr>
          <w:trHeight w:val="191"/>
        </w:trPr>
        <w:tc>
          <w:tcPr>
            <w:tcW w:w="1429" w:type="pct"/>
            <w:vMerge/>
          </w:tcPr>
          <w:p w14:paraId="722DECD6" w14:textId="77777777" w:rsidR="00106F9F" w:rsidRPr="009E4E09" w:rsidRDefault="00106F9F" w:rsidP="00877DE4">
            <w:pPr>
              <w:pStyle w:val="TableText10"/>
              <w:keepNext/>
              <w:keepLines/>
              <w:rPr>
                <w:sz w:val="22"/>
                <w:szCs w:val="22"/>
                <w:lang w:val="en-GB"/>
              </w:rPr>
            </w:pPr>
          </w:p>
        </w:tc>
        <w:tc>
          <w:tcPr>
            <w:tcW w:w="2457" w:type="pct"/>
          </w:tcPr>
          <w:p w14:paraId="66E3C9F9" w14:textId="77777777" w:rsidR="00106F9F" w:rsidRPr="001C733D" w:rsidRDefault="00106F9F" w:rsidP="00877DE4">
            <w:pPr>
              <w:pStyle w:val="TableText10"/>
              <w:keepNext/>
              <w:keepLines/>
              <w:rPr>
                <w:sz w:val="22"/>
                <w:lang w:val="el-GR"/>
              </w:rPr>
            </w:pPr>
            <w:r>
              <w:rPr>
                <w:sz w:val="22"/>
                <w:lang w:val="el-GR"/>
              </w:rPr>
              <w:t>Δυσγευσία</w:t>
            </w:r>
          </w:p>
        </w:tc>
        <w:tc>
          <w:tcPr>
            <w:tcW w:w="1114" w:type="pct"/>
          </w:tcPr>
          <w:p w14:paraId="4BC83597" w14:textId="77777777" w:rsidR="00106F9F" w:rsidRPr="001C733D" w:rsidRDefault="00106F9F" w:rsidP="00877DE4">
            <w:pPr>
              <w:pStyle w:val="TableText10"/>
              <w:keepNext/>
              <w:keepLines/>
              <w:rPr>
                <w:sz w:val="22"/>
                <w:lang w:val="el-GR"/>
              </w:rPr>
            </w:pPr>
            <w:r>
              <w:rPr>
                <w:sz w:val="22"/>
                <w:lang w:val="el-GR"/>
              </w:rPr>
              <w:t>Πολύ συχνή</w:t>
            </w:r>
          </w:p>
        </w:tc>
      </w:tr>
      <w:tr w:rsidR="00460F26" w:rsidRPr="009E4E09" w14:paraId="3BA18281" w14:textId="77777777" w:rsidTr="00460F26">
        <w:trPr>
          <w:trHeight w:val="191"/>
        </w:trPr>
        <w:tc>
          <w:tcPr>
            <w:tcW w:w="1429" w:type="pct"/>
            <w:vMerge/>
          </w:tcPr>
          <w:p w14:paraId="15BB8A5D" w14:textId="77777777" w:rsidR="00106F9F" w:rsidRPr="009E4E09" w:rsidRDefault="00106F9F" w:rsidP="00877DE4">
            <w:pPr>
              <w:pStyle w:val="TableText10"/>
              <w:keepNext/>
              <w:keepLines/>
              <w:rPr>
                <w:sz w:val="22"/>
                <w:szCs w:val="22"/>
                <w:lang w:val="en-GB"/>
              </w:rPr>
            </w:pPr>
          </w:p>
        </w:tc>
        <w:tc>
          <w:tcPr>
            <w:tcW w:w="2457" w:type="pct"/>
          </w:tcPr>
          <w:p w14:paraId="56B7D91E" w14:textId="77777777" w:rsidR="00106F9F" w:rsidRPr="009E4E09" w:rsidRDefault="00106F9F" w:rsidP="00877DE4">
            <w:pPr>
              <w:pStyle w:val="TableText10"/>
              <w:keepNext/>
              <w:keepLines/>
              <w:rPr>
                <w:sz w:val="22"/>
                <w:szCs w:val="22"/>
                <w:lang w:val="en-GB"/>
              </w:rPr>
            </w:pPr>
            <w:proofErr w:type="spellStart"/>
            <w:r w:rsidRPr="009E4E09">
              <w:rPr>
                <w:sz w:val="22"/>
              </w:rPr>
              <w:t>Περιφερική</w:t>
            </w:r>
            <w:proofErr w:type="spellEnd"/>
            <w:r w:rsidRPr="009E4E09">
              <w:rPr>
                <w:sz w:val="22"/>
              </w:rPr>
              <w:t xml:space="preserve"> </w:t>
            </w:r>
            <w:proofErr w:type="spellStart"/>
            <w:r w:rsidRPr="009E4E09">
              <w:rPr>
                <w:sz w:val="22"/>
              </w:rPr>
              <w:t>νευρο</w:t>
            </w:r>
            <w:proofErr w:type="spellEnd"/>
            <w:r w:rsidRPr="009E4E09">
              <w:rPr>
                <w:sz w:val="22"/>
              </w:rPr>
              <w:t>πάθεια</w:t>
            </w:r>
          </w:p>
        </w:tc>
        <w:tc>
          <w:tcPr>
            <w:tcW w:w="1114" w:type="pct"/>
          </w:tcPr>
          <w:p w14:paraId="66112ABD" w14:textId="77777777" w:rsidR="00106F9F" w:rsidRPr="009E4E09" w:rsidRDefault="00106F9F" w:rsidP="00877DE4">
            <w:pPr>
              <w:pStyle w:val="TableText10"/>
              <w:keepNext/>
              <w:keepLines/>
              <w:rPr>
                <w:sz w:val="22"/>
                <w:szCs w:val="22"/>
                <w:lang w:val="en-GB"/>
              </w:rPr>
            </w:pPr>
            <w:proofErr w:type="spellStart"/>
            <w:r w:rsidRPr="009E4E09">
              <w:rPr>
                <w:sz w:val="22"/>
              </w:rPr>
              <w:t>Συχνή</w:t>
            </w:r>
            <w:proofErr w:type="spellEnd"/>
          </w:p>
        </w:tc>
      </w:tr>
      <w:tr w:rsidR="00460F26" w:rsidRPr="009E4E09" w14:paraId="3C55A4B8" w14:textId="77777777" w:rsidTr="00460F26">
        <w:trPr>
          <w:trHeight w:val="120"/>
        </w:trPr>
        <w:tc>
          <w:tcPr>
            <w:tcW w:w="1429" w:type="pct"/>
            <w:vMerge/>
          </w:tcPr>
          <w:p w14:paraId="3E1873A4" w14:textId="77777777" w:rsidR="00106F9F" w:rsidRPr="009E4E09" w:rsidRDefault="00106F9F" w:rsidP="00877DE4">
            <w:pPr>
              <w:pStyle w:val="TableText10"/>
              <w:keepNext/>
              <w:keepLines/>
              <w:rPr>
                <w:sz w:val="22"/>
                <w:szCs w:val="22"/>
                <w:lang w:val="en-GB"/>
              </w:rPr>
            </w:pPr>
          </w:p>
        </w:tc>
        <w:tc>
          <w:tcPr>
            <w:tcW w:w="2457" w:type="pct"/>
          </w:tcPr>
          <w:p w14:paraId="4B19402E" w14:textId="77777777" w:rsidR="00106F9F" w:rsidRPr="009E4E09" w:rsidRDefault="00106F9F" w:rsidP="00877DE4">
            <w:pPr>
              <w:pStyle w:val="TableText10"/>
              <w:keepNext/>
              <w:keepLines/>
              <w:rPr>
                <w:sz w:val="22"/>
                <w:szCs w:val="22"/>
                <w:lang w:val="en-GB"/>
              </w:rPr>
            </w:pPr>
            <w:r w:rsidRPr="009E4E09">
              <w:rPr>
                <w:sz w:val="22"/>
              </w:rPr>
              <w:t>Υπ</w:t>
            </w:r>
            <w:proofErr w:type="spellStart"/>
            <w:r w:rsidRPr="009E4E09">
              <w:rPr>
                <w:sz w:val="22"/>
              </w:rPr>
              <w:t>ερτονί</w:t>
            </w:r>
            <w:proofErr w:type="spellEnd"/>
            <w:r w:rsidRPr="009E4E09">
              <w:rPr>
                <w:sz w:val="22"/>
              </w:rPr>
              <w:t>α</w:t>
            </w:r>
          </w:p>
        </w:tc>
        <w:tc>
          <w:tcPr>
            <w:tcW w:w="1114" w:type="pct"/>
          </w:tcPr>
          <w:p w14:paraId="22C00A3E" w14:textId="77777777" w:rsidR="00106F9F" w:rsidRPr="009E4E09" w:rsidRDefault="00106F9F" w:rsidP="00877DE4">
            <w:pPr>
              <w:pStyle w:val="TableText10"/>
              <w:keepNext/>
              <w:keepLines/>
              <w:rPr>
                <w:sz w:val="22"/>
                <w:szCs w:val="22"/>
                <w:lang w:val="en-GB"/>
              </w:rPr>
            </w:pPr>
            <w:proofErr w:type="spellStart"/>
            <w:r w:rsidRPr="009E4E09">
              <w:rPr>
                <w:sz w:val="22"/>
              </w:rPr>
              <w:t>Συχνή</w:t>
            </w:r>
            <w:proofErr w:type="spellEnd"/>
          </w:p>
        </w:tc>
      </w:tr>
      <w:tr w:rsidR="00460F26" w:rsidRPr="009E4E09" w14:paraId="7730EF04" w14:textId="77777777" w:rsidTr="00460F26">
        <w:trPr>
          <w:trHeight w:val="170"/>
        </w:trPr>
        <w:tc>
          <w:tcPr>
            <w:tcW w:w="1429" w:type="pct"/>
            <w:vMerge/>
          </w:tcPr>
          <w:p w14:paraId="3C9D0986" w14:textId="77777777" w:rsidR="00517ABD" w:rsidRPr="009E4E09" w:rsidRDefault="00517ABD" w:rsidP="00877DE4">
            <w:pPr>
              <w:pStyle w:val="TableText10"/>
              <w:keepNext/>
              <w:keepLines/>
              <w:rPr>
                <w:sz w:val="22"/>
                <w:szCs w:val="22"/>
                <w:lang w:val="en-GB"/>
              </w:rPr>
            </w:pPr>
          </w:p>
        </w:tc>
        <w:tc>
          <w:tcPr>
            <w:tcW w:w="2457" w:type="pct"/>
          </w:tcPr>
          <w:p w14:paraId="6F833BFC" w14:textId="77777777" w:rsidR="00517ABD" w:rsidRPr="009E4E09" w:rsidRDefault="00517ABD" w:rsidP="00877DE4">
            <w:pPr>
              <w:pStyle w:val="TableText10"/>
              <w:keepNext/>
              <w:keepLines/>
              <w:rPr>
                <w:sz w:val="22"/>
                <w:szCs w:val="22"/>
                <w:lang w:val="en-GB"/>
              </w:rPr>
            </w:pPr>
            <w:r w:rsidRPr="009E4E09">
              <w:rPr>
                <w:sz w:val="22"/>
              </w:rPr>
              <w:t>Υπ</w:t>
            </w:r>
            <w:proofErr w:type="spellStart"/>
            <w:r w:rsidRPr="009E4E09">
              <w:rPr>
                <w:sz w:val="22"/>
              </w:rPr>
              <w:t>νηλί</w:t>
            </w:r>
            <w:proofErr w:type="spellEnd"/>
            <w:r w:rsidRPr="009E4E09">
              <w:rPr>
                <w:sz w:val="22"/>
              </w:rPr>
              <w:t>α</w:t>
            </w:r>
          </w:p>
        </w:tc>
        <w:tc>
          <w:tcPr>
            <w:tcW w:w="1114" w:type="pct"/>
          </w:tcPr>
          <w:p w14:paraId="18A11861" w14:textId="77777777" w:rsidR="00517ABD" w:rsidRPr="009E4E09" w:rsidRDefault="00517ABD" w:rsidP="00877DE4">
            <w:pPr>
              <w:pStyle w:val="TableText10"/>
              <w:keepNext/>
              <w:keepLines/>
              <w:rPr>
                <w:sz w:val="22"/>
                <w:szCs w:val="22"/>
                <w:lang w:val="en-GB"/>
              </w:rPr>
            </w:pPr>
            <w:proofErr w:type="spellStart"/>
            <w:r w:rsidRPr="009E4E09">
              <w:rPr>
                <w:sz w:val="22"/>
              </w:rPr>
              <w:t>Συχνή</w:t>
            </w:r>
            <w:proofErr w:type="spellEnd"/>
          </w:p>
        </w:tc>
      </w:tr>
      <w:tr w:rsidR="00460F26" w:rsidRPr="009E4E09" w14:paraId="20EE9CFD" w14:textId="77777777" w:rsidTr="00460F26">
        <w:trPr>
          <w:trHeight w:val="128"/>
        </w:trPr>
        <w:tc>
          <w:tcPr>
            <w:tcW w:w="1429" w:type="pct"/>
            <w:vMerge w:val="restart"/>
          </w:tcPr>
          <w:p w14:paraId="2B4E6BFC" w14:textId="4E3D7771" w:rsidR="00106F9F" w:rsidRPr="005B266B" w:rsidRDefault="007A07DB" w:rsidP="00877DE4">
            <w:pPr>
              <w:pStyle w:val="TableText10"/>
              <w:rPr>
                <w:sz w:val="22"/>
                <w:szCs w:val="22"/>
                <w:lang w:val="el-GR"/>
              </w:rPr>
            </w:pPr>
            <w:r>
              <w:rPr>
                <w:sz w:val="22"/>
                <w:lang w:val="el-GR"/>
              </w:rPr>
              <w:t>Διαταραχές του ο</w:t>
            </w:r>
            <w:proofErr w:type="spellStart"/>
            <w:r w:rsidR="00106F9F" w:rsidRPr="009E4E09">
              <w:rPr>
                <w:sz w:val="22"/>
              </w:rPr>
              <w:t>φθ</w:t>
            </w:r>
            <w:proofErr w:type="spellEnd"/>
            <w:r w:rsidR="00106F9F" w:rsidRPr="009E4E09">
              <w:rPr>
                <w:sz w:val="22"/>
              </w:rPr>
              <w:t>αλμ</w:t>
            </w:r>
            <w:r>
              <w:rPr>
                <w:sz w:val="22"/>
                <w:lang w:val="el-GR"/>
              </w:rPr>
              <w:t>ού</w:t>
            </w:r>
          </w:p>
        </w:tc>
        <w:tc>
          <w:tcPr>
            <w:tcW w:w="2457" w:type="pct"/>
          </w:tcPr>
          <w:p w14:paraId="7A915C03" w14:textId="77777777" w:rsidR="00106F9F" w:rsidRPr="009E4E09" w:rsidRDefault="00106F9F" w:rsidP="00877DE4">
            <w:pPr>
              <w:pStyle w:val="TableText10"/>
              <w:rPr>
                <w:sz w:val="22"/>
                <w:szCs w:val="22"/>
                <w:lang w:val="en-GB"/>
              </w:rPr>
            </w:pPr>
            <w:r w:rsidRPr="009E4E09">
              <w:rPr>
                <w:sz w:val="22"/>
              </w:rPr>
              <w:t>Επιπ</w:t>
            </w:r>
            <w:proofErr w:type="spellStart"/>
            <w:r w:rsidRPr="009E4E09">
              <w:rPr>
                <w:sz w:val="22"/>
              </w:rPr>
              <w:t>εφυκίτιδ</w:t>
            </w:r>
            <w:proofErr w:type="spellEnd"/>
            <w:r w:rsidRPr="009E4E09">
              <w:rPr>
                <w:sz w:val="22"/>
              </w:rPr>
              <w:t>α</w:t>
            </w:r>
          </w:p>
        </w:tc>
        <w:tc>
          <w:tcPr>
            <w:tcW w:w="1114" w:type="pct"/>
          </w:tcPr>
          <w:p w14:paraId="3583EB82" w14:textId="77777777" w:rsidR="00106F9F" w:rsidRPr="009E4E09" w:rsidRDefault="00106F9F" w:rsidP="00877DE4">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36C7E9DF" w14:textId="77777777" w:rsidTr="00460F26">
        <w:trPr>
          <w:trHeight w:val="128"/>
        </w:trPr>
        <w:tc>
          <w:tcPr>
            <w:tcW w:w="1429" w:type="pct"/>
            <w:vMerge/>
          </w:tcPr>
          <w:p w14:paraId="7D0969AD" w14:textId="77777777" w:rsidR="00106F9F" w:rsidRPr="009E4E09" w:rsidRDefault="00106F9F" w:rsidP="00877DE4">
            <w:pPr>
              <w:pStyle w:val="TableText10"/>
              <w:rPr>
                <w:sz w:val="22"/>
                <w:szCs w:val="22"/>
                <w:lang w:val="en-GB"/>
              </w:rPr>
            </w:pPr>
          </w:p>
        </w:tc>
        <w:tc>
          <w:tcPr>
            <w:tcW w:w="2457" w:type="pct"/>
          </w:tcPr>
          <w:p w14:paraId="6D2814E5" w14:textId="77777777" w:rsidR="00106F9F" w:rsidRPr="009E4E09" w:rsidRDefault="00106F9F" w:rsidP="00877DE4">
            <w:pPr>
              <w:pStyle w:val="TableText10"/>
              <w:rPr>
                <w:sz w:val="22"/>
                <w:szCs w:val="22"/>
                <w:lang w:val="en-GB"/>
              </w:rPr>
            </w:pPr>
            <w:proofErr w:type="spellStart"/>
            <w:r w:rsidRPr="009E4E09">
              <w:rPr>
                <w:sz w:val="22"/>
              </w:rPr>
              <w:t>Αυξημένη</w:t>
            </w:r>
            <w:proofErr w:type="spellEnd"/>
            <w:r w:rsidRPr="009E4E09">
              <w:rPr>
                <w:sz w:val="22"/>
              </w:rPr>
              <w:t xml:space="preserve"> δα</w:t>
            </w:r>
            <w:proofErr w:type="spellStart"/>
            <w:r w:rsidRPr="009E4E09">
              <w:rPr>
                <w:sz w:val="22"/>
              </w:rPr>
              <w:t>κρύρροι</w:t>
            </w:r>
            <w:proofErr w:type="spellEnd"/>
            <w:r w:rsidRPr="009E4E09">
              <w:rPr>
                <w:sz w:val="22"/>
              </w:rPr>
              <w:t>α</w:t>
            </w:r>
          </w:p>
        </w:tc>
        <w:tc>
          <w:tcPr>
            <w:tcW w:w="1114" w:type="pct"/>
          </w:tcPr>
          <w:p w14:paraId="35B6898E" w14:textId="77777777" w:rsidR="00106F9F" w:rsidRPr="009E4E09" w:rsidRDefault="00106F9F" w:rsidP="00877DE4">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3443FBA9" w14:textId="77777777" w:rsidTr="00460F26">
        <w:trPr>
          <w:trHeight w:val="127"/>
        </w:trPr>
        <w:tc>
          <w:tcPr>
            <w:tcW w:w="1429" w:type="pct"/>
            <w:vMerge/>
          </w:tcPr>
          <w:p w14:paraId="2E63EF52" w14:textId="77777777" w:rsidR="00106F9F" w:rsidRPr="009E4E09" w:rsidRDefault="00106F9F" w:rsidP="00877DE4">
            <w:pPr>
              <w:pStyle w:val="TableText10"/>
              <w:rPr>
                <w:sz w:val="22"/>
                <w:szCs w:val="22"/>
                <w:lang w:val="en-GB"/>
              </w:rPr>
            </w:pPr>
          </w:p>
        </w:tc>
        <w:tc>
          <w:tcPr>
            <w:tcW w:w="2457" w:type="pct"/>
          </w:tcPr>
          <w:p w14:paraId="4AE0F86D" w14:textId="77777777" w:rsidR="00106F9F" w:rsidRPr="009E4E09" w:rsidRDefault="00106F9F" w:rsidP="00877DE4">
            <w:pPr>
              <w:pStyle w:val="TableText10"/>
              <w:rPr>
                <w:sz w:val="22"/>
                <w:szCs w:val="22"/>
                <w:lang w:val="en-GB"/>
              </w:rPr>
            </w:pPr>
            <w:proofErr w:type="spellStart"/>
            <w:r w:rsidRPr="009E4E09">
              <w:rPr>
                <w:sz w:val="22"/>
              </w:rPr>
              <w:t>Ξηροφθ</w:t>
            </w:r>
            <w:proofErr w:type="spellEnd"/>
            <w:r w:rsidRPr="009E4E09">
              <w:rPr>
                <w:sz w:val="22"/>
              </w:rPr>
              <w:t>αλμία</w:t>
            </w:r>
          </w:p>
        </w:tc>
        <w:tc>
          <w:tcPr>
            <w:tcW w:w="1114" w:type="pct"/>
          </w:tcPr>
          <w:p w14:paraId="33A74D0F" w14:textId="77777777" w:rsidR="00106F9F" w:rsidRPr="009E4E09" w:rsidRDefault="00106F9F" w:rsidP="00877DE4">
            <w:pPr>
              <w:pStyle w:val="TableText10"/>
              <w:rPr>
                <w:sz w:val="22"/>
                <w:szCs w:val="22"/>
                <w:lang w:val="en-GB"/>
              </w:rPr>
            </w:pPr>
            <w:proofErr w:type="spellStart"/>
            <w:r w:rsidRPr="009E4E09">
              <w:rPr>
                <w:sz w:val="22"/>
              </w:rPr>
              <w:t>Συχνή</w:t>
            </w:r>
            <w:proofErr w:type="spellEnd"/>
          </w:p>
        </w:tc>
      </w:tr>
      <w:tr w:rsidR="00460F26" w:rsidRPr="009E4E09" w14:paraId="3BC4F1AD" w14:textId="77777777" w:rsidTr="00460F26">
        <w:trPr>
          <w:trHeight w:val="260"/>
        </w:trPr>
        <w:tc>
          <w:tcPr>
            <w:tcW w:w="1429" w:type="pct"/>
            <w:vMerge/>
          </w:tcPr>
          <w:p w14:paraId="2F1A599D" w14:textId="77777777" w:rsidR="00106F9F" w:rsidRPr="009E4E09" w:rsidRDefault="00106F9F" w:rsidP="00877DE4">
            <w:pPr>
              <w:pStyle w:val="TableText10"/>
              <w:rPr>
                <w:sz w:val="22"/>
                <w:szCs w:val="22"/>
                <w:lang w:val="en-GB"/>
              </w:rPr>
            </w:pPr>
          </w:p>
        </w:tc>
        <w:tc>
          <w:tcPr>
            <w:tcW w:w="2457" w:type="pct"/>
          </w:tcPr>
          <w:p w14:paraId="20EC9FFF" w14:textId="77777777" w:rsidR="00106F9F" w:rsidRPr="009E4E09" w:rsidRDefault="00106F9F" w:rsidP="00877DE4">
            <w:pPr>
              <w:pStyle w:val="TableText10"/>
              <w:rPr>
                <w:sz w:val="22"/>
                <w:szCs w:val="22"/>
                <w:lang w:val="en-GB"/>
              </w:rPr>
            </w:pPr>
            <w:proofErr w:type="spellStart"/>
            <w:r w:rsidRPr="009E4E09">
              <w:rPr>
                <w:sz w:val="22"/>
              </w:rPr>
              <w:t>Οίδημ</w:t>
            </w:r>
            <w:proofErr w:type="spellEnd"/>
            <w:r w:rsidRPr="009E4E09">
              <w:rPr>
                <w:sz w:val="22"/>
              </w:rPr>
              <w:t xml:space="preserve">α </w:t>
            </w:r>
            <w:proofErr w:type="spellStart"/>
            <w:r w:rsidRPr="009E4E09">
              <w:rPr>
                <w:sz w:val="22"/>
              </w:rPr>
              <w:t>της</w:t>
            </w:r>
            <w:proofErr w:type="spellEnd"/>
            <w:r w:rsidRPr="009E4E09">
              <w:rPr>
                <w:sz w:val="22"/>
              </w:rPr>
              <w:t xml:space="preserve"> οπ</w:t>
            </w:r>
            <w:proofErr w:type="spellStart"/>
            <w:r w:rsidRPr="009E4E09">
              <w:rPr>
                <w:sz w:val="22"/>
              </w:rPr>
              <w:t>τικής</w:t>
            </w:r>
            <w:proofErr w:type="spellEnd"/>
            <w:r w:rsidRPr="009E4E09">
              <w:rPr>
                <w:sz w:val="22"/>
              </w:rPr>
              <w:t xml:space="preserve"> </w:t>
            </w:r>
            <w:proofErr w:type="spellStart"/>
            <w:r w:rsidRPr="009E4E09">
              <w:rPr>
                <w:sz w:val="22"/>
              </w:rPr>
              <w:t>θηλής</w:t>
            </w:r>
            <w:proofErr w:type="spellEnd"/>
          </w:p>
        </w:tc>
        <w:tc>
          <w:tcPr>
            <w:tcW w:w="1114" w:type="pct"/>
          </w:tcPr>
          <w:p w14:paraId="30C2C9D0" w14:textId="77777777" w:rsidR="00106F9F" w:rsidRPr="009E4E09" w:rsidRDefault="00106F9F" w:rsidP="00877DE4">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506B9E05" w14:textId="77777777" w:rsidTr="00460F26">
        <w:trPr>
          <w:trHeight w:val="260"/>
        </w:trPr>
        <w:tc>
          <w:tcPr>
            <w:tcW w:w="1429" w:type="pct"/>
            <w:vMerge/>
          </w:tcPr>
          <w:p w14:paraId="0D784DC5" w14:textId="77777777" w:rsidR="00106F9F" w:rsidRPr="009E4E09" w:rsidRDefault="00106F9F" w:rsidP="00877DE4">
            <w:pPr>
              <w:pStyle w:val="TableText10"/>
              <w:rPr>
                <w:sz w:val="22"/>
                <w:szCs w:val="22"/>
                <w:lang w:val="en-GB"/>
              </w:rPr>
            </w:pPr>
          </w:p>
        </w:tc>
        <w:tc>
          <w:tcPr>
            <w:tcW w:w="2457" w:type="pct"/>
          </w:tcPr>
          <w:p w14:paraId="5B4C42D3" w14:textId="77777777" w:rsidR="00106F9F" w:rsidRPr="009E4E09" w:rsidRDefault="00106F9F" w:rsidP="00877DE4">
            <w:pPr>
              <w:pStyle w:val="TableText10"/>
              <w:rPr>
                <w:sz w:val="22"/>
                <w:szCs w:val="22"/>
                <w:lang w:val="en-GB"/>
              </w:rPr>
            </w:pPr>
            <w:proofErr w:type="spellStart"/>
            <w:r w:rsidRPr="009E4E09">
              <w:rPr>
                <w:sz w:val="22"/>
              </w:rPr>
              <w:t>Αιμορρ</w:t>
            </w:r>
            <w:proofErr w:type="spellEnd"/>
            <w:r w:rsidRPr="009E4E09">
              <w:rPr>
                <w:sz w:val="22"/>
              </w:rPr>
              <w:t xml:space="preserve">αγία </w:t>
            </w:r>
            <w:proofErr w:type="spellStart"/>
            <w:r w:rsidRPr="009E4E09">
              <w:rPr>
                <w:sz w:val="22"/>
              </w:rPr>
              <w:t>του</w:t>
            </w:r>
            <w:proofErr w:type="spellEnd"/>
            <w:r w:rsidRPr="009E4E09">
              <w:rPr>
                <w:sz w:val="22"/>
              </w:rPr>
              <w:t xml:space="preserve"> α</w:t>
            </w:r>
            <w:proofErr w:type="spellStart"/>
            <w:r w:rsidRPr="009E4E09">
              <w:rPr>
                <w:sz w:val="22"/>
              </w:rPr>
              <w:t>μφι</w:t>
            </w:r>
            <w:proofErr w:type="spellEnd"/>
            <w:r w:rsidRPr="009E4E09">
              <w:rPr>
                <w:sz w:val="22"/>
              </w:rPr>
              <w:t>βληστροειδούς</w:t>
            </w:r>
          </w:p>
        </w:tc>
        <w:tc>
          <w:tcPr>
            <w:tcW w:w="1114" w:type="pct"/>
          </w:tcPr>
          <w:p w14:paraId="17AC84B4" w14:textId="77777777" w:rsidR="00106F9F" w:rsidRPr="009E4E09" w:rsidRDefault="00106F9F" w:rsidP="00877DE4">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74CBFE11" w14:textId="77777777" w:rsidTr="00460F26">
        <w:tc>
          <w:tcPr>
            <w:tcW w:w="1429" w:type="pct"/>
          </w:tcPr>
          <w:p w14:paraId="4B99FB3C" w14:textId="77777777" w:rsidR="00106F9F" w:rsidRPr="009E4E09" w:rsidRDefault="00106F9F" w:rsidP="00877DE4">
            <w:pPr>
              <w:pStyle w:val="TableText10"/>
              <w:rPr>
                <w:sz w:val="22"/>
                <w:szCs w:val="22"/>
                <w:lang w:val="el-GR"/>
              </w:rPr>
            </w:pPr>
            <w:r w:rsidRPr="009E4E09">
              <w:rPr>
                <w:sz w:val="22"/>
                <w:lang w:val="el-GR"/>
              </w:rPr>
              <w:lastRenderedPageBreak/>
              <w:t>Διαταραχές του ωτός και του λαβυρίνθου</w:t>
            </w:r>
          </w:p>
        </w:tc>
        <w:tc>
          <w:tcPr>
            <w:tcW w:w="2457" w:type="pct"/>
          </w:tcPr>
          <w:p w14:paraId="6D480955" w14:textId="77777777" w:rsidR="00106F9F" w:rsidRPr="009E4E09" w:rsidRDefault="00106F9F" w:rsidP="00877DE4">
            <w:pPr>
              <w:pStyle w:val="TableText10"/>
              <w:rPr>
                <w:sz w:val="22"/>
                <w:szCs w:val="22"/>
                <w:lang w:val="en-GB"/>
              </w:rPr>
            </w:pPr>
            <w:proofErr w:type="spellStart"/>
            <w:r w:rsidRPr="009E4E09">
              <w:rPr>
                <w:sz w:val="22"/>
              </w:rPr>
              <w:t>Κώφωση</w:t>
            </w:r>
            <w:proofErr w:type="spellEnd"/>
          </w:p>
        </w:tc>
        <w:tc>
          <w:tcPr>
            <w:tcW w:w="1114" w:type="pct"/>
          </w:tcPr>
          <w:p w14:paraId="7F9AE83A" w14:textId="77777777" w:rsidR="00106F9F" w:rsidRPr="009E4E09" w:rsidRDefault="00106F9F" w:rsidP="00877DE4">
            <w:pPr>
              <w:pStyle w:val="TableText10"/>
              <w:rPr>
                <w:sz w:val="22"/>
                <w:szCs w:val="22"/>
                <w:lang w:val="en-GB"/>
              </w:rPr>
            </w:pPr>
            <w:proofErr w:type="spellStart"/>
            <w:r w:rsidRPr="009E4E09">
              <w:rPr>
                <w:sz w:val="22"/>
              </w:rPr>
              <w:t>Μη</w:t>
            </w:r>
            <w:proofErr w:type="spellEnd"/>
            <w:r w:rsidRPr="009E4E09">
              <w:rPr>
                <w:sz w:val="22"/>
              </w:rPr>
              <w:t xml:space="preserve"> </w:t>
            </w:r>
            <w:proofErr w:type="spellStart"/>
            <w:r w:rsidRPr="009E4E09">
              <w:rPr>
                <w:sz w:val="22"/>
              </w:rPr>
              <w:t>συχνή</w:t>
            </w:r>
            <w:proofErr w:type="spellEnd"/>
          </w:p>
        </w:tc>
      </w:tr>
      <w:tr w:rsidR="00682FE1" w:rsidRPr="009E4E09" w14:paraId="01AE8C8F" w14:textId="77777777" w:rsidTr="00460F26">
        <w:trPr>
          <w:trHeight w:val="261"/>
        </w:trPr>
        <w:tc>
          <w:tcPr>
            <w:tcW w:w="1429" w:type="pct"/>
            <w:vMerge w:val="restart"/>
          </w:tcPr>
          <w:p w14:paraId="50DEBBE6" w14:textId="77777777" w:rsidR="00682FE1" w:rsidRPr="009E4E09" w:rsidRDefault="00682FE1" w:rsidP="007C37D7">
            <w:pPr>
              <w:pStyle w:val="TableText10"/>
              <w:keepNext/>
              <w:keepLines/>
              <w:rPr>
                <w:sz w:val="22"/>
                <w:szCs w:val="22"/>
                <w:lang w:val="en-GB"/>
              </w:rPr>
            </w:pPr>
            <w:r w:rsidRPr="009E4E09">
              <w:rPr>
                <w:sz w:val="22"/>
              </w:rPr>
              <w:t>Κα</w:t>
            </w:r>
            <w:proofErr w:type="spellStart"/>
            <w:r w:rsidRPr="009E4E09">
              <w:rPr>
                <w:sz w:val="22"/>
              </w:rPr>
              <w:t>ρδι</w:t>
            </w:r>
            <w:proofErr w:type="spellEnd"/>
            <w:r w:rsidRPr="009E4E09">
              <w:rPr>
                <w:sz w:val="22"/>
              </w:rPr>
              <w:t xml:space="preserve">ακές </w:t>
            </w:r>
            <w:proofErr w:type="spellStart"/>
            <w:r w:rsidRPr="009E4E09">
              <w:rPr>
                <w:sz w:val="22"/>
              </w:rPr>
              <w:t>δι</w:t>
            </w:r>
            <w:proofErr w:type="spellEnd"/>
            <w:r w:rsidRPr="009E4E09">
              <w:rPr>
                <w:sz w:val="22"/>
              </w:rPr>
              <w:t>αταραχές</w:t>
            </w:r>
          </w:p>
        </w:tc>
        <w:tc>
          <w:tcPr>
            <w:tcW w:w="2457" w:type="pct"/>
          </w:tcPr>
          <w:p w14:paraId="0BDB4BC9" w14:textId="77777777" w:rsidR="00682FE1" w:rsidRPr="009E4E09" w:rsidRDefault="00682FE1" w:rsidP="007C37D7">
            <w:pPr>
              <w:pStyle w:val="TableText10"/>
              <w:keepNext/>
              <w:keepLines/>
              <w:rPr>
                <w:sz w:val="22"/>
                <w:szCs w:val="22"/>
                <w:lang w:val="en-GB"/>
              </w:rPr>
            </w:pPr>
            <w:r w:rsidRPr="009E4E09">
              <w:rPr>
                <w:sz w:val="22"/>
                <w:vertAlign w:val="superscript"/>
              </w:rPr>
              <w:t>1</w:t>
            </w:r>
            <w:r w:rsidRPr="009E4E09">
              <w:rPr>
                <w:sz w:val="22"/>
                <w:lang w:val="el-GR"/>
              </w:rPr>
              <w:t>Μειωμένη α</w:t>
            </w:r>
            <w:proofErr w:type="spellStart"/>
            <w:r w:rsidRPr="009E4E09">
              <w:rPr>
                <w:sz w:val="22"/>
              </w:rPr>
              <w:t>ρτηρι</w:t>
            </w:r>
            <w:proofErr w:type="spellEnd"/>
            <w:r w:rsidRPr="009E4E09">
              <w:rPr>
                <w:sz w:val="22"/>
              </w:rPr>
              <w:t>ακή π</w:t>
            </w:r>
            <w:proofErr w:type="spellStart"/>
            <w:r w:rsidRPr="009E4E09">
              <w:rPr>
                <w:sz w:val="22"/>
              </w:rPr>
              <w:t>ίεση</w:t>
            </w:r>
            <w:proofErr w:type="spellEnd"/>
          </w:p>
        </w:tc>
        <w:tc>
          <w:tcPr>
            <w:tcW w:w="1114" w:type="pct"/>
          </w:tcPr>
          <w:p w14:paraId="76F720B4" w14:textId="77777777" w:rsidR="00682FE1" w:rsidRPr="009E4E09" w:rsidRDefault="00682FE1" w:rsidP="007C37D7">
            <w:pPr>
              <w:pStyle w:val="TableText10"/>
              <w:keepNext/>
              <w:keepLines/>
              <w:rPr>
                <w:sz w:val="22"/>
                <w:szCs w:val="22"/>
                <w:vertAlign w:val="superscript"/>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682FE1" w:rsidRPr="009E4E09" w14:paraId="04184217" w14:textId="77777777" w:rsidTr="00460F26">
        <w:trPr>
          <w:trHeight w:val="261"/>
        </w:trPr>
        <w:tc>
          <w:tcPr>
            <w:tcW w:w="1429" w:type="pct"/>
            <w:vMerge/>
          </w:tcPr>
          <w:p w14:paraId="20530478" w14:textId="77777777" w:rsidR="00682FE1" w:rsidRPr="009E4E09" w:rsidRDefault="00682FE1" w:rsidP="007C37D7">
            <w:pPr>
              <w:pStyle w:val="TableText10"/>
              <w:keepNext/>
              <w:keepLines/>
              <w:rPr>
                <w:sz w:val="22"/>
                <w:szCs w:val="22"/>
                <w:lang w:val="en-GB"/>
              </w:rPr>
            </w:pPr>
          </w:p>
        </w:tc>
        <w:tc>
          <w:tcPr>
            <w:tcW w:w="2457" w:type="pct"/>
          </w:tcPr>
          <w:p w14:paraId="2BDF441E" w14:textId="77777777" w:rsidR="00682FE1" w:rsidRPr="009E4E09" w:rsidRDefault="00682FE1" w:rsidP="007C37D7">
            <w:pPr>
              <w:pStyle w:val="TableText10"/>
              <w:keepNext/>
              <w:keepLines/>
              <w:rPr>
                <w:sz w:val="22"/>
                <w:szCs w:val="22"/>
                <w:lang w:val="en-GB"/>
              </w:rPr>
            </w:pPr>
            <w:r w:rsidRPr="009E4E09">
              <w:rPr>
                <w:sz w:val="22"/>
                <w:vertAlign w:val="superscript"/>
              </w:rPr>
              <w:t>1</w:t>
            </w:r>
            <w:r w:rsidRPr="009E4E09">
              <w:rPr>
                <w:sz w:val="22"/>
              </w:rPr>
              <w:t>Α</w:t>
            </w:r>
            <w:r w:rsidRPr="009E4E09">
              <w:rPr>
                <w:sz w:val="22"/>
                <w:lang w:val="el-GR"/>
              </w:rPr>
              <w:t>υξημένη α</w:t>
            </w:r>
            <w:proofErr w:type="spellStart"/>
            <w:r w:rsidRPr="009E4E09">
              <w:rPr>
                <w:sz w:val="22"/>
              </w:rPr>
              <w:t>ρτηρι</w:t>
            </w:r>
            <w:proofErr w:type="spellEnd"/>
            <w:r w:rsidRPr="009E4E09">
              <w:rPr>
                <w:sz w:val="22"/>
              </w:rPr>
              <w:t>ακή π</w:t>
            </w:r>
            <w:proofErr w:type="spellStart"/>
            <w:r w:rsidRPr="009E4E09">
              <w:rPr>
                <w:sz w:val="22"/>
              </w:rPr>
              <w:t>ίεση</w:t>
            </w:r>
            <w:proofErr w:type="spellEnd"/>
          </w:p>
        </w:tc>
        <w:tc>
          <w:tcPr>
            <w:tcW w:w="1114" w:type="pct"/>
          </w:tcPr>
          <w:p w14:paraId="2F44F92F" w14:textId="77777777" w:rsidR="00682FE1" w:rsidRPr="009E4E09" w:rsidRDefault="00682FE1" w:rsidP="007C37D7">
            <w:pPr>
              <w:pStyle w:val="TableText10"/>
              <w:keepNext/>
              <w:keepLines/>
              <w:rPr>
                <w:sz w:val="22"/>
                <w:szCs w:val="22"/>
                <w:vertAlign w:val="superscript"/>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682FE1" w:rsidRPr="009E4E09" w14:paraId="2AD75566" w14:textId="77777777" w:rsidTr="00460F26">
        <w:trPr>
          <w:trHeight w:val="265"/>
        </w:trPr>
        <w:tc>
          <w:tcPr>
            <w:tcW w:w="1429" w:type="pct"/>
            <w:vMerge/>
          </w:tcPr>
          <w:p w14:paraId="31AC20CE" w14:textId="77777777" w:rsidR="00682FE1" w:rsidRPr="009E4E09" w:rsidRDefault="00682FE1" w:rsidP="007C37D7">
            <w:pPr>
              <w:pStyle w:val="TableText10"/>
              <w:keepNext/>
              <w:keepLines/>
              <w:rPr>
                <w:sz w:val="22"/>
                <w:szCs w:val="22"/>
                <w:lang w:val="en-GB"/>
              </w:rPr>
            </w:pPr>
          </w:p>
        </w:tc>
        <w:tc>
          <w:tcPr>
            <w:tcW w:w="2457" w:type="pct"/>
          </w:tcPr>
          <w:p w14:paraId="33735E5F" w14:textId="77777777" w:rsidR="00682FE1" w:rsidRPr="009E4E09" w:rsidRDefault="00682FE1" w:rsidP="00381CBD">
            <w:pPr>
              <w:pStyle w:val="TableText10"/>
              <w:keepNext/>
              <w:keepLines/>
              <w:rPr>
                <w:sz w:val="22"/>
                <w:szCs w:val="22"/>
                <w:lang w:val="en-GB"/>
              </w:rPr>
            </w:pPr>
            <w:r w:rsidRPr="009E4E09">
              <w:rPr>
                <w:sz w:val="22"/>
                <w:vertAlign w:val="superscript"/>
              </w:rPr>
              <w:t>1</w:t>
            </w:r>
            <w:r w:rsidRPr="009E4E09">
              <w:rPr>
                <w:sz w:val="22"/>
              </w:rPr>
              <w:t xml:space="preserve">Μη </w:t>
            </w:r>
            <w:proofErr w:type="spellStart"/>
            <w:r w:rsidRPr="009E4E09">
              <w:rPr>
                <w:sz w:val="22"/>
              </w:rPr>
              <w:t>φυσιολογικός</w:t>
            </w:r>
            <w:proofErr w:type="spellEnd"/>
            <w:r w:rsidRPr="009E4E09">
              <w:rPr>
                <w:sz w:val="22"/>
              </w:rPr>
              <w:t xml:space="preserve"> κα</w:t>
            </w:r>
            <w:proofErr w:type="spellStart"/>
            <w:r w:rsidRPr="009E4E09">
              <w:rPr>
                <w:sz w:val="22"/>
              </w:rPr>
              <w:t>ρδι</w:t>
            </w:r>
            <w:proofErr w:type="spellEnd"/>
            <w:r w:rsidRPr="009E4E09">
              <w:rPr>
                <w:sz w:val="22"/>
              </w:rPr>
              <w:t xml:space="preserve">ακός </w:t>
            </w:r>
            <w:proofErr w:type="spellStart"/>
            <w:r w:rsidRPr="009E4E09">
              <w:rPr>
                <w:sz w:val="22"/>
              </w:rPr>
              <w:t>ρυθμός</w:t>
            </w:r>
            <w:proofErr w:type="spellEnd"/>
          </w:p>
        </w:tc>
        <w:tc>
          <w:tcPr>
            <w:tcW w:w="1114" w:type="pct"/>
          </w:tcPr>
          <w:p w14:paraId="6BF82CB0" w14:textId="77777777" w:rsidR="00682FE1" w:rsidRPr="009E4E09" w:rsidRDefault="00682FE1" w:rsidP="00381CBD">
            <w:pPr>
              <w:pStyle w:val="TableText10"/>
              <w:keepNext/>
              <w:keepLines/>
              <w:rPr>
                <w:sz w:val="22"/>
                <w:szCs w:val="22"/>
                <w:vertAlign w:val="superscript"/>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682FE1" w:rsidRPr="009E4E09" w14:paraId="65799D14" w14:textId="77777777" w:rsidTr="00460F26">
        <w:trPr>
          <w:trHeight w:val="259"/>
        </w:trPr>
        <w:tc>
          <w:tcPr>
            <w:tcW w:w="1429" w:type="pct"/>
            <w:vMerge/>
          </w:tcPr>
          <w:p w14:paraId="21F3EE77" w14:textId="77777777" w:rsidR="00682FE1" w:rsidRPr="009E4E09" w:rsidRDefault="00682FE1" w:rsidP="00877DE4">
            <w:pPr>
              <w:pStyle w:val="TableText10"/>
              <w:rPr>
                <w:sz w:val="22"/>
                <w:szCs w:val="22"/>
                <w:lang w:val="en-GB"/>
              </w:rPr>
            </w:pPr>
          </w:p>
        </w:tc>
        <w:tc>
          <w:tcPr>
            <w:tcW w:w="2457" w:type="pct"/>
          </w:tcPr>
          <w:p w14:paraId="26101EDA" w14:textId="77777777" w:rsidR="00682FE1" w:rsidRPr="009E4E09" w:rsidRDefault="00682FE1" w:rsidP="00877DE4">
            <w:pPr>
              <w:pStyle w:val="TableText10"/>
              <w:rPr>
                <w:sz w:val="22"/>
                <w:szCs w:val="22"/>
                <w:lang w:val="en-GB"/>
              </w:rPr>
            </w:pPr>
            <w:r w:rsidRPr="009E4E09">
              <w:rPr>
                <w:sz w:val="22"/>
                <w:vertAlign w:val="superscript"/>
              </w:rPr>
              <w:t>1</w:t>
            </w:r>
            <w:r w:rsidRPr="009E4E09">
              <w:rPr>
                <w:sz w:val="22"/>
              </w:rPr>
              <w:t>Κα</w:t>
            </w:r>
            <w:proofErr w:type="spellStart"/>
            <w:r w:rsidRPr="009E4E09">
              <w:rPr>
                <w:sz w:val="22"/>
              </w:rPr>
              <w:t>ρδι</w:t>
            </w:r>
            <w:proofErr w:type="spellEnd"/>
            <w:r w:rsidRPr="009E4E09">
              <w:rPr>
                <w:sz w:val="22"/>
              </w:rPr>
              <w:t>ακός π</w:t>
            </w:r>
            <w:proofErr w:type="spellStart"/>
            <w:r w:rsidRPr="009E4E09">
              <w:rPr>
                <w:sz w:val="22"/>
              </w:rPr>
              <w:t>τερυγισμός</w:t>
            </w:r>
            <w:proofErr w:type="spellEnd"/>
          </w:p>
        </w:tc>
        <w:tc>
          <w:tcPr>
            <w:tcW w:w="1114" w:type="pct"/>
          </w:tcPr>
          <w:p w14:paraId="537C5FF2" w14:textId="77777777" w:rsidR="00682FE1" w:rsidRPr="009E4E09" w:rsidRDefault="00682FE1" w:rsidP="00877DE4">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682FE1" w:rsidRPr="009E4E09" w14:paraId="3424FA2F" w14:textId="77777777" w:rsidTr="00460F26">
        <w:trPr>
          <w:trHeight w:val="231"/>
        </w:trPr>
        <w:tc>
          <w:tcPr>
            <w:tcW w:w="1429" w:type="pct"/>
            <w:vMerge/>
          </w:tcPr>
          <w:p w14:paraId="058C0420" w14:textId="77777777" w:rsidR="00682FE1" w:rsidRPr="009E4E09" w:rsidRDefault="00682FE1" w:rsidP="00877DE4">
            <w:pPr>
              <w:pStyle w:val="TableText10"/>
              <w:rPr>
                <w:sz w:val="22"/>
                <w:szCs w:val="22"/>
                <w:lang w:val="en-GB"/>
              </w:rPr>
            </w:pPr>
          </w:p>
        </w:tc>
        <w:tc>
          <w:tcPr>
            <w:tcW w:w="2457" w:type="pct"/>
          </w:tcPr>
          <w:p w14:paraId="6786FCC4" w14:textId="77777777" w:rsidR="00682FE1" w:rsidRPr="009E4E09" w:rsidRDefault="00682FE1" w:rsidP="00877DE4">
            <w:pPr>
              <w:pStyle w:val="TableText10"/>
              <w:rPr>
                <w:sz w:val="22"/>
                <w:szCs w:val="22"/>
                <w:lang w:val="en-GB"/>
              </w:rPr>
            </w:pPr>
            <w:r w:rsidRPr="009E4E09">
              <w:rPr>
                <w:sz w:val="22"/>
                <w:lang w:val="el-GR"/>
              </w:rPr>
              <w:t>Κ</w:t>
            </w:r>
            <w:proofErr w:type="spellStart"/>
            <w:r w:rsidRPr="009E4E09">
              <w:rPr>
                <w:sz w:val="22"/>
              </w:rPr>
              <w:t>λάσμ</w:t>
            </w:r>
            <w:proofErr w:type="spellEnd"/>
            <w:r w:rsidRPr="009E4E09">
              <w:rPr>
                <w:sz w:val="22"/>
              </w:rPr>
              <w:t xml:space="preserve">α </w:t>
            </w:r>
            <w:proofErr w:type="spellStart"/>
            <w:r w:rsidRPr="009E4E09">
              <w:rPr>
                <w:sz w:val="22"/>
              </w:rPr>
              <w:t>εξώθησης</w:t>
            </w:r>
            <w:proofErr w:type="spellEnd"/>
            <w:r w:rsidRPr="009E4E09">
              <w:rPr>
                <w:sz w:val="22"/>
              </w:rPr>
              <w:t xml:space="preserve"> </w:t>
            </w:r>
            <w:proofErr w:type="spellStart"/>
            <w:r w:rsidRPr="009E4E09">
              <w:rPr>
                <w:sz w:val="22"/>
              </w:rPr>
              <w:t>μειωμένο</w:t>
            </w:r>
            <w:proofErr w:type="spellEnd"/>
            <w:r w:rsidRPr="009E4E09">
              <w:rPr>
                <w:sz w:val="22"/>
              </w:rPr>
              <w:t>*</w:t>
            </w:r>
          </w:p>
        </w:tc>
        <w:tc>
          <w:tcPr>
            <w:tcW w:w="1114" w:type="pct"/>
          </w:tcPr>
          <w:p w14:paraId="409BCD6F" w14:textId="77777777" w:rsidR="00682FE1" w:rsidRPr="009E4E09" w:rsidRDefault="00682FE1" w:rsidP="00877DE4">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682FE1" w:rsidRPr="009E4E09" w14:paraId="777CB9B5" w14:textId="77777777" w:rsidTr="00460F26">
        <w:trPr>
          <w:trHeight w:val="231"/>
        </w:trPr>
        <w:tc>
          <w:tcPr>
            <w:tcW w:w="1429" w:type="pct"/>
            <w:vMerge/>
          </w:tcPr>
          <w:p w14:paraId="099EB545" w14:textId="77777777" w:rsidR="00682FE1" w:rsidRPr="009E4E09" w:rsidRDefault="00682FE1" w:rsidP="00877DE4">
            <w:pPr>
              <w:pStyle w:val="TableText10"/>
              <w:rPr>
                <w:sz w:val="22"/>
                <w:szCs w:val="22"/>
                <w:lang w:val="en-GB"/>
              </w:rPr>
            </w:pPr>
          </w:p>
        </w:tc>
        <w:tc>
          <w:tcPr>
            <w:tcW w:w="2457" w:type="pct"/>
          </w:tcPr>
          <w:p w14:paraId="289CC387" w14:textId="77777777" w:rsidR="00682FE1" w:rsidRPr="009E4E09" w:rsidRDefault="00682FE1" w:rsidP="00877DE4">
            <w:pPr>
              <w:pStyle w:val="TableText10"/>
              <w:rPr>
                <w:sz w:val="22"/>
                <w:szCs w:val="22"/>
                <w:lang w:val="en-GB"/>
              </w:rPr>
            </w:pPr>
            <w:r w:rsidRPr="009E4E09">
              <w:rPr>
                <w:sz w:val="22"/>
                <w:vertAlign w:val="superscript"/>
              </w:rPr>
              <w:t>+</w:t>
            </w:r>
            <w:r w:rsidRPr="009E4E09">
              <w:rPr>
                <w:sz w:val="22"/>
              </w:rPr>
              <w:t>Κα</w:t>
            </w:r>
            <w:proofErr w:type="spellStart"/>
            <w:r w:rsidRPr="009E4E09">
              <w:rPr>
                <w:sz w:val="22"/>
              </w:rPr>
              <w:t>ρδι</w:t>
            </w:r>
            <w:proofErr w:type="spellEnd"/>
            <w:r w:rsidRPr="009E4E09">
              <w:rPr>
                <w:sz w:val="22"/>
              </w:rPr>
              <w:t>ακή α</w:t>
            </w:r>
            <w:proofErr w:type="spellStart"/>
            <w:r w:rsidRPr="009E4E09">
              <w:rPr>
                <w:sz w:val="22"/>
              </w:rPr>
              <w:t>νε</w:t>
            </w:r>
            <w:proofErr w:type="spellEnd"/>
            <w:r w:rsidRPr="009E4E09">
              <w:rPr>
                <w:sz w:val="22"/>
              </w:rPr>
              <w:t>πάρκεια (</w:t>
            </w:r>
            <w:proofErr w:type="spellStart"/>
            <w:r w:rsidRPr="009E4E09">
              <w:rPr>
                <w:sz w:val="22"/>
              </w:rPr>
              <w:t>συμφορητική</w:t>
            </w:r>
            <w:proofErr w:type="spellEnd"/>
            <w:r w:rsidRPr="009E4E09">
              <w:rPr>
                <w:sz w:val="22"/>
              </w:rPr>
              <w:t>)</w:t>
            </w:r>
          </w:p>
        </w:tc>
        <w:tc>
          <w:tcPr>
            <w:tcW w:w="1114" w:type="pct"/>
          </w:tcPr>
          <w:p w14:paraId="2105D302" w14:textId="77777777" w:rsidR="00682FE1" w:rsidRPr="009E4E09" w:rsidRDefault="00682FE1" w:rsidP="00877DE4">
            <w:pPr>
              <w:pStyle w:val="TableText10"/>
              <w:rPr>
                <w:sz w:val="22"/>
                <w:szCs w:val="22"/>
                <w:lang w:val="en-GB"/>
              </w:rPr>
            </w:pPr>
            <w:proofErr w:type="spellStart"/>
            <w:r w:rsidRPr="009E4E09">
              <w:rPr>
                <w:sz w:val="22"/>
              </w:rPr>
              <w:t>Συχνή</w:t>
            </w:r>
            <w:proofErr w:type="spellEnd"/>
          </w:p>
        </w:tc>
      </w:tr>
      <w:tr w:rsidR="00682FE1" w:rsidRPr="009E4E09" w14:paraId="0854F230" w14:textId="77777777" w:rsidTr="00460F26">
        <w:trPr>
          <w:trHeight w:val="127"/>
        </w:trPr>
        <w:tc>
          <w:tcPr>
            <w:tcW w:w="1429" w:type="pct"/>
            <w:vMerge/>
          </w:tcPr>
          <w:p w14:paraId="06ED479F" w14:textId="77777777" w:rsidR="00682FE1" w:rsidRPr="009E4E09" w:rsidRDefault="00682FE1" w:rsidP="00877DE4">
            <w:pPr>
              <w:pStyle w:val="TableText10"/>
              <w:rPr>
                <w:sz w:val="22"/>
                <w:szCs w:val="22"/>
                <w:lang w:val="en-GB"/>
              </w:rPr>
            </w:pPr>
          </w:p>
        </w:tc>
        <w:tc>
          <w:tcPr>
            <w:tcW w:w="2457" w:type="pct"/>
          </w:tcPr>
          <w:p w14:paraId="57E163C5" w14:textId="77777777" w:rsidR="00682FE1" w:rsidRPr="009E4E09" w:rsidRDefault="00682FE1" w:rsidP="00877DE4">
            <w:pPr>
              <w:pStyle w:val="TableText10"/>
              <w:rPr>
                <w:sz w:val="22"/>
                <w:szCs w:val="22"/>
                <w:lang w:val="en-GB"/>
              </w:rPr>
            </w:pPr>
            <w:r w:rsidRPr="009E4E09">
              <w:rPr>
                <w:sz w:val="22"/>
                <w:vertAlign w:val="superscript"/>
              </w:rPr>
              <w:t>+1</w:t>
            </w:r>
            <w:r w:rsidRPr="009E4E09">
              <w:rPr>
                <w:sz w:val="22"/>
              </w:rPr>
              <w:t>Υπ</w:t>
            </w:r>
            <w:proofErr w:type="spellStart"/>
            <w:r w:rsidRPr="009E4E09">
              <w:rPr>
                <w:sz w:val="22"/>
              </w:rPr>
              <w:t>ερκοιλι</w:t>
            </w:r>
            <w:proofErr w:type="spellEnd"/>
            <w:r w:rsidRPr="009E4E09">
              <w:rPr>
                <w:sz w:val="22"/>
              </w:rPr>
              <w:t>ακή τα</w:t>
            </w:r>
            <w:proofErr w:type="spellStart"/>
            <w:r w:rsidRPr="009E4E09">
              <w:rPr>
                <w:sz w:val="22"/>
              </w:rPr>
              <w:t>χυ</w:t>
            </w:r>
            <w:proofErr w:type="spellEnd"/>
            <w:r w:rsidRPr="009E4E09">
              <w:rPr>
                <w:sz w:val="22"/>
              </w:rPr>
              <w:t>αρρυθμία</w:t>
            </w:r>
          </w:p>
        </w:tc>
        <w:tc>
          <w:tcPr>
            <w:tcW w:w="1114" w:type="pct"/>
          </w:tcPr>
          <w:p w14:paraId="7CBD6191" w14:textId="77777777" w:rsidR="00682FE1" w:rsidRPr="009E4E09" w:rsidRDefault="00682FE1" w:rsidP="00877DE4">
            <w:pPr>
              <w:pStyle w:val="TableText10"/>
              <w:rPr>
                <w:sz w:val="22"/>
                <w:szCs w:val="22"/>
                <w:lang w:val="en-GB"/>
              </w:rPr>
            </w:pPr>
            <w:proofErr w:type="spellStart"/>
            <w:r w:rsidRPr="009E4E09">
              <w:rPr>
                <w:sz w:val="22"/>
              </w:rPr>
              <w:t>Συχνή</w:t>
            </w:r>
            <w:proofErr w:type="spellEnd"/>
          </w:p>
        </w:tc>
      </w:tr>
      <w:tr w:rsidR="00682FE1" w:rsidRPr="009E4E09" w14:paraId="2D9A948D" w14:textId="77777777" w:rsidTr="009174E4">
        <w:trPr>
          <w:trHeight w:val="201"/>
        </w:trPr>
        <w:tc>
          <w:tcPr>
            <w:tcW w:w="1429" w:type="pct"/>
            <w:vMerge/>
          </w:tcPr>
          <w:p w14:paraId="3DDBCE50" w14:textId="77777777" w:rsidR="00682FE1" w:rsidRPr="009E4E09" w:rsidRDefault="00682FE1" w:rsidP="00877DE4">
            <w:pPr>
              <w:pStyle w:val="TableText10"/>
              <w:rPr>
                <w:sz w:val="22"/>
                <w:szCs w:val="22"/>
                <w:lang w:val="en-GB"/>
              </w:rPr>
            </w:pPr>
          </w:p>
        </w:tc>
        <w:tc>
          <w:tcPr>
            <w:tcW w:w="2457" w:type="pct"/>
          </w:tcPr>
          <w:p w14:paraId="3486B9B7" w14:textId="77777777" w:rsidR="00682FE1" w:rsidRPr="009E4E09" w:rsidRDefault="00682FE1" w:rsidP="00877DE4">
            <w:pPr>
              <w:pStyle w:val="TableText10"/>
              <w:rPr>
                <w:sz w:val="22"/>
                <w:szCs w:val="22"/>
                <w:lang w:val="en-GB"/>
              </w:rPr>
            </w:pPr>
            <w:r w:rsidRPr="009E4E09">
              <w:rPr>
                <w:sz w:val="22"/>
              </w:rPr>
              <w:t>Κα</w:t>
            </w:r>
            <w:proofErr w:type="spellStart"/>
            <w:r w:rsidRPr="009E4E09">
              <w:rPr>
                <w:sz w:val="22"/>
              </w:rPr>
              <w:t>ρδιομυο</w:t>
            </w:r>
            <w:proofErr w:type="spellEnd"/>
            <w:r w:rsidRPr="009E4E09">
              <w:rPr>
                <w:sz w:val="22"/>
              </w:rPr>
              <w:t>πάθεια</w:t>
            </w:r>
          </w:p>
        </w:tc>
        <w:tc>
          <w:tcPr>
            <w:tcW w:w="1114" w:type="pct"/>
          </w:tcPr>
          <w:p w14:paraId="2F8F757A" w14:textId="77777777" w:rsidR="00682FE1" w:rsidRPr="009E4E09" w:rsidRDefault="00682FE1" w:rsidP="00877DE4">
            <w:pPr>
              <w:pStyle w:val="TableText10"/>
              <w:rPr>
                <w:sz w:val="22"/>
                <w:szCs w:val="22"/>
                <w:lang w:val="en-GB"/>
              </w:rPr>
            </w:pPr>
            <w:proofErr w:type="spellStart"/>
            <w:r w:rsidRPr="009E4E09">
              <w:rPr>
                <w:sz w:val="22"/>
              </w:rPr>
              <w:t>Συχνή</w:t>
            </w:r>
            <w:proofErr w:type="spellEnd"/>
          </w:p>
        </w:tc>
      </w:tr>
      <w:tr w:rsidR="00682FE1" w:rsidRPr="009E4E09" w14:paraId="5854F537" w14:textId="77777777" w:rsidTr="009174E4">
        <w:trPr>
          <w:trHeight w:val="201"/>
        </w:trPr>
        <w:tc>
          <w:tcPr>
            <w:tcW w:w="1429" w:type="pct"/>
            <w:vMerge/>
          </w:tcPr>
          <w:p w14:paraId="1E41A6CA" w14:textId="77777777" w:rsidR="00682FE1" w:rsidRPr="009E4E09" w:rsidRDefault="00682FE1" w:rsidP="005D5AA9">
            <w:pPr>
              <w:pStyle w:val="TableText10"/>
              <w:rPr>
                <w:sz w:val="22"/>
                <w:szCs w:val="22"/>
                <w:lang w:val="en-GB"/>
              </w:rPr>
            </w:pPr>
          </w:p>
        </w:tc>
        <w:tc>
          <w:tcPr>
            <w:tcW w:w="2457" w:type="pct"/>
          </w:tcPr>
          <w:p w14:paraId="57A84463" w14:textId="77777777" w:rsidR="00682FE1" w:rsidRPr="009E4E09" w:rsidRDefault="00682FE1" w:rsidP="005D5AA9">
            <w:pPr>
              <w:pStyle w:val="TableText10"/>
              <w:rPr>
                <w:sz w:val="22"/>
              </w:rPr>
            </w:pPr>
            <w:r w:rsidRPr="009E4E09">
              <w:rPr>
                <w:sz w:val="22"/>
                <w:vertAlign w:val="superscript"/>
              </w:rPr>
              <w:t>1</w:t>
            </w:r>
            <w:r w:rsidRPr="009E4E09">
              <w:rPr>
                <w:sz w:val="22"/>
              </w:rPr>
              <w:t>Αίσθημα πα</w:t>
            </w:r>
            <w:proofErr w:type="spellStart"/>
            <w:r w:rsidRPr="009E4E09">
              <w:rPr>
                <w:sz w:val="22"/>
              </w:rPr>
              <w:t>λμών</w:t>
            </w:r>
            <w:proofErr w:type="spellEnd"/>
          </w:p>
        </w:tc>
        <w:tc>
          <w:tcPr>
            <w:tcW w:w="1114" w:type="pct"/>
          </w:tcPr>
          <w:p w14:paraId="6D545BDC" w14:textId="77777777" w:rsidR="00682FE1" w:rsidRPr="00381CBD" w:rsidRDefault="00682FE1" w:rsidP="005D5AA9">
            <w:pPr>
              <w:pStyle w:val="TableText10"/>
              <w:rPr>
                <w:sz w:val="22"/>
                <w:lang w:val="el-GR"/>
              </w:rPr>
            </w:pPr>
            <w:r>
              <w:rPr>
                <w:sz w:val="22"/>
                <w:lang w:val="el-GR"/>
              </w:rPr>
              <w:t>Συχνή</w:t>
            </w:r>
          </w:p>
        </w:tc>
      </w:tr>
      <w:tr w:rsidR="00682FE1" w:rsidRPr="009E4E09" w14:paraId="3773EEB5" w14:textId="77777777" w:rsidTr="009174E4">
        <w:trPr>
          <w:trHeight w:val="120"/>
        </w:trPr>
        <w:tc>
          <w:tcPr>
            <w:tcW w:w="1429" w:type="pct"/>
            <w:vMerge/>
          </w:tcPr>
          <w:p w14:paraId="4E502735" w14:textId="77777777" w:rsidR="00682FE1" w:rsidRPr="009E4E09" w:rsidRDefault="00682FE1" w:rsidP="005D5AA9">
            <w:pPr>
              <w:pStyle w:val="TableText10"/>
              <w:rPr>
                <w:sz w:val="22"/>
                <w:szCs w:val="22"/>
                <w:lang w:val="en-GB"/>
              </w:rPr>
            </w:pPr>
          </w:p>
        </w:tc>
        <w:tc>
          <w:tcPr>
            <w:tcW w:w="2457" w:type="pct"/>
          </w:tcPr>
          <w:p w14:paraId="73FCE921" w14:textId="77777777" w:rsidR="00682FE1" w:rsidRPr="009E4E09" w:rsidRDefault="00682FE1" w:rsidP="005D5AA9">
            <w:pPr>
              <w:pStyle w:val="TableText10"/>
              <w:rPr>
                <w:sz w:val="22"/>
                <w:szCs w:val="22"/>
                <w:lang w:val="en-GB"/>
              </w:rPr>
            </w:pPr>
            <w:proofErr w:type="spellStart"/>
            <w:r w:rsidRPr="009E4E09">
              <w:rPr>
                <w:sz w:val="22"/>
              </w:rPr>
              <w:t>Περικ</w:t>
            </w:r>
            <w:proofErr w:type="spellEnd"/>
            <w:r w:rsidRPr="009E4E09">
              <w:rPr>
                <w:sz w:val="22"/>
              </w:rPr>
              <w:t xml:space="preserve">αρδιακή </w:t>
            </w:r>
            <w:proofErr w:type="spellStart"/>
            <w:r w:rsidRPr="009E4E09">
              <w:rPr>
                <w:sz w:val="22"/>
              </w:rPr>
              <w:t>συλλογή</w:t>
            </w:r>
            <w:proofErr w:type="spellEnd"/>
          </w:p>
        </w:tc>
        <w:tc>
          <w:tcPr>
            <w:tcW w:w="1114" w:type="pct"/>
          </w:tcPr>
          <w:p w14:paraId="48887EC4" w14:textId="77777777" w:rsidR="00682FE1" w:rsidRPr="009E4E09" w:rsidRDefault="00682FE1" w:rsidP="005D5AA9">
            <w:pPr>
              <w:pStyle w:val="TableText10"/>
              <w:rPr>
                <w:sz w:val="22"/>
                <w:szCs w:val="22"/>
                <w:lang w:val="en-GB"/>
              </w:rPr>
            </w:pPr>
            <w:proofErr w:type="spellStart"/>
            <w:r w:rsidRPr="009E4E09">
              <w:rPr>
                <w:sz w:val="22"/>
              </w:rPr>
              <w:t>Μη</w:t>
            </w:r>
            <w:proofErr w:type="spellEnd"/>
            <w:r w:rsidRPr="009E4E09">
              <w:rPr>
                <w:sz w:val="22"/>
              </w:rPr>
              <w:t xml:space="preserve"> </w:t>
            </w:r>
            <w:proofErr w:type="spellStart"/>
            <w:r w:rsidRPr="009E4E09">
              <w:rPr>
                <w:sz w:val="22"/>
              </w:rPr>
              <w:t>συχνή</w:t>
            </w:r>
            <w:proofErr w:type="spellEnd"/>
          </w:p>
        </w:tc>
      </w:tr>
      <w:tr w:rsidR="00682FE1" w:rsidRPr="009E4E09" w14:paraId="5B906D1B" w14:textId="77777777" w:rsidTr="00460F26">
        <w:trPr>
          <w:trHeight w:val="254"/>
        </w:trPr>
        <w:tc>
          <w:tcPr>
            <w:tcW w:w="1429" w:type="pct"/>
            <w:vMerge/>
          </w:tcPr>
          <w:p w14:paraId="759976DC" w14:textId="77777777" w:rsidR="00682FE1" w:rsidRPr="009E4E09" w:rsidRDefault="00682FE1" w:rsidP="005D5AA9">
            <w:pPr>
              <w:pStyle w:val="TableText10"/>
              <w:rPr>
                <w:sz w:val="22"/>
                <w:szCs w:val="22"/>
                <w:lang w:val="en-GB"/>
              </w:rPr>
            </w:pPr>
          </w:p>
        </w:tc>
        <w:tc>
          <w:tcPr>
            <w:tcW w:w="2457" w:type="pct"/>
          </w:tcPr>
          <w:p w14:paraId="1B71BF59" w14:textId="77777777" w:rsidR="00682FE1" w:rsidRPr="009E4E09" w:rsidRDefault="00682FE1" w:rsidP="005D5AA9">
            <w:pPr>
              <w:pStyle w:val="TableText10"/>
              <w:rPr>
                <w:sz w:val="22"/>
                <w:szCs w:val="22"/>
                <w:lang w:val="en-GB"/>
              </w:rPr>
            </w:pPr>
            <w:r w:rsidRPr="009E4E09">
              <w:rPr>
                <w:sz w:val="22"/>
              </w:rPr>
              <w:t>Κα</w:t>
            </w:r>
            <w:proofErr w:type="spellStart"/>
            <w:r w:rsidRPr="009E4E09">
              <w:rPr>
                <w:sz w:val="22"/>
              </w:rPr>
              <w:t>ρδιογενής</w:t>
            </w:r>
            <w:proofErr w:type="spellEnd"/>
            <w:r w:rsidRPr="009E4E09">
              <w:rPr>
                <w:sz w:val="22"/>
              </w:rPr>
              <w:t xml:space="preserve"> καταπ</w:t>
            </w:r>
            <w:proofErr w:type="spellStart"/>
            <w:r w:rsidRPr="009E4E09">
              <w:rPr>
                <w:sz w:val="22"/>
              </w:rPr>
              <w:t>ληξί</w:t>
            </w:r>
            <w:proofErr w:type="spellEnd"/>
            <w:r w:rsidRPr="009E4E09">
              <w:rPr>
                <w:sz w:val="22"/>
              </w:rPr>
              <w:t>α</w:t>
            </w:r>
          </w:p>
        </w:tc>
        <w:tc>
          <w:tcPr>
            <w:tcW w:w="1114" w:type="pct"/>
          </w:tcPr>
          <w:p w14:paraId="75C682AF" w14:textId="77777777" w:rsidR="00682FE1" w:rsidRPr="009E4E09" w:rsidRDefault="00682FE1" w:rsidP="005D5AA9">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682FE1" w:rsidRPr="009E4E09" w14:paraId="3CE5A5BA" w14:textId="77777777" w:rsidTr="00460F26">
        <w:trPr>
          <w:trHeight w:val="120"/>
        </w:trPr>
        <w:tc>
          <w:tcPr>
            <w:tcW w:w="1429" w:type="pct"/>
            <w:vMerge/>
          </w:tcPr>
          <w:p w14:paraId="4EB696A0" w14:textId="77777777" w:rsidR="00682FE1" w:rsidRPr="009E4E09" w:rsidRDefault="00682FE1" w:rsidP="005D5AA9">
            <w:pPr>
              <w:pStyle w:val="TableText10"/>
              <w:rPr>
                <w:sz w:val="22"/>
                <w:szCs w:val="22"/>
                <w:lang w:val="en-GB"/>
              </w:rPr>
            </w:pPr>
          </w:p>
        </w:tc>
        <w:tc>
          <w:tcPr>
            <w:tcW w:w="2457" w:type="pct"/>
          </w:tcPr>
          <w:p w14:paraId="4DBD4E97" w14:textId="77777777" w:rsidR="00682FE1" w:rsidRPr="009E4E09" w:rsidRDefault="00682FE1" w:rsidP="005D5AA9">
            <w:pPr>
              <w:pStyle w:val="TableText10"/>
              <w:rPr>
                <w:sz w:val="22"/>
                <w:szCs w:val="22"/>
                <w:lang w:val="en-GB"/>
              </w:rPr>
            </w:pPr>
            <w:r w:rsidRPr="009E4E09">
              <w:rPr>
                <w:sz w:val="22"/>
              </w:rPr>
              <w:t>Καλπα</w:t>
            </w:r>
            <w:proofErr w:type="spellStart"/>
            <w:r w:rsidRPr="009E4E09">
              <w:rPr>
                <w:sz w:val="22"/>
              </w:rPr>
              <w:t>στικός</w:t>
            </w:r>
            <w:proofErr w:type="spellEnd"/>
            <w:r w:rsidRPr="009E4E09">
              <w:rPr>
                <w:sz w:val="22"/>
              </w:rPr>
              <w:t xml:space="preserve"> </w:t>
            </w:r>
            <w:proofErr w:type="spellStart"/>
            <w:r w:rsidRPr="009E4E09">
              <w:rPr>
                <w:sz w:val="22"/>
              </w:rPr>
              <w:t>ρυθμός</w:t>
            </w:r>
            <w:proofErr w:type="spellEnd"/>
          </w:p>
        </w:tc>
        <w:tc>
          <w:tcPr>
            <w:tcW w:w="1114" w:type="pct"/>
          </w:tcPr>
          <w:p w14:paraId="727CE838" w14:textId="77777777" w:rsidR="00682FE1" w:rsidRPr="009E4E09" w:rsidRDefault="00682FE1" w:rsidP="005D5AA9">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5C95F27D" w14:textId="77777777" w:rsidTr="00460F26">
        <w:trPr>
          <w:trHeight w:val="120"/>
        </w:trPr>
        <w:tc>
          <w:tcPr>
            <w:tcW w:w="1429" w:type="pct"/>
            <w:vMerge w:val="restart"/>
          </w:tcPr>
          <w:p w14:paraId="5113B44D" w14:textId="77777777" w:rsidR="005D5AA9" w:rsidRPr="009E4E09" w:rsidRDefault="005D5AA9" w:rsidP="005D5AA9">
            <w:pPr>
              <w:pStyle w:val="TableText10"/>
              <w:rPr>
                <w:sz w:val="22"/>
                <w:szCs w:val="22"/>
                <w:lang w:val="en-GB"/>
              </w:rPr>
            </w:pPr>
            <w:proofErr w:type="spellStart"/>
            <w:r w:rsidRPr="009E4E09">
              <w:rPr>
                <w:sz w:val="22"/>
              </w:rPr>
              <w:t>Αγγει</w:t>
            </w:r>
            <w:proofErr w:type="spellEnd"/>
            <w:r w:rsidRPr="009E4E09">
              <w:rPr>
                <w:sz w:val="22"/>
              </w:rPr>
              <w:t xml:space="preserve">ακές </w:t>
            </w:r>
            <w:proofErr w:type="spellStart"/>
            <w:r w:rsidRPr="009E4E09">
              <w:rPr>
                <w:sz w:val="22"/>
              </w:rPr>
              <w:t>δι</w:t>
            </w:r>
            <w:proofErr w:type="spellEnd"/>
            <w:r w:rsidRPr="009E4E09">
              <w:rPr>
                <w:sz w:val="22"/>
              </w:rPr>
              <w:t>αταραχές</w:t>
            </w:r>
          </w:p>
        </w:tc>
        <w:tc>
          <w:tcPr>
            <w:tcW w:w="2457" w:type="pct"/>
          </w:tcPr>
          <w:p w14:paraId="7BF8BEBE" w14:textId="77777777" w:rsidR="005D5AA9" w:rsidRPr="009E4E09" w:rsidRDefault="005D5AA9" w:rsidP="005D5AA9">
            <w:pPr>
              <w:pStyle w:val="TableText10"/>
              <w:rPr>
                <w:sz w:val="22"/>
                <w:szCs w:val="22"/>
                <w:vertAlign w:val="superscript"/>
                <w:lang w:val="en-GB"/>
              </w:rPr>
            </w:pPr>
            <w:proofErr w:type="spellStart"/>
            <w:r w:rsidRPr="009E4E09">
              <w:rPr>
                <w:sz w:val="22"/>
              </w:rPr>
              <w:t>Έξ</w:t>
            </w:r>
            <w:proofErr w:type="spellEnd"/>
            <w:r w:rsidRPr="009E4E09">
              <w:rPr>
                <w:sz w:val="22"/>
              </w:rPr>
              <w:t>αψη</w:t>
            </w:r>
          </w:p>
        </w:tc>
        <w:tc>
          <w:tcPr>
            <w:tcW w:w="1114" w:type="pct"/>
          </w:tcPr>
          <w:p w14:paraId="10BA77E3" w14:textId="77777777" w:rsidR="005D5AA9" w:rsidRPr="009E4E09" w:rsidRDefault="005D5AA9" w:rsidP="005D5AA9">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525C701C" w14:textId="77777777" w:rsidTr="00460F26">
        <w:trPr>
          <w:trHeight w:val="120"/>
        </w:trPr>
        <w:tc>
          <w:tcPr>
            <w:tcW w:w="1429" w:type="pct"/>
            <w:vMerge/>
          </w:tcPr>
          <w:p w14:paraId="7F8499FF" w14:textId="77777777" w:rsidR="005D5AA9" w:rsidRPr="009E4E09" w:rsidRDefault="005D5AA9" w:rsidP="005D5AA9">
            <w:pPr>
              <w:pStyle w:val="TableText10"/>
              <w:rPr>
                <w:sz w:val="22"/>
                <w:szCs w:val="22"/>
                <w:lang w:val="en-GB"/>
              </w:rPr>
            </w:pPr>
          </w:p>
        </w:tc>
        <w:tc>
          <w:tcPr>
            <w:tcW w:w="2457" w:type="pct"/>
          </w:tcPr>
          <w:p w14:paraId="1D14BDC1" w14:textId="77777777" w:rsidR="005D5AA9" w:rsidRPr="009E4E09" w:rsidRDefault="005D5AA9" w:rsidP="005D5AA9">
            <w:pPr>
              <w:pStyle w:val="TableText10"/>
              <w:rPr>
                <w:sz w:val="22"/>
                <w:szCs w:val="22"/>
                <w:lang w:val="en-GB"/>
              </w:rPr>
            </w:pPr>
            <w:r w:rsidRPr="009E4E09">
              <w:rPr>
                <w:sz w:val="22"/>
                <w:vertAlign w:val="superscript"/>
              </w:rPr>
              <w:t xml:space="preserve">+1 </w:t>
            </w:r>
            <w:r w:rsidRPr="009E4E09">
              <w:rPr>
                <w:sz w:val="22"/>
              </w:rPr>
              <w:t>Υπ</w:t>
            </w:r>
            <w:proofErr w:type="spellStart"/>
            <w:r w:rsidRPr="009E4E09">
              <w:rPr>
                <w:sz w:val="22"/>
              </w:rPr>
              <w:t>ότ</w:t>
            </w:r>
            <w:proofErr w:type="spellEnd"/>
            <w:r w:rsidRPr="009E4E09">
              <w:rPr>
                <w:sz w:val="22"/>
              </w:rPr>
              <w:t>αση</w:t>
            </w:r>
          </w:p>
        </w:tc>
        <w:tc>
          <w:tcPr>
            <w:tcW w:w="1114" w:type="pct"/>
          </w:tcPr>
          <w:p w14:paraId="3FC0612A" w14:textId="77777777" w:rsidR="005D5AA9" w:rsidRPr="009E4E09" w:rsidRDefault="005D5AA9" w:rsidP="005D5AA9">
            <w:pPr>
              <w:pStyle w:val="TableText10"/>
              <w:rPr>
                <w:sz w:val="22"/>
                <w:szCs w:val="22"/>
                <w:lang w:val="en-GB"/>
              </w:rPr>
            </w:pPr>
            <w:proofErr w:type="spellStart"/>
            <w:r w:rsidRPr="009E4E09">
              <w:rPr>
                <w:sz w:val="22"/>
              </w:rPr>
              <w:t>Συχνή</w:t>
            </w:r>
            <w:proofErr w:type="spellEnd"/>
          </w:p>
        </w:tc>
      </w:tr>
      <w:tr w:rsidR="00460F26" w:rsidRPr="009E4E09" w14:paraId="0855C630" w14:textId="77777777" w:rsidTr="00460F26">
        <w:trPr>
          <w:trHeight w:val="120"/>
        </w:trPr>
        <w:tc>
          <w:tcPr>
            <w:tcW w:w="1429" w:type="pct"/>
            <w:vMerge/>
          </w:tcPr>
          <w:p w14:paraId="3F45B292" w14:textId="77777777" w:rsidR="005D5AA9" w:rsidRPr="009E4E09" w:rsidRDefault="005D5AA9" w:rsidP="005D5AA9">
            <w:pPr>
              <w:pStyle w:val="TableText10"/>
              <w:rPr>
                <w:sz w:val="22"/>
                <w:szCs w:val="22"/>
                <w:lang w:val="en-GB"/>
              </w:rPr>
            </w:pPr>
          </w:p>
        </w:tc>
        <w:tc>
          <w:tcPr>
            <w:tcW w:w="2457" w:type="pct"/>
          </w:tcPr>
          <w:p w14:paraId="6FE0610E" w14:textId="77777777" w:rsidR="005D5AA9" w:rsidRPr="009E4E09" w:rsidRDefault="005D5AA9" w:rsidP="005D5AA9">
            <w:pPr>
              <w:pStyle w:val="TableText10"/>
              <w:rPr>
                <w:sz w:val="22"/>
                <w:szCs w:val="22"/>
                <w:lang w:val="en-GB"/>
              </w:rPr>
            </w:pPr>
            <w:proofErr w:type="spellStart"/>
            <w:r w:rsidRPr="009E4E09">
              <w:rPr>
                <w:sz w:val="22"/>
              </w:rPr>
              <w:t>Αγγειοδι</w:t>
            </w:r>
            <w:proofErr w:type="spellEnd"/>
            <w:r w:rsidRPr="009E4E09">
              <w:rPr>
                <w:sz w:val="22"/>
              </w:rPr>
              <w:t>αστολή</w:t>
            </w:r>
          </w:p>
        </w:tc>
        <w:tc>
          <w:tcPr>
            <w:tcW w:w="1114" w:type="pct"/>
          </w:tcPr>
          <w:p w14:paraId="0DF84402" w14:textId="77777777" w:rsidR="005D5AA9" w:rsidRPr="009E4E09" w:rsidRDefault="005D5AA9" w:rsidP="005D5AA9">
            <w:pPr>
              <w:pStyle w:val="TableText10"/>
              <w:rPr>
                <w:sz w:val="22"/>
                <w:szCs w:val="22"/>
                <w:lang w:val="en-GB"/>
              </w:rPr>
            </w:pPr>
            <w:proofErr w:type="spellStart"/>
            <w:r w:rsidRPr="009E4E09">
              <w:rPr>
                <w:sz w:val="22"/>
              </w:rPr>
              <w:t>Συχνή</w:t>
            </w:r>
            <w:proofErr w:type="spellEnd"/>
          </w:p>
        </w:tc>
      </w:tr>
      <w:tr w:rsidR="00460F26" w:rsidRPr="009E4E09" w14:paraId="211741B6" w14:textId="77777777" w:rsidTr="00460F26">
        <w:trPr>
          <w:trHeight w:val="215"/>
        </w:trPr>
        <w:tc>
          <w:tcPr>
            <w:tcW w:w="1429" w:type="pct"/>
            <w:vMerge w:val="restart"/>
          </w:tcPr>
          <w:p w14:paraId="5DA0E186" w14:textId="110126C4" w:rsidR="005D5AA9" w:rsidRPr="009E4E09" w:rsidRDefault="007A07DB" w:rsidP="005D5AA9">
            <w:pPr>
              <w:pStyle w:val="TableText10"/>
              <w:keepNext/>
              <w:keepLines/>
              <w:rPr>
                <w:sz w:val="22"/>
                <w:szCs w:val="22"/>
                <w:lang w:val="el-GR"/>
              </w:rPr>
            </w:pPr>
            <w:r>
              <w:rPr>
                <w:sz w:val="22"/>
                <w:lang w:val="el-GR"/>
              </w:rPr>
              <w:t>Αναπνευστικές, θωρακικές δ</w:t>
            </w:r>
            <w:r w:rsidR="005D5AA9" w:rsidRPr="009E4E09">
              <w:rPr>
                <w:sz w:val="22"/>
                <w:lang w:val="el-GR"/>
              </w:rPr>
              <w:t xml:space="preserve">ιαταραχές και </w:t>
            </w:r>
            <w:r>
              <w:rPr>
                <w:sz w:val="22"/>
                <w:lang w:val="el-GR"/>
              </w:rPr>
              <w:t xml:space="preserve">διαταραχές </w:t>
            </w:r>
            <w:r w:rsidR="005D5AA9" w:rsidRPr="009E4E09">
              <w:rPr>
                <w:sz w:val="22"/>
                <w:lang w:val="el-GR"/>
              </w:rPr>
              <w:t>μεσοθωρακίου</w:t>
            </w:r>
          </w:p>
        </w:tc>
        <w:tc>
          <w:tcPr>
            <w:tcW w:w="2457" w:type="pct"/>
          </w:tcPr>
          <w:p w14:paraId="7FF8B375" w14:textId="77777777" w:rsidR="005D5AA9" w:rsidRPr="009E4E09" w:rsidRDefault="005D5AA9" w:rsidP="00FA08E0">
            <w:pPr>
              <w:pStyle w:val="TableText10"/>
              <w:keepNext/>
              <w:keepLines/>
              <w:rPr>
                <w:sz w:val="22"/>
                <w:szCs w:val="22"/>
                <w:lang w:val="en-GB"/>
              </w:rPr>
            </w:pPr>
            <w:r w:rsidRPr="009E4E09">
              <w:rPr>
                <w:sz w:val="22"/>
                <w:vertAlign w:val="superscript"/>
              </w:rPr>
              <w:t>+</w:t>
            </w:r>
            <w:proofErr w:type="spellStart"/>
            <w:r w:rsidRPr="009E4E09">
              <w:rPr>
                <w:sz w:val="22"/>
              </w:rPr>
              <w:t>Δύσ</w:t>
            </w:r>
            <w:proofErr w:type="spellEnd"/>
            <w:r w:rsidRPr="009E4E09">
              <w:rPr>
                <w:sz w:val="22"/>
              </w:rPr>
              <w:t>πνοια</w:t>
            </w:r>
          </w:p>
        </w:tc>
        <w:tc>
          <w:tcPr>
            <w:tcW w:w="1114" w:type="pct"/>
          </w:tcPr>
          <w:p w14:paraId="03099149" w14:textId="77777777" w:rsidR="005D5AA9" w:rsidRPr="009E4E09" w:rsidRDefault="005D5AA9" w:rsidP="00C3222E">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0399650B" w14:textId="77777777" w:rsidTr="00460F26">
        <w:trPr>
          <w:trHeight w:val="179"/>
        </w:trPr>
        <w:tc>
          <w:tcPr>
            <w:tcW w:w="1429" w:type="pct"/>
            <w:vMerge/>
          </w:tcPr>
          <w:p w14:paraId="1440B2B2" w14:textId="77777777" w:rsidR="005D5AA9" w:rsidRPr="009E4E09" w:rsidRDefault="005D5AA9" w:rsidP="005D5AA9">
            <w:pPr>
              <w:pStyle w:val="TableText10"/>
              <w:keepNext/>
              <w:keepLines/>
              <w:rPr>
                <w:sz w:val="22"/>
                <w:szCs w:val="22"/>
                <w:lang w:val="en-GB"/>
              </w:rPr>
            </w:pPr>
          </w:p>
        </w:tc>
        <w:tc>
          <w:tcPr>
            <w:tcW w:w="2457" w:type="pct"/>
          </w:tcPr>
          <w:p w14:paraId="11141D66" w14:textId="77777777" w:rsidR="005D5AA9" w:rsidRPr="009E4E09" w:rsidRDefault="005D5AA9" w:rsidP="005D5AA9">
            <w:pPr>
              <w:pStyle w:val="TableText10"/>
              <w:keepNext/>
              <w:keepLines/>
              <w:rPr>
                <w:sz w:val="22"/>
                <w:szCs w:val="22"/>
                <w:lang w:val="en-GB"/>
              </w:rPr>
            </w:pPr>
            <w:proofErr w:type="spellStart"/>
            <w:r w:rsidRPr="009E4E09">
              <w:rPr>
                <w:sz w:val="22"/>
              </w:rPr>
              <w:t>Βήχ</w:t>
            </w:r>
            <w:proofErr w:type="spellEnd"/>
            <w:r w:rsidRPr="009E4E09">
              <w:rPr>
                <w:sz w:val="22"/>
              </w:rPr>
              <w:t>ας</w:t>
            </w:r>
          </w:p>
        </w:tc>
        <w:tc>
          <w:tcPr>
            <w:tcW w:w="1114" w:type="pct"/>
          </w:tcPr>
          <w:p w14:paraId="4BB89783"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238E2D89" w14:textId="77777777" w:rsidTr="00460F26">
        <w:trPr>
          <w:trHeight w:val="127"/>
        </w:trPr>
        <w:tc>
          <w:tcPr>
            <w:tcW w:w="1429" w:type="pct"/>
            <w:vMerge/>
          </w:tcPr>
          <w:p w14:paraId="2EC6126A" w14:textId="77777777" w:rsidR="005D5AA9" w:rsidRPr="009E4E09" w:rsidRDefault="005D5AA9" w:rsidP="005D5AA9">
            <w:pPr>
              <w:pStyle w:val="TableText10"/>
              <w:keepNext/>
              <w:keepLines/>
              <w:rPr>
                <w:sz w:val="22"/>
                <w:szCs w:val="22"/>
                <w:lang w:val="en-GB"/>
              </w:rPr>
            </w:pPr>
          </w:p>
        </w:tc>
        <w:tc>
          <w:tcPr>
            <w:tcW w:w="2457" w:type="pct"/>
          </w:tcPr>
          <w:p w14:paraId="7FBD47EB" w14:textId="77777777" w:rsidR="005D5AA9" w:rsidRPr="009E4E09" w:rsidRDefault="005D5AA9" w:rsidP="005D5AA9">
            <w:pPr>
              <w:pStyle w:val="TableText10"/>
              <w:keepNext/>
              <w:keepLines/>
              <w:rPr>
                <w:sz w:val="22"/>
                <w:szCs w:val="22"/>
                <w:lang w:val="en-GB"/>
              </w:rPr>
            </w:pPr>
            <w:r w:rsidRPr="009E4E09">
              <w:rPr>
                <w:sz w:val="22"/>
              </w:rPr>
              <w:t>Επ</w:t>
            </w:r>
            <w:proofErr w:type="spellStart"/>
            <w:r w:rsidRPr="009E4E09">
              <w:rPr>
                <w:sz w:val="22"/>
              </w:rPr>
              <w:t>ίστ</w:t>
            </w:r>
            <w:proofErr w:type="spellEnd"/>
            <w:r w:rsidRPr="009E4E09">
              <w:rPr>
                <w:sz w:val="22"/>
              </w:rPr>
              <w:t>αξη</w:t>
            </w:r>
          </w:p>
        </w:tc>
        <w:tc>
          <w:tcPr>
            <w:tcW w:w="1114" w:type="pct"/>
          </w:tcPr>
          <w:p w14:paraId="1B7CF34A"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0608D18E" w14:textId="77777777" w:rsidTr="00460F26">
        <w:trPr>
          <w:trHeight w:val="127"/>
        </w:trPr>
        <w:tc>
          <w:tcPr>
            <w:tcW w:w="1429" w:type="pct"/>
            <w:vMerge/>
          </w:tcPr>
          <w:p w14:paraId="20759778" w14:textId="77777777" w:rsidR="005D5AA9" w:rsidRPr="009E4E09" w:rsidRDefault="005D5AA9" w:rsidP="005D5AA9">
            <w:pPr>
              <w:pStyle w:val="TableText10"/>
              <w:keepNext/>
              <w:keepLines/>
              <w:rPr>
                <w:sz w:val="22"/>
                <w:szCs w:val="22"/>
                <w:lang w:val="en-GB"/>
              </w:rPr>
            </w:pPr>
          </w:p>
        </w:tc>
        <w:tc>
          <w:tcPr>
            <w:tcW w:w="2457" w:type="pct"/>
          </w:tcPr>
          <w:p w14:paraId="5A40A0FF" w14:textId="77777777" w:rsidR="005D5AA9" w:rsidRPr="009E4E09" w:rsidRDefault="005D5AA9" w:rsidP="005D5AA9">
            <w:pPr>
              <w:pStyle w:val="TableText10"/>
              <w:keepNext/>
              <w:keepLines/>
              <w:rPr>
                <w:sz w:val="22"/>
                <w:szCs w:val="22"/>
                <w:lang w:val="en-GB"/>
              </w:rPr>
            </w:pPr>
            <w:proofErr w:type="spellStart"/>
            <w:r w:rsidRPr="009E4E09">
              <w:rPr>
                <w:sz w:val="22"/>
              </w:rPr>
              <w:t>Ρινόρροι</w:t>
            </w:r>
            <w:proofErr w:type="spellEnd"/>
            <w:r w:rsidRPr="009E4E09">
              <w:rPr>
                <w:sz w:val="22"/>
              </w:rPr>
              <w:t>α</w:t>
            </w:r>
          </w:p>
        </w:tc>
        <w:tc>
          <w:tcPr>
            <w:tcW w:w="1114" w:type="pct"/>
          </w:tcPr>
          <w:p w14:paraId="7C6D3EA2"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21C32379" w14:textId="77777777" w:rsidTr="00460F26">
        <w:trPr>
          <w:trHeight w:val="127"/>
        </w:trPr>
        <w:tc>
          <w:tcPr>
            <w:tcW w:w="1429" w:type="pct"/>
            <w:vMerge/>
          </w:tcPr>
          <w:p w14:paraId="1B5BDC13" w14:textId="77777777" w:rsidR="005D5AA9" w:rsidRPr="009E4E09" w:rsidRDefault="005D5AA9" w:rsidP="005D5AA9">
            <w:pPr>
              <w:pStyle w:val="TableText10"/>
              <w:keepNext/>
              <w:keepLines/>
              <w:rPr>
                <w:sz w:val="22"/>
                <w:szCs w:val="22"/>
                <w:lang w:val="en-GB"/>
              </w:rPr>
            </w:pPr>
          </w:p>
        </w:tc>
        <w:tc>
          <w:tcPr>
            <w:tcW w:w="2457" w:type="pct"/>
          </w:tcPr>
          <w:p w14:paraId="2E16942E" w14:textId="77777777" w:rsidR="005D5AA9" w:rsidRPr="001C733D" w:rsidRDefault="005D5AA9" w:rsidP="005D5AA9">
            <w:pPr>
              <w:pStyle w:val="TableText10"/>
              <w:keepNext/>
              <w:keepLines/>
              <w:rPr>
                <w:sz w:val="22"/>
                <w:lang w:val="el-GR"/>
              </w:rPr>
            </w:pPr>
            <w:r w:rsidRPr="00DB0A71">
              <w:rPr>
                <w:sz w:val="22"/>
                <w:szCs w:val="22"/>
                <w:vertAlign w:val="superscript"/>
                <w:lang w:val="en-GB"/>
              </w:rPr>
              <w:t>+</w:t>
            </w:r>
            <w:r>
              <w:rPr>
                <w:sz w:val="22"/>
                <w:szCs w:val="22"/>
                <w:lang w:val="el-GR"/>
              </w:rPr>
              <w:t>Πνευμονία</w:t>
            </w:r>
          </w:p>
        </w:tc>
        <w:tc>
          <w:tcPr>
            <w:tcW w:w="1114" w:type="pct"/>
          </w:tcPr>
          <w:p w14:paraId="333F62EE" w14:textId="77777777" w:rsidR="005D5AA9" w:rsidRPr="001C733D" w:rsidRDefault="005D5AA9" w:rsidP="005D5AA9">
            <w:pPr>
              <w:pStyle w:val="TableText10"/>
              <w:keepNext/>
              <w:keepLines/>
              <w:rPr>
                <w:sz w:val="22"/>
                <w:lang w:val="el-GR"/>
              </w:rPr>
            </w:pPr>
            <w:r>
              <w:rPr>
                <w:sz w:val="22"/>
                <w:lang w:val="el-GR"/>
              </w:rPr>
              <w:t>Συχνή</w:t>
            </w:r>
          </w:p>
        </w:tc>
      </w:tr>
      <w:tr w:rsidR="00460F26" w:rsidRPr="009E4E09" w14:paraId="234B1306" w14:textId="77777777" w:rsidTr="00460F26">
        <w:trPr>
          <w:trHeight w:val="127"/>
        </w:trPr>
        <w:tc>
          <w:tcPr>
            <w:tcW w:w="1429" w:type="pct"/>
            <w:vMerge/>
          </w:tcPr>
          <w:p w14:paraId="563498B8" w14:textId="77777777" w:rsidR="005D5AA9" w:rsidRPr="009E4E09" w:rsidRDefault="005D5AA9" w:rsidP="005D5AA9">
            <w:pPr>
              <w:pStyle w:val="TableText10"/>
              <w:keepNext/>
              <w:keepLines/>
              <w:rPr>
                <w:sz w:val="22"/>
                <w:szCs w:val="22"/>
                <w:lang w:val="en-GB"/>
              </w:rPr>
            </w:pPr>
          </w:p>
        </w:tc>
        <w:tc>
          <w:tcPr>
            <w:tcW w:w="2457" w:type="pct"/>
          </w:tcPr>
          <w:p w14:paraId="3AD3BACA" w14:textId="77777777" w:rsidR="005D5AA9" w:rsidRPr="009E4E09" w:rsidRDefault="005D5AA9" w:rsidP="005D5AA9">
            <w:pPr>
              <w:pStyle w:val="TableText10"/>
              <w:keepNext/>
              <w:keepLines/>
              <w:rPr>
                <w:sz w:val="22"/>
                <w:szCs w:val="22"/>
                <w:lang w:val="en-GB"/>
              </w:rPr>
            </w:pPr>
            <w:proofErr w:type="spellStart"/>
            <w:r w:rsidRPr="009E4E09">
              <w:rPr>
                <w:sz w:val="22"/>
              </w:rPr>
              <w:t>Άσθμ</w:t>
            </w:r>
            <w:proofErr w:type="spellEnd"/>
            <w:r w:rsidRPr="009E4E09">
              <w:rPr>
                <w:sz w:val="22"/>
              </w:rPr>
              <w:t>α</w:t>
            </w:r>
          </w:p>
        </w:tc>
        <w:tc>
          <w:tcPr>
            <w:tcW w:w="1114" w:type="pct"/>
          </w:tcPr>
          <w:p w14:paraId="67B19918"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3820BAE7" w14:textId="77777777" w:rsidTr="00460F26">
        <w:trPr>
          <w:trHeight w:val="128"/>
        </w:trPr>
        <w:tc>
          <w:tcPr>
            <w:tcW w:w="1429" w:type="pct"/>
            <w:vMerge/>
          </w:tcPr>
          <w:p w14:paraId="122596D6" w14:textId="77777777" w:rsidR="005D5AA9" w:rsidRPr="009E4E09" w:rsidRDefault="005D5AA9" w:rsidP="005D5AA9">
            <w:pPr>
              <w:pStyle w:val="TableText10"/>
              <w:keepNext/>
              <w:keepLines/>
              <w:rPr>
                <w:sz w:val="22"/>
                <w:szCs w:val="22"/>
                <w:lang w:val="en-GB"/>
              </w:rPr>
            </w:pPr>
          </w:p>
        </w:tc>
        <w:tc>
          <w:tcPr>
            <w:tcW w:w="2457" w:type="pct"/>
          </w:tcPr>
          <w:p w14:paraId="4718586C" w14:textId="77777777" w:rsidR="005D5AA9" w:rsidRPr="009E4E09" w:rsidRDefault="005D5AA9" w:rsidP="005D5AA9">
            <w:pPr>
              <w:pStyle w:val="TableText10"/>
              <w:keepNext/>
              <w:keepLines/>
              <w:rPr>
                <w:sz w:val="22"/>
                <w:szCs w:val="22"/>
                <w:lang w:val="en-GB"/>
              </w:rPr>
            </w:pPr>
            <w:proofErr w:type="spellStart"/>
            <w:r w:rsidRPr="009E4E09">
              <w:rPr>
                <w:sz w:val="22"/>
              </w:rPr>
              <w:t>Πνευμονικές</w:t>
            </w:r>
            <w:proofErr w:type="spellEnd"/>
            <w:r w:rsidRPr="009E4E09">
              <w:rPr>
                <w:sz w:val="22"/>
              </w:rPr>
              <w:t xml:space="preserve"> </w:t>
            </w:r>
            <w:proofErr w:type="spellStart"/>
            <w:r w:rsidRPr="009E4E09">
              <w:rPr>
                <w:sz w:val="22"/>
              </w:rPr>
              <w:t>δι</w:t>
            </w:r>
            <w:proofErr w:type="spellEnd"/>
            <w:r w:rsidRPr="009E4E09">
              <w:rPr>
                <w:sz w:val="22"/>
              </w:rPr>
              <w:t>αταραχές</w:t>
            </w:r>
          </w:p>
        </w:tc>
        <w:tc>
          <w:tcPr>
            <w:tcW w:w="1114" w:type="pct"/>
          </w:tcPr>
          <w:p w14:paraId="0C05086B"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6FD7846C" w14:textId="77777777" w:rsidTr="00460F26">
        <w:trPr>
          <w:trHeight w:val="266"/>
        </w:trPr>
        <w:tc>
          <w:tcPr>
            <w:tcW w:w="1429" w:type="pct"/>
            <w:vMerge/>
          </w:tcPr>
          <w:p w14:paraId="5AAEF513" w14:textId="77777777" w:rsidR="005D5AA9" w:rsidRPr="009E4E09" w:rsidRDefault="005D5AA9" w:rsidP="005D5AA9">
            <w:pPr>
              <w:pStyle w:val="TableText10"/>
              <w:keepNext/>
              <w:keepLines/>
              <w:rPr>
                <w:sz w:val="22"/>
                <w:szCs w:val="22"/>
                <w:lang w:val="en-GB"/>
              </w:rPr>
            </w:pPr>
          </w:p>
        </w:tc>
        <w:tc>
          <w:tcPr>
            <w:tcW w:w="2457" w:type="pct"/>
          </w:tcPr>
          <w:p w14:paraId="04FCCCD9" w14:textId="77777777" w:rsidR="005D5AA9" w:rsidRPr="009E4E09" w:rsidRDefault="005D5AA9" w:rsidP="005D5AA9">
            <w:pPr>
              <w:pStyle w:val="TableText10"/>
              <w:keepNext/>
              <w:keepLines/>
              <w:rPr>
                <w:sz w:val="22"/>
                <w:szCs w:val="22"/>
                <w:lang w:val="en-GB"/>
              </w:rPr>
            </w:pPr>
            <w:r w:rsidRPr="009E4E09">
              <w:rPr>
                <w:sz w:val="22"/>
                <w:vertAlign w:val="superscript"/>
              </w:rPr>
              <w:t>+</w:t>
            </w:r>
            <w:r w:rsidRPr="009E4E09">
              <w:rPr>
                <w:sz w:val="22"/>
              </w:rPr>
              <w:t>Υπ</w:t>
            </w:r>
            <w:proofErr w:type="spellStart"/>
            <w:r w:rsidRPr="009E4E09">
              <w:rPr>
                <w:sz w:val="22"/>
              </w:rPr>
              <w:t>εζωκοτική</w:t>
            </w:r>
            <w:proofErr w:type="spellEnd"/>
            <w:r w:rsidRPr="009E4E09">
              <w:rPr>
                <w:sz w:val="22"/>
              </w:rPr>
              <w:t xml:space="preserve"> </w:t>
            </w:r>
            <w:proofErr w:type="spellStart"/>
            <w:r w:rsidRPr="009E4E09">
              <w:rPr>
                <w:sz w:val="22"/>
              </w:rPr>
              <w:t>συλλογή</w:t>
            </w:r>
            <w:proofErr w:type="spellEnd"/>
          </w:p>
        </w:tc>
        <w:tc>
          <w:tcPr>
            <w:tcW w:w="1114" w:type="pct"/>
          </w:tcPr>
          <w:p w14:paraId="714B465E" w14:textId="77777777" w:rsidR="005D5AA9" w:rsidRPr="009E4E09" w:rsidRDefault="005D5AA9" w:rsidP="005D5AA9">
            <w:pPr>
              <w:pStyle w:val="TableText10"/>
              <w:keepNext/>
              <w:keepLines/>
              <w:rPr>
                <w:sz w:val="22"/>
                <w:szCs w:val="22"/>
                <w:lang w:val="en-GB"/>
              </w:rPr>
            </w:pPr>
            <w:r>
              <w:rPr>
                <w:sz w:val="22"/>
                <w:lang w:val="el-GR"/>
              </w:rPr>
              <w:t>Σ</w:t>
            </w:r>
            <w:proofErr w:type="spellStart"/>
            <w:r w:rsidRPr="009E4E09">
              <w:rPr>
                <w:sz w:val="22"/>
              </w:rPr>
              <w:t>υχνή</w:t>
            </w:r>
            <w:proofErr w:type="spellEnd"/>
          </w:p>
        </w:tc>
      </w:tr>
      <w:tr w:rsidR="00460F26" w:rsidRPr="009E4E09" w14:paraId="42AED36F" w14:textId="77777777" w:rsidTr="00460F26">
        <w:trPr>
          <w:trHeight w:val="266"/>
        </w:trPr>
        <w:tc>
          <w:tcPr>
            <w:tcW w:w="1429" w:type="pct"/>
            <w:vMerge/>
          </w:tcPr>
          <w:p w14:paraId="3A00223D" w14:textId="77777777" w:rsidR="005D5AA9" w:rsidRPr="009E4E09" w:rsidRDefault="005D5AA9" w:rsidP="005D5AA9">
            <w:pPr>
              <w:pStyle w:val="TableText10"/>
              <w:keepNext/>
              <w:keepLines/>
              <w:rPr>
                <w:sz w:val="22"/>
                <w:szCs w:val="22"/>
                <w:lang w:val="en-GB"/>
              </w:rPr>
            </w:pPr>
          </w:p>
        </w:tc>
        <w:tc>
          <w:tcPr>
            <w:tcW w:w="2457" w:type="pct"/>
          </w:tcPr>
          <w:p w14:paraId="322E5381" w14:textId="77777777" w:rsidR="005D5AA9" w:rsidRPr="009E4E09" w:rsidRDefault="005D5AA9" w:rsidP="005D5AA9">
            <w:pPr>
              <w:pStyle w:val="TableText10"/>
              <w:keepNext/>
              <w:keepLines/>
              <w:rPr>
                <w:sz w:val="22"/>
                <w:vertAlign w:val="superscript"/>
              </w:rPr>
            </w:pPr>
            <w:r w:rsidRPr="009E4E09">
              <w:rPr>
                <w:sz w:val="22"/>
                <w:vertAlign w:val="superscript"/>
              </w:rPr>
              <w:t>+1</w:t>
            </w:r>
            <w:r w:rsidRPr="009E4E09">
              <w:rPr>
                <w:sz w:val="22"/>
              </w:rPr>
              <w:t>Συριγμός</w:t>
            </w:r>
          </w:p>
        </w:tc>
        <w:tc>
          <w:tcPr>
            <w:tcW w:w="1114" w:type="pct"/>
          </w:tcPr>
          <w:p w14:paraId="3646516F" w14:textId="77777777" w:rsidR="005D5AA9" w:rsidRDefault="00C3222E" w:rsidP="005D5AA9">
            <w:pPr>
              <w:pStyle w:val="TableText10"/>
              <w:keepNext/>
              <w:keepLines/>
              <w:rPr>
                <w:sz w:val="22"/>
                <w:lang w:val="el-GR"/>
              </w:rPr>
            </w:pPr>
            <w:r>
              <w:rPr>
                <w:sz w:val="22"/>
                <w:lang w:val="el-GR"/>
              </w:rPr>
              <w:t>Όχι</w:t>
            </w:r>
            <w:r w:rsidR="005D5AA9" w:rsidRPr="009E4E09">
              <w:rPr>
                <w:sz w:val="22"/>
              </w:rPr>
              <w:t xml:space="preserve"> </w:t>
            </w:r>
            <w:proofErr w:type="spellStart"/>
            <w:r w:rsidR="005D5AA9" w:rsidRPr="009E4E09">
              <w:rPr>
                <w:sz w:val="22"/>
              </w:rPr>
              <w:t>συχνή</w:t>
            </w:r>
            <w:proofErr w:type="spellEnd"/>
          </w:p>
        </w:tc>
      </w:tr>
      <w:tr w:rsidR="00460F26" w:rsidRPr="009E4E09" w14:paraId="18FC96FB" w14:textId="77777777" w:rsidTr="00460F26">
        <w:trPr>
          <w:trHeight w:val="269"/>
        </w:trPr>
        <w:tc>
          <w:tcPr>
            <w:tcW w:w="1429" w:type="pct"/>
            <w:vMerge/>
          </w:tcPr>
          <w:p w14:paraId="47F2276F" w14:textId="77777777" w:rsidR="005D5AA9" w:rsidRPr="009E4E09" w:rsidRDefault="005D5AA9" w:rsidP="005D5AA9">
            <w:pPr>
              <w:pStyle w:val="TableText10"/>
              <w:keepNext/>
              <w:keepLines/>
              <w:rPr>
                <w:sz w:val="22"/>
                <w:szCs w:val="22"/>
                <w:lang w:val="en-GB"/>
              </w:rPr>
            </w:pPr>
          </w:p>
        </w:tc>
        <w:tc>
          <w:tcPr>
            <w:tcW w:w="2457" w:type="pct"/>
          </w:tcPr>
          <w:p w14:paraId="2FDFAC8F" w14:textId="77777777" w:rsidR="005D5AA9" w:rsidRPr="009E4E09" w:rsidRDefault="005D5AA9" w:rsidP="005D5AA9">
            <w:pPr>
              <w:pStyle w:val="TableText10"/>
              <w:keepNext/>
              <w:keepLines/>
              <w:rPr>
                <w:sz w:val="22"/>
                <w:szCs w:val="22"/>
                <w:lang w:val="en-GB"/>
              </w:rPr>
            </w:pPr>
            <w:proofErr w:type="spellStart"/>
            <w:r w:rsidRPr="009E4E09">
              <w:rPr>
                <w:sz w:val="22"/>
              </w:rPr>
              <w:t>Πνευμονίτιδ</w:t>
            </w:r>
            <w:proofErr w:type="spellEnd"/>
            <w:r w:rsidRPr="009E4E09">
              <w:rPr>
                <w:sz w:val="22"/>
              </w:rPr>
              <w:t>α</w:t>
            </w:r>
          </w:p>
        </w:tc>
        <w:tc>
          <w:tcPr>
            <w:tcW w:w="1114" w:type="pct"/>
          </w:tcPr>
          <w:p w14:paraId="32EBBE9F" w14:textId="77777777" w:rsidR="005D5AA9" w:rsidRPr="009E4E09" w:rsidRDefault="00C3222E" w:rsidP="00C3222E">
            <w:pPr>
              <w:pStyle w:val="TableText10"/>
              <w:keepNext/>
              <w:keepLines/>
              <w:rPr>
                <w:sz w:val="22"/>
                <w:szCs w:val="22"/>
                <w:lang w:val="en-GB"/>
              </w:rPr>
            </w:pPr>
            <w:r>
              <w:rPr>
                <w:sz w:val="22"/>
                <w:lang w:val="el-GR"/>
              </w:rPr>
              <w:t>Όχι</w:t>
            </w:r>
            <w:r w:rsidR="00084BAE">
              <w:rPr>
                <w:sz w:val="22"/>
                <w:lang w:val="el-GR"/>
              </w:rPr>
              <w:t xml:space="preserve"> συχνή</w:t>
            </w:r>
          </w:p>
        </w:tc>
      </w:tr>
      <w:tr w:rsidR="00460F26" w:rsidRPr="009E4E09" w14:paraId="7F24869D" w14:textId="77777777" w:rsidTr="00460F26">
        <w:trPr>
          <w:trHeight w:val="209"/>
        </w:trPr>
        <w:tc>
          <w:tcPr>
            <w:tcW w:w="1429" w:type="pct"/>
            <w:vMerge/>
          </w:tcPr>
          <w:p w14:paraId="2D38DE05" w14:textId="77777777" w:rsidR="005D5AA9" w:rsidRPr="009E4E09" w:rsidRDefault="005D5AA9" w:rsidP="005D5AA9">
            <w:pPr>
              <w:pStyle w:val="TableText10"/>
              <w:keepNext/>
              <w:keepLines/>
              <w:rPr>
                <w:sz w:val="22"/>
                <w:szCs w:val="22"/>
                <w:vertAlign w:val="superscript"/>
                <w:lang w:val="en-GB"/>
              </w:rPr>
            </w:pPr>
          </w:p>
        </w:tc>
        <w:tc>
          <w:tcPr>
            <w:tcW w:w="2457" w:type="pct"/>
          </w:tcPr>
          <w:p w14:paraId="79AA408D" w14:textId="77777777" w:rsidR="005D5AA9" w:rsidRPr="009E4E09" w:rsidRDefault="005D5AA9" w:rsidP="005D5AA9">
            <w:pPr>
              <w:pStyle w:val="TableText10"/>
              <w:keepNext/>
              <w:keepLines/>
              <w:rPr>
                <w:sz w:val="22"/>
                <w:szCs w:val="22"/>
                <w:lang w:val="en-GB"/>
              </w:rPr>
            </w:pPr>
            <w:r w:rsidRPr="009E4E09">
              <w:rPr>
                <w:sz w:val="22"/>
                <w:vertAlign w:val="superscript"/>
              </w:rPr>
              <w:t>+</w:t>
            </w:r>
            <w:proofErr w:type="spellStart"/>
            <w:r w:rsidRPr="009E4E09">
              <w:rPr>
                <w:sz w:val="22"/>
              </w:rPr>
              <w:t>Πνευμονική</w:t>
            </w:r>
            <w:proofErr w:type="spellEnd"/>
            <w:r w:rsidRPr="009E4E09">
              <w:rPr>
                <w:sz w:val="22"/>
              </w:rPr>
              <w:t xml:space="preserve"> </w:t>
            </w:r>
            <w:proofErr w:type="spellStart"/>
            <w:r w:rsidRPr="009E4E09">
              <w:rPr>
                <w:sz w:val="22"/>
              </w:rPr>
              <w:t>ίνωση</w:t>
            </w:r>
            <w:proofErr w:type="spellEnd"/>
          </w:p>
        </w:tc>
        <w:tc>
          <w:tcPr>
            <w:tcW w:w="1114" w:type="pct"/>
          </w:tcPr>
          <w:p w14:paraId="137B6027"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023B4407" w14:textId="77777777" w:rsidTr="00460F26">
        <w:trPr>
          <w:trHeight w:val="258"/>
        </w:trPr>
        <w:tc>
          <w:tcPr>
            <w:tcW w:w="1429" w:type="pct"/>
            <w:vMerge/>
          </w:tcPr>
          <w:p w14:paraId="374D3C0F" w14:textId="77777777" w:rsidR="005D5AA9" w:rsidRPr="009E4E09" w:rsidRDefault="005D5AA9" w:rsidP="005D5AA9">
            <w:pPr>
              <w:pStyle w:val="TableText10"/>
              <w:keepNext/>
              <w:keepLines/>
              <w:rPr>
                <w:sz w:val="22"/>
                <w:szCs w:val="22"/>
                <w:lang w:val="en-GB"/>
              </w:rPr>
            </w:pPr>
          </w:p>
        </w:tc>
        <w:tc>
          <w:tcPr>
            <w:tcW w:w="2457" w:type="pct"/>
          </w:tcPr>
          <w:p w14:paraId="2905CB37" w14:textId="77777777" w:rsidR="005D5AA9" w:rsidRPr="009E4E09" w:rsidRDefault="005D5AA9" w:rsidP="005D5AA9">
            <w:pPr>
              <w:pStyle w:val="TableText10"/>
              <w:keepNext/>
              <w:keepLines/>
              <w:rPr>
                <w:sz w:val="22"/>
                <w:szCs w:val="22"/>
                <w:lang w:val="en-GB"/>
              </w:rPr>
            </w:pPr>
            <w:r w:rsidRPr="009E4E09">
              <w:rPr>
                <w:sz w:val="22"/>
                <w:vertAlign w:val="superscript"/>
              </w:rPr>
              <w:t>+</w:t>
            </w:r>
            <w:proofErr w:type="spellStart"/>
            <w:r w:rsidRPr="009E4E09">
              <w:rPr>
                <w:sz w:val="22"/>
              </w:rPr>
              <w:t>Αν</w:t>
            </w:r>
            <w:proofErr w:type="spellEnd"/>
            <w:r w:rsidRPr="009E4E09">
              <w:rPr>
                <w:sz w:val="22"/>
              </w:rPr>
              <w:t xml:space="preserve">απνευστική </w:t>
            </w:r>
            <w:proofErr w:type="spellStart"/>
            <w:r w:rsidRPr="009E4E09">
              <w:rPr>
                <w:sz w:val="22"/>
              </w:rPr>
              <w:t>δυσχέρει</w:t>
            </w:r>
            <w:proofErr w:type="spellEnd"/>
            <w:r w:rsidRPr="009E4E09">
              <w:rPr>
                <w:sz w:val="22"/>
              </w:rPr>
              <w:t>α</w:t>
            </w:r>
          </w:p>
        </w:tc>
        <w:tc>
          <w:tcPr>
            <w:tcW w:w="1114" w:type="pct"/>
          </w:tcPr>
          <w:p w14:paraId="5E51C68F"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4261CF05" w14:textId="77777777" w:rsidTr="00460F26">
        <w:trPr>
          <w:trHeight w:val="275"/>
        </w:trPr>
        <w:tc>
          <w:tcPr>
            <w:tcW w:w="1429" w:type="pct"/>
            <w:vMerge/>
          </w:tcPr>
          <w:p w14:paraId="36AD7F7C" w14:textId="77777777" w:rsidR="005D5AA9" w:rsidRPr="009E4E09" w:rsidRDefault="005D5AA9" w:rsidP="005D5AA9">
            <w:pPr>
              <w:pStyle w:val="TableText10"/>
              <w:keepNext/>
              <w:keepLines/>
              <w:rPr>
                <w:sz w:val="22"/>
                <w:szCs w:val="22"/>
                <w:lang w:val="en-GB"/>
              </w:rPr>
            </w:pPr>
          </w:p>
        </w:tc>
        <w:tc>
          <w:tcPr>
            <w:tcW w:w="2457" w:type="pct"/>
          </w:tcPr>
          <w:p w14:paraId="390081B4" w14:textId="77777777" w:rsidR="005D5AA9" w:rsidRPr="009E4E09" w:rsidRDefault="005D5AA9" w:rsidP="005D5AA9">
            <w:pPr>
              <w:pStyle w:val="TableText10"/>
              <w:keepNext/>
              <w:keepLines/>
              <w:rPr>
                <w:sz w:val="22"/>
                <w:szCs w:val="22"/>
                <w:lang w:val="en-GB"/>
              </w:rPr>
            </w:pPr>
            <w:r w:rsidRPr="009E4E09">
              <w:rPr>
                <w:sz w:val="22"/>
                <w:vertAlign w:val="superscript"/>
              </w:rPr>
              <w:t>+</w:t>
            </w:r>
            <w:proofErr w:type="spellStart"/>
            <w:r w:rsidRPr="009E4E09">
              <w:rPr>
                <w:sz w:val="22"/>
              </w:rPr>
              <w:t>Αν</w:t>
            </w:r>
            <w:proofErr w:type="spellEnd"/>
            <w:r w:rsidRPr="009E4E09">
              <w:rPr>
                <w:sz w:val="22"/>
              </w:rPr>
              <w:t>απνευστική α</w:t>
            </w:r>
            <w:proofErr w:type="spellStart"/>
            <w:r w:rsidRPr="009E4E09">
              <w:rPr>
                <w:sz w:val="22"/>
              </w:rPr>
              <w:t>νε</w:t>
            </w:r>
            <w:proofErr w:type="spellEnd"/>
            <w:r w:rsidRPr="009E4E09">
              <w:rPr>
                <w:sz w:val="22"/>
              </w:rPr>
              <w:t>πάρκεια</w:t>
            </w:r>
          </w:p>
        </w:tc>
        <w:tc>
          <w:tcPr>
            <w:tcW w:w="1114" w:type="pct"/>
          </w:tcPr>
          <w:p w14:paraId="637CB612"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5B78D254" w14:textId="77777777" w:rsidTr="00460F26">
        <w:trPr>
          <w:trHeight w:val="120"/>
        </w:trPr>
        <w:tc>
          <w:tcPr>
            <w:tcW w:w="1429" w:type="pct"/>
            <w:vMerge/>
          </w:tcPr>
          <w:p w14:paraId="3D4FBDAC" w14:textId="77777777" w:rsidR="005D5AA9" w:rsidRPr="009E4E09" w:rsidRDefault="005D5AA9" w:rsidP="005D5AA9">
            <w:pPr>
              <w:pStyle w:val="TableText10"/>
              <w:keepNext/>
              <w:keepLines/>
              <w:rPr>
                <w:sz w:val="22"/>
                <w:szCs w:val="22"/>
                <w:lang w:val="en-GB"/>
              </w:rPr>
            </w:pPr>
          </w:p>
        </w:tc>
        <w:tc>
          <w:tcPr>
            <w:tcW w:w="2457" w:type="pct"/>
          </w:tcPr>
          <w:p w14:paraId="372C3492" w14:textId="77777777" w:rsidR="005D5AA9" w:rsidRPr="009E4E09" w:rsidRDefault="005D5AA9" w:rsidP="005D5AA9">
            <w:pPr>
              <w:pStyle w:val="TableText10"/>
              <w:keepNext/>
              <w:keepLines/>
              <w:rPr>
                <w:sz w:val="22"/>
                <w:szCs w:val="22"/>
                <w:lang w:val="en-GB"/>
              </w:rPr>
            </w:pPr>
            <w:r w:rsidRPr="009E4E09">
              <w:rPr>
                <w:sz w:val="22"/>
                <w:vertAlign w:val="superscript"/>
              </w:rPr>
              <w:t>+</w:t>
            </w:r>
            <w:proofErr w:type="spellStart"/>
            <w:r w:rsidRPr="009E4E09">
              <w:rPr>
                <w:sz w:val="22"/>
              </w:rPr>
              <w:t>Διήθηση</w:t>
            </w:r>
            <w:proofErr w:type="spellEnd"/>
            <w:r w:rsidRPr="009E4E09">
              <w:rPr>
                <w:sz w:val="22"/>
              </w:rPr>
              <w:t xml:space="preserve"> π</w:t>
            </w:r>
            <w:proofErr w:type="spellStart"/>
            <w:r w:rsidRPr="009E4E09">
              <w:rPr>
                <w:sz w:val="22"/>
              </w:rPr>
              <w:t>νεύμον</w:t>
            </w:r>
            <w:proofErr w:type="spellEnd"/>
            <w:r w:rsidRPr="009E4E09">
              <w:rPr>
                <w:sz w:val="22"/>
              </w:rPr>
              <w:t>α</w:t>
            </w:r>
          </w:p>
        </w:tc>
        <w:tc>
          <w:tcPr>
            <w:tcW w:w="1114" w:type="pct"/>
          </w:tcPr>
          <w:p w14:paraId="35E98AA6"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1964B6A5" w14:textId="77777777" w:rsidTr="00460F26">
        <w:trPr>
          <w:trHeight w:val="120"/>
        </w:trPr>
        <w:tc>
          <w:tcPr>
            <w:tcW w:w="1429" w:type="pct"/>
            <w:vMerge/>
          </w:tcPr>
          <w:p w14:paraId="4529BA0E" w14:textId="77777777" w:rsidR="005D5AA9" w:rsidRPr="009E4E09" w:rsidRDefault="005D5AA9" w:rsidP="005D5AA9">
            <w:pPr>
              <w:pStyle w:val="TableText10"/>
              <w:keepNext/>
              <w:keepLines/>
              <w:rPr>
                <w:sz w:val="22"/>
                <w:szCs w:val="22"/>
                <w:lang w:val="en-GB"/>
              </w:rPr>
            </w:pPr>
          </w:p>
        </w:tc>
        <w:tc>
          <w:tcPr>
            <w:tcW w:w="2457" w:type="pct"/>
          </w:tcPr>
          <w:p w14:paraId="6CD3873F" w14:textId="77777777" w:rsidR="005D5AA9" w:rsidRPr="009E4E09" w:rsidRDefault="005D5AA9" w:rsidP="005D5AA9">
            <w:pPr>
              <w:pStyle w:val="TableText10"/>
              <w:keepNext/>
              <w:keepLines/>
              <w:rPr>
                <w:sz w:val="22"/>
                <w:szCs w:val="22"/>
                <w:lang w:val="en-GB"/>
              </w:rPr>
            </w:pPr>
            <w:r w:rsidRPr="009E4E09">
              <w:rPr>
                <w:sz w:val="22"/>
                <w:vertAlign w:val="superscript"/>
              </w:rPr>
              <w:t>+</w:t>
            </w:r>
            <w:proofErr w:type="spellStart"/>
            <w:r w:rsidRPr="009E4E09">
              <w:rPr>
                <w:sz w:val="22"/>
              </w:rPr>
              <w:t>Οξύ</w:t>
            </w:r>
            <w:proofErr w:type="spellEnd"/>
            <w:r w:rsidRPr="009E4E09">
              <w:rPr>
                <w:sz w:val="22"/>
              </w:rPr>
              <w:t xml:space="preserve"> π</w:t>
            </w:r>
            <w:proofErr w:type="spellStart"/>
            <w:r w:rsidRPr="009E4E09">
              <w:rPr>
                <w:sz w:val="22"/>
              </w:rPr>
              <w:t>νευμονικό</w:t>
            </w:r>
            <w:proofErr w:type="spellEnd"/>
            <w:r w:rsidRPr="009E4E09">
              <w:rPr>
                <w:sz w:val="22"/>
              </w:rPr>
              <w:t xml:space="preserve"> </w:t>
            </w:r>
            <w:proofErr w:type="spellStart"/>
            <w:r w:rsidRPr="009E4E09">
              <w:rPr>
                <w:sz w:val="22"/>
              </w:rPr>
              <w:t>οίδημ</w:t>
            </w:r>
            <w:proofErr w:type="spellEnd"/>
            <w:r w:rsidRPr="009E4E09">
              <w:rPr>
                <w:sz w:val="22"/>
              </w:rPr>
              <w:t>α</w:t>
            </w:r>
          </w:p>
        </w:tc>
        <w:tc>
          <w:tcPr>
            <w:tcW w:w="1114" w:type="pct"/>
          </w:tcPr>
          <w:p w14:paraId="09F865C4"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01C0AF8D" w14:textId="77777777" w:rsidTr="00460F26">
        <w:trPr>
          <w:trHeight w:val="120"/>
        </w:trPr>
        <w:tc>
          <w:tcPr>
            <w:tcW w:w="1429" w:type="pct"/>
            <w:vMerge/>
          </w:tcPr>
          <w:p w14:paraId="47BF9263" w14:textId="77777777" w:rsidR="005D5AA9" w:rsidRPr="009E4E09" w:rsidRDefault="005D5AA9" w:rsidP="005D5AA9">
            <w:pPr>
              <w:pStyle w:val="TableText10"/>
              <w:keepNext/>
              <w:keepLines/>
              <w:rPr>
                <w:sz w:val="22"/>
                <w:szCs w:val="22"/>
                <w:lang w:val="en-GB"/>
              </w:rPr>
            </w:pPr>
          </w:p>
        </w:tc>
        <w:tc>
          <w:tcPr>
            <w:tcW w:w="2457" w:type="pct"/>
          </w:tcPr>
          <w:p w14:paraId="1B5FAD85" w14:textId="77777777" w:rsidR="005D5AA9" w:rsidRPr="009E4E09" w:rsidRDefault="005D5AA9" w:rsidP="005D5AA9">
            <w:pPr>
              <w:pStyle w:val="TableText10"/>
              <w:keepNext/>
              <w:keepLines/>
              <w:rPr>
                <w:sz w:val="22"/>
                <w:szCs w:val="22"/>
                <w:lang w:val="en-GB"/>
              </w:rPr>
            </w:pPr>
            <w:r w:rsidRPr="009E4E09">
              <w:rPr>
                <w:sz w:val="22"/>
                <w:vertAlign w:val="superscript"/>
              </w:rPr>
              <w:t>+</w:t>
            </w:r>
            <w:proofErr w:type="spellStart"/>
            <w:r w:rsidRPr="009E4E09">
              <w:rPr>
                <w:sz w:val="22"/>
              </w:rPr>
              <w:t>Σύνδρομο</w:t>
            </w:r>
            <w:proofErr w:type="spellEnd"/>
            <w:r w:rsidRPr="009E4E09">
              <w:rPr>
                <w:sz w:val="22"/>
              </w:rPr>
              <w:t xml:space="preserve"> </w:t>
            </w:r>
            <w:proofErr w:type="spellStart"/>
            <w:r w:rsidRPr="009E4E09">
              <w:rPr>
                <w:sz w:val="22"/>
              </w:rPr>
              <w:t>οξεί</w:t>
            </w:r>
            <w:proofErr w:type="spellEnd"/>
            <w:r w:rsidRPr="009E4E09">
              <w:rPr>
                <w:sz w:val="22"/>
              </w:rPr>
              <w:t>ας αναπ</w:t>
            </w:r>
            <w:proofErr w:type="spellStart"/>
            <w:r w:rsidRPr="009E4E09">
              <w:rPr>
                <w:sz w:val="22"/>
              </w:rPr>
              <w:t>νευστικής</w:t>
            </w:r>
            <w:proofErr w:type="spellEnd"/>
            <w:r w:rsidRPr="009E4E09">
              <w:rPr>
                <w:sz w:val="22"/>
              </w:rPr>
              <w:t xml:space="preserve"> </w:t>
            </w:r>
            <w:proofErr w:type="spellStart"/>
            <w:r w:rsidRPr="009E4E09">
              <w:rPr>
                <w:sz w:val="22"/>
              </w:rPr>
              <w:t>δυσχέρει</w:t>
            </w:r>
            <w:proofErr w:type="spellEnd"/>
            <w:r w:rsidRPr="009E4E09">
              <w:rPr>
                <w:sz w:val="22"/>
              </w:rPr>
              <w:t>ας</w:t>
            </w:r>
          </w:p>
        </w:tc>
        <w:tc>
          <w:tcPr>
            <w:tcW w:w="1114" w:type="pct"/>
          </w:tcPr>
          <w:p w14:paraId="40907AB8"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7950EC53" w14:textId="77777777" w:rsidTr="00460F26">
        <w:trPr>
          <w:trHeight w:val="120"/>
        </w:trPr>
        <w:tc>
          <w:tcPr>
            <w:tcW w:w="1429" w:type="pct"/>
            <w:vMerge/>
          </w:tcPr>
          <w:p w14:paraId="581B6B5E" w14:textId="77777777" w:rsidR="005D5AA9" w:rsidRPr="009E4E09" w:rsidRDefault="005D5AA9" w:rsidP="005D5AA9">
            <w:pPr>
              <w:pStyle w:val="TableText10"/>
              <w:keepNext/>
              <w:keepLines/>
              <w:rPr>
                <w:sz w:val="22"/>
                <w:szCs w:val="22"/>
                <w:lang w:val="en-GB"/>
              </w:rPr>
            </w:pPr>
          </w:p>
        </w:tc>
        <w:tc>
          <w:tcPr>
            <w:tcW w:w="2457" w:type="pct"/>
          </w:tcPr>
          <w:p w14:paraId="2EF2E95E" w14:textId="77777777" w:rsidR="005D5AA9" w:rsidRPr="009E4E09" w:rsidRDefault="005D5AA9" w:rsidP="005D5AA9">
            <w:pPr>
              <w:pStyle w:val="TableText10"/>
              <w:keepNext/>
              <w:keepLines/>
              <w:rPr>
                <w:sz w:val="22"/>
                <w:szCs w:val="22"/>
                <w:lang w:val="en-GB"/>
              </w:rPr>
            </w:pPr>
            <w:r w:rsidRPr="009E4E09">
              <w:rPr>
                <w:sz w:val="22"/>
                <w:vertAlign w:val="superscript"/>
              </w:rPr>
              <w:t>+</w:t>
            </w:r>
            <w:proofErr w:type="spellStart"/>
            <w:r w:rsidRPr="009E4E09">
              <w:rPr>
                <w:sz w:val="22"/>
              </w:rPr>
              <w:t>Βρογχόσ</w:t>
            </w:r>
            <w:proofErr w:type="spellEnd"/>
            <w:r w:rsidRPr="009E4E09">
              <w:rPr>
                <w:sz w:val="22"/>
              </w:rPr>
              <w:t>πασμος</w:t>
            </w:r>
          </w:p>
        </w:tc>
        <w:tc>
          <w:tcPr>
            <w:tcW w:w="1114" w:type="pct"/>
          </w:tcPr>
          <w:p w14:paraId="37EF7B10"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2C98AB7E" w14:textId="77777777" w:rsidTr="00460F26">
        <w:trPr>
          <w:trHeight w:val="120"/>
        </w:trPr>
        <w:tc>
          <w:tcPr>
            <w:tcW w:w="1429" w:type="pct"/>
            <w:vMerge/>
          </w:tcPr>
          <w:p w14:paraId="3087325A" w14:textId="77777777" w:rsidR="005D5AA9" w:rsidRPr="009E4E09" w:rsidRDefault="005D5AA9" w:rsidP="005D5AA9">
            <w:pPr>
              <w:pStyle w:val="TableText10"/>
              <w:keepNext/>
              <w:keepLines/>
              <w:rPr>
                <w:sz w:val="22"/>
                <w:szCs w:val="22"/>
                <w:lang w:val="en-GB"/>
              </w:rPr>
            </w:pPr>
          </w:p>
        </w:tc>
        <w:tc>
          <w:tcPr>
            <w:tcW w:w="2457" w:type="pct"/>
          </w:tcPr>
          <w:p w14:paraId="4DA36675" w14:textId="77777777" w:rsidR="005D5AA9" w:rsidRPr="009E4E09" w:rsidRDefault="005D5AA9" w:rsidP="005D5AA9">
            <w:pPr>
              <w:pStyle w:val="TableText10"/>
              <w:keepNext/>
              <w:keepLines/>
              <w:rPr>
                <w:sz w:val="22"/>
                <w:szCs w:val="22"/>
                <w:lang w:val="en-GB"/>
              </w:rPr>
            </w:pPr>
            <w:r w:rsidRPr="009E4E09">
              <w:rPr>
                <w:sz w:val="22"/>
                <w:vertAlign w:val="superscript"/>
              </w:rPr>
              <w:t>+</w:t>
            </w:r>
            <w:r w:rsidRPr="009E4E09">
              <w:rPr>
                <w:sz w:val="22"/>
              </w:rPr>
              <w:t>Υπ</w:t>
            </w:r>
            <w:proofErr w:type="spellStart"/>
            <w:r w:rsidRPr="009E4E09">
              <w:rPr>
                <w:sz w:val="22"/>
              </w:rPr>
              <w:t>οξί</w:t>
            </w:r>
            <w:proofErr w:type="spellEnd"/>
            <w:r w:rsidRPr="009E4E09">
              <w:rPr>
                <w:sz w:val="22"/>
              </w:rPr>
              <w:t>α</w:t>
            </w:r>
          </w:p>
        </w:tc>
        <w:tc>
          <w:tcPr>
            <w:tcW w:w="1114" w:type="pct"/>
          </w:tcPr>
          <w:p w14:paraId="109E8673"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3C348FD2" w14:textId="77777777" w:rsidTr="00460F26">
        <w:trPr>
          <w:trHeight w:val="120"/>
        </w:trPr>
        <w:tc>
          <w:tcPr>
            <w:tcW w:w="1429" w:type="pct"/>
            <w:vMerge/>
          </w:tcPr>
          <w:p w14:paraId="77F7BFB6" w14:textId="77777777" w:rsidR="005D5AA9" w:rsidRPr="009E4E09" w:rsidRDefault="005D5AA9" w:rsidP="005D5AA9">
            <w:pPr>
              <w:pStyle w:val="TableText10"/>
              <w:keepNext/>
              <w:keepLines/>
              <w:rPr>
                <w:sz w:val="22"/>
                <w:szCs w:val="22"/>
                <w:lang w:val="en-GB"/>
              </w:rPr>
            </w:pPr>
          </w:p>
        </w:tc>
        <w:tc>
          <w:tcPr>
            <w:tcW w:w="2457" w:type="pct"/>
          </w:tcPr>
          <w:p w14:paraId="76829922" w14:textId="77777777" w:rsidR="005D5AA9" w:rsidRPr="009E4E09" w:rsidRDefault="005D5AA9" w:rsidP="005D5AA9">
            <w:pPr>
              <w:pStyle w:val="TableText10"/>
              <w:keepNext/>
              <w:keepLines/>
              <w:rPr>
                <w:sz w:val="22"/>
                <w:szCs w:val="22"/>
                <w:lang w:val="en-GB"/>
              </w:rPr>
            </w:pPr>
            <w:r w:rsidRPr="009E4E09">
              <w:rPr>
                <w:sz w:val="22"/>
                <w:vertAlign w:val="superscript"/>
              </w:rPr>
              <w:t>+</w:t>
            </w:r>
            <w:proofErr w:type="spellStart"/>
            <w:r w:rsidRPr="009E4E09">
              <w:rPr>
                <w:sz w:val="22"/>
              </w:rPr>
              <w:t>Μειωμένος</w:t>
            </w:r>
            <w:proofErr w:type="spellEnd"/>
            <w:r w:rsidRPr="009E4E09">
              <w:rPr>
                <w:sz w:val="22"/>
              </w:rPr>
              <w:t xml:space="preserve"> </w:t>
            </w:r>
            <w:proofErr w:type="spellStart"/>
            <w:r w:rsidRPr="009E4E09">
              <w:rPr>
                <w:sz w:val="22"/>
              </w:rPr>
              <w:t>κορεσμός</w:t>
            </w:r>
            <w:proofErr w:type="spellEnd"/>
            <w:r w:rsidRPr="009E4E09">
              <w:rPr>
                <w:sz w:val="22"/>
              </w:rPr>
              <w:t xml:space="preserve"> </w:t>
            </w:r>
            <w:proofErr w:type="spellStart"/>
            <w:r w:rsidRPr="009E4E09">
              <w:rPr>
                <w:sz w:val="22"/>
              </w:rPr>
              <w:t>οξυγόνου</w:t>
            </w:r>
            <w:proofErr w:type="spellEnd"/>
          </w:p>
        </w:tc>
        <w:tc>
          <w:tcPr>
            <w:tcW w:w="1114" w:type="pct"/>
          </w:tcPr>
          <w:p w14:paraId="0B399C79"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2D472A2B" w14:textId="77777777" w:rsidTr="00460F26">
        <w:trPr>
          <w:trHeight w:val="120"/>
        </w:trPr>
        <w:tc>
          <w:tcPr>
            <w:tcW w:w="1429" w:type="pct"/>
            <w:vMerge/>
          </w:tcPr>
          <w:p w14:paraId="477E382A" w14:textId="77777777" w:rsidR="005D5AA9" w:rsidRPr="009E4E09" w:rsidRDefault="005D5AA9" w:rsidP="005D5AA9">
            <w:pPr>
              <w:pStyle w:val="TableText10"/>
              <w:rPr>
                <w:sz w:val="22"/>
                <w:szCs w:val="22"/>
                <w:lang w:val="en-GB"/>
              </w:rPr>
            </w:pPr>
          </w:p>
        </w:tc>
        <w:tc>
          <w:tcPr>
            <w:tcW w:w="2457" w:type="pct"/>
          </w:tcPr>
          <w:p w14:paraId="503D8B08" w14:textId="77777777" w:rsidR="005D5AA9" w:rsidRPr="009E4E09" w:rsidRDefault="005D5AA9" w:rsidP="005D5AA9">
            <w:pPr>
              <w:pStyle w:val="TableText10"/>
              <w:rPr>
                <w:sz w:val="22"/>
                <w:lang w:val="el-GR"/>
              </w:rPr>
            </w:pPr>
            <w:r w:rsidRPr="009E4E09">
              <w:rPr>
                <w:sz w:val="22"/>
                <w:lang w:val="el-GR"/>
              </w:rPr>
              <w:t>Οίδημα λάρυγγα</w:t>
            </w:r>
          </w:p>
        </w:tc>
        <w:tc>
          <w:tcPr>
            <w:tcW w:w="1114" w:type="pct"/>
          </w:tcPr>
          <w:p w14:paraId="640BA1B3" w14:textId="77777777" w:rsidR="005D5AA9" w:rsidRPr="009E4E09" w:rsidRDefault="005D5AA9" w:rsidP="005D5AA9">
            <w:pPr>
              <w:pStyle w:val="TableText10"/>
              <w:rPr>
                <w:sz w:val="22"/>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4E892C6A" w14:textId="77777777" w:rsidTr="00460F26">
        <w:trPr>
          <w:trHeight w:val="120"/>
        </w:trPr>
        <w:tc>
          <w:tcPr>
            <w:tcW w:w="1429" w:type="pct"/>
            <w:vMerge/>
          </w:tcPr>
          <w:p w14:paraId="1E297ACE" w14:textId="77777777" w:rsidR="005D5AA9" w:rsidRPr="009E4E09" w:rsidRDefault="005D5AA9" w:rsidP="005D5AA9">
            <w:pPr>
              <w:pStyle w:val="TableText10"/>
              <w:rPr>
                <w:sz w:val="22"/>
                <w:szCs w:val="22"/>
                <w:lang w:val="en-GB"/>
              </w:rPr>
            </w:pPr>
          </w:p>
        </w:tc>
        <w:tc>
          <w:tcPr>
            <w:tcW w:w="2457" w:type="pct"/>
          </w:tcPr>
          <w:p w14:paraId="3858F9BE" w14:textId="77777777" w:rsidR="005D5AA9" w:rsidRPr="009E4E09" w:rsidRDefault="005D5AA9" w:rsidP="005D5AA9">
            <w:pPr>
              <w:pStyle w:val="TableText10"/>
              <w:rPr>
                <w:sz w:val="22"/>
                <w:szCs w:val="22"/>
                <w:lang w:val="en-GB"/>
              </w:rPr>
            </w:pPr>
            <w:proofErr w:type="spellStart"/>
            <w:r w:rsidRPr="009E4E09">
              <w:rPr>
                <w:sz w:val="22"/>
              </w:rPr>
              <w:t>Ορθό</w:t>
            </w:r>
            <w:proofErr w:type="spellEnd"/>
            <w:r w:rsidRPr="009E4E09">
              <w:rPr>
                <w:sz w:val="22"/>
              </w:rPr>
              <w:t>πνοια</w:t>
            </w:r>
          </w:p>
        </w:tc>
        <w:tc>
          <w:tcPr>
            <w:tcW w:w="1114" w:type="pct"/>
          </w:tcPr>
          <w:p w14:paraId="4871BDBF" w14:textId="77777777" w:rsidR="005D5AA9" w:rsidRPr="009E4E09" w:rsidRDefault="005D5AA9" w:rsidP="005D5AA9">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44C3E02E" w14:textId="77777777" w:rsidTr="00460F26">
        <w:trPr>
          <w:trHeight w:val="120"/>
        </w:trPr>
        <w:tc>
          <w:tcPr>
            <w:tcW w:w="1429" w:type="pct"/>
            <w:vMerge/>
          </w:tcPr>
          <w:p w14:paraId="7F79CB26" w14:textId="77777777" w:rsidR="005D5AA9" w:rsidRPr="009E4E09" w:rsidRDefault="005D5AA9" w:rsidP="005D5AA9">
            <w:pPr>
              <w:pStyle w:val="TableText10"/>
              <w:rPr>
                <w:sz w:val="22"/>
                <w:szCs w:val="22"/>
                <w:lang w:val="en-GB"/>
              </w:rPr>
            </w:pPr>
          </w:p>
        </w:tc>
        <w:tc>
          <w:tcPr>
            <w:tcW w:w="2457" w:type="pct"/>
          </w:tcPr>
          <w:p w14:paraId="7E737F8A" w14:textId="77777777" w:rsidR="005D5AA9" w:rsidRPr="009E4E09" w:rsidRDefault="005D5AA9" w:rsidP="005D5AA9">
            <w:pPr>
              <w:pStyle w:val="TableText10"/>
              <w:rPr>
                <w:sz w:val="22"/>
                <w:szCs w:val="22"/>
                <w:lang w:val="en-GB"/>
              </w:rPr>
            </w:pPr>
            <w:proofErr w:type="spellStart"/>
            <w:r w:rsidRPr="009E4E09">
              <w:rPr>
                <w:sz w:val="22"/>
              </w:rPr>
              <w:t>Πνευμονικό</w:t>
            </w:r>
            <w:proofErr w:type="spellEnd"/>
            <w:r w:rsidRPr="009E4E09">
              <w:rPr>
                <w:sz w:val="22"/>
              </w:rPr>
              <w:t xml:space="preserve"> </w:t>
            </w:r>
            <w:proofErr w:type="spellStart"/>
            <w:r w:rsidRPr="009E4E09">
              <w:rPr>
                <w:sz w:val="22"/>
              </w:rPr>
              <w:t>οίδημ</w:t>
            </w:r>
            <w:proofErr w:type="spellEnd"/>
            <w:r w:rsidRPr="009E4E09">
              <w:rPr>
                <w:sz w:val="22"/>
              </w:rPr>
              <w:t>α</w:t>
            </w:r>
          </w:p>
        </w:tc>
        <w:tc>
          <w:tcPr>
            <w:tcW w:w="1114" w:type="pct"/>
          </w:tcPr>
          <w:p w14:paraId="2FF0D263" w14:textId="77777777" w:rsidR="005D5AA9" w:rsidRPr="009E4E09" w:rsidRDefault="005D5AA9" w:rsidP="005D5AA9">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33B569AF" w14:textId="77777777" w:rsidTr="00460F26">
        <w:trPr>
          <w:trHeight w:val="120"/>
        </w:trPr>
        <w:tc>
          <w:tcPr>
            <w:tcW w:w="1429" w:type="pct"/>
            <w:vMerge/>
          </w:tcPr>
          <w:p w14:paraId="297C11BD" w14:textId="77777777" w:rsidR="005D5AA9" w:rsidRPr="009E4E09" w:rsidRDefault="005D5AA9" w:rsidP="005D5AA9">
            <w:pPr>
              <w:pStyle w:val="TableText10"/>
              <w:rPr>
                <w:sz w:val="22"/>
                <w:szCs w:val="22"/>
                <w:lang w:val="en-GB"/>
              </w:rPr>
            </w:pPr>
          </w:p>
        </w:tc>
        <w:tc>
          <w:tcPr>
            <w:tcW w:w="2457" w:type="pct"/>
          </w:tcPr>
          <w:p w14:paraId="17C14F03" w14:textId="77777777" w:rsidR="005D5AA9" w:rsidRPr="001C733D" w:rsidRDefault="005D5AA9" w:rsidP="005D5AA9">
            <w:pPr>
              <w:pStyle w:val="TableText10"/>
              <w:rPr>
                <w:sz w:val="22"/>
                <w:lang w:val="el-GR"/>
              </w:rPr>
            </w:pPr>
            <w:r>
              <w:rPr>
                <w:sz w:val="22"/>
                <w:lang w:val="el-GR"/>
              </w:rPr>
              <w:t xml:space="preserve">Διάμεση πνευμονοπάθεια </w:t>
            </w:r>
          </w:p>
        </w:tc>
        <w:tc>
          <w:tcPr>
            <w:tcW w:w="1114" w:type="pct"/>
          </w:tcPr>
          <w:p w14:paraId="6E00E746" w14:textId="77777777" w:rsidR="005D5AA9" w:rsidRPr="001C733D" w:rsidRDefault="005D5AA9" w:rsidP="005D5AA9">
            <w:pPr>
              <w:pStyle w:val="TableText10"/>
              <w:rPr>
                <w:sz w:val="22"/>
                <w:lang w:val="el-GR"/>
              </w:rPr>
            </w:pPr>
            <w:r>
              <w:rPr>
                <w:sz w:val="22"/>
                <w:lang w:val="el-GR"/>
              </w:rPr>
              <w:t>Όχι γνωστή</w:t>
            </w:r>
          </w:p>
        </w:tc>
      </w:tr>
      <w:tr w:rsidR="00790863" w:rsidRPr="009E4E09" w14:paraId="49E00053" w14:textId="77777777" w:rsidTr="00460F26">
        <w:trPr>
          <w:trHeight w:val="120"/>
        </w:trPr>
        <w:tc>
          <w:tcPr>
            <w:tcW w:w="1429" w:type="pct"/>
            <w:vMerge w:val="restart"/>
          </w:tcPr>
          <w:p w14:paraId="51A41EC9" w14:textId="450A8524" w:rsidR="00790863" w:rsidRPr="00381CBD" w:rsidRDefault="007A07DB" w:rsidP="005A294B">
            <w:pPr>
              <w:pStyle w:val="TableText10"/>
              <w:keepNext/>
              <w:keepLines/>
              <w:rPr>
                <w:sz w:val="22"/>
                <w:szCs w:val="22"/>
                <w:lang w:val="el-GR"/>
              </w:rPr>
            </w:pPr>
            <w:r>
              <w:rPr>
                <w:sz w:val="22"/>
                <w:lang w:val="el-GR"/>
              </w:rPr>
              <w:t>Γαστρεντερικές δ</w:t>
            </w:r>
            <w:r w:rsidR="00790863">
              <w:rPr>
                <w:sz w:val="22"/>
                <w:lang w:val="el-GR"/>
              </w:rPr>
              <w:t xml:space="preserve">ιαταραχές </w:t>
            </w:r>
          </w:p>
        </w:tc>
        <w:tc>
          <w:tcPr>
            <w:tcW w:w="2457" w:type="pct"/>
          </w:tcPr>
          <w:p w14:paraId="203DF869" w14:textId="77777777" w:rsidR="00790863" w:rsidRPr="009E4E09" w:rsidRDefault="00790863" w:rsidP="005D5AA9">
            <w:pPr>
              <w:pStyle w:val="TableText10"/>
              <w:keepNext/>
              <w:keepLines/>
              <w:rPr>
                <w:sz w:val="22"/>
                <w:szCs w:val="22"/>
                <w:lang w:val="en-GB"/>
              </w:rPr>
            </w:pPr>
            <w:proofErr w:type="spellStart"/>
            <w:r w:rsidRPr="009E4E09">
              <w:rPr>
                <w:sz w:val="22"/>
              </w:rPr>
              <w:t>Διάρροι</w:t>
            </w:r>
            <w:proofErr w:type="spellEnd"/>
            <w:r w:rsidRPr="009E4E09">
              <w:rPr>
                <w:sz w:val="22"/>
              </w:rPr>
              <w:t xml:space="preserve">α </w:t>
            </w:r>
          </w:p>
        </w:tc>
        <w:tc>
          <w:tcPr>
            <w:tcW w:w="1114" w:type="pct"/>
          </w:tcPr>
          <w:p w14:paraId="046FA37F" w14:textId="77777777" w:rsidR="00790863" w:rsidRPr="009E4E09" w:rsidRDefault="00790863"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790863" w:rsidRPr="009E4E09" w14:paraId="21E08067" w14:textId="77777777" w:rsidTr="00460F26">
        <w:trPr>
          <w:trHeight w:val="120"/>
        </w:trPr>
        <w:tc>
          <w:tcPr>
            <w:tcW w:w="1429" w:type="pct"/>
            <w:vMerge/>
          </w:tcPr>
          <w:p w14:paraId="31794B0B" w14:textId="77777777" w:rsidR="00790863" w:rsidRPr="009E4E09" w:rsidRDefault="00790863" w:rsidP="005D5AA9">
            <w:pPr>
              <w:pStyle w:val="TableText10"/>
              <w:keepNext/>
              <w:keepLines/>
              <w:rPr>
                <w:sz w:val="22"/>
                <w:szCs w:val="22"/>
                <w:lang w:val="en-GB"/>
              </w:rPr>
            </w:pPr>
          </w:p>
        </w:tc>
        <w:tc>
          <w:tcPr>
            <w:tcW w:w="2457" w:type="pct"/>
          </w:tcPr>
          <w:p w14:paraId="1540A523" w14:textId="77777777" w:rsidR="00790863" w:rsidRPr="009E4E09" w:rsidRDefault="00790863" w:rsidP="005D5AA9">
            <w:pPr>
              <w:pStyle w:val="TableText10"/>
              <w:keepNext/>
              <w:keepLines/>
              <w:rPr>
                <w:sz w:val="22"/>
                <w:szCs w:val="22"/>
                <w:lang w:val="en-GB"/>
              </w:rPr>
            </w:pPr>
            <w:proofErr w:type="spellStart"/>
            <w:r w:rsidRPr="009E4E09">
              <w:rPr>
                <w:sz w:val="22"/>
              </w:rPr>
              <w:t>Έμετος</w:t>
            </w:r>
            <w:proofErr w:type="spellEnd"/>
            <w:r w:rsidRPr="009E4E09">
              <w:rPr>
                <w:sz w:val="22"/>
              </w:rPr>
              <w:t xml:space="preserve"> </w:t>
            </w:r>
          </w:p>
        </w:tc>
        <w:tc>
          <w:tcPr>
            <w:tcW w:w="1114" w:type="pct"/>
          </w:tcPr>
          <w:p w14:paraId="6C0BF5C5" w14:textId="77777777" w:rsidR="00790863" w:rsidRPr="009E4E09" w:rsidRDefault="00790863"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790863" w:rsidRPr="009E4E09" w14:paraId="252CB6A6" w14:textId="77777777" w:rsidTr="00460F26">
        <w:trPr>
          <w:trHeight w:val="120"/>
        </w:trPr>
        <w:tc>
          <w:tcPr>
            <w:tcW w:w="1429" w:type="pct"/>
            <w:vMerge/>
          </w:tcPr>
          <w:p w14:paraId="3CAAB062" w14:textId="77777777" w:rsidR="00790863" w:rsidRPr="009E4E09" w:rsidRDefault="00790863" w:rsidP="005D5AA9">
            <w:pPr>
              <w:pStyle w:val="TableText10"/>
              <w:keepNext/>
              <w:keepLines/>
              <w:rPr>
                <w:sz w:val="22"/>
                <w:szCs w:val="22"/>
                <w:lang w:val="en-GB"/>
              </w:rPr>
            </w:pPr>
          </w:p>
        </w:tc>
        <w:tc>
          <w:tcPr>
            <w:tcW w:w="2457" w:type="pct"/>
          </w:tcPr>
          <w:p w14:paraId="7B3D6595" w14:textId="77777777" w:rsidR="00790863" w:rsidRPr="009E4E09" w:rsidRDefault="00790863" w:rsidP="005D5AA9">
            <w:pPr>
              <w:pStyle w:val="TableText10"/>
              <w:keepNext/>
              <w:keepLines/>
              <w:rPr>
                <w:sz w:val="22"/>
                <w:szCs w:val="22"/>
                <w:lang w:val="en-GB"/>
              </w:rPr>
            </w:pPr>
            <w:r w:rsidRPr="009E4E09">
              <w:rPr>
                <w:sz w:val="22"/>
              </w:rPr>
              <w:t>Να</w:t>
            </w:r>
            <w:proofErr w:type="spellStart"/>
            <w:r w:rsidRPr="009E4E09">
              <w:rPr>
                <w:sz w:val="22"/>
              </w:rPr>
              <w:t>υτί</w:t>
            </w:r>
            <w:proofErr w:type="spellEnd"/>
            <w:r w:rsidRPr="009E4E09">
              <w:rPr>
                <w:sz w:val="22"/>
              </w:rPr>
              <w:t>α</w:t>
            </w:r>
          </w:p>
        </w:tc>
        <w:tc>
          <w:tcPr>
            <w:tcW w:w="1114" w:type="pct"/>
          </w:tcPr>
          <w:p w14:paraId="7D6EF7FE" w14:textId="77777777" w:rsidR="00790863" w:rsidRPr="009E4E09" w:rsidRDefault="00790863"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790863" w:rsidRPr="009E4E09" w14:paraId="6CA6F2EB" w14:textId="77777777" w:rsidTr="005B266B">
        <w:trPr>
          <w:trHeight w:val="197"/>
        </w:trPr>
        <w:tc>
          <w:tcPr>
            <w:tcW w:w="1429" w:type="pct"/>
            <w:vMerge/>
          </w:tcPr>
          <w:p w14:paraId="3F67BD05" w14:textId="77777777" w:rsidR="00790863" w:rsidRPr="009E4E09" w:rsidRDefault="00790863" w:rsidP="005D5AA9">
            <w:pPr>
              <w:pStyle w:val="TableText10"/>
              <w:rPr>
                <w:sz w:val="22"/>
                <w:szCs w:val="22"/>
                <w:lang w:val="en-GB"/>
              </w:rPr>
            </w:pPr>
          </w:p>
        </w:tc>
        <w:tc>
          <w:tcPr>
            <w:tcW w:w="2457" w:type="pct"/>
          </w:tcPr>
          <w:p w14:paraId="09CB43EF" w14:textId="77777777" w:rsidR="00790863" w:rsidRPr="009E4E09" w:rsidRDefault="00790863" w:rsidP="005D5AA9">
            <w:pPr>
              <w:pStyle w:val="TableText10"/>
              <w:rPr>
                <w:sz w:val="22"/>
                <w:szCs w:val="22"/>
                <w:lang w:val="en-GB"/>
              </w:rPr>
            </w:pPr>
            <w:r w:rsidRPr="009E4E09">
              <w:rPr>
                <w:sz w:val="22"/>
                <w:vertAlign w:val="superscript"/>
              </w:rPr>
              <w:t xml:space="preserve">1 </w:t>
            </w:r>
            <w:proofErr w:type="spellStart"/>
            <w:r w:rsidRPr="009E4E09">
              <w:rPr>
                <w:sz w:val="22"/>
              </w:rPr>
              <w:t>Οίδημ</w:t>
            </w:r>
            <w:proofErr w:type="spellEnd"/>
            <w:r w:rsidRPr="009E4E09">
              <w:rPr>
                <w:sz w:val="22"/>
              </w:rPr>
              <w:t xml:space="preserve">α </w:t>
            </w:r>
            <w:proofErr w:type="spellStart"/>
            <w:r w:rsidRPr="009E4E09">
              <w:rPr>
                <w:sz w:val="22"/>
              </w:rPr>
              <w:t>των</w:t>
            </w:r>
            <w:proofErr w:type="spellEnd"/>
            <w:r w:rsidRPr="009E4E09">
              <w:rPr>
                <w:sz w:val="22"/>
              </w:rPr>
              <w:t xml:space="preserve"> </w:t>
            </w:r>
            <w:proofErr w:type="spellStart"/>
            <w:r w:rsidRPr="009E4E09">
              <w:rPr>
                <w:sz w:val="22"/>
              </w:rPr>
              <w:t>χειλέων</w:t>
            </w:r>
            <w:proofErr w:type="spellEnd"/>
          </w:p>
        </w:tc>
        <w:tc>
          <w:tcPr>
            <w:tcW w:w="1114" w:type="pct"/>
          </w:tcPr>
          <w:p w14:paraId="55F9D681" w14:textId="77777777" w:rsidR="00790863" w:rsidRPr="009E4E09" w:rsidRDefault="00790863" w:rsidP="005D5AA9">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790863" w:rsidRPr="009E4E09" w14:paraId="62C4372B" w14:textId="77777777" w:rsidTr="005B266B">
        <w:trPr>
          <w:trHeight w:val="70"/>
        </w:trPr>
        <w:tc>
          <w:tcPr>
            <w:tcW w:w="1429" w:type="pct"/>
            <w:vMerge/>
          </w:tcPr>
          <w:p w14:paraId="5BC21C54" w14:textId="77777777" w:rsidR="00790863" w:rsidRPr="009E4E09" w:rsidRDefault="00790863" w:rsidP="005D5AA9">
            <w:pPr>
              <w:pStyle w:val="TableText10"/>
              <w:rPr>
                <w:sz w:val="22"/>
                <w:szCs w:val="22"/>
                <w:lang w:val="en-GB"/>
              </w:rPr>
            </w:pPr>
          </w:p>
        </w:tc>
        <w:tc>
          <w:tcPr>
            <w:tcW w:w="2457" w:type="pct"/>
          </w:tcPr>
          <w:p w14:paraId="40C59F34" w14:textId="77777777" w:rsidR="00790863" w:rsidRPr="009E4E09" w:rsidRDefault="00790863" w:rsidP="005D5AA9">
            <w:pPr>
              <w:pStyle w:val="TableText10"/>
              <w:rPr>
                <w:sz w:val="22"/>
                <w:szCs w:val="22"/>
                <w:lang w:val="en-GB"/>
              </w:rPr>
            </w:pPr>
            <w:proofErr w:type="spellStart"/>
            <w:r w:rsidRPr="009E4E09">
              <w:rPr>
                <w:sz w:val="22"/>
              </w:rPr>
              <w:t>Άλγος</w:t>
            </w:r>
            <w:proofErr w:type="spellEnd"/>
            <w:r w:rsidRPr="009E4E09">
              <w:rPr>
                <w:sz w:val="22"/>
              </w:rPr>
              <w:t xml:space="preserve"> </w:t>
            </w:r>
            <w:proofErr w:type="spellStart"/>
            <w:r w:rsidRPr="009E4E09">
              <w:rPr>
                <w:sz w:val="22"/>
              </w:rPr>
              <w:t>κοιλι</w:t>
            </w:r>
            <w:proofErr w:type="spellEnd"/>
            <w:r w:rsidRPr="009E4E09">
              <w:rPr>
                <w:sz w:val="22"/>
              </w:rPr>
              <w:t xml:space="preserve">ακής </w:t>
            </w:r>
            <w:proofErr w:type="spellStart"/>
            <w:r w:rsidRPr="009E4E09">
              <w:rPr>
                <w:sz w:val="22"/>
              </w:rPr>
              <w:t>χώρ</w:t>
            </w:r>
            <w:proofErr w:type="spellEnd"/>
            <w:r w:rsidRPr="009E4E09">
              <w:rPr>
                <w:sz w:val="22"/>
              </w:rPr>
              <w:t>ας</w:t>
            </w:r>
          </w:p>
        </w:tc>
        <w:tc>
          <w:tcPr>
            <w:tcW w:w="1114" w:type="pct"/>
          </w:tcPr>
          <w:p w14:paraId="78795BD0" w14:textId="77777777" w:rsidR="00790863" w:rsidRPr="009E4E09" w:rsidRDefault="00790863" w:rsidP="005D5AA9">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790863" w:rsidRPr="009E4E09" w14:paraId="15D11335" w14:textId="77777777" w:rsidTr="00460F26">
        <w:trPr>
          <w:trHeight w:val="252"/>
        </w:trPr>
        <w:tc>
          <w:tcPr>
            <w:tcW w:w="1429" w:type="pct"/>
            <w:vMerge/>
          </w:tcPr>
          <w:p w14:paraId="1C854929" w14:textId="77777777" w:rsidR="00790863" w:rsidRPr="009E4E09" w:rsidRDefault="00790863" w:rsidP="005D5AA9">
            <w:pPr>
              <w:pStyle w:val="TableText10"/>
              <w:rPr>
                <w:sz w:val="22"/>
                <w:szCs w:val="22"/>
                <w:lang w:val="en-GB"/>
              </w:rPr>
            </w:pPr>
          </w:p>
        </w:tc>
        <w:tc>
          <w:tcPr>
            <w:tcW w:w="2457" w:type="pct"/>
          </w:tcPr>
          <w:p w14:paraId="405469E2" w14:textId="77777777" w:rsidR="00790863" w:rsidRPr="009E4E09" w:rsidRDefault="00790863" w:rsidP="005D5AA9">
            <w:pPr>
              <w:pStyle w:val="TableText10"/>
              <w:rPr>
                <w:sz w:val="22"/>
                <w:szCs w:val="22"/>
                <w:lang w:val="en-GB"/>
              </w:rPr>
            </w:pPr>
            <w:proofErr w:type="spellStart"/>
            <w:r w:rsidRPr="009E4E09">
              <w:rPr>
                <w:sz w:val="22"/>
              </w:rPr>
              <w:t>Δυσ</w:t>
            </w:r>
            <w:proofErr w:type="spellEnd"/>
            <w:r w:rsidRPr="009E4E09">
              <w:rPr>
                <w:sz w:val="22"/>
              </w:rPr>
              <w:t>πεψία</w:t>
            </w:r>
          </w:p>
        </w:tc>
        <w:tc>
          <w:tcPr>
            <w:tcW w:w="1114" w:type="pct"/>
          </w:tcPr>
          <w:p w14:paraId="016EE197" w14:textId="77777777" w:rsidR="00790863" w:rsidRPr="009E4E09" w:rsidRDefault="00790863" w:rsidP="005D5AA9">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790863" w:rsidRPr="009E4E09" w14:paraId="200A2E89" w14:textId="77777777" w:rsidTr="00460F26">
        <w:trPr>
          <w:trHeight w:val="252"/>
        </w:trPr>
        <w:tc>
          <w:tcPr>
            <w:tcW w:w="1429" w:type="pct"/>
            <w:vMerge/>
          </w:tcPr>
          <w:p w14:paraId="10DA9852" w14:textId="77777777" w:rsidR="00790863" w:rsidRPr="009E4E09" w:rsidRDefault="00790863" w:rsidP="005D5AA9">
            <w:pPr>
              <w:pStyle w:val="TableText10"/>
              <w:rPr>
                <w:sz w:val="22"/>
                <w:szCs w:val="22"/>
                <w:lang w:val="en-GB"/>
              </w:rPr>
            </w:pPr>
          </w:p>
        </w:tc>
        <w:tc>
          <w:tcPr>
            <w:tcW w:w="2457" w:type="pct"/>
          </w:tcPr>
          <w:p w14:paraId="2D124C62" w14:textId="77777777" w:rsidR="00790863" w:rsidRPr="009E4E09" w:rsidRDefault="00790863" w:rsidP="005D5AA9">
            <w:pPr>
              <w:pStyle w:val="TableText10"/>
              <w:rPr>
                <w:sz w:val="22"/>
                <w:szCs w:val="22"/>
                <w:lang w:val="en-GB"/>
              </w:rPr>
            </w:pPr>
            <w:proofErr w:type="spellStart"/>
            <w:r w:rsidRPr="009E4E09">
              <w:rPr>
                <w:sz w:val="22"/>
              </w:rPr>
              <w:t>Δυσκοιλιότητ</w:t>
            </w:r>
            <w:proofErr w:type="spellEnd"/>
            <w:r w:rsidRPr="009E4E09">
              <w:rPr>
                <w:sz w:val="22"/>
              </w:rPr>
              <w:t>α</w:t>
            </w:r>
          </w:p>
        </w:tc>
        <w:tc>
          <w:tcPr>
            <w:tcW w:w="1114" w:type="pct"/>
          </w:tcPr>
          <w:p w14:paraId="32090B7B" w14:textId="77777777" w:rsidR="00790863" w:rsidRPr="009E4E09" w:rsidRDefault="00790863" w:rsidP="005D5AA9">
            <w:pPr>
              <w:pStyle w:val="TableText10"/>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790863" w:rsidRPr="009E4E09" w14:paraId="0CB59B9B" w14:textId="77777777" w:rsidTr="005B266B">
        <w:trPr>
          <w:trHeight w:val="134"/>
        </w:trPr>
        <w:tc>
          <w:tcPr>
            <w:tcW w:w="1429" w:type="pct"/>
            <w:vMerge/>
          </w:tcPr>
          <w:p w14:paraId="41A80C7B" w14:textId="77777777" w:rsidR="00790863" w:rsidRPr="009E4E09" w:rsidRDefault="00790863" w:rsidP="005D5AA9">
            <w:pPr>
              <w:pStyle w:val="TableText10"/>
              <w:rPr>
                <w:sz w:val="22"/>
                <w:szCs w:val="22"/>
                <w:lang w:val="en-GB"/>
              </w:rPr>
            </w:pPr>
          </w:p>
        </w:tc>
        <w:tc>
          <w:tcPr>
            <w:tcW w:w="2457" w:type="pct"/>
          </w:tcPr>
          <w:p w14:paraId="66F3B08C" w14:textId="77777777" w:rsidR="00790863" w:rsidRPr="00631F11" w:rsidRDefault="00790863" w:rsidP="005D5AA9">
            <w:pPr>
              <w:pStyle w:val="TableText10"/>
              <w:rPr>
                <w:sz w:val="22"/>
                <w:lang w:val="el-GR"/>
              </w:rPr>
            </w:pPr>
            <w:r>
              <w:rPr>
                <w:sz w:val="22"/>
                <w:lang w:val="el-GR"/>
              </w:rPr>
              <w:t>Στοματίτιδα</w:t>
            </w:r>
          </w:p>
        </w:tc>
        <w:tc>
          <w:tcPr>
            <w:tcW w:w="1114" w:type="pct"/>
          </w:tcPr>
          <w:p w14:paraId="2DC8D58F" w14:textId="77777777" w:rsidR="00790863" w:rsidRPr="00631F11" w:rsidRDefault="00790863" w:rsidP="005D5AA9">
            <w:pPr>
              <w:pStyle w:val="TableText10"/>
              <w:rPr>
                <w:sz w:val="22"/>
                <w:lang w:val="el-GR"/>
              </w:rPr>
            </w:pPr>
            <w:r>
              <w:rPr>
                <w:sz w:val="22"/>
                <w:lang w:val="el-GR"/>
              </w:rPr>
              <w:t>Πολύ συχνή</w:t>
            </w:r>
          </w:p>
        </w:tc>
      </w:tr>
      <w:tr w:rsidR="00790863" w:rsidRPr="009E4E09" w14:paraId="773850AA" w14:textId="77777777" w:rsidTr="00DF47C7">
        <w:trPr>
          <w:trHeight w:val="128"/>
        </w:trPr>
        <w:tc>
          <w:tcPr>
            <w:tcW w:w="1429" w:type="pct"/>
            <w:vMerge/>
          </w:tcPr>
          <w:p w14:paraId="2E1F35D1" w14:textId="77777777" w:rsidR="00790863" w:rsidRPr="009E4E09" w:rsidRDefault="00790863" w:rsidP="005D5AA9">
            <w:pPr>
              <w:pStyle w:val="TableText10"/>
              <w:rPr>
                <w:sz w:val="22"/>
                <w:szCs w:val="22"/>
                <w:lang w:val="en-GB"/>
              </w:rPr>
            </w:pPr>
          </w:p>
        </w:tc>
        <w:tc>
          <w:tcPr>
            <w:tcW w:w="2457" w:type="pct"/>
          </w:tcPr>
          <w:p w14:paraId="7E6068B7" w14:textId="77777777" w:rsidR="00790863" w:rsidRPr="009E4E09" w:rsidRDefault="00790863" w:rsidP="005D5AA9">
            <w:pPr>
              <w:pStyle w:val="TableText10"/>
              <w:rPr>
                <w:sz w:val="22"/>
                <w:szCs w:val="22"/>
                <w:lang w:val="en-GB"/>
              </w:rPr>
            </w:pPr>
            <w:proofErr w:type="spellStart"/>
            <w:r w:rsidRPr="009E4E09">
              <w:rPr>
                <w:sz w:val="22"/>
              </w:rPr>
              <w:t>Αιμορροΐδες</w:t>
            </w:r>
            <w:proofErr w:type="spellEnd"/>
          </w:p>
        </w:tc>
        <w:tc>
          <w:tcPr>
            <w:tcW w:w="1114" w:type="pct"/>
          </w:tcPr>
          <w:p w14:paraId="539E33DC" w14:textId="77777777" w:rsidR="00790863" w:rsidRPr="009E4E09" w:rsidRDefault="00790863" w:rsidP="005D5AA9">
            <w:pPr>
              <w:pStyle w:val="TableText10"/>
              <w:rPr>
                <w:sz w:val="22"/>
                <w:szCs w:val="22"/>
                <w:lang w:val="en-GB"/>
              </w:rPr>
            </w:pPr>
            <w:proofErr w:type="spellStart"/>
            <w:r w:rsidRPr="009E4E09">
              <w:rPr>
                <w:sz w:val="22"/>
              </w:rPr>
              <w:t>Συχνή</w:t>
            </w:r>
            <w:proofErr w:type="spellEnd"/>
          </w:p>
        </w:tc>
      </w:tr>
      <w:tr w:rsidR="00790863" w:rsidRPr="009E4E09" w14:paraId="739D32D3" w14:textId="77777777" w:rsidTr="00DF47C7">
        <w:trPr>
          <w:trHeight w:val="128"/>
        </w:trPr>
        <w:tc>
          <w:tcPr>
            <w:tcW w:w="1429" w:type="pct"/>
            <w:vMerge/>
          </w:tcPr>
          <w:p w14:paraId="467B907B" w14:textId="77777777" w:rsidR="00790863" w:rsidRPr="009E4E09" w:rsidRDefault="00790863" w:rsidP="005D5AA9">
            <w:pPr>
              <w:pStyle w:val="TableText10"/>
              <w:rPr>
                <w:sz w:val="22"/>
                <w:szCs w:val="22"/>
                <w:lang w:val="en-GB"/>
              </w:rPr>
            </w:pPr>
          </w:p>
        </w:tc>
        <w:tc>
          <w:tcPr>
            <w:tcW w:w="2457" w:type="pct"/>
          </w:tcPr>
          <w:p w14:paraId="0D6288F1" w14:textId="77777777" w:rsidR="00790863" w:rsidRPr="009E4E09" w:rsidRDefault="00790863" w:rsidP="005D5AA9">
            <w:pPr>
              <w:pStyle w:val="TableText10"/>
              <w:rPr>
                <w:sz w:val="22"/>
                <w:szCs w:val="22"/>
                <w:lang w:val="en-GB"/>
              </w:rPr>
            </w:pPr>
            <w:proofErr w:type="spellStart"/>
            <w:r w:rsidRPr="009E4E09">
              <w:rPr>
                <w:sz w:val="22"/>
              </w:rPr>
              <w:t>Ξηροστομί</w:t>
            </w:r>
            <w:proofErr w:type="spellEnd"/>
            <w:r w:rsidRPr="009E4E09">
              <w:rPr>
                <w:sz w:val="22"/>
              </w:rPr>
              <w:t>α</w:t>
            </w:r>
          </w:p>
        </w:tc>
        <w:tc>
          <w:tcPr>
            <w:tcW w:w="1114" w:type="pct"/>
          </w:tcPr>
          <w:p w14:paraId="182C3941" w14:textId="77777777" w:rsidR="00790863" w:rsidRPr="009E4E09" w:rsidRDefault="00790863" w:rsidP="005D5AA9">
            <w:pPr>
              <w:pStyle w:val="TableText10"/>
              <w:rPr>
                <w:sz w:val="22"/>
                <w:szCs w:val="22"/>
                <w:lang w:val="en-GB"/>
              </w:rPr>
            </w:pPr>
            <w:proofErr w:type="spellStart"/>
            <w:r w:rsidRPr="009E4E09">
              <w:rPr>
                <w:sz w:val="22"/>
              </w:rPr>
              <w:t>Συχνή</w:t>
            </w:r>
            <w:proofErr w:type="spellEnd"/>
          </w:p>
        </w:tc>
      </w:tr>
      <w:tr w:rsidR="00460F26" w:rsidRPr="009E4E09" w14:paraId="1B258D14" w14:textId="77777777" w:rsidTr="00460F26">
        <w:trPr>
          <w:trHeight w:val="290"/>
        </w:trPr>
        <w:tc>
          <w:tcPr>
            <w:tcW w:w="1429" w:type="pct"/>
            <w:vMerge w:val="restart"/>
          </w:tcPr>
          <w:p w14:paraId="70B3BC0A" w14:textId="5BA2EE97" w:rsidR="005D5AA9" w:rsidRPr="009E4E09" w:rsidRDefault="007A07DB" w:rsidP="00790863">
            <w:pPr>
              <w:pStyle w:val="TableText10"/>
              <w:keepNext/>
              <w:keepLines/>
              <w:rPr>
                <w:sz w:val="22"/>
                <w:szCs w:val="22"/>
                <w:lang w:val="en-GB"/>
              </w:rPr>
            </w:pPr>
            <w:r>
              <w:rPr>
                <w:sz w:val="22"/>
                <w:lang w:val="el-GR"/>
              </w:rPr>
              <w:lastRenderedPageBreak/>
              <w:t>Ηπατοχολικές δ</w:t>
            </w:r>
            <w:r w:rsidR="005D5AA9" w:rsidRPr="009E4E09">
              <w:rPr>
                <w:sz w:val="22"/>
              </w:rPr>
              <w:t>ιαταρα</w:t>
            </w:r>
            <w:proofErr w:type="spellStart"/>
            <w:r w:rsidR="005D5AA9" w:rsidRPr="009E4E09">
              <w:rPr>
                <w:sz w:val="22"/>
              </w:rPr>
              <w:t>χές</w:t>
            </w:r>
            <w:proofErr w:type="spellEnd"/>
            <w:r w:rsidR="005D5AA9" w:rsidRPr="009E4E09">
              <w:rPr>
                <w:sz w:val="22"/>
              </w:rPr>
              <w:t xml:space="preserve"> </w:t>
            </w:r>
          </w:p>
        </w:tc>
        <w:tc>
          <w:tcPr>
            <w:tcW w:w="2457" w:type="pct"/>
          </w:tcPr>
          <w:p w14:paraId="3A41C159" w14:textId="77777777" w:rsidR="005D5AA9" w:rsidRPr="009E4E09" w:rsidRDefault="005D5AA9" w:rsidP="00790863">
            <w:pPr>
              <w:pStyle w:val="TableText10"/>
              <w:keepNext/>
              <w:keepLines/>
              <w:rPr>
                <w:sz w:val="22"/>
                <w:szCs w:val="22"/>
                <w:lang w:val="en-GB"/>
              </w:rPr>
            </w:pPr>
            <w:r w:rsidRPr="009E4E09">
              <w:rPr>
                <w:sz w:val="22"/>
              </w:rPr>
              <w:t>Ηπα</w:t>
            </w:r>
            <w:proofErr w:type="spellStart"/>
            <w:r w:rsidRPr="009E4E09">
              <w:rPr>
                <w:sz w:val="22"/>
              </w:rPr>
              <w:t>τοκυττ</w:t>
            </w:r>
            <w:proofErr w:type="spellEnd"/>
            <w:r w:rsidRPr="009E4E09">
              <w:rPr>
                <w:sz w:val="22"/>
              </w:rPr>
              <w:t>αρική β</w:t>
            </w:r>
            <w:proofErr w:type="spellStart"/>
            <w:r w:rsidRPr="009E4E09">
              <w:rPr>
                <w:sz w:val="22"/>
              </w:rPr>
              <w:t>λά</w:t>
            </w:r>
            <w:proofErr w:type="spellEnd"/>
            <w:r w:rsidRPr="009E4E09">
              <w:rPr>
                <w:sz w:val="22"/>
              </w:rPr>
              <w:t>βη</w:t>
            </w:r>
          </w:p>
        </w:tc>
        <w:tc>
          <w:tcPr>
            <w:tcW w:w="1114" w:type="pct"/>
          </w:tcPr>
          <w:p w14:paraId="07A33499" w14:textId="77777777" w:rsidR="005D5AA9" w:rsidRPr="009E4E09" w:rsidRDefault="005D5AA9" w:rsidP="00790863">
            <w:pPr>
              <w:pStyle w:val="TableText10"/>
              <w:keepNext/>
              <w:keepLines/>
              <w:rPr>
                <w:sz w:val="22"/>
                <w:szCs w:val="22"/>
                <w:lang w:val="en-GB"/>
              </w:rPr>
            </w:pPr>
            <w:proofErr w:type="spellStart"/>
            <w:r w:rsidRPr="009E4E09">
              <w:rPr>
                <w:sz w:val="22"/>
              </w:rPr>
              <w:t>Συχνή</w:t>
            </w:r>
            <w:proofErr w:type="spellEnd"/>
          </w:p>
        </w:tc>
      </w:tr>
      <w:tr w:rsidR="00460F26" w:rsidRPr="009E4E09" w14:paraId="3918FD6E" w14:textId="77777777" w:rsidTr="00460F26">
        <w:trPr>
          <w:trHeight w:val="290"/>
        </w:trPr>
        <w:tc>
          <w:tcPr>
            <w:tcW w:w="1429" w:type="pct"/>
            <w:vMerge/>
          </w:tcPr>
          <w:p w14:paraId="0AA1F449" w14:textId="77777777" w:rsidR="005D5AA9" w:rsidRPr="009E4E09" w:rsidRDefault="005D5AA9" w:rsidP="00790863">
            <w:pPr>
              <w:pStyle w:val="TableText10"/>
              <w:keepNext/>
              <w:keepLines/>
              <w:rPr>
                <w:sz w:val="22"/>
                <w:szCs w:val="22"/>
                <w:lang w:val="en-GB"/>
              </w:rPr>
            </w:pPr>
          </w:p>
        </w:tc>
        <w:tc>
          <w:tcPr>
            <w:tcW w:w="2457" w:type="pct"/>
          </w:tcPr>
          <w:p w14:paraId="02255AF5" w14:textId="77777777" w:rsidR="005D5AA9" w:rsidRPr="009E4E09" w:rsidRDefault="005D5AA9" w:rsidP="00790863">
            <w:pPr>
              <w:pStyle w:val="TableText10"/>
              <w:keepNext/>
              <w:keepLines/>
              <w:rPr>
                <w:sz w:val="22"/>
                <w:szCs w:val="22"/>
                <w:lang w:val="en-GB"/>
              </w:rPr>
            </w:pPr>
            <w:r w:rsidRPr="009E4E09">
              <w:rPr>
                <w:sz w:val="22"/>
              </w:rPr>
              <w:t>Ηπα</w:t>
            </w:r>
            <w:proofErr w:type="spellStart"/>
            <w:r w:rsidRPr="009E4E09">
              <w:rPr>
                <w:sz w:val="22"/>
              </w:rPr>
              <w:t>τίτιδ</w:t>
            </w:r>
            <w:proofErr w:type="spellEnd"/>
            <w:r w:rsidRPr="009E4E09">
              <w:rPr>
                <w:sz w:val="22"/>
              </w:rPr>
              <w:t>α</w:t>
            </w:r>
          </w:p>
        </w:tc>
        <w:tc>
          <w:tcPr>
            <w:tcW w:w="1114" w:type="pct"/>
          </w:tcPr>
          <w:p w14:paraId="6E1F1296" w14:textId="77777777" w:rsidR="005D5AA9" w:rsidRPr="009E4E09" w:rsidRDefault="005D5AA9" w:rsidP="00790863">
            <w:pPr>
              <w:pStyle w:val="TableText10"/>
              <w:keepNext/>
              <w:keepLines/>
              <w:rPr>
                <w:sz w:val="22"/>
                <w:szCs w:val="22"/>
                <w:lang w:val="en-GB"/>
              </w:rPr>
            </w:pPr>
            <w:proofErr w:type="spellStart"/>
            <w:r w:rsidRPr="009E4E09">
              <w:rPr>
                <w:sz w:val="22"/>
              </w:rPr>
              <w:t>Συχνή</w:t>
            </w:r>
            <w:proofErr w:type="spellEnd"/>
          </w:p>
        </w:tc>
      </w:tr>
      <w:tr w:rsidR="00460F26" w:rsidRPr="009E4E09" w14:paraId="62C3A5AD" w14:textId="77777777" w:rsidTr="00460F26">
        <w:trPr>
          <w:trHeight w:val="258"/>
        </w:trPr>
        <w:tc>
          <w:tcPr>
            <w:tcW w:w="1429" w:type="pct"/>
            <w:vMerge/>
          </w:tcPr>
          <w:p w14:paraId="0EBF35F6" w14:textId="77777777" w:rsidR="005D5AA9" w:rsidRPr="009E4E09" w:rsidRDefault="005D5AA9" w:rsidP="00790863">
            <w:pPr>
              <w:pStyle w:val="TableText10"/>
              <w:keepNext/>
              <w:keepLines/>
              <w:rPr>
                <w:sz w:val="22"/>
                <w:szCs w:val="22"/>
                <w:lang w:val="en-GB"/>
              </w:rPr>
            </w:pPr>
          </w:p>
        </w:tc>
        <w:tc>
          <w:tcPr>
            <w:tcW w:w="2457" w:type="pct"/>
          </w:tcPr>
          <w:p w14:paraId="5885DF67" w14:textId="77777777" w:rsidR="005D5AA9" w:rsidRPr="009E4E09" w:rsidRDefault="005D5AA9" w:rsidP="00790863">
            <w:pPr>
              <w:pStyle w:val="TableText10"/>
              <w:keepNext/>
              <w:keepLines/>
              <w:rPr>
                <w:sz w:val="22"/>
                <w:szCs w:val="22"/>
                <w:lang w:val="en-GB"/>
              </w:rPr>
            </w:pPr>
            <w:r w:rsidRPr="009E4E09">
              <w:rPr>
                <w:sz w:val="22"/>
              </w:rPr>
              <w:t>Ηπα</w:t>
            </w:r>
            <w:proofErr w:type="spellStart"/>
            <w:r w:rsidRPr="009E4E09">
              <w:rPr>
                <w:sz w:val="22"/>
              </w:rPr>
              <w:t>τική</w:t>
            </w:r>
            <w:proofErr w:type="spellEnd"/>
            <w:r w:rsidRPr="009E4E09">
              <w:rPr>
                <w:sz w:val="22"/>
              </w:rPr>
              <w:t xml:space="preserve"> </w:t>
            </w:r>
            <w:proofErr w:type="spellStart"/>
            <w:r w:rsidRPr="009E4E09">
              <w:rPr>
                <w:sz w:val="22"/>
              </w:rPr>
              <w:t>ευ</w:t>
            </w:r>
            <w:proofErr w:type="spellEnd"/>
            <w:r w:rsidRPr="009E4E09">
              <w:rPr>
                <w:sz w:val="22"/>
              </w:rPr>
              <w:t>αισθησία</w:t>
            </w:r>
          </w:p>
        </w:tc>
        <w:tc>
          <w:tcPr>
            <w:tcW w:w="1114" w:type="pct"/>
          </w:tcPr>
          <w:p w14:paraId="22D865BC" w14:textId="77777777" w:rsidR="005D5AA9" w:rsidRPr="009E4E09" w:rsidRDefault="005D5AA9" w:rsidP="00790863">
            <w:pPr>
              <w:pStyle w:val="TableText10"/>
              <w:keepNext/>
              <w:keepLines/>
              <w:rPr>
                <w:sz w:val="22"/>
                <w:szCs w:val="22"/>
                <w:lang w:val="en-GB"/>
              </w:rPr>
            </w:pPr>
            <w:proofErr w:type="spellStart"/>
            <w:r w:rsidRPr="009E4E09">
              <w:rPr>
                <w:sz w:val="22"/>
              </w:rPr>
              <w:t>Συχνή</w:t>
            </w:r>
            <w:proofErr w:type="spellEnd"/>
          </w:p>
        </w:tc>
      </w:tr>
      <w:tr w:rsidR="00460F26" w:rsidRPr="009E4E09" w14:paraId="3647E24C" w14:textId="77777777" w:rsidTr="00460F26">
        <w:trPr>
          <w:trHeight w:val="181"/>
        </w:trPr>
        <w:tc>
          <w:tcPr>
            <w:tcW w:w="1429" w:type="pct"/>
            <w:vMerge/>
          </w:tcPr>
          <w:p w14:paraId="06B7C986" w14:textId="77777777" w:rsidR="00E136B0" w:rsidRPr="009E4E09" w:rsidRDefault="00E136B0" w:rsidP="005B266B">
            <w:pPr>
              <w:pStyle w:val="TableText10"/>
              <w:rPr>
                <w:sz w:val="22"/>
                <w:szCs w:val="22"/>
                <w:lang w:val="en-GB"/>
              </w:rPr>
            </w:pPr>
          </w:p>
        </w:tc>
        <w:tc>
          <w:tcPr>
            <w:tcW w:w="2457" w:type="pct"/>
          </w:tcPr>
          <w:p w14:paraId="53BACDD4" w14:textId="77777777" w:rsidR="00E136B0" w:rsidRPr="009E4E09" w:rsidRDefault="00E136B0" w:rsidP="005B266B">
            <w:pPr>
              <w:pStyle w:val="TableText10"/>
              <w:rPr>
                <w:sz w:val="22"/>
                <w:szCs w:val="22"/>
                <w:lang w:val="en-GB"/>
              </w:rPr>
            </w:pPr>
            <w:proofErr w:type="spellStart"/>
            <w:r w:rsidRPr="009E4E09">
              <w:rPr>
                <w:sz w:val="22"/>
              </w:rPr>
              <w:t>Ίκτερος</w:t>
            </w:r>
            <w:proofErr w:type="spellEnd"/>
          </w:p>
        </w:tc>
        <w:tc>
          <w:tcPr>
            <w:tcW w:w="1114" w:type="pct"/>
          </w:tcPr>
          <w:p w14:paraId="4077280A" w14:textId="77777777" w:rsidR="00E136B0" w:rsidRPr="009E4E09" w:rsidRDefault="00E136B0" w:rsidP="005B266B">
            <w:pPr>
              <w:pStyle w:val="TableText10"/>
              <w:rPr>
                <w:sz w:val="22"/>
                <w:szCs w:val="22"/>
                <w:lang w:val="en-GB"/>
              </w:rPr>
            </w:pPr>
            <w:r w:rsidRPr="009E4E09">
              <w:rPr>
                <w:sz w:val="22"/>
              </w:rPr>
              <w:t>Σπ</w:t>
            </w:r>
            <w:proofErr w:type="spellStart"/>
            <w:r w:rsidRPr="009E4E09">
              <w:rPr>
                <w:sz w:val="22"/>
              </w:rPr>
              <w:t>άνι</w:t>
            </w:r>
            <w:proofErr w:type="spellEnd"/>
            <w:r w:rsidRPr="009E4E09">
              <w:rPr>
                <w:sz w:val="22"/>
              </w:rPr>
              <w:t>α</w:t>
            </w:r>
          </w:p>
        </w:tc>
      </w:tr>
      <w:tr w:rsidR="00460F26" w:rsidRPr="009E4E09" w14:paraId="6944528A" w14:textId="77777777" w:rsidTr="00460F26">
        <w:trPr>
          <w:trHeight w:val="120"/>
        </w:trPr>
        <w:tc>
          <w:tcPr>
            <w:tcW w:w="1429" w:type="pct"/>
            <w:vMerge w:val="restart"/>
          </w:tcPr>
          <w:p w14:paraId="7EC14F34" w14:textId="77777777" w:rsidR="005D5AA9" w:rsidRPr="009E4E09" w:rsidRDefault="005D5AA9" w:rsidP="005D5AA9">
            <w:pPr>
              <w:pStyle w:val="TableText10"/>
              <w:keepNext/>
              <w:keepLines/>
              <w:rPr>
                <w:sz w:val="22"/>
                <w:szCs w:val="22"/>
                <w:lang w:val="el-GR"/>
              </w:rPr>
            </w:pPr>
            <w:r w:rsidRPr="009E4E09">
              <w:rPr>
                <w:sz w:val="22"/>
                <w:lang w:val="el-GR"/>
              </w:rPr>
              <w:t xml:space="preserve">Διαταραχές του δέρματος και του υποδορίου ιστού </w:t>
            </w:r>
          </w:p>
        </w:tc>
        <w:tc>
          <w:tcPr>
            <w:tcW w:w="2457" w:type="pct"/>
          </w:tcPr>
          <w:p w14:paraId="590876AC" w14:textId="77777777" w:rsidR="005D5AA9" w:rsidRPr="009E4E09" w:rsidRDefault="005D5AA9" w:rsidP="005D5AA9">
            <w:pPr>
              <w:pStyle w:val="TableText10"/>
              <w:keepNext/>
              <w:keepLines/>
              <w:rPr>
                <w:sz w:val="22"/>
                <w:szCs w:val="22"/>
                <w:lang w:val="en-GB"/>
              </w:rPr>
            </w:pPr>
            <w:proofErr w:type="spellStart"/>
            <w:r w:rsidRPr="009E4E09">
              <w:rPr>
                <w:sz w:val="22"/>
              </w:rPr>
              <w:t>Ερύθημ</w:t>
            </w:r>
            <w:proofErr w:type="spellEnd"/>
            <w:r w:rsidRPr="009E4E09">
              <w:rPr>
                <w:sz w:val="22"/>
              </w:rPr>
              <w:t>α</w:t>
            </w:r>
          </w:p>
        </w:tc>
        <w:tc>
          <w:tcPr>
            <w:tcW w:w="1114" w:type="pct"/>
          </w:tcPr>
          <w:p w14:paraId="34BD9D32"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4D8C894C" w14:textId="77777777" w:rsidTr="00460F26">
        <w:trPr>
          <w:trHeight w:val="120"/>
        </w:trPr>
        <w:tc>
          <w:tcPr>
            <w:tcW w:w="1429" w:type="pct"/>
            <w:vMerge/>
          </w:tcPr>
          <w:p w14:paraId="7D1F6DFE" w14:textId="77777777" w:rsidR="005D5AA9" w:rsidRPr="009E4E09" w:rsidRDefault="005D5AA9" w:rsidP="005D5AA9">
            <w:pPr>
              <w:pStyle w:val="TableText10"/>
              <w:keepNext/>
              <w:keepLines/>
              <w:rPr>
                <w:sz w:val="22"/>
                <w:szCs w:val="22"/>
                <w:lang w:val="en-GB"/>
              </w:rPr>
            </w:pPr>
          </w:p>
        </w:tc>
        <w:tc>
          <w:tcPr>
            <w:tcW w:w="2457" w:type="pct"/>
          </w:tcPr>
          <w:p w14:paraId="39CB9EC3" w14:textId="77777777" w:rsidR="005D5AA9" w:rsidRPr="009E4E09" w:rsidRDefault="005D5AA9" w:rsidP="005D5AA9">
            <w:pPr>
              <w:pStyle w:val="TableText10"/>
              <w:keepNext/>
              <w:keepLines/>
              <w:rPr>
                <w:sz w:val="22"/>
                <w:szCs w:val="22"/>
                <w:lang w:val="en-GB"/>
              </w:rPr>
            </w:pPr>
            <w:proofErr w:type="spellStart"/>
            <w:r w:rsidRPr="009E4E09">
              <w:rPr>
                <w:sz w:val="22"/>
              </w:rPr>
              <w:t>Εξάνθημ</w:t>
            </w:r>
            <w:proofErr w:type="spellEnd"/>
            <w:r w:rsidRPr="009E4E09">
              <w:rPr>
                <w:sz w:val="22"/>
              </w:rPr>
              <w:t>α</w:t>
            </w:r>
          </w:p>
        </w:tc>
        <w:tc>
          <w:tcPr>
            <w:tcW w:w="1114" w:type="pct"/>
          </w:tcPr>
          <w:p w14:paraId="5396717C"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4E345F12" w14:textId="77777777" w:rsidTr="00460F26">
        <w:trPr>
          <w:trHeight w:val="127"/>
        </w:trPr>
        <w:tc>
          <w:tcPr>
            <w:tcW w:w="1429" w:type="pct"/>
            <w:vMerge/>
          </w:tcPr>
          <w:p w14:paraId="237C0DFD" w14:textId="77777777" w:rsidR="005D5AA9" w:rsidRPr="009E4E09" w:rsidRDefault="005D5AA9" w:rsidP="005D5AA9">
            <w:pPr>
              <w:pStyle w:val="TableText10"/>
              <w:keepNext/>
              <w:keepLines/>
              <w:rPr>
                <w:sz w:val="22"/>
                <w:szCs w:val="22"/>
                <w:lang w:val="en-GB"/>
              </w:rPr>
            </w:pPr>
          </w:p>
        </w:tc>
        <w:tc>
          <w:tcPr>
            <w:tcW w:w="2457" w:type="pct"/>
          </w:tcPr>
          <w:p w14:paraId="69317388" w14:textId="77777777" w:rsidR="005D5AA9" w:rsidRPr="009E4E09" w:rsidRDefault="005D5AA9" w:rsidP="005D5AA9">
            <w:pPr>
              <w:pStyle w:val="TableText10"/>
              <w:keepNext/>
              <w:keepLines/>
              <w:rPr>
                <w:sz w:val="22"/>
                <w:szCs w:val="22"/>
                <w:lang w:val="en-GB"/>
              </w:rPr>
            </w:pPr>
            <w:r w:rsidRPr="009E4E09">
              <w:rPr>
                <w:sz w:val="22"/>
                <w:vertAlign w:val="superscript"/>
              </w:rPr>
              <w:t xml:space="preserve">1 </w:t>
            </w:r>
            <w:proofErr w:type="spellStart"/>
            <w:r w:rsidRPr="009E4E09">
              <w:rPr>
                <w:sz w:val="22"/>
              </w:rPr>
              <w:t>Οίδημ</w:t>
            </w:r>
            <w:proofErr w:type="spellEnd"/>
            <w:r w:rsidRPr="009E4E09">
              <w:rPr>
                <w:sz w:val="22"/>
              </w:rPr>
              <w:t>α π</w:t>
            </w:r>
            <w:proofErr w:type="spellStart"/>
            <w:r w:rsidRPr="009E4E09">
              <w:rPr>
                <w:sz w:val="22"/>
              </w:rPr>
              <w:t>ροσώ</w:t>
            </w:r>
            <w:proofErr w:type="spellEnd"/>
            <w:r w:rsidRPr="009E4E09">
              <w:rPr>
                <w:sz w:val="22"/>
              </w:rPr>
              <w:t>που</w:t>
            </w:r>
          </w:p>
        </w:tc>
        <w:tc>
          <w:tcPr>
            <w:tcW w:w="1114" w:type="pct"/>
          </w:tcPr>
          <w:p w14:paraId="292A1355"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53CBE3FF" w14:textId="77777777" w:rsidTr="00460F26">
        <w:trPr>
          <w:trHeight w:val="120"/>
        </w:trPr>
        <w:tc>
          <w:tcPr>
            <w:tcW w:w="1429" w:type="pct"/>
            <w:vMerge/>
          </w:tcPr>
          <w:p w14:paraId="4A302269" w14:textId="77777777" w:rsidR="005D5AA9" w:rsidRPr="009E4E09" w:rsidRDefault="005D5AA9" w:rsidP="005D5AA9">
            <w:pPr>
              <w:pStyle w:val="TableText10"/>
              <w:keepNext/>
              <w:keepLines/>
              <w:rPr>
                <w:sz w:val="22"/>
                <w:szCs w:val="22"/>
                <w:lang w:val="en-GB"/>
              </w:rPr>
            </w:pPr>
          </w:p>
        </w:tc>
        <w:tc>
          <w:tcPr>
            <w:tcW w:w="2457" w:type="pct"/>
          </w:tcPr>
          <w:p w14:paraId="33A4ED10" w14:textId="77777777" w:rsidR="005D5AA9" w:rsidRPr="009E4E09" w:rsidRDefault="005D5AA9" w:rsidP="005D5AA9">
            <w:pPr>
              <w:pStyle w:val="TableText10"/>
              <w:keepNext/>
              <w:keepLines/>
              <w:rPr>
                <w:sz w:val="22"/>
                <w:szCs w:val="22"/>
                <w:lang w:val="en-GB"/>
              </w:rPr>
            </w:pPr>
            <w:proofErr w:type="spellStart"/>
            <w:r w:rsidRPr="009E4E09">
              <w:rPr>
                <w:sz w:val="22"/>
              </w:rPr>
              <w:t>Αλω</w:t>
            </w:r>
            <w:proofErr w:type="spellEnd"/>
            <w:r w:rsidRPr="009E4E09">
              <w:rPr>
                <w:sz w:val="22"/>
              </w:rPr>
              <w:t>πεκία</w:t>
            </w:r>
          </w:p>
        </w:tc>
        <w:tc>
          <w:tcPr>
            <w:tcW w:w="1114" w:type="pct"/>
          </w:tcPr>
          <w:p w14:paraId="59274D43"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77ADF1D4" w14:textId="77777777" w:rsidTr="00460F26">
        <w:trPr>
          <w:trHeight w:val="120"/>
        </w:trPr>
        <w:tc>
          <w:tcPr>
            <w:tcW w:w="1429" w:type="pct"/>
            <w:vMerge/>
          </w:tcPr>
          <w:p w14:paraId="4FF6939D" w14:textId="77777777" w:rsidR="005D5AA9" w:rsidRPr="009E4E09" w:rsidRDefault="005D5AA9" w:rsidP="005D5AA9">
            <w:pPr>
              <w:pStyle w:val="TableText10"/>
              <w:keepNext/>
              <w:keepLines/>
              <w:rPr>
                <w:sz w:val="22"/>
                <w:szCs w:val="22"/>
                <w:lang w:val="en-GB"/>
              </w:rPr>
            </w:pPr>
          </w:p>
        </w:tc>
        <w:tc>
          <w:tcPr>
            <w:tcW w:w="2457" w:type="pct"/>
          </w:tcPr>
          <w:p w14:paraId="4189D00B" w14:textId="77777777" w:rsidR="005D5AA9" w:rsidRPr="009E4E09" w:rsidRDefault="005D5AA9" w:rsidP="005D5AA9">
            <w:pPr>
              <w:pStyle w:val="TableText10"/>
              <w:keepNext/>
              <w:keepLines/>
              <w:rPr>
                <w:sz w:val="22"/>
              </w:rPr>
            </w:pPr>
            <w:proofErr w:type="spellStart"/>
            <w:r w:rsidRPr="009E4E09">
              <w:rPr>
                <w:sz w:val="22"/>
              </w:rPr>
              <w:t>Δι</w:t>
            </w:r>
            <w:proofErr w:type="spellEnd"/>
            <w:r w:rsidRPr="009E4E09">
              <w:rPr>
                <w:sz w:val="22"/>
              </w:rPr>
              <w:t xml:space="preserve">αταραχές των </w:t>
            </w:r>
            <w:proofErr w:type="spellStart"/>
            <w:r w:rsidRPr="009E4E09">
              <w:rPr>
                <w:sz w:val="22"/>
              </w:rPr>
              <w:t>ονύχων</w:t>
            </w:r>
            <w:proofErr w:type="spellEnd"/>
          </w:p>
        </w:tc>
        <w:tc>
          <w:tcPr>
            <w:tcW w:w="1114" w:type="pct"/>
          </w:tcPr>
          <w:p w14:paraId="5EFEFFF3" w14:textId="77777777" w:rsidR="005D5AA9" w:rsidRPr="009E4E09" w:rsidRDefault="005D5AA9" w:rsidP="005D5AA9">
            <w:pPr>
              <w:pStyle w:val="TableText10"/>
              <w:keepNext/>
              <w:keepLines/>
              <w:rPr>
                <w:sz w:val="22"/>
                <w:lang w:val="el-GR"/>
              </w:rPr>
            </w:pPr>
            <w:r w:rsidRPr="009E4E09">
              <w:rPr>
                <w:sz w:val="22"/>
                <w:lang w:val="el-GR"/>
              </w:rPr>
              <w:t>Πολύ συχνή</w:t>
            </w:r>
          </w:p>
        </w:tc>
      </w:tr>
      <w:tr w:rsidR="00460F26" w:rsidRPr="009E4E09" w14:paraId="3229C7D9" w14:textId="77777777" w:rsidTr="00460F26">
        <w:trPr>
          <w:trHeight w:val="120"/>
        </w:trPr>
        <w:tc>
          <w:tcPr>
            <w:tcW w:w="1429" w:type="pct"/>
            <w:vMerge/>
          </w:tcPr>
          <w:p w14:paraId="67234913" w14:textId="77777777" w:rsidR="005D5AA9" w:rsidRPr="009E4E09" w:rsidRDefault="005D5AA9" w:rsidP="005D5AA9">
            <w:pPr>
              <w:pStyle w:val="TableText10"/>
              <w:keepNext/>
              <w:keepLines/>
              <w:rPr>
                <w:sz w:val="22"/>
                <w:szCs w:val="22"/>
                <w:lang w:val="en-GB"/>
              </w:rPr>
            </w:pPr>
          </w:p>
        </w:tc>
        <w:tc>
          <w:tcPr>
            <w:tcW w:w="2457" w:type="pct"/>
          </w:tcPr>
          <w:p w14:paraId="4FB74FDE" w14:textId="77777777" w:rsidR="005D5AA9" w:rsidRPr="009E4E09" w:rsidRDefault="005D5AA9" w:rsidP="005D5AA9">
            <w:pPr>
              <w:pStyle w:val="TableText10"/>
              <w:keepNext/>
              <w:keepLines/>
              <w:rPr>
                <w:sz w:val="22"/>
              </w:rPr>
            </w:pPr>
            <w:proofErr w:type="spellStart"/>
            <w:r w:rsidRPr="00631F11">
              <w:rPr>
                <w:sz w:val="22"/>
              </w:rPr>
              <w:t>Σύνδρομο</w:t>
            </w:r>
            <w:proofErr w:type="spellEnd"/>
            <w:r w:rsidRPr="00631F11">
              <w:rPr>
                <w:sz w:val="22"/>
              </w:rPr>
              <w:t xml:space="preserve"> παλα</w:t>
            </w:r>
            <w:proofErr w:type="spellStart"/>
            <w:r w:rsidRPr="00631F11">
              <w:rPr>
                <w:sz w:val="22"/>
              </w:rPr>
              <w:t>μο</w:t>
            </w:r>
            <w:proofErr w:type="spellEnd"/>
            <w:r w:rsidRPr="00631F11">
              <w:rPr>
                <w:sz w:val="22"/>
              </w:rPr>
              <w:t>-π</w:t>
            </w:r>
            <w:proofErr w:type="spellStart"/>
            <w:r w:rsidRPr="00631F11">
              <w:rPr>
                <w:sz w:val="22"/>
              </w:rPr>
              <w:t>ελμ</w:t>
            </w:r>
            <w:proofErr w:type="spellEnd"/>
            <w:r w:rsidRPr="00631F11">
              <w:rPr>
                <w:sz w:val="22"/>
              </w:rPr>
              <w:t xml:space="preserve">ατιαίας </w:t>
            </w:r>
            <w:proofErr w:type="spellStart"/>
            <w:r w:rsidRPr="00631F11">
              <w:rPr>
                <w:sz w:val="22"/>
              </w:rPr>
              <w:t>ερυθροδυσ</w:t>
            </w:r>
            <w:proofErr w:type="spellEnd"/>
            <w:r w:rsidRPr="00631F11">
              <w:rPr>
                <w:sz w:val="22"/>
              </w:rPr>
              <w:t>αισθησίας</w:t>
            </w:r>
          </w:p>
        </w:tc>
        <w:tc>
          <w:tcPr>
            <w:tcW w:w="1114" w:type="pct"/>
          </w:tcPr>
          <w:p w14:paraId="467FDC0D" w14:textId="77777777" w:rsidR="005D5AA9" w:rsidRPr="00631F11" w:rsidRDefault="005D5AA9" w:rsidP="005D5AA9">
            <w:pPr>
              <w:pStyle w:val="TableText10"/>
              <w:keepNext/>
              <w:keepLines/>
              <w:rPr>
                <w:sz w:val="22"/>
                <w:lang w:val="el-GR"/>
              </w:rPr>
            </w:pPr>
            <w:r>
              <w:rPr>
                <w:sz w:val="22"/>
                <w:lang w:val="el-GR"/>
              </w:rPr>
              <w:t>Πολύ συχνή</w:t>
            </w:r>
          </w:p>
        </w:tc>
      </w:tr>
      <w:tr w:rsidR="00460F26" w:rsidRPr="009E4E09" w14:paraId="7FD18B88" w14:textId="77777777" w:rsidTr="00460F26">
        <w:trPr>
          <w:trHeight w:val="120"/>
        </w:trPr>
        <w:tc>
          <w:tcPr>
            <w:tcW w:w="1429" w:type="pct"/>
            <w:vMerge/>
          </w:tcPr>
          <w:p w14:paraId="07E4A39B" w14:textId="77777777" w:rsidR="005D5AA9" w:rsidRPr="009E4E09" w:rsidRDefault="005D5AA9" w:rsidP="005D5AA9">
            <w:pPr>
              <w:pStyle w:val="TableText10"/>
              <w:keepNext/>
              <w:keepLines/>
              <w:rPr>
                <w:sz w:val="22"/>
                <w:szCs w:val="22"/>
                <w:lang w:val="en-GB"/>
              </w:rPr>
            </w:pPr>
          </w:p>
        </w:tc>
        <w:tc>
          <w:tcPr>
            <w:tcW w:w="2457" w:type="pct"/>
          </w:tcPr>
          <w:p w14:paraId="696527A1" w14:textId="77777777" w:rsidR="005D5AA9" w:rsidRPr="009E4E09" w:rsidRDefault="005D5AA9" w:rsidP="005D5AA9">
            <w:pPr>
              <w:pStyle w:val="TableText10"/>
              <w:keepNext/>
              <w:keepLines/>
              <w:rPr>
                <w:sz w:val="22"/>
                <w:szCs w:val="22"/>
                <w:lang w:val="en-GB"/>
              </w:rPr>
            </w:pPr>
            <w:proofErr w:type="spellStart"/>
            <w:r w:rsidRPr="009E4E09">
              <w:rPr>
                <w:sz w:val="22"/>
              </w:rPr>
              <w:t>Ακμή</w:t>
            </w:r>
            <w:proofErr w:type="spellEnd"/>
          </w:p>
        </w:tc>
        <w:tc>
          <w:tcPr>
            <w:tcW w:w="1114" w:type="pct"/>
          </w:tcPr>
          <w:p w14:paraId="68AE3FC6"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0EA54987" w14:textId="77777777" w:rsidTr="00460F26">
        <w:trPr>
          <w:trHeight w:val="120"/>
        </w:trPr>
        <w:tc>
          <w:tcPr>
            <w:tcW w:w="1429" w:type="pct"/>
            <w:vMerge/>
          </w:tcPr>
          <w:p w14:paraId="24E2E33C" w14:textId="77777777" w:rsidR="005D5AA9" w:rsidRPr="009E4E09" w:rsidRDefault="005D5AA9" w:rsidP="005D5AA9">
            <w:pPr>
              <w:pStyle w:val="TableText10"/>
              <w:keepNext/>
              <w:keepLines/>
              <w:rPr>
                <w:sz w:val="22"/>
                <w:szCs w:val="22"/>
                <w:lang w:val="en-GB"/>
              </w:rPr>
            </w:pPr>
          </w:p>
        </w:tc>
        <w:tc>
          <w:tcPr>
            <w:tcW w:w="2457" w:type="pct"/>
          </w:tcPr>
          <w:p w14:paraId="2F342DF8" w14:textId="77777777" w:rsidR="005D5AA9" w:rsidRPr="009E4E09" w:rsidRDefault="005D5AA9" w:rsidP="005D5AA9">
            <w:pPr>
              <w:pStyle w:val="TableText10"/>
              <w:keepNext/>
              <w:keepLines/>
              <w:rPr>
                <w:sz w:val="22"/>
                <w:szCs w:val="22"/>
                <w:lang w:val="en-GB"/>
              </w:rPr>
            </w:pPr>
            <w:proofErr w:type="spellStart"/>
            <w:r w:rsidRPr="009E4E09">
              <w:rPr>
                <w:sz w:val="22"/>
              </w:rPr>
              <w:t>Ξηροδερμί</w:t>
            </w:r>
            <w:proofErr w:type="spellEnd"/>
            <w:r w:rsidRPr="009E4E09">
              <w:rPr>
                <w:sz w:val="22"/>
              </w:rPr>
              <w:t>α</w:t>
            </w:r>
          </w:p>
        </w:tc>
        <w:tc>
          <w:tcPr>
            <w:tcW w:w="1114" w:type="pct"/>
          </w:tcPr>
          <w:p w14:paraId="7FD44D45"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6A773305" w14:textId="77777777" w:rsidTr="00460F26">
        <w:trPr>
          <w:trHeight w:val="120"/>
        </w:trPr>
        <w:tc>
          <w:tcPr>
            <w:tcW w:w="1429" w:type="pct"/>
            <w:vMerge/>
          </w:tcPr>
          <w:p w14:paraId="76028473" w14:textId="77777777" w:rsidR="005D5AA9" w:rsidRPr="009E4E09" w:rsidRDefault="005D5AA9" w:rsidP="005D5AA9">
            <w:pPr>
              <w:pStyle w:val="TableText10"/>
              <w:keepNext/>
              <w:keepLines/>
              <w:rPr>
                <w:sz w:val="22"/>
                <w:szCs w:val="22"/>
                <w:lang w:val="en-GB"/>
              </w:rPr>
            </w:pPr>
          </w:p>
        </w:tc>
        <w:tc>
          <w:tcPr>
            <w:tcW w:w="2457" w:type="pct"/>
          </w:tcPr>
          <w:p w14:paraId="59A029C2" w14:textId="77777777" w:rsidR="005D5AA9" w:rsidRPr="009E4E09" w:rsidRDefault="005D5AA9" w:rsidP="005D5AA9">
            <w:pPr>
              <w:pStyle w:val="TableText10"/>
              <w:keepNext/>
              <w:keepLines/>
              <w:rPr>
                <w:sz w:val="22"/>
                <w:szCs w:val="22"/>
                <w:lang w:val="en-GB"/>
              </w:rPr>
            </w:pPr>
            <w:proofErr w:type="spellStart"/>
            <w:r w:rsidRPr="009E4E09">
              <w:rPr>
                <w:sz w:val="22"/>
              </w:rPr>
              <w:t>Εκχύμωση</w:t>
            </w:r>
            <w:proofErr w:type="spellEnd"/>
          </w:p>
        </w:tc>
        <w:tc>
          <w:tcPr>
            <w:tcW w:w="1114" w:type="pct"/>
          </w:tcPr>
          <w:p w14:paraId="706EEC96"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23BEBB16" w14:textId="77777777" w:rsidTr="00460F26">
        <w:trPr>
          <w:trHeight w:val="120"/>
        </w:trPr>
        <w:tc>
          <w:tcPr>
            <w:tcW w:w="1429" w:type="pct"/>
            <w:vMerge/>
          </w:tcPr>
          <w:p w14:paraId="79ED42D2" w14:textId="77777777" w:rsidR="005D5AA9" w:rsidRPr="009E4E09" w:rsidRDefault="005D5AA9" w:rsidP="005D5AA9">
            <w:pPr>
              <w:pStyle w:val="TableText10"/>
              <w:keepNext/>
              <w:keepLines/>
              <w:rPr>
                <w:sz w:val="22"/>
                <w:szCs w:val="22"/>
                <w:lang w:val="en-GB"/>
              </w:rPr>
            </w:pPr>
          </w:p>
        </w:tc>
        <w:tc>
          <w:tcPr>
            <w:tcW w:w="2457" w:type="pct"/>
          </w:tcPr>
          <w:p w14:paraId="1E2963BC" w14:textId="77777777" w:rsidR="005D5AA9" w:rsidRPr="009E4E09" w:rsidRDefault="005D5AA9" w:rsidP="005D5AA9">
            <w:pPr>
              <w:pStyle w:val="TableText10"/>
              <w:keepNext/>
              <w:keepLines/>
              <w:rPr>
                <w:sz w:val="22"/>
                <w:szCs w:val="22"/>
                <w:lang w:val="el-GR"/>
              </w:rPr>
            </w:pPr>
            <w:r w:rsidRPr="009E4E09">
              <w:rPr>
                <w:sz w:val="22"/>
              </w:rPr>
              <w:t>Υπ</w:t>
            </w:r>
            <w:proofErr w:type="spellStart"/>
            <w:r w:rsidRPr="009E4E09">
              <w:rPr>
                <w:sz w:val="22"/>
              </w:rPr>
              <w:t>ερ</w:t>
            </w:r>
            <w:proofErr w:type="spellEnd"/>
            <w:r w:rsidRPr="009E4E09">
              <w:rPr>
                <w:sz w:val="22"/>
                <w:lang w:val="el-GR"/>
              </w:rPr>
              <w:t>ι</w:t>
            </w:r>
            <w:proofErr w:type="spellStart"/>
            <w:r w:rsidRPr="009E4E09">
              <w:rPr>
                <w:sz w:val="22"/>
              </w:rPr>
              <w:t>δρω</w:t>
            </w:r>
            <w:proofErr w:type="spellEnd"/>
            <w:r w:rsidRPr="009E4E09">
              <w:rPr>
                <w:sz w:val="22"/>
                <w:lang w:val="el-GR"/>
              </w:rPr>
              <w:t>σία</w:t>
            </w:r>
          </w:p>
        </w:tc>
        <w:tc>
          <w:tcPr>
            <w:tcW w:w="1114" w:type="pct"/>
          </w:tcPr>
          <w:p w14:paraId="34E3D713"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08303DF0" w14:textId="77777777" w:rsidTr="00460F26">
        <w:trPr>
          <w:trHeight w:val="120"/>
        </w:trPr>
        <w:tc>
          <w:tcPr>
            <w:tcW w:w="1429" w:type="pct"/>
            <w:vMerge/>
          </w:tcPr>
          <w:p w14:paraId="671C03E5" w14:textId="77777777" w:rsidR="005D5AA9" w:rsidRPr="009E4E09" w:rsidRDefault="005D5AA9" w:rsidP="005D5AA9">
            <w:pPr>
              <w:pStyle w:val="TableText10"/>
              <w:keepNext/>
              <w:keepLines/>
              <w:rPr>
                <w:sz w:val="22"/>
                <w:szCs w:val="22"/>
                <w:lang w:val="en-GB"/>
              </w:rPr>
            </w:pPr>
          </w:p>
        </w:tc>
        <w:tc>
          <w:tcPr>
            <w:tcW w:w="2457" w:type="pct"/>
          </w:tcPr>
          <w:p w14:paraId="38CE5E47" w14:textId="77777777" w:rsidR="005D5AA9" w:rsidRPr="009E4E09" w:rsidRDefault="005D5AA9" w:rsidP="005D5AA9">
            <w:pPr>
              <w:pStyle w:val="TableText10"/>
              <w:keepNext/>
              <w:keepLines/>
              <w:rPr>
                <w:sz w:val="22"/>
                <w:szCs w:val="22"/>
                <w:lang w:val="en-GB"/>
              </w:rPr>
            </w:pPr>
            <w:proofErr w:type="spellStart"/>
            <w:r w:rsidRPr="009E4E09">
              <w:rPr>
                <w:sz w:val="22"/>
              </w:rPr>
              <w:t>Κηλιδο</w:t>
            </w:r>
            <w:proofErr w:type="spellEnd"/>
            <w:r w:rsidRPr="009E4E09">
              <w:rPr>
                <w:sz w:val="22"/>
              </w:rPr>
              <w:t xml:space="preserve">βλατιδώδες </w:t>
            </w:r>
            <w:proofErr w:type="spellStart"/>
            <w:r w:rsidRPr="009E4E09">
              <w:rPr>
                <w:sz w:val="22"/>
              </w:rPr>
              <w:t>εξάνθημ</w:t>
            </w:r>
            <w:proofErr w:type="spellEnd"/>
            <w:r w:rsidRPr="009E4E09">
              <w:rPr>
                <w:sz w:val="22"/>
              </w:rPr>
              <w:t>α</w:t>
            </w:r>
          </w:p>
        </w:tc>
        <w:tc>
          <w:tcPr>
            <w:tcW w:w="1114" w:type="pct"/>
          </w:tcPr>
          <w:p w14:paraId="6003ADD2"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3D54F542" w14:textId="77777777" w:rsidTr="00460F26">
        <w:trPr>
          <w:trHeight w:val="210"/>
        </w:trPr>
        <w:tc>
          <w:tcPr>
            <w:tcW w:w="1429" w:type="pct"/>
            <w:vMerge/>
          </w:tcPr>
          <w:p w14:paraId="3DC4E233" w14:textId="77777777" w:rsidR="005D5AA9" w:rsidRPr="009E4E09" w:rsidRDefault="005D5AA9" w:rsidP="005D5AA9">
            <w:pPr>
              <w:pStyle w:val="TableText10"/>
              <w:keepNext/>
              <w:keepLines/>
              <w:rPr>
                <w:sz w:val="22"/>
                <w:szCs w:val="22"/>
                <w:lang w:val="en-GB"/>
              </w:rPr>
            </w:pPr>
          </w:p>
        </w:tc>
        <w:tc>
          <w:tcPr>
            <w:tcW w:w="2457" w:type="pct"/>
          </w:tcPr>
          <w:p w14:paraId="45269957" w14:textId="77777777" w:rsidR="005D5AA9" w:rsidRPr="009E4E09" w:rsidRDefault="005D5AA9" w:rsidP="005D5AA9">
            <w:pPr>
              <w:pStyle w:val="TableText10"/>
              <w:keepNext/>
              <w:keepLines/>
              <w:rPr>
                <w:sz w:val="22"/>
                <w:szCs w:val="22"/>
                <w:lang w:val="en-GB"/>
              </w:rPr>
            </w:pPr>
            <w:r w:rsidRPr="009E4E09">
              <w:rPr>
                <w:sz w:val="22"/>
              </w:rPr>
              <w:t>Κνησμός</w:t>
            </w:r>
          </w:p>
        </w:tc>
        <w:tc>
          <w:tcPr>
            <w:tcW w:w="1114" w:type="pct"/>
          </w:tcPr>
          <w:p w14:paraId="74D57E23"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1FE66BA8" w14:textId="77777777" w:rsidTr="00460F26">
        <w:trPr>
          <w:trHeight w:val="210"/>
        </w:trPr>
        <w:tc>
          <w:tcPr>
            <w:tcW w:w="1429" w:type="pct"/>
            <w:vMerge/>
          </w:tcPr>
          <w:p w14:paraId="7F51B838" w14:textId="77777777" w:rsidR="005D5AA9" w:rsidRPr="009E4E09" w:rsidRDefault="005D5AA9" w:rsidP="005D5AA9">
            <w:pPr>
              <w:pStyle w:val="TableText10"/>
              <w:keepNext/>
              <w:keepLines/>
              <w:rPr>
                <w:sz w:val="22"/>
                <w:szCs w:val="22"/>
                <w:lang w:val="en-GB"/>
              </w:rPr>
            </w:pPr>
          </w:p>
        </w:tc>
        <w:tc>
          <w:tcPr>
            <w:tcW w:w="2457" w:type="pct"/>
          </w:tcPr>
          <w:p w14:paraId="7D1534FA" w14:textId="77777777" w:rsidR="005D5AA9" w:rsidRPr="009E4E09" w:rsidRDefault="005D5AA9" w:rsidP="005D5AA9">
            <w:pPr>
              <w:pStyle w:val="TableText10"/>
              <w:keepNext/>
              <w:keepLines/>
              <w:rPr>
                <w:sz w:val="22"/>
                <w:lang w:val="el-GR"/>
              </w:rPr>
            </w:pPr>
            <w:r w:rsidRPr="009E4E09">
              <w:rPr>
                <w:sz w:val="22"/>
                <w:lang w:val="el-GR"/>
              </w:rPr>
              <w:t>Ρήξη όνυχα</w:t>
            </w:r>
          </w:p>
        </w:tc>
        <w:tc>
          <w:tcPr>
            <w:tcW w:w="1114" w:type="pct"/>
          </w:tcPr>
          <w:p w14:paraId="319E45BF" w14:textId="77777777" w:rsidR="005D5AA9" w:rsidRPr="009E4E09" w:rsidRDefault="005D5AA9" w:rsidP="005D5AA9">
            <w:pPr>
              <w:pStyle w:val="TableText10"/>
              <w:keepNext/>
              <w:keepLines/>
              <w:rPr>
                <w:sz w:val="22"/>
                <w:lang w:val="el-GR"/>
              </w:rPr>
            </w:pPr>
            <w:r w:rsidRPr="009E4E09">
              <w:rPr>
                <w:sz w:val="22"/>
                <w:lang w:val="el-GR"/>
              </w:rPr>
              <w:t>Συχνή</w:t>
            </w:r>
          </w:p>
        </w:tc>
      </w:tr>
      <w:tr w:rsidR="00460F26" w:rsidRPr="009E4E09" w14:paraId="31113F80" w14:textId="77777777" w:rsidTr="00460F26">
        <w:trPr>
          <w:trHeight w:val="120"/>
        </w:trPr>
        <w:tc>
          <w:tcPr>
            <w:tcW w:w="1429" w:type="pct"/>
            <w:vMerge/>
          </w:tcPr>
          <w:p w14:paraId="65BCD981" w14:textId="77777777" w:rsidR="005D5AA9" w:rsidRPr="009E4E09" w:rsidRDefault="005D5AA9" w:rsidP="005D5AA9">
            <w:pPr>
              <w:pStyle w:val="TableText10"/>
              <w:keepNext/>
              <w:keepLines/>
              <w:rPr>
                <w:sz w:val="22"/>
                <w:szCs w:val="22"/>
                <w:lang w:val="en-GB"/>
              </w:rPr>
            </w:pPr>
          </w:p>
        </w:tc>
        <w:tc>
          <w:tcPr>
            <w:tcW w:w="2457" w:type="pct"/>
          </w:tcPr>
          <w:p w14:paraId="18F12306" w14:textId="77777777" w:rsidR="005D5AA9" w:rsidRPr="009E4E09" w:rsidRDefault="005D5AA9" w:rsidP="005D5AA9">
            <w:pPr>
              <w:pStyle w:val="TableText10"/>
              <w:keepNext/>
              <w:keepLines/>
              <w:rPr>
                <w:sz w:val="22"/>
                <w:szCs w:val="22"/>
                <w:lang w:val="en-GB"/>
              </w:rPr>
            </w:pPr>
            <w:proofErr w:type="spellStart"/>
            <w:r w:rsidRPr="009E4E09">
              <w:rPr>
                <w:sz w:val="22"/>
              </w:rPr>
              <w:t>Δερμ</w:t>
            </w:r>
            <w:proofErr w:type="spellEnd"/>
            <w:r w:rsidRPr="009E4E09">
              <w:rPr>
                <w:sz w:val="22"/>
              </w:rPr>
              <w:t>ατίτιδα</w:t>
            </w:r>
          </w:p>
        </w:tc>
        <w:tc>
          <w:tcPr>
            <w:tcW w:w="1114" w:type="pct"/>
          </w:tcPr>
          <w:p w14:paraId="75D96C00"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46167568" w14:textId="77777777" w:rsidTr="00460F26">
        <w:trPr>
          <w:trHeight w:val="120"/>
        </w:trPr>
        <w:tc>
          <w:tcPr>
            <w:tcW w:w="1429" w:type="pct"/>
            <w:vMerge/>
          </w:tcPr>
          <w:p w14:paraId="7DBDE2F2" w14:textId="77777777" w:rsidR="005D5AA9" w:rsidRPr="009E4E09" w:rsidRDefault="005D5AA9" w:rsidP="005D5AA9">
            <w:pPr>
              <w:pStyle w:val="TableText10"/>
              <w:keepNext/>
              <w:keepLines/>
              <w:rPr>
                <w:sz w:val="22"/>
                <w:szCs w:val="22"/>
                <w:lang w:val="en-GB"/>
              </w:rPr>
            </w:pPr>
          </w:p>
        </w:tc>
        <w:tc>
          <w:tcPr>
            <w:tcW w:w="2457" w:type="pct"/>
          </w:tcPr>
          <w:p w14:paraId="78B848C2" w14:textId="77777777" w:rsidR="005D5AA9" w:rsidRPr="009E4E09" w:rsidRDefault="005D5AA9" w:rsidP="005D5AA9">
            <w:pPr>
              <w:pStyle w:val="TableText10"/>
              <w:keepNext/>
              <w:keepLines/>
              <w:rPr>
                <w:sz w:val="22"/>
                <w:szCs w:val="22"/>
                <w:lang w:val="en-GB"/>
              </w:rPr>
            </w:pPr>
            <w:proofErr w:type="spellStart"/>
            <w:r w:rsidRPr="009E4E09">
              <w:rPr>
                <w:sz w:val="22"/>
              </w:rPr>
              <w:t>Κνίδωση</w:t>
            </w:r>
            <w:proofErr w:type="spellEnd"/>
          </w:p>
        </w:tc>
        <w:tc>
          <w:tcPr>
            <w:tcW w:w="1114" w:type="pct"/>
          </w:tcPr>
          <w:p w14:paraId="50CC3B94" w14:textId="77777777" w:rsidR="005D5AA9" w:rsidRPr="009E4E09" w:rsidRDefault="005D5AA9" w:rsidP="005D5AA9">
            <w:pPr>
              <w:pStyle w:val="TableText10"/>
              <w:keepNext/>
              <w:keepLines/>
              <w:rPr>
                <w:sz w:val="22"/>
                <w:szCs w:val="22"/>
                <w:lang w:val="en-GB"/>
              </w:rPr>
            </w:pPr>
            <w:proofErr w:type="spellStart"/>
            <w:r w:rsidRPr="009E4E09">
              <w:rPr>
                <w:sz w:val="22"/>
              </w:rPr>
              <w:t>Μη</w:t>
            </w:r>
            <w:proofErr w:type="spellEnd"/>
            <w:r w:rsidRPr="009E4E09">
              <w:rPr>
                <w:sz w:val="22"/>
              </w:rPr>
              <w:t xml:space="preserve"> </w:t>
            </w:r>
            <w:proofErr w:type="spellStart"/>
            <w:r w:rsidRPr="009E4E09">
              <w:rPr>
                <w:sz w:val="22"/>
              </w:rPr>
              <w:t>συχνή</w:t>
            </w:r>
            <w:proofErr w:type="spellEnd"/>
          </w:p>
        </w:tc>
      </w:tr>
      <w:tr w:rsidR="00460F26" w:rsidRPr="009E4E09" w14:paraId="21360A57" w14:textId="77777777" w:rsidTr="00460F26">
        <w:trPr>
          <w:trHeight w:val="120"/>
        </w:trPr>
        <w:tc>
          <w:tcPr>
            <w:tcW w:w="1429" w:type="pct"/>
            <w:vMerge/>
          </w:tcPr>
          <w:p w14:paraId="66A2EC0C" w14:textId="77777777" w:rsidR="005D5AA9" w:rsidRPr="009E4E09" w:rsidRDefault="005D5AA9" w:rsidP="005D5AA9">
            <w:pPr>
              <w:pStyle w:val="TableText10"/>
              <w:keepNext/>
              <w:keepLines/>
              <w:rPr>
                <w:sz w:val="22"/>
                <w:szCs w:val="22"/>
                <w:lang w:val="en-GB"/>
              </w:rPr>
            </w:pPr>
          </w:p>
        </w:tc>
        <w:tc>
          <w:tcPr>
            <w:tcW w:w="2457" w:type="pct"/>
          </w:tcPr>
          <w:p w14:paraId="13467D53" w14:textId="77777777" w:rsidR="005D5AA9" w:rsidRPr="009E4E09" w:rsidRDefault="005D5AA9" w:rsidP="005D5AA9">
            <w:pPr>
              <w:pStyle w:val="TableText10"/>
              <w:keepNext/>
              <w:keepLines/>
              <w:rPr>
                <w:sz w:val="22"/>
                <w:szCs w:val="22"/>
                <w:lang w:val="en-GB"/>
              </w:rPr>
            </w:pPr>
            <w:proofErr w:type="spellStart"/>
            <w:r w:rsidRPr="009E4E09">
              <w:rPr>
                <w:sz w:val="22"/>
              </w:rPr>
              <w:t>Αγγειοοίδημ</w:t>
            </w:r>
            <w:proofErr w:type="spellEnd"/>
            <w:r w:rsidRPr="009E4E09">
              <w:rPr>
                <w:sz w:val="22"/>
              </w:rPr>
              <w:t>α</w:t>
            </w:r>
          </w:p>
        </w:tc>
        <w:tc>
          <w:tcPr>
            <w:tcW w:w="1114" w:type="pct"/>
          </w:tcPr>
          <w:p w14:paraId="1242A163"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7152C723" w14:textId="77777777" w:rsidTr="00460F26">
        <w:trPr>
          <w:trHeight w:val="173"/>
        </w:trPr>
        <w:tc>
          <w:tcPr>
            <w:tcW w:w="1429" w:type="pct"/>
            <w:vMerge w:val="restart"/>
          </w:tcPr>
          <w:p w14:paraId="31376800" w14:textId="77777777" w:rsidR="005D5AA9" w:rsidRPr="009E4E09" w:rsidRDefault="005D5AA9" w:rsidP="005D5AA9">
            <w:pPr>
              <w:pStyle w:val="TableText10"/>
              <w:keepNext/>
              <w:keepLines/>
              <w:rPr>
                <w:sz w:val="22"/>
                <w:szCs w:val="22"/>
                <w:lang w:val="el-GR"/>
              </w:rPr>
            </w:pPr>
            <w:r w:rsidRPr="009E4E09">
              <w:rPr>
                <w:sz w:val="22"/>
                <w:lang w:val="el-GR"/>
              </w:rPr>
              <w:t>Διαταραχές του μυοσκελετικού συστήματος και του συνδετικού ιστού</w:t>
            </w:r>
          </w:p>
        </w:tc>
        <w:tc>
          <w:tcPr>
            <w:tcW w:w="2457" w:type="pct"/>
          </w:tcPr>
          <w:p w14:paraId="359D8AE9" w14:textId="77777777" w:rsidR="005D5AA9" w:rsidRPr="009E4E09" w:rsidRDefault="005D5AA9" w:rsidP="005D5AA9">
            <w:pPr>
              <w:pStyle w:val="TableText10"/>
              <w:keepNext/>
              <w:keepLines/>
              <w:rPr>
                <w:sz w:val="22"/>
                <w:szCs w:val="22"/>
                <w:lang w:val="en-GB"/>
              </w:rPr>
            </w:pPr>
            <w:proofErr w:type="spellStart"/>
            <w:r w:rsidRPr="009E4E09">
              <w:rPr>
                <w:sz w:val="22"/>
              </w:rPr>
              <w:t>Αρθρ</w:t>
            </w:r>
            <w:proofErr w:type="spellEnd"/>
            <w:r w:rsidRPr="009E4E09">
              <w:rPr>
                <w:sz w:val="22"/>
              </w:rPr>
              <w:t>αλγία</w:t>
            </w:r>
          </w:p>
        </w:tc>
        <w:tc>
          <w:tcPr>
            <w:tcW w:w="1114" w:type="pct"/>
          </w:tcPr>
          <w:p w14:paraId="77E6EE59"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372E9112" w14:textId="77777777" w:rsidTr="00460F26">
        <w:trPr>
          <w:trHeight w:val="195"/>
        </w:trPr>
        <w:tc>
          <w:tcPr>
            <w:tcW w:w="1429" w:type="pct"/>
            <w:vMerge/>
          </w:tcPr>
          <w:p w14:paraId="0FAE7ED5" w14:textId="77777777" w:rsidR="005D5AA9" w:rsidRPr="009E4E09" w:rsidRDefault="005D5AA9" w:rsidP="005D5AA9">
            <w:pPr>
              <w:pStyle w:val="TableText10"/>
              <w:keepNext/>
              <w:keepLines/>
              <w:rPr>
                <w:sz w:val="22"/>
                <w:szCs w:val="22"/>
                <w:lang w:val="en-GB"/>
              </w:rPr>
            </w:pPr>
          </w:p>
        </w:tc>
        <w:tc>
          <w:tcPr>
            <w:tcW w:w="2457" w:type="pct"/>
          </w:tcPr>
          <w:p w14:paraId="34446142" w14:textId="77777777" w:rsidR="005D5AA9" w:rsidRPr="009E4E09" w:rsidRDefault="005D5AA9" w:rsidP="005D5AA9">
            <w:pPr>
              <w:pStyle w:val="TableText10"/>
              <w:keepNext/>
              <w:keepLines/>
              <w:rPr>
                <w:sz w:val="22"/>
                <w:szCs w:val="22"/>
                <w:lang w:val="en-GB"/>
              </w:rPr>
            </w:pPr>
            <w:r w:rsidRPr="009E4E09">
              <w:rPr>
                <w:sz w:val="22"/>
                <w:vertAlign w:val="superscript"/>
              </w:rPr>
              <w:t>1</w:t>
            </w:r>
            <w:r w:rsidRPr="009E4E09">
              <w:rPr>
                <w:sz w:val="22"/>
              </w:rPr>
              <w:t xml:space="preserve">Μυϊκό </w:t>
            </w:r>
            <w:proofErr w:type="spellStart"/>
            <w:r w:rsidRPr="009E4E09">
              <w:rPr>
                <w:sz w:val="22"/>
              </w:rPr>
              <w:t>σφίξιμο</w:t>
            </w:r>
            <w:proofErr w:type="spellEnd"/>
          </w:p>
        </w:tc>
        <w:tc>
          <w:tcPr>
            <w:tcW w:w="1114" w:type="pct"/>
          </w:tcPr>
          <w:p w14:paraId="3E53FD70"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2E55CA38" w14:textId="77777777" w:rsidTr="00460F26">
        <w:trPr>
          <w:trHeight w:val="120"/>
        </w:trPr>
        <w:tc>
          <w:tcPr>
            <w:tcW w:w="1429" w:type="pct"/>
            <w:vMerge/>
          </w:tcPr>
          <w:p w14:paraId="10804226" w14:textId="77777777" w:rsidR="005D5AA9" w:rsidRPr="009E4E09" w:rsidRDefault="005D5AA9" w:rsidP="005D5AA9">
            <w:pPr>
              <w:pStyle w:val="TableText10"/>
              <w:keepNext/>
              <w:keepLines/>
              <w:rPr>
                <w:sz w:val="22"/>
                <w:szCs w:val="22"/>
                <w:lang w:val="en-GB"/>
              </w:rPr>
            </w:pPr>
          </w:p>
        </w:tc>
        <w:tc>
          <w:tcPr>
            <w:tcW w:w="2457" w:type="pct"/>
          </w:tcPr>
          <w:p w14:paraId="237660C8" w14:textId="77777777" w:rsidR="005D5AA9" w:rsidRPr="009E4E09" w:rsidRDefault="005D5AA9" w:rsidP="005D5AA9">
            <w:pPr>
              <w:pStyle w:val="TableText10"/>
              <w:keepNext/>
              <w:keepLines/>
              <w:rPr>
                <w:sz w:val="22"/>
                <w:szCs w:val="22"/>
                <w:lang w:val="en-GB"/>
              </w:rPr>
            </w:pPr>
            <w:proofErr w:type="spellStart"/>
            <w:r w:rsidRPr="009E4E09">
              <w:rPr>
                <w:sz w:val="22"/>
              </w:rPr>
              <w:t>Μυ</w:t>
            </w:r>
            <w:proofErr w:type="spellEnd"/>
            <w:r w:rsidRPr="009E4E09">
              <w:rPr>
                <w:sz w:val="22"/>
              </w:rPr>
              <w:t>αλγία</w:t>
            </w:r>
          </w:p>
        </w:tc>
        <w:tc>
          <w:tcPr>
            <w:tcW w:w="1114" w:type="pct"/>
          </w:tcPr>
          <w:p w14:paraId="0F6B9C3F"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4DD3D95E" w14:textId="77777777" w:rsidTr="00460F26">
        <w:trPr>
          <w:trHeight w:val="120"/>
        </w:trPr>
        <w:tc>
          <w:tcPr>
            <w:tcW w:w="1429" w:type="pct"/>
            <w:vMerge/>
          </w:tcPr>
          <w:p w14:paraId="2C3B9C10" w14:textId="77777777" w:rsidR="005D5AA9" w:rsidRPr="009E4E09" w:rsidRDefault="005D5AA9" w:rsidP="005D5AA9">
            <w:pPr>
              <w:pStyle w:val="TableText10"/>
              <w:keepNext/>
              <w:keepLines/>
              <w:rPr>
                <w:sz w:val="22"/>
                <w:szCs w:val="22"/>
                <w:lang w:val="en-GB"/>
              </w:rPr>
            </w:pPr>
          </w:p>
        </w:tc>
        <w:tc>
          <w:tcPr>
            <w:tcW w:w="2457" w:type="pct"/>
          </w:tcPr>
          <w:p w14:paraId="05DEE3DD" w14:textId="77777777" w:rsidR="005D5AA9" w:rsidRPr="009E4E09" w:rsidRDefault="005D5AA9" w:rsidP="005D5AA9">
            <w:pPr>
              <w:pStyle w:val="TableText10"/>
              <w:keepNext/>
              <w:keepLines/>
              <w:rPr>
                <w:sz w:val="22"/>
                <w:szCs w:val="22"/>
                <w:lang w:val="en-GB"/>
              </w:rPr>
            </w:pPr>
            <w:proofErr w:type="spellStart"/>
            <w:r w:rsidRPr="009E4E09">
              <w:rPr>
                <w:sz w:val="22"/>
              </w:rPr>
              <w:t>Αρθρίτιδ</w:t>
            </w:r>
            <w:proofErr w:type="spellEnd"/>
            <w:r w:rsidRPr="009E4E09">
              <w:rPr>
                <w:sz w:val="22"/>
              </w:rPr>
              <w:t>α</w:t>
            </w:r>
          </w:p>
        </w:tc>
        <w:tc>
          <w:tcPr>
            <w:tcW w:w="1114" w:type="pct"/>
          </w:tcPr>
          <w:p w14:paraId="52D844CA"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5F64AB7D" w14:textId="77777777" w:rsidTr="00460F26">
        <w:trPr>
          <w:trHeight w:val="285"/>
        </w:trPr>
        <w:tc>
          <w:tcPr>
            <w:tcW w:w="1429" w:type="pct"/>
            <w:vMerge/>
          </w:tcPr>
          <w:p w14:paraId="5346B8C6" w14:textId="77777777" w:rsidR="005D5AA9" w:rsidRPr="009E4E09" w:rsidRDefault="005D5AA9" w:rsidP="005D5AA9">
            <w:pPr>
              <w:pStyle w:val="TableText10"/>
              <w:keepNext/>
              <w:keepLines/>
              <w:rPr>
                <w:sz w:val="22"/>
                <w:szCs w:val="22"/>
                <w:lang w:val="en-GB"/>
              </w:rPr>
            </w:pPr>
          </w:p>
        </w:tc>
        <w:tc>
          <w:tcPr>
            <w:tcW w:w="2457" w:type="pct"/>
          </w:tcPr>
          <w:p w14:paraId="5B2B64A9" w14:textId="77777777" w:rsidR="005D5AA9" w:rsidRPr="009E4E09" w:rsidRDefault="005D5AA9" w:rsidP="005D5AA9">
            <w:pPr>
              <w:pStyle w:val="TableText10"/>
              <w:keepNext/>
              <w:keepLines/>
              <w:rPr>
                <w:sz w:val="22"/>
                <w:szCs w:val="22"/>
                <w:lang w:val="en-GB"/>
              </w:rPr>
            </w:pPr>
            <w:proofErr w:type="spellStart"/>
            <w:r w:rsidRPr="009E4E09">
              <w:rPr>
                <w:sz w:val="22"/>
              </w:rPr>
              <w:t>Οσφυ</w:t>
            </w:r>
            <w:proofErr w:type="spellEnd"/>
            <w:r w:rsidRPr="009E4E09">
              <w:rPr>
                <w:sz w:val="22"/>
              </w:rPr>
              <w:t>αλγία</w:t>
            </w:r>
          </w:p>
        </w:tc>
        <w:tc>
          <w:tcPr>
            <w:tcW w:w="1114" w:type="pct"/>
          </w:tcPr>
          <w:p w14:paraId="2AC19458"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3E0D4ED8" w14:textId="77777777" w:rsidTr="00460F26">
        <w:trPr>
          <w:trHeight w:val="285"/>
        </w:trPr>
        <w:tc>
          <w:tcPr>
            <w:tcW w:w="1429" w:type="pct"/>
            <w:vMerge/>
          </w:tcPr>
          <w:p w14:paraId="3413CB1A" w14:textId="77777777" w:rsidR="005D5AA9" w:rsidRPr="009E4E09" w:rsidRDefault="005D5AA9" w:rsidP="005D5AA9">
            <w:pPr>
              <w:pStyle w:val="TableText10"/>
              <w:keepNext/>
              <w:keepLines/>
              <w:rPr>
                <w:sz w:val="22"/>
                <w:szCs w:val="22"/>
                <w:lang w:val="en-GB"/>
              </w:rPr>
            </w:pPr>
          </w:p>
        </w:tc>
        <w:tc>
          <w:tcPr>
            <w:tcW w:w="2457" w:type="pct"/>
          </w:tcPr>
          <w:p w14:paraId="76638579" w14:textId="77777777" w:rsidR="005D5AA9" w:rsidRPr="009E4E09" w:rsidRDefault="005D5AA9" w:rsidP="005D5AA9">
            <w:pPr>
              <w:pStyle w:val="TableText10"/>
              <w:keepNext/>
              <w:keepLines/>
              <w:rPr>
                <w:sz w:val="22"/>
                <w:szCs w:val="22"/>
                <w:lang w:val="en-GB"/>
              </w:rPr>
            </w:pPr>
            <w:proofErr w:type="spellStart"/>
            <w:r w:rsidRPr="009E4E09">
              <w:rPr>
                <w:sz w:val="22"/>
              </w:rPr>
              <w:t>Οστικό</w:t>
            </w:r>
            <w:proofErr w:type="spellEnd"/>
            <w:r w:rsidRPr="009E4E09">
              <w:rPr>
                <w:sz w:val="22"/>
              </w:rPr>
              <w:t xml:space="preserve"> </w:t>
            </w:r>
            <w:proofErr w:type="spellStart"/>
            <w:r w:rsidRPr="009E4E09">
              <w:rPr>
                <w:sz w:val="22"/>
              </w:rPr>
              <w:t>άλγος</w:t>
            </w:r>
            <w:proofErr w:type="spellEnd"/>
          </w:p>
        </w:tc>
        <w:tc>
          <w:tcPr>
            <w:tcW w:w="1114" w:type="pct"/>
          </w:tcPr>
          <w:p w14:paraId="63047BC6"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0F1C6AF2" w14:textId="77777777" w:rsidTr="00460F26">
        <w:trPr>
          <w:trHeight w:val="285"/>
        </w:trPr>
        <w:tc>
          <w:tcPr>
            <w:tcW w:w="1429" w:type="pct"/>
            <w:vMerge/>
          </w:tcPr>
          <w:p w14:paraId="1F968E3C" w14:textId="77777777" w:rsidR="005D5AA9" w:rsidRPr="009E4E09" w:rsidRDefault="005D5AA9" w:rsidP="005D5AA9">
            <w:pPr>
              <w:pStyle w:val="TableText10"/>
              <w:keepNext/>
              <w:keepLines/>
              <w:rPr>
                <w:sz w:val="22"/>
                <w:szCs w:val="22"/>
                <w:lang w:val="en-GB"/>
              </w:rPr>
            </w:pPr>
          </w:p>
        </w:tc>
        <w:tc>
          <w:tcPr>
            <w:tcW w:w="2457" w:type="pct"/>
          </w:tcPr>
          <w:p w14:paraId="6DDB5E7F" w14:textId="77777777" w:rsidR="005D5AA9" w:rsidRPr="009E4E09" w:rsidRDefault="005D5AA9" w:rsidP="005D5AA9">
            <w:pPr>
              <w:pStyle w:val="TableText10"/>
              <w:keepNext/>
              <w:keepLines/>
              <w:rPr>
                <w:sz w:val="22"/>
                <w:szCs w:val="22"/>
                <w:lang w:val="en-GB"/>
              </w:rPr>
            </w:pPr>
            <w:proofErr w:type="spellStart"/>
            <w:r w:rsidRPr="009E4E09">
              <w:rPr>
                <w:sz w:val="22"/>
              </w:rPr>
              <w:t>Μυϊκοί</w:t>
            </w:r>
            <w:proofErr w:type="spellEnd"/>
            <w:r w:rsidRPr="009E4E09">
              <w:rPr>
                <w:sz w:val="22"/>
              </w:rPr>
              <w:t xml:space="preserve"> σπα</w:t>
            </w:r>
            <w:proofErr w:type="spellStart"/>
            <w:r w:rsidRPr="009E4E09">
              <w:rPr>
                <w:sz w:val="22"/>
              </w:rPr>
              <w:t>σμοί</w:t>
            </w:r>
            <w:proofErr w:type="spellEnd"/>
          </w:p>
        </w:tc>
        <w:tc>
          <w:tcPr>
            <w:tcW w:w="1114" w:type="pct"/>
          </w:tcPr>
          <w:p w14:paraId="13C53203"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6AA48DF6" w14:textId="77777777" w:rsidTr="00460F26">
        <w:trPr>
          <w:trHeight w:val="285"/>
        </w:trPr>
        <w:tc>
          <w:tcPr>
            <w:tcW w:w="1429" w:type="pct"/>
            <w:vMerge/>
          </w:tcPr>
          <w:p w14:paraId="503F6ED3" w14:textId="77777777" w:rsidR="005D5AA9" w:rsidRPr="009E4E09" w:rsidRDefault="005D5AA9" w:rsidP="005D5AA9">
            <w:pPr>
              <w:pStyle w:val="TableText10"/>
              <w:keepNext/>
              <w:keepLines/>
              <w:rPr>
                <w:sz w:val="22"/>
                <w:szCs w:val="22"/>
                <w:lang w:val="en-GB"/>
              </w:rPr>
            </w:pPr>
          </w:p>
        </w:tc>
        <w:tc>
          <w:tcPr>
            <w:tcW w:w="2457" w:type="pct"/>
          </w:tcPr>
          <w:p w14:paraId="2C8B753D" w14:textId="77777777" w:rsidR="005D5AA9" w:rsidRPr="009E4E09" w:rsidRDefault="005D5AA9" w:rsidP="005D5AA9">
            <w:pPr>
              <w:pStyle w:val="TableText10"/>
              <w:keepNext/>
              <w:keepLines/>
              <w:rPr>
                <w:sz w:val="22"/>
                <w:szCs w:val="22"/>
                <w:lang w:val="en-GB"/>
              </w:rPr>
            </w:pPr>
            <w:r w:rsidRPr="009E4E09">
              <w:rPr>
                <w:sz w:val="22"/>
              </w:rPr>
              <w:t>Αυχενα</w:t>
            </w:r>
            <w:proofErr w:type="spellStart"/>
            <w:r w:rsidRPr="009E4E09">
              <w:rPr>
                <w:sz w:val="22"/>
              </w:rPr>
              <w:t>λγί</w:t>
            </w:r>
            <w:proofErr w:type="spellEnd"/>
            <w:r w:rsidRPr="009E4E09">
              <w:rPr>
                <w:sz w:val="22"/>
              </w:rPr>
              <w:t>α</w:t>
            </w:r>
          </w:p>
        </w:tc>
        <w:tc>
          <w:tcPr>
            <w:tcW w:w="1114" w:type="pct"/>
          </w:tcPr>
          <w:p w14:paraId="7D1D5DCD"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674510A7" w14:textId="77777777" w:rsidTr="00460F26">
        <w:trPr>
          <w:trHeight w:val="285"/>
        </w:trPr>
        <w:tc>
          <w:tcPr>
            <w:tcW w:w="1429" w:type="pct"/>
            <w:vMerge/>
          </w:tcPr>
          <w:p w14:paraId="45E70663" w14:textId="77777777" w:rsidR="005D5AA9" w:rsidRPr="009E4E09" w:rsidRDefault="005D5AA9" w:rsidP="005D5AA9">
            <w:pPr>
              <w:pStyle w:val="TableText10"/>
              <w:keepNext/>
              <w:keepLines/>
              <w:rPr>
                <w:sz w:val="22"/>
                <w:szCs w:val="22"/>
                <w:lang w:val="en-GB"/>
              </w:rPr>
            </w:pPr>
          </w:p>
        </w:tc>
        <w:tc>
          <w:tcPr>
            <w:tcW w:w="2457" w:type="pct"/>
          </w:tcPr>
          <w:p w14:paraId="4AECCCA5" w14:textId="77777777" w:rsidR="005D5AA9" w:rsidRPr="009E4E09" w:rsidRDefault="005D5AA9" w:rsidP="005D5AA9">
            <w:pPr>
              <w:pStyle w:val="TableText10"/>
              <w:keepNext/>
              <w:keepLines/>
              <w:rPr>
                <w:sz w:val="22"/>
                <w:lang w:val="el-GR"/>
              </w:rPr>
            </w:pPr>
            <w:r w:rsidRPr="009E4E09">
              <w:rPr>
                <w:sz w:val="22"/>
                <w:lang w:val="el-GR"/>
              </w:rPr>
              <w:t>Πόνος στα άκρα</w:t>
            </w:r>
          </w:p>
        </w:tc>
        <w:tc>
          <w:tcPr>
            <w:tcW w:w="1114" w:type="pct"/>
          </w:tcPr>
          <w:p w14:paraId="7973B71F" w14:textId="77777777" w:rsidR="005D5AA9" w:rsidRPr="009E4E09" w:rsidRDefault="005D5AA9" w:rsidP="005D5AA9">
            <w:pPr>
              <w:pStyle w:val="TableText10"/>
              <w:keepNext/>
              <w:keepLines/>
              <w:rPr>
                <w:sz w:val="22"/>
                <w:lang w:val="el-GR"/>
              </w:rPr>
            </w:pPr>
            <w:r w:rsidRPr="009E4E09">
              <w:rPr>
                <w:sz w:val="22"/>
                <w:lang w:val="el-GR"/>
              </w:rPr>
              <w:t>Συχνή</w:t>
            </w:r>
          </w:p>
        </w:tc>
      </w:tr>
      <w:tr w:rsidR="00460F26" w:rsidRPr="009E4E09" w14:paraId="3BA22DFE" w14:textId="77777777" w:rsidTr="00460F26">
        <w:trPr>
          <w:trHeight w:val="303"/>
        </w:trPr>
        <w:tc>
          <w:tcPr>
            <w:tcW w:w="1429" w:type="pct"/>
            <w:vMerge w:val="restart"/>
          </w:tcPr>
          <w:p w14:paraId="5F9CC230" w14:textId="77777777" w:rsidR="005D5AA9" w:rsidRPr="009E4E09" w:rsidRDefault="005D5AA9" w:rsidP="005D5AA9">
            <w:pPr>
              <w:pStyle w:val="TableText10"/>
              <w:keepNext/>
              <w:rPr>
                <w:sz w:val="22"/>
                <w:szCs w:val="22"/>
                <w:lang w:val="el-GR"/>
              </w:rPr>
            </w:pPr>
            <w:r w:rsidRPr="009E4E09">
              <w:rPr>
                <w:sz w:val="22"/>
                <w:lang w:val="el-GR"/>
              </w:rPr>
              <w:t>Διαταραχές των νεφρών και των ουροφόρων οδών</w:t>
            </w:r>
          </w:p>
        </w:tc>
        <w:tc>
          <w:tcPr>
            <w:tcW w:w="2457" w:type="pct"/>
          </w:tcPr>
          <w:p w14:paraId="1BD29E61" w14:textId="77777777" w:rsidR="005D5AA9" w:rsidRPr="009E4E09" w:rsidRDefault="005D5AA9" w:rsidP="005D5AA9">
            <w:pPr>
              <w:pStyle w:val="TableText10"/>
              <w:keepNext/>
              <w:rPr>
                <w:sz w:val="22"/>
                <w:szCs w:val="22"/>
                <w:lang w:val="en-GB"/>
              </w:rPr>
            </w:pPr>
            <w:proofErr w:type="spellStart"/>
            <w:r w:rsidRPr="009E4E09">
              <w:rPr>
                <w:sz w:val="22"/>
              </w:rPr>
              <w:t>Νεφρική</w:t>
            </w:r>
            <w:proofErr w:type="spellEnd"/>
            <w:r w:rsidRPr="009E4E09">
              <w:rPr>
                <w:sz w:val="22"/>
              </w:rPr>
              <w:t xml:space="preserve"> </w:t>
            </w:r>
            <w:proofErr w:type="spellStart"/>
            <w:r w:rsidRPr="009E4E09">
              <w:rPr>
                <w:sz w:val="22"/>
              </w:rPr>
              <w:t>δι</w:t>
            </w:r>
            <w:proofErr w:type="spellEnd"/>
            <w:r w:rsidRPr="009E4E09">
              <w:rPr>
                <w:sz w:val="22"/>
              </w:rPr>
              <w:t>αταραχή</w:t>
            </w:r>
          </w:p>
        </w:tc>
        <w:tc>
          <w:tcPr>
            <w:tcW w:w="1114" w:type="pct"/>
          </w:tcPr>
          <w:p w14:paraId="7A12BB23" w14:textId="77777777" w:rsidR="005D5AA9" w:rsidRPr="009E4E09" w:rsidRDefault="005D5AA9" w:rsidP="005D5AA9">
            <w:pPr>
              <w:pStyle w:val="TableText10"/>
              <w:keepNext/>
              <w:rPr>
                <w:sz w:val="22"/>
                <w:szCs w:val="22"/>
                <w:lang w:val="en-GB"/>
              </w:rPr>
            </w:pPr>
            <w:proofErr w:type="spellStart"/>
            <w:r w:rsidRPr="009E4E09">
              <w:rPr>
                <w:sz w:val="22"/>
              </w:rPr>
              <w:t>Συχνή</w:t>
            </w:r>
            <w:proofErr w:type="spellEnd"/>
          </w:p>
        </w:tc>
      </w:tr>
      <w:tr w:rsidR="00460F26" w:rsidRPr="009E4E09" w14:paraId="51B62FEC" w14:textId="77777777" w:rsidTr="00460F26">
        <w:trPr>
          <w:trHeight w:val="142"/>
        </w:trPr>
        <w:tc>
          <w:tcPr>
            <w:tcW w:w="1429" w:type="pct"/>
            <w:vMerge/>
          </w:tcPr>
          <w:p w14:paraId="57CB41EA" w14:textId="77777777" w:rsidR="005D5AA9" w:rsidRPr="009E4E09" w:rsidRDefault="005D5AA9" w:rsidP="005D5AA9">
            <w:pPr>
              <w:pStyle w:val="TableText10"/>
              <w:keepNext/>
              <w:rPr>
                <w:sz w:val="22"/>
                <w:szCs w:val="22"/>
                <w:lang w:val="en-GB"/>
              </w:rPr>
            </w:pPr>
          </w:p>
        </w:tc>
        <w:tc>
          <w:tcPr>
            <w:tcW w:w="2457" w:type="pct"/>
          </w:tcPr>
          <w:p w14:paraId="2BAC8347" w14:textId="77777777" w:rsidR="005D5AA9" w:rsidRPr="009E4E09" w:rsidRDefault="005D5AA9" w:rsidP="005D5AA9">
            <w:pPr>
              <w:pStyle w:val="TableText10"/>
              <w:keepNext/>
              <w:rPr>
                <w:sz w:val="22"/>
                <w:szCs w:val="22"/>
                <w:lang w:val="en-GB"/>
              </w:rPr>
            </w:pPr>
            <w:proofErr w:type="spellStart"/>
            <w:r w:rsidRPr="009E4E09">
              <w:rPr>
                <w:sz w:val="22"/>
              </w:rPr>
              <w:t>Μεμ</w:t>
            </w:r>
            <w:proofErr w:type="spellEnd"/>
            <w:r w:rsidRPr="009E4E09">
              <w:rPr>
                <w:sz w:val="22"/>
              </w:rPr>
              <w:t>βρανώδης σπ</w:t>
            </w:r>
            <w:proofErr w:type="spellStart"/>
            <w:r w:rsidRPr="009E4E09">
              <w:rPr>
                <w:sz w:val="22"/>
              </w:rPr>
              <w:t>ειρ</w:t>
            </w:r>
            <w:proofErr w:type="spellEnd"/>
            <w:r w:rsidRPr="009E4E09">
              <w:rPr>
                <w:sz w:val="22"/>
              </w:rPr>
              <w:t>αματονεφρίτιδα</w:t>
            </w:r>
          </w:p>
        </w:tc>
        <w:tc>
          <w:tcPr>
            <w:tcW w:w="1114" w:type="pct"/>
          </w:tcPr>
          <w:p w14:paraId="14350965" w14:textId="77777777" w:rsidR="005D5AA9" w:rsidRPr="009E4E09" w:rsidRDefault="005D5AA9" w:rsidP="005D5AA9">
            <w:pPr>
              <w:pStyle w:val="TableText10"/>
              <w:keepNext/>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49D7D304" w14:textId="77777777" w:rsidTr="00460F26">
        <w:trPr>
          <w:trHeight w:val="285"/>
        </w:trPr>
        <w:tc>
          <w:tcPr>
            <w:tcW w:w="1429" w:type="pct"/>
            <w:vMerge/>
          </w:tcPr>
          <w:p w14:paraId="55594E78" w14:textId="77777777" w:rsidR="005D5AA9" w:rsidRPr="009E4E09" w:rsidRDefault="005D5AA9" w:rsidP="005D5AA9">
            <w:pPr>
              <w:pStyle w:val="TableText10"/>
              <w:rPr>
                <w:sz w:val="22"/>
                <w:szCs w:val="22"/>
                <w:lang w:val="en-GB"/>
              </w:rPr>
            </w:pPr>
          </w:p>
        </w:tc>
        <w:tc>
          <w:tcPr>
            <w:tcW w:w="2457" w:type="pct"/>
          </w:tcPr>
          <w:p w14:paraId="5E243459" w14:textId="77777777" w:rsidR="005D5AA9" w:rsidRPr="009E4E09" w:rsidRDefault="005D5AA9" w:rsidP="005D5AA9">
            <w:pPr>
              <w:pStyle w:val="TableText10"/>
              <w:rPr>
                <w:sz w:val="22"/>
                <w:szCs w:val="22"/>
                <w:lang w:val="en-GB"/>
              </w:rPr>
            </w:pPr>
            <w:r w:rsidRPr="009E4E09">
              <w:rPr>
                <w:sz w:val="22"/>
              </w:rPr>
              <w:t>Σπ</w:t>
            </w:r>
            <w:proofErr w:type="spellStart"/>
            <w:r w:rsidRPr="009E4E09">
              <w:rPr>
                <w:sz w:val="22"/>
              </w:rPr>
              <w:t>ειρ</w:t>
            </w:r>
            <w:proofErr w:type="spellEnd"/>
            <w:r w:rsidRPr="009E4E09">
              <w:rPr>
                <w:sz w:val="22"/>
              </w:rPr>
              <w:t>αματονεφρίτιδα</w:t>
            </w:r>
          </w:p>
        </w:tc>
        <w:tc>
          <w:tcPr>
            <w:tcW w:w="1114" w:type="pct"/>
          </w:tcPr>
          <w:p w14:paraId="2DF9239C" w14:textId="77777777" w:rsidR="005D5AA9" w:rsidRPr="009E4E09" w:rsidRDefault="005D5AA9" w:rsidP="005D5AA9">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7BFB8834" w14:textId="77777777" w:rsidTr="00460F26">
        <w:trPr>
          <w:trHeight w:val="285"/>
        </w:trPr>
        <w:tc>
          <w:tcPr>
            <w:tcW w:w="1429" w:type="pct"/>
            <w:vMerge/>
          </w:tcPr>
          <w:p w14:paraId="77C714E5" w14:textId="77777777" w:rsidR="005D5AA9" w:rsidRPr="009E4E09" w:rsidRDefault="005D5AA9" w:rsidP="005D5AA9">
            <w:pPr>
              <w:pStyle w:val="TableText10"/>
              <w:rPr>
                <w:sz w:val="22"/>
                <w:szCs w:val="22"/>
                <w:lang w:val="en-GB"/>
              </w:rPr>
            </w:pPr>
          </w:p>
        </w:tc>
        <w:tc>
          <w:tcPr>
            <w:tcW w:w="2457" w:type="pct"/>
          </w:tcPr>
          <w:p w14:paraId="2B798A3B" w14:textId="77777777" w:rsidR="005D5AA9" w:rsidRPr="009E4E09" w:rsidRDefault="005D5AA9" w:rsidP="005D5AA9">
            <w:pPr>
              <w:pStyle w:val="TableText10"/>
              <w:rPr>
                <w:sz w:val="22"/>
                <w:szCs w:val="22"/>
                <w:lang w:val="en-GB"/>
              </w:rPr>
            </w:pPr>
            <w:proofErr w:type="spellStart"/>
            <w:r w:rsidRPr="009E4E09">
              <w:rPr>
                <w:sz w:val="22"/>
              </w:rPr>
              <w:t>Νεφρική</w:t>
            </w:r>
            <w:proofErr w:type="spellEnd"/>
            <w:r w:rsidRPr="009E4E09">
              <w:rPr>
                <w:sz w:val="22"/>
              </w:rPr>
              <w:t xml:space="preserve"> α</w:t>
            </w:r>
            <w:proofErr w:type="spellStart"/>
            <w:r w:rsidRPr="009E4E09">
              <w:rPr>
                <w:sz w:val="22"/>
              </w:rPr>
              <w:t>νε</w:t>
            </w:r>
            <w:proofErr w:type="spellEnd"/>
            <w:r w:rsidRPr="009E4E09">
              <w:rPr>
                <w:sz w:val="22"/>
              </w:rPr>
              <w:t>πάρκεια</w:t>
            </w:r>
          </w:p>
        </w:tc>
        <w:tc>
          <w:tcPr>
            <w:tcW w:w="1114" w:type="pct"/>
          </w:tcPr>
          <w:p w14:paraId="70B8C8C8" w14:textId="77777777" w:rsidR="005D5AA9" w:rsidRPr="009E4E09" w:rsidRDefault="005D5AA9" w:rsidP="005D5AA9">
            <w:pPr>
              <w:pStyle w:val="TableText10"/>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30284813" w14:textId="77777777" w:rsidTr="00460F26">
        <w:trPr>
          <w:trHeight w:val="285"/>
        </w:trPr>
        <w:tc>
          <w:tcPr>
            <w:tcW w:w="1429" w:type="pct"/>
            <w:vMerge w:val="restart"/>
          </w:tcPr>
          <w:p w14:paraId="7BA5344A" w14:textId="538DC0AF" w:rsidR="005D5AA9" w:rsidRPr="009E4E09" w:rsidRDefault="005D5AA9" w:rsidP="005D5AA9">
            <w:pPr>
              <w:pStyle w:val="TableText10"/>
              <w:keepNext/>
              <w:keepLines/>
              <w:rPr>
                <w:sz w:val="22"/>
                <w:szCs w:val="22"/>
                <w:lang w:val="el-GR"/>
              </w:rPr>
            </w:pPr>
            <w:r w:rsidRPr="009E4E09">
              <w:rPr>
                <w:sz w:val="22"/>
                <w:lang w:val="el-GR"/>
              </w:rPr>
              <w:t>Καταστάσεις</w:t>
            </w:r>
            <w:r w:rsidR="007A07DB">
              <w:rPr>
                <w:sz w:val="22"/>
                <w:lang w:val="el-GR"/>
              </w:rPr>
              <w:t xml:space="preserve"> κατά την </w:t>
            </w:r>
            <w:r w:rsidRPr="009E4E09">
              <w:rPr>
                <w:sz w:val="22"/>
                <w:lang w:val="el-GR"/>
              </w:rPr>
              <w:t>κύηση, τη λοχεία και τη</w:t>
            </w:r>
            <w:r w:rsidR="007A07DB">
              <w:rPr>
                <w:sz w:val="22"/>
                <w:lang w:val="el-GR"/>
              </w:rPr>
              <w:t>ν</w:t>
            </w:r>
            <w:r w:rsidRPr="009E4E09">
              <w:rPr>
                <w:sz w:val="22"/>
                <w:lang w:val="el-GR"/>
              </w:rPr>
              <w:t xml:space="preserve"> περιγεννητική περιόδου</w:t>
            </w:r>
          </w:p>
        </w:tc>
        <w:tc>
          <w:tcPr>
            <w:tcW w:w="2457" w:type="pct"/>
          </w:tcPr>
          <w:p w14:paraId="0BD3EF66" w14:textId="77777777" w:rsidR="005D5AA9" w:rsidRPr="009E4E09" w:rsidRDefault="005D5AA9" w:rsidP="005D5AA9">
            <w:pPr>
              <w:pStyle w:val="TableText10"/>
              <w:keepNext/>
              <w:keepLines/>
              <w:rPr>
                <w:sz w:val="22"/>
                <w:szCs w:val="22"/>
                <w:lang w:val="en-GB"/>
              </w:rPr>
            </w:pPr>
            <w:proofErr w:type="spellStart"/>
            <w:r w:rsidRPr="009E4E09">
              <w:rPr>
                <w:sz w:val="22"/>
              </w:rPr>
              <w:t>Ολιγοϋδράμνιο</w:t>
            </w:r>
            <w:proofErr w:type="spellEnd"/>
          </w:p>
        </w:tc>
        <w:tc>
          <w:tcPr>
            <w:tcW w:w="1114" w:type="pct"/>
          </w:tcPr>
          <w:p w14:paraId="5C93E0EA" w14:textId="77777777" w:rsidR="005D5AA9" w:rsidRPr="009E4E09" w:rsidRDefault="005D5AA9" w:rsidP="005D5AA9">
            <w:pPr>
              <w:pStyle w:val="TableText10"/>
              <w:keepNext/>
              <w:keepLines/>
              <w:rPr>
                <w:sz w:val="22"/>
                <w:szCs w:val="22"/>
                <w:lang w:val="en-GB"/>
              </w:rPr>
            </w:pPr>
            <w:proofErr w:type="spellStart"/>
            <w:r w:rsidRPr="009E4E09">
              <w:rPr>
                <w:sz w:val="22"/>
              </w:rPr>
              <w:t>Όχι</w:t>
            </w:r>
            <w:proofErr w:type="spellEnd"/>
            <w:r w:rsidRPr="009E4E09">
              <w:rPr>
                <w:sz w:val="22"/>
              </w:rPr>
              <w:t xml:space="preserve"> </w:t>
            </w:r>
            <w:proofErr w:type="spellStart"/>
            <w:r w:rsidRPr="009E4E09">
              <w:rPr>
                <w:sz w:val="22"/>
              </w:rPr>
              <w:t>γνωστή</w:t>
            </w:r>
            <w:proofErr w:type="spellEnd"/>
          </w:p>
        </w:tc>
      </w:tr>
      <w:tr w:rsidR="00460F26" w:rsidRPr="009E4E09" w14:paraId="51B79834" w14:textId="77777777" w:rsidTr="00460F26">
        <w:trPr>
          <w:trHeight w:val="285"/>
        </w:trPr>
        <w:tc>
          <w:tcPr>
            <w:tcW w:w="1429" w:type="pct"/>
            <w:vMerge/>
          </w:tcPr>
          <w:p w14:paraId="1461DD4B" w14:textId="77777777" w:rsidR="005D5AA9" w:rsidRPr="009E4E09" w:rsidRDefault="005D5AA9" w:rsidP="005D5AA9">
            <w:pPr>
              <w:pStyle w:val="TableText10"/>
              <w:keepNext/>
              <w:keepLines/>
              <w:rPr>
                <w:sz w:val="22"/>
                <w:lang w:val="el-GR"/>
              </w:rPr>
            </w:pPr>
          </w:p>
        </w:tc>
        <w:tc>
          <w:tcPr>
            <w:tcW w:w="2457" w:type="pct"/>
          </w:tcPr>
          <w:p w14:paraId="0973384D" w14:textId="77777777" w:rsidR="005D5AA9" w:rsidRPr="00631F11" w:rsidRDefault="005D5AA9" w:rsidP="005D5AA9">
            <w:pPr>
              <w:pStyle w:val="TableText10"/>
              <w:keepNext/>
              <w:keepLines/>
              <w:rPr>
                <w:sz w:val="22"/>
                <w:lang w:val="el-GR"/>
              </w:rPr>
            </w:pPr>
            <w:r>
              <w:rPr>
                <w:sz w:val="22"/>
                <w:lang w:val="el-GR"/>
              </w:rPr>
              <w:t>Υποπλασία του νεφρού</w:t>
            </w:r>
          </w:p>
        </w:tc>
        <w:tc>
          <w:tcPr>
            <w:tcW w:w="1114" w:type="pct"/>
          </w:tcPr>
          <w:p w14:paraId="2443A257" w14:textId="77777777" w:rsidR="005D5AA9" w:rsidRPr="00631F11" w:rsidRDefault="005D5AA9" w:rsidP="005D5AA9">
            <w:pPr>
              <w:pStyle w:val="TableText10"/>
              <w:keepNext/>
              <w:keepLines/>
              <w:rPr>
                <w:sz w:val="22"/>
                <w:lang w:val="el-GR"/>
              </w:rPr>
            </w:pPr>
            <w:r>
              <w:rPr>
                <w:sz w:val="22"/>
                <w:lang w:val="el-GR"/>
              </w:rPr>
              <w:t>Όχι γνωστή</w:t>
            </w:r>
          </w:p>
        </w:tc>
      </w:tr>
      <w:tr w:rsidR="00460F26" w:rsidRPr="009E4E09" w14:paraId="7D8CB860" w14:textId="77777777" w:rsidTr="00460F26">
        <w:trPr>
          <w:trHeight w:val="285"/>
        </w:trPr>
        <w:tc>
          <w:tcPr>
            <w:tcW w:w="1429" w:type="pct"/>
            <w:vMerge/>
          </w:tcPr>
          <w:p w14:paraId="0B56F05D" w14:textId="77777777" w:rsidR="005D5AA9" w:rsidRPr="009E4E09" w:rsidRDefault="005D5AA9" w:rsidP="005D5AA9">
            <w:pPr>
              <w:pStyle w:val="TableText10"/>
              <w:keepNext/>
              <w:keepLines/>
              <w:rPr>
                <w:sz w:val="22"/>
                <w:lang w:val="el-GR"/>
              </w:rPr>
            </w:pPr>
          </w:p>
        </w:tc>
        <w:tc>
          <w:tcPr>
            <w:tcW w:w="2457" w:type="pct"/>
          </w:tcPr>
          <w:p w14:paraId="214FE1B9" w14:textId="77777777" w:rsidR="005D5AA9" w:rsidRPr="00631F11" w:rsidRDefault="005D5AA9" w:rsidP="005D5AA9">
            <w:pPr>
              <w:pStyle w:val="TableText10"/>
              <w:keepNext/>
              <w:keepLines/>
              <w:rPr>
                <w:sz w:val="22"/>
                <w:lang w:val="el-GR"/>
              </w:rPr>
            </w:pPr>
            <w:r>
              <w:rPr>
                <w:sz w:val="22"/>
                <w:lang w:val="el-GR"/>
              </w:rPr>
              <w:t>Υποπλασία του πνεύμονα</w:t>
            </w:r>
          </w:p>
        </w:tc>
        <w:tc>
          <w:tcPr>
            <w:tcW w:w="1114" w:type="pct"/>
          </w:tcPr>
          <w:p w14:paraId="10934A0E" w14:textId="77777777" w:rsidR="005D5AA9" w:rsidRPr="00631F11" w:rsidRDefault="005D5AA9" w:rsidP="005D5AA9">
            <w:pPr>
              <w:pStyle w:val="TableText10"/>
              <w:keepNext/>
              <w:keepLines/>
              <w:rPr>
                <w:sz w:val="22"/>
                <w:lang w:val="el-GR"/>
              </w:rPr>
            </w:pPr>
            <w:r>
              <w:rPr>
                <w:sz w:val="22"/>
                <w:lang w:val="el-GR"/>
              </w:rPr>
              <w:t>Όχι γνωστή</w:t>
            </w:r>
          </w:p>
        </w:tc>
      </w:tr>
      <w:tr w:rsidR="00460F26" w:rsidRPr="009E4E09" w14:paraId="26FF617E" w14:textId="77777777" w:rsidTr="00460F26">
        <w:trPr>
          <w:trHeight w:val="260"/>
        </w:trPr>
        <w:tc>
          <w:tcPr>
            <w:tcW w:w="1429" w:type="pct"/>
          </w:tcPr>
          <w:p w14:paraId="1A8A2B0C" w14:textId="77777777" w:rsidR="005D5AA9" w:rsidRPr="009E4E09" w:rsidRDefault="005D5AA9" w:rsidP="005D5AA9">
            <w:pPr>
              <w:pStyle w:val="TableText10"/>
              <w:rPr>
                <w:sz w:val="22"/>
                <w:szCs w:val="22"/>
                <w:lang w:val="el-GR"/>
              </w:rPr>
            </w:pPr>
            <w:r w:rsidRPr="009E4E09">
              <w:rPr>
                <w:sz w:val="22"/>
                <w:lang w:val="el-GR"/>
              </w:rPr>
              <w:t>Διαταραχές του αναπαραγωγικού συστήματος και του μαστού</w:t>
            </w:r>
          </w:p>
        </w:tc>
        <w:tc>
          <w:tcPr>
            <w:tcW w:w="2457" w:type="pct"/>
          </w:tcPr>
          <w:p w14:paraId="41A21BB0" w14:textId="77777777" w:rsidR="005D5AA9" w:rsidRPr="009E4E09" w:rsidRDefault="005D5AA9" w:rsidP="005D5AA9">
            <w:pPr>
              <w:pStyle w:val="TableText10"/>
              <w:rPr>
                <w:sz w:val="22"/>
                <w:szCs w:val="22"/>
                <w:lang w:val="en-GB"/>
              </w:rPr>
            </w:pPr>
            <w:proofErr w:type="spellStart"/>
            <w:r w:rsidRPr="009E4E09">
              <w:rPr>
                <w:sz w:val="22"/>
              </w:rPr>
              <w:t>Φλεγμονή</w:t>
            </w:r>
            <w:proofErr w:type="spellEnd"/>
            <w:r w:rsidRPr="009E4E09">
              <w:rPr>
                <w:sz w:val="22"/>
              </w:rPr>
              <w:t xml:space="preserve"> </w:t>
            </w:r>
            <w:proofErr w:type="spellStart"/>
            <w:r w:rsidRPr="009E4E09">
              <w:rPr>
                <w:sz w:val="22"/>
              </w:rPr>
              <w:t>του</w:t>
            </w:r>
            <w:proofErr w:type="spellEnd"/>
            <w:r w:rsidRPr="009E4E09">
              <w:rPr>
                <w:sz w:val="22"/>
              </w:rPr>
              <w:t xml:space="preserve"> μα</w:t>
            </w:r>
            <w:proofErr w:type="spellStart"/>
            <w:r w:rsidRPr="009E4E09">
              <w:rPr>
                <w:sz w:val="22"/>
              </w:rPr>
              <w:t>στού</w:t>
            </w:r>
            <w:proofErr w:type="spellEnd"/>
            <w:r w:rsidRPr="009E4E09">
              <w:rPr>
                <w:sz w:val="22"/>
              </w:rPr>
              <w:t xml:space="preserve"> / Μα</w:t>
            </w:r>
            <w:proofErr w:type="spellStart"/>
            <w:r w:rsidRPr="009E4E09">
              <w:rPr>
                <w:sz w:val="22"/>
              </w:rPr>
              <w:t>στίτιδ</w:t>
            </w:r>
            <w:proofErr w:type="spellEnd"/>
            <w:r w:rsidRPr="009E4E09">
              <w:rPr>
                <w:sz w:val="22"/>
              </w:rPr>
              <w:t>α</w:t>
            </w:r>
          </w:p>
        </w:tc>
        <w:tc>
          <w:tcPr>
            <w:tcW w:w="1114" w:type="pct"/>
          </w:tcPr>
          <w:p w14:paraId="030D0EDA" w14:textId="77777777" w:rsidR="005D5AA9" w:rsidRPr="009E4E09" w:rsidRDefault="005D5AA9" w:rsidP="005D5AA9">
            <w:pPr>
              <w:pStyle w:val="TableText10"/>
              <w:rPr>
                <w:sz w:val="22"/>
                <w:szCs w:val="22"/>
                <w:lang w:val="en-GB"/>
              </w:rPr>
            </w:pPr>
            <w:proofErr w:type="spellStart"/>
            <w:r w:rsidRPr="009E4E09">
              <w:rPr>
                <w:sz w:val="22"/>
              </w:rPr>
              <w:t>Συχνή</w:t>
            </w:r>
            <w:proofErr w:type="spellEnd"/>
          </w:p>
        </w:tc>
      </w:tr>
      <w:tr w:rsidR="00460F26" w:rsidRPr="009E4E09" w14:paraId="67ED6117" w14:textId="77777777" w:rsidTr="00460F26">
        <w:trPr>
          <w:trHeight w:val="261"/>
        </w:trPr>
        <w:tc>
          <w:tcPr>
            <w:tcW w:w="1429" w:type="pct"/>
            <w:vMerge w:val="restart"/>
          </w:tcPr>
          <w:p w14:paraId="2E4BDD44" w14:textId="49963F54" w:rsidR="005D5AA9" w:rsidRPr="009E4E09" w:rsidRDefault="005D5AA9" w:rsidP="005D5AA9">
            <w:pPr>
              <w:pStyle w:val="TableText10"/>
              <w:keepNext/>
              <w:keepLines/>
              <w:rPr>
                <w:sz w:val="22"/>
                <w:szCs w:val="22"/>
                <w:lang w:val="el-GR"/>
              </w:rPr>
            </w:pPr>
            <w:r w:rsidRPr="009E4E09">
              <w:rPr>
                <w:sz w:val="22"/>
                <w:lang w:val="el-GR"/>
              </w:rPr>
              <w:lastRenderedPageBreak/>
              <w:t xml:space="preserve">Γενικές διαταραχές και καταστάσεις </w:t>
            </w:r>
            <w:r w:rsidR="007A07DB">
              <w:rPr>
                <w:sz w:val="22"/>
                <w:lang w:val="el-GR"/>
              </w:rPr>
              <w:t>σ</w:t>
            </w:r>
            <w:r w:rsidRPr="009E4E09">
              <w:rPr>
                <w:sz w:val="22"/>
                <w:lang w:val="el-GR"/>
              </w:rPr>
              <w:t xml:space="preserve">τη </w:t>
            </w:r>
            <w:r w:rsidR="007A07DB">
              <w:rPr>
                <w:sz w:val="22"/>
                <w:lang w:val="el-GR"/>
              </w:rPr>
              <w:t>θέση</w:t>
            </w:r>
            <w:r w:rsidRPr="009E4E09">
              <w:rPr>
                <w:sz w:val="22"/>
                <w:lang w:val="el-GR"/>
              </w:rPr>
              <w:t xml:space="preserve"> χορήγησης</w:t>
            </w:r>
          </w:p>
        </w:tc>
        <w:tc>
          <w:tcPr>
            <w:tcW w:w="2457" w:type="pct"/>
          </w:tcPr>
          <w:p w14:paraId="2F7456EA" w14:textId="77777777" w:rsidR="005D5AA9" w:rsidRPr="009E4E09" w:rsidRDefault="005D5AA9" w:rsidP="005D5AA9">
            <w:pPr>
              <w:pStyle w:val="TableText10"/>
              <w:keepNext/>
              <w:keepLines/>
              <w:rPr>
                <w:sz w:val="22"/>
                <w:szCs w:val="22"/>
                <w:lang w:val="en-GB"/>
              </w:rPr>
            </w:pPr>
            <w:proofErr w:type="spellStart"/>
            <w:r w:rsidRPr="009E4E09">
              <w:rPr>
                <w:sz w:val="22"/>
              </w:rPr>
              <w:t>Εξ</w:t>
            </w:r>
            <w:proofErr w:type="spellEnd"/>
            <w:r w:rsidRPr="009E4E09">
              <w:rPr>
                <w:sz w:val="22"/>
              </w:rPr>
              <w:t>ασθένιση</w:t>
            </w:r>
          </w:p>
        </w:tc>
        <w:tc>
          <w:tcPr>
            <w:tcW w:w="1114" w:type="pct"/>
          </w:tcPr>
          <w:p w14:paraId="1D37275A"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1FECE7C6" w14:textId="77777777" w:rsidTr="00460F26">
        <w:trPr>
          <w:trHeight w:val="259"/>
        </w:trPr>
        <w:tc>
          <w:tcPr>
            <w:tcW w:w="1429" w:type="pct"/>
            <w:vMerge/>
          </w:tcPr>
          <w:p w14:paraId="18B28E71" w14:textId="77777777" w:rsidR="005D5AA9" w:rsidRPr="009E4E09" w:rsidRDefault="005D5AA9" w:rsidP="005D5AA9">
            <w:pPr>
              <w:pStyle w:val="TableText10"/>
              <w:keepNext/>
              <w:keepLines/>
              <w:rPr>
                <w:sz w:val="22"/>
                <w:szCs w:val="22"/>
                <w:lang w:val="en-GB"/>
              </w:rPr>
            </w:pPr>
          </w:p>
        </w:tc>
        <w:tc>
          <w:tcPr>
            <w:tcW w:w="2457" w:type="pct"/>
          </w:tcPr>
          <w:p w14:paraId="150F4BC9" w14:textId="77777777" w:rsidR="005D5AA9" w:rsidRPr="009E4E09" w:rsidRDefault="005D5AA9" w:rsidP="005D5AA9">
            <w:pPr>
              <w:pStyle w:val="TableText10"/>
              <w:keepNext/>
              <w:keepLines/>
              <w:rPr>
                <w:sz w:val="22"/>
                <w:szCs w:val="22"/>
                <w:lang w:val="en-GB"/>
              </w:rPr>
            </w:pPr>
            <w:proofErr w:type="spellStart"/>
            <w:r w:rsidRPr="009E4E09">
              <w:rPr>
                <w:sz w:val="22"/>
              </w:rPr>
              <w:t>Θωρ</w:t>
            </w:r>
            <w:proofErr w:type="spellEnd"/>
            <w:r w:rsidRPr="009E4E09">
              <w:rPr>
                <w:sz w:val="22"/>
              </w:rPr>
              <w:t xml:space="preserve">ακικό </w:t>
            </w:r>
            <w:proofErr w:type="spellStart"/>
            <w:r w:rsidRPr="009E4E09">
              <w:rPr>
                <w:sz w:val="22"/>
              </w:rPr>
              <w:t>άλγος</w:t>
            </w:r>
            <w:proofErr w:type="spellEnd"/>
          </w:p>
        </w:tc>
        <w:tc>
          <w:tcPr>
            <w:tcW w:w="1114" w:type="pct"/>
          </w:tcPr>
          <w:p w14:paraId="06DB237B"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1A352521" w14:textId="77777777" w:rsidTr="00460F26">
        <w:trPr>
          <w:trHeight w:val="259"/>
        </w:trPr>
        <w:tc>
          <w:tcPr>
            <w:tcW w:w="1429" w:type="pct"/>
            <w:vMerge/>
          </w:tcPr>
          <w:p w14:paraId="5E845259" w14:textId="77777777" w:rsidR="005D5AA9" w:rsidRPr="009E4E09" w:rsidRDefault="005D5AA9" w:rsidP="005D5AA9">
            <w:pPr>
              <w:pStyle w:val="TableText10"/>
              <w:keepNext/>
              <w:keepLines/>
              <w:rPr>
                <w:sz w:val="22"/>
                <w:szCs w:val="22"/>
                <w:lang w:val="en-GB"/>
              </w:rPr>
            </w:pPr>
          </w:p>
        </w:tc>
        <w:tc>
          <w:tcPr>
            <w:tcW w:w="2457" w:type="pct"/>
          </w:tcPr>
          <w:p w14:paraId="1557FBBF" w14:textId="77777777" w:rsidR="005D5AA9" w:rsidRPr="009E4E09" w:rsidRDefault="005D5AA9" w:rsidP="005D5AA9">
            <w:pPr>
              <w:pStyle w:val="TableText10"/>
              <w:keepNext/>
              <w:keepLines/>
              <w:rPr>
                <w:sz w:val="22"/>
                <w:szCs w:val="22"/>
                <w:lang w:val="en-GB"/>
              </w:rPr>
            </w:pPr>
            <w:proofErr w:type="spellStart"/>
            <w:r w:rsidRPr="009E4E09">
              <w:rPr>
                <w:sz w:val="22"/>
              </w:rPr>
              <w:t>Ρίγη</w:t>
            </w:r>
            <w:proofErr w:type="spellEnd"/>
          </w:p>
        </w:tc>
        <w:tc>
          <w:tcPr>
            <w:tcW w:w="1114" w:type="pct"/>
          </w:tcPr>
          <w:p w14:paraId="6B6198F0"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64D69A44" w14:textId="77777777" w:rsidTr="00460F26">
        <w:trPr>
          <w:trHeight w:val="259"/>
        </w:trPr>
        <w:tc>
          <w:tcPr>
            <w:tcW w:w="1429" w:type="pct"/>
            <w:vMerge/>
          </w:tcPr>
          <w:p w14:paraId="03DE12DF" w14:textId="77777777" w:rsidR="005D5AA9" w:rsidRPr="009E4E09" w:rsidRDefault="005D5AA9" w:rsidP="005D5AA9">
            <w:pPr>
              <w:pStyle w:val="TableText10"/>
              <w:keepNext/>
              <w:keepLines/>
              <w:rPr>
                <w:sz w:val="22"/>
                <w:szCs w:val="22"/>
                <w:lang w:val="en-GB"/>
              </w:rPr>
            </w:pPr>
          </w:p>
        </w:tc>
        <w:tc>
          <w:tcPr>
            <w:tcW w:w="2457" w:type="pct"/>
          </w:tcPr>
          <w:p w14:paraId="7986AB1B" w14:textId="77777777" w:rsidR="005D5AA9" w:rsidRPr="009E4E09" w:rsidRDefault="005D5AA9" w:rsidP="005D5AA9">
            <w:pPr>
              <w:pStyle w:val="TableText10"/>
              <w:keepNext/>
              <w:keepLines/>
              <w:rPr>
                <w:sz w:val="22"/>
                <w:szCs w:val="22"/>
                <w:lang w:val="en-GB"/>
              </w:rPr>
            </w:pPr>
            <w:proofErr w:type="spellStart"/>
            <w:r w:rsidRPr="009E4E09">
              <w:rPr>
                <w:sz w:val="22"/>
              </w:rPr>
              <w:t>Κό</w:t>
            </w:r>
            <w:proofErr w:type="spellEnd"/>
            <w:r w:rsidRPr="009E4E09">
              <w:rPr>
                <w:sz w:val="22"/>
              </w:rPr>
              <w:t>πωση</w:t>
            </w:r>
          </w:p>
        </w:tc>
        <w:tc>
          <w:tcPr>
            <w:tcW w:w="1114" w:type="pct"/>
          </w:tcPr>
          <w:p w14:paraId="3E5F308E"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7247293A" w14:textId="77777777" w:rsidTr="00460F26">
        <w:trPr>
          <w:trHeight w:val="128"/>
        </w:trPr>
        <w:tc>
          <w:tcPr>
            <w:tcW w:w="1429" w:type="pct"/>
            <w:vMerge/>
          </w:tcPr>
          <w:p w14:paraId="17E90503" w14:textId="77777777" w:rsidR="005D5AA9" w:rsidRPr="009E4E09" w:rsidRDefault="005D5AA9" w:rsidP="005D5AA9">
            <w:pPr>
              <w:pStyle w:val="TableText10"/>
              <w:keepNext/>
              <w:keepLines/>
              <w:rPr>
                <w:sz w:val="22"/>
                <w:szCs w:val="22"/>
                <w:lang w:val="en-GB"/>
              </w:rPr>
            </w:pPr>
          </w:p>
        </w:tc>
        <w:tc>
          <w:tcPr>
            <w:tcW w:w="2457" w:type="pct"/>
          </w:tcPr>
          <w:p w14:paraId="6172038D" w14:textId="77777777" w:rsidR="005D5AA9" w:rsidRPr="009E4E09" w:rsidRDefault="005D5AA9" w:rsidP="005D5AA9">
            <w:pPr>
              <w:pStyle w:val="TableText10"/>
              <w:keepNext/>
              <w:keepLines/>
              <w:rPr>
                <w:sz w:val="22"/>
                <w:szCs w:val="22"/>
                <w:lang w:val="en-GB"/>
              </w:rPr>
            </w:pPr>
            <w:proofErr w:type="spellStart"/>
            <w:r w:rsidRPr="009E4E09">
              <w:rPr>
                <w:sz w:val="22"/>
              </w:rPr>
              <w:t>Συμ</w:t>
            </w:r>
            <w:proofErr w:type="spellEnd"/>
            <w:r w:rsidRPr="009E4E09">
              <w:rPr>
                <w:sz w:val="22"/>
              </w:rPr>
              <w:t xml:space="preserve">πτώματα </w:t>
            </w:r>
            <w:proofErr w:type="spellStart"/>
            <w:r w:rsidRPr="009E4E09">
              <w:rPr>
                <w:sz w:val="22"/>
              </w:rPr>
              <w:t>γρι</w:t>
            </w:r>
            <w:proofErr w:type="spellEnd"/>
            <w:r w:rsidRPr="009E4E09">
              <w:rPr>
                <w:sz w:val="22"/>
                <w:lang w:val="el-GR"/>
              </w:rPr>
              <w:t>π</w:t>
            </w:r>
            <w:r w:rsidRPr="009E4E09">
              <w:rPr>
                <w:sz w:val="22"/>
              </w:rPr>
              <w:t>π</w:t>
            </w:r>
            <w:proofErr w:type="spellStart"/>
            <w:r w:rsidRPr="009E4E09">
              <w:rPr>
                <w:sz w:val="22"/>
              </w:rPr>
              <w:t>ώδους</w:t>
            </w:r>
            <w:proofErr w:type="spellEnd"/>
            <w:r w:rsidRPr="009E4E09">
              <w:rPr>
                <w:sz w:val="22"/>
              </w:rPr>
              <w:t xml:space="preserve"> </w:t>
            </w:r>
            <w:proofErr w:type="spellStart"/>
            <w:r w:rsidRPr="009E4E09">
              <w:rPr>
                <w:sz w:val="22"/>
              </w:rPr>
              <w:t>συνδρομής</w:t>
            </w:r>
            <w:proofErr w:type="spellEnd"/>
          </w:p>
        </w:tc>
        <w:tc>
          <w:tcPr>
            <w:tcW w:w="1114" w:type="pct"/>
          </w:tcPr>
          <w:p w14:paraId="6DFF32A7"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51F9D837" w14:textId="77777777" w:rsidTr="00460F26">
        <w:trPr>
          <w:trHeight w:val="120"/>
        </w:trPr>
        <w:tc>
          <w:tcPr>
            <w:tcW w:w="1429" w:type="pct"/>
            <w:vMerge/>
          </w:tcPr>
          <w:p w14:paraId="2F0579F3" w14:textId="77777777" w:rsidR="005D5AA9" w:rsidRPr="009E4E09" w:rsidRDefault="005D5AA9" w:rsidP="005D5AA9">
            <w:pPr>
              <w:pStyle w:val="TableText10"/>
              <w:keepNext/>
              <w:keepLines/>
              <w:rPr>
                <w:sz w:val="22"/>
                <w:szCs w:val="22"/>
                <w:lang w:val="en-GB"/>
              </w:rPr>
            </w:pPr>
          </w:p>
        </w:tc>
        <w:tc>
          <w:tcPr>
            <w:tcW w:w="2457" w:type="pct"/>
          </w:tcPr>
          <w:p w14:paraId="00243E11" w14:textId="77777777" w:rsidR="005D5AA9" w:rsidRPr="009E4E09" w:rsidRDefault="005D5AA9" w:rsidP="005D5AA9">
            <w:pPr>
              <w:pStyle w:val="TableText10"/>
              <w:keepNext/>
              <w:keepLines/>
              <w:rPr>
                <w:sz w:val="22"/>
                <w:szCs w:val="22"/>
                <w:lang w:val="el-GR"/>
              </w:rPr>
            </w:pPr>
            <w:r w:rsidRPr="009E4E09">
              <w:rPr>
                <w:sz w:val="22"/>
                <w:lang w:val="el-GR"/>
              </w:rPr>
              <w:t>Αντίδραση σχετιζόμενη με την έγχυση</w:t>
            </w:r>
          </w:p>
        </w:tc>
        <w:tc>
          <w:tcPr>
            <w:tcW w:w="1114" w:type="pct"/>
          </w:tcPr>
          <w:p w14:paraId="096DBD0A"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6D2F9B6F" w14:textId="77777777" w:rsidTr="00460F26">
        <w:trPr>
          <w:trHeight w:val="120"/>
        </w:trPr>
        <w:tc>
          <w:tcPr>
            <w:tcW w:w="1429" w:type="pct"/>
            <w:vMerge/>
          </w:tcPr>
          <w:p w14:paraId="78E884F1" w14:textId="77777777" w:rsidR="005D5AA9" w:rsidRPr="009E4E09" w:rsidRDefault="005D5AA9" w:rsidP="005D5AA9">
            <w:pPr>
              <w:pStyle w:val="TableText10"/>
              <w:keepNext/>
              <w:keepLines/>
              <w:rPr>
                <w:sz w:val="22"/>
                <w:szCs w:val="22"/>
                <w:lang w:val="en-GB"/>
              </w:rPr>
            </w:pPr>
          </w:p>
        </w:tc>
        <w:tc>
          <w:tcPr>
            <w:tcW w:w="2457" w:type="pct"/>
          </w:tcPr>
          <w:p w14:paraId="0B4113B4" w14:textId="77777777" w:rsidR="005D5AA9" w:rsidRPr="009E4E09" w:rsidRDefault="005D5AA9" w:rsidP="005D5AA9">
            <w:pPr>
              <w:pStyle w:val="TableText10"/>
              <w:keepNext/>
              <w:keepLines/>
              <w:rPr>
                <w:sz w:val="22"/>
                <w:szCs w:val="22"/>
                <w:lang w:val="en-GB"/>
              </w:rPr>
            </w:pPr>
            <w:proofErr w:type="spellStart"/>
            <w:r w:rsidRPr="009E4E09">
              <w:rPr>
                <w:sz w:val="22"/>
              </w:rPr>
              <w:t>Άλγος</w:t>
            </w:r>
            <w:proofErr w:type="spellEnd"/>
          </w:p>
        </w:tc>
        <w:tc>
          <w:tcPr>
            <w:tcW w:w="1114" w:type="pct"/>
          </w:tcPr>
          <w:p w14:paraId="5A9DA77F"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5FA7C4E8" w14:textId="77777777" w:rsidTr="00460F26">
        <w:trPr>
          <w:trHeight w:val="220"/>
        </w:trPr>
        <w:tc>
          <w:tcPr>
            <w:tcW w:w="1429" w:type="pct"/>
            <w:vMerge/>
          </w:tcPr>
          <w:p w14:paraId="566AEB88" w14:textId="77777777" w:rsidR="005D5AA9" w:rsidRPr="009E4E09" w:rsidRDefault="005D5AA9" w:rsidP="005D5AA9">
            <w:pPr>
              <w:pStyle w:val="TableText10"/>
              <w:keepNext/>
              <w:keepLines/>
              <w:rPr>
                <w:sz w:val="22"/>
                <w:szCs w:val="22"/>
                <w:lang w:val="en-GB"/>
              </w:rPr>
            </w:pPr>
          </w:p>
        </w:tc>
        <w:tc>
          <w:tcPr>
            <w:tcW w:w="2457" w:type="pct"/>
          </w:tcPr>
          <w:p w14:paraId="5EDAA422" w14:textId="77777777" w:rsidR="005D5AA9" w:rsidRPr="009E4E09" w:rsidRDefault="005D5AA9" w:rsidP="005D5AA9">
            <w:pPr>
              <w:pStyle w:val="TableText10"/>
              <w:keepNext/>
              <w:keepLines/>
              <w:rPr>
                <w:sz w:val="22"/>
                <w:szCs w:val="22"/>
                <w:lang w:val="en-GB"/>
              </w:rPr>
            </w:pPr>
            <w:proofErr w:type="spellStart"/>
            <w:r w:rsidRPr="009E4E09">
              <w:rPr>
                <w:sz w:val="22"/>
              </w:rPr>
              <w:t>Πυρεξί</w:t>
            </w:r>
            <w:proofErr w:type="spellEnd"/>
            <w:r w:rsidRPr="009E4E09">
              <w:rPr>
                <w:sz w:val="22"/>
              </w:rPr>
              <w:t>α</w:t>
            </w:r>
          </w:p>
        </w:tc>
        <w:tc>
          <w:tcPr>
            <w:tcW w:w="1114" w:type="pct"/>
          </w:tcPr>
          <w:p w14:paraId="04D7A37E"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59ED5CC9" w14:textId="77777777" w:rsidTr="00460F26">
        <w:trPr>
          <w:trHeight w:val="176"/>
        </w:trPr>
        <w:tc>
          <w:tcPr>
            <w:tcW w:w="1429" w:type="pct"/>
            <w:vMerge/>
          </w:tcPr>
          <w:p w14:paraId="4239D199" w14:textId="77777777" w:rsidR="005D5AA9" w:rsidRPr="009E4E09" w:rsidRDefault="005D5AA9" w:rsidP="005D5AA9">
            <w:pPr>
              <w:pStyle w:val="TableText10"/>
              <w:keepNext/>
              <w:keepLines/>
              <w:rPr>
                <w:sz w:val="22"/>
                <w:szCs w:val="22"/>
                <w:lang w:val="en-GB"/>
              </w:rPr>
            </w:pPr>
          </w:p>
        </w:tc>
        <w:tc>
          <w:tcPr>
            <w:tcW w:w="2457" w:type="pct"/>
          </w:tcPr>
          <w:p w14:paraId="3F2AA1D7" w14:textId="77777777" w:rsidR="005D5AA9" w:rsidRPr="009E4E09" w:rsidRDefault="005D5AA9" w:rsidP="005D5AA9">
            <w:pPr>
              <w:pStyle w:val="TableText10"/>
              <w:keepNext/>
              <w:keepLines/>
              <w:rPr>
                <w:sz w:val="22"/>
                <w:szCs w:val="22"/>
                <w:lang w:val="en-GB"/>
              </w:rPr>
            </w:pPr>
            <w:proofErr w:type="spellStart"/>
            <w:r w:rsidRPr="009E4E09">
              <w:rPr>
                <w:sz w:val="22"/>
              </w:rPr>
              <w:t>Φλεγμονή</w:t>
            </w:r>
            <w:proofErr w:type="spellEnd"/>
            <w:r w:rsidRPr="009E4E09">
              <w:rPr>
                <w:sz w:val="22"/>
              </w:rPr>
              <w:t xml:space="preserve"> β</w:t>
            </w:r>
            <w:proofErr w:type="spellStart"/>
            <w:r w:rsidRPr="009E4E09">
              <w:rPr>
                <w:sz w:val="22"/>
              </w:rPr>
              <w:t>λεννογόνου</w:t>
            </w:r>
            <w:proofErr w:type="spellEnd"/>
          </w:p>
        </w:tc>
        <w:tc>
          <w:tcPr>
            <w:tcW w:w="1114" w:type="pct"/>
          </w:tcPr>
          <w:p w14:paraId="618F84FA" w14:textId="77777777" w:rsidR="005D5AA9" w:rsidRPr="009E4E09" w:rsidRDefault="005D5AA9" w:rsidP="005D5AA9">
            <w:pPr>
              <w:pStyle w:val="TableText10"/>
              <w:keepNext/>
              <w:keepLines/>
              <w:rPr>
                <w:sz w:val="22"/>
                <w:szCs w:val="22"/>
                <w:lang w:val="en-GB"/>
              </w:rPr>
            </w:pPr>
            <w:proofErr w:type="spellStart"/>
            <w:r w:rsidRPr="009E4E09">
              <w:rPr>
                <w:sz w:val="22"/>
              </w:rPr>
              <w:t>Πολύ</w:t>
            </w:r>
            <w:proofErr w:type="spellEnd"/>
            <w:r w:rsidRPr="009E4E09">
              <w:rPr>
                <w:sz w:val="22"/>
              </w:rPr>
              <w:t xml:space="preserve"> </w:t>
            </w:r>
            <w:proofErr w:type="spellStart"/>
            <w:r w:rsidRPr="009E4E09">
              <w:rPr>
                <w:sz w:val="22"/>
              </w:rPr>
              <w:t>συχνή</w:t>
            </w:r>
            <w:proofErr w:type="spellEnd"/>
          </w:p>
        </w:tc>
      </w:tr>
      <w:tr w:rsidR="00460F26" w:rsidRPr="009E4E09" w14:paraId="1998577E" w14:textId="77777777" w:rsidTr="00460F26">
        <w:trPr>
          <w:trHeight w:val="176"/>
        </w:trPr>
        <w:tc>
          <w:tcPr>
            <w:tcW w:w="1429" w:type="pct"/>
            <w:vMerge/>
          </w:tcPr>
          <w:p w14:paraId="020D6F6D" w14:textId="77777777" w:rsidR="005D5AA9" w:rsidRPr="009E4E09" w:rsidRDefault="005D5AA9" w:rsidP="005D5AA9">
            <w:pPr>
              <w:pStyle w:val="TableText10"/>
              <w:keepNext/>
              <w:keepLines/>
              <w:rPr>
                <w:sz w:val="22"/>
                <w:szCs w:val="22"/>
                <w:lang w:val="en-GB"/>
              </w:rPr>
            </w:pPr>
          </w:p>
        </w:tc>
        <w:tc>
          <w:tcPr>
            <w:tcW w:w="2457" w:type="pct"/>
          </w:tcPr>
          <w:p w14:paraId="58786B5C" w14:textId="77777777" w:rsidR="005D5AA9" w:rsidRPr="009E4E09" w:rsidRDefault="005D5AA9" w:rsidP="005D5AA9">
            <w:pPr>
              <w:pStyle w:val="TableText10"/>
              <w:keepNext/>
              <w:keepLines/>
              <w:rPr>
                <w:sz w:val="22"/>
                <w:szCs w:val="22"/>
                <w:lang w:val="en-GB"/>
              </w:rPr>
            </w:pPr>
            <w:proofErr w:type="spellStart"/>
            <w:r w:rsidRPr="009E4E09">
              <w:rPr>
                <w:sz w:val="22"/>
              </w:rPr>
              <w:t>Περιφερικό</w:t>
            </w:r>
            <w:proofErr w:type="spellEnd"/>
            <w:r w:rsidRPr="009E4E09">
              <w:rPr>
                <w:sz w:val="22"/>
              </w:rPr>
              <w:t xml:space="preserve"> </w:t>
            </w:r>
            <w:proofErr w:type="spellStart"/>
            <w:r w:rsidRPr="009E4E09">
              <w:rPr>
                <w:sz w:val="22"/>
              </w:rPr>
              <w:t>οίδημ</w:t>
            </w:r>
            <w:proofErr w:type="spellEnd"/>
            <w:r w:rsidRPr="009E4E09">
              <w:rPr>
                <w:sz w:val="22"/>
              </w:rPr>
              <w:t>α</w:t>
            </w:r>
          </w:p>
        </w:tc>
        <w:tc>
          <w:tcPr>
            <w:tcW w:w="1114" w:type="pct"/>
          </w:tcPr>
          <w:p w14:paraId="1EBB7C32" w14:textId="77777777" w:rsidR="005D5AA9" w:rsidRPr="009E4E09" w:rsidRDefault="005D5AA9" w:rsidP="005D5AA9">
            <w:pPr>
              <w:pStyle w:val="TableText10"/>
              <w:keepNext/>
              <w:keepLines/>
              <w:rPr>
                <w:sz w:val="22"/>
                <w:szCs w:val="22"/>
                <w:lang w:val="en-GB"/>
              </w:rPr>
            </w:pPr>
            <w:r>
              <w:rPr>
                <w:sz w:val="22"/>
                <w:lang w:val="el-GR"/>
              </w:rPr>
              <w:t>Πολύ σ</w:t>
            </w:r>
            <w:proofErr w:type="spellStart"/>
            <w:r w:rsidRPr="009E4E09">
              <w:rPr>
                <w:sz w:val="22"/>
              </w:rPr>
              <w:t>υχνή</w:t>
            </w:r>
            <w:proofErr w:type="spellEnd"/>
          </w:p>
        </w:tc>
      </w:tr>
      <w:tr w:rsidR="00460F26" w:rsidRPr="009E4E09" w14:paraId="1BADDBE5" w14:textId="77777777" w:rsidTr="00460F26">
        <w:trPr>
          <w:trHeight w:val="80"/>
        </w:trPr>
        <w:tc>
          <w:tcPr>
            <w:tcW w:w="1429" w:type="pct"/>
            <w:vMerge/>
            <w:tcBorders>
              <w:bottom w:val="nil"/>
            </w:tcBorders>
          </w:tcPr>
          <w:p w14:paraId="046141A3" w14:textId="77777777" w:rsidR="005D5AA9" w:rsidRPr="009E4E09" w:rsidRDefault="005D5AA9" w:rsidP="005D5AA9">
            <w:pPr>
              <w:pStyle w:val="TableText10"/>
              <w:keepNext/>
              <w:keepLines/>
              <w:rPr>
                <w:sz w:val="22"/>
                <w:szCs w:val="22"/>
                <w:lang w:val="en-GB"/>
              </w:rPr>
            </w:pPr>
          </w:p>
        </w:tc>
        <w:tc>
          <w:tcPr>
            <w:tcW w:w="2457" w:type="pct"/>
          </w:tcPr>
          <w:p w14:paraId="221FBAEC" w14:textId="77777777" w:rsidR="005D5AA9" w:rsidRPr="009E4E09" w:rsidRDefault="005D5AA9" w:rsidP="005D5AA9">
            <w:pPr>
              <w:pStyle w:val="TableText10"/>
              <w:keepNext/>
              <w:keepLines/>
              <w:rPr>
                <w:sz w:val="22"/>
                <w:szCs w:val="22"/>
                <w:lang w:val="en-GB"/>
              </w:rPr>
            </w:pPr>
            <w:r w:rsidRPr="009E4E09">
              <w:rPr>
                <w:sz w:val="22"/>
              </w:rPr>
              <w:t>Κα</w:t>
            </w:r>
            <w:proofErr w:type="spellStart"/>
            <w:r w:rsidRPr="009E4E09">
              <w:rPr>
                <w:sz w:val="22"/>
              </w:rPr>
              <w:t>κουχί</w:t>
            </w:r>
            <w:proofErr w:type="spellEnd"/>
            <w:r w:rsidRPr="009E4E09">
              <w:rPr>
                <w:sz w:val="22"/>
              </w:rPr>
              <w:t>α</w:t>
            </w:r>
          </w:p>
        </w:tc>
        <w:tc>
          <w:tcPr>
            <w:tcW w:w="1114" w:type="pct"/>
          </w:tcPr>
          <w:p w14:paraId="3652A5C2" w14:textId="77777777" w:rsidR="005D5AA9" w:rsidRPr="009E4E09" w:rsidRDefault="005D5AA9" w:rsidP="005D5AA9">
            <w:pPr>
              <w:pStyle w:val="TableText10"/>
              <w:keepNext/>
              <w:keepLines/>
              <w:rPr>
                <w:sz w:val="22"/>
                <w:szCs w:val="22"/>
                <w:lang w:val="en-GB"/>
              </w:rPr>
            </w:pPr>
            <w:proofErr w:type="spellStart"/>
            <w:r w:rsidRPr="009E4E09">
              <w:rPr>
                <w:sz w:val="22"/>
              </w:rPr>
              <w:t>Συχνή</w:t>
            </w:r>
            <w:proofErr w:type="spellEnd"/>
          </w:p>
        </w:tc>
      </w:tr>
      <w:tr w:rsidR="00460F26" w:rsidRPr="009E4E09" w14:paraId="1A0758A2" w14:textId="77777777" w:rsidTr="00460F26">
        <w:trPr>
          <w:trHeight w:val="277"/>
        </w:trPr>
        <w:tc>
          <w:tcPr>
            <w:tcW w:w="1429" w:type="pct"/>
            <w:tcBorders>
              <w:top w:val="nil"/>
            </w:tcBorders>
          </w:tcPr>
          <w:p w14:paraId="77D9A08D" w14:textId="77777777" w:rsidR="005D5AA9" w:rsidRPr="009E4E09" w:rsidRDefault="005D5AA9" w:rsidP="005B266B">
            <w:pPr>
              <w:pStyle w:val="TableText10"/>
              <w:rPr>
                <w:sz w:val="22"/>
                <w:szCs w:val="22"/>
                <w:lang w:val="en-GB"/>
              </w:rPr>
            </w:pPr>
          </w:p>
        </w:tc>
        <w:tc>
          <w:tcPr>
            <w:tcW w:w="2457" w:type="pct"/>
          </w:tcPr>
          <w:p w14:paraId="72F1428C" w14:textId="77777777" w:rsidR="005D5AA9" w:rsidRPr="009E4E09" w:rsidRDefault="005D5AA9" w:rsidP="005B266B">
            <w:pPr>
              <w:pStyle w:val="TableText10"/>
              <w:rPr>
                <w:sz w:val="22"/>
                <w:szCs w:val="22"/>
                <w:lang w:val="en-GB"/>
              </w:rPr>
            </w:pPr>
            <w:proofErr w:type="spellStart"/>
            <w:r w:rsidRPr="009E4E09">
              <w:rPr>
                <w:sz w:val="22"/>
              </w:rPr>
              <w:t>Οίδημ</w:t>
            </w:r>
            <w:proofErr w:type="spellEnd"/>
            <w:r w:rsidRPr="009E4E09">
              <w:rPr>
                <w:sz w:val="22"/>
              </w:rPr>
              <w:t>α</w:t>
            </w:r>
          </w:p>
        </w:tc>
        <w:tc>
          <w:tcPr>
            <w:tcW w:w="1114" w:type="pct"/>
          </w:tcPr>
          <w:p w14:paraId="2C92E27B" w14:textId="77777777" w:rsidR="005D5AA9" w:rsidRPr="009E4E09" w:rsidRDefault="005D5AA9" w:rsidP="005B266B">
            <w:pPr>
              <w:pStyle w:val="TableText10"/>
              <w:rPr>
                <w:sz w:val="22"/>
                <w:szCs w:val="22"/>
                <w:lang w:val="en-GB"/>
              </w:rPr>
            </w:pPr>
            <w:proofErr w:type="spellStart"/>
            <w:r w:rsidRPr="009E4E09">
              <w:rPr>
                <w:sz w:val="22"/>
              </w:rPr>
              <w:t>Συχνή</w:t>
            </w:r>
            <w:proofErr w:type="spellEnd"/>
          </w:p>
        </w:tc>
      </w:tr>
      <w:tr w:rsidR="00460F26" w:rsidRPr="009E4E09" w14:paraId="11D09B64" w14:textId="77777777" w:rsidTr="00460F26">
        <w:tc>
          <w:tcPr>
            <w:tcW w:w="1429" w:type="pct"/>
          </w:tcPr>
          <w:p w14:paraId="26E0116D" w14:textId="77777777" w:rsidR="005D5AA9" w:rsidRPr="009E4E09" w:rsidRDefault="005D5AA9" w:rsidP="005B266B">
            <w:pPr>
              <w:pStyle w:val="TableText10"/>
              <w:keepNext/>
              <w:keepLines/>
              <w:rPr>
                <w:sz w:val="22"/>
                <w:szCs w:val="22"/>
                <w:lang w:val="el-GR"/>
              </w:rPr>
            </w:pPr>
            <w:r w:rsidRPr="009E4E09">
              <w:rPr>
                <w:sz w:val="22"/>
                <w:lang w:val="el-GR"/>
              </w:rPr>
              <w:t>Κακώσεις, δηλητηριάσεις και επιπλοκές θεραπευτικών χειρισμών</w:t>
            </w:r>
          </w:p>
        </w:tc>
        <w:tc>
          <w:tcPr>
            <w:tcW w:w="2457" w:type="pct"/>
          </w:tcPr>
          <w:p w14:paraId="7D093C84" w14:textId="77777777" w:rsidR="005D5AA9" w:rsidRPr="009E4E09" w:rsidRDefault="005D5AA9" w:rsidP="005D5AA9">
            <w:pPr>
              <w:pStyle w:val="TableText10"/>
              <w:rPr>
                <w:sz w:val="22"/>
                <w:szCs w:val="22"/>
                <w:lang w:val="en-GB"/>
              </w:rPr>
            </w:pPr>
            <w:proofErr w:type="spellStart"/>
            <w:r w:rsidRPr="009E4E09">
              <w:rPr>
                <w:sz w:val="22"/>
              </w:rPr>
              <w:t>Μώλω</w:t>
            </w:r>
            <w:proofErr w:type="spellEnd"/>
            <w:r w:rsidRPr="009E4E09">
              <w:rPr>
                <w:sz w:val="22"/>
              </w:rPr>
              <w:t>πας</w:t>
            </w:r>
          </w:p>
        </w:tc>
        <w:tc>
          <w:tcPr>
            <w:tcW w:w="1114" w:type="pct"/>
          </w:tcPr>
          <w:p w14:paraId="66637D73" w14:textId="77777777" w:rsidR="005D5AA9" w:rsidRPr="009E4E09" w:rsidRDefault="005D5AA9" w:rsidP="005D5AA9">
            <w:pPr>
              <w:pStyle w:val="TableText10"/>
              <w:rPr>
                <w:sz w:val="22"/>
                <w:szCs w:val="22"/>
                <w:lang w:val="en-GB"/>
              </w:rPr>
            </w:pPr>
            <w:proofErr w:type="spellStart"/>
            <w:r w:rsidRPr="009E4E09">
              <w:rPr>
                <w:sz w:val="22"/>
              </w:rPr>
              <w:t>Συχνή</w:t>
            </w:r>
            <w:proofErr w:type="spellEnd"/>
          </w:p>
        </w:tc>
      </w:tr>
    </w:tbl>
    <w:p w14:paraId="0AE6136A" w14:textId="77777777" w:rsidR="00587D36" w:rsidRPr="00EE032C" w:rsidRDefault="00587D36" w:rsidP="00587D36">
      <w:pPr>
        <w:rPr>
          <w:sz w:val="20"/>
          <w:lang w:val="el-GR"/>
        </w:rPr>
      </w:pPr>
      <w:r w:rsidRPr="00EE032C">
        <w:rPr>
          <w:sz w:val="20"/>
          <w:vertAlign w:val="superscript"/>
          <w:lang w:val="el-GR"/>
        </w:rPr>
        <w:t>+</w:t>
      </w:r>
      <w:r w:rsidRPr="00EE032C">
        <w:rPr>
          <w:sz w:val="20"/>
          <w:lang w:val="el-GR"/>
        </w:rPr>
        <w:t xml:space="preserve"> Υποδηλώνει τις ανεπιθύμητες ενέργειες που αναφέρθηκαν σε σχέση με θανατηφόρα έκβαση.</w:t>
      </w:r>
    </w:p>
    <w:p w14:paraId="378372F2" w14:textId="77777777" w:rsidR="00587D36" w:rsidRPr="00EE032C" w:rsidRDefault="00587D36" w:rsidP="00587D36">
      <w:pPr>
        <w:rPr>
          <w:sz w:val="20"/>
          <w:lang w:val="el-GR"/>
        </w:rPr>
      </w:pPr>
      <w:r w:rsidRPr="00EE032C">
        <w:rPr>
          <w:sz w:val="20"/>
          <w:vertAlign w:val="superscript"/>
          <w:lang w:val="el-GR"/>
        </w:rPr>
        <w:t>1</w:t>
      </w:r>
      <w:r w:rsidRPr="00EE032C">
        <w:rPr>
          <w:sz w:val="20"/>
          <w:lang w:val="el-GR"/>
        </w:rPr>
        <w:t xml:space="preserve"> Υποδηλώνει τις ανεπιθύμητες ενέργειες που αναφέρθηκαν ευρέως σε σχέση με σχετιζόμενες με τη χορήγηση αντιδράσεις. Συγκεκριμένα ποσοστά για αυτές δεν είναι διαθέσιμα.</w:t>
      </w:r>
    </w:p>
    <w:p w14:paraId="48DD728C" w14:textId="77777777" w:rsidR="00587D36" w:rsidRPr="00EE032C" w:rsidRDefault="00587D36" w:rsidP="00587D36">
      <w:pPr>
        <w:rPr>
          <w:sz w:val="20"/>
          <w:lang w:val="el-GR"/>
        </w:rPr>
      </w:pPr>
      <w:r w:rsidRPr="00EE032C">
        <w:rPr>
          <w:sz w:val="20"/>
          <w:vertAlign w:val="superscript"/>
          <w:lang w:val="el-GR"/>
        </w:rPr>
        <w:t>*</w:t>
      </w:r>
      <w:r w:rsidRPr="00EE032C">
        <w:rPr>
          <w:sz w:val="20"/>
          <w:lang w:val="el-GR"/>
        </w:rPr>
        <w:t xml:space="preserve"> Παρατηρήθηκαν με τη θεραπεία συνδυασμού μετά από ανθρακυκλίνες και σε συνδυασμό με ταξάνες.</w:t>
      </w:r>
    </w:p>
    <w:p w14:paraId="72804D62" w14:textId="77777777" w:rsidR="00587D36" w:rsidRPr="009E4E09" w:rsidRDefault="00587D36" w:rsidP="00587D36">
      <w:pPr>
        <w:rPr>
          <w:szCs w:val="22"/>
          <w:lang w:val="el-GR"/>
        </w:rPr>
      </w:pPr>
    </w:p>
    <w:p w14:paraId="3F25915A" w14:textId="77777777" w:rsidR="00587D36" w:rsidRPr="009E4E09" w:rsidRDefault="00587D36" w:rsidP="002A4262">
      <w:pPr>
        <w:keepNext/>
        <w:keepLines/>
        <w:rPr>
          <w:szCs w:val="22"/>
          <w:u w:val="single"/>
          <w:lang w:val="el-GR"/>
        </w:rPr>
      </w:pPr>
      <w:r w:rsidRPr="009E4E09">
        <w:rPr>
          <w:u w:val="single"/>
          <w:lang w:val="el-GR"/>
        </w:rPr>
        <w:t>Περιγραφή επιλεγμένων ανεπιθύμητων ενεργειών</w:t>
      </w:r>
    </w:p>
    <w:p w14:paraId="1F460124" w14:textId="77777777" w:rsidR="00587D36" w:rsidRPr="009E4E09" w:rsidRDefault="00587D36" w:rsidP="00587D36">
      <w:pPr>
        <w:rPr>
          <w:szCs w:val="22"/>
          <w:lang w:val="el-GR"/>
        </w:rPr>
      </w:pPr>
    </w:p>
    <w:p w14:paraId="5BA67494" w14:textId="77777777" w:rsidR="00587D36" w:rsidRPr="009E4E09" w:rsidRDefault="00587D36" w:rsidP="00587D36">
      <w:pPr>
        <w:outlineLvl w:val="0"/>
        <w:rPr>
          <w:i/>
          <w:szCs w:val="22"/>
          <w:u w:val="single"/>
          <w:lang w:val="el-GR"/>
        </w:rPr>
      </w:pPr>
      <w:r w:rsidRPr="009E4E09">
        <w:rPr>
          <w:i/>
          <w:u w:val="single"/>
          <w:lang w:val="el-GR"/>
        </w:rPr>
        <w:t>Καρδιακή δυσλειτουργία</w:t>
      </w:r>
    </w:p>
    <w:p w14:paraId="1BD33BF1" w14:textId="77777777" w:rsidR="00587D36" w:rsidRPr="009E4E09" w:rsidRDefault="00587D36" w:rsidP="00587D36">
      <w:pPr>
        <w:rPr>
          <w:szCs w:val="22"/>
          <w:lang w:val="el-GR"/>
        </w:rPr>
      </w:pPr>
    </w:p>
    <w:p w14:paraId="11AF4ECA" w14:textId="77777777" w:rsidR="00587D36" w:rsidRPr="009E4E09" w:rsidRDefault="00587D36" w:rsidP="00587D36">
      <w:pPr>
        <w:rPr>
          <w:szCs w:val="22"/>
          <w:lang w:val="el-GR"/>
        </w:rPr>
      </w:pPr>
      <w:r w:rsidRPr="009E4E09">
        <w:rPr>
          <w:lang w:val="el-GR"/>
        </w:rPr>
        <w:t>Η συμφορητική καρδιακή ανεπάρκεια (</w:t>
      </w:r>
      <w:r w:rsidR="00F71B11">
        <w:rPr>
          <w:lang w:val="el-GR"/>
        </w:rPr>
        <w:t xml:space="preserve">Τάξη </w:t>
      </w:r>
      <w:r w:rsidRPr="009E4E09">
        <w:t>NYHA</w:t>
      </w:r>
      <w:r w:rsidRPr="009E4E09">
        <w:rPr>
          <w:lang w:val="el-GR"/>
        </w:rPr>
        <w:t xml:space="preserve"> </w:t>
      </w:r>
      <w:r w:rsidRPr="009E4E09">
        <w:t>II</w:t>
      </w:r>
      <w:r w:rsidRPr="009E4E09">
        <w:rPr>
          <w:lang w:val="el-GR"/>
        </w:rPr>
        <w:t>-</w:t>
      </w:r>
      <w:r w:rsidRPr="009E4E09">
        <w:t>IV</w:t>
      </w:r>
      <w:r w:rsidRPr="009E4E09">
        <w:rPr>
          <w:lang w:val="el-GR"/>
        </w:rPr>
        <w:t xml:space="preserve">) είναι μία συχνή ανεπιθύμητη αντίδραση στο </w:t>
      </w:r>
      <w:r w:rsidRPr="009E4E09">
        <w:t>Herceptin</w:t>
      </w:r>
      <w:r w:rsidRPr="009E4E09">
        <w:rPr>
          <w:lang w:val="el-GR"/>
        </w:rPr>
        <w:t xml:space="preserve">. Έχει σχετιστεί με θανατηφόρα έκβαση. Τα σημεία και συμπτώματα της καρδιακής δυσλειτουργίας, όπως είναι η δύσπνοια, η ορθόπνοια, ο αυξημένος βήχας, το πνευμονικό οίδημα, ο καλπασμός </w:t>
      </w:r>
      <w:r w:rsidRPr="009E4E09">
        <w:t>S</w:t>
      </w:r>
      <w:r w:rsidRPr="009E4E09">
        <w:rPr>
          <w:lang w:val="el-GR"/>
        </w:rPr>
        <w:t xml:space="preserve">3 ή το μειωμένο κλάσμα εξώθησης κοιλίας έχουν παρατηρηθεί σε ασθενείς υπό θεραπεία με </w:t>
      </w:r>
      <w:r w:rsidRPr="009E4E09">
        <w:t>Herceptin</w:t>
      </w:r>
      <w:r w:rsidRPr="009E4E09">
        <w:rPr>
          <w:lang w:val="el-GR"/>
        </w:rPr>
        <w:t xml:space="preserve"> (βλ. παράγραφο 4.4).</w:t>
      </w:r>
    </w:p>
    <w:p w14:paraId="0D6E64BE" w14:textId="77777777" w:rsidR="00587D36" w:rsidRPr="009E4E09" w:rsidRDefault="00587D36" w:rsidP="00587D36">
      <w:pPr>
        <w:rPr>
          <w:szCs w:val="22"/>
          <w:lang w:val="el-GR"/>
        </w:rPr>
      </w:pPr>
    </w:p>
    <w:p w14:paraId="5F1B79D4" w14:textId="24085814" w:rsidR="00587D36" w:rsidRPr="009E4E09" w:rsidRDefault="00587D36" w:rsidP="00587D36">
      <w:pPr>
        <w:rPr>
          <w:lang w:val="el-GR"/>
        </w:rPr>
      </w:pPr>
      <w:r w:rsidRPr="009E4E09">
        <w:rPr>
          <w:lang w:val="el-GR"/>
        </w:rPr>
        <w:t xml:space="preserve">Σε 3 πιλοτικές κλινικές δοκιμές για τον πρώιμο καρκίνο του μαστού με το σκεύασμα ενδοφλέβιας χορήγησης </w:t>
      </w:r>
      <w:r w:rsidRPr="009E4E09">
        <w:t>Herceptin</w:t>
      </w:r>
      <w:r w:rsidRPr="009E4E09">
        <w:rPr>
          <w:lang w:val="el-GR"/>
        </w:rPr>
        <w:t xml:space="preserve"> ως επικουρική θεραπεία χορηγούμενη σε συνδυασμό με χημειοθεραπεία, η επίπτωση καρδιακής δυσλειτουργίας βαθμού 3 / 4 (ειδικά συμπτωματική καρδιακή συμφορητική ανεπάρκεια) ήταν παρόμοια σε ασθενείς στους οποίους χορηγήθηκε μόνο χημειοθεραπεία (δηλαδή δεν έλαβαν </w:t>
      </w:r>
      <w:r w:rsidRPr="009E4E09">
        <w:t>Herceptin</w:t>
      </w:r>
      <w:r w:rsidRPr="009E4E09">
        <w:rPr>
          <w:lang w:val="el-GR"/>
        </w:rPr>
        <w:t xml:space="preserve">), καθώς και σε ασθενείς στους οποίους χορηγήθηκε </w:t>
      </w:r>
      <w:r w:rsidRPr="009E4E09">
        <w:t>Herceptin</w:t>
      </w:r>
      <w:r w:rsidRPr="009E4E09">
        <w:rPr>
          <w:lang w:val="el-GR"/>
        </w:rPr>
        <w:t xml:space="preserve"> διαδοχικά </w:t>
      </w:r>
      <w:r w:rsidR="00F71B11">
        <w:rPr>
          <w:lang w:val="el-GR"/>
        </w:rPr>
        <w:t>μετά από</w:t>
      </w:r>
      <w:r w:rsidRPr="009E4E09">
        <w:rPr>
          <w:lang w:val="el-GR"/>
        </w:rPr>
        <w:t xml:space="preserve">μια ταξάνη (0,3 - 0,4%). Το ποσοστό ήταν υψηλότερο σε ασθενείς στους οποίους χορηγήθηκε </w:t>
      </w:r>
      <w:r w:rsidRPr="009E4E09">
        <w:t>Herceptin</w:t>
      </w:r>
      <w:r w:rsidRPr="009E4E09">
        <w:rPr>
          <w:lang w:val="el-GR"/>
        </w:rPr>
        <w:t xml:space="preserve"> ταυτόχρονα με μια ταξάνη (2,0 %). Στο πλαίσιο της εισαγωγικής αγωγής, η εμπειρία από την ταυτόχρονη χορήγηση </w:t>
      </w:r>
      <w:r w:rsidRPr="009E4E09">
        <w:t>Herceptin</w:t>
      </w:r>
      <w:r w:rsidRPr="009E4E09">
        <w:rPr>
          <w:lang w:val="el-GR"/>
        </w:rPr>
        <w:t xml:space="preserve"> και σχήματος χαμηλής δόσης ανθρακυκλίνης είναι περιορισμένη (βλέπε παράγραφο 4.4).</w:t>
      </w:r>
    </w:p>
    <w:p w14:paraId="3C1DABAF" w14:textId="77777777" w:rsidR="00587D36" w:rsidRPr="009E4E09" w:rsidRDefault="00587D36" w:rsidP="00587D36">
      <w:pPr>
        <w:rPr>
          <w:szCs w:val="22"/>
          <w:lang w:val="el-GR"/>
        </w:rPr>
      </w:pPr>
    </w:p>
    <w:p w14:paraId="5950211B" w14:textId="6349249A" w:rsidR="00587D36" w:rsidRPr="009E4E09" w:rsidRDefault="00587D36" w:rsidP="00587D36">
      <w:pPr>
        <w:outlineLvl w:val="0"/>
        <w:rPr>
          <w:lang w:val="el-GR"/>
        </w:rPr>
      </w:pPr>
      <w:r w:rsidRPr="009E4E09">
        <w:rPr>
          <w:lang w:val="el-GR"/>
        </w:rPr>
        <w:t xml:space="preserve">Όταν το Herceptin χορηγήθηκε μετά από την ολοκλήρωση της επικουρικής χημειοθεραπείας, παρατηρήθηκε καρδιακή ανεπάρκεια </w:t>
      </w:r>
      <w:r w:rsidR="00287A56">
        <w:t>T</w:t>
      </w:r>
      <w:r w:rsidR="00287A56" w:rsidRPr="009E4E09">
        <w:rPr>
          <w:lang w:val="el-GR"/>
        </w:rPr>
        <w:t xml:space="preserve">άξης </w:t>
      </w:r>
      <w:r w:rsidRPr="009E4E09">
        <w:rPr>
          <w:lang w:val="el-GR"/>
        </w:rPr>
        <w:t xml:space="preserve">ΙΙΙ-IV κατά NYHA στο 0,6 % των ασθενών στο σκέλος ενός έτους μετά από διάμεση παρακολούθηση 12 μηνών. </w:t>
      </w:r>
      <w:r>
        <w:rPr>
          <w:lang w:val="el-GR"/>
        </w:rPr>
        <w:t>Στη μελέτη ΒΟ16348, μ</w:t>
      </w:r>
      <w:r w:rsidRPr="009E4E09">
        <w:rPr>
          <w:lang w:val="el-GR"/>
        </w:rPr>
        <w:t>ετά από διάμεση παρακολούθηση 8 ετών, η επίπτωση της σοβαρής ΣΚΑ (</w:t>
      </w:r>
      <w:r w:rsidR="00287A56">
        <w:t>T</w:t>
      </w:r>
      <w:r w:rsidR="00287A56" w:rsidRPr="009E4E09">
        <w:rPr>
          <w:lang w:val="el-GR"/>
        </w:rPr>
        <w:t xml:space="preserve">άξης </w:t>
      </w:r>
      <w:r w:rsidRPr="009E4E09">
        <w:rPr>
          <w:lang w:val="el-GR"/>
        </w:rPr>
        <w:t xml:space="preserve">III &amp; IV κατά NYHA) </w:t>
      </w:r>
      <w:r>
        <w:rPr>
          <w:lang w:val="el-GR"/>
        </w:rPr>
        <w:t xml:space="preserve">στο σκέλος που έλαβε θεραπεία με </w:t>
      </w:r>
      <w:r>
        <w:rPr>
          <w:lang w:val="en-GB"/>
        </w:rPr>
        <w:t>Herceptin</w:t>
      </w:r>
      <w:r>
        <w:rPr>
          <w:lang w:val="el-GR"/>
        </w:rPr>
        <w:t xml:space="preserve"> για</w:t>
      </w:r>
      <w:r w:rsidRPr="000D0FED">
        <w:rPr>
          <w:lang w:val="el-GR"/>
        </w:rPr>
        <w:t xml:space="preserve"> 1 </w:t>
      </w:r>
      <w:r>
        <w:rPr>
          <w:lang w:val="el-GR"/>
        </w:rPr>
        <w:t>έτος</w:t>
      </w:r>
      <w:r w:rsidRPr="009E4E09">
        <w:rPr>
          <w:lang w:val="el-GR"/>
        </w:rPr>
        <w:t xml:space="preserve"> ήταν 0,8 %, και το ποσοστό της ήπιας συμπτωματικής και ασυμπτωματικής δυσλειτουργίας αριστερής κοιλίας ήταν </w:t>
      </w:r>
      <w:r>
        <w:rPr>
          <w:lang w:val="el-GR"/>
        </w:rPr>
        <w:t>4,6</w:t>
      </w:r>
      <w:r w:rsidRPr="009E4E09">
        <w:rPr>
          <w:lang w:val="el-GR"/>
        </w:rPr>
        <w:t xml:space="preserve"> %.</w:t>
      </w:r>
    </w:p>
    <w:p w14:paraId="7212DC0D" w14:textId="77777777" w:rsidR="00587D36" w:rsidRPr="009E4E09" w:rsidRDefault="00587D36" w:rsidP="00587D36">
      <w:pPr>
        <w:outlineLvl w:val="0"/>
        <w:rPr>
          <w:lang w:val="el-GR"/>
        </w:rPr>
      </w:pPr>
      <w:r w:rsidRPr="009E4E09">
        <w:rPr>
          <w:lang w:val="el-GR"/>
        </w:rPr>
        <w:t xml:space="preserve">Η αναστρεψιμότητα της σοβαρής ΣΚΑ (ορίζεται ως ακολουθία τουλάχιστον δύο διαδοχικών τιμών LVEF ≥50 % μετά από το συμβάν) ήταν εμφανής για το </w:t>
      </w:r>
      <w:r>
        <w:rPr>
          <w:lang w:val="el-GR"/>
        </w:rPr>
        <w:t>71,4</w:t>
      </w:r>
      <w:r w:rsidRPr="009E4E09">
        <w:rPr>
          <w:lang w:val="el-GR"/>
        </w:rPr>
        <w:t xml:space="preserve"> % των ασθενών υπό θεραπεία με Herceptin. Η αναστρεψιμότητα της ήπιας συμπτωματικής και ασυμπτωματικής δυσλειτουργίας αριστερής κοιλίας καταδείχθηκε για το </w:t>
      </w:r>
      <w:r>
        <w:rPr>
          <w:lang w:val="el-GR"/>
        </w:rPr>
        <w:t>79,5</w:t>
      </w:r>
      <w:r w:rsidRPr="009E4E09">
        <w:rPr>
          <w:lang w:val="el-GR"/>
        </w:rPr>
        <w:t xml:space="preserve"> % των ασθενών. Το 1</w:t>
      </w:r>
      <w:r>
        <w:rPr>
          <w:lang w:val="el-GR"/>
        </w:rPr>
        <w:t>7</w:t>
      </w:r>
      <w:r w:rsidRPr="009E4E09">
        <w:rPr>
          <w:lang w:val="el-GR"/>
        </w:rPr>
        <w:t xml:space="preserve"> % περίπου των </w:t>
      </w:r>
      <w:r w:rsidR="00422D44">
        <w:rPr>
          <w:lang w:val="el-GR"/>
        </w:rPr>
        <w:t>σχετιζόμενων με καρδιακή δυσλειτουργία συμβαμάτων</w:t>
      </w:r>
      <w:r w:rsidRPr="009E4E09">
        <w:rPr>
          <w:lang w:val="el-GR"/>
        </w:rPr>
        <w:t xml:space="preserve"> σημειώθηκε μετά από την ολοκλήρωση του Herceptin.</w:t>
      </w:r>
    </w:p>
    <w:p w14:paraId="5890D75B" w14:textId="77777777" w:rsidR="00587D36" w:rsidRPr="009E4E09" w:rsidRDefault="00587D36" w:rsidP="00587D36">
      <w:pPr>
        <w:outlineLvl w:val="0"/>
        <w:rPr>
          <w:lang w:val="el-GR"/>
        </w:rPr>
      </w:pPr>
    </w:p>
    <w:p w14:paraId="47A2A8FB" w14:textId="77777777" w:rsidR="00587D36" w:rsidRPr="009E4E09" w:rsidRDefault="00587D36" w:rsidP="00587D36">
      <w:pPr>
        <w:outlineLvl w:val="0"/>
        <w:rPr>
          <w:i/>
          <w:u w:val="single"/>
          <w:lang w:val="el-GR"/>
        </w:rPr>
      </w:pPr>
      <w:r w:rsidRPr="009E4E09">
        <w:rPr>
          <w:lang w:val="el-GR"/>
        </w:rPr>
        <w:t xml:space="preserve">Στις πιλοτικές μελέτες του σκευάσματος ενδοφλέβιας χορήγησης </w:t>
      </w:r>
      <w:r w:rsidRPr="009E4E09">
        <w:t>Herceptin</w:t>
      </w:r>
      <w:r w:rsidRPr="009E4E09">
        <w:rPr>
          <w:lang w:val="el-GR"/>
        </w:rPr>
        <w:t xml:space="preserve"> σε μεταστατική νόσο, η επίπτωση της καρδιακής δυσλειτουργίας ποίκιλε ανάμεσα σε 9</w:t>
      </w:r>
      <w:r w:rsidRPr="009E4E09">
        <w:t> </w:t>
      </w:r>
      <w:r w:rsidRPr="009E4E09">
        <w:rPr>
          <w:lang w:val="el-GR"/>
        </w:rPr>
        <w:t>% και 12</w:t>
      </w:r>
      <w:r w:rsidRPr="009E4E09">
        <w:t> </w:t>
      </w:r>
      <w:r w:rsidRPr="009E4E09">
        <w:rPr>
          <w:lang w:val="el-GR"/>
        </w:rPr>
        <w:t>% όταν συνδυάστηκε με πακλιταξέλη συγκριτικά με 1</w:t>
      </w:r>
      <w:r w:rsidRPr="009E4E09">
        <w:t> </w:t>
      </w:r>
      <w:r w:rsidRPr="009E4E09">
        <w:rPr>
          <w:lang w:val="el-GR"/>
        </w:rPr>
        <w:t>% – 4</w:t>
      </w:r>
      <w:r w:rsidRPr="009E4E09">
        <w:t> </w:t>
      </w:r>
      <w:r w:rsidRPr="009E4E09">
        <w:rPr>
          <w:lang w:val="el-GR"/>
        </w:rPr>
        <w:t xml:space="preserve">% για πακλιταξέλη μόνη της. Για τη μονοθεραπεία, το ποσοστό </w:t>
      </w:r>
      <w:r w:rsidRPr="009E4E09">
        <w:rPr>
          <w:lang w:val="el-GR"/>
        </w:rPr>
        <w:lastRenderedPageBreak/>
        <w:t>ήταν 6</w:t>
      </w:r>
      <w:r w:rsidRPr="009E4E09">
        <w:t> </w:t>
      </w:r>
      <w:r w:rsidRPr="009E4E09">
        <w:rPr>
          <w:lang w:val="el-GR"/>
        </w:rPr>
        <w:t>% – 9</w:t>
      </w:r>
      <w:r w:rsidRPr="009E4E09">
        <w:t> </w:t>
      </w:r>
      <w:r w:rsidRPr="009E4E09">
        <w:rPr>
          <w:lang w:val="el-GR"/>
        </w:rPr>
        <w:t xml:space="preserve">%. Το μεγαλύτερο ποσοστό καρδιακής δυσλειτουργίας παρατηρήθηκε στους ασθενείς που έλαβαν </w:t>
      </w:r>
      <w:r w:rsidRPr="009E4E09">
        <w:t>Herceptin</w:t>
      </w:r>
      <w:r w:rsidRPr="009E4E09">
        <w:rPr>
          <w:lang w:val="el-GR"/>
        </w:rPr>
        <w:t xml:space="preserve"> ταυτόχρονα με ανθρακυκλίνη/κυκλοφωσφαμίδη (27</w:t>
      </w:r>
      <w:r w:rsidRPr="009E4E09">
        <w:t> </w:t>
      </w:r>
      <w:r w:rsidRPr="009E4E09">
        <w:rPr>
          <w:lang w:val="el-GR"/>
        </w:rPr>
        <w:t>%), και ήταν σημαντικά υψηλότερο από αυτό των ασθενών υπό μονοθεραπεία με ανθρακυκλίνη/κυκλοφωσφαμίδη (7</w:t>
      </w:r>
      <w:r w:rsidRPr="009E4E09">
        <w:t> </w:t>
      </w:r>
      <w:r w:rsidRPr="009E4E09">
        <w:rPr>
          <w:lang w:val="el-GR"/>
        </w:rPr>
        <w:t>% – 10</w:t>
      </w:r>
      <w:r w:rsidRPr="009E4E09">
        <w:t> </w:t>
      </w:r>
      <w:r w:rsidRPr="009E4E09">
        <w:rPr>
          <w:lang w:val="el-GR"/>
        </w:rPr>
        <w:t xml:space="preserve">%). Σε μία επόμενη μελέτη με προοπτική παρακολούθηση της καρδιακής λειτουργίας, η επίπτωση της συμπτωματικής συμφορητικής καρδιακής ανεπάρκειας </w:t>
      </w:r>
      <w:r w:rsidRPr="009E4E09">
        <w:t>CHF</w:t>
      </w:r>
      <w:r w:rsidRPr="009E4E09">
        <w:rPr>
          <w:lang w:val="el-GR"/>
        </w:rPr>
        <w:t xml:space="preserve"> ήταν 2,2</w:t>
      </w:r>
      <w:r w:rsidRPr="009E4E09">
        <w:t> </w:t>
      </w:r>
      <w:r w:rsidRPr="009E4E09">
        <w:rPr>
          <w:lang w:val="el-GR"/>
        </w:rPr>
        <w:t xml:space="preserve">% στους ασθενείς που έλαβαν </w:t>
      </w:r>
      <w:r w:rsidRPr="009E4E09">
        <w:t>Herceptin</w:t>
      </w:r>
      <w:r w:rsidRPr="009E4E09">
        <w:rPr>
          <w:lang w:val="el-GR"/>
        </w:rPr>
        <w:t xml:space="preserve"> και δοσεταξέλη, συγκριτικά με το 0</w:t>
      </w:r>
      <w:r w:rsidRPr="009E4E09">
        <w:t> </w:t>
      </w:r>
      <w:r w:rsidRPr="009E4E09">
        <w:rPr>
          <w:lang w:val="el-GR"/>
        </w:rPr>
        <w:t>% στους ασθενείς που έλαβαν δοσεταξέλη μόνο. Οι περισσότεροι ασθενείς (79</w:t>
      </w:r>
      <w:r w:rsidRPr="009E4E09">
        <w:t> </w:t>
      </w:r>
      <w:r w:rsidRPr="009E4E09">
        <w:rPr>
          <w:lang w:val="el-GR"/>
        </w:rPr>
        <w:t xml:space="preserve">%), οι οποίοι εμφάνισαν καρδιακή δυσλειτουργία σε αυτές τις μελέτες εμφάνισαν βελτίωση μετά από τη λήψη καθιερωμένης θεραπείας για τη συμφορητική καρδιακή ανεπάρκεια </w:t>
      </w:r>
      <w:r w:rsidR="00474EB0">
        <w:rPr>
          <w:lang w:val="el-GR"/>
        </w:rPr>
        <w:t>(</w:t>
      </w:r>
      <w:r w:rsidRPr="009E4E09">
        <w:t>CHF</w:t>
      </w:r>
      <w:r w:rsidR="00474EB0">
        <w:rPr>
          <w:lang w:val="el-GR"/>
        </w:rPr>
        <w:t>)</w:t>
      </w:r>
      <w:r w:rsidRPr="009E4E09">
        <w:rPr>
          <w:lang w:val="el-GR"/>
        </w:rPr>
        <w:t>.</w:t>
      </w:r>
    </w:p>
    <w:p w14:paraId="463986BD" w14:textId="77777777" w:rsidR="00587D36" w:rsidRPr="009E4E09" w:rsidRDefault="00587D36" w:rsidP="00587D36">
      <w:pPr>
        <w:outlineLvl w:val="0"/>
        <w:rPr>
          <w:i/>
          <w:u w:val="single"/>
          <w:lang w:val="el-GR"/>
        </w:rPr>
      </w:pPr>
    </w:p>
    <w:p w14:paraId="27F2ED88" w14:textId="77777777" w:rsidR="00587D36" w:rsidRPr="009E4E09" w:rsidRDefault="00587D36" w:rsidP="006F02DC">
      <w:pPr>
        <w:keepNext/>
        <w:keepLines/>
        <w:outlineLvl w:val="0"/>
        <w:rPr>
          <w:i/>
          <w:szCs w:val="22"/>
          <w:u w:val="single"/>
          <w:lang w:val="el-GR"/>
        </w:rPr>
      </w:pPr>
      <w:r w:rsidRPr="009E4E09">
        <w:rPr>
          <w:i/>
          <w:u w:val="single"/>
          <w:lang w:val="el-GR"/>
        </w:rPr>
        <w:t>Σχετιζόμενες με τη χορήγηση αντιδράσεις/υπερευαισθησία</w:t>
      </w:r>
    </w:p>
    <w:p w14:paraId="2D8F5153" w14:textId="77777777" w:rsidR="00587D36" w:rsidRPr="009E4E09" w:rsidRDefault="00587D36" w:rsidP="005B266B">
      <w:pPr>
        <w:keepNext/>
        <w:keepLines/>
        <w:rPr>
          <w:szCs w:val="22"/>
          <w:lang w:val="el-GR"/>
        </w:rPr>
      </w:pPr>
    </w:p>
    <w:p w14:paraId="6E2FAB9A" w14:textId="77777777" w:rsidR="00587D36" w:rsidRPr="009E4E09" w:rsidRDefault="00587D36" w:rsidP="00587D36">
      <w:pPr>
        <w:rPr>
          <w:szCs w:val="22"/>
          <w:lang w:val="el-GR"/>
        </w:rPr>
      </w:pPr>
      <w:r w:rsidRPr="009E4E09">
        <w:rPr>
          <w:lang w:val="el-GR"/>
        </w:rPr>
        <w:t xml:space="preserve">Οι σχετιζόμενες με τη χορήγηση αντιδράσεις/αντιδράσεις υπερευαισθησίας, όπως είναι τα ρίγη και/ή ο πυρετός, η δύσπνοια, η υπόταση, ο συριγμός, ο βρογχόσπασμος, η ταχυκαρδία, ο μειωμένος κορεσμός οξυγόνου, η αναπνευστική δυσχέρεια, το εξάνθημα, η ναυτία, ο έμετος και η κεφαλαλγία παρατηρήθηκαν στις κλινικές μελέτες του </w:t>
      </w:r>
      <w:r w:rsidRPr="009E4E09">
        <w:t>Herceptin</w:t>
      </w:r>
      <w:r w:rsidRPr="009E4E09">
        <w:rPr>
          <w:lang w:val="el-GR"/>
        </w:rPr>
        <w:t xml:space="preserve"> (βλ. παράγραφο 4.4). Το ποσοστό των σχετιζόμενων με τη χορήγηση αντιδράσεων όλων των βαθμών ποίκιλλε μεταξύ των μελετών ανάλογα με την ένδειξη, τη μέθοδο συλλογής δεδομένων, και το εάν η τραστουζουμάμπη χορηγήθηκε ταυτόχρονα με χημειοθεραπεία ή ως μονοθεραπεία.</w:t>
      </w:r>
    </w:p>
    <w:p w14:paraId="35D7139B" w14:textId="77777777" w:rsidR="00587D36" w:rsidRPr="009E4E09" w:rsidRDefault="00587D36" w:rsidP="00587D36">
      <w:pPr>
        <w:rPr>
          <w:szCs w:val="22"/>
          <w:lang w:val="el-GR"/>
        </w:rPr>
      </w:pPr>
    </w:p>
    <w:p w14:paraId="1717E113" w14:textId="77777777" w:rsidR="00587D36" w:rsidRPr="009E4E09" w:rsidRDefault="00587D36" w:rsidP="00587D36">
      <w:pPr>
        <w:rPr>
          <w:szCs w:val="22"/>
          <w:lang w:val="el-GR"/>
        </w:rPr>
      </w:pPr>
      <w:r w:rsidRPr="009E4E09">
        <w:rPr>
          <w:lang w:val="el-GR"/>
        </w:rPr>
        <w:t>Αναφυλακτικές αντιδράσεις έχουν παρατηρηθεί σε μεμονωμένες περιπτώσεις.</w:t>
      </w:r>
    </w:p>
    <w:p w14:paraId="0A225F7C" w14:textId="77777777" w:rsidR="00587D36" w:rsidRPr="009E4E09" w:rsidRDefault="00587D36" w:rsidP="00587D36">
      <w:pPr>
        <w:outlineLvl w:val="0"/>
        <w:rPr>
          <w:szCs w:val="22"/>
          <w:lang w:val="el-GR"/>
        </w:rPr>
      </w:pPr>
    </w:p>
    <w:p w14:paraId="63B5D9C2" w14:textId="77777777" w:rsidR="00587D36" w:rsidRPr="009E4E09" w:rsidRDefault="00587D36" w:rsidP="00587D36">
      <w:pPr>
        <w:outlineLvl w:val="0"/>
        <w:rPr>
          <w:i/>
          <w:szCs w:val="22"/>
          <w:u w:val="single"/>
          <w:lang w:val="el-GR"/>
        </w:rPr>
      </w:pPr>
      <w:r w:rsidRPr="009E4E09">
        <w:rPr>
          <w:i/>
          <w:u w:val="single"/>
          <w:lang w:val="el-GR"/>
        </w:rPr>
        <w:t>Αιματοτοξικότητα</w:t>
      </w:r>
    </w:p>
    <w:p w14:paraId="526FCCC7" w14:textId="77777777" w:rsidR="00587D36" w:rsidRPr="009E4E09" w:rsidRDefault="00587D36" w:rsidP="00587D36">
      <w:pPr>
        <w:rPr>
          <w:szCs w:val="22"/>
          <w:lang w:val="el-GR"/>
        </w:rPr>
      </w:pPr>
    </w:p>
    <w:p w14:paraId="260FDE50" w14:textId="77777777" w:rsidR="00587D36" w:rsidRPr="009E4E09" w:rsidRDefault="00587D36" w:rsidP="00587D36">
      <w:pPr>
        <w:rPr>
          <w:szCs w:val="22"/>
          <w:lang w:val="el-GR"/>
        </w:rPr>
      </w:pPr>
      <w:r w:rsidRPr="009E4E09">
        <w:rPr>
          <w:lang w:val="el-GR"/>
        </w:rPr>
        <w:t>Εμπύρετη ουδετεροπενία</w:t>
      </w:r>
      <w:r w:rsidR="00F05FC1">
        <w:rPr>
          <w:lang w:val="el-GR"/>
        </w:rPr>
        <w:t xml:space="preserve">, </w:t>
      </w:r>
      <w:r w:rsidR="00106F9F">
        <w:rPr>
          <w:lang w:val="el-GR"/>
        </w:rPr>
        <w:t>λευκοπενία</w:t>
      </w:r>
      <w:r w:rsidR="00F05FC1">
        <w:rPr>
          <w:lang w:val="el-GR"/>
        </w:rPr>
        <w:t xml:space="preserve">, αναιμία, </w:t>
      </w:r>
      <w:r w:rsidR="00F05FC1" w:rsidRPr="009E4E09">
        <w:rPr>
          <w:lang w:val="el-GR"/>
        </w:rPr>
        <w:t>θρομβοπενία και ουδετεροπενία</w:t>
      </w:r>
      <w:r w:rsidRPr="009E4E09">
        <w:rPr>
          <w:lang w:val="el-GR"/>
        </w:rPr>
        <w:t xml:space="preserve"> εμφανίστηκ</w:t>
      </w:r>
      <w:r w:rsidR="00106F9F">
        <w:rPr>
          <w:lang w:val="el-GR"/>
        </w:rPr>
        <w:t>αν</w:t>
      </w:r>
      <w:r w:rsidRPr="009E4E09">
        <w:rPr>
          <w:lang w:val="el-GR"/>
        </w:rPr>
        <w:t xml:space="preserve"> πολύ συχνά. Η συχνότητα εμφάνισης της υποπροθρομβιναιμίας δεν είναι γνωστή. Ο κίνδυνος ουδετεροπενίας μπορεί να είναι ελαφρώς αυξημένος όταν η τραστουζουμάμπη χορηγείται με δοσεταξέλη μετά από θεραπεία με ανθρακυκλίνες.</w:t>
      </w:r>
    </w:p>
    <w:p w14:paraId="49D06BBE" w14:textId="77777777" w:rsidR="00587D36" w:rsidRPr="009E4E09" w:rsidRDefault="00587D36" w:rsidP="00587D36">
      <w:pPr>
        <w:outlineLvl w:val="0"/>
        <w:rPr>
          <w:szCs w:val="22"/>
          <w:lang w:val="el-GR"/>
        </w:rPr>
      </w:pPr>
    </w:p>
    <w:p w14:paraId="5BC23934" w14:textId="77777777" w:rsidR="00587D36" w:rsidRPr="009E4E09" w:rsidRDefault="00587D36" w:rsidP="00587D36">
      <w:pPr>
        <w:keepNext/>
        <w:keepLines/>
        <w:outlineLvl w:val="0"/>
        <w:rPr>
          <w:i/>
          <w:szCs w:val="22"/>
          <w:u w:val="single"/>
          <w:lang w:val="el-GR"/>
        </w:rPr>
      </w:pPr>
      <w:r w:rsidRPr="009E4E09">
        <w:rPr>
          <w:i/>
          <w:u w:val="single"/>
          <w:lang w:val="el-GR"/>
        </w:rPr>
        <w:t>Πνευμονικά συμβάματα</w:t>
      </w:r>
    </w:p>
    <w:p w14:paraId="45197048" w14:textId="77777777" w:rsidR="00587D36" w:rsidRPr="009E4E09" w:rsidRDefault="00587D36" w:rsidP="00587D36">
      <w:pPr>
        <w:keepNext/>
        <w:keepLines/>
        <w:rPr>
          <w:szCs w:val="22"/>
          <w:lang w:val="el-GR"/>
        </w:rPr>
      </w:pPr>
    </w:p>
    <w:p w14:paraId="7BF565AD" w14:textId="77777777" w:rsidR="00587D36" w:rsidRPr="009E4E09" w:rsidRDefault="00587D36" w:rsidP="00587D36">
      <w:pPr>
        <w:rPr>
          <w:lang w:val="el-GR"/>
        </w:rPr>
      </w:pPr>
      <w:r w:rsidRPr="009E4E09">
        <w:rPr>
          <w:lang w:val="el-GR"/>
        </w:rPr>
        <w:t xml:space="preserve">Σοβαρές πνευμονικές ανεπιθύμητες </w:t>
      </w:r>
      <w:r w:rsidR="008F2454">
        <w:rPr>
          <w:lang w:val="el-GR"/>
        </w:rPr>
        <w:t>ενέργειες</w:t>
      </w:r>
      <w:r w:rsidR="008F2454" w:rsidRPr="009E4E09">
        <w:rPr>
          <w:lang w:val="el-GR"/>
        </w:rPr>
        <w:t xml:space="preserve"> </w:t>
      </w:r>
      <w:r w:rsidRPr="009E4E09">
        <w:rPr>
          <w:lang w:val="el-GR"/>
        </w:rPr>
        <w:t xml:space="preserve">εμφανίζονται σε σχέση με τη χρήση του </w:t>
      </w:r>
      <w:r w:rsidRPr="009E4E09">
        <w:t>Herceptin</w:t>
      </w:r>
      <w:r w:rsidRPr="009E4E09">
        <w:rPr>
          <w:lang w:val="el-GR"/>
        </w:rPr>
        <w:t xml:space="preserve"> και έχουν σχετιστεί με θανατηφόρα έκβαση. Αυτές περιλαμβάνουν, μεταξύ άλλων, πνευμονικές διηθήσεις, σύνδρομο οξείας αναπνευστικής δυσχέρειας, πνευμονία, πνευμονίτιδα, υπεζωκοτική συλλογή, αναπνευστική δυσχέρεια, οξύ πνευμονικό οίδημα και αναπνευστική ανεπάρκεια (βλέπε παράγραφο 4.4).</w:t>
      </w:r>
    </w:p>
    <w:p w14:paraId="104A90CA" w14:textId="77777777" w:rsidR="00587D36" w:rsidRPr="009E4E09" w:rsidRDefault="00587D36" w:rsidP="00587D36">
      <w:pPr>
        <w:rPr>
          <w:lang w:val="el-GR"/>
        </w:rPr>
      </w:pPr>
    </w:p>
    <w:p w14:paraId="17A16170" w14:textId="77777777" w:rsidR="00587D36" w:rsidRPr="009E4E09" w:rsidRDefault="00587D36" w:rsidP="00587D36">
      <w:pPr>
        <w:keepNext/>
        <w:keepLines/>
        <w:rPr>
          <w:u w:val="single"/>
          <w:lang w:val="el-GR"/>
        </w:rPr>
      </w:pPr>
      <w:r w:rsidRPr="009E4E09">
        <w:rPr>
          <w:u w:val="single"/>
          <w:lang w:val="el-GR"/>
        </w:rPr>
        <w:t xml:space="preserve">Περιγραφή επιλεγμένων ανεπιθύμητων </w:t>
      </w:r>
      <w:r w:rsidR="008F2454">
        <w:rPr>
          <w:u w:val="single"/>
          <w:lang w:val="el-GR"/>
        </w:rPr>
        <w:t>ενεργειών</w:t>
      </w:r>
      <w:r w:rsidR="008F2454" w:rsidRPr="009E4E09">
        <w:rPr>
          <w:u w:val="single"/>
          <w:lang w:val="el-GR"/>
        </w:rPr>
        <w:t xml:space="preserve"> </w:t>
      </w:r>
      <w:r w:rsidRPr="009E4E09">
        <w:rPr>
          <w:u w:val="single"/>
          <w:lang w:val="el-GR"/>
        </w:rPr>
        <w:t xml:space="preserve">με το σκεύασμα υποδόριας χορήγησης </w:t>
      </w:r>
    </w:p>
    <w:p w14:paraId="2523C72D" w14:textId="77777777" w:rsidR="00587D36" w:rsidRPr="009E4E09" w:rsidRDefault="00587D36" w:rsidP="00587D36">
      <w:pPr>
        <w:keepNext/>
        <w:keepLines/>
        <w:rPr>
          <w:szCs w:val="22"/>
          <w:lang w:val="el-GR"/>
        </w:rPr>
      </w:pPr>
    </w:p>
    <w:p w14:paraId="689CD9BE" w14:textId="77777777" w:rsidR="00587D36" w:rsidRPr="009E4E09" w:rsidRDefault="00587D36" w:rsidP="00587D36">
      <w:pPr>
        <w:keepNext/>
        <w:keepLines/>
        <w:outlineLvl w:val="0"/>
        <w:rPr>
          <w:i/>
          <w:u w:val="single"/>
          <w:lang w:val="el-GR"/>
        </w:rPr>
      </w:pPr>
      <w:r w:rsidRPr="009E4E09">
        <w:rPr>
          <w:i/>
          <w:u w:val="single"/>
          <w:lang w:val="el-GR"/>
        </w:rPr>
        <w:t>Σχετιζόμενες με τη χορήγηση αντιδράσεις</w:t>
      </w:r>
    </w:p>
    <w:p w14:paraId="645A4A67" w14:textId="77777777" w:rsidR="00587D36" w:rsidRPr="009E4E09" w:rsidRDefault="00587D36" w:rsidP="00587D36">
      <w:pPr>
        <w:keepNext/>
        <w:keepLines/>
        <w:rPr>
          <w:lang w:val="el-GR"/>
        </w:rPr>
      </w:pPr>
    </w:p>
    <w:p w14:paraId="76E53F56" w14:textId="080E1C2A" w:rsidR="00587D36" w:rsidRPr="009E4E09" w:rsidRDefault="00587D36" w:rsidP="00587D36">
      <w:pPr>
        <w:keepNext/>
        <w:keepLines/>
        <w:rPr>
          <w:lang w:val="el-GR"/>
        </w:rPr>
      </w:pPr>
      <w:r w:rsidRPr="009E4E09">
        <w:rPr>
          <w:lang w:val="el-GR"/>
        </w:rPr>
        <w:t>Στην πιλοτική μελέτη, το ποσοστό των σχετιζόμενων με τη χορήγηση αντιδράσεων (</w:t>
      </w:r>
      <w:r w:rsidRPr="009E4E09">
        <w:t>ARR</w:t>
      </w:r>
      <w:r w:rsidRPr="009E4E09">
        <w:rPr>
          <w:lang w:val="el-GR"/>
        </w:rPr>
        <w:t>) όλων των βαθμών ήταν 37,2</w:t>
      </w:r>
      <w:r w:rsidRPr="009E4E09">
        <w:t> </w:t>
      </w:r>
      <w:r w:rsidRPr="009E4E09">
        <w:rPr>
          <w:lang w:val="el-GR"/>
        </w:rPr>
        <w:t xml:space="preserve">% με το σκεύασμα ενδοφλέβιας χορήγησης </w:t>
      </w:r>
      <w:r w:rsidRPr="009E4E09">
        <w:t>Herceptin</w:t>
      </w:r>
      <w:r w:rsidRPr="009E4E09">
        <w:rPr>
          <w:lang w:val="el-GR"/>
        </w:rPr>
        <w:t xml:space="preserve"> και 47,8</w:t>
      </w:r>
      <w:r w:rsidRPr="009E4E09">
        <w:t> </w:t>
      </w:r>
      <w:r w:rsidRPr="009E4E09">
        <w:rPr>
          <w:lang w:val="el-GR"/>
        </w:rPr>
        <w:t xml:space="preserve">% με το σκεύασμα υποδόριας χορήγησης </w:t>
      </w:r>
      <w:r w:rsidRPr="009E4E09">
        <w:t>Herceptin</w:t>
      </w:r>
      <w:r w:rsidRPr="009E4E09">
        <w:rPr>
          <w:lang w:val="el-GR"/>
        </w:rPr>
        <w:t>. Σοβαρά συμβάντα 3ου βαθμού αναφέρθηκαν στο 2,0</w:t>
      </w:r>
      <w:r w:rsidRPr="009E4E09">
        <w:t> </w:t>
      </w:r>
      <w:r w:rsidRPr="009E4E09">
        <w:rPr>
          <w:lang w:val="el-GR"/>
        </w:rPr>
        <w:t>% και 1,7</w:t>
      </w:r>
      <w:r w:rsidRPr="009E4E09">
        <w:t> </w:t>
      </w:r>
      <w:r w:rsidRPr="009E4E09">
        <w:rPr>
          <w:lang w:val="el-GR"/>
        </w:rPr>
        <w:t>% των ασθενών, αντίστοιχα</w:t>
      </w:r>
      <w:r w:rsidR="00287A56" w:rsidRPr="00287A56">
        <w:rPr>
          <w:lang w:val="el-GR"/>
        </w:rPr>
        <w:t xml:space="preserve"> </w:t>
      </w:r>
      <w:r w:rsidR="00287A56">
        <w:rPr>
          <w:lang w:val="el-GR"/>
        </w:rPr>
        <w:t>κατά τη διάρκεια της φάσης θεραπείας</w:t>
      </w:r>
      <w:r w:rsidRPr="009E4E09">
        <w:rPr>
          <w:lang w:val="el-GR"/>
        </w:rPr>
        <w:t>. Δεν έχουν παρατηρηθεί σοβαρά συμβάντα 4</w:t>
      </w:r>
      <w:r w:rsidRPr="009E4E09">
        <w:rPr>
          <w:vertAlign w:val="superscript"/>
          <w:lang w:val="el-GR"/>
        </w:rPr>
        <w:t>ου</w:t>
      </w:r>
      <w:r w:rsidRPr="009E4E09">
        <w:rPr>
          <w:lang w:val="el-GR"/>
        </w:rPr>
        <w:t xml:space="preserve"> ή 5</w:t>
      </w:r>
      <w:r w:rsidRPr="009E4E09">
        <w:rPr>
          <w:vertAlign w:val="superscript"/>
          <w:lang w:val="el-GR"/>
        </w:rPr>
        <w:t>ου</w:t>
      </w:r>
      <w:r w:rsidRPr="009E4E09">
        <w:rPr>
          <w:lang w:val="el-GR"/>
        </w:rPr>
        <w:t xml:space="preserve"> βαθμού. Όλα τα σοβαρά σχετιζόμενα με τη χορήγηση συμβάντα (</w:t>
      </w:r>
      <w:r w:rsidRPr="009E4E09">
        <w:t>ARR</w:t>
      </w:r>
      <w:r w:rsidRPr="009E4E09">
        <w:rPr>
          <w:lang w:val="el-GR"/>
        </w:rPr>
        <w:t xml:space="preserve">) του σκευάσματος υποδόριας χορήγησης </w:t>
      </w:r>
      <w:r w:rsidRPr="009E4E09">
        <w:t>Herceptin</w:t>
      </w:r>
      <w:r w:rsidRPr="009E4E09">
        <w:rPr>
          <w:lang w:val="el-GR"/>
        </w:rPr>
        <w:t>, σημειώθηκαν κατά τη διάρκεια της ταυτόχρονης χορήγησης με χημειοθεραπεία. Το συχνότερο ανεπιθύμητο συμβάν ήταν η υπερευαισθησία στο φάρμακο.</w:t>
      </w:r>
    </w:p>
    <w:p w14:paraId="53BBB1FD" w14:textId="77777777" w:rsidR="00587D36" w:rsidRPr="009E4E09" w:rsidRDefault="00587D36" w:rsidP="00587D36">
      <w:pPr>
        <w:rPr>
          <w:szCs w:val="22"/>
          <w:lang w:val="el-GR"/>
        </w:rPr>
      </w:pPr>
    </w:p>
    <w:p w14:paraId="62A8188A" w14:textId="77777777" w:rsidR="00587D36" w:rsidRPr="009E4E09" w:rsidRDefault="00587D36" w:rsidP="00587D36">
      <w:pPr>
        <w:rPr>
          <w:lang w:val="el-GR"/>
        </w:rPr>
      </w:pPr>
      <w:r w:rsidRPr="009E4E09">
        <w:rPr>
          <w:lang w:val="el-GR"/>
        </w:rPr>
        <w:t xml:space="preserve">Στις συστηματικές αντιδράσεις περιλαμβάνονταν η υπερευαισθησία, η υπόταση, η ταχυκαρδία, ο βήχας και η δύσπνοια. Οι τοπικές αντιδράσεις περιελάμβαναν το ερύθημα, τον κνησμό, το οίδημα και το εξάνθημα </w:t>
      </w:r>
      <w:r w:rsidR="00287A56">
        <w:rPr>
          <w:lang w:val="el-GR"/>
        </w:rPr>
        <w:t xml:space="preserve">και τον πόνο </w:t>
      </w:r>
      <w:r w:rsidRPr="009E4E09">
        <w:rPr>
          <w:lang w:val="el-GR"/>
        </w:rPr>
        <w:t>στο σημείο της ένεσης.</w:t>
      </w:r>
    </w:p>
    <w:p w14:paraId="65C259F8" w14:textId="77777777" w:rsidR="00587D36" w:rsidRPr="009E4E09" w:rsidRDefault="00587D36" w:rsidP="00587D36">
      <w:pPr>
        <w:rPr>
          <w:lang w:val="el-GR"/>
        </w:rPr>
      </w:pPr>
    </w:p>
    <w:p w14:paraId="6C027840" w14:textId="77777777" w:rsidR="00587D36" w:rsidRPr="009E4E09" w:rsidRDefault="00587D36" w:rsidP="0055384E">
      <w:pPr>
        <w:keepNext/>
        <w:keepLines/>
        <w:rPr>
          <w:lang w:val="el-GR"/>
        </w:rPr>
      </w:pPr>
      <w:r w:rsidRPr="009E4E09">
        <w:rPr>
          <w:i/>
          <w:u w:val="single"/>
          <w:lang w:val="el-GR"/>
        </w:rPr>
        <w:lastRenderedPageBreak/>
        <w:t>Λοιμώξεις</w:t>
      </w:r>
    </w:p>
    <w:p w14:paraId="35CC2470" w14:textId="77777777" w:rsidR="00587D36" w:rsidRPr="009E4E09" w:rsidRDefault="00587D36" w:rsidP="0055384E">
      <w:pPr>
        <w:keepNext/>
        <w:keepLines/>
        <w:rPr>
          <w:lang w:val="el-GR"/>
        </w:rPr>
      </w:pPr>
      <w:r w:rsidRPr="009E4E09">
        <w:rPr>
          <w:lang w:val="el-GR"/>
        </w:rPr>
        <w:t>Το ποσοστό των σοβαρών λοιμώξεων (</w:t>
      </w:r>
      <w:r w:rsidRPr="009E4E09">
        <w:t>NCI</w:t>
      </w:r>
      <w:r w:rsidRPr="009E4E09">
        <w:rPr>
          <w:lang w:val="el-GR"/>
        </w:rPr>
        <w:t xml:space="preserve"> </w:t>
      </w:r>
      <w:r w:rsidRPr="009E4E09">
        <w:t>CTCAE</w:t>
      </w:r>
      <w:r w:rsidRPr="009E4E09">
        <w:rPr>
          <w:lang w:val="el-GR"/>
        </w:rPr>
        <w:t xml:space="preserve"> ≥3</w:t>
      </w:r>
      <w:r w:rsidRPr="009E4E09">
        <w:rPr>
          <w:vertAlign w:val="superscript"/>
          <w:lang w:val="el-GR"/>
        </w:rPr>
        <w:t>ου</w:t>
      </w:r>
      <w:r w:rsidRPr="009E4E09">
        <w:rPr>
          <w:lang w:val="el-GR"/>
        </w:rPr>
        <w:t xml:space="preserve"> βαθμού ήταν 5,0</w:t>
      </w:r>
      <w:r w:rsidRPr="009E4E09">
        <w:t> </w:t>
      </w:r>
      <w:r w:rsidRPr="009E4E09">
        <w:rPr>
          <w:lang w:val="el-GR"/>
        </w:rPr>
        <w:t>% έναντι 7,1</w:t>
      </w:r>
      <w:r w:rsidRPr="009E4E09">
        <w:t> </w:t>
      </w:r>
      <w:r w:rsidRPr="009E4E09">
        <w:rPr>
          <w:lang w:val="el-GR"/>
        </w:rPr>
        <w:t xml:space="preserve">%, στο σκέλος του σκευάσματος ενδοφλέβιας χορήγησης </w:t>
      </w:r>
      <w:r w:rsidRPr="009E4E09">
        <w:t>Herceptin</w:t>
      </w:r>
      <w:r w:rsidRPr="009E4E09">
        <w:rPr>
          <w:lang w:val="el-GR"/>
        </w:rPr>
        <w:t xml:space="preserve"> και στο σκέλος του σκευάσματος υποδόριας χορήγησης </w:t>
      </w:r>
      <w:r w:rsidRPr="009E4E09">
        <w:t>Herceptin</w:t>
      </w:r>
      <w:r w:rsidRPr="009E4E09">
        <w:rPr>
          <w:lang w:val="el-GR"/>
        </w:rPr>
        <w:t>, αντίστοιχα.</w:t>
      </w:r>
    </w:p>
    <w:p w14:paraId="739EB9D2" w14:textId="77777777" w:rsidR="00587D36" w:rsidRPr="009E4E09" w:rsidRDefault="00587D36" w:rsidP="00587D36">
      <w:pPr>
        <w:rPr>
          <w:szCs w:val="22"/>
          <w:lang w:val="el-GR"/>
        </w:rPr>
      </w:pPr>
    </w:p>
    <w:p w14:paraId="2B4BA507" w14:textId="77777777" w:rsidR="00587D36" w:rsidRPr="009E4E09" w:rsidRDefault="00587D36" w:rsidP="00587D36">
      <w:pPr>
        <w:rPr>
          <w:lang w:val="el-GR"/>
        </w:rPr>
      </w:pPr>
      <w:r w:rsidRPr="009E4E09">
        <w:rPr>
          <w:lang w:val="el-GR"/>
        </w:rPr>
        <w:t>Το ποσοστό των σοβαρών λοιμώξεων (τα περισσότερα εκ των οποίων εντοπίστηκαν λόγω της ενδονοσοκομειακής νοσηλείας του ασθενούς ή της παράτασης της υφιστάμενης νοσηλείας) ήταν 4,4</w:t>
      </w:r>
      <w:r w:rsidRPr="009E4E09">
        <w:t> </w:t>
      </w:r>
      <w:r w:rsidRPr="009E4E09">
        <w:rPr>
          <w:lang w:val="el-GR"/>
        </w:rPr>
        <w:t xml:space="preserve">% στο σκέλος του σκευάσματος ενδοφλέβιας χορήγησης του </w:t>
      </w:r>
      <w:r w:rsidRPr="009E4E09">
        <w:t>Herceptin</w:t>
      </w:r>
      <w:r w:rsidRPr="009E4E09">
        <w:rPr>
          <w:lang w:val="el-GR"/>
        </w:rPr>
        <w:t xml:space="preserve"> και 8,1</w:t>
      </w:r>
      <w:r w:rsidRPr="009E4E09">
        <w:t> </w:t>
      </w:r>
      <w:r w:rsidRPr="009E4E09">
        <w:rPr>
          <w:lang w:val="el-GR"/>
        </w:rPr>
        <w:t xml:space="preserve">% στο σκέλος του σκευάσματος υποδόριας χορήγησης του </w:t>
      </w:r>
      <w:r w:rsidRPr="009E4E09">
        <w:t>Herceptin</w:t>
      </w:r>
      <w:r w:rsidRPr="009E4E09">
        <w:rPr>
          <w:lang w:val="el-GR"/>
        </w:rPr>
        <w:t xml:space="preserve">. Η διαφορά μεταξύ των σκευασμάτων παρατηρήθηκε κυρίως κατά τη διάρκεια της φάσης επικουρικής θεραπείας (μονοθεραπεία) και οφείλονταν κυρίως στις μετεγχειρητικές λοιμώξεις του χειρουργικού τραύματος, αλλά και σε διάφορες άλλες λοιμώξεις, όπως είναι οι λοιμώξεις του αναπνευστικού σωλήνα, η οξεία πυελονεφρίτιδα και η σηψαιμία. Τα συμβάντα υποχώρησαν σε διάστημα κατά μέσο όρο 13 ημερών στο σκέλος της ενδοφλέβιας θεραπείας με </w:t>
      </w:r>
      <w:r w:rsidRPr="009E4E09">
        <w:t>Herceptin</w:t>
      </w:r>
      <w:r w:rsidRPr="009E4E09">
        <w:rPr>
          <w:lang w:val="el-GR"/>
        </w:rPr>
        <w:t xml:space="preserve"> και σε διάστημα κατά μέσο όρο 17 ημερών στο σκέλος της υποδόριας θεραπείας με </w:t>
      </w:r>
      <w:r w:rsidRPr="009E4E09">
        <w:t>Herceptin</w:t>
      </w:r>
      <w:r w:rsidRPr="009E4E09">
        <w:rPr>
          <w:lang w:val="el-GR"/>
        </w:rPr>
        <w:t>.</w:t>
      </w:r>
    </w:p>
    <w:p w14:paraId="1006BB36" w14:textId="77777777" w:rsidR="00587D36" w:rsidRPr="009E4E09" w:rsidRDefault="00587D36" w:rsidP="00587D36">
      <w:pPr>
        <w:rPr>
          <w:szCs w:val="22"/>
          <w:lang w:val="el-GR"/>
        </w:rPr>
      </w:pPr>
    </w:p>
    <w:p w14:paraId="6D48CCE6" w14:textId="77777777" w:rsidR="00587D36" w:rsidRPr="009E4E09" w:rsidRDefault="00587D36" w:rsidP="00587D36">
      <w:pPr>
        <w:rPr>
          <w:i/>
          <w:u w:val="single"/>
          <w:lang w:val="el-GR"/>
        </w:rPr>
      </w:pPr>
      <w:r w:rsidRPr="009E4E09">
        <w:rPr>
          <w:i/>
          <w:u w:val="single"/>
          <w:lang w:val="el-GR"/>
        </w:rPr>
        <w:t>Υπερτασικά συμβάματα</w:t>
      </w:r>
    </w:p>
    <w:p w14:paraId="1CE97BEF" w14:textId="77777777" w:rsidR="00587D36" w:rsidRPr="009E4E09" w:rsidRDefault="00587D36" w:rsidP="00587D36">
      <w:pPr>
        <w:rPr>
          <w:szCs w:val="22"/>
          <w:lang w:val="el-GR"/>
        </w:rPr>
      </w:pPr>
    </w:p>
    <w:p w14:paraId="44443459" w14:textId="77777777" w:rsidR="00587D36" w:rsidRPr="009E4E09" w:rsidRDefault="00587D36" w:rsidP="00587D36">
      <w:pPr>
        <w:rPr>
          <w:lang w:val="el-GR"/>
        </w:rPr>
      </w:pPr>
      <w:r w:rsidRPr="009E4E09">
        <w:rPr>
          <w:lang w:val="el-GR"/>
        </w:rPr>
        <w:t xml:space="preserve">Στην πιλοτική μελέτη </w:t>
      </w:r>
      <w:r w:rsidRPr="009E4E09">
        <w:t>BO</w:t>
      </w:r>
      <w:r w:rsidRPr="009E4E09">
        <w:rPr>
          <w:lang w:val="el-GR"/>
        </w:rPr>
        <w:t xml:space="preserve">22227, υπήρξαν περισσότεροι από διπλάσιοι ασθενείς, οι οποίοι ανέφεραν υπέρταση με το σκεύασμα υποδόριας χορήγησης του </w:t>
      </w:r>
      <w:r w:rsidRPr="009E4E09">
        <w:t>Herceptin</w:t>
      </w:r>
      <w:r w:rsidRPr="009E4E09">
        <w:rPr>
          <w:lang w:val="el-GR"/>
        </w:rPr>
        <w:t xml:space="preserve"> (4,7</w:t>
      </w:r>
      <w:r w:rsidRPr="009E4E09">
        <w:t> </w:t>
      </w:r>
      <w:r w:rsidRPr="009E4E09">
        <w:rPr>
          <w:lang w:val="el-GR"/>
        </w:rPr>
        <w:t>% έναντι 9,8</w:t>
      </w:r>
      <w:r w:rsidRPr="009E4E09">
        <w:t> </w:t>
      </w:r>
      <w:r w:rsidRPr="009E4E09">
        <w:rPr>
          <w:lang w:val="el-GR"/>
        </w:rPr>
        <w:t>% στα σκέλη των σκευασμάτων ενδοφλέβιας και υποδόριας χορήγησης, αντίστοιχα), με το μεγαλύτερο ποσοστό των ασθενών με σοβαρά συμβάντα (</w:t>
      </w:r>
      <w:r w:rsidRPr="009E4E09">
        <w:t>NCI</w:t>
      </w:r>
      <w:r w:rsidRPr="009E4E09">
        <w:rPr>
          <w:lang w:val="el-GR"/>
        </w:rPr>
        <w:t xml:space="preserve"> </w:t>
      </w:r>
      <w:r w:rsidRPr="009E4E09">
        <w:t>CTCAE</w:t>
      </w:r>
      <w:r w:rsidRPr="009E4E09">
        <w:rPr>
          <w:lang w:val="el-GR"/>
        </w:rPr>
        <w:t xml:space="preserve"> ≥3</w:t>
      </w:r>
      <w:r w:rsidRPr="009E4E09">
        <w:rPr>
          <w:vertAlign w:val="superscript"/>
          <w:lang w:val="el-GR"/>
        </w:rPr>
        <w:t>ου</w:t>
      </w:r>
      <w:r w:rsidRPr="009E4E09">
        <w:rPr>
          <w:lang w:val="el-GR"/>
        </w:rPr>
        <w:t xml:space="preserve"> βαθμού) </w:t>
      </w:r>
      <w:r w:rsidRPr="009E4E09">
        <w:rPr>
          <w:szCs w:val="22"/>
          <w:lang w:val="el-GR"/>
        </w:rPr>
        <w:t>&lt;1</w:t>
      </w:r>
      <w:r w:rsidRPr="009E4E09">
        <w:rPr>
          <w:lang w:val="el-GR"/>
        </w:rPr>
        <w:t>% έναντι 2,0</w:t>
      </w:r>
      <w:r w:rsidRPr="009E4E09">
        <w:t> </w:t>
      </w:r>
      <w:r w:rsidRPr="009E4E09">
        <w:rPr>
          <w:lang w:val="el-GR"/>
        </w:rPr>
        <w:t>% για τα σκευάσματα ενδοφλέβιας και υποδόριας χορήγησης, αντίστοιχα. Όλοι εκτός ενός ασθενούς, είχαν αναφέρει σοβαρή υπέρταση, είχαν ιστορικό υπέρτασης πριν από την ένταξη στη μελέτη. Ορισμένα από τα σοβαρά συμβάντα σημειώθηκαν κατά την ημέρα της ένεσης.</w:t>
      </w:r>
    </w:p>
    <w:p w14:paraId="079920D6" w14:textId="77777777" w:rsidR="00587D36" w:rsidRPr="009E4E09" w:rsidRDefault="00587D36" w:rsidP="00587D36">
      <w:pPr>
        <w:rPr>
          <w:szCs w:val="22"/>
          <w:lang w:val="el-GR"/>
        </w:rPr>
      </w:pPr>
    </w:p>
    <w:p w14:paraId="188D77CE" w14:textId="77777777" w:rsidR="00587D36" w:rsidRPr="009E4E09" w:rsidRDefault="00587D36" w:rsidP="00587D36">
      <w:pPr>
        <w:ind w:right="-1"/>
        <w:rPr>
          <w:i/>
          <w:szCs w:val="22"/>
          <w:u w:val="single"/>
          <w:lang w:val="el-GR"/>
        </w:rPr>
      </w:pPr>
      <w:r w:rsidRPr="009E4E09">
        <w:rPr>
          <w:i/>
          <w:u w:val="single"/>
          <w:lang w:val="el-GR"/>
        </w:rPr>
        <w:t>Ανοσογονικότητα</w:t>
      </w:r>
    </w:p>
    <w:p w14:paraId="0639C6F2" w14:textId="77777777" w:rsidR="00587D36" w:rsidRPr="009E4E09" w:rsidRDefault="00587D36" w:rsidP="00587D36">
      <w:pPr>
        <w:ind w:right="-1"/>
        <w:rPr>
          <w:lang w:val="el-GR"/>
        </w:rPr>
      </w:pPr>
    </w:p>
    <w:p w14:paraId="7191F2B9" w14:textId="205B202C" w:rsidR="00287A56" w:rsidRDefault="00A52EB3" w:rsidP="00287A56">
      <w:pPr>
        <w:rPr>
          <w:lang w:val="el-GR"/>
        </w:rPr>
      </w:pPr>
      <w:r>
        <w:rPr>
          <w:lang w:val="el-GR"/>
        </w:rPr>
        <w:t xml:space="preserve">Στην εισαγωγική –επικουρική μελέτη για τον </w:t>
      </w:r>
      <w:r w:rsidR="00287A56">
        <w:rPr>
          <w:lang w:val="el-GR"/>
        </w:rPr>
        <w:t xml:space="preserve">ΠΚΜ </w:t>
      </w:r>
      <w:r>
        <w:rPr>
          <w:lang w:val="el-GR"/>
        </w:rPr>
        <w:t>(ΒΟ22227), σε μια διάμεση παρακολούθηση η οποία ξεπερνούσε τους 70 μήνες, 10</w:t>
      </w:r>
      <w:r w:rsidR="00287A56">
        <w:rPr>
          <w:lang w:val="el-GR"/>
        </w:rPr>
        <w:t>,1 % (</w:t>
      </w:r>
      <w:r>
        <w:rPr>
          <w:lang w:val="el-GR"/>
        </w:rPr>
        <w:t>30</w:t>
      </w:r>
      <w:r w:rsidR="00287A56">
        <w:rPr>
          <w:lang w:val="el-GR"/>
        </w:rPr>
        <w:t xml:space="preserve">/296) των ασθενών υπό θεραπεία με σκεύασμα ενδοφλέβιας χορήγησης </w:t>
      </w:r>
      <w:r w:rsidR="00287A56">
        <w:t>Herceptin</w:t>
      </w:r>
      <w:r w:rsidR="00287A56">
        <w:rPr>
          <w:lang w:val="el-GR"/>
        </w:rPr>
        <w:t xml:space="preserve"> και </w:t>
      </w:r>
      <w:r>
        <w:rPr>
          <w:lang w:val="el-GR"/>
        </w:rPr>
        <w:t>15</w:t>
      </w:r>
      <w:r w:rsidR="00287A56">
        <w:rPr>
          <w:lang w:val="el-GR"/>
        </w:rPr>
        <w:t>,9 % (</w:t>
      </w:r>
      <w:r>
        <w:rPr>
          <w:lang w:val="el-GR"/>
        </w:rPr>
        <w:t>47</w:t>
      </w:r>
      <w:r w:rsidR="00287A56">
        <w:rPr>
          <w:lang w:val="el-GR"/>
        </w:rPr>
        <w:t xml:space="preserve">/295) των ασθενών που ελάμβαναν σκεύασμα υποδόριας χορήγησης </w:t>
      </w:r>
      <w:r w:rsidR="00287A56">
        <w:t>Herceptin</w:t>
      </w:r>
      <w:r w:rsidR="00287A56">
        <w:rPr>
          <w:lang w:val="el-GR"/>
        </w:rPr>
        <w:t xml:space="preserve"> σε φιαλίδιο ανέπτυξαν αντισώματα κατά της τραστουζουμάμπης. Τα εξουδετερωτικά αντισώματα κατά της τραστουζουμάμπης εντοπίστηκαν σε δείγματα μετά την αρχή της θεραπείας σε 2 από </w:t>
      </w:r>
      <w:r>
        <w:rPr>
          <w:lang w:val="el-GR"/>
        </w:rPr>
        <w:t xml:space="preserve">30 </w:t>
      </w:r>
      <w:r w:rsidR="00287A56">
        <w:rPr>
          <w:lang w:val="el-GR"/>
        </w:rPr>
        <w:t xml:space="preserve">ασθενείς </w:t>
      </w:r>
      <w:r>
        <w:rPr>
          <w:lang w:val="el-GR"/>
        </w:rPr>
        <w:t>στο</w:t>
      </w:r>
      <w:r w:rsidR="00287A56">
        <w:rPr>
          <w:lang w:val="el-GR"/>
        </w:rPr>
        <w:t xml:space="preserve"> ενδοφλέβιο </w:t>
      </w:r>
      <w:r>
        <w:rPr>
          <w:lang w:val="el-GR"/>
        </w:rPr>
        <w:t xml:space="preserve">σκέλος </w:t>
      </w:r>
      <w:r w:rsidR="00287A56">
        <w:t>Herceptin</w:t>
      </w:r>
      <w:r w:rsidR="00287A56">
        <w:rPr>
          <w:lang w:val="el-GR"/>
        </w:rPr>
        <w:t xml:space="preserve"> και σε </w:t>
      </w:r>
      <w:r w:rsidR="000E3AD4">
        <w:rPr>
          <w:lang w:val="el-GR"/>
        </w:rPr>
        <w:t>3</w:t>
      </w:r>
      <w:r w:rsidR="00287A56">
        <w:rPr>
          <w:lang w:val="el-GR"/>
        </w:rPr>
        <w:t xml:space="preserve">από </w:t>
      </w:r>
      <w:r w:rsidR="000E3AD4">
        <w:rPr>
          <w:lang w:val="el-GR"/>
        </w:rPr>
        <w:t xml:space="preserve">47 </w:t>
      </w:r>
      <w:r w:rsidR="00287A56">
        <w:rPr>
          <w:lang w:val="el-GR"/>
        </w:rPr>
        <w:t xml:space="preserve">ασθενείς </w:t>
      </w:r>
      <w:r w:rsidR="000E3AD4">
        <w:rPr>
          <w:lang w:val="el-GR"/>
        </w:rPr>
        <w:t xml:space="preserve">στο </w:t>
      </w:r>
      <w:r w:rsidR="00287A56">
        <w:rPr>
          <w:lang w:val="el-GR"/>
        </w:rPr>
        <w:t xml:space="preserve">υποδόριο </w:t>
      </w:r>
      <w:r w:rsidR="000E3AD4">
        <w:rPr>
          <w:lang w:val="el-GR"/>
        </w:rPr>
        <w:t xml:space="preserve">σκέλος </w:t>
      </w:r>
      <w:r w:rsidR="00287A56">
        <w:t>Herceptin</w:t>
      </w:r>
      <w:r w:rsidR="00287A56">
        <w:rPr>
          <w:lang w:val="el-GR"/>
        </w:rPr>
        <w:t xml:space="preserve">. Το </w:t>
      </w:r>
      <w:r w:rsidR="000E3AD4">
        <w:rPr>
          <w:lang w:val="el-GR"/>
        </w:rPr>
        <w:t>21</w:t>
      </w:r>
      <w:r w:rsidR="00287A56">
        <w:rPr>
          <w:lang w:val="el-GR"/>
        </w:rPr>
        <w:t>,0</w:t>
      </w:r>
      <w:r w:rsidR="00287A56">
        <w:t> </w:t>
      </w:r>
      <w:r w:rsidR="00287A56">
        <w:rPr>
          <w:lang w:val="el-GR"/>
        </w:rPr>
        <w:t xml:space="preserve">% των ασθενών υπό θεραπεία με σκεύασμα υποδόριας χορήγησης </w:t>
      </w:r>
      <w:r w:rsidR="00287A56">
        <w:t>Herceptin</w:t>
      </w:r>
      <w:r w:rsidR="00287A56">
        <w:rPr>
          <w:lang w:val="el-GR"/>
        </w:rPr>
        <w:t xml:space="preserve"> εμφάνισε αντισώματα έναντι του εκδόχου υαλουρονιδάση (</w:t>
      </w:r>
      <w:proofErr w:type="spellStart"/>
      <w:r w:rsidR="00287A56">
        <w:t>rHuPH</w:t>
      </w:r>
      <w:proofErr w:type="spellEnd"/>
      <w:r w:rsidR="00287A56">
        <w:rPr>
          <w:lang w:val="el-GR"/>
        </w:rPr>
        <w:t xml:space="preserve">20). </w:t>
      </w:r>
    </w:p>
    <w:p w14:paraId="0719A7FC" w14:textId="77777777" w:rsidR="000E3AD4" w:rsidRDefault="000E3AD4" w:rsidP="00287A56">
      <w:pPr>
        <w:rPr>
          <w:lang w:val="el-GR"/>
        </w:rPr>
      </w:pPr>
    </w:p>
    <w:p w14:paraId="7E4E1CED" w14:textId="5D7193E6" w:rsidR="00A52EB3" w:rsidRPr="00851D75" w:rsidRDefault="00287A56" w:rsidP="0045109D">
      <w:pPr>
        <w:ind w:right="-1"/>
        <w:rPr>
          <w:lang w:val="el-GR"/>
        </w:rPr>
      </w:pPr>
      <w:r>
        <w:rPr>
          <w:lang w:val="el-GR"/>
        </w:rPr>
        <w:t xml:space="preserve">Η κλινική σχέση αυτών των αντισωμάτων δεν είναι γνωστή. </w:t>
      </w:r>
      <w:r w:rsidR="000E3AD4">
        <w:rPr>
          <w:lang w:val="el-GR"/>
        </w:rPr>
        <w:t>Η</w:t>
      </w:r>
      <w:r>
        <w:rPr>
          <w:lang w:val="el-GR"/>
        </w:rPr>
        <w:t xml:space="preserve"> </w:t>
      </w:r>
      <w:r w:rsidR="000E3AD4">
        <w:rPr>
          <w:lang w:val="el-GR"/>
        </w:rPr>
        <w:t xml:space="preserve">παρουσία αντισωμάτων κατά της τραστουζουμάμπης δεν είχε καμία επίδραση στη </w:t>
      </w:r>
      <w:r>
        <w:rPr>
          <w:lang w:val="el-GR"/>
        </w:rPr>
        <w:t xml:space="preserve">φαρμακοκινητική, </w:t>
      </w:r>
      <w:r w:rsidR="000E3AD4">
        <w:rPr>
          <w:lang w:val="el-GR"/>
        </w:rPr>
        <w:t>στ</w:t>
      </w:r>
      <w:r>
        <w:rPr>
          <w:lang w:val="el-GR"/>
        </w:rPr>
        <w:t>η</w:t>
      </w:r>
      <w:r w:rsidR="000E3AD4">
        <w:rPr>
          <w:lang w:val="el-GR"/>
        </w:rPr>
        <w:t xml:space="preserve">ν </w:t>
      </w:r>
      <w:r>
        <w:rPr>
          <w:lang w:val="el-GR"/>
        </w:rPr>
        <w:t xml:space="preserve">αποτελεσματικότητα (όπως ορίζεται από την παθολογοανατομική πλήρη ανταπόκριση </w:t>
      </w:r>
      <w:r w:rsidR="00971464">
        <w:rPr>
          <w:lang w:val="el-GR"/>
        </w:rPr>
        <w:t>[</w:t>
      </w:r>
      <w:proofErr w:type="spellStart"/>
      <w:r>
        <w:t>pCR</w:t>
      </w:r>
      <w:proofErr w:type="spellEnd"/>
      <w:r w:rsidR="00971464">
        <w:rPr>
          <w:lang w:val="el-GR"/>
        </w:rPr>
        <w:t>]</w:t>
      </w:r>
      <w:r>
        <w:rPr>
          <w:lang w:val="el-GR"/>
        </w:rPr>
        <w:t xml:space="preserve"> </w:t>
      </w:r>
      <w:r w:rsidR="000E3AD4">
        <w:rPr>
          <w:lang w:val="el-GR"/>
        </w:rPr>
        <w:t>και στην</w:t>
      </w:r>
      <w:r w:rsidR="00971464">
        <w:rPr>
          <w:lang w:val="el-GR"/>
        </w:rPr>
        <w:t xml:space="preserve"> επιβίωση ελεύθερης συμβαμάτων [</w:t>
      </w:r>
      <w:r w:rsidR="000E3AD4">
        <w:t>EFS</w:t>
      </w:r>
      <w:r w:rsidR="00971464">
        <w:rPr>
          <w:lang w:val="el-GR"/>
        </w:rPr>
        <w:t>]</w:t>
      </w:r>
      <w:r w:rsidR="000E3AD4" w:rsidRPr="002B6F51">
        <w:rPr>
          <w:lang w:val="el-GR"/>
        </w:rPr>
        <w:t xml:space="preserve"> </w:t>
      </w:r>
      <w:r w:rsidR="000E3AD4">
        <w:rPr>
          <w:lang w:val="el-GR"/>
        </w:rPr>
        <w:t xml:space="preserve">και στην </w:t>
      </w:r>
      <w:r>
        <w:rPr>
          <w:lang w:val="el-GR"/>
        </w:rPr>
        <w:t>ασφάλεια όπως ορίζεται από την εμφάνιση σχετιζόμενων με τη χορήγηση αντιδράσεων (</w:t>
      </w:r>
      <w:r>
        <w:t>ARRs</w:t>
      </w:r>
      <w:r>
        <w:rPr>
          <w:lang w:val="el-GR"/>
        </w:rPr>
        <w:t xml:space="preserve">) του ενδοφλέβιου </w:t>
      </w:r>
      <w:r>
        <w:t>Herceptin</w:t>
      </w:r>
      <w:r>
        <w:rPr>
          <w:lang w:val="el-GR"/>
        </w:rPr>
        <w:t xml:space="preserve"> και του υποδόριου </w:t>
      </w:r>
      <w:r>
        <w:t>Herceptin</w:t>
      </w:r>
      <w:r>
        <w:rPr>
          <w:lang w:val="el-GR"/>
        </w:rPr>
        <w:t>.</w:t>
      </w:r>
    </w:p>
    <w:p w14:paraId="15B89AA6" w14:textId="77777777" w:rsidR="00587D36" w:rsidRPr="009E4E09" w:rsidRDefault="00587D36" w:rsidP="00587D36">
      <w:pPr>
        <w:ind w:right="-1"/>
        <w:rPr>
          <w:lang w:val="el-GR"/>
        </w:rPr>
      </w:pPr>
    </w:p>
    <w:p w14:paraId="6611912B" w14:textId="77777777" w:rsidR="00587D36" w:rsidRDefault="00587D36" w:rsidP="00587D36">
      <w:pPr>
        <w:ind w:right="-1"/>
        <w:rPr>
          <w:lang w:val="el-GR"/>
        </w:rPr>
      </w:pPr>
      <w:r w:rsidRPr="009E4E09">
        <w:rPr>
          <w:lang w:val="el-GR"/>
        </w:rPr>
        <w:t>Οι λεπτομέρειες των μέτρων ελαχιστοποίησης του κινδύνου που είναι σύμφωνες με το Ευρωπαϊκό Σχέδιο Διαχείρισης Κινδύνου παρουσιάζονται στην παράγραφο 4.4.</w:t>
      </w:r>
    </w:p>
    <w:p w14:paraId="4AFB07AC" w14:textId="77777777" w:rsidR="00857F77" w:rsidRDefault="00857F77" w:rsidP="00587D36">
      <w:pPr>
        <w:ind w:right="-1"/>
        <w:rPr>
          <w:lang w:val="el-GR"/>
        </w:rPr>
      </w:pPr>
    </w:p>
    <w:p w14:paraId="1B621E4A" w14:textId="77777777" w:rsidR="0084480F" w:rsidRPr="00D61979" w:rsidRDefault="0084480F" w:rsidP="0084480F">
      <w:pPr>
        <w:rPr>
          <w:u w:val="single"/>
          <w:lang w:val="el-GR"/>
        </w:rPr>
      </w:pPr>
      <w:r>
        <w:rPr>
          <w:u w:val="single"/>
          <w:lang w:val="el-GR"/>
        </w:rPr>
        <w:t>Αλλαγή</w:t>
      </w:r>
      <w:r w:rsidRPr="00D61979">
        <w:rPr>
          <w:u w:val="single"/>
          <w:lang w:val="el-GR"/>
        </w:rPr>
        <w:t xml:space="preserve"> της θεραπείας </w:t>
      </w:r>
      <w:r>
        <w:rPr>
          <w:u w:val="single"/>
          <w:lang w:val="el-GR"/>
        </w:rPr>
        <w:t xml:space="preserve">από </w:t>
      </w:r>
      <w:r w:rsidRPr="00D61979">
        <w:rPr>
          <w:u w:val="single"/>
          <w:lang w:val="el-GR"/>
        </w:rPr>
        <w:t xml:space="preserve">την ενδοφλέβια </w:t>
      </w:r>
      <w:r>
        <w:rPr>
          <w:u w:val="single"/>
          <w:lang w:val="el-GR"/>
        </w:rPr>
        <w:t>στην</w:t>
      </w:r>
      <w:r w:rsidRPr="00D61979">
        <w:rPr>
          <w:u w:val="single"/>
          <w:lang w:val="el-GR"/>
        </w:rPr>
        <w:t xml:space="preserve"> υποδόρια μορφή του </w:t>
      </w:r>
      <w:r w:rsidRPr="00D61979">
        <w:rPr>
          <w:u w:val="single"/>
        </w:rPr>
        <w:t>Herceptin</w:t>
      </w:r>
      <w:r w:rsidRPr="00D61979">
        <w:rPr>
          <w:u w:val="single"/>
          <w:lang w:val="el-GR"/>
        </w:rPr>
        <w:t xml:space="preserve"> και αντίστροφα</w:t>
      </w:r>
    </w:p>
    <w:p w14:paraId="1E30B754" w14:textId="77777777" w:rsidR="0084480F" w:rsidRDefault="0084480F" w:rsidP="0084480F">
      <w:pPr>
        <w:rPr>
          <w:lang w:val="el-GR"/>
        </w:rPr>
      </w:pPr>
    </w:p>
    <w:p w14:paraId="4DF5DF11" w14:textId="77777777" w:rsidR="005C3500" w:rsidRPr="0038751F" w:rsidRDefault="0084480F" w:rsidP="005C3500">
      <w:pPr>
        <w:rPr>
          <w:szCs w:val="22"/>
          <w:lang w:val="el-GR"/>
        </w:rPr>
      </w:pPr>
      <w:r>
        <w:rPr>
          <w:lang w:val="el-GR"/>
        </w:rPr>
        <w:t xml:space="preserve">Η μελέτη ΜΟ22982 διερεύνησε την αλλαγή ανάμεσα στην υποδόρια και ενδοφλέβια μορφή του </w:t>
      </w:r>
      <w:r>
        <w:t>Herceptin</w:t>
      </w:r>
      <w:r w:rsidRPr="00D61979">
        <w:rPr>
          <w:lang w:val="el-GR"/>
        </w:rPr>
        <w:t xml:space="preserve"> </w:t>
      </w:r>
      <w:r>
        <w:rPr>
          <w:lang w:val="el-GR"/>
        </w:rPr>
        <w:t xml:space="preserve">με πρωταρχικό στόχο να αξιολογήσει την προτίμηση του ασθενούς είτε για την ενδοφλέβια </w:t>
      </w:r>
      <w:r w:rsidR="001E324F">
        <w:rPr>
          <w:lang w:val="el-GR"/>
        </w:rPr>
        <w:t>ή</w:t>
      </w:r>
      <w:r>
        <w:rPr>
          <w:lang w:val="el-GR"/>
        </w:rPr>
        <w:t xml:space="preserve"> για την υποδόρια οδό χορήγησης της τραστουζουμάμπης. Σε αυτήν τη δοκιμή, διερευνήθηκαν 2 κοορτές (μία με τη χρήση υποδόριας μορφής σε φιαλίδιο και μία με τη χρήση υποδόριας μορφής σε σύστημα χορήγησης) με τη χρήση ενός διασταυρούμενου σχεδιασμού 2 σκελών με</w:t>
      </w:r>
      <w:r w:rsidR="005C3500">
        <w:rPr>
          <w:lang w:val="el-GR"/>
        </w:rPr>
        <w:t xml:space="preserve"> 488 </w:t>
      </w:r>
      <w:r>
        <w:rPr>
          <w:lang w:val="el-GR"/>
        </w:rPr>
        <w:t xml:space="preserve">ασθενείς οι οποίοι τυχαιοποιήθηκαν σε μία από δύο διαφορετικές σειρές θεραπείας </w:t>
      </w:r>
      <w:r>
        <w:t>Herceptin</w:t>
      </w:r>
      <w:r w:rsidRPr="00D61979">
        <w:rPr>
          <w:lang w:val="el-GR"/>
        </w:rPr>
        <w:t xml:space="preserve"> </w:t>
      </w:r>
      <w:r>
        <w:rPr>
          <w:lang w:val="el-GR"/>
        </w:rPr>
        <w:t xml:space="preserve">κάθε 3 εβδομάδες </w:t>
      </w:r>
      <w:r w:rsidRPr="00D61979">
        <w:rPr>
          <w:szCs w:val="22"/>
          <w:lang w:val="el-GR"/>
        </w:rPr>
        <w:t>(</w:t>
      </w:r>
      <w:r w:rsidRPr="007472B3">
        <w:rPr>
          <w:szCs w:val="22"/>
        </w:rPr>
        <w:t>IV</w:t>
      </w:r>
      <w:r w:rsidRPr="00D61979">
        <w:rPr>
          <w:szCs w:val="22"/>
          <w:lang w:val="el-GR"/>
        </w:rPr>
        <w:t xml:space="preserve"> [</w:t>
      </w:r>
      <w:r>
        <w:rPr>
          <w:szCs w:val="22"/>
          <w:lang w:val="el-GR"/>
        </w:rPr>
        <w:t>Κύκλοι</w:t>
      </w:r>
      <w:r w:rsidRPr="00D61979">
        <w:rPr>
          <w:szCs w:val="22"/>
          <w:lang w:val="el-GR"/>
        </w:rPr>
        <w:t xml:space="preserve"> 1-4]→ </w:t>
      </w:r>
      <w:r w:rsidRPr="007472B3">
        <w:rPr>
          <w:szCs w:val="22"/>
        </w:rPr>
        <w:t>SC</w:t>
      </w:r>
      <w:r w:rsidRPr="00D61979">
        <w:rPr>
          <w:szCs w:val="22"/>
          <w:lang w:val="el-GR"/>
        </w:rPr>
        <w:t xml:space="preserve"> [</w:t>
      </w:r>
      <w:r>
        <w:rPr>
          <w:szCs w:val="22"/>
          <w:lang w:val="el-GR"/>
        </w:rPr>
        <w:t>Κύκλοι</w:t>
      </w:r>
      <w:r w:rsidRPr="00D61979">
        <w:rPr>
          <w:szCs w:val="22"/>
          <w:lang w:val="el-GR"/>
        </w:rPr>
        <w:t xml:space="preserve"> 5-8], </w:t>
      </w:r>
      <w:r>
        <w:rPr>
          <w:szCs w:val="22"/>
          <w:lang w:val="el-GR"/>
        </w:rPr>
        <w:t>ή</w:t>
      </w:r>
      <w:r w:rsidRPr="00D61979">
        <w:rPr>
          <w:szCs w:val="22"/>
          <w:lang w:val="el-GR"/>
        </w:rPr>
        <w:t xml:space="preserve"> </w:t>
      </w:r>
      <w:r w:rsidRPr="007472B3">
        <w:rPr>
          <w:szCs w:val="22"/>
        </w:rPr>
        <w:t>SC</w:t>
      </w:r>
      <w:r w:rsidRPr="00D61979">
        <w:rPr>
          <w:szCs w:val="22"/>
          <w:lang w:val="el-GR"/>
        </w:rPr>
        <w:t xml:space="preserve"> [</w:t>
      </w:r>
      <w:r>
        <w:rPr>
          <w:szCs w:val="22"/>
          <w:lang w:val="el-GR"/>
        </w:rPr>
        <w:t>Κύκλοι</w:t>
      </w:r>
      <w:r w:rsidRPr="00D61979">
        <w:rPr>
          <w:szCs w:val="22"/>
          <w:lang w:val="el-GR"/>
        </w:rPr>
        <w:t xml:space="preserve"> 1-4]→ </w:t>
      </w:r>
      <w:r w:rsidRPr="007472B3">
        <w:rPr>
          <w:szCs w:val="22"/>
        </w:rPr>
        <w:t>IV</w:t>
      </w:r>
      <w:r w:rsidRPr="00D61979">
        <w:rPr>
          <w:szCs w:val="22"/>
          <w:lang w:val="el-GR"/>
        </w:rPr>
        <w:t xml:space="preserve"> [</w:t>
      </w:r>
      <w:r>
        <w:rPr>
          <w:szCs w:val="22"/>
          <w:lang w:val="el-GR"/>
        </w:rPr>
        <w:t>Κύκλοι</w:t>
      </w:r>
      <w:r w:rsidRPr="00D61979">
        <w:rPr>
          <w:szCs w:val="22"/>
          <w:lang w:val="el-GR"/>
        </w:rPr>
        <w:t xml:space="preserve"> 5-8]).</w:t>
      </w:r>
      <w:r>
        <w:rPr>
          <w:szCs w:val="22"/>
          <w:lang w:val="el-GR"/>
        </w:rPr>
        <w:t xml:space="preserve"> Οι ασθενείς είτε λάμβαναν για πρώτη φορά θεραπεία με </w:t>
      </w:r>
      <w:r>
        <w:rPr>
          <w:szCs w:val="22"/>
        </w:rPr>
        <w:t>Herceptin</w:t>
      </w:r>
      <w:r w:rsidRPr="00D61979">
        <w:rPr>
          <w:szCs w:val="22"/>
          <w:lang w:val="el-GR"/>
        </w:rPr>
        <w:t xml:space="preserve"> </w:t>
      </w:r>
      <w:r>
        <w:rPr>
          <w:szCs w:val="22"/>
        </w:rPr>
        <w:t>IV</w:t>
      </w:r>
      <w:r w:rsidRPr="00D61979">
        <w:rPr>
          <w:szCs w:val="22"/>
          <w:lang w:val="el-GR"/>
        </w:rPr>
        <w:t xml:space="preserve"> </w:t>
      </w:r>
      <w:r w:rsidRPr="00D61979">
        <w:rPr>
          <w:iCs/>
          <w:lang w:val="el-GR"/>
        </w:rPr>
        <w:t>(20</w:t>
      </w:r>
      <w:r>
        <w:rPr>
          <w:iCs/>
          <w:lang w:val="el-GR"/>
        </w:rPr>
        <w:t>,</w:t>
      </w:r>
      <w:r w:rsidRPr="00D61979">
        <w:rPr>
          <w:iCs/>
          <w:lang w:val="el-GR"/>
        </w:rPr>
        <w:t xml:space="preserve">3%) </w:t>
      </w:r>
      <w:r>
        <w:rPr>
          <w:szCs w:val="22"/>
          <w:lang w:val="el-GR"/>
        </w:rPr>
        <w:t xml:space="preserve">είτε είχαν λάβει προηγουμένως </w:t>
      </w:r>
      <w:r>
        <w:rPr>
          <w:szCs w:val="22"/>
        </w:rPr>
        <w:t>Herceptin</w:t>
      </w:r>
      <w:r w:rsidRPr="00D61979">
        <w:rPr>
          <w:szCs w:val="22"/>
          <w:lang w:val="el-GR"/>
        </w:rPr>
        <w:t xml:space="preserve"> </w:t>
      </w:r>
      <w:r>
        <w:rPr>
          <w:szCs w:val="22"/>
        </w:rPr>
        <w:t>IV</w:t>
      </w:r>
      <w:r w:rsidRPr="00FA62EF">
        <w:rPr>
          <w:szCs w:val="22"/>
          <w:lang w:val="el-GR"/>
        </w:rPr>
        <w:t xml:space="preserve"> (79</w:t>
      </w:r>
      <w:r w:rsidRPr="00D61979">
        <w:rPr>
          <w:szCs w:val="22"/>
          <w:lang w:val="el-GR"/>
        </w:rPr>
        <w:t>,7</w:t>
      </w:r>
      <w:r w:rsidR="005C3500" w:rsidRPr="005C3500">
        <w:rPr>
          <w:szCs w:val="22"/>
          <w:lang w:val="el-GR"/>
        </w:rPr>
        <w:t xml:space="preserve"> </w:t>
      </w:r>
      <w:r w:rsidR="005C3500">
        <w:rPr>
          <w:szCs w:val="22"/>
          <w:lang w:val="el-GR"/>
        </w:rPr>
        <w:t xml:space="preserve">Για τη σειρά </w:t>
      </w:r>
      <w:r w:rsidR="005C3500">
        <w:rPr>
          <w:szCs w:val="22"/>
        </w:rPr>
        <w:t>IV</w:t>
      </w:r>
      <w:r w:rsidR="005C3500" w:rsidRPr="0038751F">
        <w:rPr>
          <w:szCs w:val="22"/>
          <w:lang w:val="el-GR"/>
        </w:rPr>
        <w:t xml:space="preserve"> → </w:t>
      </w:r>
      <w:r w:rsidR="005C3500" w:rsidRPr="007472B3">
        <w:rPr>
          <w:szCs w:val="22"/>
        </w:rPr>
        <w:t>SC</w:t>
      </w:r>
      <w:r w:rsidR="005C3500" w:rsidRPr="0038751F">
        <w:rPr>
          <w:szCs w:val="22"/>
          <w:lang w:val="el-GR"/>
        </w:rPr>
        <w:t xml:space="preserve"> (</w:t>
      </w:r>
      <w:r w:rsidR="005C3500">
        <w:rPr>
          <w:szCs w:val="22"/>
          <w:lang w:val="el-GR"/>
        </w:rPr>
        <w:t xml:space="preserve">συνδυασμένες κοορτές υποδόριας μορφής σε φιαλίδιο και </w:t>
      </w:r>
      <w:r w:rsidR="005C3500">
        <w:rPr>
          <w:szCs w:val="22"/>
          <w:lang w:val="el-GR"/>
        </w:rPr>
        <w:lastRenderedPageBreak/>
        <w:t xml:space="preserve">σύστημα χορήγησης ), περιγράφηκαν τα ποσοστά των </w:t>
      </w:r>
      <w:r w:rsidR="004849BA">
        <w:rPr>
          <w:szCs w:val="22"/>
          <w:lang w:val="el-GR"/>
        </w:rPr>
        <w:t>ανεπιθύμητων ενεργειών</w:t>
      </w:r>
      <w:r w:rsidR="005C3500">
        <w:rPr>
          <w:szCs w:val="22"/>
          <w:lang w:val="el-GR"/>
        </w:rPr>
        <w:t xml:space="preserve"> (όλοι οι βαθμοί) πριν την αλλαγή (Κύκλοι 1-4) και μετά την αλλαγή (Κύκλοι 5-8) ως 53,8% έναντι 56,4% αντίστοιχα. Για τη σειρά </w:t>
      </w:r>
      <w:r w:rsidR="005C3500">
        <w:rPr>
          <w:szCs w:val="22"/>
        </w:rPr>
        <w:t>SC</w:t>
      </w:r>
      <w:r w:rsidR="005C3500" w:rsidRPr="0038751F">
        <w:rPr>
          <w:szCs w:val="22"/>
          <w:lang w:val="el-GR"/>
        </w:rPr>
        <w:t xml:space="preserve"> → </w:t>
      </w:r>
      <w:r w:rsidR="005C3500">
        <w:rPr>
          <w:szCs w:val="22"/>
        </w:rPr>
        <w:t>IV</w:t>
      </w:r>
      <w:r w:rsidR="005C3500" w:rsidRPr="0038751F">
        <w:rPr>
          <w:szCs w:val="22"/>
          <w:lang w:val="el-GR"/>
        </w:rPr>
        <w:t xml:space="preserve"> (</w:t>
      </w:r>
      <w:r w:rsidR="005C3500">
        <w:rPr>
          <w:szCs w:val="22"/>
          <w:lang w:val="el-GR"/>
        </w:rPr>
        <w:t xml:space="preserve">συνδυασμένες κοορτές υποδόριας μορφής σε φιαλίδιο και σύστημα χορήγησης), τα ποσοστά των </w:t>
      </w:r>
      <w:r w:rsidR="004849BA">
        <w:rPr>
          <w:szCs w:val="22"/>
          <w:lang w:val="el-GR"/>
        </w:rPr>
        <w:t>ανεπιθύμητων ενεργειών</w:t>
      </w:r>
      <w:r w:rsidR="005C3500">
        <w:rPr>
          <w:szCs w:val="22"/>
          <w:lang w:val="el-GR"/>
        </w:rPr>
        <w:t xml:space="preserve"> (όλοι οι βαθμοί) αναφέρθηκαν πριν και μετά την αλλαγή ως 65,4% έναντι 48,7% αντίστοιχα.</w:t>
      </w:r>
    </w:p>
    <w:p w14:paraId="6C7B68F0" w14:textId="77777777" w:rsidR="0084480F" w:rsidRPr="00FA62EF" w:rsidRDefault="0084480F" w:rsidP="0084480F">
      <w:pPr>
        <w:rPr>
          <w:lang w:val="el-GR"/>
        </w:rPr>
      </w:pPr>
      <w:r>
        <w:rPr>
          <w:szCs w:val="22"/>
          <w:lang w:val="el-GR"/>
        </w:rPr>
        <w:t>Τα ποσοστά πριν την αλλαγή (Κύκλοι 1-4) για σοβαρές ανεπιθύμητες ενέργειες, ανεπιθύμητες ενέργειες βαθμού 3 και διακοπές θεραπείας οφειλόμενες σε ανεπιθύμητες ενέργειες ήταν χαμηλά (&lt;5%) και παρόμοια με τα ποσοστά μετά την αλλαγή (Κύκλοι 5-8). Δεν αναφέρθηκε καμία ανεπιθύμητη ενέργεια βαθμού 4 ή βαθμού 5.</w:t>
      </w:r>
    </w:p>
    <w:p w14:paraId="5575B041" w14:textId="77777777" w:rsidR="00587D36" w:rsidRPr="009E4E09" w:rsidRDefault="00587D36" w:rsidP="00587D36">
      <w:pPr>
        <w:ind w:right="-1"/>
        <w:rPr>
          <w:lang w:val="el-GR"/>
        </w:rPr>
      </w:pPr>
    </w:p>
    <w:p w14:paraId="1EF78B33" w14:textId="77777777" w:rsidR="00587D36" w:rsidRPr="007312D1" w:rsidRDefault="00587D36" w:rsidP="00BB39C9">
      <w:pPr>
        <w:keepNext/>
        <w:keepLines/>
        <w:rPr>
          <w:u w:val="single"/>
          <w:lang w:val="el-GR"/>
        </w:rPr>
      </w:pPr>
      <w:r w:rsidRPr="009E4E09">
        <w:rPr>
          <w:u w:val="single"/>
          <w:lang w:val="el-GR"/>
        </w:rPr>
        <w:t>Αναφορά πιθανολογούμενων ανεπιθύμητων ενεργειών</w:t>
      </w:r>
    </w:p>
    <w:p w14:paraId="19A3F859" w14:textId="77777777" w:rsidR="00A5127C" w:rsidRPr="007312D1" w:rsidRDefault="00A5127C" w:rsidP="00BB39C9">
      <w:pPr>
        <w:keepNext/>
        <w:keepLines/>
        <w:rPr>
          <w:u w:val="single"/>
          <w:lang w:val="el-GR"/>
        </w:rPr>
      </w:pPr>
    </w:p>
    <w:p w14:paraId="427B397C" w14:textId="77777777" w:rsidR="00587D36" w:rsidRPr="00174FB9" w:rsidRDefault="00587D36" w:rsidP="00BB39C9">
      <w:pPr>
        <w:keepNext/>
        <w:keepLines/>
        <w:autoSpaceDE w:val="0"/>
        <w:rPr>
          <w:lang w:val="el-GR"/>
        </w:rPr>
      </w:pPr>
      <w:r w:rsidRPr="009E4E09">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w:t>
      </w:r>
      <w:r w:rsidRPr="00422D44">
        <w:rPr>
          <w:rFonts w:cs="Calibri"/>
          <w:snapToGrid w:val="0"/>
          <w:lang w:val="el-GR"/>
        </w:rPr>
        <w:t xml:space="preserve">μέσω </w:t>
      </w:r>
      <w:r w:rsidRPr="00805A6E">
        <w:rPr>
          <w:rFonts w:cs="Calibri"/>
          <w:snapToGrid w:val="0"/>
          <w:highlight w:val="lightGray"/>
          <w:lang w:val="el-GR"/>
        </w:rPr>
        <w:t xml:space="preserve">του εθνικού συστήματος αναφοράς που αναγράφεται στο </w:t>
      </w:r>
      <w:hyperlink r:id="rId15" w:history="1">
        <w:r w:rsidR="00C83490" w:rsidRPr="00F227FF">
          <w:rPr>
            <w:rStyle w:val="Hyperlink"/>
            <w:rFonts w:ascii="ZWAdobeF" w:hAnsi="ZWAdobeF" w:cs="ZWAdobeF"/>
            <w:snapToGrid w:val="0"/>
            <w:sz w:val="2"/>
            <w:highlight w:val="lightGray"/>
            <w:lang w:val="el-GR"/>
          </w:rPr>
          <w:t>2H</w:t>
        </w:r>
        <w:r w:rsidRPr="00F227FF">
          <w:rPr>
            <w:rStyle w:val="Hyperlink"/>
            <w:rFonts w:eastAsia="PMingLiU"/>
            <w:highlight w:val="lightGray"/>
            <w:lang w:val="hu-HU"/>
          </w:rPr>
          <w:t>Παράρτημα V</w:t>
        </w:r>
      </w:hyperlink>
      <w:r w:rsidRPr="005B266B">
        <w:rPr>
          <w:lang w:val="el-GR"/>
        </w:rPr>
        <w:t>.</w:t>
      </w:r>
    </w:p>
    <w:p w14:paraId="0C592B02" w14:textId="77777777" w:rsidR="00587D36" w:rsidRPr="00174FB9" w:rsidRDefault="00587D36" w:rsidP="00587D36">
      <w:pPr>
        <w:rPr>
          <w:lang w:val="el-GR"/>
        </w:rPr>
      </w:pPr>
    </w:p>
    <w:p w14:paraId="53D3A0DA" w14:textId="77777777" w:rsidR="00587D36" w:rsidRPr="009E4E09" w:rsidRDefault="00587D36" w:rsidP="00587D36">
      <w:pPr>
        <w:keepNext/>
        <w:rPr>
          <w:b/>
          <w:lang w:val="el-GR"/>
        </w:rPr>
      </w:pPr>
      <w:r w:rsidRPr="009E4E09">
        <w:rPr>
          <w:b/>
          <w:lang w:val="el-GR"/>
        </w:rPr>
        <w:t>4.9</w:t>
      </w:r>
      <w:r w:rsidRPr="009E4E09">
        <w:rPr>
          <w:b/>
          <w:lang w:val="el-GR"/>
        </w:rPr>
        <w:tab/>
        <w:t>Υπερδοσολογία</w:t>
      </w:r>
    </w:p>
    <w:p w14:paraId="78CE9CB7" w14:textId="77777777" w:rsidR="00587D36" w:rsidRPr="009E4E09" w:rsidRDefault="00587D36" w:rsidP="00587D36">
      <w:pPr>
        <w:rPr>
          <w:lang w:val="el-GR"/>
        </w:rPr>
      </w:pPr>
    </w:p>
    <w:p w14:paraId="295F0A4C" w14:textId="77777777" w:rsidR="00587D36" w:rsidRPr="009E4E09" w:rsidRDefault="00587D36" w:rsidP="00587D36">
      <w:pPr>
        <w:rPr>
          <w:lang w:val="el-GR"/>
        </w:rPr>
      </w:pPr>
      <w:r w:rsidRPr="009E4E09">
        <w:rPr>
          <w:lang w:val="el-GR"/>
        </w:rPr>
        <w:t>Εφάπαξ δόσεις έως 960</w:t>
      </w:r>
      <w:r w:rsidRPr="009E4E09">
        <w:t> mg</w:t>
      </w:r>
      <w:r w:rsidRPr="009E4E09">
        <w:rPr>
          <w:lang w:val="el-GR"/>
        </w:rPr>
        <w:t xml:space="preserve"> σκευάσματος υποδόριας χορήγησης </w:t>
      </w:r>
      <w:r w:rsidRPr="009E4E09">
        <w:t>Herceptin</w:t>
      </w:r>
      <w:r w:rsidRPr="009E4E09">
        <w:rPr>
          <w:lang w:val="el-GR"/>
        </w:rPr>
        <w:t xml:space="preserve"> έχουν χορηγηθεί χωρίς αναφερθείσες ανεπιθύμητες ενέργειες.</w:t>
      </w:r>
    </w:p>
    <w:p w14:paraId="3E1ADC27" w14:textId="77777777" w:rsidR="00587D36" w:rsidRPr="009E4E09" w:rsidRDefault="00587D36" w:rsidP="00587D36">
      <w:pPr>
        <w:rPr>
          <w:lang w:val="el-GR"/>
        </w:rPr>
      </w:pPr>
    </w:p>
    <w:p w14:paraId="277C9624" w14:textId="77777777" w:rsidR="00587D36" w:rsidRPr="009E4E09" w:rsidRDefault="00587D36" w:rsidP="00587D36">
      <w:pPr>
        <w:rPr>
          <w:lang w:val="el-GR"/>
        </w:rPr>
      </w:pPr>
    </w:p>
    <w:p w14:paraId="7198B1FA" w14:textId="77777777" w:rsidR="00587D36" w:rsidRPr="009E4E09" w:rsidRDefault="00587D36" w:rsidP="00587D36">
      <w:pPr>
        <w:ind w:left="567" w:hanging="567"/>
        <w:rPr>
          <w:caps/>
          <w:lang w:val="el-GR"/>
        </w:rPr>
      </w:pPr>
      <w:r w:rsidRPr="009E4E09">
        <w:rPr>
          <w:b/>
          <w:caps/>
          <w:lang w:val="el-GR"/>
        </w:rPr>
        <w:t>5.</w:t>
      </w:r>
      <w:r w:rsidRPr="009E4E09">
        <w:rPr>
          <w:b/>
          <w:caps/>
          <w:lang w:val="el-GR"/>
        </w:rPr>
        <w:tab/>
      </w:r>
      <w:r w:rsidRPr="009E4E09">
        <w:rPr>
          <w:b/>
          <w:lang w:val="el-GR"/>
        </w:rPr>
        <w:t>ΦΑΡΜΑΚΟΛΟΓΙΚΕΣ ΙΔΙΟΤΗΤΕΣ</w:t>
      </w:r>
    </w:p>
    <w:p w14:paraId="09F0A7EE" w14:textId="77777777" w:rsidR="00587D36" w:rsidRPr="009E4E09" w:rsidRDefault="00587D36" w:rsidP="00587D36">
      <w:pPr>
        <w:rPr>
          <w:lang w:val="el-GR"/>
        </w:rPr>
      </w:pPr>
    </w:p>
    <w:p w14:paraId="7066FC59" w14:textId="77777777" w:rsidR="00587D36" w:rsidRPr="009E4E09" w:rsidRDefault="00587D36" w:rsidP="00587D36">
      <w:pPr>
        <w:ind w:left="567" w:hanging="567"/>
        <w:rPr>
          <w:b/>
          <w:lang w:val="el-GR"/>
        </w:rPr>
      </w:pPr>
      <w:r w:rsidRPr="009E4E09">
        <w:rPr>
          <w:b/>
          <w:lang w:val="el-GR"/>
        </w:rPr>
        <w:t>5.1</w:t>
      </w:r>
      <w:r w:rsidRPr="009E4E09">
        <w:rPr>
          <w:b/>
          <w:lang w:val="el-GR"/>
        </w:rPr>
        <w:tab/>
        <w:t>Φαρμακοδυναμικές ιδιότητες</w:t>
      </w:r>
    </w:p>
    <w:p w14:paraId="39EBC696" w14:textId="77777777" w:rsidR="00587D36" w:rsidRPr="009E4E09" w:rsidRDefault="00587D36" w:rsidP="00587D36">
      <w:pPr>
        <w:rPr>
          <w:lang w:val="el-GR"/>
        </w:rPr>
      </w:pPr>
    </w:p>
    <w:p w14:paraId="252E43D5" w14:textId="77777777" w:rsidR="00587D36" w:rsidRPr="009E4E09" w:rsidRDefault="00587D36" w:rsidP="00587D36">
      <w:pPr>
        <w:rPr>
          <w:i/>
          <w:lang w:val="el-GR"/>
        </w:rPr>
      </w:pPr>
      <w:r w:rsidRPr="009E4E09">
        <w:rPr>
          <w:lang w:val="el-GR"/>
        </w:rPr>
        <w:t xml:space="preserve">Φαρμακοθεραπευτική κατηγορία: Αντινεοπλασματικοί παράγοντες, μονοκλωνικά αντισώματα, κωδικός </w:t>
      </w:r>
      <w:r w:rsidRPr="009E4E09">
        <w:t>ATC</w:t>
      </w:r>
      <w:r w:rsidRPr="009E4E09">
        <w:rPr>
          <w:lang w:val="el-GR"/>
        </w:rPr>
        <w:t xml:space="preserve">: </w:t>
      </w:r>
      <w:r w:rsidR="00960AA7">
        <w:t>L</w:t>
      </w:r>
      <w:r w:rsidR="00960AA7" w:rsidRPr="004D5032">
        <w:rPr>
          <w:lang w:val="el-GR"/>
        </w:rPr>
        <w:t>01</w:t>
      </w:r>
      <w:r w:rsidR="00960AA7">
        <w:t>FD</w:t>
      </w:r>
      <w:r w:rsidR="00960AA7" w:rsidRPr="004D5032">
        <w:rPr>
          <w:lang w:val="el-GR"/>
        </w:rPr>
        <w:t>01</w:t>
      </w:r>
      <w:r w:rsidR="00960AA7" w:rsidRPr="004D5032" w:rsidDel="00960AA7">
        <w:rPr>
          <w:lang w:val="el-GR"/>
        </w:rPr>
        <w:t xml:space="preserve"> </w:t>
      </w:r>
    </w:p>
    <w:p w14:paraId="7AED05F6" w14:textId="77777777" w:rsidR="00587D36" w:rsidRPr="009E4E09" w:rsidRDefault="00587D36" w:rsidP="00587D36">
      <w:pPr>
        <w:rPr>
          <w:lang w:val="el-GR"/>
        </w:rPr>
      </w:pPr>
    </w:p>
    <w:p w14:paraId="720AA86C" w14:textId="77777777" w:rsidR="00587D36" w:rsidRPr="009E4E09" w:rsidRDefault="00587D36" w:rsidP="00587D36">
      <w:pPr>
        <w:rPr>
          <w:lang w:val="el-GR"/>
        </w:rPr>
      </w:pPr>
      <w:r w:rsidRPr="009E4E09">
        <w:rPr>
          <w:lang w:val="el-GR"/>
        </w:rPr>
        <w:t xml:space="preserve">Το σκεύασμα υποδόριας χορήγησης </w:t>
      </w:r>
      <w:r w:rsidRPr="009E4E09">
        <w:t>Herceptin</w:t>
      </w:r>
      <w:r w:rsidRPr="009E4E09">
        <w:rPr>
          <w:lang w:val="el-GR"/>
        </w:rPr>
        <w:t xml:space="preserve"> περιέχει ανασυνδυασμένη ανθρώπινη υαλουρονιδάση (</w:t>
      </w:r>
      <w:proofErr w:type="spellStart"/>
      <w:r w:rsidRPr="009E4E09">
        <w:t>rHuPH</w:t>
      </w:r>
      <w:proofErr w:type="spellEnd"/>
      <w:r w:rsidRPr="009E4E09">
        <w:rPr>
          <w:lang w:val="el-GR"/>
        </w:rPr>
        <w:t>20), ένα ένζυμο, το οποίο χρησιμοποιείται για την αύξηση της διασποράς και της απορρόφησης των συγχορηγούμενων φαρμάκων, όταν χορηγείται υποδόρια.</w:t>
      </w:r>
    </w:p>
    <w:p w14:paraId="1DEC3365" w14:textId="77777777" w:rsidR="00587D36" w:rsidRPr="009E4E09" w:rsidRDefault="00587D36" w:rsidP="00587D36">
      <w:pPr>
        <w:rPr>
          <w:lang w:val="el-GR"/>
        </w:rPr>
      </w:pPr>
    </w:p>
    <w:p w14:paraId="097C5C6C" w14:textId="77777777" w:rsidR="00587D36" w:rsidRPr="009E4E09" w:rsidRDefault="00587D36" w:rsidP="00587D36">
      <w:pPr>
        <w:rPr>
          <w:lang w:val="el-GR"/>
        </w:rPr>
      </w:pPr>
      <w:r w:rsidRPr="009E4E09">
        <w:rPr>
          <w:lang w:val="el-GR"/>
        </w:rPr>
        <w:t xml:space="preserve">Η τραστουζουμάμπη είναι ένα ανασυνδυασμένο εξανθρωποποιημένο </w:t>
      </w:r>
      <w:r w:rsidRPr="009E4E09">
        <w:t>IgG</w:t>
      </w:r>
      <w:r w:rsidRPr="009E4E09">
        <w:rPr>
          <w:lang w:val="el-GR"/>
        </w:rPr>
        <w:t>1 μονοκλωνικό αντίσωμα έναντι του υποδοχέα 2 του ανθρώπινου επιδερμικού αυξητικού παράγοντα (</w:t>
      </w:r>
      <w:r w:rsidRPr="009E4E09">
        <w:t>human</w:t>
      </w:r>
      <w:r w:rsidRPr="009E4E09">
        <w:rPr>
          <w:lang w:val="el-GR"/>
        </w:rPr>
        <w:t xml:space="preserve"> </w:t>
      </w:r>
      <w:r w:rsidRPr="009E4E09">
        <w:t>epidermal</w:t>
      </w:r>
      <w:r w:rsidRPr="009E4E09">
        <w:rPr>
          <w:lang w:val="el-GR"/>
        </w:rPr>
        <w:t xml:space="preserve"> </w:t>
      </w:r>
      <w:r w:rsidRPr="009E4E09">
        <w:t>growth</w:t>
      </w:r>
      <w:r w:rsidRPr="009E4E09">
        <w:rPr>
          <w:lang w:val="el-GR"/>
        </w:rPr>
        <w:t xml:space="preserve"> </w:t>
      </w:r>
      <w:r w:rsidRPr="009E4E09">
        <w:t>factor</w:t>
      </w:r>
      <w:r w:rsidRPr="009E4E09">
        <w:rPr>
          <w:lang w:val="el-GR"/>
        </w:rPr>
        <w:t xml:space="preserve"> </w:t>
      </w:r>
      <w:r w:rsidRPr="009E4E09">
        <w:t>receptor</w:t>
      </w:r>
      <w:r w:rsidRPr="009E4E09">
        <w:rPr>
          <w:lang w:val="el-GR"/>
        </w:rPr>
        <w:t xml:space="preserve"> 2 - </w:t>
      </w:r>
      <w:r w:rsidRPr="009E4E09">
        <w:t>HER</w:t>
      </w:r>
      <w:r w:rsidRPr="009E4E09">
        <w:rPr>
          <w:lang w:val="el-GR"/>
        </w:rPr>
        <w:t xml:space="preserve">2). Υπερέκφραση του </w:t>
      </w:r>
      <w:r w:rsidRPr="009E4E09">
        <w:t>HER</w:t>
      </w:r>
      <w:r w:rsidRPr="009E4E09">
        <w:rPr>
          <w:lang w:val="el-GR"/>
        </w:rPr>
        <w:t>2 εμφανίζεται στο 20%–30</w:t>
      </w:r>
      <w:r w:rsidRPr="009E4E09">
        <w:t> </w:t>
      </w:r>
      <w:r w:rsidRPr="009E4E09">
        <w:rPr>
          <w:lang w:val="el-GR"/>
        </w:rPr>
        <w:t xml:space="preserve">% των πρωτοπαθών καρκίνων μαστού. Μελέτες υποδεικνύουν ότι, οι ασθενείς με καρκίνο μαστού των οποίων οι όγκοι υπερεκφράζουν το </w:t>
      </w:r>
      <w:r w:rsidRPr="009E4E09">
        <w:t>HER</w:t>
      </w:r>
      <w:r w:rsidRPr="009E4E09">
        <w:rPr>
          <w:lang w:val="el-GR"/>
        </w:rPr>
        <w:t xml:space="preserve">2 έχουν βραχύτερο διάστημα ελεύθερο νόσου, συγκριτικά με ασθενείς των οποίων οι όγκοι δεν υπερεκφράζουν το </w:t>
      </w:r>
      <w:r w:rsidRPr="009E4E09">
        <w:t>HER</w:t>
      </w:r>
      <w:r w:rsidRPr="009E4E09">
        <w:rPr>
          <w:lang w:val="el-GR"/>
        </w:rPr>
        <w:t>2. Το εξωκυτταρικό τμήμα του υποδοχέα (</w:t>
      </w:r>
      <w:r w:rsidRPr="009E4E09">
        <w:t>ECD</w:t>
      </w:r>
      <w:r w:rsidRPr="009E4E09">
        <w:rPr>
          <w:lang w:val="el-GR"/>
        </w:rPr>
        <w:t xml:space="preserve">, </w:t>
      </w:r>
      <w:r w:rsidRPr="009E4E09">
        <w:t>p</w:t>
      </w:r>
      <w:r w:rsidRPr="009E4E09">
        <w:rPr>
          <w:lang w:val="el-GR"/>
        </w:rPr>
        <w:t>105) μπορεί να εισέλθει στην κυκλοφορία του αίματος και να μετρηθεί σε δείγματα ορού.</w:t>
      </w:r>
    </w:p>
    <w:p w14:paraId="02F24D97" w14:textId="77777777" w:rsidR="00587D36" w:rsidRPr="009E4E09" w:rsidRDefault="00587D36" w:rsidP="00587D36">
      <w:pPr>
        <w:rPr>
          <w:lang w:val="el-GR"/>
        </w:rPr>
      </w:pPr>
    </w:p>
    <w:p w14:paraId="24974FBB" w14:textId="77777777" w:rsidR="00587D36" w:rsidRPr="009E4E09" w:rsidRDefault="00587D36" w:rsidP="00587D36">
      <w:pPr>
        <w:rPr>
          <w:u w:val="single"/>
          <w:lang w:val="el-GR"/>
        </w:rPr>
      </w:pPr>
      <w:r w:rsidRPr="009E4E09">
        <w:rPr>
          <w:u w:val="single"/>
          <w:lang w:val="el-GR"/>
        </w:rPr>
        <w:t>Μηχανισμός δράσης</w:t>
      </w:r>
    </w:p>
    <w:p w14:paraId="5BDA836A" w14:textId="77777777" w:rsidR="00587D36" w:rsidRPr="009E4E09" w:rsidRDefault="00587D36" w:rsidP="00587D36">
      <w:pPr>
        <w:rPr>
          <w:lang w:val="el-GR"/>
        </w:rPr>
      </w:pPr>
    </w:p>
    <w:p w14:paraId="68F0591D" w14:textId="77777777" w:rsidR="00587D36" w:rsidRPr="009E4E09" w:rsidRDefault="00587D36" w:rsidP="00587D36">
      <w:pPr>
        <w:rPr>
          <w:lang w:val="el-GR"/>
        </w:rPr>
      </w:pPr>
      <w:r w:rsidRPr="009E4E09">
        <w:rPr>
          <w:lang w:val="el-GR"/>
        </w:rPr>
        <w:t xml:space="preserve">Η τραστουζουμάμπη δεσμεύεται με υψηλή συγγένεια και εξειδίκευση στην υπο-περιοχή </w:t>
      </w:r>
      <w:r w:rsidRPr="009E4E09">
        <w:t>IV</w:t>
      </w:r>
      <w:r w:rsidRPr="009E4E09">
        <w:rPr>
          <w:lang w:val="el-GR"/>
        </w:rPr>
        <w:t xml:space="preserve">, μια παραμεμβρανική περιοχή του εξωκυττάριου τμήματος του </w:t>
      </w:r>
      <w:r w:rsidRPr="009E4E09">
        <w:t>HER</w:t>
      </w:r>
      <w:r w:rsidRPr="009E4E09">
        <w:rPr>
          <w:lang w:val="el-GR"/>
        </w:rPr>
        <w:t xml:space="preserve">2. Η δέσμευση της τραστουζουμάμπης στο </w:t>
      </w:r>
      <w:r w:rsidRPr="009E4E09">
        <w:t>HER</w:t>
      </w:r>
      <w:r w:rsidRPr="009E4E09">
        <w:rPr>
          <w:lang w:val="el-GR"/>
        </w:rPr>
        <w:t xml:space="preserve">2 αναστέλλει την ανεξάρτητη από το συνδέτη μετάδοση σήματος του </w:t>
      </w:r>
      <w:r w:rsidRPr="009E4E09">
        <w:t>HER</w:t>
      </w:r>
      <w:r w:rsidRPr="009E4E09">
        <w:rPr>
          <w:lang w:val="el-GR"/>
        </w:rPr>
        <w:t xml:space="preserve">2 και εμποδίζει την πρωτεολυτική αποδόμηση του εξωκυττάριου τμήματος, ενός μηχανισμού ενεργοποίησης του </w:t>
      </w:r>
      <w:r w:rsidRPr="009E4E09">
        <w:t>HER</w:t>
      </w:r>
      <w:r w:rsidRPr="009E4E09">
        <w:rPr>
          <w:lang w:val="el-GR"/>
        </w:rPr>
        <w:t xml:space="preserve">2. Ως αποτέλεσμα, έχει δειχθεί, σε προσδιορισμούς </w:t>
      </w:r>
      <w:r w:rsidRPr="009E4E09">
        <w:rPr>
          <w:i/>
        </w:rPr>
        <w:t>in</w:t>
      </w:r>
      <w:r w:rsidRPr="009E4E09">
        <w:rPr>
          <w:i/>
          <w:lang w:val="el-GR"/>
        </w:rPr>
        <w:t xml:space="preserve"> </w:t>
      </w:r>
      <w:r w:rsidRPr="009E4E09">
        <w:rPr>
          <w:i/>
        </w:rPr>
        <w:t>vitro</w:t>
      </w:r>
      <w:r w:rsidRPr="009E4E09">
        <w:rPr>
          <w:i/>
          <w:lang w:val="el-GR"/>
        </w:rPr>
        <w:t xml:space="preserve"> </w:t>
      </w:r>
      <w:r w:rsidRPr="009E4E09">
        <w:rPr>
          <w:lang w:val="el-GR"/>
        </w:rPr>
        <w:t xml:space="preserve">και σε ζώα, ότι η τραστουζουμάμπη αναστέλλει τον πολλαπλασιασμό των ανθρώπινων ογκογόνων κυττάρων τα οποία υπερεκφράζουν το </w:t>
      </w:r>
      <w:r w:rsidRPr="009E4E09">
        <w:t>HER</w:t>
      </w:r>
      <w:r w:rsidRPr="009E4E09">
        <w:rPr>
          <w:lang w:val="el-GR"/>
        </w:rPr>
        <w:t>2. Επιπρόσθετα, η τραστουζουμάμπη είναι ένας ισχυρός μεσολαβητής της αντισωματο-εξαρτώμενης, κυτταρικώς διαμεσολαβούμενης κυτταροτοξικότητας (</w:t>
      </w:r>
      <w:r w:rsidRPr="009E4E09">
        <w:t>Antibody</w:t>
      </w:r>
      <w:r w:rsidRPr="009E4E09">
        <w:rPr>
          <w:lang w:val="el-GR"/>
        </w:rPr>
        <w:t xml:space="preserve"> </w:t>
      </w:r>
      <w:r w:rsidRPr="009E4E09">
        <w:t>Dependent</w:t>
      </w:r>
      <w:r w:rsidRPr="009E4E09">
        <w:rPr>
          <w:lang w:val="el-GR"/>
        </w:rPr>
        <w:t xml:space="preserve"> </w:t>
      </w:r>
      <w:r w:rsidRPr="009E4E09">
        <w:t>Cell</w:t>
      </w:r>
      <w:r w:rsidRPr="009E4E09">
        <w:rPr>
          <w:lang w:val="el-GR"/>
        </w:rPr>
        <w:t>-</w:t>
      </w:r>
      <w:r w:rsidRPr="009E4E09">
        <w:t>mediated</w:t>
      </w:r>
      <w:r w:rsidRPr="009E4E09">
        <w:rPr>
          <w:lang w:val="el-GR"/>
        </w:rPr>
        <w:t xml:space="preserve"> </w:t>
      </w:r>
      <w:r w:rsidRPr="009E4E09">
        <w:t>Cytotoxicity</w:t>
      </w:r>
      <w:r w:rsidRPr="009E4E09">
        <w:rPr>
          <w:lang w:val="el-GR"/>
        </w:rPr>
        <w:t xml:space="preserve">, </w:t>
      </w:r>
      <w:r w:rsidRPr="009E4E09">
        <w:t>ADCC</w:t>
      </w:r>
      <w:r w:rsidRPr="009E4E09">
        <w:rPr>
          <w:lang w:val="el-GR"/>
        </w:rPr>
        <w:t xml:space="preserve">). Έχει δειχθεί </w:t>
      </w:r>
      <w:r w:rsidRPr="009E4E09">
        <w:rPr>
          <w:i/>
        </w:rPr>
        <w:t>in</w:t>
      </w:r>
      <w:r w:rsidRPr="009E4E09">
        <w:rPr>
          <w:i/>
          <w:lang w:val="el-GR"/>
        </w:rPr>
        <w:t xml:space="preserve"> </w:t>
      </w:r>
      <w:r w:rsidRPr="009E4E09">
        <w:rPr>
          <w:i/>
        </w:rPr>
        <w:t>vitro</w:t>
      </w:r>
      <w:r w:rsidRPr="009E4E09">
        <w:rPr>
          <w:i/>
          <w:lang w:val="el-GR"/>
        </w:rPr>
        <w:t xml:space="preserve"> </w:t>
      </w:r>
      <w:r w:rsidRPr="009E4E09">
        <w:rPr>
          <w:lang w:val="el-GR"/>
        </w:rPr>
        <w:t xml:space="preserve">ότι η επαγόμενη από την τραστουζουμάμπη </w:t>
      </w:r>
      <w:r w:rsidRPr="009E4E09">
        <w:t>ADCC</w:t>
      </w:r>
      <w:r w:rsidRPr="009E4E09">
        <w:rPr>
          <w:lang w:val="el-GR"/>
        </w:rPr>
        <w:t xml:space="preserve">, ασκείται επιλεκτικά στα καρκινικά κύτταρα που υπερεκφράζουν το </w:t>
      </w:r>
      <w:r w:rsidRPr="009E4E09">
        <w:t>HER</w:t>
      </w:r>
      <w:r w:rsidRPr="009E4E09">
        <w:rPr>
          <w:lang w:val="el-GR"/>
        </w:rPr>
        <w:t xml:space="preserve">2 σε σχέση με τα καρκινικά κύτταρα που δεν υπερεκφράζουν το </w:t>
      </w:r>
      <w:r w:rsidRPr="009E4E09">
        <w:t>HER</w:t>
      </w:r>
      <w:r w:rsidRPr="009E4E09">
        <w:rPr>
          <w:lang w:val="el-GR"/>
        </w:rPr>
        <w:t>2.</w:t>
      </w:r>
    </w:p>
    <w:p w14:paraId="6797A50B" w14:textId="77777777" w:rsidR="00587D36" w:rsidRPr="009E4E09" w:rsidRDefault="00587D36" w:rsidP="00587D36">
      <w:pPr>
        <w:rPr>
          <w:lang w:val="el-GR"/>
        </w:rPr>
      </w:pPr>
    </w:p>
    <w:p w14:paraId="3FA38C56" w14:textId="77777777" w:rsidR="00587D36" w:rsidRPr="009E4E09" w:rsidRDefault="00587D36" w:rsidP="00587D36">
      <w:pPr>
        <w:keepNext/>
        <w:rPr>
          <w:u w:val="single"/>
          <w:lang w:val="el-GR"/>
        </w:rPr>
      </w:pPr>
      <w:r w:rsidRPr="009E4E09">
        <w:rPr>
          <w:u w:val="single"/>
          <w:lang w:val="el-GR"/>
        </w:rPr>
        <w:lastRenderedPageBreak/>
        <w:t xml:space="preserve">Ανίχνευση της υπερέκφρασης του </w:t>
      </w:r>
      <w:r w:rsidRPr="009E4E09">
        <w:rPr>
          <w:u w:val="single"/>
        </w:rPr>
        <w:t>HER</w:t>
      </w:r>
      <w:r w:rsidRPr="009E4E09">
        <w:rPr>
          <w:u w:val="single"/>
          <w:lang w:val="el-GR"/>
        </w:rPr>
        <w:t xml:space="preserve">2 ή της ενίσχυσης γονιδίου </w:t>
      </w:r>
      <w:r w:rsidRPr="009E4E09">
        <w:rPr>
          <w:u w:val="single"/>
        </w:rPr>
        <w:t>HER</w:t>
      </w:r>
      <w:r w:rsidRPr="009E4E09">
        <w:rPr>
          <w:u w:val="single"/>
          <w:lang w:val="el-GR"/>
        </w:rPr>
        <w:t>2</w:t>
      </w:r>
    </w:p>
    <w:p w14:paraId="004B83F5" w14:textId="77777777" w:rsidR="00587D36" w:rsidRPr="009E4E09" w:rsidRDefault="00587D36" w:rsidP="00587D36">
      <w:pPr>
        <w:keepNext/>
        <w:rPr>
          <w:lang w:val="el-GR"/>
        </w:rPr>
      </w:pPr>
    </w:p>
    <w:p w14:paraId="6C11F0C5" w14:textId="6943C4AE" w:rsidR="00587D36" w:rsidRPr="009E4E09" w:rsidRDefault="00587D36" w:rsidP="00587D36">
      <w:pPr>
        <w:keepNext/>
        <w:widowControl w:val="0"/>
        <w:rPr>
          <w:i/>
          <w:lang w:val="el-GR"/>
        </w:rPr>
      </w:pPr>
      <w:r w:rsidRPr="009E4E09">
        <w:rPr>
          <w:i/>
          <w:lang w:val="el-GR"/>
        </w:rPr>
        <w:t xml:space="preserve">Ανίχνευση της υπερέκφρασης του </w:t>
      </w:r>
      <w:r w:rsidRPr="009E4E09">
        <w:rPr>
          <w:i/>
        </w:rPr>
        <w:t>HER</w:t>
      </w:r>
      <w:r w:rsidRPr="009E4E09">
        <w:rPr>
          <w:i/>
          <w:lang w:val="el-GR"/>
        </w:rPr>
        <w:t xml:space="preserve">2 ή της ενίσχυσης γονιδίου </w:t>
      </w:r>
      <w:r w:rsidRPr="009E4E09">
        <w:rPr>
          <w:i/>
        </w:rPr>
        <w:t>HER</w:t>
      </w:r>
      <w:r w:rsidRPr="009E4E09">
        <w:rPr>
          <w:i/>
          <w:lang w:val="el-GR"/>
        </w:rPr>
        <w:t>2 στον καρκίνο μαστού</w:t>
      </w:r>
    </w:p>
    <w:p w14:paraId="074E9A33" w14:textId="67DD3727" w:rsidR="00587D36" w:rsidRPr="009E4E09" w:rsidRDefault="00587D36" w:rsidP="00587D36">
      <w:pPr>
        <w:widowControl w:val="0"/>
        <w:rPr>
          <w:lang w:val="el-GR"/>
        </w:rPr>
      </w:pPr>
      <w:r w:rsidRPr="009E4E09">
        <w:rPr>
          <w:lang w:val="el-GR"/>
        </w:rPr>
        <w:t xml:space="preserve">Το </w:t>
      </w:r>
      <w:r w:rsidRPr="009E4E09">
        <w:t>Herceptin</w:t>
      </w:r>
      <w:r w:rsidRPr="009E4E09">
        <w:rPr>
          <w:lang w:val="el-GR"/>
        </w:rPr>
        <w:t xml:space="preserve"> θα πρέπει να χρησιμοποιείται μόνο σε ασθενείς οι όγκοι των οποίων διαθέτουν υπερέκφραση του </w:t>
      </w:r>
      <w:r w:rsidRPr="009E4E09">
        <w:t>HER</w:t>
      </w:r>
      <w:r w:rsidRPr="009E4E09">
        <w:rPr>
          <w:lang w:val="el-GR"/>
        </w:rPr>
        <w:t xml:space="preserve">2 ή ενίσχυση γονιδίου </w:t>
      </w:r>
      <w:r w:rsidRPr="009E4E09">
        <w:t>HER</w:t>
      </w:r>
      <w:r w:rsidRPr="009E4E09">
        <w:rPr>
          <w:lang w:val="el-GR"/>
        </w:rPr>
        <w:t xml:space="preserve">2 όπως καθορίζεται από μία ακριβή και αξιολογημένη ως έγκυρη μέτρηση. Η υπερέκφραση του </w:t>
      </w:r>
      <w:r w:rsidRPr="009E4E09">
        <w:t>HER</w:t>
      </w:r>
      <w:r w:rsidRPr="009E4E09">
        <w:rPr>
          <w:lang w:val="el-GR"/>
        </w:rPr>
        <w:t>2 θα πρέπει να ανιχνεύεται με τη χρήση βασιζόμενης στην ανοσοϊστοχημεία (</w:t>
      </w:r>
      <w:r w:rsidRPr="009E4E09">
        <w:t>IHC</w:t>
      </w:r>
      <w:r w:rsidRPr="009E4E09">
        <w:rPr>
          <w:lang w:val="el-GR"/>
        </w:rPr>
        <w:t xml:space="preserve">) αξιολόγηση των σταθερών τμημάτων του όγκου (βλέπε παράγραφο 4.4). </w:t>
      </w:r>
      <w:r w:rsidRPr="009E4E09">
        <w:t>H</w:t>
      </w:r>
      <w:r w:rsidRPr="009E4E09">
        <w:rPr>
          <w:lang w:val="el-GR"/>
        </w:rPr>
        <w:t xml:space="preserve"> ενίσχυση γονιδίου </w:t>
      </w:r>
      <w:r w:rsidRPr="009E4E09">
        <w:t>HER</w:t>
      </w:r>
      <w:r w:rsidRPr="009E4E09">
        <w:rPr>
          <w:lang w:val="el-GR"/>
        </w:rPr>
        <w:t xml:space="preserve">2 θα πρέπει να ανιχνεύεται με τη χρήση φθορίζοντος </w:t>
      </w:r>
      <w:r w:rsidRPr="009E4E09">
        <w:rPr>
          <w:i/>
        </w:rPr>
        <w:t>in</w:t>
      </w:r>
      <w:r w:rsidRPr="009E4E09">
        <w:rPr>
          <w:i/>
          <w:lang w:val="el-GR"/>
        </w:rPr>
        <w:t xml:space="preserve"> </w:t>
      </w:r>
      <w:r w:rsidRPr="009E4E09">
        <w:rPr>
          <w:i/>
        </w:rPr>
        <w:t>situ</w:t>
      </w:r>
      <w:r w:rsidRPr="009E4E09">
        <w:rPr>
          <w:lang w:val="el-GR"/>
        </w:rPr>
        <w:t xml:space="preserve"> υβριδισμού (</w:t>
      </w:r>
      <w:r w:rsidRPr="009E4E09">
        <w:t>FISH</w:t>
      </w:r>
      <w:r w:rsidRPr="009E4E09">
        <w:rPr>
          <w:lang w:val="el-GR"/>
        </w:rPr>
        <w:t xml:space="preserve">) ή χρωμογενικού </w:t>
      </w:r>
      <w:r w:rsidRPr="009E4E09">
        <w:rPr>
          <w:i/>
        </w:rPr>
        <w:t>in</w:t>
      </w:r>
      <w:r w:rsidRPr="009E4E09">
        <w:rPr>
          <w:i/>
          <w:lang w:val="el-GR"/>
        </w:rPr>
        <w:t xml:space="preserve"> </w:t>
      </w:r>
      <w:r w:rsidRPr="009E4E09">
        <w:rPr>
          <w:i/>
        </w:rPr>
        <w:t>situ</w:t>
      </w:r>
      <w:r w:rsidRPr="009E4E09">
        <w:rPr>
          <w:lang w:val="el-GR"/>
        </w:rPr>
        <w:t xml:space="preserve"> υβριδισμού (</w:t>
      </w:r>
      <w:r w:rsidRPr="009E4E09">
        <w:t>CISH</w:t>
      </w:r>
      <w:r w:rsidRPr="009E4E09">
        <w:rPr>
          <w:lang w:val="el-GR"/>
        </w:rPr>
        <w:t xml:space="preserve">) σε σταθερά τμήματα του όγκου. Οι ασθενείς είναι κατάλληλοι για θεραπεία με </w:t>
      </w:r>
      <w:r w:rsidRPr="009E4E09">
        <w:t>Herceptin</w:t>
      </w:r>
      <w:r w:rsidRPr="009E4E09">
        <w:rPr>
          <w:lang w:val="el-GR"/>
        </w:rPr>
        <w:t xml:space="preserve"> εφόσον παρουσιάζουν ισχυρή υπερέκφραση του </w:t>
      </w:r>
      <w:r w:rsidRPr="009E4E09">
        <w:t>HER</w:t>
      </w:r>
      <w:r w:rsidRPr="009E4E09">
        <w:rPr>
          <w:lang w:val="el-GR"/>
        </w:rPr>
        <w:t xml:space="preserve">2, όπως περιγράφεται από αποτέλεσμα 3+ κατά </w:t>
      </w:r>
      <w:r w:rsidRPr="009E4E09">
        <w:t>IHC</w:t>
      </w:r>
      <w:r w:rsidRPr="009E4E09">
        <w:rPr>
          <w:lang w:val="el-GR"/>
        </w:rPr>
        <w:t xml:space="preserve"> ή θετικό αποτέλεσμα </w:t>
      </w:r>
      <w:r w:rsidRPr="009E4E09">
        <w:t>FISH</w:t>
      </w:r>
      <w:r w:rsidRPr="009E4E09">
        <w:rPr>
          <w:lang w:val="el-GR"/>
        </w:rPr>
        <w:t xml:space="preserve"> ή </w:t>
      </w:r>
      <w:r w:rsidRPr="009E4E09">
        <w:t>CISH</w:t>
      </w:r>
      <w:r w:rsidRPr="009E4E09">
        <w:rPr>
          <w:lang w:val="el-GR"/>
        </w:rPr>
        <w:t>.</w:t>
      </w:r>
    </w:p>
    <w:p w14:paraId="6D7E564A" w14:textId="77777777" w:rsidR="00587D36" w:rsidRPr="009E4E09" w:rsidRDefault="00587D36" w:rsidP="00587D36">
      <w:pPr>
        <w:rPr>
          <w:lang w:val="el-GR"/>
        </w:rPr>
      </w:pPr>
    </w:p>
    <w:p w14:paraId="22C144D4" w14:textId="77777777" w:rsidR="00587D36" w:rsidRPr="009E4E09" w:rsidRDefault="00587D36" w:rsidP="00587D36">
      <w:pPr>
        <w:rPr>
          <w:lang w:val="el-GR"/>
        </w:rPr>
      </w:pPr>
      <w:r w:rsidRPr="009E4E09">
        <w:rPr>
          <w:lang w:val="el-GR"/>
        </w:rPr>
        <w:t>Για να διασφαλιστεί η ακρίβεια και η αναπαραγωγιμότητα των αποτελεσμάτων, η εξέταση πρέπει να πραγματοποιηθεί σε εξειδικευμένο εργαστήριο, το οποίο μπορεί να διασφαλίσει την επικύρωση των διαδικασιών της εξέτασης.</w:t>
      </w:r>
    </w:p>
    <w:p w14:paraId="6B7A3AE0" w14:textId="77777777" w:rsidR="00587D36" w:rsidRPr="009E4E09" w:rsidRDefault="00587D36" w:rsidP="00587D36">
      <w:pPr>
        <w:rPr>
          <w:lang w:val="el-GR"/>
        </w:rPr>
      </w:pPr>
    </w:p>
    <w:p w14:paraId="4B31969D" w14:textId="77777777" w:rsidR="00587D36" w:rsidRPr="009E4E09" w:rsidRDefault="00587D36" w:rsidP="00587D36">
      <w:pPr>
        <w:keepNext/>
        <w:rPr>
          <w:lang w:val="el-GR"/>
        </w:rPr>
      </w:pPr>
      <w:r w:rsidRPr="009E4E09">
        <w:rPr>
          <w:lang w:val="el-GR"/>
        </w:rPr>
        <w:t xml:space="preserve">Το συνιστώμενο σύστημα βαθμολόγησης για την αξιολόγηση των μορφών χρώσης </w:t>
      </w:r>
      <w:r w:rsidRPr="009E4E09">
        <w:t>IHC</w:t>
      </w:r>
      <w:r w:rsidRPr="009E4E09">
        <w:rPr>
          <w:lang w:val="el-GR"/>
        </w:rPr>
        <w:t xml:space="preserve"> έχει ως αναφέρεται στον Πίνακα 2:</w:t>
      </w:r>
    </w:p>
    <w:p w14:paraId="486BECF6" w14:textId="77777777" w:rsidR="00587D36" w:rsidRPr="009E4E09" w:rsidRDefault="00587D36" w:rsidP="00587D36">
      <w:pPr>
        <w:keepNext/>
        <w:rPr>
          <w:u w:val="single"/>
          <w:lang w:val="el-GR"/>
        </w:rPr>
      </w:pPr>
    </w:p>
    <w:p w14:paraId="6F6E70BB" w14:textId="2C99BB3F" w:rsidR="00587D36" w:rsidRPr="009E4E09" w:rsidRDefault="00587D36" w:rsidP="00587D36">
      <w:pPr>
        <w:keepNext/>
        <w:rPr>
          <w:u w:val="single"/>
          <w:lang w:val="el-GR"/>
        </w:rPr>
      </w:pPr>
      <w:r w:rsidRPr="009E4E09">
        <w:rPr>
          <w:u w:val="single"/>
          <w:lang w:val="el-GR"/>
        </w:rPr>
        <w:t xml:space="preserve">Πίνακας 2: Συνιστώμενο σύστημα βαθμολόγησης για την αξιολόγηση των μορφών χρώσης </w:t>
      </w:r>
      <w:r w:rsidRPr="009E4E09">
        <w:rPr>
          <w:u w:val="single"/>
        </w:rPr>
        <w:t>IHC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5077"/>
        <w:gridCol w:w="3070"/>
      </w:tblGrid>
      <w:tr w:rsidR="00587D36" w:rsidRPr="00E67499" w14:paraId="1688368E" w14:textId="77777777" w:rsidTr="00877DE4">
        <w:tc>
          <w:tcPr>
            <w:tcW w:w="1063" w:type="dxa"/>
          </w:tcPr>
          <w:p w14:paraId="7AE7AE31" w14:textId="77777777" w:rsidR="00587D36" w:rsidRPr="009E4E09" w:rsidRDefault="00587D36" w:rsidP="00877DE4">
            <w:pPr>
              <w:keepNext/>
              <w:rPr>
                <w:b/>
              </w:rPr>
            </w:pPr>
            <w:r w:rsidRPr="009E4E09">
              <w:rPr>
                <w:b/>
              </w:rPr>
              <w:t>Βα</w:t>
            </w:r>
            <w:proofErr w:type="spellStart"/>
            <w:r w:rsidRPr="009E4E09">
              <w:rPr>
                <w:b/>
              </w:rPr>
              <w:t>θμολογί</w:t>
            </w:r>
            <w:proofErr w:type="spellEnd"/>
            <w:r w:rsidRPr="009E4E09">
              <w:rPr>
                <w:b/>
              </w:rPr>
              <w:t xml:space="preserve">α </w:t>
            </w:r>
          </w:p>
        </w:tc>
        <w:tc>
          <w:tcPr>
            <w:tcW w:w="5077" w:type="dxa"/>
          </w:tcPr>
          <w:p w14:paraId="25127C2C" w14:textId="77777777" w:rsidR="00587D36" w:rsidRPr="009E4E09" w:rsidRDefault="00587D36" w:rsidP="00877DE4">
            <w:pPr>
              <w:keepNext/>
              <w:rPr>
                <w:b/>
                <w:lang w:val="el-GR"/>
              </w:rPr>
            </w:pPr>
            <w:proofErr w:type="spellStart"/>
            <w:r w:rsidRPr="009E4E09">
              <w:rPr>
                <w:b/>
              </w:rPr>
              <w:t>Μορφή</w:t>
            </w:r>
            <w:proofErr w:type="spellEnd"/>
            <w:r w:rsidRPr="009E4E09">
              <w:rPr>
                <w:b/>
              </w:rPr>
              <w:t xml:space="preserve"> </w:t>
            </w:r>
            <w:r w:rsidRPr="009E4E09">
              <w:rPr>
                <w:b/>
                <w:lang w:val="el-GR"/>
              </w:rPr>
              <w:t>χρώσης</w:t>
            </w:r>
          </w:p>
        </w:tc>
        <w:tc>
          <w:tcPr>
            <w:tcW w:w="3070" w:type="dxa"/>
          </w:tcPr>
          <w:p w14:paraId="51326CE4" w14:textId="77777777" w:rsidR="00587D36" w:rsidRPr="009E4E09" w:rsidRDefault="00587D36" w:rsidP="00877DE4">
            <w:pPr>
              <w:keepNext/>
              <w:rPr>
                <w:b/>
                <w:lang w:val="el-GR"/>
              </w:rPr>
            </w:pPr>
            <w:r w:rsidRPr="009E4E09">
              <w:rPr>
                <w:b/>
                <w:lang w:val="el-GR"/>
              </w:rPr>
              <w:t xml:space="preserve">Αξιολόγηση της Υπερέκφρασης του </w:t>
            </w:r>
            <w:r w:rsidRPr="009E4E09">
              <w:rPr>
                <w:b/>
              </w:rPr>
              <w:t>HER</w:t>
            </w:r>
            <w:r w:rsidRPr="009E4E09">
              <w:rPr>
                <w:b/>
                <w:lang w:val="el-GR"/>
              </w:rPr>
              <w:t>2</w:t>
            </w:r>
          </w:p>
        </w:tc>
      </w:tr>
      <w:tr w:rsidR="00587D36" w:rsidRPr="009E4E09" w14:paraId="4BA46B7E" w14:textId="77777777" w:rsidTr="00877DE4">
        <w:tc>
          <w:tcPr>
            <w:tcW w:w="1063" w:type="dxa"/>
          </w:tcPr>
          <w:p w14:paraId="02A1A342" w14:textId="77777777" w:rsidR="00587D36" w:rsidRPr="009E4E09" w:rsidRDefault="00587D36" w:rsidP="00877DE4">
            <w:pPr>
              <w:keepNext/>
            </w:pPr>
            <w:r w:rsidRPr="009E4E09">
              <w:t>0</w:t>
            </w:r>
          </w:p>
        </w:tc>
        <w:tc>
          <w:tcPr>
            <w:tcW w:w="5077" w:type="dxa"/>
          </w:tcPr>
          <w:p w14:paraId="0E00BAE6" w14:textId="77777777" w:rsidR="00587D36" w:rsidRPr="009E4E09" w:rsidRDefault="00587D36" w:rsidP="00877DE4">
            <w:pPr>
              <w:keepNext/>
              <w:rPr>
                <w:lang w:val="el-GR"/>
              </w:rPr>
            </w:pPr>
            <w:r w:rsidRPr="009E4E09">
              <w:rPr>
                <w:lang w:val="el-GR"/>
              </w:rPr>
              <w:t>Δεν παρατηρείται καμία χρώση ή παρατηρείται χρώση της μεμβράνης σε &lt;</w:t>
            </w:r>
            <w:r w:rsidRPr="009E4E09">
              <w:t> </w:t>
            </w:r>
            <w:r w:rsidRPr="009E4E09">
              <w:rPr>
                <w:lang w:val="el-GR"/>
              </w:rPr>
              <w:t>10</w:t>
            </w:r>
            <w:r w:rsidRPr="009E4E09">
              <w:t> </w:t>
            </w:r>
            <w:r w:rsidRPr="009E4E09">
              <w:rPr>
                <w:lang w:val="el-GR"/>
              </w:rPr>
              <w:t xml:space="preserve">% των κυττάρων του όγκου </w:t>
            </w:r>
          </w:p>
        </w:tc>
        <w:tc>
          <w:tcPr>
            <w:tcW w:w="3070" w:type="dxa"/>
          </w:tcPr>
          <w:p w14:paraId="4D0ECB92" w14:textId="77777777" w:rsidR="00587D36" w:rsidRPr="009E4E09" w:rsidRDefault="00587D36" w:rsidP="00877DE4">
            <w:pPr>
              <w:keepNext/>
            </w:pPr>
            <w:proofErr w:type="spellStart"/>
            <w:r w:rsidRPr="009E4E09">
              <w:t>Αρνητική</w:t>
            </w:r>
            <w:proofErr w:type="spellEnd"/>
          </w:p>
        </w:tc>
      </w:tr>
      <w:tr w:rsidR="00587D36" w:rsidRPr="009E4E09" w14:paraId="5AA6AF69" w14:textId="77777777" w:rsidTr="00877DE4">
        <w:tc>
          <w:tcPr>
            <w:tcW w:w="1063" w:type="dxa"/>
          </w:tcPr>
          <w:p w14:paraId="7DBC973D" w14:textId="77777777" w:rsidR="00587D36" w:rsidRPr="009E4E09" w:rsidRDefault="00587D36" w:rsidP="00877DE4">
            <w:pPr>
              <w:keepNext/>
            </w:pPr>
            <w:r w:rsidRPr="009E4E09">
              <w:t xml:space="preserve">1+ </w:t>
            </w:r>
          </w:p>
        </w:tc>
        <w:tc>
          <w:tcPr>
            <w:tcW w:w="5077" w:type="dxa"/>
          </w:tcPr>
          <w:p w14:paraId="4702F087" w14:textId="77777777" w:rsidR="00587D36" w:rsidRPr="009E4E09" w:rsidRDefault="00587D36" w:rsidP="00877DE4">
            <w:pPr>
              <w:keepNext/>
              <w:rPr>
                <w:lang w:val="el-GR"/>
              </w:rPr>
            </w:pPr>
            <w:r w:rsidRPr="009E4E09">
              <w:rPr>
                <w:lang w:val="el-GR"/>
              </w:rPr>
              <w:t>Ανιχνεύεται αμυδρή/μόλις αντιληπτή χρώση της μεμβράνης σε &gt;</w:t>
            </w:r>
            <w:r w:rsidRPr="009E4E09">
              <w:t> </w:t>
            </w:r>
            <w:r w:rsidRPr="009E4E09">
              <w:rPr>
                <w:lang w:val="el-GR"/>
              </w:rPr>
              <w:t>10</w:t>
            </w:r>
            <w:r w:rsidRPr="009E4E09">
              <w:t> </w:t>
            </w:r>
            <w:r w:rsidRPr="009E4E09">
              <w:rPr>
                <w:lang w:val="el-GR"/>
              </w:rPr>
              <w:t>% των κυττάρων του όγκου. Τα κύτταρα κηλιδώνονται μόνο σε μέρος των μεμβρανών τους.</w:t>
            </w:r>
          </w:p>
        </w:tc>
        <w:tc>
          <w:tcPr>
            <w:tcW w:w="3070" w:type="dxa"/>
          </w:tcPr>
          <w:p w14:paraId="56D23E23" w14:textId="77777777" w:rsidR="00587D36" w:rsidRPr="009E4E09" w:rsidRDefault="00587D36" w:rsidP="00877DE4">
            <w:pPr>
              <w:keepNext/>
            </w:pPr>
            <w:proofErr w:type="spellStart"/>
            <w:r w:rsidRPr="009E4E09">
              <w:t>Αρνητική</w:t>
            </w:r>
            <w:proofErr w:type="spellEnd"/>
          </w:p>
        </w:tc>
      </w:tr>
      <w:tr w:rsidR="00587D36" w:rsidRPr="009E4E09" w14:paraId="68442CA6" w14:textId="77777777" w:rsidTr="00877DE4">
        <w:tc>
          <w:tcPr>
            <w:tcW w:w="1063" w:type="dxa"/>
          </w:tcPr>
          <w:p w14:paraId="47A44229" w14:textId="77777777" w:rsidR="00587D36" w:rsidRPr="009E4E09" w:rsidRDefault="00587D36" w:rsidP="00877DE4">
            <w:pPr>
              <w:keepNext/>
            </w:pPr>
            <w:r w:rsidRPr="009E4E09">
              <w:t>2+</w:t>
            </w:r>
          </w:p>
        </w:tc>
        <w:tc>
          <w:tcPr>
            <w:tcW w:w="5077" w:type="dxa"/>
          </w:tcPr>
          <w:p w14:paraId="038AF1C5" w14:textId="77777777" w:rsidR="00587D36" w:rsidRPr="009E4E09" w:rsidRDefault="00587D36" w:rsidP="00877DE4">
            <w:pPr>
              <w:keepNext/>
              <w:rPr>
                <w:lang w:val="el-GR"/>
              </w:rPr>
            </w:pPr>
            <w:r w:rsidRPr="009E4E09">
              <w:rPr>
                <w:lang w:val="el-GR"/>
              </w:rPr>
              <w:t>Ανιχνεύεται ασθενής έως μέτρια πλήρης χρώση των μεμβρανών σε &gt;</w:t>
            </w:r>
            <w:r w:rsidRPr="009E4E09">
              <w:t> </w:t>
            </w:r>
            <w:r w:rsidRPr="009E4E09">
              <w:rPr>
                <w:lang w:val="el-GR"/>
              </w:rPr>
              <w:t>10</w:t>
            </w:r>
            <w:r w:rsidRPr="009E4E09">
              <w:t> </w:t>
            </w:r>
            <w:r w:rsidRPr="009E4E09">
              <w:rPr>
                <w:lang w:val="el-GR"/>
              </w:rPr>
              <w:t>% των κυττάρων του όγκου.</w:t>
            </w:r>
          </w:p>
        </w:tc>
        <w:tc>
          <w:tcPr>
            <w:tcW w:w="3070" w:type="dxa"/>
          </w:tcPr>
          <w:p w14:paraId="0469C200" w14:textId="77777777" w:rsidR="00587D36" w:rsidRPr="00FB09BB" w:rsidRDefault="00587D36" w:rsidP="00877DE4">
            <w:pPr>
              <w:keepNext/>
              <w:rPr>
                <w:lang w:val="el-GR"/>
              </w:rPr>
            </w:pPr>
            <w:r>
              <w:rPr>
                <w:lang w:val="el-GR"/>
              </w:rPr>
              <w:t>Αμφίσημο</w:t>
            </w:r>
          </w:p>
        </w:tc>
      </w:tr>
      <w:tr w:rsidR="00587D36" w:rsidRPr="009E4E09" w14:paraId="41A0443E" w14:textId="77777777" w:rsidTr="00877DE4">
        <w:tc>
          <w:tcPr>
            <w:tcW w:w="1063" w:type="dxa"/>
          </w:tcPr>
          <w:p w14:paraId="1A71D46B" w14:textId="77777777" w:rsidR="00587D36" w:rsidRPr="009E4E09" w:rsidRDefault="00587D36" w:rsidP="00877DE4">
            <w:pPr>
              <w:keepNext/>
            </w:pPr>
            <w:r w:rsidRPr="009E4E09">
              <w:t xml:space="preserve">3+ </w:t>
            </w:r>
          </w:p>
        </w:tc>
        <w:tc>
          <w:tcPr>
            <w:tcW w:w="5077" w:type="dxa"/>
          </w:tcPr>
          <w:p w14:paraId="1BEEC6DE" w14:textId="77777777" w:rsidR="00587D36" w:rsidRPr="009E4E09" w:rsidRDefault="00587D36" w:rsidP="00877DE4">
            <w:pPr>
              <w:keepNext/>
              <w:rPr>
                <w:lang w:val="el-GR"/>
              </w:rPr>
            </w:pPr>
            <w:r w:rsidRPr="009E4E09">
              <w:rPr>
                <w:lang w:val="el-GR"/>
              </w:rPr>
              <w:t>Ανιχνεύεται ισχυρή πλήρης χρώση των μεμβρανών σε &gt;</w:t>
            </w:r>
            <w:r w:rsidRPr="009E4E09">
              <w:t> </w:t>
            </w:r>
            <w:r w:rsidRPr="009E4E09">
              <w:rPr>
                <w:lang w:val="el-GR"/>
              </w:rPr>
              <w:t>10</w:t>
            </w:r>
            <w:r w:rsidRPr="009E4E09">
              <w:t> </w:t>
            </w:r>
            <w:r w:rsidRPr="009E4E09">
              <w:rPr>
                <w:lang w:val="el-GR"/>
              </w:rPr>
              <w:t>% των κυττάρων του όγκου</w:t>
            </w:r>
          </w:p>
        </w:tc>
        <w:tc>
          <w:tcPr>
            <w:tcW w:w="3070" w:type="dxa"/>
          </w:tcPr>
          <w:p w14:paraId="324FFCC1" w14:textId="77777777" w:rsidR="00587D36" w:rsidRPr="009E4E09" w:rsidRDefault="00587D36" w:rsidP="00877DE4">
            <w:pPr>
              <w:keepNext/>
            </w:pPr>
            <w:proofErr w:type="spellStart"/>
            <w:r w:rsidRPr="009E4E09">
              <w:t>Θετική</w:t>
            </w:r>
            <w:proofErr w:type="spellEnd"/>
          </w:p>
        </w:tc>
      </w:tr>
    </w:tbl>
    <w:p w14:paraId="3C66C6FB" w14:textId="77777777" w:rsidR="00587D36" w:rsidRPr="009E4E09" w:rsidRDefault="00587D36" w:rsidP="00587D36">
      <w:pPr>
        <w:rPr>
          <w:szCs w:val="22"/>
        </w:rPr>
      </w:pPr>
    </w:p>
    <w:p w14:paraId="4DEC5776" w14:textId="77777777" w:rsidR="00587D36" w:rsidRPr="009E4E09" w:rsidRDefault="00587D36" w:rsidP="00587D36">
      <w:pPr>
        <w:autoSpaceDE w:val="0"/>
        <w:autoSpaceDN w:val="0"/>
        <w:adjustRightInd w:val="0"/>
        <w:rPr>
          <w:rFonts w:eastAsia="MS Mincho"/>
          <w:szCs w:val="22"/>
          <w:lang w:val="el-GR"/>
        </w:rPr>
      </w:pPr>
      <w:r w:rsidRPr="009E4E09">
        <w:rPr>
          <w:lang w:val="el-GR"/>
        </w:rPr>
        <w:t xml:space="preserve">Γενικά, η </w:t>
      </w:r>
      <w:r w:rsidRPr="009E4E09">
        <w:t>FISH</w:t>
      </w:r>
      <w:r w:rsidRPr="009E4E09">
        <w:rPr>
          <w:lang w:val="el-GR"/>
        </w:rPr>
        <w:t xml:space="preserve"> θεωρείται θετική εάν η αναλογία του αριθμού αντιγράφων γονιδίου </w:t>
      </w:r>
      <w:r w:rsidRPr="009E4E09">
        <w:t>HER</w:t>
      </w:r>
      <w:r w:rsidRPr="009E4E09">
        <w:rPr>
          <w:lang w:val="el-GR"/>
        </w:rPr>
        <w:t xml:space="preserve">2 ανά κύτταρο όγκου προς τον αριθμό αντιγράφων χρωμοσώματος 17 είναι μεγαλύτερη ή ίση του 2 ή εάν υπάρχουν περισσότερα από 4 αντίγραφα γονιδίου </w:t>
      </w:r>
      <w:r w:rsidRPr="009E4E09">
        <w:t>HER</w:t>
      </w:r>
      <w:r w:rsidRPr="009E4E09">
        <w:rPr>
          <w:lang w:val="el-GR"/>
        </w:rPr>
        <w:t>2 ανά κύτταρο όγκου σε περίπτωση που δεν χρησιμοποιείται το χρωμόσωμα 17 για σύγκριση.</w:t>
      </w:r>
    </w:p>
    <w:p w14:paraId="7EE42042" w14:textId="77777777" w:rsidR="00587D36" w:rsidRPr="009E4E09" w:rsidRDefault="00587D36" w:rsidP="00587D36">
      <w:pPr>
        <w:rPr>
          <w:szCs w:val="22"/>
          <w:lang w:val="el-GR"/>
        </w:rPr>
      </w:pPr>
    </w:p>
    <w:p w14:paraId="10B66E61" w14:textId="77777777" w:rsidR="00587D36" w:rsidRPr="009E4E09" w:rsidRDefault="00587D36" w:rsidP="00587D36">
      <w:pPr>
        <w:rPr>
          <w:szCs w:val="22"/>
          <w:lang w:val="el-GR"/>
        </w:rPr>
      </w:pPr>
      <w:r w:rsidRPr="009E4E09">
        <w:rPr>
          <w:lang w:val="el-GR"/>
        </w:rPr>
        <w:t xml:space="preserve">Γενικά, η </w:t>
      </w:r>
      <w:r w:rsidRPr="009E4E09">
        <w:t>CISH</w:t>
      </w:r>
      <w:r w:rsidRPr="009E4E09">
        <w:rPr>
          <w:lang w:val="el-GR"/>
        </w:rPr>
        <w:t xml:space="preserve"> θεωρείται θετική εάν υπάρχουν περισσότερα από 5 αντίγραφα γονιδίου </w:t>
      </w:r>
      <w:r w:rsidRPr="009E4E09">
        <w:t>HER</w:t>
      </w:r>
      <w:r w:rsidRPr="009E4E09">
        <w:rPr>
          <w:lang w:val="el-GR"/>
        </w:rPr>
        <w:t>2 ανά πυρήνα σε περισσότερο από 50</w:t>
      </w:r>
      <w:r w:rsidRPr="009E4E09">
        <w:t> </w:t>
      </w:r>
      <w:r w:rsidRPr="009E4E09">
        <w:rPr>
          <w:lang w:val="el-GR"/>
        </w:rPr>
        <w:t>% των κυττάρων του όγκου.</w:t>
      </w:r>
    </w:p>
    <w:p w14:paraId="41B53004" w14:textId="77777777" w:rsidR="00587D36" w:rsidRPr="009E4E09" w:rsidRDefault="00587D36" w:rsidP="00587D36">
      <w:pPr>
        <w:rPr>
          <w:szCs w:val="22"/>
          <w:lang w:val="el-GR"/>
        </w:rPr>
      </w:pPr>
    </w:p>
    <w:p w14:paraId="5EFFECCE" w14:textId="77777777" w:rsidR="00587D36" w:rsidRPr="009E4E09" w:rsidRDefault="00587D36" w:rsidP="00587D36">
      <w:pPr>
        <w:rPr>
          <w:szCs w:val="22"/>
          <w:lang w:val="el-GR"/>
        </w:rPr>
      </w:pPr>
      <w:r w:rsidRPr="009E4E09">
        <w:rPr>
          <w:lang w:val="el-GR"/>
        </w:rPr>
        <w:t xml:space="preserve">Για πλήρεις οδηγίες σχετικά με την εκτέλεση και την ερμηνεία των μετρήσεων, παρακαλούμε ανατρέξατε στα φύλλα οδηγιών χρήσης των </w:t>
      </w:r>
      <w:r w:rsidR="00903B2A">
        <w:rPr>
          <w:lang w:val="el-GR"/>
        </w:rPr>
        <w:t>επικυρωμένων</w:t>
      </w:r>
      <w:r w:rsidRPr="009E4E09">
        <w:rPr>
          <w:lang w:val="el-GR"/>
        </w:rPr>
        <w:t xml:space="preserve"> μετρήσεων </w:t>
      </w:r>
      <w:r w:rsidRPr="009E4E09">
        <w:t>FISH</w:t>
      </w:r>
      <w:r w:rsidRPr="009E4E09">
        <w:rPr>
          <w:lang w:val="el-GR"/>
        </w:rPr>
        <w:t xml:space="preserve"> και </w:t>
      </w:r>
      <w:r w:rsidRPr="009E4E09">
        <w:t>CISH</w:t>
      </w:r>
      <w:r w:rsidRPr="009E4E09">
        <w:rPr>
          <w:lang w:val="el-GR"/>
        </w:rPr>
        <w:t xml:space="preserve">. Μπορεί επίσης να έχουν εφαρμογή και επίσημες συστάσεις για τη δοκιμασία </w:t>
      </w:r>
      <w:r w:rsidRPr="009E4E09">
        <w:t>HER</w:t>
      </w:r>
      <w:r w:rsidRPr="009E4E09">
        <w:rPr>
          <w:lang w:val="el-GR"/>
        </w:rPr>
        <w:t>2.</w:t>
      </w:r>
    </w:p>
    <w:p w14:paraId="1B2C957F" w14:textId="77777777" w:rsidR="00587D36" w:rsidRPr="009E4E09" w:rsidRDefault="00587D36" w:rsidP="00587D36">
      <w:pPr>
        <w:rPr>
          <w:u w:val="single"/>
          <w:lang w:val="el-GR"/>
        </w:rPr>
      </w:pPr>
    </w:p>
    <w:p w14:paraId="186FE9E1" w14:textId="77777777" w:rsidR="00587D36" w:rsidRPr="009E4E09" w:rsidRDefault="00587D36" w:rsidP="00587D36">
      <w:pPr>
        <w:rPr>
          <w:lang w:val="el-GR"/>
        </w:rPr>
      </w:pPr>
      <w:r w:rsidRPr="009E4E09">
        <w:rPr>
          <w:lang w:val="el-GR"/>
        </w:rPr>
        <w:t xml:space="preserve">Για οποιαδήποτε άλλη μέθοδο που πιθανόν χρησιμοποιείται για τη μέτρηση της έκφρασης της πρωτεΐνης ή του γονιδίου </w:t>
      </w:r>
      <w:r w:rsidRPr="009E4E09">
        <w:t>HER</w:t>
      </w:r>
      <w:r w:rsidRPr="009E4E09">
        <w:rPr>
          <w:lang w:val="el-GR"/>
        </w:rPr>
        <w:t xml:space="preserve">2, οι αναλύσεις θα πρέπει να πραγματοποιούνται μόνο σε εργαστήρια που παρέχουν επαρκή, προηγμένης τεχνολογίας εκτέλεση των </w:t>
      </w:r>
      <w:r w:rsidR="00903B2A">
        <w:rPr>
          <w:lang w:val="el-GR"/>
        </w:rPr>
        <w:t>επικυρωμένων</w:t>
      </w:r>
      <w:r w:rsidRPr="009E4E09">
        <w:rPr>
          <w:lang w:val="el-GR"/>
        </w:rPr>
        <w:t xml:space="preserve"> μεθόδων. Σαφώς, οι μέθοδοι αυτές πρέπει να είναι αρκετά επακριβείς και ορθές ώστε να καταδείξουν την υπερέκφραση του </w:t>
      </w:r>
      <w:r w:rsidRPr="009E4E09">
        <w:t>HER</w:t>
      </w:r>
      <w:r w:rsidRPr="009E4E09">
        <w:rPr>
          <w:lang w:val="el-GR"/>
        </w:rPr>
        <w:t xml:space="preserve">2 και πρέπει να παρέχουν την δυνατότητα διάκρισης μεταξύ μέτριας (σύμφωνης με το 2+) και ισχυρής (σύμφωνης με το 3+) υπερέκφρασης του </w:t>
      </w:r>
      <w:r w:rsidRPr="009E4E09">
        <w:t>HER</w:t>
      </w:r>
      <w:r w:rsidRPr="009E4E09">
        <w:rPr>
          <w:lang w:val="el-GR"/>
        </w:rPr>
        <w:t>2.</w:t>
      </w:r>
    </w:p>
    <w:p w14:paraId="186C0DD2" w14:textId="77777777" w:rsidR="00587D36" w:rsidRPr="009E4E09" w:rsidRDefault="00587D36" w:rsidP="00587D36">
      <w:pPr>
        <w:rPr>
          <w:szCs w:val="22"/>
          <w:lang w:val="el-GR"/>
        </w:rPr>
      </w:pPr>
    </w:p>
    <w:p w14:paraId="045AE3CB" w14:textId="77777777" w:rsidR="00587D36" w:rsidRPr="009E4E09" w:rsidRDefault="00587D36" w:rsidP="00587D36">
      <w:pPr>
        <w:keepNext/>
        <w:rPr>
          <w:u w:val="single"/>
          <w:lang w:val="el-GR"/>
        </w:rPr>
      </w:pPr>
      <w:r w:rsidRPr="009E4E09">
        <w:rPr>
          <w:u w:val="single"/>
          <w:lang w:val="el-GR"/>
        </w:rPr>
        <w:lastRenderedPageBreak/>
        <w:t>Κλινική αποτελεσματικότητα και ασφάλεια</w:t>
      </w:r>
    </w:p>
    <w:p w14:paraId="2DE1A68F" w14:textId="77777777" w:rsidR="00587D36" w:rsidRPr="009E4E09" w:rsidRDefault="00587D36" w:rsidP="00587D36">
      <w:pPr>
        <w:keepNext/>
        <w:rPr>
          <w:u w:val="single"/>
          <w:lang w:val="el-GR"/>
        </w:rPr>
      </w:pPr>
    </w:p>
    <w:p w14:paraId="44BF7E30" w14:textId="77777777" w:rsidR="00587D36" w:rsidRPr="009E4E09" w:rsidRDefault="00587D36" w:rsidP="00587D36">
      <w:pPr>
        <w:keepNext/>
        <w:rPr>
          <w:i/>
          <w:u w:val="single"/>
          <w:lang w:val="el-GR"/>
        </w:rPr>
      </w:pPr>
      <w:r w:rsidRPr="009E4E09">
        <w:rPr>
          <w:i/>
          <w:u w:val="single"/>
          <w:lang w:val="el-GR"/>
        </w:rPr>
        <w:t>Μεταστατικός καρκίνος του μαστού</w:t>
      </w:r>
    </w:p>
    <w:p w14:paraId="0158C0CC" w14:textId="77777777" w:rsidR="00587D36" w:rsidRPr="009E4E09" w:rsidRDefault="00587D36" w:rsidP="00587D36">
      <w:pPr>
        <w:keepNext/>
        <w:rPr>
          <w:u w:val="single"/>
          <w:lang w:val="el-GR"/>
        </w:rPr>
      </w:pPr>
    </w:p>
    <w:p w14:paraId="44E8FEEB" w14:textId="77777777" w:rsidR="00587D36" w:rsidRPr="009E4E09" w:rsidRDefault="00587D36" w:rsidP="00587D36">
      <w:pPr>
        <w:keepNext/>
        <w:rPr>
          <w:u w:val="single"/>
          <w:lang w:val="el-GR"/>
        </w:rPr>
      </w:pPr>
      <w:r w:rsidRPr="009E4E09">
        <w:rPr>
          <w:i/>
          <w:lang w:val="el-GR"/>
        </w:rPr>
        <w:t>Σκεύασμα ενδοφλέβιας χορήγησης</w:t>
      </w:r>
    </w:p>
    <w:p w14:paraId="398848AD" w14:textId="77777777" w:rsidR="00587D36" w:rsidRPr="009E4E09" w:rsidRDefault="00587D36" w:rsidP="00587D36">
      <w:pPr>
        <w:keepNext/>
        <w:rPr>
          <w:u w:val="single"/>
          <w:lang w:val="el-GR"/>
        </w:rPr>
      </w:pPr>
    </w:p>
    <w:p w14:paraId="3C58E8D8" w14:textId="77777777" w:rsidR="00587D36" w:rsidRPr="009E4E09" w:rsidRDefault="00587D36" w:rsidP="00587D36">
      <w:pPr>
        <w:keepNext/>
        <w:rPr>
          <w:lang w:val="el-GR"/>
        </w:rPr>
      </w:pPr>
      <w:r w:rsidRPr="009E4E09">
        <w:rPr>
          <w:lang w:val="el-GR"/>
        </w:rPr>
        <w:t xml:space="preserve">Το </w:t>
      </w:r>
      <w:r w:rsidRPr="009E4E09">
        <w:t>Herceptin</w:t>
      </w:r>
      <w:r w:rsidRPr="009E4E09">
        <w:rPr>
          <w:lang w:val="el-GR"/>
        </w:rPr>
        <w:t xml:space="preserve"> έχει χρησιμοποιηθεί σε κλινικές δοκιμές ως μονοθεραπεία για ασθενείς με μεταστατικό καρκίνο μαστού οι οποίοι έχουν όγκους που υπερεκφράζουν το </w:t>
      </w:r>
      <w:r w:rsidRPr="009E4E09">
        <w:t>HER</w:t>
      </w:r>
      <w:r w:rsidRPr="009E4E09">
        <w:rPr>
          <w:lang w:val="el-GR"/>
        </w:rPr>
        <w:t>2 και έχουν αποτύχει σε ένα ή περισσότερα χημειοθεραπευτικά σχήματα για τη μεταστατική τους νόσο (</w:t>
      </w:r>
      <w:r w:rsidRPr="009E4E09">
        <w:t>Herceptin</w:t>
      </w:r>
      <w:r w:rsidRPr="009E4E09">
        <w:rPr>
          <w:lang w:val="el-GR"/>
        </w:rPr>
        <w:t xml:space="preserve"> μόνο).</w:t>
      </w:r>
    </w:p>
    <w:p w14:paraId="39E971B3" w14:textId="77777777" w:rsidR="00587D36" w:rsidRPr="009E4E09" w:rsidRDefault="00587D36" w:rsidP="00587D36">
      <w:pPr>
        <w:rPr>
          <w:lang w:val="el-GR"/>
        </w:rPr>
      </w:pPr>
    </w:p>
    <w:p w14:paraId="4BBBA197"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έχει επίσης χρησιμοποιηθεί σε συνδυασμό με πακλιταξέλη ή δοσεταξέλη για τη θεραπεία ασθενών που δεν έχουν λάβει χημειοθεραπεία για τη μεταστατική τους νόσο. Οι ασθενείς που είχαν προηγουμένως λάβει επικουρική χημειοθεραπεία βασιζόμενη σε ανθρακυκλίνη αντιμετωπίστηκαν με πακλιταξέλη (έγχυση 175</w:t>
      </w:r>
      <w:r w:rsidRPr="009E4E09">
        <w:t> mg</w:t>
      </w:r>
      <w:r w:rsidRPr="009E4E09">
        <w:rPr>
          <w:lang w:val="el-GR"/>
        </w:rPr>
        <w:t>/</w:t>
      </w:r>
      <w:r w:rsidRPr="009E4E09">
        <w:t>m</w:t>
      </w:r>
      <w:r w:rsidRPr="009E4E09">
        <w:rPr>
          <w:vertAlign w:val="superscript"/>
          <w:lang w:val="el-GR"/>
        </w:rPr>
        <w:t>2</w:t>
      </w:r>
      <w:r w:rsidRPr="009E4E09">
        <w:rPr>
          <w:lang w:val="el-GR"/>
        </w:rPr>
        <w:t xml:space="preserve"> επί 3 ώρες) με ή χωρίς </w:t>
      </w:r>
      <w:r w:rsidRPr="009E4E09">
        <w:t>Herceptin</w:t>
      </w:r>
      <w:r w:rsidRPr="009E4E09">
        <w:rPr>
          <w:lang w:val="el-GR"/>
        </w:rPr>
        <w:t>. Στην πιλοτική δοκιμή της δοσεταξέλης (έγχυση 100</w:t>
      </w:r>
      <w:r w:rsidRPr="009E4E09">
        <w:t> mg</w:t>
      </w:r>
      <w:r w:rsidRPr="009E4E09">
        <w:rPr>
          <w:lang w:val="el-GR"/>
        </w:rPr>
        <w:t>/</w:t>
      </w:r>
      <w:r w:rsidRPr="009E4E09">
        <w:t>m</w:t>
      </w:r>
      <w:r w:rsidRPr="009E4E09">
        <w:rPr>
          <w:vertAlign w:val="superscript"/>
          <w:lang w:val="el-GR"/>
        </w:rPr>
        <w:t>2</w:t>
      </w:r>
      <w:r w:rsidRPr="009E4E09">
        <w:rPr>
          <w:lang w:val="el-GR"/>
        </w:rPr>
        <w:t xml:space="preserve"> επί 1 ώρα) με ή χωρίς </w:t>
      </w:r>
      <w:r w:rsidRPr="009E4E09">
        <w:t>Herceptin</w:t>
      </w:r>
      <w:r w:rsidRPr="009E4E09">
        <w:rPr>
          <w:lang w:val="el-GR"/>
        </w:rPr>
        <w:t>, 60</w:t>
      </w:r>
      <w:r w:rsidRPr="009E4E09">
        <w:t> </w:t>
      </w:r>
      <w:r w:rsidRPr="009E4E09">
        <w:rPr>
          <w:lang w:val="el-GR"/>
        </w:rPr>
        <w:t xml:space="preserve">% των ασθενών είχαν προηγουμένως λάβει επικουρική χημειοθεραπεία βασιζόμενη σε ανθρακυκλίνη. Οι ασθενείς λάμβαναν </w:t>
      </w:r>
      <w:r w:rsidRPr="009E4E09">
        <w:t>Herceptin</w:t>
      </w:r>
      <w:r w:rsidRPr="009E4E09">
        <w:rPr>
          <w:lang w:val="el-GR"/>
        </w:rPr>
        <w:t xml:space="preserve"> μέχρι την εξέλιξη της νόσου.</w:t>
      </w:r>
    </w:p>
    <w:p w14:paraId="7832F538" w14:textId="77777777" w:rsidR="00587D36" w:rsidRPr="009E4E09" w:rsidRDefault="00587D36" w:rsidP="00587D36">
      <w:pPr>
        <w:rPr>
          <w:lang w:val="el-GR"/>
        </w:rPr>
      </w:pPr>
    </w:p>
    <w:p w14:paraId="55F65D9A" w14:textId="77777777" w:rsidR="00587D36" w:rsidRPr="009E4E09" w:rsidRDefault="00587D36" w:rsidP="00587D36">
      <w:pPr>
        <w:keepNext/>
        <w:keepLines/>
        <w:rPr>
          <w:szCs w:val="22"/>
          <w:lang w:val="el-GR"/>
        </w:rPr>
      </w:pPr>
      <w:r w:rsidRPr="009E4E09">
        <w:rPr>
          <w:lang w:val="el-GR"/>
        </w:rPr>
        <w:t xml:space="preserve">Δεν έχει μελετηθεί η αποτελεσματικότητα του </w:t>
      </w:r>
      <w:r w:rsidRPr="009E4E09">
        <w:t>Herceptin</w:t>
      </w:r>
      <w:r w:rsidRPr="009E4E09">
        <w:rPr>
          <w:lang w:val="el-GR"/>
        </w:rPr>
        <w:t xml:space="preserve"> σε συνδυασμό με πακλιταξέλη σε ασθενείς που δεν έλαβαν προηγούμενη επικουρική αγωγή με ανθρακυκλίνες. Ωστόσο, το </w:t>
      </w:r>
      <w:r w:rsidRPr="009E4E09">
        <w:t>Herceptin</w:t>
      </w:r>
      <w:r w:rsidRPr="009E4E09">
        <w:rPr>
          <w:lang w:val="el-GR"/>
        </w:rPr>
        <w:t xml:space="preserve"> σε συνδυασμό με δοσεταξέλη ήταν αποτελεσματικό σε ασθενείς, ανεξαρτήτως του εάν είχαν ή όχι λάβει προηγούμενη επικουρική αγωγή με ανθρακυκλίνες.</w:t>
      </w:r>
    </w:p>
    <w:p w14:paraId="6771CB50" w14:textId="77777777" w:rsidR="00587D36" w:rsidRPr="009E4E09" w:rsidRDefault="00587D36" w:rsidP="00587D36">
      <w:pPr>
        <w:keepNext/>
        <w:keepLines/>
        <w:rPr>
          <w:i/>
          <w:lang w:val="el-GR"/>
        </w:rPr>
      </w:pPr>
    </w:p>
    <w:p w14:paraId="1391AB42" w14:textId="45F874AC" w:rsidR="00587D36" w:rsidRPr="009E4E09" w:rsidRDefault="00587D36" w:rsidP="00587D36">
      <w:pPr>
        <w:keepNext/>
        <w:keepLines/>
        <w:rPr>
          <w:lang w:val="el-GR"/>
        </w:rPr>
      </w:pPr>
      <w:r w:rsidRPr="009E4E09">
        <w:rPr>
          <w:lang w:val="el-GR"/>
        </w:rPr>
        <w:t xml:space="preserve">Στη μέθοδο δοκιμασίας που αφορούσε την υπερέκφραση του </w:t>
      </w:r>
      <w:r w:rsidRPr="009E4E09">
        <w:t>HER</w:t>
      </w:r>
      <w:r w:rsidRPr="009E4E09">
        <w:rPr>
          <w:lang w:val="el-GR"/>
        </w:rPr>
        <w:t xml:space="preserve">2, για τον προσδιορισμό της καταλληλότητας των ασθενών στις πολιτικές κλινικές δοκιμές μονοθεραπείας </w:t>
      </w:r>
      <w:r w:rsidRPr="009E4E09">
        <w:t>Herceptin</w:t>
      </w:r>
      <w:r w:rsidRPr="009E4E09">
        <w:rPr>
          <w:lang w:val="el-GR"/>
        </w:rPr>
        <w:t xml:space="preserve"> και </w:t>
      </w:r>
      <w:r w:rsidRPr="009E4E09">
        <w:t>Herceptin</w:t>
      </w:r>
      <w:r w:rsidRPr="009E4E09">
        <w:rPr>
          <w:lang w:val="el-GR"/>
        </w:rPr>
        <w:t xml:space="preserve"> σε συνδυασμό με πακλιταξέλη, έγινε χρήση ανοσοϊστοχημικής χρώσης για το </w:t>
      </w:r>
      <w:r w:rsidRPr="009E4E09">
        <w:t>HER</w:t>
      </w:r>
      <w:r w:rsidRPr="009E4E09">
        <w:rPr>
          <w:lang w:val="el-GR"/>
        </w:rPr>
        <w:t xml:space="preserve">2 από σταθερό υλικό όγκων του μαστού, με χρήση των μονοκλωνικών αντισωμάτων μυός </w:t>
      </w:r>
      <w:r w:rsidRPr="009E4E09">
        <w:t>CB</w:t>
      </w:r>
      <w:r w:rsidRPr="009E4E09">
        <w:rPr>
          <w:lang w:val="el-GR"/>
        </w:rPr>
        <w:t>11 και 4</w:t>
      </w:r>
      <w:r w:rsidRPr="009E4E09">
        <w:t>D</w:t>
      </w:r>
      <w:r w:rsidRPr="009E4E09">
        <w:rPr>
          <w:lang w:val="el-GR"/>
        </w:rPr>
        <w:t xml:space="preserve">5. Οι ιστοί αυτοί, ήταν σταθεροποιημένοι σε φορμόλη ή σταθεροποιητικό </w:t>
      </w:r>
      <w:r w:rsidRPr="007D27C7">
        <w:t>Bouin</w:t>
      </w:r>
      <w:r w:rsidRPr="007D27C7">
        <w:rPr>
          <w:lang w:val="el-GR"/>
        </w:rPr>
        <w:t>.</w:t>
      </w:r>
      <w:r w:rsidRPr="009E4E09">
        <w:rPr>
          <w:lang w:val="el-GR"/>
        </w:rPr>
        <w:t xml:space="preserve"> Ο ερευνητικός αυτός προσδιορισμός πραγματοποιήθηκε κατά τις κλινικές δοκιμές σε ένα κεντρικό εργαστήριο με τη χρήση μιας κλίμακας από 0 έως 3+. Συμπεριελήφθησαν οι ασθενείς με κατάταξη 2+ ή 3+ βάσει της χρώσης ενώ οι ασθενείς των οποίων η χρώση ήταν της τάξης του 0 ή 1+ αποκλείστηκαν. Ποσοστό άνω του 70</w:t>
      </w:r>
      <w:r w:rsidRPr="009E4E09">
        <w:t> </w:t>
      </w:r>
      <w:r w:rsidRPr="009E4E09">
        <w:rPr>
          <w:lang w:val="el-GR"/>
        </w:rPr>
        <w:t xml:space="preserve">% των ασθενών που συμπεριελήφθησαν παρουσίαζε υπερέκφραση 3+. Τα δεδομένα υποδεικνύουν ότι τα ευεργετικά αποτελέσματα ήταν μεγαλύτερα μεταξύ των ασθενών με υψηλότερα επίπεδα υπερέκφρασης </w:t>
      </w:r>
      <w:r w:rsidRPr="009E4E09">
        <w:t>HER</w:t>
      </w:r>
      <w:r w:rsidRPr="009E4E09">
        <w:rPr>
          <w:lang w:val="el-GR"/>
        </w:rPr>
        <w:t>2 (3+).</w:t>
      </w:r>
    </w:p>
    <w:p w14:paraId="5663CBBB" w14:textId="77777777" w:rsidR="00587D36" w:rsidRPr="009E4E09" w:rsidRDefault="00587D36" w:rsidP="00587D36">
      <w:pPr>
        <w:keepNext/>
        <w:keepLines/>
        <w:rPr>
          <w:lang w:val="el-GR"/>
        </w:rPr>
      </w:pPr>
    </w:p>
    <w:p w14:paraId="4D8BAD15" w14:textId="77777777" w:rsidR="00587D36" w:rsidRPr="009E4E09" w:rsidRDefault="00587D36" w:rsidP="00587D36">
      <w:pPr>
        <w:keepNext/>
        <w:keepLines/>
        <w:rPr>
          <w:i/>
          <w:szCs w:val="22"/>
          <w:lang w:val="el-GR"/>
        </w:rPr>
      </w:pPr>
      <w:r w:rsidRPr="009E4E09">
        <w:rPr>
          <w:lang w:val="el-GR"/>
        </w:rPr>
        <w:t xml:space="preserve">Στην πιλοτική δοκιμή της δοσεταξέλης, με ή χωρίς </w:t>
      </w:r>
      <w:r w:rsidRPr="009E4E09">
        <w:t>Herceptin</w:t>
      </w:r>
      <w:r w:rsidRPr="009E4E09">
        <w:rPr>
          <w:lang w:val="el-GR"/>
        </w:rPr>
        <w:t xml:space="preserve">, η κύρια μέθοδος δοκιμασίας που χρησιμοποιήθηκε για τον προσδιορισμό της θετικότητας </w:t>
      </w:r>
      <w:r w:rsidRPr="009E4E09">
        <w:t>HER</w:t>
      </w:r>
      <w:r w:rsidRPr="009E4E09">
        <w:rPr>
          <w:lang w:val="el-GR"/>
        </w:rPr>
        <w:t xml:space="preserve">2 ήταν η ανοσοϊστοχημεία. Μειοψηφία ασθενών εξετάστηκε με χρήση φθορίζοντος υβριδισμού </w:t>
      </w:r>
      <w:r w:rsidRPr="009E4E09">
        <w:rPr>
          <w:i/>
        </w:rPr>
        <w:t>in</w:t>
      </w:r>
      <w:r w:rsidRPr="009E4E09">
        <w:rPr>
          <w:i/>
          <w:lang w:val="el-GR"/>
        </w:rPr>
        <w:t xml:space="preserve"> </w:t>
      </w:r>
      <w:r w:rsidRPr="009E4E09">
        <w:rPr>
          <w:i/>
        </w:rPr>
        <w:t>situ</w:t>
      </w:r>
      <w:r w:rsidRPr="009E4E09">
        <w:rPr>
          <w:lang w:val="el-GR"/>
        </w:rPr>
        <w:t xml:space="preserve"> (</w:t>
      </w:r>
      <w:r w:rsidRPr="009E4E09">
        <w:t>fluorescence</w:t>
      </w:r>
      <w:r w:rsidRPr="009E4E09">
        <w:rPr>
          <w:lang w:val="el-GR"/>
        </w:rPr>
        <w:t xml:space="preserve"> </w:t>
      </w:r>
      <w:r w:rsidRPr="009E4E09">
        <w:t>in</w:t>
      </w:r>
      <w:r w:rsidRPr="009E4E09">
        <w:rPr>
          <w:lang w:val="el-GR"/>
        </w:rPr>
        <w:t>-</w:t>
      </w:r>
      <w:r w:rsidRPr="009E4E09">
        <w:t>situ</w:t>
      </w:r>
      <w:r w:rsidRPr="009E4E09">
        <w:rPr>
          <w:lang w:val="el-GR"/>
        </w:rPr>
        <w:t xml:space="preserve"> </w:t>
      </w:r>
      <w:proofErr w:type="spellStart"/>
      <w:r w:rsidRPr="009E4E09">
        <w:t>hybridisation</w:t>
      </w:r>
      <w:proofErr w:type="spellEnd"/>
      <w:r w:rsidRPr="009E4E09">
        <w:rPr>
          <w:lang w:val="el-GR"/>
        </w:rPr>
        <w:t xml:space="preserve">, </w:t>
      </w:r>
      <w:r w:rsidRPr="009E4E09">
        <w:t>FISH</w:t>
      </w:r>
      <w:r w:rsidRPr="009E4E09">
        <w:rPr>
          <w:lang w:val="el-GR"/>
        </w:rPr>
        <w:t>). Στη δοκιμή αυτή, 87</w:t>
      </w:r>
      <w:r w:rsidRPr="009E4E09">
        <w:t> </w:t>
      </w:r>
      <w:r w:rsidRPr="009E4E09">
        <w:rPr>
          <w:lang w:val="el-GR"/>
        </w:rPr>
        <w:t xml:space="preserve">% των εγγεγραμμένων ασθενών είχαν νόσο </w:t>
      </w:r>
      <w:r w:rsidRPr="009E4E09">
        <w:t>IHC</w:t>
      </w:r>
      <w:r w:rsidRPr="009E4E09">
        <w:rPr>
          <w:lang w:val="el-GR"/>
        </w:rPr>
        <w:t>3+ και 95</w:t>
      </w:r>
      <w:r w:rsidRPr="009E4E09">
        <w:t> </w:t>
      </w:r>
      <w:r w:rsidRPr="009E4E09">
        <w:rPr>
          <w:lang w:val="el-GR"/>
        </w:rPr>
        <w:t xml:space="preserve">% των εγγεγραμμένων ασθενών είχαν νόσο </w:t>
      </w:r>
      <w:r w:rsidRPr="009E4E09">
        <w:t>IHC</w:t>
      </w:r>
      <w:r w:rsidRPr="009E4E09">
        <w:rPr>
          <w:lang w:val="el-GR"/>
        </w:rPr>
        <w:t xml:space="preserve">3+ και/ή </w:t>
      </w:r>
      <w:r w:rsidRPr="009E4E09">
        <w:t>FISH</w:t>
      </w:r>
      <w:r w:rsidRPr="009E4E09">
        <w:rPr>
          <w:lang w:val="el-GR"/>
        </w:rPr>
        <w:t>-θετική.</w:t>
      </w:r>
    </w:p>
    <w:p w14:paraId="027BEAE8" w14:textId="77777777" w:rsidR="00587D36" w:rsidRPr="009E4E09" w:rsidRDefault="00587D36" w:rsidP="00587D36">
      <w:pPr>
        <w:rPr>
          <w:lang w:val="el-GR"/>
        </w:rPr>
      </w:pPr>
    </w:p>
    <w:p w14:paraId="66EF6573" w14:textId="77777777" w:rsidR="00587D36" w:rsidRPr="009E4E09" w:rsidRDefault="00587D36" w:rsidP="00587D36">
      <w:pPr>
        <w:keepNext/>
        <w:rPr>
          <w:b/>
          <w:lang w:val="el-GR"/>
        </w:rPr>
      </w:pPr>
      <w:r w:rsidRPr="009E4E09">
        <w:rPr>
          <w:i/>
          <w:lang w:val="el-GR"/>
        </w:rPr>
        <w:lastRenderedPageBreak/>
        <w:t>Εβδομαδιαία δοσολόγηση στον μεταστατικό καρκίνο του μαστού</w:t>
      </w:r>
    </w:p>
    <w:p w14:paraId="0913DC34" w14:textId="77777777" w:rsidR="00587D36" w:rsidRPr="009E4E09" w:rsidRDefault="00587D36" w:rsidP="00587D36">
      <w:pPr>
        <w:keepNext/>
        <w:rPr>
          <w:lang w:val="el-GR"/>
        </w:rPr>
      </w:pPr>
      <w:r w:rsidRPr="009E4E09">
        <w:rPr>
          <w:lang w:val="el-GR"/>
        </w:rPr>
        <w:t>Η αποτελεσματικότητα από μελέτες μονοθεραπείας και θεραπείας συνδυασμού συνοψίζονται στον πίνακα 3:</w:t>
      </w:r>
    </w:p>
    <w:p w14:paraId="59F35ED3" w14:textId="77777777" w:rsidR="00587D36" w:rsidRPr="009E4E09" w:rsidRDefault="00587D36" w:rsidP="00587D36">
      <w:pPr>
        <w:keepNext/>
        <w:rPr>
          <w:lang w:val="el-GR"/>
        </w:rPr>
      </w:pPr>
    </w:p>
    <w:p w14:paraId="6889BDBC" w14:textId="77777777" w:rsidR="00587D36" w:rsidRPr="009E4E09" w:rsidRDefault="00587D36" w:rsidP="00587D36">
      <w:pPr>
        <w:keepNext/>
        <w:rPr>
          <w:lang w:val="el-GR"/>
        </w:rPr>
      </w:pPr>
      <w:r w:rsidRPr="009E4E09">
        <w:rPr>
          <w:lang w:val="el-GR"/>
        </w:rPr>
        <w:t>Πίνακας 3: Αποτελέσματα σε σχέση με την αποτελεσματικότητα από τις μελέτες μονοθεραπείας και συνδυαστικής θεραπείας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276"/>
        <w:gridCol w:w="1276"/>
        <w:gridCol w:w="1134"/>
        <w:gridCol w:w="1701"/>
      </w:tblGrid>
      <w:tr w:rsidR="00587D36" w:rsidRPr="009E4E09" w14:paraId="02323671" w14:textId="77777777" w:rsidTr="00877DE4">
        <w:trPr>
          <w:cantSplit/>
        </w:trPr>
        <w:tc>
          <w:tcPr>
            <w:tcW w:w="1951" w:type="dxa"/>
          </w:tcPr>
          <w:p w14:paraId="0740C385" w14:textId="77777777" w:rsidR="00587D36" w:rsidRPr="009E4E09" w:rsidRDefault="00587D36" w:rsidP="00877DE4">
            <w:pPr>
              <w:keepNext/>
              <w:spacing w:before="60" w:after="60"/>
              <w:rPr>
                <w:szCs w:val="22"/>
              </w:rPr>
            </w:pPr>
            <w:r w:rsidRPr="009E4E09">
              <w:rPr>
                <w:b/>
              </w:rPr>
              <w:t>Πα</w:t>
            </w:r>
            <w:proofErr w:type="spellStart"/>
            <w:r w:rsidRPr="009E4E09">
              <w:rPr>
                <w:b/>
              </w:rPr>
              <w:t>ράμετρος</w:t>
            </w:r>
            <w:proofErr w:type="spellEnd"/>
          </w:p>
        </w:tc>
        <w:tc>
          <w:tcPr>
            <w:tcW w:w="1559" w:type="dxa"/>
          </w:tcPr>
          <w:p w14:paraId="5A998035" w14:textId="77777777" w:rsidR="00587D36" w:rsidRPr="009E4E09" w:rsidRDefault="00587D36" w:rsidP="00877DE4">
            <w:pPr>
              <w:keepNext/>
              <w:spacing w:before="60" w:after="60"/>
              <w:rPr>
                <w:szCs w:val="22"/>
              </w:rPr>
            </w:pPr>
            <w:proofErr w:type="spellStart"/>
            <w:r w:rsidRPr="009E4E09">
              <w:rPr>
                <w:b/>
              </w:rPr>
              <w:t>Μονοθερ</w:t>
            </w:r>
            <w:proofErr w:type="spellEnd"/>
            <w:r w:rsidRPr="009E4E09">
              <w:rPr>
                <w:b/>
              </w:rPr>
              <w:t>απεία</w:t>
            </w:r>
          </w:p>
        </w:tc>
        <w:tc>
          <w:tcPr>
            <w:tcW w:w="5387" w:type="dxa"/>
            <w:gridSpan w:val="4"/>
          </w:tcPr>
          <w:p w14:paraId="4DD8689D" w14:textId="77777777" w:rsidR="00587D36" w:rsidRPr="009E4E09" w:rsidRDefault="00587D36" w:rsidP="00877DE4">
            <w:pPr>
              <w:keepNext/>
              <w:spacing w:before="60" w:after="60"/>
              <w:jc w:val="center"/>
              <w:rPr>
                <w:szCs w:val="22"/>
              </w:rPr>
            </w:pPr>
            <w:proofErr w:type="spellStart"/>
            <w:r w:rsidRPr="009E4E09">
              <w:rPr>
                <w:b/>
              </w:rPr>
              <w:t>Συνδυ</w:t>
            </w:r>
            <w:proofErr w:type="spellEnd"/>
            <w:r w:rsidRPr="009E4E09">
              <w:rPr>
                <w:b/>
              </w:rPr>
              <w:t xml:space="preserve">αστική </w:t>
            </w:r>
            <w:proofErr w:type="spellStart"/>
            <w:r w:rsidRPr="009E4E09">
              <w:rPr>
                <w:b/>
              </w:rPr>
              <w:t>θερ</w:t>
            </w:r>
            <w:proofErr w:type="spellEnd"/>
            <w:r w:rsidRPr="009E4E09">
              <w:rPr>
                <w:b/>
              </w:rPr>
              <w:t>απεία</w:t>
            </w:r>
          </w:p>
        </w:tc>
      </w:tr>
      <w:tr w:rsidR="00587D36" w:rsidRPr="009E4E09" w14:paraId="035B670B" w14:textId="77777777" w:rsidTr="00877DE4">
        <w:tc>
          <w:tcPr>
            <w:tcW w:w="1951" w:type="dxa"/>
          </w:tcPr>
          <w:p w14:paraId="5B5F33A3" w14:textId="77777777" w:rsidR="00587D36" w:rsidRPr="009E4E09" w:rsidRDefault="00587D36" w:rsidP="00877DE4">
            <w:pPr>
              <w:keepNext/>
              <w:ind w:left="-57" w:right="-57"/>
              <w:rPr>
                <w:szCs w:val="22"/>
              </w:rPr>
            </w:pPr>
          </w:p>
        </w:tc>
        <w:tc>
          <w:tcPr>
            <w:tcW w:w="1559" w:type="dxa"/>
          </w:tcPr>
          <w:p w14:paraId="6E4CE2F5" w14:textId="77777777" w:rsidR="00587D36" w:rsidRPr="009E4E09" w:rsidRDefault="00587D36" w:rsidP="00877DE4">
            <w:pPr>
              <w:keepNext/>
              <w:ind w:left="-57" w:right="-57"/>
              <w:jc w:val="center"/>
              <w:rPr>
                <w:b/>
                <w:szCs w:val="22"/>
                <w:lang w:val="fr-FR"/>
              </w:rPr>
            </w:pPr>
            <w:r w:rsidRPr="009E4E09">
              <w:rPr>
                <w:b/>
              </w:rPr>
              <w:t>Herceptin</w:t>
            </w:r>
            <w:r w:rsidRPr="009E4E09">
              <w:rPr>
                <w:b/>
                <w:vertAlign w:val="superscript"/>
              </w:rPr>
              <w:t>1</w:t>
            </w:r>
          </w:p>
          <w:p w14:paraId="16ABD3AF" w14:textId="77777777" w:rsidR="00587D36" w:rsidRPr="009E4E09" w:rsidRDefault="00587D36" w:rsidP="00877DE4">
            <w:pPr>
              <w:keepNext/>
              <w:ind w:left="-57" w:right="-57"/>
              <w:jc w:val="center"/>
              <w:rPr>
                <w:b/>
                <w:szCs w:val="22"/>
                <w:lang w:val="fr-FR"/>
              </w:rPr>
            </w:pPr>
          </w:p>
          <w:p w14:paraId="58E48BA8" w14:textId="77777777" w:rsidR="00587D36" w:rsidRPr="009E4E09" w:rsidRDefault="00587D36" w:rsidP="00877DE4">
            <w:pPr>
              <w:keepNext/>
              <w:ind w:left="-57" w:right="-57"/>
              <w:jc w:val="center"/>
              <w:rPr>
                <w:b/>
                <w:szCs w:val="22"/>
                <w:lang w:val="fr-FR"/>
              </w:rPr>
            </w:pPr>
          </w:p>
          <w:p w14:paraId="52CE96E1" w14:textId="77777777" w:rsidR="00587D36" w:rsidRPr="009E4E09" w:rsidRDefault="00587D36" w:rsidP="00877DE4">
            <w:pPr>
              <w:keepNext/>
              <w:ind w:left="-57" w:right="-57"/>
              <w:jc w:val="center"/>
              <w:rPr>
                <w:szCs w:val="22"/>
                <w:lang w:val="fr-FR"/>
              </w:rPr>
            </w:pPr>
            <w:r w:rsidRPr="009E4E09">
              <w:rPr>
                <w:b/>
              </w:rPr>
              <w:t>N=172</w:t>
            </w:r>
          </w:p>
        </w:tc>
        <w:tc>
          <w:tcPr>
            <w:tcW w:w="1276" w:type="dxa"/>
          </w:tcPr>
          <w:p w14:paraId="5A7F1053" w14:textId="77777777" w:rsidR="00587D36" w:rsidRPr="009E4E09" w:rsidRDefault="00587D36" w:rsidP="00877DE4">
            <w:pPr>
              <w:keepNext/>
              <w:ind w:left="-57" w:right="-57"/>
              <w:jc w:val="center"/>
              <w:rPr>
                <w:b/>
                <w:szCs w:val="22"/>
                <w:lang w:val="fr-FR"/>
              </w:rPr>
            </w:pPr>
            <w:r w:rsidRPr="009E4E09">
              <w:rPr>
                <w:b/>
              </w:rPr>
              <w:t xml:space="preserve">Herceptin </w:t>
            </w:r>
            <w:proofErr w:type="spellStart"/>
            <w:r w:rsidRPr="009E4E09">
              <w:rPr>
                <w:b/>
              </w:rPr>
              <w:t>συν</w:t>
            </w:r>
            <w:proofErr w:type="spellEnd"/>
            <w:r w:rsidRPr="009E4E09">
              <w:rPr>
                <w:b/>
              </w:rPr>
              <w:t xml:space="preserve"> πα</w:t>
            </w:r>
            <w:proofErr w:type="spellStart"/>
            <w:r w:rsidRPr="009E4E09">
              <w:rPr>
                <w:b/>
              </w:rPr>
              <w:t>κλιτ</w:t>
            </w:r>
            <w:proofErr w:type="spellEnd"/>
            <w:r w:rsidRPr="009E4E09">
              <w:rPr>
                <w:b/>
              </w:rPr>
              <w:t>αξέλη</w:t>
            </w:r>
            <w:r w:rsidRPr="009E4E09">
              <w:rPr>
                <w:b/>
                <w:vertAlign w:val="superscript"/>
              </w:rPr>
              <w:t>2</w:t>
            </w:r>
          </w:p>
          <w:p w14:paraId="57A23125" w14:textId="77777777" w:rsidR="00587D36" w:rsidRPr="009E4E09" w:rsidRDefault="00587D36" w:rsidP="00877DE4">
            <w:pPr>
              <w:keepNext/>
              <w:ind w:left="-57" w:right="-57"/>
              <w:jc w:val="center"/>
              <w:rPr>
                <w:szCs w:val="22"/>
                <w:lang w:val="pt-PT"/>
              </w:rPr>
            </w:pPr>
            <w:r w:rsidRPr="009E4E09">
              <w:rPr>
                <w:b/>
              </w:rPr>
              <w:t>N=68</w:t>
            </w:r>
          </w:p>
        </w:tc>
        <w:tc>
          <w:tcPr>
            <w:tcW w:w="1276" w:type="dxa"/>
          </w:tcPr>
          <w:p w14:paraId="04442EFD" w14:textId="77777777" w:rsidR="00587D36" w:rsidRPr="009E4E09" w:rsidRDefault="00587D36" w:rsidP="00877DE4">
            <w:pPr>
              <w:keepNext/>
              <w:ind w:left="-57" w:right="-57"/>
              <w:jc w:val="center"/>
              <w:rPr>
                <w:b/>
                <w:szCs w:val="22"/>
                <w:lang w:val="pt-PT"/>
              </w:rPr>
            </w:pPr>
            <w:r w:rsidRPr="009E4E09">
              <w:rPr>
                <w:b/>
              </w:rPr>
              <w:t>Πα</w:t>
            </w:r>
            <w:proofErr w:type="spellStart"/>
            <w:r w:rsidRPr="009E4E09">
              <w:rPr>
                <w:b/>
              </w:rPr>
              <w:t>κλιτ</w:t>
            </w:r>
            <w:proofErr w:type="spellEnd"/>
            <w:r w:rsidRPr="009E4E09">
              <w:rPr>
                <w:b/>
              </w:rPr>
              <w:t>αξέλη</w:t>
            </w:r>
            <w:r w:rsidRPr="009E4E09">
              <w:rPr>
                <w:b/>
                <w:vertAlign w:val="superscript"/>
              </w:rPr>
              <w:t>2</w:t>
            </w:r>
          </w:p>
          <w:p w14:paraId="46CB4B85" w14:textId="77777777" w:rsidR="00587D36" w:rsidRPr="009E4E09" w:rsidRDefault="00587D36" w:rsidP="00877DE4">
            <w:pPr>
              <w:keepNext/>
              <w:ind w:left="-57" w:right="-57"/>
              <w:jc w:val="center"/>
              <w:rPr>
                <w:b/>
                <w:szCs w:val="22"/>
                <w:lang w:val="pt-PT"/>
              </w:rPr>
            </w:pPr>
          </w:p>
          <w:p w14:paraId="001CFC38" w14:textId="77777777" w:rsidR="00587D36" w:rsidRPr="009E4E09" w:rsidRDefault="00587D36" w:rsidP="00877DE4">
            <w:pPr>
              <w:keepNext/>
              <w:ind w:left="-57" w:right="-57"/>
              <w:jc w:val="center"/>
              <w:rPr>
                <w:b/>
                <w:szCs w:val="22"/>
                <w:lang w:val="pt-PT"/>
              </w:rPr>
            </w:pPr>
          </w:p>
          <w:p w14:paraId="7304AE15" w14:textId="77777777" w:rsidR="00587D36" w:rsidRPr="009E4E09" w:rsidRDefault="00587D36" w:rsidP="00877DE4">
            <w:pPr>
              <w:keepNext/>
              <w:ind w:left="-57" w:right="-57"/>
              <w:jc w:val="center"/>
              <w:rPr>
                <w:szCs w:val="22"/>
                <w:lang w:val="pt-PT"/>
              </w:rPr>
            </w:pPr>
            <w:r w:rsidRPr="009E4E09">
              <w:rPr>
                <w:b/>
              </w:rPr>
              <w:t>N=77</w:t>
            </w:r>
          </w:p>
        </w:tc>
        <w:tc>
          <w:tcPr>
            <w:tcW w:w="1134" w:type="dxa"/>
          </w:tcPr>
          <w:p w14:paraId="15974F3F" w14:textId="77777777" w:rsidR="00587D36" w:rsidRPr="009E4E09" w:rsidRDefault="00587D36" w:rsidP="00877DE4">
            <w:pPr>
              <w:keepNext/>
              <w:ind w:left="-57" w:right="-57"/>
              <w:jc w:val="center"/>
              <w:rPr>
                <w:b/>
                <w:szCs w:val="22"/>
                <w:lang w:val="fr-FR"/>
              </w:rPr>
            </w:pPr>
            <w:r w:rsidRPr="009E4E09">
              <w:rPr>
                <w:b/>
              </w:rPr>
              <w:t xml:space="preserve">Herceptin </w:t>
            </w:r>
            <w:proofErr w:type="spellStart"/>
            <w:r w:rsidRPr="009E4E09">
              <w:rPr>
                <w:b/>
              </w:rPr>
              <w:t>συν</w:t>
            </w:r>
            <w:proofErr w:type="spellEnd"/>
            <w:r w:rsidRPr="009E4E09">
              <w:rPr>
                <w:b/>
              </w:rPr>
              <w:t xml:space="preserve"> </w:t>
            </w:r>
            <w:proofErr w:type="spellStart"/>
            <w:r w:rsidRPr="009E4E09">
              <w:rPr>
                <w:b/>
              </w:rPr>
              <w:t>δοσετ</w:t>
            </w:r>
            <w:proofErr w:type="spellEnd"/>
            <w:r w:rsidRPr="009E4E09">
              <w:rPr>
                <w:b/>
              </w:rPr>
              <w:t>αξέλη</w:t>
            </w:r>
            <w:r w:rsidRPr="009E4E09">
              <w:rPr>
                <w:b/>
                <w:vertAlign w:val="superscript"/>
              </w:rPr>
              <w:t>3</w:t>
            </w:r>
          </w:p>
          <w:p w14:paraId="68C7F03D" w14:textId="77777777" w:rsidR="00587D36" w:rsidRPr="009E4E09" w:rsidRDefault="00587D36" w:rsidP="00877DE4">
            <w:pPr>
              <w:keepNext/>
              <w:ind w:left="-57" w:right="-57"/>
              <w:jc w:val="center"/>
              <w:rPr>
                <w:b/>
                <w:szCs w:val="22"/>
                <w:lang w:val="fr-FR"/>
              </w:rPr>
            </w:pPr>
            <w:r w:rsidRPr="009E4E09">
              <w:rPr>
                <w:b/>
              </w:rPr>
              <w:t>N=92</w:t>
            </w:r>
          </w:p>
        </w:tc>
        <w:tc>
          <w:tcPr>
            <w:tcW w:w="1701" w:type="dxa"/>
          </w:tcPr>
          <w:p w14:paraId="59583185" w14:textId="77777777" w:rsidR="00587D36" w:rsidRPr="009E4E09" w:rsidRDefault="00587D36" w:rsidP="00877DE4">
            <w:pPr>
              <w:keepNext/>
              <w:ind w:left="-57" w:right="-57"/>
              <w:jc w:val="center"/>
              <w:rPr>
                <w:b/>
                <w:szCs w:val="22"/>
                <w:lang w:val="fr-FR"/>
              </w:rPr>
            </w:pPr>
            <w:proofErr w:type="spellStart"/>
            <w:r w:rsidRPr="009E4E09">
              <w:rPr>
                <w:b/>
              </w:rPr>
              <w:t>Δοσετ</w:t>
            </w:r>
            <w:proofErr w:type="spellEnd"/>
            <w:r w:rsidRPr="009E4E09">
              <w:rPr>
                <w:b/>
              </w:rPr>
              <w:t>αξέλη</w:t>
            </w:r>
            <w:r w:rsidRPr="009E4E09">
              <w:rPr>
                <w:b/>
                <w:vertAlign w:val="superscript"/>
              </w:rPr>
              <w:t>3</w:t>
            </w:r>
          </w:p>
          <w:p w14:paraId="2770A198" w14:textId="77777777" w:rsidR="00587D36" w:rsidRPr="009E4E09" w:rsidRDefault="00587D36" w:rsidP="00877DE4">
            <w:pPr>
              <w:keepNext/>
              <w:ind w:left="-57" w:right="-57"/>
              <w:jc w:val="center"/>
              <w:rPr>
                <w:b/>
                <w:szCs w:val="22"/>
                <w:lang w:val="fr-FR"/>
              </w:rPr>
            </w:pPr>
          </w:p>
          <w:p w14:paraId="26F41BBD" w14:textId="77777777" w:rsidR="00587D36" w:rsidRPr="009E4E09" w:rsidRDefault="00587D36" w:rsidP="00877DE4">
            <w:pPr>
              <w:keepNext/>
              <w:ind w:left="-57" w:right="-57"/>
              <w:jc w:val="center"/>
              <w:rPr>
                <w:b/>
                <w:szCs w:val="22"/>
                <w:lang w:val="fr-FR"/>
              </w:rPr>
            </w:pPr>
          </w:p>
          <w:p w14:paraId="7DD8DB20" w14:textId="77777777" w:rsidR="00587D36" w:rsidRPr="009E4E09" w:rsidRDefault="00587D36" w:rsidP="00877DE4">
            <w:pPr>
              <w:keepNext/>
              <w:ind w:left="-57" w:right="-57"/>
              <w:jc w:val="center"/>
              <w:rPr>
                <w:b/>
                <w:szCs w:val="22"/>
                <w:lang w:val="fr-FR"/>
              </w:rPr>
            </w:pPr>
            <w:r w:rsidRPr="009E4E09">
              <w:rPr>
                <w:b/>
              </w:rPr>
              <w:t>N=94</w:t>
            </w:r>
          </w:p>
        </w:tc>
      </w:tr>
      <w:tr w:rsidR="00587D36" w:rsidRPr="009E4E09" w14:paraId="450766EF" w14:textId="77777777" w:rsidTr="00877DE4">
        <w:tc>
          <w:tcPr>
            <w:tcW w:w="1951" w:type="dxa"/>
          </w:tcPr>
          <w:p w14:paraId="648CD3C1" w14:textId="77777777" w:rsidR="00587D36" w:rsidRPr="009E4E09" w:rsidRDefault="00587D36" w:rsidP="00877DE4">
            <w:pPr>
              <w:keepNext/>
              <w:spacing w:before="60" w:after="60"/>
              <w:ind w:left="-57" w:right="-57"/>
              <w:rPr>
                <w:szCs w:val="22"/>
                <w:lang w:val="fr-FR"/>
              </w:rPr>
            </w:pPr>
            <w:proofErr w:type="spellStart"/>
            <w:r w:rsidRPr="009E4E09">
              <w:rPr>
                <w:b/>
              </w:rPr>
              <w:t>Ποσοστό</w:t>
            </w:r>
            <w:proofErr w:type="spellEnd"/>
            <w:r w:rsidRPr="009E4E09">
              <w:rPr>
                <w:b/>
              </w:rPr>
              <w:t xml:space="preserve"> α</w:t>
            </w:r>
            <w:proofErr w:type="spellStart"/>
            <w:r w:rsidRPr="009E4E09">
              <w:rPr>
                <w:b/>
              </w:rPr>
              <w:t>ντ</w:t>
            </w:r>
            <w:proofErr w:type="spellEnd"/>
            <w:r w:rsidRPr="009E4E09">
              <w:rPr>
                <w:b/>
              </w:rPr>
              <w:t>απόκρισης</w:t>
            </w:r>
            <w:r w:rsidRPr="009E4E09">
              <w:t xml:space="preserve"> </w:t>
            </w:r>
            <w:r w:rsidRPr="009E4E09">
              <w:rPr>
                <w:b/>
              </w:rPr>
              <w:t>(95 %CI)</w:t>
            </w:r>
          </w:p>
        </w:tc>
        <w:tc>
          <w:tcPr>
            <w:tcW w:w="1559" w:type="dxa"/>
          </w:tcPr>
          <w:p w14:paraId="09A48D40" w14:textId="77777777" w:rsidR="00587D36" w:rsidRPr="009E4E09" w:rsidRDefault="00587D36" w:rsidP="00877DE4">
            <w:pPr>
              <w:keepNext/>
              <w:spacing w:before="60" w:after="60"/>
              <w:ind w:left="-57" w:right="-57"/>
              <w:jc w:val="center"/>
              <w:rPr>
                <w:szCs w:val="22"/>
                <w:lang w:val="fr-FR"/>
              </w:rPr>
            </w:pPr>
            <w:r w:rsidRPr="009E4E09">
              <w:t>18 %</w:t>
            </w:r>
          </w:p>
          <w:p w14:paraId="08CB8694" w14:textId="77777777" w:rsidR="00587D36" w:rsidRPr="009E4E09" w:rsidRDefault="00587D36" w:rsidP="00877DE4">
            <w:pPr>
              <w:keepNext/>
              <w:spacing w:before="60" w:after="60"/>
              <w:ind w:left="-57" w:right="-57"/>
              <w:jc w:val="center"/>
              <w:rPr>
                <w:szCs w:val="22"/>
                <w:lang w:val="fr-FR"/>
              </w:rPr>
            </w:pPr>
            <w:r w:rsidRPr="009E4E09">
              <w:t>(13-25)</w:t>
            </w:r>
          </w:p>
        </w:tc>
        <w:tc>
          <w:tcPr>
            <w:tcW w:w="1276" w:type="dxa"/>
          </w:tcPr>
          <w:p w14:paraId="02F68355" w14:textId="77777777" w:rsidR="00587D36" w:rsidRPr="009E4E09" w:rsidRDefault="00587D36" w:rsidP="00877DE4">
            <w:pPr>
              <w:keepNext/>
              <w:spacing w:before="60" w:after="60"/>
              <w:ind w:left="-57" w:right="-57"/>
              <w:jc w:val="center"/>
              <w:rPr>
                <w:szCs w:val="22"/>
                <w:lang w:val="fr-FR"/>
              </w:rPr>
            </w:pPr>
            <w:r w:rsidRPr="009E4E09">
              <w:t>49 %</w:t>
            </w:r>
          </w:p>
          <w:p w14:paraId="461903C2" w14:textId="77777777" w:rsidR="00587D36" w:rsidRPr="009E4E09" w:rsidRDefault="00587D36" w:rsidP="00877DE4">
            <w:pPr>
              <w:keepNext/>
              <w:spacing w:before="60" w:after="60"/>
              <w:ind w:left="-57" w:right="-57"/>
              <w:jc w:val="center"/>
              <w:rPr>
                <w:szCs w:val="22"/>
                <w:lang w:val="fr-FR"/>
              </w:rPr>
            </w:pPr>
            <w:r w:rsidRPr="009E4E09">
              <w:t>36- 61.</w:t>
            </w:r>
          </w:p>
        </w:tc>
        <w:tc>
          <w:tcPr>
            <w:tcW w:w="1276" w:type="dxa"/>
          </w:tcPr>
          <w:p w14:paraId="48B205F1" w14:textId="77777777" w:rsidR="00587D36" w:rsidRPr="009E4E09" w:rsidRDefault="00587D36" w:rsidP="00877DE4">
            <w:pPr>
              <w:keepNext/>
              <w:spacing w:before="60" w:after="60"/>
              <w:ind w:left="-57" w:right="-57"/>
              <w:jc w:val="center"/>
              <w:rPr>
                <w:szCs w:val="22"/>
                <w:lang w:val="fr-FR"/>
              </w:rPr>
            </w:pPr>
            <w:r w:rsidRPr="009E4E09">
              <w:t>17 %</w:t>
            </w:r>
          </w:p>
          <w:p w14:paraId="709ABE92" w14:textId="77777777" w:rsidR="00587D36" w:rsidRPr="009E4E09" w:rsidRDefault="00587D36" w:rsidP="00877DE4">
            <w:pPr>
              <w:keepNext/>
              <w:spacing w:before="60" w:after="60"/>
              <w:ind w:left="-57" w:right="-57"/>
              <w:jc w:val="center"/>
              <w:rPr>
                <w:szCs w:val="22"/>
                <w:lang w:val="fr-FR"/>
              </w:rPr>
            </w:pPr>
            <w:r w:rsidRPr="009E4E09">
              <w:t>(9-27)</w:t>
            </w:r>
          </w:p>
        </w:tc>
        <w:tc>
          <w:tcPr>
            <w:tcW w:w="1134" w:type="dxa"/>
          </w:tcPr>
          <w:p w14:paraId="7B8DE6F0" w14:textId="77777777" w:rsidR="00587D36" w:rsidRPr="009E4E09" w:rsidRDefault="00587D36" w:rsidP="00877DE4">
            <w:pPr>
              <w:keepNext/>
              <w:spacing w:before="60" w:after="60"/>
              <w:ind w:left="-57" w:right="-57"/>
              <w:jc w:val="center"/>
              <w:rPr>
                <w:szCs w:val="22"/>
                <w:lang w:val="fr-FR"/>
              </w:rPr>
            </w:pPr>
            <w:r w:rsidRPr="009E4E09">
              <w:t>61 %</w:t>
            </w:r>
          </w:p>
          <w:p w14:paraId="0DE187CA" w14:textId="77777777" w:rsidR="00587D36" w:rsidRPr="009E4E09" w:rsidRDefault="00587D36" w:rsidP="00877DE4">
            <w:pPr>
              <w:keepNext/>
              <w:spacing w:before="60" w:after="60"/>
              <w:ind w:left="-57" w:right="-57"/>
              <w:jc w:val="center"/>
              <w:rPr>
                <w:szCs w:val="22"/>
                <w:lang w:val="fr-FR"/>
              </w:rPr>
            </w:pPr>
            <w:r w:rsidRPr="009E4E09">
              <w:t>(50-71)</w:t>
            </w:r>
          </w:p>
        </w:tc>
        <w:tc>
          <w:tcPr>
            <w:tcW w:w="1701" w:type="dxa"/>
          </w:tcPr>
          <w:p w14:paraId="20231AF0" w14:textId="77777777" w:rsidR="00587D36" w:rsidRPr="009E4E09" w:rsidRDefault="00587D36" w:rsidP="00877DE4">
            <w:pPr>
              <w:keepNext/>
              <w:spacing w:before="60" w:after="60"/>
              <w:ind w:left="-57" w:right="-57"/>
              <w:jc w:val="center"/>
              <w:rPr>
                <w:szCs w:val="22"/>
                <w:lang w:val="fr-FR"/>
              </w:rPr>
            </w:pPr>
            <w:r w:rsidRPr="009E4E09">
              <w:t>34 %</w:t>
            </w:r>
          </w:p>
          <w:p w14:paraId="7DCD38C2" w14:textId="77777777" w:rsidR="00587D36" w:rsidRPr="009E4E09" w:rsidRDefault="00587D36" w:rsidP="00877DE4">
            <w:pPr>
              <w:keepNext/>
              <w:spacing w:before="60" w:after="60"/>
              <w:ind w:left="-57" w:right="-57"/>
              <w:jc w:val="center"/>
              <w:rPr>
                <w:szCs w:val="22"/>
                <w:lang w:val="fr-FR"/>
              </w:rPr>
            </w:pPr>
            <w:r w:rsidRPr="009E4E09">
              <w:t>(25-45)</w:t>
            </w:r>
          </w:p>
        </w:tc>
      </w:tr>
      <w:tr w:rsidR="00587D36" w:rsidRPr="009E4E09" w14:paraId="47142200" w14:textId="77777777" w:rsidTr="00877DE4">
        <w:tc>
          <w:tcPr>
            <w:tcW w:w="1951" w:type="dxa"/>
          </w:tcPr>
          <w:p w14:paraId="4804AD6D" w14:textId="77777777" w:rsidR="00587D36" w:rsidRPr="009E4E09" w:rsidRDefault="00587D36" w:rsidP="00877DE4">
            <w:pPr>
              <w:keepNext/>
              <w:spacing w:before="60" w:after="60"/>
              <w:ind w:left="-57" w:right="-57"/>
              <w:rPr>
                <w:b/>
                <w:szCs w:val="22"/>
                <w:lang w:val="el-GR"/>
              </w:rPr>
            </w:pPr>
            <w:r w:rsidRPr="009E4E09">
              <w:rPr>
                <w:b/>
                <w:lang w:val="el-GR"/>
              </w:rPr>
              <w:t>Διάμεση διάρκεια ανταπόκρισης (μήνες) (95</w:t>
            </w:r>
            <w:r w:rsidRPr="009E4E09">
              <w:t> </w:t>
            </w:r>
            <w:r w:rsidRPr="009E4E09">
              <w:rPr>
                <w:b/>
                <w:lang w:val="el-GR"/>
              </w:rPr>
              <w:t>%</w:t>
            </w:r>
            <w:r w:rsidRPr="009E4E09">
              <w:rPr>
                <w:b/>
              </w:rPr>
              <w:t>CI</w:t>
            </w:r>
            <w:r w:rsidRPr="009E4E09">
              <w:rPr>
                <w:b/>
                <w:lang w:val="el-GR"/>
              </w:rPr>
              <w:t>)</w:t>
            </w:r>
          </w:p>
        </w:tc>
        <w:tc>
          <w:tcPr>
            <w:tcW w:w="1559" w:type="dxa"/>
          </w:tcPr>
          <w:p w14:paraId="767DF6D3" w14:textId="77777777" w:rsidR="00587D36" w:rsidRPr="009E4E09" w:rsidRDefault="00587D36" w:rsidP="00877DE4">
            <w:pPr>
              <w:keepNext/>
              <w:spacing w:before="60" w:after="60"/>
              <w:ind w:left="-57" w:right="-57"/>
              <w:jc w:val="center"/>
              <w:rPr>
                <w:szCs w:val="22"/>
                <w:lang w:val="fr-FR"/>
              </w:rPr>
            </w:pPr>
            <w:r w:rsidRPr="009E4E09">
              <w:t>9,1</w:t>
            </w:r>
          </w:p>
          <w:p w14:paraId="597300C0" w14:textId="77777777" w:rsidR="00587D36" w:rsidRPr="009E4E09" w:rsidRDefault="00587D36" w:rsidP="00877DE4">
            <w:pPr>
              <w:keepNext/>
              <w:spacing w:before="60" w:after="60"/>
              <w:ind w:left="-57" w:right="-57"/>
              <w:jc w:val="center"/>
              <w:rPr>
                <w:szCs w:val="22"/>
                <w:lang w:val="fr-FR"/>
              </w:rPr>
            </w:pPr>
            <w:r w:rsidRPr="009E4E09">
              <w:t>(5,6-10,3)</w:t>
            </w:r>
          </w:p>
        </w:tc>
        <w:tc>
          <w:tcPr>
            <w:tcW w:w="1276" w:type="dxa"/>
          </w:tcPr>
          <w:p w14:paraId="2BF0A895" w14:textId="77777777" w:rsidR="00587D36" w:rsidRPr="009E4E09" w:rsidRDefault="00587D36" w:rsidP="00877DE4">
            <w:pPr>
              <w:keepNext/>
              <w:spacing w:before="60" w:after="60"/>
              <w:ind w:left="-57" w:right="-57"/>
              <w:jc w:val="center"/>
              <w:rPr>
                <w:szCs w:val="22"/>
                <w:lang w:val="fr-FR"/>
              </w:rPr>
            </w:pPr>
            <w:r w:rsidRPr="009E4E09">
              <w:t>8,3</w:t>
            </w:r>
          </w:p>
          <w:p w14:paraId="4A802602" w14:textId="77777777" w:rsidR="00587D36" w:rsidRPr="009E4E09" w:rsidRDefault="00587D36" w:rsidP="00877DE4">
            <w:pPr>
              <w:keepNext/>
              <w:spacing w:before="60" w:after="60"/>
              <w:ind w:left="-57" w:right="-57"/>
              <w:jc w:val="center"/>
              <w:rPr>
                <w:szCs w:val="22"/>
                <w:lang w:val="fr-FR"/>
              </w:rPr>
            </w:pPr>
            <w:r w:rsidRPr="009E4E09">
              <w:t>(7,3-8,8)</w:t>
            </w:r>
          </w:p>
        </w:tc>
        <w:tc>
          <w:tcPr>
            <w:tcW w:w="1276" w:type="dxa"/>
          </w:tcPr>
          <w:p w14:paraId="313EF850" w14:textId="77777777" w:rsidR="00587D36" w:rsidRPr="009E4E09" w:rsidRDefault="00587D36" w:rsidP="00877DE4">
            <w:pPr>
              <w:keepNext/>
              <w:spacing w:before="60" w:after="60"/>
              <w:ind w:left="-57" w:right="-57"/>
              <w:jc w:val="center"/>
              <w:rPr>
                <w:szCs w:val="22"/>
                <w:lang w:val="fr-FR"/>
              </w:rPr>
            </w:pPr>
            <w:r w:rsidRPr="009E4E09">
              <w:t>4,6</w:t>
            </w:r>
          </w:p>
          <w:p w14:paraId="57C8E9E1" w14:textId="77777777" w:rsidR="00587D36" w:rsidRPr="009E4E09" w:rsidRDefault="00587D36" w:rsidP="00877DE4">
            <w:pPr>
              <w:keepNext/>
              <w:spacing w:before="60" w:after="60"/>
              <w:ind w:left="-57" w:right="-57"/>
              <w:jc w:val="center"/>
              <w:rPr>
                <w:szCs w:val="22"/>
                <w:lang w:val="fr-FR"/>
              </w:rPr>
            </w:pPr>
            <w:r w:rsidRPr="009E4E09">
              <w:t>(3,7-7,4)</w:t>
            </w:r>
          </w:p>
        </w:tc>
        <w:tc>
          <w:tcPr>
            <w:tcW w:w="1134" w:type="dxa"/>
          </w:tcPr>
          <w:p w14:paraId="51C14E41" w14:textId="77777777" w:rsidR="00587D36" w:rsidRPr="009E4E09" w:rsidRDefault="00587D36" w:rsidP="00877DE4">
            <w:pPr>
              <w:pStyle w:val="EndnoteText"/>
              <w:keepNext/>
              <w:spacing w:before="60" w:after="60" w:line="260" w:lineRule="exact"/>
              <w:ind w:left="-57" w:right="-57"/>
              <w:jc w:val="center"/>
              <w:rPr>
                <w:szCs w:val="22"/>
                <w:lang w:val="fr-FR"/>
              </w:rPr>
            </w:pPr>
            <w:r w:rsidRPr="009E4E09">
              <w:t>11,7</w:t>
            </w:r>
          </w:p>
          <w:p w14:paraId="7FE3F491" w14:textId="77777777" w:rsidR="00587D36" w:rsidRPr="009E4E09" w:rsidRDefault="00587D36" w:rsidP="00877DE4">
            <w:pPr>
              <w:pStyle w:val="EndnoteText"/>
              <w:keepNext/>
              <w:spacing w:before="60" w:after="60" w:line="260" w:lineRule="exact"/>
              <w:ind w:left="-57" w:right="-57"/>
              <w:jc w:val="center"/>
              <w:rPr>
                <w:szCs w:val="22"/>
                <w:lang w:val="fr-FR"/>
              </w:rPr>
            </w:pPr>
            <w:r w:rsidRPr="009E4E09">
              <w:t>(9,3-15,0)</w:t>
            </w:r>
          </w:p>
        </w:tc>
        <w:tc>
          <w:tcPr>
            <w:tcW w:w="1701" w:type="dxa"/>
          </w:tcPr>
          <w:p w14:paraId="672A6086" w14:textId="77777777" w:rsidR="00587D36" w:rsidRPr="009E4E09" w:rsidRDefault="00587D36" w:rsidP="00877DE4">
            <w:pPr>
              <w:keepNext/>
              <w:spacing w:before="60" w:after="60"/>
              <w:ind w:left="-57" w:right="-57"/>
              <w:jc w:val="center"/>
              <w:rPr>
                <w:szCs w:val="22"/>
                <w:lang w:val="fr-FR"/>
              </w:rPr>
            </w:pPr>
            <w:r w:rsidRPr="009E4E09">
              <w:t>5,7</w:t>
            </w:r>
          </w:p>
          <w:p w14:paraId="5FC5ECA3" w14:textId="77777777" w:rsidR="00587D36" w:rsidRPr="009E4E09" w:rsidRDefault="00587D36" w:rsidP="00877DE4">
            <w:pPr>
              <w:keepNext/>
              <w:spacing w:before="60" w:after="60"/>
              <w:ind w:left="-57" w:right="-57"/>
              <w:jc w:val="center"/>
              <w:rPr>
                <w:szCs w:val="22"/>
                <w:lang w:val="fr-FR"/>
              </w:rPr>
            </w:pPr>
            <w:r w:rsidRPr="009E4E09">
              <w:t>(4,6-7,6)</w:t>
            </w:r>
          </w:p>
        </w:tc>
      </w:tr>
      <w:tr w:rsidR="00587D36" w:rsidRPr="009E4E09" w14:paraId="0B3C12B4" w14:textId="77777777" w:rsidTr="00877DE4">
        <w:tc>
          <w:tcPr>
            <w:tcW w:w="1951" w:type="dxa"/>
          </w:tcPr>
          <w:p w14:paraId="6A692C58" w14:textId="77777777" w:rsidR="00587D36" w:rsidRPr="009E4E09" w:rsidRDefault="00587D36" w:rsidP="00877DE4">
            <w:pPr>
              <w:keepNext/>
              <w:spacing w:before="60" w:after="60"/>
              <w:ind w:left="-57" w:right="-57"/>
              <w:rPr>
                <w:szCs w:val="22"/>
                <w:lang w:val="fr-FR"/>
              </w:rPr>
            </w:pPr>
            <w:proofErr w:type="spellStart"/>
            <w:r w:rsidRPr="009E4E09">
              <w:rPr>
                <w:b/>
              </w:rPr>
              <w:t>Διάμεσος</w:t>
            </w:r>
            <w:proofErr w:type="spellEnd"/>
            <w:r w:rsidRPr="009E4E09">
              <w:rPr>
                <w:b/>
              </w:rPr>
              <w:t xml:space="preserve"> ΤΤΡ (</w:t>
            </w:r>
            <w:proofErr w:type="spellStart"/>
            <w:r w:rsidRPr="009E4E09">
              <w:rPr>
                <w:b/>
              </w:rPr>
              <w:t>μήνες</w:t>
            </w:r>
            <w:proofErr w:type="spellEnd"/>
            <w:r w:rsidRPr="009E4E09">
              <w:rPr>
                <w:b/>
              </w:rPr>
              <w:t>) (95%CI)</w:t>
            </w:r>
          </w:p>
        </w:tc>
        <w:tc>
          <w:tcPr>
            <w:tcW w:w="1559" w:type="dxa"/>
          </w:tcPr>
          <w:p w14:paraId="5FD71DB5" w14:textId="77777777" w:rsidR="00587D36" w:rsidRPr="009E4E09" w:rsidRDefault="00587D36" w:rsidP="00877DE4">
            <w:pPr>
              <w:keepNext/>
              <w:spacing w:before="60" w:after="60"/>
              <w:ind w:left="-57" w:right="-57"/>
              <w:jc w:val="center"/>
              <w:rPr>
                <w:szCs w:val="22"/>
                <w:lang w:val="fr-FR"/>
              </w:rPr>
            </w:pPr>
            <w:r w:rsidRPr="009E4E09">
              <w:t>3,2</w:t>
            </w:r>
          </w:p>
          <w:p w14:paraId="5A9B9E9D" w14:textId="77777777" w:rsidR="00587D36" w:rsidRPr="009E4E09" w:rsidRDefault="00587D36" w:rsidP="00877DE4">
            <w:pPr>
              <w:keepNext/>
              <w:spacing w:before="60" w:after="60"/>
              <w:ind w:left="-57" w:right="-57"/>
              <w:jc w:val="center"/>
              <w:rPr>
                <w:szCs w:val="22"/>
                <w:lang w:val="fr-FR"/>
              </w:rPr>
            </w:pPr>
            <w:r w:rsidRPr="009E4E09">
              <w:t>(2,6-3,5)</w:t>
            </w:r>
          </w:p>
        </w:tc>
        <w:tc>
          <w:tcPr>
            <w:tcW w:w="1276" w:type="dxa"/>
          </w:tcPr>
          <w:p w14:paraId="1F20E286" w14:textId="77777777" w:rsidR="00587D36" w:rsidRPr="009E4E09" w:rsidRDefault="00587D36" w:rsidP="00877DE4">
            <w:pPr>
              <w:keepNext/>
              <w:spacing w:before="60" w:after="60"/>
              <w:ind w:left="-57" w:right="-57"/>
              <w:jc w:val="center"/>
              <w:rPr>
                <w:szCs w:val="22"/>
                <w:lang w:val="fr-FR"/>
              </w:rPr>
            </w:pPr>
            <w:r w:rsidRPr="009E4E09">
              <w:t>7,1</w:t>
            </w:r>
          </w:p>
          <w:p w14:paraId="4B9F0153" w14:textId="77777777" w:rsidR="00587D36" w:rsidRPr="009E4E09" w:rsidRDefault="00587D36" w:rsidP="00877DE4">
            <w:pPr>
              <w:keepNext/>
              <w:spacing w:before="60" w:after="60"/>
              <w:ind w:left="-57" w:right="-57"/>
              <w:jc w:val="center"/>
              <w:rPr>
                <w:szCs w:val="22"/>
                <w:lang w:val="fr-FR"/>
              </w:rPr>
            </w:pPr>
            <w:r w:rsidRPr="009E4E09">
              <w:t>(6,2-12,0)</w:t>
            </w:r>
          </w:p>
        </w:tc>
        <w:tc>
          <w:tcPr>
            <w:tcW w:w="1276" w:type="dxa"/>
          </w:tcPr>
          <w:p w14:paraId="2E02B468" w14:textId="77777777" w:rsidR="00587D36" w:rsidRPr="009E4E09" w:rsidRDefault="00587D36" w:rsidP="00877DE4">
            <w:pPr>
              <w:keepNext/>
              <w:spacing w:before="60" w:after="60"/>
              <w:ind w:left="-57" w:right="-57"/>
              <w:jc w:val="center"/>
              <w:rPr>
                <w:szCs w:val="22"/>
                <w:lang w:val="fr-FR"/>
              </w:rPr>
            </w:pPr>
            <w:r w:rsidRPr="009E4E09">
              <w:t>3,0</w:t>
            </w:r>
          </w:p>
          <w:p w14:paraId="38CFB8CC" w14:textId="77777777" w:rsidR="00587D36" w:rsidRPr="009E4E09" w:rsidRDefault="00587D36" w:rsidP="00877DE4">
            <w:pPr>
              <w:keepNext/>
              <w:spacing w:before="60" w:after="60"/>
              <w:ind w:left="-57" w:right="-57"/>
              <w:jc w:val="center"/>
              <w:rPr>
                <w:szCs w:val="22"/>
                <w:lang w:val="fr-FR"/>
              </w:rPr>
            </w:pPr>
            <w:r w:rsidRPr="009E4E09">
              <w:t>(2,0-4,4)</w:t>
            </w:r>
          </w:p>
        </w:tc>
        <w:tc>
          <w:tcPr>
            <w:tcW w:w="1134" w:type="dxa"/>
          </w:tcPr>
          <w:p w14:paraId="13F13ABC" w14:textId="77777777" w:rsidR="00587D36" w:rsidRPr="009E4E09" w:rsidRDefault="00587D36" w:rsidP="00877DE4">
            <w:pPr>
              <w:keepNext/>
              <w:spacing w:before="60" w:after="60"/>
              <w:ind w:left="-57" w:right="-57"/>
              <w:jc w:val="center"/>
              <w:rPr>
                <w:szCs w:val="22"/>
                <w:lang w:val="fr-FR"/>
              </w:rPr>
            </w:pPr>
            <w:r w:rsidRPr="009E4E09">
              <w:t>11,7</w:t>
            </w:r>
          </w:p>
          <w:p w14:paraId="286702DC" w14:textId="77777777" w:rsidR="00587D36" w:rsidRPr="009E4E09" w:rsidRDefault="00587D36" w:rsidP="00877DE4">
            <w:pPr>
              <w:keepNext/>
              <w:spacing w:before="60" w:after="60"/>
              <w:ind w:left="-57" w:right="-57"/>
              <w:jc w:val="center"/>
              <w:rPr>
                <w:szCs w:val="22"/>
                <w:lang w:val="fr-FR"/>
              </w:rPr>
            </w:pPr>
            <w:r w:rsidRPr="009E4E09">
              <w:t>(9,2-13,5)</w:t>
            </w:r>
          </w:p>
        </w:tc>
        <w:tc>
          <w:tcPr>
            <w:tcW w:w="1701" w:type="dxa"/>
          </w:tcPr>
          <w:p w14:paraId="12E56D1E" w14:textId="77777777" w:rsidR="00587D36" w:rsidRPr="009E4E09" w:rsidRDefault="00587D36" w:rsidP="00877DE4">
            <w:pPr>
              <w:keepNext/>
              <w:spacing w:before="60" w:after="60"/>
              <w:ind w:left="-57" w:right="-57"/>
              <w:jc w:val="center"/>
              <w:rPr>
                <w:szCs w:val="22"/>
                <w:lang w:val="fr-FR"/>
              </w:rPr>
            </w:pPr>
            <w:r w:rsidRPr="009E4E09">
              <w:t>6,1</w:t>
            </w:r>
          </w:p>
          <w:p w14:paraId="0697DE69" w14:textId="77777777" w:rsidR="00587D36" w:rsidRPr="009E4E09" w:rsidRDefault="00587D36" w:rsidP="00877DE4">
            <w:pPr>
              <w:keepNext/>
              <w:spacing w:before="60" w:after="60"/>
              <w:ind w:left="-57" w:right="-57"/>
              <w:jc w:val="center"/>
              <w:rPr>
                <w:szCs w:val="22"/>
                <w:lang w:val="fr-FR"/>
              </w:rPr>
            </w:pPr>
            <w:r w:rsidRPr="009E4E09">
              <w:t>(5,4-7,2)</w:t>
            </w:r>
          </w:p>
        </w:tc>
      </w:tr>
      <w:tr w:rsidR="00587D36" w:rsidRPr="009E4E09" w14:paraId="23B63BEB" w14:textId="77777777" w:rsidTr="00877DE4">
        <w:tc>
          <w:tcPr>
            <w:tcW w:w="1951" w:type="dxa"/>
          </w:tcPr>
          <w:p w14:paraId="1AA62B7B" w14:textId="77777777" w:rsidR="00587D36" w:rsidRPr="009E4E09" w:rsidRDefault="00587D36" w:rsidP="00877DE4">
            <w:pPr>
              <w:keepNext/>
              <w:spacing w:before="60" w:after="60"/>
              <w:ind w:left="-57" w:right="-57"/>
              <w:rPr>
                <w:szCs w:val="22"/>
                <w:lang w:val="fr-FR"/>
              </w:rPr>
            </w:pPr>
            <w:proofErr w:type="spellStart"/>
            <w:r w:rsidRPr="009E4E09">
              <w:rPr>
                <w:b/>
              </w:rPr>
              <w:t>Διάμεση</w:t>
            </w:r>
            <w:proofErr w:type="spellEnd"/>
            <w:r w:rsidRPr="009E4E09">
              <w:rPr>
                <w:b/>
              </w:rPr>
              <w:t xml:space="preserve"> επιβ</w:t>
            </w:r>
            <w:proofErr w:type="spellStart"/>
            <w:r w:rsidRPr="009E4E09">
              <w:rPr>
                <w:b/>
              </w:rPr>
              <w:t>ίωση</w:t>
            </w:r>
            <w:proofErr w:type="spellEnd"/>
            <w:r w:rsidRPr="009E4E09">
              <w:rPr>
                <w:b/>
              </w:rPr>
              <w:t xml:space="preserve"> (</w:t>
            </w:r>
            <w:proofErr w:type="spellStart"/>
            <w:r w:rsidRPr="009E4E09">
              <w:rPr>
                <w:b/>
              </w:rPr>
              <w:t>μήνες</w:t>
            </w:r>
            <w:proofErr w:type="spellEnd"/>
            <w:r w:rsidRPr="009E4E09">
              <w:rPr>
                <w:b/>
              </w:rPr>
              <w:t>) (95%CI)</w:t>
            </w:r>
          </w:p>
        </w:tc>
        <w:tc>
          <w:tcPr>
            <w:tcW w:w="1559" w:type="dxa"/>
          </w:tcPr>
          <w:p w14:paraId="73DEC7FA" w14:textId="77777777" w:rsidR="00587D36" w:rsidRPr="009E4E09" w:rsidRDefault="00587D36" w:rsidP="00877DE4">
            <w:pPr>
              <w:keepNext/>
              <w:spacing w:before="60" w:after="60"/>
              <w:ind w:left="-57" w:right="-57"/>
              <w:jc w:val="center"/>
              <w:rPr>
                <w:szCs w:val="22"/>
                <w:lang w:val="fr-FR"/>
              </w:rPr>
            </w:pPr>
            <w:r w:rsidRPr="009E4E09">
              <w:t>16,4</w:t>
            </w:r>
          </w:p>
          <w:p w14:paraId="44AAA7CC" w14:textId="77777777" w:rsidR="00587D36" w:rsidRPr="009E4E09" w:rsidRDefault="00587D36" w:rsidP="00877DE4">
            <w:pPr>
              <w:keepNext/>
              <w:spacing w:before="60" w:after="60"/>
              <w:ind w:left="-57" w:right="-57"/>
              <w:jc w:val="center"/>
              <w:rPr>
                <w:szCs w:val="22"/>
                <w:lang w:val="fr-FR"/>
              </w:rPr>
            </w:pPr>
            <w:r w:rsidRPr="009E4E09">
              <w:t xml:space="preserve">(12,3- </w:t>
            </w:r>
            <w:r w:rsidRPr="009E4E09">
              <w:rPr>
                <w:lang w:val="el-GR"/>
              </w:rPr>
              <w:t>δ</w:t>
            </w:r>
            <w:r w:rsidRPr="009E4E09">
              <w:t>υ)</w:t>
            </w:r>
          </w:p>
        </w:tc>
        <w:tc>
          <w:tcPr>
            <w:tcW w:w="1276" w:type="dxa"/>
          </w:tcPr>
          <w:p w14:paraId="61F41F30" w14:textId="77777777" w:rsidR="00587D36" w:rsidRPr="009E4E09" w:rsidRDefault="00587D36" w:rsidP="00877DE4">
            <w:pPr>
              <w:keepNext/>
              <w:spacing w:before="60" w:after="60"/>
              <w:ind w:left="-57" w:right="-57"/>
              <w:jc w:val="center"/>
              <w:rPr>
                <w:szCs w:val="22"/>
              </w:rPr>
            </w:pPr>
            <w:r w:rsidRPr="009E4E09">
              <w:t>24,8</w:t>
            </w:r>
          </w:p>
          <w:p w14:paraId="6D5D6BB9" w14:textId="77777777" w:rsidR="00587D36" w:rsidRPr="009E4E09" w:rsidRDefault="00587D36" w:rsidP="00877DE4">
            <w:pPr>
              <w:keepNext/>
              <w:spacing w:before="60" w:after="60"/>
              <w:ind w:left="-57" w:right="-57"/>
              <w:jc w:val="center"/>
              <w:rPr>
                <w:szCs w:val="22"/>
              </w:rPr>
            </w:pPr>
            <w:r w:rsidRPr="009E4E09">
              <w:t>(18,6-33,7)</w:t>
            </w:r>
          </w:p>
        </w:tc>
        <w:tc>
          <w:tcPr>
            <w:tcW w:w="1276" w:type="dxa"/>
          </w:tcPr>
          <w:p w14:paraId="33FA78A4" w14:textId="77777777" w:rsidR="00587D36" w:rsidRPr="009E4E09" w:rsidRDefault="00587D36" w:rsidP="00877DE4">
            <w:pPr>
              <w:keepNext/>
              <w:spacing w:before="60" w:after="60"/>
              <w:ind w:left="-57" w:right="-57"/>
              <w:jc w:val="center"/>
              <w:rPr>
                <w:szCs w:val="22"/>
              </w:rPr>
            </w:pPr>
            <w:r w:rsidRPr="009E4E09">
              <w:t>17,9</w:t>
            </w:r>
          </w:p>
          <w:p w14:paraId="2AF2FCBA" w14:textId="77777777" w:rsidR="00587D36" w:rsidRPr="009E4E09" w:rsidRDefault="00587D36" w:rsidP="00877DE4">
            <w:pPr>
              <w:keepNext/>
              <w:spacing w:before="60" w:after="60"/>
              <w:ind w:left="-57" w:right="-57"/>
              <w:jc w:val="center"/>
              <w:rPr>
                <w:szCs w:val="22"/>
              </w:rPr>
            </w:pPr>
            <w:r w:rsidRPr="009E4E09">
              <w:t>(11,2-23,8)</w:t>
            </w:r>
          </w:p>
        </w:tc>
        <w:tc>
          <w:tcPr>
            <w:tcW w:w="1134" w:type="dxa"/>
          </w:tcPr>
          <w:p w14:paraId="46D63A8B" w14:textId="77777777" w:rsidR="00587D36" w:rsidRPr="009E4E09" w:rsidRDefault="00587D36" w:rsidP="00877DE4">
            <w:pPr>
              <w:keepNext/>
              <w:spacing w:before="60" w:after="60"/>
              <w:ind w:left="-57" w:right="-57"/>
              <w:jc w:val="center"/>
              <w:rPr>
                <w:szCs w:val="22"/>
              </w:rPr>
            </w:pPr>
            <w:r w:rsidRPr="009E4E09">
              <w:t>31,2</w:t>
            </w:r>
          </w:p>
          <w:p w14:paraId="2390D192" w14:textId="77777777" w:rsidR="00587D36" w:rsidRPr="009E4E09" w:rsidRDefault="00587D36" w:rsidP="00877DE4">
            <w:pPr>
              <w:keepNext/>
              <w:spacing w:before="60" w:after="60"/>
              <w:ind w:left="-57" w:right="-57"/>
              <w:jc w:val="center"/>
              <w:rPr>
                <w:szCs w:val="22"/>
              </w:rPr>
            </w:pPr>
            <w:r w:rsidRPr="009E4E09">
              <w:t>(27,3-40,8)</w:t>
            </w:r>
          </w:p>
        </w:tc>
        <w:tc>
          <w:tcPr>
            <w:tcW w:w="1701" w:type="dxa"/>
          </w:tcPr>
          <w:p w14:paraId="05C4972C" w14:textId="77777777" w:rsidR="00587D36" w:rsidRPr="009E4E09" w:rsidRDefault="00587D36" w:rsidP="00877DE4">
            <w:pPr>
              <w:keepNext/>
              <w:spacing w:before="60" w:after="60"/>
              <w:ind w:left="-57" w:right="-57"/>
              <w:jc w:val="center"/>
              <w:rPr>
                <w:szCs w:val="22"/>
              </w:rPr>
            </w:pPr>
            <w:r w:rsidRPr="009E4E09">
              <w:t>22,74</w:t>
            </w:r>
          </w:p>
          <w:p w14:paraId="61E8313F" w14:textId="77777777" w:rsidR="00587D36" w:rsidRPr="009E4E09" w:rsidRDefault="00587D36" w:rsidP="00877DE4">
            <w:pPr>
              <w:keepNext/>
              <w:spacing w:before="60" w:after="60"/>
              <w:ind w:left="-57" w:right="-57"/>
              <w:jc w:val="center"/>
              <w:rPr>
                <w:szCs w:val="22"/>
              </w:rPr>
            </w:pPr>
            <w:r w:rsidRPr="009E4E09">
              <w:t>(19,1-30,8)</w:t>
            </w:r>
          </w:p>
        </w:tc>
      </w:tr>
    </w:tbl>
    <w:p w14:paraId="21256DC8" w14:textId="77777777" w:rsidR="00587D36" w:rsidRPr="0015194A" w:rsidRDefault="00587D36" w:rsidP="00587D36">
      <w:pPr>
        <w:keepNext/>
        <w:rPr>
          <w:sz w:val="20"/>
          <w:lang w:val="el-GR"/>
        </w:rPr>
      </w:pPr>
      <w:r w:rsidRPr="0015194A">
        <w:rPr>
          <w:sz w:val="20"/>
        </w:rPr>
        <w:t>TTP</w:t>
      </w:r>
      <w:r w:rsidRPr="0015194A">
        <w:rPr>
          <w:sz w:val="20"/>
          <w:lang w:val="el-GR"/>
        </w:rPr>
        <w:t>: χρόνος έως την εξέλιξη, το “δυ” υποδεικνύει ότι δεν ήταν δυνατόν να υπολογιστεί ή δεν έχει ακόμη επιτευχθεί.</w:t>
      </w:r>
    </w:p>
    <w:p w14:paraId="33F1491B" w14:textId="77777777" w:rsidR="00587D36" w:rsidRPr="0015194A" w:rsidRDefault="00587D36" w:rsidP="00587D36">
      <w:pPr>
        <w:keepNext/>
        <w:tabs>
          <w:tab w:val="left" w:pos="567"/>
        </w:tabs>
        <w:rPr>
          <w:sz w:val="20"/>
          <w:lang w:val="el-GR"/>
        </w:rPr>
      </w:pPr>
      <w:r w:rsidRPr="0015194A">
        <w:rPr>
          <w:sz w:val="20"/>
          <w:lang w:val="el-GR"/>
        </w:rPr>
        <w:t>1.</w:t>
      </w:r>
      <w:r w:rsidRPr="0015194A">
        <w:rPr>
          <w:sz w:val="20"/>
          <w:lang w:val="el-GR"/>
        </w:rPr>
        <w:tab/>
        <w:t xml:space="preserve">Μελέτη </w:t>
      </w:r>
      <w:r w:rsidRPr="0015194A">
        <w:rPr>
          <w:sz w:val="20"/>
        </w:rPr>
        <w:t>H</w:t>
      </w:r>
      <w:r w:rsidRPr="0015194A">
        <w:rPr>
          <w:sz w:val="20"/>
          <w:lang w:val="el-GR"/>
        </w:rPr>
        <w:t>0649</w:t>
      </w:r>
      <w:r w:rsidRPr="0015194A">
        <w:rPr>
          <w:sz w:val="20"/>
        </w:rPr>
        <w:t>g</w:t>
      </w:r>
      <w:r w:rsidRPr="0015194A">
        <w:rPr>
          <w:sz w:val="20"/>
          <w:lang w:val="el-GR"/>
        </w:rPr>
        <w:t xml:space="preserve">: υποομάδα ασθενών </w:t>
      </w:r>
      <w:r w:rsidRPr="0015194A">
        <w:rPr>
          <w:sz w:val="20"/>
        </w:rPr>
        <w:t>IHC</w:t>
      </w:r>
      <w:r w:rsidRPr="0015194A">
        <w:rPr>
          <w:sz w:val="20"/>
          <w:lang w:val="el-GR"/>
        </w:rPr>
        <w:t>3+</w:t>
      </w:r>
    </w:p>
    <w:p w14:paraId="4A8E542B" w14:textId="77777777" w:rsidR="00587D36" w:rsidRPr="0015194A" w:rsidRDefault="00587D36" w:rsidP="00587D36">
      <w:pPr>
        <w:keepNext/>
        <w:tabs>
          <w:tab w:val="left" w:pos="567"/>
        </w:tabs>
        <w:rPr>
          <w:sz w:val="20"/>
          <w:lang w:val="el-GR"/>
        </w:rPr>
      </w:pPr>
      <w:r w:rsidRPr="0015194A">
        <w:rPr>
          <w:sz w:val="20"/>
          <w:lang w:val="el-GR"/>
        </w:rPr>
        <w:t>2.</w:t>
      </w:r>
      <w:r w:rsidRPr="0015194A">
        <w:rPr>
          <w:sz w:val="20"/>
          <w:lang w:val="el-GR"/>
        </w:rPr>
        <w:tab/>
        <w:t xml:space="preserve">Μελέτη </w:t>
      </w:r>
      <w:r w:rsidRPr="0015194A">
        <w:rPr>
          <w:sz w:val="20"/>
        </w:rPr>
        <w:t>H</w:t>
      </w:r>
      <w:r w:rsidRPr="0015194A">
        <w:rPr>
          <w:sz w:val="20"/>
          <w:lang w:val="el-GR"/>
        </w:rPr>
        <w:t>0648</w:t>
      </w:r>
      <w:r w:rsidRPr="0015194A">
        <w:rPr>
          <w:sz w:val="20"/>
        </w:rPr>
        <w:t>g</w:t>
      </w:r>
      <w:r w:rsidRPr="0015194A">
        <w:rPr>
          <w:sz w:val="20"/>
          <w:lang w:val="el-GR"/>
        </w:rPr>
        <w:t xml:space="preserve">: υποομάδα ασθενών </w:t>
      </w:r>
      <w:r w:rsidRPr="0015194A">
        <w:rPr>
          <w:sz w:val="20"/>
        </w:rPr>
        <w:t>IHC</w:t>
      </w:r>
      <w:r w:rsidRPr="0015194A">
        <w:rPr>
          <w:sz w:val="20"/>
          <w:lang w:val="el-GR"/>
        </w:rPr>
        <w:t>3+</w:t>
      </w:r>
    </w:p>
    <w:p w14:paraId="513FDAC6" w14:textId="77777777" w:rsidR="00587D36" w:rsidRPr="0015194A" w:rsidRDefault="00587D36" w:rsidP="00587D36">
      <w:pPr>
        <w:keepNext/>
        <w:tabs>
          <w:tab w:val="left" w:pos="567"/>
        </w:tabs>
        <w:rPr>
          <w:sz w:val="20"/>
          <w:lang w:val="el-GR"/>
        </w:rPr>
      </w:pPr>
      <w:r w:rsidRPr="0015194A">
        <w:rPr>
          <w:sz w:val="20"/>
          <w:lang w:val="el-GR"/>
        </w:rPr>
        <w:t>3.</w:t>
      </w:r>
      <w:r w:rsidRPr="0015194A">
        <w:rPr>
          <w:sz w:val="20"/>
          <w:lang w:val="el-GR"/>
        </w:rPr>
        <w:tab/>
        <w:t xml:space="preserve">Μελέτη </w:t>
      </w:r>
      <w:r w:rsidRPr="0015194A">
        <w:rPr>
          <w:sz w:val="20"/>
        </w:rPr>
        <w:t>M</w:t>
      </w:r>
      <w:r w:rsidRPr="0015194A">
        <w:rPr>
          <w:sz w:val="20"/>
          <w:lang w:val="el-GR"/>
        </w:rPr>
        <w:t>77001: Πλήρης ομάδα ανάλυσης με πρόθεση θεραπείας (</w:t>
      </w:r>
      <w:r w:rsidRPr="0015194A">
        <w:rPr>
          <w:sz w:val="20"/>
        </w:rPr>
        <w:t>intent</w:t>
      </w:r>
      <w:r w:rsidRPr="0015194A">
        <w:rPr>
          <w:sz w:val="20"/>
          <w:lang w:val="el-GR"/>
        </w:rPr>
        <w:t>-</w:t>
      </w:r>
      <w:r w:rsidRPr="0015194A">
        <w:rPr>
          <w:sz w:val="20"/>
        </w:rPr>
        <w:t>to</w:t>
      </w:r>
      <w:r w:rsidRPr="0015194A">
        <w:rPr>
          <w:sz w:val="20"/>
          <w:lang w:val="el-GR"/>
        </w:rPr>
        <w:t>-</w:t>
      </w:r>
      <w:r w:rsidRPr="0015194A">
        <w:rPr>
          <w:sz w:val="20"/>
        </w:rPr>
        <w:t>treat</w:t>
      </w:r>
      <w:r w:rsidRPr="0015194A">
        <w:rPr>
          <w:sz w:val="20"/>
          <w:lang w:val="el-GR"/>
        </w:rPr>
        <w:t>), αποτελέσματα 24 μηνών</w:t>
      </w:r>
    </w:p>
    <w:p w14:paraId="19B8C003" w14:textId="77777777" w:rsidR="00587D36" w:rsidRPr="009E4E09" w:rsidRDefault="00587D36" w:rsidP="00587D36">
      <w:pPr>
        <w:keepNext/>
        <w:keepLines/>
        <w:rPr>
          <w:lang w:val="el-GR"/>
        </w:rPr>
      </w:pPr>
    </w:p>
    <w:p w14:paraId="5FAB0403" w14:textId="77777777" w:rsidR="00587D36" w:rsidRPr="009E4E09" w:rsidRDefault="00587D36" w:rsidP="00587D36">
      <w:pPr>
        <w:keepNext/>
        <w:keepLines/>
        <w:rPr>
          <w:lang w:val="el-GR"/>
        </w:rPr>
      </w:pPr>
      <w:r w:rsidRPr="009E4E09">
        <w:rPr>
          <w:i/>
          <w:lang w:val="el-GR"/>
        </w:rPr>
        <w:t xml:space="preserve">Συνδυαστική θεραπεία με </w:t>
      </w:r>
      <w:r w:rsidRPr="009E4E09">
        <w:rPr>
          <w:i/>
        </w:rPr>
        <w:t>Herceptin</w:t>
      </w:r>
      <w:r w:rsidRPr="009E4E09">
        <w:rPr>
          <w:i/>
          <w:lang w:val="el-GR"/>
        </w:rPr>
        <w:t xml:space="preserve"> και αναστραζόλη</w:t>
      </w:r>
    </w:p>
    <w:p w14:paraId="3EC5C786" w14:textId="1B063371"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έχει μελετηθεί σε συνδυασμό με αναστραζόλη για θεραπεία πρώτης γραμμής στο μεταστατικό καρκίνο του μαστού σε ασθενείς με υπερέκφραση του </w:t>
      </w:r>
      <w:r w:rsidRPr="009E4E09">
        <w:t>HER</w:t>
      </w:r>
      <w:r w:rsidRPr="009E4E09">
        <w:rPr>
          <w:lang w:val="el-GR"/>
        </w:rPr>
        <w:t>2, θετικούς στους ορμονικούς υποδοχείς (π.χ. οιστρογονικούς υποδοχείς (Ε</w:t>
      </w:r>
      <w:r w:rsidRPr="009E4E09">
        <w:t>R</w:t>
      </w:r>
      <w:r w:rsidRPr="009E4E09">
        <w:rPr>
          <w:lang w:val="el-GR"/>
        </w:rPr>
        <w:t>) και/ή υποδοχείς προγεστερόνης (</w:t>
      </w:r>
      <w:r w:rsidRPr="009E4E09">
        <w:t>PR</w:t>
      </w:r>
      <w:r w:rsidRPr="009E4E09">
        <w:rPr>
          <w:lang w:val="el-GR"/>
        </w:rPr>
        <w:t xml:space="preserve">)). Η επιβίωση χωρίς εξέλιξη της νόσου ήταν διπλάσια στο σκέλος υπό </w:t>
      </w:r>
      <w:r w:rsidRPr="009E4E09">
        <w:t>Herceptin</w:t>
      </w:r>
      <w:r w:rsidRPr="009E4E09">
        <w:rPr>
          <w:lang w:val="el-GR"/>
        </w:rPr>
        <w:t xml:space="preserve"> συν αναστραζόλη συγκρινόμενη με αυτήν στο σκέλος της αναστραζόλης μόνης (4,8 μήνες έναντι 2,4 μήνες). Για τις άλλες παραμέτρους οι βελτιώσεις που παρατηρήθηκαν για τον συνδυασμό ήταν: για την συνολική ανταπόκριση (16,5</w:t>
      </w:r>
      <w:r w:rsidRPr="009E4E09">
        <w:t> </w:t>
      </w:r>
      <w:r w:rsidRPr="009E4E09">
        <w:rPr>
          <w:lang w:val="el-GR"/>
        </w:rPr>
        <w:t>% έναντι 6,7</w:t>
      </w:r>
      <w:r w:rsidRPr="009E4E09">
        <w:t> </w:t>
      </w:r>
      <w:r w:rsidRPr="009E4E09">
        <w:rPr>
          <w:lang w:val="el-GR"/>
        </w:rPr>
        <w:t>%), για το δείκτη κλινικού οφέλους (47,2</w:t>
      </w:r>
      <w:r w:rsidRPr="009E4E09">
        <w:t> </w:t>
      </w:r>
      <w:r w:rsidRPr="009E4E09">
        <w:rPr>
          <w:lang w:val="el-GR"/>
        </w:rPr>
        <w:t>% έναντι 27,9</w:t>
      </w:r>
      <w:r w:rsidRPr="009E4E09">
        <w:t> </w:t>
      </w:r>
      <w:r w:rsidRPr="009E4E09">
        <w:rPr>
          <w:lang w:val="el-GR"/>
        </w:rPr>
        <w:t xml:space="preserve">%), για τον χρόνο ως την εξέλιξη της νόσου (4,8 μήνες έναντι 2,4 μήνες). Δεν καταγράφηκε καμία διαφοροποίηση μεταξύ των σκελών ως προς τον χρόνο ως την ανταπόκριση και τη διάρκεια της ανταπόκρισης. Η διάμεση συνολική επιβίωση επιμηκύνθηκε κατά 4,6 μήνες στους ασθενείς στο σκέλος του συνδυασμού. Η διαφοροποίηση δεν ήταν στατιστικά σημαντική, εν τούτοις περισσότεροι από τους μισούς ασθενείς από το σκέλος της αναστραζόλης προχώρησαν σε ένα σχήμα που να περιέχει </w:t>
      </w:r>
      <w:r w:rsidRPr="009E4E09">
        <w:t>Herceptin</w:t>
      </w:r>
      <w:r w:rsidRPr="009E4E09">
        <w:rPr>
          <w:lang w:val="el-GR"/>
        </w:rPr>
        <w:t xml:space="preserve"> μετά την εξέλιξη της νόσου.</w:t>
      </w:r>
    </w:p>
    <w:p w14:paraId="448430C1" w14:textId="77777777" w:rsidR="00587D36" w:rsidRPr="009E4E09" w:rsidRDefault="00587D36" w:rsidP="007A3218">
      <w:pPr>
        <w:rPr>
          <w:b/>
          <w:szCs w:val="22"/>
          <w:lang w:val="el-GR"/>
        </w:rPr>
      </w:pPr>
    </w:p>
    <w:p w14:paraId="1E4F241F" w14:textId="77777777" w:rsidR="00587D36" w:rsidRPr="009E4E09" w:rsidRDefault="00587D36" w:rsidP="00587D36">
      <w:pPr>
        <w:keepNext/>
        <w:keepLines/>
        <w:rPr>
          <w:i/>
          <w:szCs w:val="22"/>
          <w:lang w:val="el-GR"/>
        </w:rPr>
      </w:pPr>
      <w:r w:rsidRPr="009E4E09">
        <w:rPr>
          <w:i/>
          <w:lang w:val="el-GR"/>
        </w:rPr>
        <w:lastRenderedPageBreak/>
        <w:t>Δοσολόγηση ανά τρεις εβδομάδες στον μεταστατικό καρκίνο του μαστού</w:t>
      </w:r>
    </w:p>
    <w:p w14:paraId="5D298217" w14:textId="77777777" w:rsidR="00587D36" w:rsidRPr="009E4E09" w:rsidRDefault="00587D36" w:rsidP="00587D36">
      <w:pPr>
        <w:keepNext/>
        <w:keepLines/>
        <w:rPr>
          <w:lang w:val="el-GR"/>
        </w:rPr>
      </w:pPr>
      <w:r w:rsidRPr="009E4E09">
        <w:rPr>
          <w:lang w:val="el-GR"/>
        </w:rPr>
        <w:t>Τα αποτελέσματα σε σχέση με την αποτελεσματικότητα από μη συγκριτικές μελέτες μονοθεραπείας και μελέτες θεραπείας συνδυασμού συνοψίζονται στον πίνακα 4:</w:t>
      </w:r>
    </w:p>
    <w:p w14:paraId="1C709B7A" w14:textId="77777777" w:rsidR="00587D36" w:rsidRPr="009E4E09" w:rsidRDefault="00587D36" w:rsidP="00587D36">
      <w:pPr>
        <w:keepNext/>
        <w:keepLines/>
        <w:rPr>
          <w:lang w:val="el-GR"/>
        </w:rPr>
      </w:pPr>
    </w:p>
    <w:p w14:paraId="2709591C" w14:textId="77777777" w:rsidR="00587D36" w:rsidRPr="009E4E09" w:rsidRDefault="00587D36" w:rsidP="00587D36">
      <w:pPr>
        <w:keepNext/>
        <w:rPr>
          <w:szCs w:val="22"/>
          <w:lang w:val="el-GR"/>
        </w:rPr>
      </w:pPr>
      <w:r w:rsidRPr="009E4E09">
        <w:rPr>
          <w:lang w:val="el-GR"/>
        </w:rPr>
        <w:t>Πίνακας 4: Αποτελέσματα σε σχέση με την αποτελεσματικότητα από τις μη συγκριτικές μελέτες μονοθεραπείας και συνδυαστικής θεραπείας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559"/>
        <w:gridCol w:w="2127"/>
        <w:gridCol w:w="2410"/>
      </w:tblGrid>
      <w:tr w:rsidR="00587D36" w:rsidRPr="009E4E09" w14:paraId="0D8322BA" w14:textId="77777777" w:rsidTr="00877DE4">
        <w:trPr>
          <w:cantSplit/>
        </w:trPr>
        <w:tc>
          <w:tcPr>
            <w:tcW w:w="1951" w:type="dxa"/>
          </w:tcPr>
          <w:p w14:paraId="2CAC4D15" w14:textId="77777777" w:rsidR="00587D36" w:rsidRPr="009E4E09" w:rsidRDefault="00587D36" w:rsidP="00877DE4">
            <w:pPr>
              <w:keepNext/>
              <w:spacing w:before="60" w:after="60"/>
              <w:rPr>
                <w:szCs w:val="22"/>
              </w:rPr>
            </w:pPr>
            <w:r w:rsidRPr="009E4E09">
              <w:rPr>
                <w:b/>
              </w:rPr>
              <w:t>Πα</w:t>
            </w:r>
            <w:proofErr w:type="spellStart"/>
            <w:r w:rsidRPr="009E4E09">
              <w:rPr>
                <w:b/>
              </w:rPr>
              <w:t>ράμετρος</w:t>
            </w:r>
            <w:proofErr w:type="spellEnd"/>
          </w:p>
        </w:tc>
        <w:tc>
          <w:tcPr>
            <w:tcW w:w="3118" w:type="dxa"/>
            <w:gridSpan w:val="2"/>
          </w:tcPr>
          <w:p w14:paraId="6915E429" w14:textId="77777777" w:rsidR="00587D36" w:rsidRPr="009E4E09" w:rsidRDefault="00587D36" w:rsidP="00877DE4">
            <w:pPr>
              <w:keepNext/>
              <w:spacing w:before="60" w:after="60"/>
              <w:jc w:val="center"/>
              <w:rPr>
                <w:szCs w:val="22"/>
              </w:rPr>
            </w:pPr>
            <w:proofErr w:type="spellStart"/>
            <w:r w:rsidRPr="009E4E09">
              <w:rPr>
                <w:b/>
              </w:rPr>
              <w:t>Μονοθερ</w:t>
            </w:r>
            <w:proofErr w:type="spellEnd"/>
            <w:r w:rsidRPr="009E4E09">
              <w:rPr>
                <w:b/>
              </w:rPr>
              <w:t>απεία</w:t>
            </w:r>
          </w:p>
        </w:tc>
        <w:tc>
          <w:tcPr>
            <w:tcW w:w="4537" w:type="dxa"/>
            <w:gridSpan w:val="2"/>
          </w:tcPr>
          <w:p w14:paraId="07DEE851" w14:textId="77777777" w:rsidR="00587D36" w:rsidRPr="009E4E09" w:rsidRDefault="00587D36" w:rsidP="00877DE4">
            <w:pPr>
              <w:keepNext/>
              <w:spacing w:before="60" w:after="60"/>
              <w:jc w:val="center"/>
              <w:rPr>
                <w:szCs w:val="22"/>
              </w:rPr>
            </w:pPr>
            <w:proofErr w:type="spellStart"/>
            <w:r w:rsidRPr="009E4E09">
              <w:rPr>
                <w:b/>
              </w:rPr>
              <w:t>Συνδυ</w:t>
            </w:r>
            <w:proofErr w:type="spellEnd"/>
            <w:r w:rsidRPr="009E4E09">
              <w:rPr>
                <w:b/>
              </w:rPr>
              <w:t xml:space="preserve">αστική </w:t>
            </w:r>
            <w:proofErr w:type="spellStart"/>
            <w:r w:rsidRPr="009E4E09">
              <w:rPr>
                <w:b/>
              </w:rPr>
              <w:t>θερ</w:t>
            </w:r>
            <w:proofErr w:type="spellEnd"/>
            <w:r w:rsidRPr="009E4E09">
              <w:rPr>
                <w:b/>
              </w:rPr>
              <w:t>απεία</w:t>
            </w:r>
          </w:p>
        </w:tc>
      </w:tr>
      <w:tr w:rsidR="00587D36" w:rsidRPr="009E4E09" w14:paraId="354A01F2" w14:textId="77777777" w:rsidTr="00877DE4">
        <w:tc>
          <w:tcPr>
            <w:tcW w:w="1951" w:type="dxa"/>
          </w:tcPr>
          <w:p w14:paraId="7AD7EEFE" w14:textId="77777777" w:rsidR="00587D36" w:rsidRPr="009E4E09" w:rsidRDefault="00587D36" w:rsidP="00877DE4">
            <w:pPr>
              <w:keepNext/>
              <w:ind w:left="-57" w:right="-57"/>
              <w:rPr>
                <w:szCs w:val="22"/>
              </w:rPr>
            </w:pPr>
          </w:p>
        </w:tc>
        <w:tc>
          <w:tcPr>
            <w:tcW w:w="1559" w:type="dxa"/>
          </w:tcPr>
          <w:p w14:paraId="48F873AB" w14:textId="77777777" w:rsidR="00587D36" w:rsidRPr="009E4E09" w:rsidRDefault="00587D36" w:rsidP="00877DE4">
            <w:pPr>
              <w:keepNext/>
              <w:ind w:left="-57" w:right="-57"/>
              <w:jc w:val="center"/>
              <w:rPr>
                <w:b/>
                <w:szCs w:val="22"/>
                <w:lang w:val="fr-FR"/>
              </w:rPr>
            </w:pPr>
            <w:r w:rsidRPr="009E4E09">
              <w:rPr>
                <w:b/>
              </w:rPr>
              <w:t>Herceptin</w:t>
            </w:r>
            <w:r w:rsidRPr="009E4E09">
              <w:rPr>
                <w:b/>
                <w:vertAlign w:val="superscript"/>
              </w:rPr>
              <w:t>1</w:t>
            </w:r>
          </w:p>
          <w:p w14:paraId="7E7A4873" w14:textId="77777777" w:rsidR="00587D36" w:rsidRPr="009E4E09" w:rsidRDefault="00587D36" w:rsidP="00877DE4">
            <w:pPr>
              <w:keepNext/>
              <w:ind w:left="-57" w:right="-57"/>
              <w:jc w:val="center"/>
              <w:rPr>
                <w:b/>
                <w:szCs w:val="22"/>
                <w:lang w:val="fr-FR"/>
              </w:rPr>
            </w:pPr>
          </w:p>
          <w:p w14:paraId="343A621C" w14:textId="77777777" w:rsidR="00587D36" w:rsidRPr="009E4E09" w:rsidRDefault="00587D36" w:rsidP="00877DE4">
            <w:pPr>
              <w:keepNext/>
              <w:ind w:left="-57" w:right="-57"/>
              <w:jc w:val="center"/>
              <w:rPr>
                <w:b/>
                <w:szCs w:val="22"/>
                <w:lang w:val="fr-FR"/>
              </w:rPr>
            </w:pPr>
            <w:r w:rsidRPr="009E4E09">
              <w:rPr>
                <w:b/>
              </w:rPr>
              <w:t>N=105</w:t>
            </w:r>
          </w:p>
        </w:tc>
        <w:tc>
          <w:tcPr>
            <w:tcW w:w="1559" w:type="dxa"/>
          </w:tcPr>
          <w:p w14:paraId="3ED2893D" w14:textId="77777777" w:rsidR="00587D36" w:rsidRPr="009E4E09" w:rsidRDefault="00587D36" w:rsidP="00877DE4">
            <w:pPr>
              <w:keepNext/>
              <w:ind w:left="-57" w:right="-57"/>
              <w:jc w:val="center"/>
              <w:rPr>
                <w:b/>
                <w:szCs w:val="22"/>
                <w:lang w:val="fr-FR"/>
              </w:rPr>
            </w:pPr>
            <w:r w:rsidRPr="009E4E09">
              <w:rPr>
                <w:b/>
              </w:rPr>
              <w:t>Herceptin</w:t>
            </w:r>
            <w:r w:rsidRPr="009E4E09">
              <w:rPr>
                <w:b/>
                <w:vertAlign w:val="superscript"/>
              </w:rPr>
              <w:t>2</w:t>
            </w:r>
          </w:p>
          <w:p w14:paraId="2DE7C46D" w14:textId="77777777" w:rsidR="00587D36" w:rsidRPr="009E4E09" w:rsidRDefault="00587D36" w:rsidP="00877DE4">
            <w:pPr>
              <w:keepNext/>
              <w:ind w:left="-57" w:right="-57"/>
              <w:jc w:val="center"/>
              <w:rPr>
                <w:b/>
                <w:szCs w:val="22"/>
                <w:lang w:val="fr-FR"/>
              </w:rPr>
            </w:pPr>
          </w:p>
          <w:p w14:paraId="2F674637" w14:textId="77777777" w:rsidR="00587D36" w:rsidRPr="009E4E09" w:rsidRDefault="00587D36" w:rsidP="00877DE4">
            <w:pPr>
              <w:keepNext/>
              <w:ind w:left="-57" w:right="-57"/>
              <w:jc w:val="center"/>
              <w:rPr>
                <w:szCs w:val="22"/>
                <w:lang w:val="fr-FR"/>
              </w:rPr>
            </w:pPr>
            <w:r w:rsidRPr="009E4E09">
              <w:rPr>
                <w:b/>
              </w:rPr>
              <w:t>N=72</w:t>
            </w:r>
          </w:p>
        </w:tc>
        <w:tc>
          <w:tcPr>
            <w:tcW w:w="2127" w:type="dxa"/>
          </w:tcPr>
          <w:p w14:paraId="27FD83CC" w14:textId="77777777" w:rsidR="00587D36" w:rsidRPr="009E4E09" w:rsidRDefault="00587D36" w:rsidP="00877DE4">
            <w:pPr>
              <w:keepNext/>
              <w:ind w:left="-57" w:right="-57"/>
              <w:jc w:val="center"/>
              <w:rPr>
                <w:rFonts w:ascii="Times New Roman Bold" w:hAnsi="Times New Roman Bold"/>
                <w:b/>
                <w:szCs w:val="22"/>
                <w:vertAlign w:val="superscript"/>
                <w:lang w:val="fr-FR"/>
              </w:rPr>
            </w:pPr>
            <w:r w:rsidRPr="009E4E09">
              <w:rPr>
                <w:b/>
              </w:rPr>
              <w:t xml:space="preserve">Herceptin </w:t>
            </w:r>
            <w:proofErr w:type="spellStart"/>
            <w:r w:rsidRPr="009E4E09">
              <w:rPr>
                <w:b/>
              </w:rPr>
              <w:t>συν</w:t>
            </w:r>
            <w:proofErr w:type="spellEnd"/>
            <w:r w:rsidRPr="009E4E09">
              <w:rPr>
                <w:b/>
              </w:rPr>
              <w:t xml:space="preserve"> πα</w:t>
            </w:r>
            <w:proofErr w:type="spellStart"/>
            <w:r w:rsidRPr="009E4E09">
              <w:rPr>
                <w:b/>
              </w:rPr>
              <w:t>κλιτ</w:t>
            </w:r>
            <w:proofErr w:type="spellEnd"/>
            <w:r w:rsidRPr="009E4E09">
              <w:rPr>
                <w:b/>
              </w:rPr>
              <w:t>αξέλη</w:t>
            </w:r>
            <w:r w:rsidRPr="009E4E09">
              <w:rPr>
                <w:rFonts w:ascii="Times New Roman Bold"/>
                <w:b/>
                <w:vertAlign w:val="superscript"/>
              </w:rPr>
              <w:t>3</w:t>
            </w:r>
          </w:p>
          <w:p w14:paraId="43B5FE74" w14:textId="77777777" w:rsidR="00587D36" w:rsidRPr="009E4E09" w:rsidRDefault="00587D36" w:rsidP="00877DE4">
            <w:pPr>
              <w:keepNext/>
              <w:ind w:left="-57" w:right="-57"/>
              <w:jc w:val="center"/>
              <w:rPr>
                <w:b/>
                <w:szCs w:val="22"/>
                <w:lang w:val="fr-FR"/>
              </w:rPr>
            </w:pPr>
            <w:r w:rsidRPr="009E4E09">
              <w:rPr>
                <w:b/>
              </w:rPr>
              <w:t>N=32</w:t>
            </w:r>
          </w:p>
        </w:tc>
        <w:tc>
          <w:tcPr>
            <w:tcW w:w="2410" w:type="dxa"/>
          </w:tcPr>
          <w:p w14:paraId="37EF7DB6" w14:textId="77777777" w:rsidR="00587D36" w:rsidRPr="009E4E09" w:rsidRDefault="00587D36" w:rsidP="00877DE4">
            <w:pPr>
              <w:keepNext/>
              <w:ind w:left="-57" w:right="-57"/>
              <w:jc w:val="center"/>
              <w:rPr>
                <w:b/>
                <w:szCs w:val="22"/>
                <w:lang w:val="fr-FR"/>
              </w:rPr>
            </w:pPr>
            <w:r w:rsidRPr="009E4E09">
              <w:rPr>
                <w:b/>
              </w:rPr>
              <w:t xml:space="preserve">Herceptin και </w:t>
            </w:r>
          </w:p>
          <w:p w14:paraId="79B67339" w14:textId="77777777" w:rsidR="00587D36" w:rsidRPr="009E4E09" w:rsidRDefault="00587D36" w:rsidP="00877DE4">
            <w:pPr>
              <w:keepNext/>
              <w:ind w:left="-57" w:right="-57"/>
              <w:jc w:val="center"/>
              <w:rPr>
                <w:b/>
                <w:szCs w:val="22"/>
                <w:lang w:val="fr-FR"/>
              </w:rPr>
            </w:pPr>
            <w:proofErr w:type="spellStart"/>
            <w:r w:rsidRPr="009E4E09">
              <w:rPr>
                <w:b/>
              </w:rPr>
              <w:t>δοσετ</w:t>
            </w:r>
            <w:proofErr w:type="spellEnd"/>
            <w:r w:rsidRPr="009E4E09">
              <w:rPr>
                <w:b/>
              </w:rPr>
              <w:t>αξέλη</w:t>
            </w:r>
            <w:r w:rsidRPr="009E4E09">
              <w:rPr>
                <w:b/>
                <w:vertAlign w:val="superscript"/>
              </w:rPr>
              <w:t>4</w:t>
            </w:r>
          </w:p>
          <w:p w14:paraId="676F562E" w14:textId="77777777" w:rsidR="00587D36" w:rsidRPr="009E4E09" w:rsidRDefault="00587D36" w:rsidP="00877DE4">
            <w:pPr>
              <w:keepNext/>
              <w:ind w:left="-57" w:right="-57"/>
              <w:jc w:val="center"/>
              <w:rPr>
                <w:b/>
                <w:szCs w:val="22"/>
                <w:lang w:val="fr-FR"/>
              </w:rPr>
            </w:pPr>
            <w:r w:rsidRPr="009E4E09">
              <w:rPr>
                <w:b/>
              </w:rPr>
              <w:t>N=110</w:t>
            </w:r>
          </w:p>
        </w:tc>
      </w:tr>
      <w:tr w:rsidR="00587D36" w:rsidRPr="009E4E09" w14:paraId="7E032D2F" w14:textId="77777777" w:rsidTr="00877DE4">
        <w:tc>
          <w:tcPr>
            <w:tcW w:w="1951" w:type="dxa"/>
          </w:tcPr>
          <w:p w14:paraId="73397595" w14:textId="77777777" w:rsidR="00587D36" w:rsidRPr="009E4E09" w:rsidRDefault="00587D36" w:rsidP="00877DE4">
            <w:pPr>
              <w:keepNext/>
              <w:spacing w:before="60" w:after="60"/>
              <w:ind w:left="-57" w:right="-57"/>
              <w:rPr>
                <w:szCs w:val="22"/>
                <w:lang w:val="fr-FR"/>
              </w:rPr>
            </w:pPr>
            <w:proofErr w:type="spellStart"/>
            <w:r w:rsidRPr="009E4E09">
              <w:rPr>
                <w:b/>
              </w:rPr>
              <w:t>Ποσοστό</w:t>
            </w:r>
            <w:proofErr w:type="spellEnd"/>
            <w:r w:rsidRPr="009E4E09">
              <w:rPr>
                <w:b/>
              </w:rPr>
              <w:t xml:space="preserve"> α</w:t>
            </w:r>
            <w:proofErr w:type="spellStart"/>
            <w:r w:rsidRPr="009E4E09">
              <w:rPr>
                <w:b/>
              </w:rPr>
              <w:t>ντ</w:t>
            </w:r>
            <w:proofErr w:type="spellEnd"/>
            <w:r w:rsidRPr="009E4E09">
              <w:rPr>
                <w:b/>
              </w:rPr>
              <w:t>απόκρισης</w:t>
            </w:r>
            <w:r w:rsidRPr="009E4E09">
              <w:t xml:space="preserve"> </w:t>
            </w:r>
            <w:r w:rsidRPr="009E4E09">
              <w:rPr>
                <w:b/>
              </w:rPr>
              <w:t>(95 %CI)</w:t>
            </w:r>
          </w:p>
        </w:tc>
        <w:tc>
          <w:tcPr>
            <w:tcW w:w="1559" w:type="dxa"/>
          </w:tcPr>
          <w:p w14:paraId="7E60B8B5" w14:textId="77777777" w:rsidR="00587D36" w:rsidRPr="009E4E09" w:rsidRDefault="00587D36" w:rsidP="00877DE4">
            <w:pPr>
              <w:keepNext/>
              <w:spacing w:before="60" w:after="60"/>
              <w:ind w:left="-57" w:right="-57"/>
              <w:jc w:val="center"/>
              <w:rPr>
                <w:szCs w:val="22"/>
                <w:lang w:val="fr-FR"/>
              </w:rPr>
            </w:pPr>
            <w:r w:rsidRPr="009E4E09">
              <w:t>24 %</w:t>
            </w:r>
          </w:p>
          <w:p w14:paraId="5F9AE107" w14:textId="77777777" w:rsidR="00587D36" w:rsidRPr="009E4E09" w:rsidRDefault="00587D36" w:rsidP="00877DE4">
            <w:pPr>
              <w:keepNext/>
              <w:spacing w:before="60" w:after="60"/>
              <w:ind w:left="-57" w:right="-57"/>
              <w:jc w:val="center"/>
              <w:rPr>
                <w:szCs w:val="22"/>
                <w:lang w:val="fr-FR"/>
              </w:rPr>
            </w:pPr>
            <w:r w:rsidRPr="009E4E09">
              <w:t>(15-35)</w:t>
            </w:r>
          </w:p>
        </w:tc>
        <w:tc>
          <w:tcPr>
            <w:tcW w:w="1559" w:type="dxa"/>
          </w:tcPr>
          <w:p w14:paraId="53B7AB53" w14:textId="77777777" w:rsidR="00587D36" w:rsidRPr="009E4E09" w:rsidRDefault="00587D36" w:rsidP="00877DE4">
            <w:pPr>
              <w:keepNext/>
              <w:spacing w:before="60" w:after="60"/>
              <w:ind w:left="-57" w:right="-57"/>
              <w:jc w:val="center"/>
              <w:rPr>
                <w:szCs w:val="22"/>
              </w:rPr>
            </w:pPr>
            <w:r w:rsidRPr="009E4E09">
              <w:t>27 %</w:t>
            </w:r>
          </w:p>
          <w:p w14:paraId="48346A91" w14:textId="77777777" w:rsidR="00587D36" w:rsidRPr="009E4E09" w:rsidRDefault="00587D36" w:rsidP="00877DE4">
            <w:pPr>
              <w:keepNext/>
              <w:spacing w:before="60" w:after="60"/>
              <w:ind w:left="-57" w:right="-57"/>
              <w:jc w:val="center"/>
              <w:rPr>
                <w:szCs w:val="22"/>
              </w:rPr>
            </w:pPr>
            <w:r w:rsidRPr="009E4E09">
              <w:t>(14-43)</w:t>
            </w:r>
          </w:p>
        </w:tc>
        <w:tc>
          <w:tcPr>
            <w:tcW w:w="2127" w:type="dxa"/>
          </w:tcPr>
          <w:p w14:paraId="1DE9073B" w14:textId="77777777" w:rsidR="00587D36" w:rsidRPr="009E4E09" w:rsidRDefault="00587D36" w:rsidP="00877DE4">
            <w:pPr>
              <w:keepNext/>
              <w:spacing w:before="60" w:after="60"/>
              <w:ind w:left="-57" w:right="-57"/>
              <w:jc w:val="center"/>
              <w:rPr>
                <w:szCs w:val="22"/>
              </w:rPr>
            </w:pPr>
            <w:r w:rsidRPr="009E4E09">
              <w:t>59 %</w:t>
            </w:r>
          </w:p>
          <w:p w14:paraId="0FC73203" w14:textId="77777777" w:rsidR="00587D36" w:rsidRPr="009E4E09" w:rsidRDefault="00587D36" w:rsidP="00877DE4">
            <w:pPr>
              <w:keepNext/>
              <w:spacing w:before="60" w:after="60"/>
              <w:ind w:left="-57" w:right="-57"/>
              <w:jc w:val="center"/>
              <w:rPr>
                <w:szCs w:val="22"/>
              </w:rPr>
            </w:pPr>
            <w:r w:rsidRPr="009E4E09">
              <w:t>(41-76)</w:t>
            </w:r>
          </w:p>
        </w:tc>
        <w:tc>
          <w:tcPr>
            <w:tcW w:w="2410" w:type="dxa"/>
          </w:tcPr>
          <w:p w14:paraId="67D64CD1" w14:textId="77777777" w:rsidR="00587D36" w:rsidRPr="009E4E09" w:rsidRDefault="00587D36" w:rsidP="00877DE4">
            <w:pPr>
              <w:keepNext/>
              <w:spacing w:before="60" w:after="60"/>
              <w:ind w:left="-57" w:right="-57"/>
              <w:jc w:val="center"/>
              <w:rPr>
                <w:szCs w:val="22"/>
              </w:rPr>
            </w:pPr>
            <w:r w:rsidRPr="009E4E09">
              <w:t>73 %</w:t>
            </w:r>
          </w:p>
          <w:p w14:paraId="234DE2D1" w14:textId="77777777" w:rsidR="00587D36" w:rsidRPr="009E4E09" w:rsidRDefault="00587D36" w:rsidP="00877DE4">
            <w:pPr>
              <w:keepNext/>
              <w:spacing w:before="60" w:after="60"/>
              <w:ind w:left="-57" w:right="-57"/>
              <w:jc w:val="center"/>
              <w:rPr>
                <w:szCs w:val="22"/>
              </w:rPr>
            </w:pPr>
            <w:r w:rsidRPr="009E4E09">
              <w:t>(63-81)</w:t>
            </w:r>
          </w:p>
        </w:tc>
      </w:tr>
      <w:tr w:rsidR="00587D36" w:rsidRPr="009E4E09" w14:paraId="03108998" w14:textId="77777777" w:rsidTr="00877DE4">
        <w:tc>
          <w:tcPr>
            <w:tcW w:w="1951" w:type="dxa"/>
          </w:tcPr>
          <w:p w14:paraId="5AE96C4B" w14:textId="77777777" w:rsidR="00587D36" w:rsidRPr="009E4E09" w:rsidRDefault="00587D36" w:rsidP="00877DE4">
            <w:pPr>
              <w:keepNext/>
              <w:spacing w:before="60" w:after="60"/>
              <w:ind w:left="-57" w:right="-57"/>
              <w:rPr>
                <w:b/>
                <w:szCs w:val="22"/>
                <w:lang w:val="el-GR"/>
              </w:rPr>
            </w:pPr>
            <w:r w:rsidRPr="009E4E09">
              <w:rPr>
                <w:b/>
                <w:lang w:val="el-GR"/>
              </w:rPr>
              <w:t>Διάμεση διάρκεια ανταπόκρισης (μήνες) (εύρος)</w:t>
            </w:r>
          </w:p>
        </w:tc>
        <w:tc>
          <w:tcPr>
            <w:tcW w:w="1559" w:type="dxa"/>
          </w:tcPr>
          <w:p w14:paraId="47EC5BC7" w14:textId="77777777" w:rsidR="00587D36" w:rsidRPr="009E4E09" w:rsidRDefault="00587D36" w:rsidP="00877DE4">
            <w:pPr>
              <w:keepNext/>
              <w:spacing w:before="60" w:after="60"/>
              <w:ind w:left="-57" w:right="-57"/>
              <w:jc w:val="center"/>
              <w:rPr>
                <w:szCs w:val="22"/>
              </w:rPr>
            </w:pPr>
            <w:r w:rsidRPr="009E4E09">
              <w:t>10,1</w:t>
            </w:r>
          </w:p>
          <w:p w14:paraId="5189B5A9" w14:textId="77777777" w:rsidR="00587D36" w:rsidRPr="009E4E09" w:rsidRDefault="00587D36" w:rsidP="00877DE4">
            <w:pPr>
              <w:keepNext/>
              <w:spacing w:before="60" w:after="60"/>
              <w:ind w:left="-57" w:right="-57"/>
              <w:jc w:val="center"/>
              <w:rPr>
                <w:szCs w:val="22"/>
              </w:rPr>
            </w:pPr>
            <w:r w:rsidRPr="009E4E09">
              <w:t>(2,8-35,6)</w:t>
            </w:r>
          </w:p>
        </w:tc>
        <w:tc>
          <w:tcPr>
            <w:tcW w:w="1559" w:type="dxa"/>
          </w:tcPr>
          <w:p w14:paraId="2B0B0277" w14:textId="77777777" w:rsidR="00587D36" w:rsidRPr="009E4E09" w:rsidRDefault="00587D36" w:rsidP="00877DE4">
            <w:pPr>
              <w:keepNext/>
              <w:spacing w:before="60" w:after="60"/>
              <w:ind w:left="-57" w:right="-57"/>
              <w:jc w:val="center"/>
              <w:rPr>
                <w:szCs w:val="22"/>
              </w:rPr>
            </w:pPr>
            <w:r w:rsidRPr="009E4E09">
              <w:t>7,9</w:t>
            </w:r>
          </w:p>
          <w:p w14:paraId="606A628D" w14:textId="77777777" w:rsidR="00587D36" w:rsidRPr="009E4E09" w:rsidRDefault="00587D36" w:rsidP="00877DE4">
            <w:pPr>
              <w:keepNext/>
              <w:spacing w:before="60" w:after="60"/>
              <w:ind w:left="-57" w:right="-57"/>
              <w:jc w:val="center"/>
              <w:rPr>
                <w:szCs w:val="22"/>
              </w:rPr>
            </w:pPr>
            <w:r w:rsidRPr="009E4E09">
              <w:t>(2,1-18,8)</w:t>
            </w:r>
          </w:p>
        </w:tc>
        <w:tc>
          <w:tcPr>
            <w:tcW w:w="2127" w:type="dxa"/>
          </w:tcPr>
          <w:p w14:paraId="6C539476" w14:textId="77777777" w:rsidR="00587D36" w:rsidRPr="009E4E09" w:rsidRDefault="00587D36" w:rsidP="00877DE4">
            <w:pPr>
              <w:pStyle w:val="EndnoteText"/>
              <w:keepNext/>
              <w:spacing w:before="60" w:after="60" w:line="260" w:lineRule="exact"/>
              <w:ind w:left="-57" w:right="-57"/>
              <w:jc w:val="center"/>
              <w:rPr>
                <w:szCs w:val="22"/>
              </w:rPr>
            </w:pPr>
            <w:r w:rsidRPr="009E4E09">
              <w:t>10,5</w:t>
            </w:r>
          </w:p>
          <w:p w14:paraId="5D735984" w14:textId="77777777" w:rsidR="00587D36" w:rsidRPr="009E4E09" w:rsidRDefault="00587D36" w:rsidP="00877DE4">
            <w:pPr>
              <w:keepNext/>
              <w:jc w:val="center"/>
            </w:pPr>
            <w:r w:rsidRPr="009E4E09">
              <w:t>(1,8-21)</w:t>
            </w:r>
          </w:p>
        </w:tc>
        <w:tc>
          <w:tcPr>
            <w:tcW w:w="2410" w:type="dxa"/>
          </w:tcPr>
          <w:p w14:paraId="2D3E1776" w14:textId="77777777" w:rsidR="00587D36" w:rsidRPr="009E4E09" w:rsidRDefault="00587D36" w:rsidP="00877DE4">
            <w:pPr>
              <w:keepNext/>
              <w:spacing w:before="60" w:after="60"/>
              <w:ind w:left="-57" w:right="-57"/>
              <w:jc w:val="center"/>
              <w:rPr>
                <w:szCs w:val="22"/>
              </w:rPr>
            </w:pPr>
            <w:r w:rsidRPr="009E4E09">
              <w:t>13,4</w:t>
            </w:r>
          </w:p>
          <w:p w14:paraId="4216E308" w14:textId="77777777" w:rsidR="00587D36" w:rsidRPr="009E4E09" w:rsidRDefault="00587D36" w:rsidP="00877DE4">
            <w:pPr>
              <w:keepNext/>
              <w:spacing w:before="60" w:after="60"/>
              <w:ind w:left="-57" w:right="-57"/>
              <w:jc w:val="center"/>
              <w:rPr>
                <w:szCs w:val="22"/>
              </w:rPr>
            </w:pPr>
            <w:r w:rsidRPr="009E4E09">
              <w:t>(2,1-55,1)</w:t>
            </w:r>
          </w:p>
        </w:tc>
      </w:tr>
      <w:tr w:rsidR="00587D36" w:rsidRPr="009E4E09" w14:paraId="719A68E2" w14:textId="77777777" w:rsidTr="00877DE4">
        <w:tc>
          <w:tcPr>
            <w:tcW w:w="1951" w:type="dxa"/>
          </w:tcPr>
          <w:p w14:paraId="2C7B3DF9" w14:textId="77777777" w:rsidR="00587D36" w:rsidRPr="009E4E09" w:rsidRDefault="00587D36" w:rsidP="00877DE4">
            <w:pPr>
              <w:keepNext/>
              <w:spacing w:before="60" w:after="60"/>
              <w:ind w:left="-57" w:right="-57"/>
              <w:rPr>
                <w:szCs w:val="22"/>
              </w:rPr>
            </w:pPr>
            <w:proofErr w:type="spellStart"/>
            <w:r w:rsidRPr="009E4E09">
              <w:rPr>
                <w:b/>
              </w:rPr>
              <w:t>Διάμεσος</w:t>
            </w:r>
            <w:proofErr w:type="spellEnd"/>
            <w:r w:rsidRPr="009E4E09">
              <w:rPr>
                <w:b/>
              </w:rPr>
              <w:t xml:space="preserve"> ΤΤΡ (</w:t>
            </w:r>
            <w:proofErr w:type="spellStart"/>
            <w:r w:rsidRPr="009E4E09">
              <w:rPr>
                <w:b/>
              </w:rPr>
              <w:t>μήνες</w:t>
            </w:r>
            <w:proofErr w:type="spellEnd"/>
            <w:r w:rsidRPr="009E4E09">
              <w:rPr>
                <w:b/>
              </w:rPr>
              <w:t>) (95%CI)</w:t>
            </w:r>
          </w:p>
        </w:tc>
        <w:tc>
          <w:tcPr>
            <w:tcW w:w="1559" w:type="dxa"/>
          </w:tcPr>
          <w:p w14:paraId="0F054451" w14:textId="77777777" w:rsidR="00587D36" w:rsidRPr="009E4E09" w:rsidRDefault="00587D36" w:rsidP="00877DE4">
            <w:pPr>
              <w:keepNext/>
              <w:spacing w:before="60" w:after="60"/>
              <w:ind w:left="-57" w:right="-57"/>
              <w:jc w:val="center"/>
              <w:rPr>
                <w:szCs w:val="22"/>
              </w:rPr>
            </w:pPr>
            <w:r w:rsidRPr="009E4E09">
              <w:t>3,4</w:t>
            </w:r>
          </w:p>
          <w:p w14:paraId="581A8D26" w14:textId="77777777" w:rsidR="00587D36" w:rsidRPr="009E4E09" w:rsidRDefault="00587D36" w:rsidP="00877DE4">
            <w:pPr>
              <w:keepNext/>
              <w:spacing w:before="60" w:after="60"/>
              <w:ind w:left="-57" w:right="-57"/>
              <w:jc w:val="center"/>
              <w:rPr>
                <w:szCs w:val="22"/>
              </w:rPr>
            </w:pPr>
            <w:r w:rsidRPr="009E4E09">
              <w:t>(2,8-4,1)</w:t>
            </w:r>
          </w:p>
        </w:tc>
        <w:tc>
          <w:tcPr>
            <w:tcW w:w="1559" w:type="dxa"/>
          </w:tcPr>
          <w:p w14:paraId="0DA5CDB7" w14:textId="77777777" w:rsidR="00587D36" w:rsidRPr="009E4E09" w:rsidRDefault="00587D36" w:rsidP="00877DE4">
            <w:pPr>
              <w:keepNext/>
              <w:spacing w:before="60" w:after="60"/>
              <w:ind w:left="-57" w:right="-57"/>
              <w:jc w:val="center"/>
              <w:rPr>
                <w:szCs w:val="22"/>
              </w:rPr>
            </w:pPr>
            <w:r w:rsidRPr="009E4E09">
              <w:t>7,7</w:t>
            </w:r>
          </w:p>
          <w:p w14:paraId="2CD18FF7" w14:textId="77777777" w:rsidR="00587D36" w:rsidRPr="009E4E09" w:rsidRDefault="00587D36" w:rsidP="00877DE4">
            <w:pPr>
              <w:keepNext/>
              <w:spacing w:before="60" w:after="60"/>
              <w:ind w:left="-57" w:right="-57"/>
              <w:jc w:val="center"/>
              <w:rPr>
                <w:szCs w:val="22"/>
              </w:rPr>
            </w:pPr>
            <w:r w:rsidRPr="009E4E09">
              <w:t>(4,2-8,3)</w:t>
            </w:r>
          </w:p>
        </w:tc>
        <w:tc>
          <w:tcPr>
            <w:tcW w:w="2127" w:type="dxa"/>
          </w:tcPr>
          <w:p w14:paraId="7E8CD031" w14:textId="77777777" w:rsidR="00587D36" w:rsidRPr="009E4E09" w:rsidRDefault="00587D36" w:rsidP="00877DE4">
            <w:pPr>
              <w:keepNext/>
              <w:spacing w:before="60" w:after="60"/>
              <w:ind w:left="-57" w:right="-57"/>
              <w:jc w:val="center"/>
              <w:rPr>
                <w:szCs w:val="22"/>
              </w:rPr>
            </w:pPr>
            <w:r w:rsidRPr="009E4E09">
              <w:t>12,2</w:t>
            </w:r>
          </w:p>
          <w:p w14:paraId="7B1BE35B" w14:textId="77777777" w:rsidR="00587D36" w:rsidRPr="009E4E09" w:rsidRDefault="00587D36" w:rsidP="00877DE4">
            <w:pPr>
              <w:keepNext/>
              <w:spacing w:before="60" w:after="60"/>
              <w:ind w:left="-57" w:right="-57"/>
              <w:jc w:val="center"/>
              <w:rPr>
                <w:szCs w:val="22"/>
              </w:rPr>
            </w:pPr>
            <w:r w:rsidRPr="009E4E09">
              <w:t xml:space="preserve">(6,2- </w:t>
            </w:r>
            <w:proofErr w:type="spellStart"/>
            <w:r w:rsidRPr="009E4E09">
              <w:t>μυ</w:t>
            </w:r>
            <w:proofErr w:type="spellEnd"/>
            <w:r w:rsidRPr="009E4E09">
              <w:t>)</w:t>
            </w:r>
          </w:p>
        </w:tc>
        <w:tc>
          <w:tcPr>
            <w:tcW w:w="2410" w:type="dxa"/>
          </w:tcPr>
          <w:p w14:paraId="77EE0820" w14:textId="77777777" w:rsidR="00587D36" w:rsidRPr="009E4E09" w:rsidRDefault="00587D36" w:rsidP="00877DE4">
            <w:pPr>
              <w:keepNext/>
              <w:spacing w:before="60" w:after="60"/>
              <w:ind w:left="-57" w:right="-57"/>
              <w:jc w:val="center"/>
              <w:rPr>
                <w:szCs w:val="22"/>
              </w:rPr>
            </w:pPr>
            <w:r w:rsidRPr="009E4E09">
              <w:t>13,6</w:t>
            </w:r>
          </w:p>
          <w:p w14:paraId="01BAAD63" w14:textId="77777777" w:rsidR="00587D36" w:rsidRPr="009E4E09" w:rsidRDefault="00587D36" w:rsidP="00877DE4">
            <w:pPr>
              <w:keepNext/>
              <w:spacing w:before="60" w:after="60"/>
              <w:ind w:left="-57" w:right="-57"/>
              <w:jc w:val="center"/>
              <w:rPr>
                <w:szCs w:val="22"/>
              </w:rPr>
            </w:pPr>
            <w:r w:rsidRPr="009E4E09">
              <w:t>(11-16)</w:t>
            </w:r>
          </w:p>
        </w:tc>
      </w:tr>
      <w:tr w:rsidR="00587D36" w:rsidRPr="009E4E09" w14:paraId="5319DFF9" w14:textId="77777777" w:rsidTr="00877DE4">
        <w:tc>
          <w:tcPr>
            <w:tcW w:w="1951" w:type="dxa"/>
          </w:tcPr>
          <w:p w14:paraId="4BB68F9A" w14:textId="77777777" w:rsidR="00587D36" w:rsidRPr="009E4E09" w:rsidRDefault="00587D36" w:rsidP="00877DE4">
            <w:pPr>
              <w:keepNext/>
              <w:spacing w:before="60" w:after="60"/>
              <w:ind w:left="-57" w:right="-57"/>
              <w:rPr>
                <w:szCs w:val="22"/>
                <w:lang w:val="fr-FR"/>
              </w:rPr>
            </w:pPr>
            <w:proofErr w:type="spellStart"/>
            <w:r w:rsidRPr="009E4E09">
              <w:rPr>
                <w:b/>
              </w:rPr>
              <w:t>Διάμεση</w:t>
            </w:r>
            <w:proofErr w:type="spellEnd"/>
            <w:r w:rsidRPr="009E4E09">
              <w:rPr>
                <w:b/>
              </w:rPr>
              <w:t xml:space="preserve"> επιβ</w:t>
            </w:r>
            <w:proofErr w:type="spellStart"/>
            <w:r w:rsidRPr="009E4E09">
              <w:rPr>
                <w:b/>
              </w:rPr>
              <w:t>ίωση</w:t>
            </w:r>
            <w:proofErr w:type="spellEnd"/>
            <w:r w:rsidRPr="009E4E09">
              <w:rPr>
                <w:b/>
              </w:rPr>
              <w:t xml:space="preserve"> (</w:t>
            </w:r>
            <w:proofErr w:type="spellStart"/>
            <w:r w:rsidRPr="009E4E09">
              <w:rPr>
                <w:b/>
              </w:rPr>
              <w:t>μήνες</w:t>
            </w:r>
            <w:proofErr w:type="spellEnd"/>
            <w:r w:rsidRPr="009E4E09">
              <w:rPr>
                <w:b/>
              </w:rPr>
              <w:t>) (95%CI)</w:t>
            </w:r>
          </w:p>
        </w:tc>
        <w:tc>
          <w:tcPr>
            <w:tcW w:w="1559" w:type="dxa"/>
          </w:tcPr>
          <w:p w14:paraId="35AFEE46" w14:textId="77777777" w:rsidR="00587D36" w:rsidRPr="009E4E09" w:rsidRDefault="00587D36" w:rsidP="00877DE4">
            <w:pPr>
              <w:keepNext/>
              <w:spacing w:before="60" w:after="60"/>
              <w:ind w:left="-57" w:right="-57"/>
              <w:jc w:val="center"/>
              <w:rPr>
                <w:szCs w:val="22"/>
                <w:lang w:val="el-GR"/>
              </w:rPr>
            </w:pPr>
            <w:r w:rsidRPr="009E4E09">
              <w:rPr>
                <w:lang w:val="el-GR"/>
              </w:rPr>
              <w:t>δυ</w:t>
            </w:r>
          </w:p>
        </w:tc>
        <w:tc>
          <w:tcPr>
            <w:tcW w:w="1559" w:type="dxa"/>
          </w:tcPr>
          <w:p w14:paraId="3954B96A" w14:textId="77777777" w:rsidR="00587D36" w:rsidRPr="009E4E09" w:rsidRDefault="00587D36" w:rsidP="00877DE4">
            <w:pPr>
              <w:keepNext/>
              <w:spacing w:before="60" w:after="60"/>
              <w:ind w:left="-57" w:right="-57"/>
              <w:jc w:val="center"/>
              <w:rPr>
                <w:szCs w:val="22"/>
                <w:lang w:val="el-GR"/>
              </w:rPr>
            </w:pPr>
            <w:r w:rsidRPr="009E4E09">
              <w:rPr>
                <w:lang w:val="el-GR"/>
              </w:rPr>
              <w:t>δυ</w:t>
            </w:r>
          </w:p>
        </w:tc>
        <w:tc>
          <w:tcPr>
            <w:tcW w:w="2127" w:type="dxa"/>
          </w:tcPr>
          <w:p w14:paraId="0259E404" w14:textId="77777777" w:rsidR="00587D36" w:rsidRPr="009E4E09" w:rsidRDefault="00587D36" w:rsidP="00877DE4">
            <w:pPr>
              <w:keepNext/>
              <w:spacing w:before="60" w:after="60"/>
              <w:ind w:left="-57" w:right="-57"/>
              <w:jc w:val="center"/>
              <w:rPr>
                <w:szCs w:val="22"/>
                <w:lang w:val="el-GR"/>
              </w:rPr>
            </w:pPr>
            <w:r w:rsidRPr="009E4E09">
              <w:rPr>
                <w:lang w:val="el-GR"/>
              </w:rPr>
              <w:t>δυ</w:t>
            </w:r>
          </w:p>
          <w:p w14:paraId="4D8D0C06" w14:textId="77777777" w:rsidR="00587D36" w:rsidRPr="009E4E09" w:rsidRDefault="00587D36" w:rsidP="00877DE4">
            <w:pPr>
              <w:keepNext/>
              <w:spacing w:before="60" w:after="60"/>
              <w:ind w:left="-57" w:right="-57"/>
              <w:jc w:val="center"/>
              <w:rPr>
                <w:szCs w:val="22"/>
              </w:rPr>
            </w:pPr>
          </w:p>
        </w:tc>
        <w:tc>
          <w:tcPr>
            <w:tcW w:w="2410" w:type="dxa"/>
          </w:tcPr>
          <w:p w14:paraId="37132038" w14:textId="77777777" w:rsidR="00587D36" w:rsidRPr="009E4E09" w:rsidRDefault="00587D36" w:rsidP="00877DE4">
            <w:pPr>
              <w:keepNext/>
              <w:spacing w:before="60" w:after="60"/>
              <w:ind w:left="-57" w:right="-57"/>
              <w:jc w:val="center"/>
              <w:rPr>
                <w:szCs w:val="22"/>
              </w:rPr>
            </w:pPr>
            <w:r w:rsidRPr="009E4E09">
              <w:t>47,3</w:t>
            </w:r>
          </w:p>
          <w:p w14:paraId="73C7CD3F" w14:textId="77777777" w:rsidR="00587D36" w:rsidRPr="009E4E09" w:rsidRDefault="00587D36" w:rsidP="00877DE4">
            <w:pPr>
              <w:keepNext/>
              <w:spacing w:before="60" w:after="60"/>
              <w:ind w:left="-57" w:right="-57"/>
              <w:jc w:val="center"/>
              <w:rPr>
                <w:szCs w:val="22"/>
              </w:rPr>
            </w:pPr>
            <w:r w:rsidRPr="009E4E09">
              <w:t xml:space="preserve">(32- </w:t>
            </w:r>
            <w:r w:rsidRPr="009E4E09">
              <w:rPr>
                <w:lang w:val="el-GR"/>
              </w:rPr>
              <w:t>δυ</w:t>
            </w:r>
            <w:r w:rsidRPr="009E4E09">
              <w:t>)</w:t>
            </w:r>
          </w:p>
        </w:tc>
      </w:tr>
    </w:tbl>
    <w:p w14:paraId="22B2377D" w14:textId="77777777" w:rsidR="00587D36" w:rsidRPr="0015194A" w:rsidRDefault="00587D36" w:rsidP="00587D36">
      <w:pPr>
        <w:rPr>
          <w:sz w:val="20"/>
          <w:lang w:val="el-GR"/>
        </w:rPr>
      </w:pPr>
      <w:r w:rsidRPr="0015194A">
        <w:rPr>
          <w:sz w:val="20"/>
        </w:rPr>
        <w:t>TTP</w:t>
      </w:r>
      <w:r w:rsidRPr="0015194A">
        <w:rPr>
          <w:sz w:val="20"/>
          <w:lang w:val="el-GR"/>
        </w:rPr>
        <w:t>: χρόνος έως την εξέλιξη, το “δυ” υποδεικνύει ότι δεν ήταν δυνατόν να υπολογιστεί ή δεν έχει ακόμη επιτευχθεί.</w:t>
      </w:r>
    </w:p>
    <w:p w14:paraId="2A077CB2" w14:textId="77777777" w:rsidR="00587D36" w:rsidRPr="0015194A" w:rsidRDefault="00587D36" w:rsidP="00587D36">
      <w:pPr>
        <w:tabs>
          <w:tab w:val="left" w:pos="567"/>
        </w:tabs>
        <w:rPr>
          <w:sz w:val="20"/>
          <w:lang w:val="el-GR"/>
        </w:rPr>
      </w:pPr>
      <w:r w:rsidRPr="0015194A">
        <w:rPr>
          <w:sz w:val="20"/>
          <w:lang w:val="el-GR"/>
        </w:rPr>
        <w:t>1.</w:t>
      </w:r>
      <w:r w:rsidRPr="0015194A">
        <w:rPr>
          <w:sz w:val="20"/>
          <w:lang w:val="el-GR"/>
        </w:rPr>
        <w:tab/>
        <w:t xml:space="preserve">Μελέτη </w:t>
      </w:r>
      <w:r w:rsidRPr="0015194A">
        <w:rPr>
          <w:sz w:val="20"/>
        </w:rPr>
        <w:t>WO</w:t>
      </w:r>
      <w:r w:rsidRPr="0015194A">
        <w:rPr>
          <w:sz w:val="20"/>
          <w:lang w:val="el-GR"/>
        </w:rPr>
        <w:t>16229: δόση εφόδου 8</w:t>
      </w:r>
      <w:r w:rsidRPr="0015194A">
        <w:rPr>
          <w:sz w:val="20"/>
        </w:rPr>
        <w:t> mg</w:t>
      </w:r>
      <w:r w:rsidRPr="0015194A">
        <w:rPr>
          <w:sz w:val="20"/>
          <w:lang w:val="el-GR"/>
        </w:rPr>
        <w:t>/</w:t>
      </w:r>
      <w:r w:rsidRPr="0015194A">
        <w:rPr>
          <w:sz w:val="20"/>
        </w:rPr>
        <w:t>kg</w:t>
      </w:r>
      <w:r w:rsidRPr="0015194A">
        <w:rPr>
          <w:sz w:val="20"/>
          <w:lang w:val="el-GR"/>
        </w:rPr>
        <w:t>, ακολουθούμενη από 6</w:t>
      </w:r>
      <w:r w:rsidRPr="0015194A">
        <w:rPr>
          <w:sz w:val="20"/>
        </w:rPr>
        <w:t> mg</w:t>
      </w:r>
      <w:r w:rsidRPr="0015194A">
        <w:rPr>
          <w:sz w:val="20"/>
          <w:lang w:val="el-GR"/>
        </w:rPr>
        <w:t>/</w:t>
      </w:r>
      <w:r w:rsidRPr="0015194A">
        <w:rPr>
          <w:sz w:val="20"/>
        </w:rPr>
        <w:t>kg</w:t>
      </w:r>
      <w:r w:rsidRPr="0015194A">
        <w:rPr>
          <w:sz w:val="20"/>
          <w:lang w:val="el-GR"/>
        </w:rPr>
        <w:t xml:space="preserve"> πρόγραμμα 3 εβδομάδων</w:t>
      </w:r>
    </w:p>
    <w:p w14:paraId="7C477AAC" w14:textId="77777777" w:rsidR="00587D36" w:rsidRPr="0015194A" w:rsidRDefault="00587D36" w:rsidP="003F4F73">
      <w:pPr>
        <w:tabs>
          <w:tab w:val="left" w:pos="567"/>
        </w:tabs>
        <w:ind w:left="567" w:hanging="567"/>
        <w:rPr>
          <w:sz w:val="20"/>
          <w:lang w:val="el-GR"/>
        </w:rPr>
      </w:pPr>
      <w:r w:rsidRPr="0015194A">
        <w:rPr>
          <w:sz w:val="20"/>
          <w:lang w:val="el-GR"/>
        </w:rPr>
        <w:t>2.</w:t>
      </w:r>
      <w:r w:rsidRPr="0015194A">
        <w:rPr>
          <w:sz w:val="20"/>
          <w:lang w:val="el-GR"/>
        </w:rPr>
        <w:tab/>
        <w:t xml:space="preserve">Μελέτη </w:t>
      </w:r>
      <w:r w:rsidRPr="0015194A">
        <w:rPr>
          <w:sz w:val="20"/>
        </w:rPr>
        <w:t>MO</w:t>
      </w:r>
      <w:r w:rsidRPr="0015194A">
        <w:rPr>
          <w:sz w:val="20"/>
          <w:lang w:val="el-GR"/>
        </w:rPr>
        <w:t>16982: δόση εφόδου 6</w:t>
      </w:r>
      <w:r w:rsidRPr="0015194A">
        <w:rPr>
          <w:sz w:val="20"/>
        </w:rPr>
        <w:t> mg</w:t>
      </w:r>
      <w:r w:rsidRPr="0015194A">
        <w:rPr>
          <w:sz w:val="20"/>
          <w:lang w:val="el-GR"/>
        </w:rPr>
        <w:t>/</w:t>
      </w:r>
      <w:r w:rsidRPr="0015194A">
        <w:rPr>
          <w:sz w:val="20"/>
        </w:rPr>
        <w:t>kg</w:t>
      </w:r>
      <w:r w:rsidRPr="0015194A">
        <w:rPr>
          <w:sz w:val="20"/>
          <w:lang w:val="el-GR"/>
        </w:rPr>
        <w:t xml:space="preserve"> 3 φορές την εβδομάδα, ακολουθούμενη από 6</w:t>
      </w:r>
      <w:r w:rsidRPr="0015194A">
        <w:rPr>
          <w:sz w:val="20"/>
        </w:rPr>
        <w:t> mg</w:t>
      </w:r>
      <w:r w:rsidRPr="0015194A">
        <w:rPr>
          <w:sz w:val="20"/>
          <w:lang w:val="el-GR"/>
        </w:rPr>
        <w:t>/</w:t>
      </w:r>
      <w:r w:rsidRPr="0015194A">
        <w:rPr>
          <w:sz w:val="20"/>
        </w:rPr>
        <w:t>kg</w:t>
      </w:r>
      <w:r w:rsidRPr="0015194A">
        <w:rPr>
          <w:sz w:val="20"/>
          <w:lang w:val="el-GR"/>
        </w:rPr>
        <w:t xml:space="preserve"> πρόγραμμα 3 εβδομάδων</w:t>
      </w:r>
    </w:p>
    <w:p w14:paraId="5D3A19A9" w14:textId="77777777" w:rsidR="00587D36" w:rsidRPr="0015194A" w:rsidRDefault="00587D36" w:rsidP="00587D36">
      <w:pPr>
        <w:tabs>
          <w:tab w:val="left" w:pos="567"/>
        </w:tabs>
        <w:rPr>
          <w:sz w:val="20"/>
          <w:lang w:val="el-GR"/>
        </w:rPr>
      </w:pPr>
      <w:r w:rsidRPr="0015194A">
        <w:rPr>
          <w:sz w:val="20"/>
          <w:lang w:val="el-GR"/>
        </w:rPr>
        <w:t>3.</w:t>
      </w:r>
      <w:r w:rsidRPr="0015194A">
        <w:rPr>
          <w:sz w:val="20"/>
          <w:lang w:val="el-GR"/>
        </w:rPr>
        <w:tab/>
        <w:t>Μελέτη ΒΟ15935</w:t>
      </w:r>
    </w:p>
    <w:p w14:paraId="18F747EE" w14:textId="77777777" w:rsidR="00587D36" w:rsidRPr="009E4E09" w:rsidRDefault="00587D36" w:rsidP="00587D36">
      <w:pPr>
        <w:tabs>
          <w:tab w:val="left" w:pos="567"/>
        </w:tabs>
        <w:rPr>
          <w:szCs w:val="22"/>
          <w:lang w:val="el-GR"/>
        </w:rPr>
      </w:pPr>
      <w:r w:rsidRPr="0015194A">
        <w:rPr>
          <w:sz w:val="20"/>
          <w:lang w:val="el-GR"/>
        </w:rPr>
        <w:t>4.</w:t>
      </w:r>
      <w:r w:rsidRPr="0015194A">
        <w:rPr>
          <w:sz w:val="20"/>
          <w:lang w:val="el-GR"/>
        </w:rPr>
        <w:tab/>
        <w:t>Μελέτη ΜΟ16419</w:t>
      </w:r>
    </w:p>
    <w:p w14:paraId="618F3FA3" w14:textId="77777777" w:rsidR="00587D36" w:rsidRPr="009E4E09" w:rsidRDefault="00587D36" w:rsidP="00587D36">
      <w:pPr>
        <w:tabs>
          <w:tab w:val="left" w:pos="567"/>
        </w:tabs>
        <w:rPr>
          <w:szCs w:val="22"/>
          <w:lang w:val="el-GR"/>
        </w:rPr>
      </w:pPr>
    </w:p>
    <w:p w14:paraId="4F8949AC" w14:textId="77777777" w:rsidR="00587D36" w:rsidRPr="009E4E09" w:rsidRDefault="00587D36" w:rsidP="00587D36">
      <w:pPr>
        <w:keepNext/>
        <w:rPr>
          <w:i/>
          <w:lang w:val="el-GR"/>
        </w:rPr>
      </w:pPr>
      <w:r w:rsidRPr="009E4E09">
        <w:rPr>
          <w:i/>
          <w:lang w:val="el-GR"/>
        </w:rPr>
        <w:t>Εστίες εξέλιξης</w:t>
      </w:r>
    </w:p>
    <w:p w14:paraId="60DC362E" w14:textId="57F04014" w:rsidR="00587D36" w:rsidRPr="009E4E09" w:rsidRDefault="00587D36" w:rsidP="00587D36">
      <w:pPr>
        <w:rPr>
          <w:lang w:val="el-GR"/>
        </w:rPr>
      </w:pPr>
      <w:r w:rsidRPr="009E4E09">
        <w:rPr>
          <w:lang w:val="el-GR"/>
        </w:rPr>
        <w:t xml:space="preserve">Η συχνότητα υποτροπής στο ήπαρ ήταν σημαντικά μειωμένη στους ασθενείς που αντιμετωπίστηκαν με το συνδυασμό </w:t>
      </w:r>
      <w:r w:rsidRPr="009E4E09">
        <w:t>Herceptin</w:t>
      </w:r>
      <w:r w:rsidRPr="009E4E09">
        <w:rPr>
          <w:lang w:val="el-GR"/>
        </w:rPr>
        <w:t xml:space="preserve"> και πακλιταξέλη, σε σύγκριση με πακλιταξέλη ως μονοθεραπεία (21,8% έναντι 45,7%; </w:t>
      </w:r>
      <w:r w:rsidRPr="009E4E09">
        <w:t>p</w:t>
      </w:r>
      <w:r w:rsidRPr="009E4E09">
        <w:rPr>
          <w:lang w:val="el-GR"/>
        </w:rPr>
        <w:t xml:space="preserve">=0,004). Περισσότεροι ασθενείς που αντιμετωπίστηκαν με </w:t>
      </w:r>
      <w:r w:rsidRPr="009E4E09">
        <w:t>Herceptin</w:t>
      </w:r>
      <w:r w:rsidRPr="009E4E09">
        <w:rPr>
          <w:lang w:val="el-GR"/>
        </w:rPr>
        <w:t xml:space="preserve"> και πακλιταξέλη παρουσίασαν υποτροπή στο κεντρικό νευρικό σύστημα από εκείνους που αντιμετωπίστηκαν με πακλιταξέλη μόνο (12,6% έναντι 6,5%; </w:t>
      </w:r>
      <w:r w:rsidRPr="009E4E09">
        <w:t>p</w:t>
      </w:r>
      <w:r w:rsidRPr="009E4E09">
        <w:rPr>
          <w:lang w:val="el-GR"/>
        </w:rPr>
        <w:t>=0,377).</w:t>
      </w:r>
    </w:p>
    <w:p w14:paraId="7B1775B9" w14:textId="77777777" w:rsidR="00587D36" w:rsidRPr="009E4E09" w:rsidRDefault="00587D36" w:rsidP="00587D36">
      <w:pPr>
        <w:rPr>
          <w:lang w:val="el-GR"/>
        </w:rPr>
      </w:pPr>
    </w:p>
    <w:p w14:paraId="4E0C3371" w14:textId="77777777" w:rsidR="00587D36" w:rsidRPr="009E4E09" w:rsidRDefault="00587D36" w:rsidP="00587D36">
      <w:pPr>
        <w:keepNext/>
        <w:rPr>
          <w:i/>
          <w:u w:val="single"/>
          <w:lang w:val="el-GR"/>
        </w:rPr>
      </w:pPr>
      <w:r w:rsidRPr="009E4E09">
        <w:rPr>
          <w:i/>
          <w:u w:val="single"/>
          <w:lang w:val="el-GR"/>
        </w:rPr>
        <w:t>Πρώιμος καρκίνος μαστού (επικουρικές συνθήκες)</w:t>
      </w:r>
    </w:p>
    <w:p w14:paraId="451E4BFE" w14:textId="77777777" w:rsidR="00587D36" w:rsidRPr="009E4E09" w:rsidRDefault="00587D36" w:rsidP="00587D36">
      <w:pPr>
        <w:keepNext/>
        <w:rPr>
          <w:lang w:val="el-GR"/>
        </w:rPr>
      </w:pPr>
    </w:p>
    <w:p w14:paraId="3656363A" w14:textId="77777777" w:rsidR="00587D36" w:rsidRPr="009E4E09" w:rsidRDefault="00587D36" w:rsidP="00587D36">
      <w:pPr>
        <w:keepNext/>
        <w:rPr>
          <w:lang w:val="el-GR"/>
        </w:rPr>
      </w:pPr>
      <w:r w:rsidRPr="009E4E09">
        <w:rPr>
          <w:i/>
          <w:lang w:val="el-GR"/>
        </w:rPr>
        <w:t>Σκεύασμα ενδοφλέβιας χορήγησης</w:t>
      </w:r>
    </w:p>
    <w:p w14:paraId="246B1894" w14:textId="77777777" w:rsidR="00587D36" w:rsidRPr="009E4E09" w:rsidRDefault="00587D36" w:rsidP="00587D36">
      <w:pPr>
        <w:keepNext/>
        <w:rPr>
          <w:lang w:val="el-GR"/>
        </w:rPr>
      </w:pPr>
    </w:p>
    <w:p w14:paraId="3B9AA083" w14:textId="77777777" w:rsidR="00587D36" w:rsidRPr="009E4E09" w:rsidRDefault="00587D36" w:rsidP="00587D36">
      <w:pPr>
        <w:rPr>
          <w:lang w:val="el-GR"/>
        </w:rPr>
      </w:pPr>
      <w:r w:rsidRPr="009E4E09">
        <w:rPr>
          <w:lang w:val="el-GR"/>
        </w:rPr>
        <w:t>Ο πρώιμος καρκίνος μαστού ορίζεται ως μη μεταστατικό πρωτοπαθές διηθητικό καρκίνωμα του μαστού.</w:t>
      </w:r>
    </w:p>
    <w:p w14:paraId="360C84A7" w14:textId="77777777" w:rsidR="00587D36" w:rsidRPr="009E4E09" w:rsidRDefault="00587D36" w:rsidP="00587D36">
      <w:pPr>
        <w:keepNext/>
        <w:keepLines/>
        <w:rPr>
          <w:lang w:val="el-GR"/>
        </w:rPr>
      </w:pPr>
      <w:r w:rsidRPr="009E4E09">
        <w:rPr>
          <w:lang w:val="el-GR"/>
        </w:rPr>
        <w:t xml:space="preserve">Στο πλαίσιο της επικουρικής θεραπείας, το </w:t>
      </w:r>
      <w:r w:rsidRPr="009E4E09">
        <w:t>Herceptin</w:t>
      </w:r>
      <w:r w:rsidRPr="009E4E09">
        <w:rPr>
          <w:lang w:val="el-GR"/>
        </w:rPr>
        <w:t xml:space="preserve"> διερευνήθηκε σε 4 μεγάλες πολυκεντρικές, τυχαιοποιημένες δοκιμές:</w:t>
      </w:r>
    </w:p>
    <w:p w14:paraId="1949C3F3" w14:textId="779153F5" w:rsidR="00587D36" w:rsidRPr="009E4E09" w:rsidRDefault="00587D36" w:rsidP="00587D36">
      <w:pPr>
        <w:ind w:left="567" w:hanging="567"/>
        <w:rPr>
          <w:lang w:val="el-GR"/>
        </w:rPr>
      </w:pPr>
      <w:r w:rsidRPr="009E4E09">
        <w:rPr>
          <w:lang w:val="el-GR"/>
        </w:rPr>
        <w:t>-</w:t>
      </w:r>
      <w:r w:rsidRPr="009E4E09">
        <w:rPr>
          <w:lang w:val="el-GR"/>
        </w:rPr>
        <w:tab/>
        <w:t xml:space="preserve">Η μελέτη </w:t>
      </w:r>
      <w:r w:rsidRPr="009E4E09">
        <w:t>BO</w:t>
      </w:r>
      <w:r w:rsidRPr="009E4E09">
        <w:rPr>
          <w:lang w:val="el-GR"/>
        </w:rPr>
        <w:t xml:space="preserve">16348 σχεδιάστηκε για να συγκρίνει την αγωγή με </w:t>
      </w:r>
      <w:r w:rsidRPr="009E4E09">
        <w:t>Herceptin</w:t>
      </w:r>
      <w:r w:rsidRPr="009E4E09">
        <w:rPr>
          <w:lang w:val="el-GR"/>
        </w:rPr>
        <w:t xml:space="preserve"> ανά τρεις εβδομάδες επί ένα χρόνο και δύο χρόνια έναντι της παρακολούθησης ασθενών με πρώιμο καρκίνο μαστού με θετικό ΗΕ</w:t>
      </w:r>
      <w:r w:rsidRPr="009E4E09">
        <w:t>R</w:t>
      </w:r>
      <w:r w:rsidRPr="009E4E09">
        <w:rPr>
          <w:lang w:val="el-GR"/>
        </w:rPr>
        <w:t xml:space="preserve">2 μετά από χειρουργική επέμβαση, καθιερωμένη χημειοθεραπεία και ακτινοθεραπεία (εφόσον έχει εφαρμογή). Επιπρόσθετα, πραγματοποιήθηκε σύγκριση θεραπείας </w:t>
      </w:r>
      <w:r w:rsidRPr="009E4E09">
        <w:rPr>
          <w:lang w:val="en-GB"/>
        </w:rPr>
        <w:t>Herceptin</w:t>
      </w:r>
      <w:r w:rsidRPr="009E4E09">
        <w:rPr>
          <w:lang w:val="el-GR"/>
        </w:rPr>
        <w:t xml:space="preserve"> δύο ετών έναντι ενός έτους</w:t>
      </w:r>
      <w:r w:rsidR="00287A56">
        <w:rPr>
          <w:lang w:val="el-GR"/>
        </w:rPr>
        <w:t xml:space="preserve"> θεραπείας </w:t>
      </w:r>
      <w:r w:rsidR="00287A56">
        <w:t>Herceptin</w:t>
      </w:r>
      <w:r w:rsidRPr="009E4E09">
        <w:rPr>
          <w:lang w:val="el-GR"/>
        </w:rPr>
        <w:t xml:space="preserve">. Οι ασθενείς οι οποίοι ορίστηκε να λάβουν </w:t>
      </w:r>
      <w:r w:rsidRPr="009E4E09">
        <w:t>Herceptin</w:t>
      </w:r>
      <w:r w:rsidRPr="009E4E09">
        <w:rPr>
          <w:lang w:val="el-GR"/>
        </w:rPr>
        <w:t>, έλαβαν μία αρχική δόση εφόδου των 8</w:t>
      </w:r>
      <w:r w:rsidRPr="009E4E09">
        <w:t> mg</w:t>
      </w:r>
      <w:r w:rsidRPr="009E4E09">
        <w:rPr>
          <w:lang w:val="el-GR"/>
        </w:rPr>
        <w:t>/</w:t>
      </w:r>
      <w:r w:rsidRPr="009E4E09">
        <w:t>kg</w:t>
      </w:r>
      <w:r w:rsidRPr="009E4E09">
        <w:rPr>
          <w:lang w:val="el-GR"/>
        </w:rPr>
        <w:t>, ακολουθούμενη από 6</w:t>
      </w:r>
      <w:r w:rsidRPr="009E4E09">
        <w:t> mg</w:t>
      </w:r>
      <w:r w:rsidRPr="009E4E09">
        <w:rPr>
          <w:lang w:val="el-GR"/>
        </w:rPr>
        <w:t>/</w:t>
      </w:r>
      <w:r w:rsidRPr="009E4E09">
        <w:t>kg</w:t>
      </w:r>
      <w:r w:rsidRPr="009E4E09">
        <w:rPr>
          <w:lang w:val="el-GR"/>
        </w:rPr>
        <w:t xml:space="preserve"> κάθε τρεις εβδομάδες είτε επί ένα χρόνο είτε επί δύο χρόνια.</w:t>
      </w:r>
    </w:p>
    <w:p w14:paraId="3DEF0D7B" w14:textId="77777777" w:rsidR="00587D36" w:rsidRPr="009E4E09" w:rsidRDefault="00587D36" w:rsidP="00587D36">
      <w:pPr>
        <w:keepNext/>
        <w:keepLines/>
        <w:ind w:left="567" w:hanging="567"/>
        <w:rPr>
          <w:szCs w:val="22"/>
          <w:lang w:val="el-GR"/>
        </w:rPr>
      </w:pPr>
      <w:r w:rsidRPr="009E4E09">
        <w:rPr>
          <w:lang w:val="el-GR"/>
        </w:rPr>
        <w:lastRenderedPageBreak/>
        <w:t>-</w:t>
      </w:r>
      <w:r w:rsidRPr="009E4E09">
        <w:rPr>
          <w:lang w:val="el-GR"/>
        </w:rPr>
        <w:tab/>
        <w:t xml:space="preserve">Οι μελέτες </w:t>
      </w:r>
      <w:r w:rsidRPr="009E4E09">
        <w:t>NSABP</w:t>
      </w:r>
      <w:r w:rsidRPr="009E4E09">
        <w:rPr>
          <w:lang w:val="el-GR"/>
        </w:rPr>
        <w:t xml:space="preserve"> </w:t>
      </w:r>
      <w:r w:rsidRPr="009E4E09">
        <w:t>B</w:t>
      </w:r>
      <w:r w:rsidRPr="009E4E09">
        <w:rPr>
          <w:lang w:val="el-GR"/>
        </w:rPr>
        <w:t xml:space="preserve">-31και </w:t>
      </w:r>
      <w:r w:rsidRPr="009E4E09">
        <w:t>NCCTG</w:t>
      </w:r>
      <w:r w:rsidRPr="009E4E09">
        <w:rPr>
          <w:lang w:val="el-GR"/>
        </w:rPr>
        <w:t xml:space="preserve"> </w:t>
      </w:r>
      <w:r w:rsidRPr="009E4E09">
        <w:t>N</w:t>
      </w:r>
      <w:r w:rsidRPr="009E4E09">
        <w:rPr>
          <w:lang w:val="el-GR"/>
        </w:rPr>
        <w:t xml:space="preserve">9831 που αποτελούν την κοινή ανάλυση, οι οποίες σχεδιάστηκαν για να διερευνήσουν την κλινική χρησιμότητα του συνδυασμού της θεραπείας </w:t>
      </w:r>
      <w:r w:rsidRPr="009E4E09">
        <w:t>Herceptin</w:t>
      </w:r>
      <w:r w:rsidRPr="009E4E09">
        <w:rPr>
          <w:lang w:val="el-GR"/>
        </w:rPr>
        <w:t xml:space="preserve"> με πακλιταξέλη μετά από χημειοθεραπεία Α</w:t>
      </w:r>
      <w:r w:rsidRPr="009E4E09">
        <w:t>C</w:t>
      </w:r>
      <w:r w:rsidRPr="009E4E09">
        <w:rPr>
          <w:lang w:val="el-GR"/>
        </w:rPr>
        <w:t xml:space="preserve">, επιπλέον η μελέτη </w:t>
      </w:r>
      <w:r w:rsidRPr="009E4E09">
        <w:t>NCCTG</w:t>
      </w:r>
      <w:r w:rsidRPr="009E4E09">
        <w:rPr>
          <w:lang w:val="el-GR"/>
        </w:rPr>
        <w:t xml:space="preserve"> </w:t>
      </w:r>
      <w:r w:rsidRPr="009E4E09">
        <w:t>N</w:t>
      </w:r>
      <w:r w:rsidRPr="009E4E09">
        <w:rPr>
          <w:lang w:val="el-GR"/>
        </w:rPr>
        <w:t xml:space="preserve">9831 διερεύνησε επίσης την προσθήκη </w:t>
      </w:r>
      <w:r w:rsidRPr="009E4E09">
        <w:t>Herceptin</w:t>
      </w:r>
      <w:r w:rsidRPr="009E4E09">
        <w:rPr>
          <w:lang w:val="el-GR"/>
        </w:rPr>
        <w:t xml:space="preserve"> διαδοχικά με τη χημειοθεραπεία </w:t>
      </w:r>
      <w:r w:rsidRPr="009E4E09">
        <w:t>AC</w:t>
      </w:r>
      <w:r w:rsidRPr="009E4E09">
        <w:rPr>
          <w:lang w:val="el-GR"/>
        </w:rPr>
        <w:t>→</w:t>
      </w:r>
      <w:r w:rsidRPr="009E4E09">
        <w:t>P</w:t>
      </w:r>
      <w:r w:rsidRPr="009E4E09">
        <w:rPr>
          <w:lang w:val="el-GR"/>
        </w:rPr>
        <w:t xml:space="preserve"> σε ασθενείς με </w:t>
      </w:r>
      <w:r w:rsidRPr="009E4E09">
        <w:t>HER</w:t>
      </w:r>
      <w:r w:rsidRPr="009E4E09">
        <w:rPr>
          <w:lang w:val="el-GR"/>
        </w:rPr>
        <w:t>2 θετικό πρώιμο καρκίνο του μαστού μετά από χειρουργική επέμβαση.</w:t>
      </w:r>
    </w:p>
    <w:p w14:paraId="16E4F71C" w14:textId="77777777" w:rsidR="00587D36" w:rsidRPr="009E4E09" w:rsidRDefault="00587D36" w:rsidP="00587D36">
      <w:pPr>
        <w:ind w:left="567" w:hanging="567"/>
        <w:rPr>
          <w:szCs w:val="22"/>
          <w:lang w:val="el-GR"/>
        </w:rPr>
      </w:pPr>
      <w:r w:rsidRPr="009E4E09">
        <w:rPr>
          <w:lang w:val="el-GR"/>
        </w:rPr>
        <w:t>-</w:t>
      </w:r>
      <w:r w:rsidRPr="009E4E09">
        <w:rPr>
          <w:lang w:val="el-GR"/>
        </w:rPr>
        <w:tab/>
        <w:t xml:space="preserve">Η μελέτη </w:t>
      </w:r>
      <w:r w:rsidRPr="009E4E09">
        <w:t>BCIRG</w:t>
      </w:r>
      <w:r w:rsidRPr="009E4E09">
        <w:rPr>
          <w:lang w:val="el-GR"/>
        </w:rPr>
        <w:t xml:space="preserve"> 006 σχεδιάστηκε για να διερευνήσει τη θεραπεία συνδυασμού </w:t>
      </w:r>
      <w:r w:rsidRPr="009E4E09">
        <w:t>Herceptin</w:t>
      </w:r>
      <w:r w:rsidRPr="009E4E09">
        <w:rPr>
          <w:lang w:val="el-GR"/>
        </w:rPr>
        <w:t xml:space="preserve"> με δοσεταξέλη είτε μετά από χημειοθεραπεία με </w:t>
      </w:r>
      <w:r w:rsidRPr="009E4E09">
        <w:t>AC</w:t>
      </w:r>
      <w:r w:rsidRPr="009E4E09">
        <w:rPr>
          <w:lang w:val="el-GR"/>
        </w:rPr>
        <w:t xml:space="preserve"> είτε σε συνδυασμό με δοσεταξέλη και καρβοπλατίνη σε ασθενείς με </w:t>
      </w:r>
      <w:r w:rsidRPr="009E4E09">
        <w:t>HER</w:t>
      </w:r>
      <w:r w:rsidRPr="009E4E09">
        <w:rPr>
          <w:lang w:val="el-GR"/>
        </w:rPr>
        <w:t>2 θετικό πρώιμο καρκίνο του μαστού μετά από χειρουργική επέμβαση.</w:t>
      </w:r>
    </w:p>
    <w:p w14:paraId="68E8B553" w14:textId="77777777" w:rsidR="00587D36" w:rsidRPr="009E4E09" w:rsidRDefault="00587D36" w:rsidP="00587D36">
      <w:pPr>
        <w:rPr>
          <w:lang w:val="el-GR"/>
        </w:rPr>
      </w:pPr>
    </w:p>
    <w:p w14:paraId="42812E48" w14:textId="77777777" w:rsidR="00587D36" w:rsidRPr="009E4E09" w:rsidRDefault="00587D36" w:rsidP="00587D36">
      <w:pPr>
        <w:rPr>
          <w:szCs w:val="22"/>
          <w:lang w:val="el-GR"/>
        </w:rPr>
      </w:pPr>
      <w:r w:rsidRPr="009E4E09">
        <w:rPr>
          <w:lang w:val="el-GR"/>
        </w:rPr>
        <w:t xml:space="preserve">Ο πρώιμος καρκίνος του μαστού στη μελέτη </w:t>
      </w:r>
      <w:r w:rsidRPr="009E4E09">
        <w:t>BO</w:t>
      </w:r>
      <w:r w:rsidRPr="009E4E09">
        <w:rPr>
          <w:lang w:val="el-GR"/>
        </w:rPr>
        <w:t>16348 περιορίστηκε σε εγχειρίσιμο, πρωτοπαθές, διηθητικό αδενοκαρκίνωμα του μαστού, με μασχαλιαίους αδένες θετικούς ή μασχαλιαίους αδένες αρνητικούς εάν οι όγκοι ήταν τουλάχιστον 1</w:t>
      </w:r>
      <w:r w:rsidRPr="009E4E09">
        <w:t> cm</w:t>
      </w:r>
      <w:r w:rsidRPr="009E4E09">
        <w:rPr>
          <w:lang w:val="el-GR"/>
        </w:rPr>
        <w:t xml:space="preserve"> σε διάμετρο.</w:t>
      </w:r>
    </w:p>
    <w:p w14:paraId="70D96708" w14:textId="77777777" w:rsidR="00587D36" w:rsidRPr="009E4E09" w:rsidRDefault="00587D36" w:rsidP="00587D36">
      <w:pPr>
        <w:rPr>
          <w:szCs w:val="22"/>
          <w:lang w:val="el-GR"/>
        </w:rPr>
      </w:pPr>
    </w:p>
    <w:p w14:paraId="5F5286CE" w14:textId="7398C10D" w:rsidR="00587D36" w:rsidRPr="009E4E09" w:rsidRDefault="00587D36" w:rsidP="00587D36">
      <w:pPr>
        <w:rPr>
          <w:szCs w:val="22"/>
          <w:lang w:val="el-GR"/>
        </w:rPr>
      </w:pPr>
      <w:r w:rsidRPr="009E4E09">
        <w:rPr>
          <w:lang w:val="el-GR"/>
        </w:rPr>
        <w:t xml:space="preserve">Στην κοινή ανάλυση των μελετών </w:t>
      </w:r>
      <w:r w:rsidRPr="009E4E09">
        <w:t>NSAPB</w:t>
      </w:r>
      <w:r w:rsidRPr="009E4E09">
        <w:rPr>
          <w:lang w:val="el-GR"/>
        </w:rPr>
        <w:t xml:space="preserve"> </w:t>
      </w:r>
      <w:r w:rsidRPr="009E4E09">
        <w:t>B</w:t>
      </w:r>
      <w:r w:rsidRPr="009E4E09">
        <w:rPr>
          <w:lang w:val="el-GR"/>
        </w:rPr>
        <w:t xml:space="preserve">-31 και </w:t>
      </w:r>
      <w:r w:rsidRPr="009E4E09">
        <w:t>NCCTG</w:t>
      </w:r>
      <w:r w:rsidRPr="009E4E09">
        <w:rPr>
          <w:lang w:val="el-GR"/>
        </w:rPr>
        <w:t xml:space="preserve"> </w:t>
      </w:r>
      <w:r w:rsidRPr="009E4E09">
        <w:t>N</w:t>
      </w:r>
      <w:r w:rsidRPr="009E4E09">
        <w:rPr>
          <w:lang w:val="el-GR"/>
        </w:rPr>
        <w:t xml:space="preserve">9831, ο πρώιμος καρκίνος του μαστού περιοριζόταν σε γυναίκες με χειρουργήσιμο καρκίνο του μαστού σε υψηλό κίνδυνο, που ορίζεται ως </w:t>
      </w:r>
      <w:r w:rsidRPr="009E4E09">
        <w:t>HER</w:t>
      </w:r>
      <w:r w:rsidRPr="009E4E09">
        <w:rPr>
          <w:lang w:val="el-GR"/>
        </w:rPr>
        <w:t xml:space="preserve">2-θετικό και θετικούς μασχαλιαίους λεμφαδένες ή </w:t>
      </w:r>
      <w:r w:rsidRPr="009E4E09">
        <w:t>HER</w:t>
      </w:r>
      <w:r w:rsidRPr="009E4E09">
        <w:rPr>
          <w:lang w:val="el-GR"/>
        </w:rPr>
        <w:t>2 θετικό και αρνητικούς λεμφαδένες με χαρακτηριστικά υψηλής επικινδυνότητας (μέγεθος όγκου&gt;1</w:t>
      </w:r>
      <w:r w:rsidRPr="009E4E09">
        <w:t> cm</w:t>
      </w:r>
      <w:r w:rsidRPr="009E4E09">
        <w:rPr>
          <w:lang w:val="el-GR"/>
        </w:rPr>
        <w:t xml:space="preserve"> και υποδοχείς οιστρογόνου αρνητικούς ή όγκος μεγέθους&gt; 2</w:t>
      </w:r>
      <w:r w:rsidRPr="009E4E09">
        <w:t> cm</w:t>
      </w:r>
      <w:r w:rsidRPr="009E4E09">
        <w:rPr>
          <w:lang w:val="el-GR"/>
        </w:rPr>
        <w:t>, ανεξάρτητα από την ορμονική κατάσταση).</w:t>
      </w:r>
    </w:p>
    <w:p w14:paraId="7C0A7210" w14:textId="77777777" w:rsidR="00587D36" w:rsidRPr="009E4E09" w:rsidRDefault="00587D36" w:rsidP="00587D36">
      <w:pPr>
        <w:rPr>
          <w:szCs w:val="22"/>
          <w:lang w:val="el-GR"/>
        </w:rPr>
      </w:pPr>
    </w:p>
    <w:p w14:paraId="37C6B8DD" w14:textId="463315B2" w:rsidR="00587D36" w:rsidRPr="009E4E09" w:rsidRDefault="00587D36" w:rsidP="00587D36">
      <w:pPr>
        <w:rPr>
          <w:szCs w:val="22"/>
          <w:lang w:val="el-GR"/>
        </w:rPr>
      </w:pPr>
      <w:r w:rsidRPr="009E4E09">
        <w:rPr>
          <w:lang w:val="el-GR"/>
        </w:rPr>
        <w:t xml:space="preserve">Στη μελέτη </w:t>
      </w:r>
      <w:r w:rsidRPr="009E4E09">
        <w:t>BCIRG</w:t>
      </w:r>
      <w:r w:rsidRPr="009E4E09">
        <w:rPr>
          <w:lang w:val="el-GR"/>
        </w:rPr>
        <w:t xml:space="preserve"> 006, ο ΗΕ</w:t>
      </w:r>
      <w:r w:rsidRPr="009E4E09">
        <w:t>R</w:t>
      </w:r>
      <w:r w:rsidRPr="009E4E09">
        <w:rPr>
          <w:lang w:val="el-GR"/>
        </w:rPr>
        <w:t>2 θετικός, πρώιμος καρκίνος του μαστού ορίσθηκε ως είτε θετικοί λεμφαδένες ή υψηλού κινδύνου ασθενείς με αρνητικούς αδένες χωρίς τη συμμετοχή (</w:t>
      </w:r>
      <w:proofErr w:type="spellStart"/>
      <w:r w:rsidRPr="009E4E09">
        <w:t>pN</w:t>
      </w:r>
      <w:proofErr w:type="spellEnd"/>
      <w:r w:rsidRPr="009E4E09">
        <w:rPr>
          <w:lang w:val="el-GR"/>
        </w:rPr>
        <w:t xml:space="preserve">0) των λεμφαδένων, και τουλάχιστον 1 από τους ακόλουθους παράγοντες: μέγεθος όγκου μεγαλύτερο από 2 </w:t>
      </w:r>
      <w:r w:rsidRPr="009E4E09">
        <w:t>cm</w:t>
      </w:r>
      <w:r w:rsidRPr="009E4E09">
        <w:rPr>
          <w:lang w:val="el-GR"/>
        </w:rPr>
        <w:t xml:space="preserve">, αρνητικοί οιστρογονικοί και προγεστερονικοί υποδοχείς, βαθμός ιστολογικής διαφοροποίησης ή/και βαθμός διαφοροποίησης του πυρήνα 2-3, ή ηλικία &lt;35 ετών). </w:t>
      </w:r>
    </w:p>
    <w:p w14:paraId="5DAEC33C" w14:textId="77777777" w:rsidR="00587D36" w:rsidRPr="009E4E09" w:rsidRDefault="00587D36" w:rsidP="00587D36">
      <w:pPr>
        <w:rPr>
          <w:lang w:val="el-GR"/>
        </w:rPr>
      </w:pPr>
    </w:p>
    <w:p w14:paraId="1484C38B" w14:textId="77777777" w:rsidR="00587D36" w:rsidRPr="009E4E09" w:rsidRDefault="00587D36" w:rsidP="00587D36">
      <w:pPr>
        <w:keepNext/>
        <w:rPr>
          <w:lang w:val="el-GR"/>
        </w:rPr>
      </w:pPr>
      <w:r w:rsidRPr="009E4E09">
        <w:rPr>
          <w:lang w:val="el-GR"/>
        </w:rPr>
        <w:lastRenderedPageBreak/>
        <w:t xml:space="preserve">Τα αποτελέσματα της αποτελεσματικότητας από τη μελέτη </w:t>
      </w:r>
      <w:r w:rsidRPr="009E4E09">
        <w:t>BO</w:t>
      </w:r>
      <w:r w:rsidRPr="009E4E09">
        <w:rPr>
          <w:lang w:val="el-GR"/>
        </w:rPr>
        <w:t>16348 μετά από διάμεση παρακολούθηση 12 μηνών* και 8 ετών* συνοψίζονται στον πίνακα 5:</w:t>
      </w:r>
    </w:p>
    <w:p w14:paraId="444E70CE" w14:textId="77777777" w:rsidR="00587D36" w:rsidRPr="009E4E09" w:rsidRDefault="00587D36" w:rsidP="00587D36">
      <w:pPr>
        <w:keepNext/>
        <w:rPr>
          <w:lang w:val="el-GR"/>
        </w:rPr>
      </w:pPr>
    </w:p>
    <w:p w14:paraId="104A695A" w14:textId="77777777" w:rsidR="00587D36" w:rsidRPr="009E4E09" w:rsidRDefault="00587D36" w:rsidP="00587D36">
      <w:pPr>
        <w:keepNext/>
        <w:keepLines/>
        <w:rPr>
          <w:lang w:val="el-GR"/>
        </w:rPr>
      </w:pPr>
      <w:r w:rsidRPr="009E4E09">
        <w:rPr>
          <w:lang w:val="el-GR"/>
        </w:rPr>
        <w:t xml:space="preserve">Πίνακας 5: Αποτελέσματα σε σχέση με την αποτελεσματικότητα από τη μελέτη </w:t>
      </w:r>
      <w:r w:rsidRPr="009E4E09">
        <w:t>BO</w:t>
      </w:r>
      <w:r w:rsidRPr="009E4E09">
        <w:rPr>
          <w:lang w:val="el-GR"/>
        </w:rPr>
        <w:t>16348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587D36" w:rsidRPr="009E4E09" w14:paraId="3CF8F142" w14:textId="77777777" w:rsidTr="00877DE4">
        <w:trPr>
          <w:tblHeader/>
        </w:trPr>
        <w:tc>
          <w:tcPr>
            <w:tcW w:w="3227" w:type="dxa"/>
            <w:tcBorders>
              <w:top w:val="nil"/>
              <w:left w:val="nil"/>
              <w:bottom w:val="single" w:sz="4" w:space="0" w:color="auto"/>
            </w:tcBorders>
          </w:tcPr>
          <w:p w14:paraId="11B8655C" w14:textId="77777777" w:rsidR="00587D36" w:rsidRPr="009E4E09" w:rsidRDefault="00587D36" w:rsidP="00877DE4">
            <w:pPr>
              <w:keepNext/>
              <w:keepLines/>
              <w:rPr>
                <w:lang w:val="el-GR"/>
              </w:rPr>
            </w:pPr>
          </w:p>
        </w:tc>
        <w:tc>
          <w:tcPr>
            <w:tcW w:w="3118" w:type="dxa"/>
            <w:gridSpan w:val="2"/>
            <w:tcBorders>
              <w:bottom w:val="single" w:sz="4" w:space="0" w:color="auto"/>
            </w:tcBorders>
          </w:tcPr>
          <w:p w14:paraId="6A152EB8" w14:textId="77777777" w:rsidR="00587D36" w:rsidRPr="009E4E09" w:rsidRDefault="00587D36" w:rsidP="00877DE4">
            <w:pPr>
              <w:keepNext/>
              <w:keepLines/>
            </w:pPr>
            <w:proofErr w:type="spellStart"/>
            <w:r w:rsidRPr="009E4E09">
              <w:t>Διάμεση</w:t>
            </w:r>
            <w:proofErr w:type="spellEnd"/>
            <w:r w:rsidRPr="009E4E09">
              <w:t xml:space="preserve"> παρα</w:t>
            </w:r>
            <w:proofErr w:type="spellStart"/>
            <w:r w:rsidRPr="009E4E09">
              <w:t>κολούθηση</w:t>
            </w:r>
            <w:proofErr w:type="spellEnd"/>
            <w:r w:rsidRPr="009E4E09">
              <w:br/>
              <w:t>12 </w:t>
            </w:r>
            <w:proofErr w:type="spellStart"/>
            <w:r w:rsidRPr="009E4E09">
              <w:t>μηνών</w:t>
            </w:r>
            <w:proofErr w:type="spellEnd"/>
          </w:p>
        </w:tc>
        <w:tc>
          <w:tcPr>
            <w:tcW w:w="3119" w:type="dxa"/>
            <w:gridSpan w:val="2"/>
            <w:tcBorders>
              <w:bottom w:val="single" w:sz="4" w:space="0" w:color="auto"/>
            </w:tcBorders>
          </w:tcPr>
          <w:p w14:paraId="49AE40CE" w14:textId="77777777" w:rsidR="00587D36" w:rsidRPr="009E4E09" w:rsidRDefault="00587D36" w:rsidP="00877DE4">
            <w:pPr>
              <w:keepNext/>
              <w:keepLines/>
            </w:pPr>
            <w:proofErr w:type="spellStart"/>
            <w:r w:rsidRPr="009E4E09">
              <w:t>Διάμεση</w:t>
            </w:r>
            <w:proofErr w:type="spellEnd"/>
            <w:r w:rsidRPr="009E4E09">
              <w:t xml:space="preserve"> παρα</w:t>
            </w:r>
            <w:proofErr w:type="spellStart"/>
            <w:r w:rsidRPr="009E4E09">
              <w:t>κολούθηση</w:t>
            </w:r>
            <w:proofErr w:type="spellEnd"/>
            <w:r w:rsidRPr="009E4E09">
              <w:br/>
              <w:t>8 </w:t>
            </w:r>
            <w:proofErr w:type="spellStart"/>
            <w:r w:rsidRPr="009E4E09">
              <w:t>ετών</w:t>
            </w:r>
            <w:proofErr w:type="spellEnd"/>
          </w:p>
        </w:tc>
      </w:tr>
      <w:tr w:rsidR="00587D36" w:rsidRPr="009E4E09" w14:paraId="1F856616" w14:textId="77777777" w:rsidTr="00877DE4">
        <w:trPr>
          <w:tblHeader/>
        </w:trPr>
        <w:tc>
          <w:tcPr>
            <w:tcW w:w="3227" w:type="dxa"/>
            <w:tcBorders>
              <w:bottom w:val="single" w:sz="4" w:space="0" w:color="auto"/>
            </w:tcBorders>
          </w:tcPr>
          <w:p w14:paraId="354C4353" w14:textId="77777777" w:rsidR="00587D36" w:rsidRPr="009E4E09" w:rsidRDefault="00587D36" w:rsidP="00877DE4">
            <w:pPr>
              <w:keepNext/>
              <w:keepLines/>
            </w:pPr>
            <w:r w:rsidRPr="009E4E09">
              <w:t>Πα</w:t>
            </w:r>
            <w:proofErr w:type="spellStart"/>
            <w:r w:rsidRPr="009E4E09">
              <w:t>ράμετρος</w:t>
            </w:r>
            <w:proofErr w:type="spellEnd"/>
          </w:p>
        </w:tc>
        <w:tc>
          <w:tcPr>
            <w:tcW w:w="1559" w:type="dxa"/>
            <w:tcBorders>
              <w:bottom w:val="single" w:sz="4" w:space="0" w:color="auto"/>
            </w:tcBorders>
          </w:tcPr>
          <w:p w14:paraId="49BF9288" w14:textId="77777777" w:rsidR="00587D36" w:rsidRPr="009E4E09" w:rsidRDefault="00587D36" w:rsidP="00877DE4">
            <w:pPr>
              <w:keepNext/>
              <w:keepLines/>
            </w:pPr>
            <w:r w:rsidRPr="009E4E09">
              <w:t>Παρα</w:t>
            </w:r>
            <w:proofErr w:type="spellStart"/>
            <w:r w:rsidRPr="009E4E09">
              <w:t>τήρηση</w:t>
            </w:r>
            <w:proofErr w:type="spellEnd"/>
          </w:p>
          <w:p w14:paraId="55653AE7" w14:textId="77777777" w:rsidR="00587D36" w:rsidRPr="009E4E09" w:rsidRDefault="00587D36" w:rsidP="00877DE4">
            <w:pPr>
              <w:keepNext/>
              <w:keepLines/>
            </w:pPr>
            <w:r w:rsidRPr="009E4E09">
              <w:t>Ν=1.693</w:t>
            </w:r>
          </w:p>
        </w:tc>
        <w:tc>
          <w:tcPr>
            <w:tcW w:w="1559" w:type="dxa"/>
            <w:tcBorders>
              <w:bottom w:val="single" w:sz="4" w:space="0" w:color="auto"/>
            </w:tcBorders>
          </w:tcPr>
          <w:p w14:paraId="2791A568" w14:textId="77777777" w:rsidR="00587D36" w:rsidRPr="009E4E09" w:rsidRDefault="00587D36" w:rsidP="00877DE4">
            <w:pPr>
              <w:keepNext/>
              <w:keepLines/>
              <w:rPr>
                <w:lang w:val="el-GR"/>
              </w:rPr>
            </w:pPr>
            <w:r w:rsidRPr="009E4E09">
              <w:t>Herceptin</w:t>
            </w:r>
            <w:r w:rsidRPr="009E4E09">
              <w:br/>
              <w:t>1 </w:t>
            </w:r>
            <w:r w:rsidRPr="009E4E09">
              <w:rPr>
                <w:lang w:val="el-GR"/>
              </w:rPr>
              <w:t>έτος</w:t>
            </w:r>
          </w:p>
          <w:p w14:paraId="1983596E" w14:textId="77777777" w:rsidR="00587D36" w:rsidRPr="009E4E09" w:rsidRDefault="00587D36" w:rsidP="00877DE4">
            <w:pPr>
              <w:keepNext/>
              <w:keepLines/>
            </w:pPr>
            <w:r w:rsidRPr="009E4E09">
              <w:t>N = 1.693</w:t>
            </w:r>
          </w:p>
        </w:tc>
        <w:tc>
          <w:tcPr>
            <w:tcW w:w="1560" w:type="dxa"/>
            <w:tcBorders>
              <w:bottom w:val="single" w:sz="4" w:space="0" w:color="auto"/>
            </w:tcBorders>
          </w:tcPr>
          <w:p w14:paraId="5F0A91D9" w14:textId="77777777" w:rsidR="00587D36" w:rsidRPr="009E4E09" w:rsidRDefault="00587D36" w:rsidP="00877DE4">
            <w:pPr>
              <w:keepNext/>
              <w:keepLines/>
            </w:pPr>
            <w:r w:rsidRPr="009E4E09">
              <w:t>Παρα</w:t>
            </w:r>
            <w:proofErr w:type="spellStart"/>
            <w:r w:rsidRPr="009E4E09">
              <w:t>τήρηση</w:t>
            </w:r>
            <w:proofErr w:type="spellEnd"/>
            <w:r w:rsidRPr="009E4E09">
              <w:br/>
              <w:t>N= 1.697***</w:t>
            </w:r>
          </w:p>
        </w:tc>
        <w:tc>
          <w:tcPr>
            <w:tcW w:w="1559" w:type="dxa"/>
            <w:tcBorders>
              <w:bottom w:val="single" w:sz="4" w:space="0" w:color="auto"/>
            </w:tcBorders>
          </w:tcPr>
          <w:p w14:paraId="338A1736" w14:textId="77777777" w:rsidR="00587D36" w:rsidRPr="009E4E09" w:rsidRDefault="00587D36" w:rsidP="00877DE4">
            <w:pPr>
              <w:keepNext/>
              <w:keepLines/>
              <w:rPr>
                <w:lang w:val="el-GR"/>
              </w:rPr>
            </w:pPr>
            <w:r w:rsidRPr="009E4E09">
              <w:t>Herceptin</w:t>
            </w:r>
            <w:r w:rsidRPr="009E4E09">
              <w:br/>
              <w:t>1 </w:t>
            </w:r>
            <w:r w:rsidRPr="009E4E09">
              <w:rPr>
                <w:lang w:val="el-GR"/>
              </w:rPr>
              <w:t>έτος</w:t>
            </w:r>
          </w:p>
          <w:p w14:paraId="53A9433D" w14:textId="77777777" w:rsidR="00587D36" w:rsidRPr="009E4E09" w:rsidRDefault="00587D36" w:rsidP="00877DE4">
            <w:pPr>
              <w:keepNext/>
              <w:keepLines/>
            </w:pPr>
            <w:r w:rsidRPr="009E4E09">
              <w:t>N = 1.702***</w:t>
            </w:r>
          </w:p>
        </w:tc>
      </w:tr>
      <w:tr w:rsidR="00587D36" w:rsidRPr="009E4E09" w14:paraId="5C637876" w14:textId="77777777" w:rsidTr="00877DE4">
        <w:tc>
          <w:tcPr>
            <w:tcW w:w="3227" w:type="dxa"/>
            <w:tcBorders>
              <w:bottom w:val="nil"/>
            </w:tcBorders>
          </w:tcPr>
          <w:p w14:paraId="5BAA152F" w14:textId="77777777" w:rsidR="00587D36" w:rsidRPr="009E4E09" w:rsidRDefault="00587D36" w:rsidP="00877DE4">
            <w:pPr>
              <w:keepNext/>
              <w:keepLines/>
            </w:pPr>
            <w:r w:rsidRPr="009E4E09">
              <w:t>Επιβ</w:t>
            </w:r>
            <w:proofErr w:type="spellStart"/>
            <w:r w:rsidRPr="009E4E09">
              <w:t>ίωση</w:t>
            </w:r>
            <w:proofErr w:type="spellEnd"/>
            <w:r w:rsidRPr="009E4E09">
              <w:t xml:space="preserve"> </w:t>
            </w:r>
            <w:proofErr w:type="spellStart"/>
            <w:r w:rsidRPr="009E4E09">
              <w:t>ελεύθερη</w:t>
            </w:r>
            <w:proofErr w:type="spellEnd"/>
            <w:r w:rsidRPr="009E4E09">
              <w:t xml:space="preserve"> </w:t>
            </w:r>
            <w:proofErr w:type="spellStart"/>
            <w:r w:rsidRPr="009E4E09">
              <w:t>νόσου</w:t>
            </w:r>
            <w:proofErr w:type="spellEnd"/>
          </w:p>
        </w:tc>
        <w:tc>
          <w:tcPr>
            <w:tcW w:w="1559" w:type="dxa"/>
            <w:tcBorders>
              <w:bottom w:val="nil"/>
              <w:right w:val="nil"/>
            </w:tcBorders>
          </w:tcPr>
          <w:p w14:paraId="26FB98F2" w14:textId="77777777" w:rsidR="00587D36" w:rsidRPr="009E4E09" w:rsidRDefault="00587D36" w:rsidP="00877DE4">
            <w:pPr>
              <w:keepNext/>
              <w:keepLines/>
            </w:pPr>
          </w:p>
        </w:tc>
        <w:tc>
          <w:tcPr>
            <w:tcW w:w="1559" w:type="dxa"/>
            <w:tcBorders>
              <w:left w:val="nil"/>
              <w:bottom w:val="nil"/>
            </w:tcBorders>
          </w:tcPr>
          <w:p w14:paraId="1D2752D5" w14:textId="77777777" w:rsidR="00587D36" w:rsidRPr="009E4E09" w:rsidRDefault="00587D36" w:rsidP="00877DE4">
            <w:pPr>
              <w:keepNext/>
              <w:keepLines/>
            </w:pPr>
          </w:p>
        </w:tc>
        <w:tc>
          <w:tcPr>
            <w:tcW w:w="1560" w:type="dxa"/>
            <w:tcBorders>
              <w:bottom w:val="nil"/>
              <w:right w:val="nil"/>
            </w:tcBorders>
          </w:tcPr>
          <w:p w14:paraId="08A183D5" w14:textId="77777777" w:rsidR="00587D36" w:rsidRPr="009E4E09" w:rsidRDefault="00587D36" w:rsidP="00877DE4">
            <w:pPr>
              <w:keepNext/>
              <w:keepLines/>
            </w:pPr>
          </w:p>
        </w:tc>
        <w:tc>
          <w:tcPr>
            <w:tcW w:w="1559" w:type="dxa"/>
            <w:tcBorders>
              <w:left w:val="nil"/>
              <w:bottom w:val="nil"/>
            </w:tcBorders>
          </w:tcPr>
          <w:p w14:paraId="374B3CAD" w14:textId="77777777" w:rsidR="00587D36" w:rsidRPr="009E4E09" w:rsidRDefault="00587D36" w:rsidP="00877DE4">
            <w:pPr>
              <w:keepNext/>
              <w:keepLines/>
            </w:pPr>
          </w:p>
        </w:tc>
      </w:tr>
      <w:tr w:rsidR="00587D36" w:rsidRPr="009E4E09" w14:paraId="4D4024CC" w14:textId="77777777" w:rsidTr="00877DE4">
        <w:tc>
          <w:tcPr>
            <w:tcW w:w="3227" w:type="dxa"/>
            <w:tcBorders>
              <w:top w:val="nil"/>
              <w:bottom w:val="nil"/>
            </w:tcBorders>
          </w:tcPr>
          <w:p w14:paraId="6F1128DF" w14:textId="77777777" w:rsidR="00587D36" w:rsidRPr="009E4E09" w:rsidRDefault="00587D36" w:rsidP="00877DE4">
            <w:pPr>
              <w:keepNext/>
              <w:keepLines/>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με</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0059E355" w14:textId="77777777" w:rsidR="00587D36" w:rsidRPr="009E4E09" w:rsidRDefault="00587D36" w:rsidP="00877DE4">
            <w:pPr>
              <w:keepNext/>
              <w:keepLines/>
            </w:pPr>
            <w:r w:rsidRPr="009E4E09">
              <w:t>219 (12,9 %)</w:t>
            </w:r>
          </w:p>
        </w:tc>
        <w:tc>
          <w:tcPr>
            <w:tcW w:w="1559" w:type="dxa"/>
            <w:tcBorders>
              <w:top w:val="nil"/>
              <w:left w:val="nil"/>
              <w:bottom w:val="nil"/>
            </w:tcBorders>
          </w:tcPr>
          <w:p w14:paraId="1372F226" w14:textId="77777777" w:rsidR="00587D36" w:rsidRPr="009E4E09" w:rsidRDefault="00587D36" w:rsidP="00877DE4">
            <w:pPr>
              <w:keepNext/>
              <w:keepLines/>
            </w:pPr>
            <w:r w:rsidRPr="009E4E09">
              <w:t>127 (7,5 %)</w:t>
            </w:r>
          </w:p>
        </w:tc>
        <w:tc>
          <w:tcPr>
            <w:tcW w:w="1560" w:type="dxa"/>
            <w:tcBorders>
              <w:top w:val="nil"/>
              <w:bottom w:val="nil"/>
              <w:right w:val="nil"/>
            </w:tcBorders>
          </w:tcPr>
          <w:p w14:paraId="3BC04D1C" w14:textId="77777777" w:rsidR="00587D36" w:rsidRPr="009E4E09" w:rsidRDefault="00587D36" w:rsidP="00877DE4">
            <w:pPr>
              <w:keepNext/>
              <w:keepLines/>
            </w:pPr>
            <w:r w:rsidRPr="009E4E09">
              <w:t>570 (33,6 %)</w:t>
            </w:r>
          </w:p>
        </w:tc>
        <w:tc>
          <w:tcPr>
            <w:tcW w:w="1559" w:type="dxa"/>
            <w:tcBorders>
              <w:top w:val="nil"/>
              <w:left w:val="nil"/>
              <w:bottom w:val="nil"/>
            </w:tcBorders>
          </w:tcPr>
          <w:p w14:paraId="5B5B00F2" w14:textId="77777777" w:rsidR="00587D36" w:rsidRPr="009E4E09" w:rsidRDefault="00587D36" w:rsidP="00877DE4">
            <w:pPr>
              <w:keepNext/>
              <w:keepLines/>
            </w:pPr>
            <w:r w:rsidRPr="009E4E09">
              <w:t>471 (27,7 %)</w:t>
            </w:r>
          </w:p>
        </w:tc>
      </w:tr>
      <w:tr w:rsidR="00587D36" w:rsidRPr="009E4E09" w14:paraId="42264E9D" w14:textId="77777777" w:rsidTr="00877DE4">
        <w:tc>
          <w:tcPr>
            <w:tcW w:w="3227" w:type="dxa"/>
            <w:tcBorders>
              <w:top w:val="nil"/>
              <w:bottom w:val="nil"/>
            </w:tcBorders>
          </w:tcPr>
          <w:p w14:paraId="30D07AA1" w14:textId="77777777" w:rsidR="00587D36" w:rsidRPr="009E4E09" w:rsidRDefault="00587D36" w:rsidP="00877DE4">
            <w:pPr>
              <w:keepNext/>
              <w:keepLines/>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χωρίς</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48FD4822" w14:textId="77777777" w:rsidR="00587D36" w:rsidRPr="009E4E09" w:rsidRDefault="00587D36" w:rsidP="00877DE4">
            <w:pPr>
              <w:keepNext/>
              <w:keepLines/>
            </w:pPr>
            <w:r w:rsidRPr="009E4E09">
              <w:t>1474 (87,1 %)</w:t>
            </w:r>
          </w:p>
        </w:tc>
        <w:tc>
          <w:tcPr>
            <w:tcW w:w="1559" w:type="dxa"/>
            <w:tcBorders>
              <w:top w:val="nil"/>
              <w:left w:val="nil"/>
              <w:bottom w:val="nil"/>
            </w:tcBorders>
          </w:tcPr>
          <w:p w14:paraId="37C50B6E" w14:textId="77777777" w:rsidR="00587D36" w:rsidRPr="009E4E09" w:rsidRDefault="00587D36" w:rsidP="00877DE4">
            <w:pPr>
              <w:keepNext/>
              <w:keepLines/>
            </w:pPr>
            <w:r w:rsidRPr="009E4E09">
              <w:t>1566 (92,5 %)</w:t>
            </w:r>
          </w:p>
        </w:tc>
        <w:tc>
          <w:tcPr>
            <w:tcW w:w="1560" w:type="dxa"/>
            <w:tcBorders>
              <w:top w:val="nil"/>
              <w:bottom w:val="nil"/>
              <w:right w:val="nil"/>
            </w:tcBorders>
          </w:tcPr>
          <w:p w14:paraId="1D5454F4" w14:textId="77777777" w:rsidR="00587D36" w:rsidRPr="009E4E09" w:rsidRDefault="00587D36" w:rsidP="00877DE4">
            <w:pPr>
              <w:keepNext/>
              <w:keepLines/>
            </w:pPr>
            <w:r w:rsidRPr="009E4E09">
              <w:t>1127 (66,4 %)</w:t>
            </w:r>
          </w:p>
        </w:tc>
        <w:tc>
          <w:tcPr>
            <w:tcW w:w="1559" w:type="dxa"/>
            <w:tcBorders>
              <w:top w:val="nil"/>
              <w:left w:val="nil"/>
              <w:bottom w:val="nil"/>
            </w:tcBorders>
          </w:tcPr>
          <w:p w14:paraId="474BCDE3" w14:textId="77777777" w:rsidR="00587D36" w:rsidRPr="009E4E09" w:rsidRDefault="00587D36" w:rsidP="00877DE4">
            <w:pPr>
              <w:keepNext/>
              <w:keepLines/>
            </w:pPr>
            <w:r w:rsidRPr="009E4E09">
              <w:t>1231 (72,3 %)</w:t>
            </w:r>
          </w:p>
        </w:tc>
      </w:tr>
      <w:tr w:rsidR="00587D36" w:rsidRPr="009E4E09" w14:paraId="6EA06092" w14:textId="77777777" w:rsidTr="00877DE4">
        <w:tc>
          <w:tcPr>
            <w:tcW w:w="3227" w:type="dxa"/>
            <w:tcBorders>
              <w:top w:val="nil"/>
              <w:bottom w:val="nil"/>
            </w:tcBorders>
          </w:tcPr>
          <w:p w14:paraId="52A2AC02" w14:textId="77777777" w:rsidR="00587D36" w:rsidRPr="009E4E09" w:rsidRDefault="00587D36" w:rsidP="00877DE4">
            <w:pPr>
              <w:keepNext/>
              <w:keepLines/>
            </w:pPr>
            <w:proofErr w:type="spellStart"/>
            <w:r w:rsidRPr="009E4E09">
              <w:t>Τιμή</w:t>
            </w:r>
            <w:proofErr w:type="spellEnd"/>
            <w:r w:rsidRPr="009E4E09">
              <w:t xml:space="preserve"> P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nil"/>
              <w:right w:val="single" w:sz="4" w:space="0" w:color="auto"/>
            </w:tcBorders>
          </w:tcPr>
          <w:p w14:paraId="45ADB3CD" w14:textId="77777777" w:rsidR="00587D36" w:rsidRPr="009E4E09" w:rsidRDefault="00587D36" w:rsidP="00877DE4">
            <w:pPr>
              <w:keepNext/>
              <w:keepLines/>
            </w:pPr>
            <w:r w:rsidRPr="009E4E09">
              <w:t>&lt; 0,0001</w:t>
            </w:r>
          </w:p>
        </w:tc>
        <w:tc>
          <w:tcPr>
            <w:tcW w:w="3119" w:type="dxa"/>
            <w:gridSpan w:val="2"/>
            <w:tcBorders>
              <w:top w:val="nil"/>
              <w:left w:val="single" w:sz="4" w:space="0" w:color="auto"/>
              <w:bottom w:val="nil"/>
            </w:tcBorders>
          </w:tcPr>
          <w:p w14:paraId="33D7889B" w14:textId="77777777" w:rsidR="00587D36" w:rsidRPr="009E4E09" w:rsidRDefault="00587D36" w:rsidP="00877DE4">
            <w:pPr>
              <w:keepNext/>
              <w:keepLines/>
            </w:pPr>
            <w:r w:rsidRPr="009E4E09">
              <w:t>&lt; 0,0001</w:t>
            </w:r>
          </w:p>
        </w:tc>
      </w:tr>
      <w:tr w:rsidR="00587D36" w:rsidRPr="009E4E09" w14:paraId="00642FB7" w14:textId="77777777" w:rsidTr="00877DE4">
        <w:tc>
          <w:tcPr>
            <w:tcW w:w="3227" w:type="dxa"/>
            <w:tcBorders>
              <w:top w:val="nil"/>
              <w:bottom w:val="single" w:sz="4" w:space="0" w:color="auto"/>
            </w:tcBorders>
          </w:tcPr>
          <w:p w14:paraId="19A5BF12" w14:textId="77777777" w:rsidR="00587D36" w:rsidRPr="009E4E09" w:rsidRDefault="00587D36" w:rsidP="00877DE4">
            <w:pPr>
              <w:keepNext/>
              <w:keepLines/>
            </w:pPr>
            <w:proofErr w:type="spellStart"/>
            <w:r w:rsidRPr="009E4E09">
              <w:t>Λόγος</w:t>
            </w:r>
            <w:proofErr w:type="spellEnd"/>
            <w:r w:rsidRPr="009E4E09">
              <w:t xml:space="preserve"> επ</w:t>
            </w:r>
            <w:proofErr w:type="spellStart"/>
            <w:r w:rsidRPr="009E4E09">
              <w:t>ικινδυνότητ</w:t>
            </w:r>
            <w:proofErr w:type="spellEnd"/>
            <w:r w:rsidRPr="009E4E09">
              <w:t xml:space="preserve">ας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single" w:sz="4" w:space="0" w:color="auto"/>
              <w:right w:val="single" w:sz="4" w:space="0" w:color="auto"/>
            </w:tcBorders>
          </w:tcPr>
          <w:p w14:paraId="069FDD19" w14:textId="77777777" w:rsidR="00587D36" w:rsidRPr="009E4E09" w:rsidRDefault="00587D36" w:rsidP="00877DE4">
            <w:pPr>
              <w:keepNext/>
              <w:keepLines/>
            </w:pPr>
            <w:r w:rsidRPr="009E4E09">
              <w:t>0,54</w:t>
            </w:r>
          </w:p>
        </w:tc>
        <w:tc>
          <w:tcPr>
            <w:tcW w:w="3119" w:type="dxa"/>
            <w:gridSpan w:val="2"/>
            <w:tcBorders>
              <w:top w:val="nil"/>
              <w:left w:val="single" w:sz="4" w:space="0" w:color="auto"/>
              <w:bottom w:val="single" w:sz="4" w:space="0" w:color="auto"/>
            </w:tcBorders>
          </w:tcPr>
          <w:p w14:paraId="3DF1CD77" w14:textId="77777777" w:rsidR="00587D36" w:rsidRPr="009E4E09" w:rsidRDefault="00587D36" w:rsidP="00877DE4">
            <w:pPr>
              <w:keepNext/>
              <w:keepLines/>
            </w:pPr>
            <w:r w:rsidRPr="009E4E09">
              <w:t>0,76</w:t>
            </w:r>
          </w:p>
        </w:tc>
      </w:tr>
      <w:tr w:rsidR="00587D36" w:rsidRPr="009E4E09" w14:paraId="430448B0" w14:textId="77777777" w:rsidTr="00877DE4">
        <w:tc>
          <w:tcPr>
            <w:tcW w:w="3227" w:type="dxa"/>
            <w:tcBorders>
              <w:bottom w:val="nil"/>
            </w:tcBorders>
          </w:tcPr>
          <w:p w14:paraId="1E873F06" w14:textId="77777777" w:rsidR="00587D36" w:rsidRPr="009E4E09" w:rsidRDefault="00587D36" w:rsidP="00877DE4">
            <w:pPr>
              <w:keepNext/>
              <w:keepLines/>
            </w:pPr>
            <w:r w:rsidRPr="009E4E09">
              <w:t>Επιβ</w:t>
            </w:r>
            <w:proofErr w:type="spellStart"/>
            <w:r w:rsidRPr="009E4E09">
              <w:t>ίωση</w:t>
            </w:r>
            <w:proofErr w:type="spellEnd"/>
            <w:r w:rsidRPr="009E4E09">
              <w:t xml:space="preserve"> </w:t>
            </w:r>
            <w:proofErr w:type="spellStart"/>
            <w:r w:rsidRPr="009E4E09">
              <w:t>ελεύθερη</w:t>
            </w:r>
            <w:proofErr w:type="spellEnd"/>
            <w:r w:rsidRPr="009E4E09">
              <w:t xml:space="preserve"> υπ</w:t>
            </w:r>
            <w:proofErr w:type="spellStart"/>
            <w:r w:rsidRPr="009E4E09">
              <w:t>οτρο</w:t>
            </w:r>
            <w:proofErr w:type="spellEnd"/>
            <w:r w:rsidRPr="009E4E09">
              <w:t>πής</w:t>
            </w:r>
          </w:p>
        </w:tc>
        <w:tc>
          <w:tcPr>
            <w:tcW w:w="1559" w:type="dxa"/>
            <w:tcBorders>
              <w:bottom w:val="nil"/>
              <w:right w:val="nil"/>
            </w:tcBorders>
          </w:tcPr>
          <w:p w14:paraId="45897DDB" w14:textId="77777777" w:rsidR="00587D36" w:rsidRPr="009E4E09" w:rsidRDefault="00587D36" w:rsidP="00877DE4">
            <w:pPr>
              <w:keepNext/>
              <w:keepLines/>
            </w:pPr>
          </w:p>
        </w:tc>
        <w:tc>
          <w:tcPr>
            <w:tcW w:w="1559" w:type="dxa"/>
            <w:tcBorders>
              <w:left w:val="nil"/>
              <w:bottom w:val="nil"/>
            </w:tcBorders>
          </w:tcPr>
          <w:p w14:paraId="46AE1705" w14:textId="77777777" w:rsidR="00587D36" w:rsidRPr="009E4E09" w:rsidRDefault="00587D36" w:rsidP="00877DE4">
            <w:pPr>
              <w:keepNext/>
              <w:keepLines/>
            </w:pPr>
          </w:p>
        </w:tc>
        <w:tc>
          <w:tcPr>
            <w:tcW w:w="1560" w:type="dxa"/>
            <w:tcBorders>
              <w:bottom w:val="nil"/>
              <w:right w:val="nil"/>
            </w:tcBorders>
          </w:tcPr>
          <w:p w14:paraId="1FB5FA34" w14:textId="77777777" w:rsidR="00587D36" w:rsidRPr="009E4E09" w:rsidRDefault="00587D36" w:rsidP="00877DE4">
            <w:pPr>
              <w:keepNext/>
              <w:keepLines/>
            </w:pPr>
          </w:p>
        </w:tc>
        <w:tc>
          <w:tcPr>
            <w:tcW w:w="1559" w:type="dxa"/>
            <w:tcBorders>
              <w:left w:val="nil"/>
              <w:bottom w:val="nil"/>
            </w:tcBorders>
          </w:tcPr>
          <w:p w14:paraId="234C5923" w14:textId="77777777" w:rsidR="00587D36" w:rsidRPr="009E4E09" w:rsidRDefault="00587D36" w:rsidP="00877DE4">
            <w:pPr>
              <w:keepNext/>
              <w:keepLines/>
            </w:pPr>
          </w:p>
        </w:tc>
      </w:tr>
      <w:tr w:rsidR="00587D36" w:rsidRPr="009E4E09" w14:paraId="5729CF1E" w14:textId="77777777" w:rsidTr="00877DE4">
        <w:tc>
          <w:tcPr>
            <w:tcW w:w="3227" w:type="dxa"/>
            <w:tcBorders>
              <w:top w:val="nil"/>
              <w:bottom w:val="nil"/>
            </w:tcBorders>
          </w:tcPr>
          <w:p w14:paraId="166571E4" w14:textId="77777777" w:rsidR="00587D36" w:rsidRPr="009E4E09" w:rsidRDefault="00587D36" w:rsidP="00877DE4">
            <w:pPr>
              <w:keepNext/>
              <w:keepLines/>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με</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4CCEE529" w14:textId="77777777" w:rsidR="00587D36" w:rsidRPr="009E4E09" w:rsidRDefault="00587D36" w:rsidP="00877DE4">
            <w:pPr>
              <w:keepNext/>
              <w:keepLines/>
            </w:pPr>
            <w:r w:rsidRPr="009E4E09">
              <w:t>208 (12,3 %)</w:t>
            </w:r>
          </w:p>
        </w:tc>
        <w:tc>
          <w:tcPr>
            <w:tcW w:w="1559" w:type="dxa"/>
            <w:tcBorders>
              <w:top w:val="nil"/>
              <w:left w:val="nil"/>
              <w:bottom w:val="nil"/>
            </w:tcBorders>
          </w:tcPr>
          <w:p w14:paraId="383A2B9D" w14:textId="77777777" w:rsidR="00587D36" w:rsidRPr="009E4E09" w:rsidRDefault="00587D36" w:rsidP="00877DE4">
            <w:pPr>
              <w:keepNext/>
              <w:keepLines/>
            </w:pPr>
            <w:r w:rsidRPr="009E4E09">
              <w:t>113 (6,7 %)</w:t>
            </w:r>
          </w:p>
        </w:tc>
        <w:tc>
          <w:tcPr>
            <w:tcW w:w="1560" w:type="dxa"/>
            <w:tcBorders>
              <w:top w:val="nil"/>
              <w:bottom w:val="nil"/>
              <w:right w:val="nil"/>
            </w:tcBorders>
          </w:tcPr>
          <w:p w14:paraId="2AA7F815" w14:textId="77777777" w:rsidR="00587D36" w:rsidRPr="009E4E09" w:rsidRDefault="00587D36" w:rsidP="00877DE4">
            <w:pPr>
              <w:keepNext/>
              <w:keepLines/>
            </w:pPr>
            <w:r w:rsidRPr="009E4E09">
              <w:t>506 (29,8 %)</w:t>
            </w:r>
          </w:p>
        </w:tc>
        <w:tc>
          <w:tcPr>
            <w:tcW w:w="1559" w:type="dxa"/>
            <w:tcBorders>
              <w:top w:val="nil"/>
              <w:left w:val="nil"/>
              <w:bottom w:val="nil"/>
            </w:tcBorders>
          </w:tcPr>
          <w:p w14:paraId="08E51380" w14:textId="77777777" w:rsidR="00587D36" w:rsidRPr="009E4E09" w:rsidRDefault="00587D36" w:rsidP="00877DE4">
            <w:pPr>
              <w:keepNext/>
              <w:keepLines/>
            </w:pPr>
            <w:r w:rsidRPr="009E4E09">
              <w:t>399 (23,4 %)</w:t>
            </w:r>
          </w:p>
        </w:tc>
      </w:tr>
      <w:tr w:rsidR="00587D36" w:rsidRPr="009E4E09" w14:paraId="3406A587" w14:textId="77777777" w:rsidTr="00877DE4">
        <w:tc>
          <w:tcPr>
            <w:tcW w:w="3227" w:type="dxa"/>
            <w:tcBorders>
              <w:top w:val="nil"/>
              <w:bottom w:val="nil"/>
            </w:tcBorders>
          </w:tcPr>
          <w:p w14:paraId="79FBA5E2" w14:textId="77777777" w:rsidR="00587D36" w:rsidRPr="009E4E09" w:rsidRDefault="00587D36" w:rsidP="00877DE4">
            <w:pPr>
              <w:keepNext/>
              <w:keepLines/>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χωρίς</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4617D632" w14:textId="77777777" w:rsidR="00587D36" w:rsidRPr="009E4E09" w:rsidRDefault="00587D36" w:rsidP="00877DE4">
            <w:pPr>
              <w:keepNext/>
              <w:keepLines/>
            </w:pPr>
            <w:r w:rsidRPr="009E4E09">
              <w:t>1485 (87,7 %)</w:t>
            </w:r>
          </w:p>
        </w:tc>
        <w:tc>
          <w:tcPr>
            <w:tcW w:w="1559" w:type="dxa"/>
            <w:tcBorders>
              <w:top w:val="nil"/>
              <w:left w:val="nil"/>
              <w:bottom w:val="nil"/>
            </w:tcBorders>
          </w:tcPr>
          <w:p w14:paraId="1B812930" w14:textId="77777777" w:rsidR="00587D36" w:rsidRPr="009E4E09" w:rsidRDefault="00587D36" w:rsidP="00877DE4">
            <w:pPr>
              <w:keepNext/>
              <w:keepLines/>
            </w:pPr>
            <w:r w:rsidRPr="009E4E09">
              <w:t>1580 (93,3 %)</w:t>
            </w:r>
          </w:p>
        </w:tc>
        <w:tc>
          <w:tcPr>
            <w:tcW w:w="1560" w:type="dxa"/>
            <w:tcBorders>
              <w:top w:val="nil"/>
              <w:bottom w:val="nil"/>
              <w:right w:val="nil"/>
            </w:tcBorders>
          </w:tcPr>
          <w:p w14:paraId="4515D4ED" w14:textId="77777777" w:rsidR="00587D36" w:rsidRPr="009E4E09" w:rsidRDefault="00587D36" w:rsidP="00877DE4">
            <w:pPr>
              <w:keepNext/>
              <w:keepLines/>
            </w:pPr>
            <w:r w:rsidRPr="009E4E09">
              <w:t>1191 (70,2 %)</w:t>
            </w:r>
          </w:p>
        </w:tc>
        <w:tc>
          <w:tcPr>
            <w:tcW w:w="1559" w:type="dxa"/>
            <w:tcBorders>
              <w:top w:val="nil"/>
              <w:left w:val="nil"/>
              <w:bottom w:val="nil"/>
            </w:tcBorders>
          </w:tcPr>
          <w:p w14:paraId="719674AB" w14:textId="77777777" w:rsidR="00587D36" w:rsidRPr="009E4E09" w:rsidRDefault="00587D36" w:rsidP="00877DE4">
            <w:pPr>
              <w:keepNext/>
              <w:keepLines/>
            </w:pPr>
            <w:r w:rsidRPr="009E4E09">
              <w:t>1303 (76,6 %)</w:t>
            </w:r>
          </w:p>
        </w:tc>
      </w:tr>
      <w:tr w:rsidR="00587D36" w:rsidRPr="009E4E09" w14:paraId="2A83F68C" w14:textId="77777777" w:rsidTr="00877DE4">
        <w:tc>
          <w:tcPr>
            <w:tcW w:w="3227" w:type="dxa"/>
            <w:tcBorders>
              <w:top w:val="nil"/>
              <w:bottom w:val="nil"/>
            </w:tcBorders>
          </w:tcPr>
          <w:p w14:paraId="7E090AF9" w14:textId="77777777" w:rsidR="00587D36" w:rsidRPr="009E4E09" w:rsidRDefault="00587D36" w:rsidP="00877DE4">
            <w:pPr>
              <w:keepNext/>
              <w:keepLines/>
            </w:pPr>
            <w:proofErr w:type="spellStart"/>
            <w:r w:rsidRPr="009E4E09">
              <w:t>Τιμή</w:t>
            </w:r>
            <w:proofErr w:type="spellEnd"/>
            <w:r w:rsidRPr="009E4E09">
              <w:t xml:space="preserve"> P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nil"/>
            </w:tcBorders>
          </w:tcPr>
          <w:p w14:paraId="3BF6F7FB" w14:textId="77777777" w:rsidR="00587D36" w:rsidRPr="009E4E09" w:rsidRDefault="00587D36" w:rsidP="00877DE4">
            <w:pPr>
              <w:keepNext/>
              <w:keepLines/>
            </w:pPr>
            <w:r w:rsidRPr="009E4E09">
              <w:t>&lt; 0,0001</w:t>
            </w:r>
          </w:p>
        </w:tc>
        <w:tc>
          <w:tcPr>
            <w:tcW w:w="3119" w:type="dxa"/>
            <w:gridSpan w:val="2"/>
            <w:tcBorders>
              <w:top w:val="nil"/>
              <w:bottom w:val="nil"/>
            </w:tcBorders>
          </w:tcPr>
          <w:p w14:paraId="0C94260A" w14:textId="77777777" w:rsidR="00587D36" w:rsidRPr="009E4E09" w:rsidRDefault="00587D36" w:rsidP="00877DE4">
            <w:pPr>
              <w:keepNext/>
              <w:keepLines/>
            </w:pPr>
            <w:r w:rsidRPr="009E4E09">
              <w:t>&lt; 0,0001</w:t>
            </w:r>
          </w:p>
        </w:tc>
      </w:tr>
      <w:tr w:rsidR="00587D36" w:rsidRPr="009E4E09" w14:paraId="1D74DB88" w14:textId="77777777" w:rsidTr="00877DE4">
        <w:tc>
          <w:tcPr>
            <w:tcW w:w="3227" w:type="dxa"/>
            <w:tcBorders>
              <w:top w:val="nil"/>
              <w:bottom w:val="single" w:sz="4" w:space="0" w:color="auto"/>
            </w:tcBorders>
          </w:tcPr>
          <w:p w14:paraId="23961315" w14:textId="77777777" w:rsidR="00587D36" w:rsidRPr="009E4E09" w:rsidRDefault="00587D36" w:rsidP="00877DE4">
            <w:pPr>
              <w:keepNext/>
              <w:keepLines/>
            </w:pPr>
            <w:proofErr w:type="spellStart"/>
            <w:r w:rsidRPr="009E4E09">
              <w:t>Λόγος</w:t>
            </w:r>
            <w:proofErr w:type="spellEnd"/>
            <w:r w:rsidRPr="009E4E09">
              <w:t xml:space="preserve"> επ</w:t>
            </w:r>
            <w:proofErr w:type="spellStart"/>
            <w:r w:rsidRPr="009E4E09">
              <w:t>ικινδυνότητ</w:t>
            </w:r>
            <w:proofErr w:type="spellEnd"/>
            <w:r w:rsidRPr="009E4E09">
              <w:t xml:space="preserve">ας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single" w:sz="4" w:space="0" w:color="auto"/>
            </w:tcBorders>
          </w:tcPr>
          <w:p w14:paraId="4F66C546" w14:textId="77777777" w:rsidR="00587D36" w:rsidRPr="009E4E09" w:rsidRDefault="00587D36" w:rsidP="00877DE4">
            <w:pPr>
              <w:keepNext/>
              <w:keepLines/>
            </w:pPr>
            <w:r w:rsidRPr="009E4E09">
              <w:t>0,51</w:t>
            </w:r>
          </w:p>
        </w:tc>
        <w:tc>
          <w:tcPr>
            <w:tcW w:w="3119" w:type="dxa"/>
            <w:gridSpan w:val="2"/>
            <w:tcBorders>
              <w:top w:val="nil"/>
              <w:bottom w:val="single" w:sz="4" w:space="0" w:color="auto"/>
            </w:tcBorders>
          </w:tcPr>
          <w:p w14:paraId="34AAF48F" w14:textId="77777777" w:rsidR="00587D36" w:rsidRPr="009E4E09" w:rsidRDefault="00587D36" w:rsidP="00877DE4">
            <w:pPr>
              <w:keepNext/>
              <w:keepLines/>
            </w:pPr>
            <w:r w:rsidRPr="009E4E09">
              <w:t>0,73</w:t>
            </w:r>
          </w:p>
        </w:tc>
      </w:tr>
      <w:tr w:rsidR="00587D36" w:rsidRPr="009E4E09" w14:paraId="2F2D4D75" w14:textId="77777777" w:rsidTr="00877DE4">
        <w:tc>
          <w:tcPr>
            <w:tcW w:w="3227" w:type="dxa"/>
            <w:tcBorders>
              <w:bottom w:val="nil"/>
            </w:tcBorders>
          </w:tcPr>
          <w:p w14:paraId="2716B21F" w14:textId="77777777" w:rsidR="00587D36" w:rsidRPr="009E4E09" w:rsidRDefault="00587D36" w:rsidP="00877DE4">
            <w:pPr>
              <w:keepNext/>
              <w:keepLines/>
            </w:pPr>
            <w:r w:rsidRPr="009E4E09">
              <w:t>Επιβ</w:t>
            </w:r>
            <w:proofErr w:type="spellStart"/>
            <w:r w:rsidRPr="009E4E09">
              <w:t>ίωση</w:t>
            </w:r>
            <w:proofErr w:type="spellEnd"/>
            <w:r w:rsidRPr="009E4E09">
              <w:t xml:space="preserve"> </w:t>
            </w:r>
            <w:proofErr w:type="spellStart"/>
            <w:r w:rsidRPr="009E4E09">
              <w:t>ελεύθερη</w:t>
            </w:r>
            <w:proofErr w:type="spellEnd"/>
            <w:r w:rsidRPr="009E4E09">
              <w:t xml:space="preserve"> απ</w:t>
            </w:r>
            <w:proofErr w:type="spellStart"/>
            <w:r w:rsidRPr="009E4E09">
              <w:t>ομ</w:t>
            </w:r>
            <w:proofErr w:type="spellEnd"/>
            <w:r w:rsidRPr="009E4E09">
              <w:t xml:space="preserve">ακρυσμένης </w:t>
            </w:r>
            <w:proofErr w:type="spellStart"/>
            <w:r w:rsidRPr="009E4E09">
              <w:t>νόσου</w:t>
            </w:r>
            <w:proofErr w:type="spellEnd"/>
          </w:p>
        </w:tc>
        <w:tc>
          <w:tcPr>
            <w:tcW w:w="1559" w:type="dxa"/>
            <w:tcBorders>
              <w:bottom w:val="nil"/>
              <w:right w:val="nil"/>
            </w:tcBorders>
          </w:tcPr>
          <w:p w14:paraId="2CBC0E34" w14:textId="77777777" w:rsidR="00587D36" w:rsidRPr="009E4E09" w:rsidRDefault="00587D36" w:rsidP="00877DE4">
            <w:pPr>
              <w:keepNext/>
              <w:keepLines/>
            </w:pPr>
          </w:p>
        </w:tc>
        <w:tc>
          <w:tcPr>
            <w:tcW w:w="1559" w:type="dxa"/>
            <w:tcBorders>
              <w:left w:val="nil"/>
              <w:bottom w:val="nil"/>
            </w:tcBorders>
          </w:tcPr>
          <w:p w14:paraId="4579AA8C" w14:textId="77777777" w:rsidR="00587D36" w:rsidRPr="009E4E09" w:rsidRDefault="00587D36" w:rsidP="00877DE4">
            <w:pPr>
              <w:keepNext/>
              <w:keepLines/>
            </w:pPr>
          </w:p>
        </w:tc>
        <w:tc>
          <w:tcPr>
            <w:tcW w:w="1560" w:type="dxa"/>
            <w:tcBorders>
              <w:bottom w:val="nil"/>
              <w:right w:val="nil"/>
            </w:tcBorders>
          </w:tcPr>
          <w:p w14:paraId="6790858A" w14:textId="77777777" w:rsidR="00587D36" w:rsidRPr="009E4E09" w:rsidRDefault="00587D36" w:rsidP="00877DE4">
            <w:pPr>
              <w:keepNext/>
              <w:keepLines/>
            </w:pPr>
          </w:p>
        </w:tc>
        <w:tc>
          <w:tcPr>
            <w:tcW w:w="1559" w:type="dxa"/>
            <w:tcBorders>
              <w:left w:val="nil"/>
              <w:bottom w:val="nil"/>
            </w:tcBorders>
          </w:tcPr>
          <w:p w14:paraId="2E5FE051" w14:textId="77777777" w:rsidR="00587D36" w:rsidRPr="009E4E09" w:rsidRDefault="00587D36" w:rsidP="00877DE4">
            <w:pPr>
              <w:keepNext/>
              <w:keepLines/>
            </w:pPr>
          </w:p>
        </w:tc>
      </w:tr>
      <w:tr w:rsidR="00587D36" w:rsidRPr="009E4E09" w14:paraId="5BDAA3B3" w14:textId="77777777" w:rsidTr="00877DE4">
        <w:tc>
          <w:tcPr>
            <w:tcW w:w="3227" w:type="dxa"/>
            <w:tcBorders>
              <w:top w:val="nil"/>
              <w:bottom w:val="nil"/>
            </w:tcBorders>
          </w:tcPr>
          <w:p w14:paraId="780146A9" w14:textId="77777777" w:rsidR="00587D36" w:rsidRPr="009E4E09" w:rsidRDefault="00587D36" w:rsidP="00877DE4">
            <w:pPr>
              <w:keepNext/>
              <w:keepLines/>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με</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6400B455" w14:textId="77777777" w:rsidR="00587D36" w:rsidRPr="009E4E09" w:rsidRDefault="00587D36" w:rsidP="00877DE4">
            <w:pPr>
              <w:keepNext/>
              <w:keepLines/>
            </w:pPr>
            <w:r w:rsidRPr="009E4E09">
              <w:t>184 (10,9 %)</w:t>
            </w:r>
          </w:p>
        </w:tc>
        <w:tc>
          <w:tcPr>
            <w:tcW w:w="1559" w:type="dxa"/>
            <w:tcBorders>
              <w:top w:val="nil"/>
              <w:left w:val="nil"/>
              <w:bottom w:val="nil"/>
            </w:tcBorders>
          </w:tcPr>
          <w:p w14:paraId="0A13134C" w14:textId="77777777" w:rsidR="00587D36" w:rsidRPr="009E4E09" w:rsidRDefault="00587D36" w:rsidP="00877DE4">
            <w:pPr>
              <w:keepNext/>
              <w:keepLines/>
            </w:pPr>
            <w:r w:rsidRPr="009E4E09">
              <w:t>99 (5,8 %)</w:t>
            </w:r>
          </w:p>
        </w:tc>
        <w:tc>
          <w:tcPr>
            <w:tcW w:w="1560" w:type="dxa"/>
            <w:tcBorders>
              <w:top w:val="nil"/>
              <w:bottom w:val="nil"/>
              <w:right w:val="nil"/>
            </w:tcBorders>
          </w:tcPr>
          <w:p w14:paraId="18D80C19" w14:textId="77777777" w:rsidR="00587D36" w:rsidRPr="009E4E09" w:rsidRDefault="00587D36" w:rsidP="00877DE4">
            <w:pPr>
              <w:keepNext/>
              <w:keepLines/>
            </w:pPr>
            <w:r w:rsidRPr="009E4E09">
              <w:t>488 (28,8 %)</w:t>
            </w:r>
          </w:p>
        </w:tc>
        <w:tc>
          <w:tcPr>
            <w:tcW w:w="1559" w:type="dxa"/>
            <w:tcBorders>
              <w:top w:val="nil"/>
              <w:left w:val="nil"/>
              <w:bottom w:val="nil"/>
            </w:tcBorders>
          </w:tcPr>
          <w:p w14:paraId="3354EB7B" w14:textId="77777777" w:rsidR="00587D36" w:rsidRPr="009E4E09" w:rsidRDefault="00587D36" w:rsidP="00877DE4">
            <w:pPr>
              <w:keepNext/>
              <w:keepLines/>
            </w:pPr>
            <w:r w:rsidRPr="009E4E09">
              <w:t>399 (23,4 %)</w:t>
            </w:r>
          </w:p>
        </w:tc>
      </w:tr>
      <w:tr w:rsidR="00587D36" w:rsidRPr="009E4E09" w14:paraId="1E5E9CDD" w14:textId="77777777" w:rsidTr="00877DE4">
        <w:tc>
          <w:tcPr>
            <w:tcW w:w="3227" w:type="dxa"/>
            <w:tcBorders>
              <w:top w:val="nil"/>
              <w:bottom w:val="nil"/>
            </w:tcBorders>
          </w:tcPr>
          <w:p w14:paraId="6DC6F7F2" w14:textId="77777777" w:rsidR="00587D36" w:rsidRPr="009E4E09" w:rsidRDefault="00587D36" w:rsidP="00877DE4">
            <w:pPr>
              <w:keepNext/>
              <w:keepLines/>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χωρίς</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0522EAAA" w14:textId="77777777" w:rsidR="00587D36" w:rsidRPr="009E4E09" w:rsidRDefault="00587D36" w:rsidP="00877DE4">
            <w:pPr>
              <w:keepNext/>
              <w:keepLines/>
            </w:pPr>
            <w:r w:rsidRPr="009E4E09">
              <w:t>1508 (89,1 %)</w:t>
            </w:r>
          </w:p>
        </w:tc>
        <w:tc>
          <w:tcPr>
            <w:tcW w:w="1559" w:type="dxa"/>
            <w:tcBorders>
              <w:top w:val="nil"/>
              <w:left w:val="nil"/>
              <w:bottom w:val="nil"/>
            </w:tcBorders>
          </w:tcPr>
          <w:p w14:paraId="27913707" w14:textId="77777777" w:rsidR="00587D36" w:rsidRPr="009E4E09" w:rsidRDefault="00587D36" w:rsidP="00877DE4">
            <w:pPr>
              <w:keepNext/>
              <w:keepLines/>
            </w:pPr>
            <w:r w:rsidRPr="009E4E09">
              <w:t>1594 (94,6 %)</w:t>
            </w:r>
          </w:p>
        </w:tc>
        <w:tc>
          <w:tcPr>
            <w:tcW w:w="1560" w:type="dxa"/>
            <w:tcBorders>
              <w:top w:val="nil"/>
              <w:bottom w:val="nil"/>
              <w:right w:val="nil"/>
            </w:tcBorders>
          </w:tcPr>
          <w:p w14:paraId="08F8D506" w14:textId="77777777" w:rsidR="00587D36" w:rsidRPr="009E4E09" w:rsidRDefault="00587D36" w:rsidP="00877DE4">
            <w:pPr>
              <w:keepNext/>
              <w:keepLines/>
            </w:pPr>
            <w:r w:rsidRPr="009E4E09">
              <w:t>1209 (71,2 %)</w:t>
            </w:r>
          </w:p>
        </w:tc>
        <w:tc>
          <w:tcPr>
            <w:tcW w:w="1559" w:type="dxa"/>
            <w:tcBorders>
              <w:top w:val="nil"/>
              <w:left w:val="nil"/>
              <w:bottom w:val="nil"/>
            </w:tcBorders>
          </w:tcPr>
          <w:p w14:paraId="4D10F39D" w14:textId="77777777" w:rsidR="00587D36" w:rsidRPr="009E4E09" w:rsidRDefault="00587D36" w:rsidP="00877DE4">
            <w:pPr>
              <w:keepNext/>
              <w:keepLines/>
            </w:pPr>
            <w:r w:rsidRPr="009E4E09">
              <w:t>1303 (76,6 %)</w:t>
            </w:r>
          </w:p>
        </w:tc>
      </w:tr>
      <w:tr w:rsidR="00587D36" w:rsidRPr="009E4E09" w14:paraId="1ECAD155" w14:textId="77777777" w:rsidTr="00877DE4">
        <w:tc>
          <w:tcPr>
            <w:tcW w:w="3227" w:type="dxa"/>
            <w:tcBorders>
              <w:top w:val="nil"/>
              <w:bottom w:val="nil"/>
            </w:tcBorders>
          </w:tcPr>
          <w:p w14:paraId="2EB4810F" w14:textId="77777777" w:rsidR="00587D36" w:rsidRPr="009E4E09" w:rsidRDefault="00587D36" w:rsidP="00877DE4">
            <w:pPr>
              <w:keepNext/>
              <w:keepLines/>
            </w:pPr>
            <w:proofErr w:type="spellStart"/>
            <w:r w:rsidRPr="009E4E09">
              <w:t>Τιμή</w:t>
            </w:r>
            <w:proofErr w:type="spellEnd"/>
            <w:r w:rsidRPr="009E4E09">
              <w:t xml:space="preserve"> P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nil"/>
            </w:tcBorders>
          </w:tcPr>
          <w:p w14:paraId="5DC7EDD2" w14:textId="77777777" w:rsidR="00587D36" w:rsidRPr="009E4E09" w:rsidRDefault="00587D36" w:rsidP="00877DE4">
            <w:pPr>
              <w:keepNext/>
              <w:keepLines/>
            </w:pPr>
            <w:r w:rsidRPr="009E4E09">
              <w:t>&lt; 0,0001</w:t>
            </w:r>
          </w:p>
        </w:tc>
        <w:tc>
          <w:tcPr>
            <w:tcW w:w="3119" w:type="dxa"/>
            <w:gridSpan w:val="2"/>
            <w:tcBorders>
              <w:top w:val="nil"/>
              <w:bottom w:val="nil"/>
            </w:tcBorders>
          </w:tcPr>
          <w:p w14:paraId="59FB752B" w14:textId="77777777" w:rsidR="00587D36" w:rsidRPr="009E4E09" w:rsidRDefault="00587D36" w:rsidP="00877DE4">
            <w:pPr>
              <w:keepNext/>
              <w:keepLines/>
            </w:pPr>
            <w:r w:rsidRPr="009E4E09">
              <w:t>&lt; 0,0001</w:t>
            </w:r>
          </w:p>
        </w:tc>
      </w:tr>
      <w:tr w:rsidR="00587D36" w:rsidRPr="009E4E09" w14:paraId="64BF6404" w14:textId="77777777" w:rsidTr="00877DE4">
        <w:tc>
          <w:tcPr>
            <w:tcW w:w="3227" w:type="dxa"/>
            <w:tcBorders>
              <w:top w:val="nil"/>
              <w:bottom w:val="single" w:sz="4" w:space="0" w:color="auto"/>
            </w:tcBorders>
          </w:tcPr>
          <w:p w14:paraId="65CD7422" w14:textId="77777777" w:rsidR="00587D36" w:rsidRPr="009E4E09" w:rsidRDefault="00587D36" w:rsidP="00877DE4">
            <w:pPr>
              <w:keepNext/>
              <w:keepLines/>
            </w:pPr>
            <w:proofErr w:type="spellStart"/>
            <w:r w:rsidRPr="009E4E09">
              <w:t>Λόγος</w:t>
            </w:r>
            <w:proofErr w:type="spellEnd"/>
            <w:r w:rsidRPr="009E4E09">
              <w:t xml:space="preserve"> επ</w:t>
            </w:r>
            <w:proofErr w:type="spellStart"/>
            <w:r w:rsidRPr="009E4E09">
              <w:t>ικινδυνότητ</w:t>
            </w:r>
            <w:proofErr w:type="spellEnd"/>
            <w:r w:rsidRPr="009E4E09">
              <w:t xml:space="preserve">ας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single" w:sz="4" w:space="0" w:color="auto"/>
            </w:tcBorders>
          </w:tcPr>
          <w:p w14:paraId="15ED166B" w14:textId="77777777" w:rsidR="00587D36" w:rsidRPr="009E4E09" w:rsidRDefault="00587D36" w:rsidP="00877DE4">
            <w:pPr>
              <w:keepNext/>
              <w:keepLines/>
            </w:pPr>
            <w:r w:rsidRPr="009E4E09">
              <w:t>0,50</w:t>
            </w:r>
          </w:p>
        </w:tc>
        <w:tc>
          <w:tcPr>
            <w:tcW w:w="3119" w:type="dxa"/>
            <w:gridSpan w:val="2"/>
            <w:tcBorders>
              <w:top w:val="nil"/>
              <w:bottom w:val="single" w:sz="4" w:space="0" w:color="auto"/>
            </w:tcBorders>
          </w:tcPr>
          <w:p w14:paraId="4381C716" w14:textId="77777777" w:rsidR="00587D36" w:rsidRPr="009E4E09" w:rsidRDefault="00587D36" w:rsidP="00877DE4">
            <w:pPr>
              <w:keepNext/>
              <w:keepLines/>
            </w:pPr>
            <w:r w:rsidRPr="009E4E09">
              <w:t>0,76</w:t>
            </w:r>
          </w:p>
        </w:tc>
      </w:tr>
      <w:tr w:rsidR="00587D36" w:rsidRPr="009E4E09" w14:paraId="20452C87" w14:textId="77777777" w:rsidTr="00877DE4">
        <w:tc>
          <w:tcPr>
            <w:tcW w:w="3227" w:type="dxa"/>
            <w:tcBorders>
              <w:top w:val="single" w:sz="4" w:space="0" w:color="auto"/>
              <w:bottom w:val="nil"/>
            </w:tcBorders>
          </w:tcPr>
          <w:p w14:paraId="1D6CE32B" w14:textId="77777777" w:rsidR="00587D36" w:rsidRPr="009E4E09" w:rsidRDefault="00587D36" w:rsidP="00877DE4">
            <w:pPr>
              <w:keepNext/>
              <w:keepLines/>
            </w:pPr>
            <w:proofErr w:type="spellStart"/>
            <w:r w:rsidRPr="009E4E09">
              <w:t>Συνολική</w:t>
            </w:r>
            <w:proofErr w:type="spellEnd"/>
            <w:r w:rsidRPr="009E4E09">
              <w:t xml:space="preserve"> επιβ</w:t>
            </w:r>
            <w:proofErr w:type="spellStart"/>
            <w:r w:rsidRPr="009E4E09">
              <w:t>ίωση</w:t>
            </w:r>
            <w:proofErr w:type="spellEnd"/>
            <w:r w:rsidRPr="009E4E09">
              <w:t xml:space="preserve"> (</w:t>
            </w:r>
            <w:proofErr w:type="spellStart"/>
            <w:r w:rsidRPr="009E4E09">
              <w:t>θάν</w:t>
            </w:r>
            <w:proofErr w:type="spellEnd"/>
            <w:r w:rsidRPr="009E4E09">
              <w:t>ατος)</w:t>
            </w:r>
          </w:p>
        </w:tc>
        <w:tc>
          <w:tcPr>
            <w:tcW w:w="1559" w:type="dxa"/>
            <w:tcBorders>
              <w:top w:val="single" w:sz="4" w:space="0" w:color="auto"/>
              <w:bottom w:val="nil"/>
              <w:right w:val="nil"/>
            </w:tcBorders>
          </w:tcPr>
          <w:p w14:paraId="7553A9CE" w14:textId="77777777" w:rsidR="00587D36" w:rsidRPr="009E4E09" w:rsidRDefault="00587D36" w:rsidP="00877DE4">
            <w:pPr>
              <w:keepNext/>
              <w:keepLines/>
            </w:pPr>
          </w:p>
        </w:tc>
        <w:tc>
          <w:tcPr>
            <w:tcW w:w="1559" w:type="dxa"/>
            <w:tcBorders>
              <w:top w:val="single" w:sz="4" w:space="0" w:color="auto"/>
              <w:left w:val="nil"/>
              <w:bottom w:val="nil"/>
              <w:right w:val="single" w:sz="4" w:space="0" w:color="auto"/>
            </w:tcBorders>
          </w:tcPr>
          <w:p w14:paraId="25A64517" w14:textId="77777777" w:rsidR="00587D36" w:rsidRPr="009E4E09" w:rsidRDefault="00587D36" w:rsidP="00877DE4">
            <w:pPr>
              <w:keepNext/>
              <w:keepLines/>
            </w:pPr>
          </w:p>
        </w:tc>
        <w:tc>
          <w:tcPr>
            <w:tcW w:w="1560" w:type="dxa"/>
            <w:tcBorders>
              <w:top w:val="single" w:sz="4" w:space="0" w:color="auto"/>
              <w:left w:val="single" w:sz="4" w:space="0" w:color="auto"/>
              <w:bottom w:val="nil"/>
              <w:right w:val="nil"/>
            </w:tcBorders>
          </w:tcPr>
          <w:p w14:paraId="76B54391" w14:textId="77777777" w:rsidR="00587D36" w:rsidRPr="009E4E09" w:rsidRDefault="00587D36" w:rsidP="00877DE4">
            <w:pPr>
              <w:keepNext/>
              <w:keepLines/>
            </w:pPr>
          </w:p>
        </w:tc>
        <w:tc>
          <w:tcPr>
            <w:tcW w:w="1559" w:type="dxa"/>
            <w:tcBorders>
              <w:top w:val="single" w:sz="4" w:space="0" w:color="auto"/>
              <w:left w:val="nil"/>
              <w:bottom w:val="nil"/>
            </w:tcBorders>
          </w:tcPr>
          <w:p w14:paraId="22EE0511" w14:textId="77777777" w:rsidR="00587D36" w:rsidRPr="009E4E09" w:rsidRDefault="00587D36" w:rsidP="00877DE4">
            <w:pPr>
              <w:keepNext/>
              <w:keepLines/>
            </w:pPr>
          </w:p>
        </w:tc>
      </w:tr>
      <w:tr w:rsidR="00587D36" w:rsidRPr="009E4E09" w14:paraId="0503922A" w14:textId="77777777" w:rsidTr="00877DE4">
        <w:tc>
          <w:tcPr>
            <w:tcW w:w="3227" w:type="dxa"/>
            <w:tcBorders>
              <w:top w:val="nil"/>
              <w:bottom w:val="nil"/>
            </w:tcBorders>
          </w:tcPr>
          <w:p w14:paraId="18C9F83C" w14:textId="77777777" w:rsidR="00587D36" w:rsidRPr="009E4E09" w:rsidRDefault="00587D36" w:rsidP="00877DE4">
            <w:pPr>
              <w:keepNext/>
              <w:keepLines/>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με</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1744CA53" w14:textId="77777777" w:rsidR="00587D36" w:rsidRPr="009E4E09" w:rsidRDefault="00587D36" w:rsidP="00877DE4">
            <w:pPr>
              <w:keepNext/>
              <w:keepLines/>
            </w:pPr>
            <w:r w:rsidRPr="009E4E09">
              <w:t>40 (2,4 %)</w:t>
            </w:r>
          </w:p>
        </w:tc>
        <w:tc>
          <w:tcPr>
            <w:tcW w:w="1559" w:type="dxa"/>
            <w:tcBorders>
              <w:top w:val="nil"/>
              <w:left w:val="nil"/>
              <w:bottom w:val="nil"/>
              <w:right w:val="single" w:sz="4" w:space="0" w:color="auto"/>
            </w:tcBorders>
          </w:tcPr>
          <w:p w14:paraId="4512924A" w14:textId="77777777" w:rsidR="00587D36" w:rsidRPr="009E4E09" w:rsidRDefault="00587D36" w:rsidP="00877DE4">
            <w:pPr>
              <w:keepNext/>
              <w:keepLines/>
            </w:pPr>
            <w:r w:rsidRPr="009E4E09">
              <w:t>31 (1,8 %)</w:t>
            </w:r>
          </w:p>
        </w:tc>
        <w:tc>
          <w:tcPr>
            <w:tcW w:w="1560" w:type="dxa"/>
            <w:tcBorders>
              <w:top w:val="nil"/>
              <w:left w:val="single" w:sz="4" w:space="0" w:color="auto"/>
              <w:bottom w:val="nil"/>
              <w:right w:val="nil"/>
            </w:tcBorders>
          </w:tcPr>
          <w:p w14:paraId="74830D4D" w14:textId="77777777" w:rsidR="00587D36" w:rsidRPr="009E4E09" w:rsidRDefault="00587D36" w:rsidP="00877DE4">
            <w:pPr>
              <w:keepNext/>
              <w:keepLines/>
            </w:pPr>
            <w:r w:rsidRPr="009E4E09">
              <w:t>350 (20,6 %)</w:t>
            </w:r>
          </w:p>
        </w:tc>
        <w:tc>
          <w:tcPr>
            <w:tcW w:w="1559" w:type="dxa"/>
            <w:tcBorders>
              <w:top w:val="nil"/>
              <w:left w:val="nil"/>
              <w:bottom w:val="nil"/>
            </w:tcBorders>
          </w:tcPr>
          <w:p w14:paraId="62A23CCE" w14:textId="77777777" w:rsidR="00587D36" w:rsidRPr="009E4E09" w:rsidRDefault="00587D36" w:rsidP="00877DE4">
            <w:pPr>
              <w:keepNext/>
              <w:keepLines/>
            </w:pPr>
            <w:r w:rsidRPr="009E4E09">
              <w:t>278 (16,3 %)</w:t>
            </w:r>
          </w:p>
        </w:tc>
      </w:tr>
      <w:tr w:rsidR="00587D36" w:rsidRPr="009E4E09" w14:paraId="5CBBF938" w14:textId="77777777" w:rsidTr="00877DE4">
        <w:tc>
          <w:tcPr>
            <w:tcW w:w="3227" w:type="dxa"/>
            <w:tcBorders>
              <w:top w:val="nil"/>
              <w:bottom w:val="nil"/>
            </w:tcBorders>
          </w:tcPr>
          <w:p w14:paraId="750B1B3D" w14:textId="77777777" w:rsidR="00587D36" w:rsidRPr="009E4E09" w:rsidRDefault="00587D36" w:rsidP="00877DE4">
            <w:pPr>
              <w:keepNext/>
              <w:keepLines/>
            </w:pPr>
            <w:r w:rsidRPr="009E4E09">
              <w:t xml:space="preserve">- </w:t>
            </w:r>
            <w:proofErr w:type="spellStart"/>
            <w:r w:rsidRPr="009E4E09">
              <w:t>Αριθμός</w:t>
            </w:r>
            <w:proofErr w:type="spellEnd"/>
            <w:r w:rsidRPr="009E4E09">
              <w:t xml:space="preserve"> α</w:t>
            </w:r>
            <w:proofErr w:type="spellStart"/>
            <w:r w:rsidRPr="009E4E09">
              <w:t>σθενών</w:t>
            </w:r>
            <w:proofErr w:type="spellEnd"/>
            <w:r w:rsidRPr="009E4E09">
              <w:t xml:space="preserve"> </w:t>
            </w:r>
            <w:proofErr w:type="spellStart"/>
            <w:r w:rsidRPr="009E4E09">
              <w:t>χωρίς</w:t>
            </w:r>
            <w:proofErr w:type="spellEnd"/>
            <w:r w:rsidRPr="009E4E09">
              <w:t xml:space="preserve"> </w:t>
            </w:r>
            <w:proofErr w:type="spellStart"/>
            <w:r w:rsidRPr="009E4E09">
              <w:t>σύμ</w:t>
            </w:r>
            <w:proofErr w:type="spellEnd"/>
            <w:r w:rsidRPr="009E4E09">
              <w:t>βαμα</w:t>
            </w:r>
          </w:p>
        </w:tc>
        <w:tc>
          <w:tcPr>
            <w:tcW w:w="1559" w:type="dxa"/>
            <w:tcBorders>
              <w:top w:val="nil"/>
              <w:bottom w:val="nil"/>
              <w:right w:val="nil"/>
            </w:tcBorders>
          </w:tcPr>
          <w:p w14:paraId="4620E606" w14:textId="77777777" w:rsidR="00587D36" w:rsidRPr="009E4E09" w:rsidRDefault="00587D36" w:rsidP="00877DE4">
            <w:pPr>
              <w:keepNext/>
              <w:keepLines/>
            </w:pPr>
            <w:r w:rsidRPr="009E4E09">
              <w:t>1653 (97,6 %)</w:t>
            </w:r>
          </w:p>
        </w:tc>
        <w:tc>
          <w:tcPr>
            <w:tcW w:w="1559" w:type="dxa"/>
            <w:tcBorders>
              <w:top w:val="nil"/>
              <w:left w:val="nil"/>
              <w:bottom w:val="nil"/>
              <w:right w:val="single" w:sz="4" w:space="0" w:color="auto"/>
            </w:tcBorders>
          </w:tcPr>
          <w:p w14:paraId="77255F8D" w14:textId="77777777" w:rsidR="00587D36" w:rsidRPr="009E4E09" w:rsidRDefault="00587D36" w:rsidP="00877DE4">
            <w:pPr>
              <w:keepNext/>
              <w:keepLines/>
            </w:pPr>
            <w:r w:rsidRPr="009E4E09">
              <w:t>1662 (98,2 %)</w:t>
            </w:r>
          </w:p>
        </w:tc>
        <w:tc>
          <w:tcPr>
            <w:tcW w:w="1560" w:type="dxa"/>
            <w:tcBorders>
              <w:top w:val="nil"/>
              <w:left w:val="single" w:sz="4" w:space="0" w:color="auto"/>
              <w:bottom w:val="nil"/>
              <w:right w:val="nil"/>
            </w:tcBorders>
          </w:tcPr>
          <w:p w14:paraId="6FCF8939" w14:textId="77777777" w:rsidR="00587D36" w:rsidRPr="009E4E09" w:rsidRDefault="00587D36" w:rsidP="00877DE4">
            <w:pPr>
              <w:keepNext/>
              <w:keepLines/>
            </w:pPr>
            <w:r w:rsidRPr="009E4E09">
              <w:t>1347 (79,4 %)</w:t>
            </w:r>
          </w:p>
        </w:tc>
        <w:tc>
          <w:tcPr>
            <w:tcW w:w="1559" w:type="dxa"/>
            <w:tcBorders>
              <w:top w:val="nil"/>
              <w:left w:val="nil"/>
              <w:bottom w:val="nil"/>
            </w:tcBorders>
          </w:tcPr>
          <w:p w14:paraId="07D04A38" w14:textId="77777777" w:rsidR="00587D36" w:rsidRPr="009E4E09" w:rsidRDefault="00587D36" w:rsidP="00877DE4">
            <w:pPr>
              <w:keepNext/>
              <w:keepLines/>
            </w:pPr>
            <w:r w:rsidRPr="009E4E09">
              <w:t>1424 (83,7 %)</w:t>
            </w:r>
          </w:p>
        </w:tc>
      </w:tr>
      <w:tr w:rsidR="00587D36" w:rsidRPr="009E4E09" w14:paraId="15880632" w14:textId="77777777" w:rsidTr="00877DE4">
        <w:tc>
          <w:tcPr>
            <w:tcW w:w="3227" w:type="dxa"/>
            <w:tcBorders>
              <w:top w:val="nil"/>
              <w:bottom w:val="nil"/>
            </w:tcBorders>
          </w:tcPr>
          <w:p w14:paraId="3254BFFF" w14:textId="77777777" w:rsidR="00587D36" w:rsidRPr="009E4E09" w:rsidRDefault="00587D36" w:rsidP="00877DE4">
            <w:pPr>
              <w:keepNext/>
              <w:keepLines/>
            </w:pPr>
            <w:proofErr w:type="spellStart"/>
            <w:r w:rsidRPr="009E4E09">
              <w:t>Τιμή</w:t>
            </w:r>
            <w:proofErr w:type="spellEnd"/>
            <w:r w:rsidRPr="009E4E09">
              <w:t xml:space="preserve"> P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nil"/>
            </w:tcBorders>
          </w:tcPr>
          <w:p w14:paraId="78566DA1" w14:textId="77777777" w:rsidR="00587D36" w:rsidRPr="009E4E09" w:rsidRDefault="00587D36" w:rsidP="00877DE4">
            <w:pPr>
              <w:keepNext/>
              <w:keepLines/>
            </w:pPr>
            <w:r w:rsidRPr="009E4E09">
              <w:t>0,24</w:t>
            </w:r>
          </w:p>
        </w:tc>
        <w:tc>
          <w:tcPr>
            <w:tcW w:w="3119" w:type="dxa"/>
            <w:gridSpan w:val="2"/>
            <w:tcBorders>
              <w:top w:val="nil"/>
              <w:bottom w:val="nil"/>
            </w:tcBorders>
          </w:tcPr>
          <w:p w14:paraId="26B8AB15" w14:textId="77777777" w:rsidR="00587D36" w:rsidRPr="009E4E09" w:rsidRDefault="00587D36" w:rsidP="00877DE4">
            <w:pPr>
              <w:keepNext/>
              <w:keepLines/>
            </w:pPr>
            <w:r w:rsidRPr="009E4E09">
              <w:t>0,0005</w:t>
            </w:r>
          </w:p>
        </w:tc>
      </w:tr>
      <w:tr w:rsidR="00587D36" w:rsidRPr="009E4E09" w14:paraId="6026E31C" w14:textId="77777777" w:rsidTr="00877DE4">
        <w:tc>
          <w:tcPr>
            <w:tcW w:w="3227" w:type="dxa"/>
            <w:tcBorders>
              <w:top w:val="nil"/>
              <w:bottom w:val="single" w:sz="4" w:space="0" w:color="auto"/>
            </w:tcBorders>
          </w:tcPr>
          <w:p w14:paraId="1E625D2B" w14:textId="77777777" w:rsidR="00587D36" w:rsidRPr="009E4E09" w:rsidRDefault="00587D36" w:rsidP="00877DE4">
            <w:pPr>
              <w:keepNext/>
              <w:keepLines/>
            </w:pPr>
            <w:proofErr w:type="spellStart"/>
            <w:r w:rsidRPr="009E4E09">
              <w:t>Λόγος</w:t>
            </w:r>
            <w:proofErr w:type="spellEnd"/>
            <w:r w:rsidRPr="009E4E09">
              <w:t xml:space="preserve"> επ</w:t>
            </w:r>
            <w:proofErr w:type="spellStart"/>
            <w:r w:rsidRPr="009E4E09">
              <w:t>ικινδυνότητ</w:t>
            </w:r>
            <w:proofErr w:type="spellEnd"/>
            <w:r w:rsidRPr="009E4E09">
              <w:t xml:space="preserve">ας </w:t>
            </w:r>
            <w:proofErr w:type="spellStart"/>
            <w:r w:rsidRPr="009E4E09">
              <w:t>έν</w:t>
            </w:r>
            <w:proofErr w:type="spellEnd"/>
            <w:r w:rsidRPr="009E4E09">
              <w:t>αντι παρα</w:t>
            </w:r>
            <w:proofErr w:type="spellStart"/>
            <w:r w:rsidRPr="009E4E09">
              <w:t>τήρησης</w:t>
            </w:r>
            <w:proofErr w:type="spellEnd"/>
          </w:p>
        </w:tc>
        <w:tc>
          <w:tcPr>
            <w:tcW w:w="3118" w:type="dxa"/>
            <w:gridSpan w:val="2"/>
            <w:tcBorders>
              <w:top w:val="nil"/>
              <w:bottom w:val="single" w:sz="4" w:space="0" w:color="auto"/>
            </w:tcBorders>
          </w:tcPr>
          <w:p w14:paraId="3E9D0C85" w14:textId="77777777" w:rsidR="00587D36" w:rsidRPr="009E4E09" w:rsidRDefault="00587D36" w:rsidP="00877DE4">
            <w:pPr>
              <w:keepNext/>
              <w:keepLines/>
            </w:pPr>
            <w:r w:rsidRPr="009E4E09">
              <w:t>0,75</w:t>
            </w:r>
          </w:p>
        </w:tc>
        <w:tc>
          <w:tcPr>
            <w:tcW w:w="3119" w:type="dxa"/>
            <w:gridSpan w:val="2"/>
            <w:tcBorders>
              <w:top w:val="nil"/>
              <w:bottom w:val="single" w:sz="4" w:space="0" w:color="auto"/>
            </w:tcBorders>
          </w:tcPr>
          <w:p w14:paraId="29F61240" w14:textId="77777777" w:rsidR="00587D36" w:rsidRPr="009E4E09" w:rsidRDefault="00587D36" w:rsidP="00877DE4">
            <w:pPr>
              <w:keepNext/>
              <w:keepLines/>
            </w:pPr>
            <w:r w:rsidRPr="009E4E09">
              <w:t>0,76</w:t>
            </w:r>
          </w:p>
        </w:tc>
      </w:tr>
    </w:tbl>
    <w:p w14:paraId="4EE39C69" w14:textId="77777777" w:rsidR="00587D36" w:rsidRPr="0015194A" w:rsidRDefault="00587D36" w:rsidP="00587D36">
      <w:pPr>
        <w:keepNext/>
        <w:keepLines/>
        <w:rPr>
          <w:sz w:val="20"/>
          <w:lang w:val="el-GR"/>
        </w:rPr>
      </w:pPr>
      <w:r w:rsidRPr="0015194A">
        <w:rPr>
          <w:sz w:val="20"/>
          <w:lang w:val="el-GR"/>
        </w:rPr>
        <w:t>*Το συγκύριο καταληκτικό σημείο της επιβίωσης ελεύθερης νόσου (</w:t>
      </w:r>
      <w:r w:rsidRPr="0015194A">
        <w:rPr>
          <w:sz w:val="20"/>
        </w:rPr>
        <w:t>DFS</w:t>
      </w:r>
      <w:r w:rsidRPr="0015194A">
        <w:rPr>
          <w:sz w:val="20"/>
          <w:lang w:val="el-GR"/>
        </w:rPr>
        <w:t>) για το 1 έτος έναντι της παρατήρησης ικανοποίησε το προκαθορισμένο στατιστικό όριο</w:t>
      </w:r>
    </w:p>
    <w:p w14:paraId="0CF44FEC" w14:textId="77777777" w:rsidR="00587D36" w:rsidRPr="0015194A" w:rsidRDefault="00587D36" w:rsidP="00587D36">
      <w:pPr>
        <w:keepNext/>
        <w:keepLines/>
        <w:rPr>
          <w:sz w:val="20"/>
          <w:lang w:val="el-GR"/>
        </w:rPr>
      </w:pPr>
      <w:r w:rsidRPr="0015194A">
        <w:rPr>
          <w:sz w:val="20"/>
          <w:lang w:val="el-GR"/>
        </w:rPr>
        <w:t xml:space="preserve">**Τελική ανάλυση (συμπεριλαμβανομένης της διασταύρωσης του 52% των ασθενών από το σκέλος παρατήρησης στο </w:t>
      </w:r>
      <w:r w:rsidRPr="0015194A">
        <w:rPr>
          <w:sz w:val="20"/>
        </w:rPr>
        <w:t>Herceptin</w:t>
      </w:r>
      <w:r w:rsidRPr="0015194A">
        <w:rPr>
          <w:sz w:val="20"/>
          <w:lang w:val="el-GR"/>
        </w:rPr>
        <w:t>)</w:t>
      </w:r>
    </w:p>
    <w:p w14:paraId="13AADA2B" w14:textId="77777777" w:rsidR="00587D36" w:rsidRPr="0015194A" w:rsidRDefault="00587D36" w:rsidP="00587D36">
      <w:pPr>
        <w:keepNext/>
        <w:keepLines/>
        <w:rPr>
          <w:sz w:val="20"/>
          <w:lang w:val="el-GR"/>
        </w:rPr>
      </w:pPr>
      <w:r w:rsidRPr="0015194A">
        <w:rPr>
          <w:sz w:val="20"/>
          <w:lang w:val="el-GR"/>
        </w:rPr>
        <w:t>*** Υπάρχει διαφορά στο συνολικό μέγεθος του δείγματος λόγω του μικρού αριθμού των ασθενών που τυχαιοποιήθηκαν μετά από την καταληκτική ημερομηνία περικοπής για την ανάλυση διάμεσης παρακολούθησης των 12 μηνών</w:t>
      </w:r>
    </w:p>
    <w:p w14:paraId="1C805766" w14:textId="77777777" w:rsidR="00587D36" w:rsidRPr="009E4E09" w:rsidRDefault="00587D36" w:rsidP="00587D36">
      <w:pPr>
        <w:keepNext/>
        <w:keepLines/>
        <w:rPr>
          <w:lang w:val="el-GR"/>
        </w:rPr>
      </w:pPr>
    </w:p>
    <w:p w14:paraId="02A5AB3E" w14:textId="77777777" w:rsidR="00587D36" w:rsidRPr="009E4E09" w:rsidRDefault="00587D36" w:rsidP="00587D36">
      <w:pPr>
        <w:keepNext/>
        <w:keepLines/>
        <w:rPr>
          <w:szCs w:val="22"/>
          <w:lang w:val="el-GR"/>
        </w:rPr>
      </w:pPr>
      <w:r w:rsidRPr="009E4E09">
        <w:rPr>
          <w:lang w:val="el-GR"/>
        </w:rPr>
        <w:t xml:space="preserve">Τα αποτελέσματα σε σχέση με την αποτελεσματικότητα από την ενδιάμεση ανάλυση αποτελεσματικότητας υπερέβησαν το προκαθορισμένο από το πρωτόκολλο στατιστικό όριο για τη σύγκριση του 1 έτους του </w:t>
      </w:r>
      <w:r w:rsidRPr="009E4E09">
        <w:t>Herceptin</w:t>
      </w:r>
      <w:r w:rsidRPr="009E4E09">
        <w:rPr>
          <w:lang w:val="el-GR"/>
        </w:rPr>
        <w:t xml:space="preserve"> έναντι της παρατήρησης. Μετά από διάμεση παρακολούθηση 12 μηνών, ο λόγος επικινδυνότητας (</w:t>
      </w:r>
      <w:r w:rsidRPr="009E4E09">
        <w:t>HR</w:t>
      </w:r>
      <w:r w:rsidRPr="009E4E09">
        <w:rPr>
          <w:lang w:val="el-GR"/>
        </w:rPr>
        <w:t>) για την επιβίωση ελεύθερη νόσου (</w:t>
      </w:r>
      <w:r w:rsidRPr="009E4E09">
        <w:t>DFS</w:t>
      </w:r>
      <w:r w:rsidRPr="009E4E09">
        <w:rPr>
          <w:lang w:val="el-GR"/>
        </w:rPr>
        <w:t xml:space="preserve">) ήταν 0,54 (95 % </w:t>
      </w:r>
      <w:r w:rsidRPr="009E4E09">
        <w:t>CI</w:t>
      </w:r>
      <w:r w:rsidRPr="009E4E09">
        <w:rPr>
          <w:lang w:val="el-GR"/>
        </w:rPr>
        <w:t xml:space="preserve"> 0,44, 0,67), το οποίο μεταφράζεται σε απόλυτο όφελος 7,6 επί τοις εκατό ποσοστιαίων μονάδων (85,8</w:t>
      </w:r>
      <w:r w:rsidRPr="009E4E09">
        <w:t> </w:t>
      </w:r>
      <w:r w:rsidRPr="009E4E09">
        <w:rPr>
          <w:lang w:val="el-GR"/>
        </w:rPr>
        <w:t>% έναντι 78,2</w:t>
      </w:r>
      <w:r w:rsidRPr="009E4E09">
        <w:t> </w:t>
      </w:r>
      <w:r w:rsidRPr="009E4E09">
        <w:rPr>
          <w:lang w:val="el-GR"/>
        </w:rPr>
        <w:t xml:space="preserve">%) υπέρ του σκέλους υπό </w:t>
      </w:r>
      <w:r w:rsidRPr="009E4E09">
        <w:t>Herceptin</w:t>
      </w:r>
      <w:r w:rsidRPr="009E4E09">
        <w:rPr>
          <w:lang w:val="el-GR"/>
        </w:rPr>
        <w:t>, στο πλαίσιο ενός ποσοστού επιβίωσης ελεύθερης νόσου επί 2 χρόνια.</w:t>
      </w:r>
    </w:p>
    <w:p w14:paraId="28A70C11" w14:textId="77777777" w:rsidR="00587D36" w:rsidRPr="009E4E09" w:rsidRDefault="00587D36" w:rsidP="00587D36">
      <w:pPr>
        <w:rPr>
          <w:szCs w:val="22"/>
          <w:lang w:val="el-GR"/>
        </w:rPr>
      </w:pPr>
    </w:p>
    <w:p w14:paraId="2B86B7E7" w14:textId="77777777" w:rsidR="00587D36" w:rsidRPr="009E4E09" w:rsidRDefault="00587D36" w:rsidP="00587D36">
      <w:pPr>
        <w:tabs>
          <w:tab w:val="left" w:pos="567"/>
        </w:tabs>
        <w:rPr>
          <w:lang w:val="el-GR"/>
        </w:rPr>
      </w:pPr>
      <w:r w:rsidRPr="009E4E09">
        <w:rPr>
          <w:lang w:val="el-GR"/>
        </w:rPr>
        <w:t xml:space="preserve">Μία τελική ανάλυση πραγματοποιήθηκε μετά από διάμεση παρακολούθηση 8 ετών, η οποία έδειξε ότι 1 έτος θεραπείας με </w:t>
      </w:r>
      <w:r w:rsidRPr="009E4E09">
        <w:t>Herceptin</w:t>
      </w:r>
      <w:r w:rsidRPr="009E4E09">
        <w:rPr>
          <w:lang w:val="el-GR"/>
        </w:rPr>
        <w:t xml:space="preserve"> σχετίζεται με μείωση του κινδύνου κατά 24</w:t>
      </w:r>
      <w:r w:rsidRPr="009E4E09">
        <w:t> </w:t>
      </w:r>
      <w:r w:rsidRPr="009E4E09">
        <w:rPr>
          <w:lang w:val="el-GR"/>
        </w:rPr>
        <w:t>% συγκριτικά με την ομάδα παρατήρησης μόνο (</w:t>
      </w:r>
      <w:r w:rsidRPr="009E4E09">
        <w:t>HR</w:t>
      </w:r>
      <w:r w:rsidRPr="009E4E09">
        <w:rPr>
          <w:lang w:val="el-GR"/>
        </w:rPr>
        <w:t>=0,76, 95</w:t>
      </w:r>
      <w:r w:rsidRPr="009E4E09">
        <w:t> </w:t>
      </w:r>
      <w:r w:rsidRPr="009E4E09">
        <w:rPr>
          <w:lang w:val="el-GR"/>
        </w:rPr>
        <w:t xml:space="preserve">% ΔΕ 0,67, 0,86). Αυτό μεταφράζεται σε απόλυτο όφελος </w:t>
      </w:r>
      <w:r w:rsidRPr="009E4E09">
        <w:rPr>
          <w:lang w:val="el-GR"/>
        </w:rPr>
        <w:lastRenderedPageBreak/>
        <w:t xml:space="preserve">6,4 ποσοστιαίων μονάδων υπέρ του 1 έτους θεραπείας με </w:t>
      </w:r>
      <w:r w:rsidRPr="009E4E09">
        <w:t>Herceptin</w:t>
      </w:r>
      <w:r w:rsidRPr="009E4E09">
        <w:rPr>
          <w:lang w:val="el-GR"/>
        </w:rPr>
        <w:t xml:space="preserve">, στο πλαίσιο ενός ποσοστού επιβίωσης ελεύθερης νόσου επί 8 χρόνια. </w:t>
      </w:r>
    </w:p>
    <w:p w14:paraId="6A49ED96" w14:textId="77777777" w:rsidR="00587D36" w:rsidRPr="009E4E09" w:rsidRDefault="00587D36" w:rsidP="00587D36">
      <w:pPr>
        <w:rPr>
          <w:szCs w:val="22"/>
          <w:lang w:val="el-GR"/>
        </w:rPr>
      </w:pPr>
    </w:p>
    <w:p w14:paraId="312C7713" w14:textId="30D41ED0" w:rsidR="00587D36" w:rsidRPr="009E4E09" w:rsidRDefault="00587D36" w:rsidP="00587D36">
      <w:pPr>
        <w:rPr>
          <w:lang w:val="el-GR"/>
        </w:rPr>
      </w:pPr>
      <w:r w:rsidRPr="009E4E09">
        <w:rPr>
          <w:lang w:val="el-GR"/>
        </w:rPr>
        <w:t xml:space="preserve">Σε αυτή την τελική ανάλυση, η επέκταση της θεραπείας με </w:t>
      </w:r>
      <w:r w:rsidRPr="009E4E09">
        <w:t>Herceptin</w:t>
      </w:r>
      <w:r w:rsidRPr="009E4E09">
        <w:rPr>
          <w:lang w:val="el-GR"/>
        </w:rPr>
        <w:t xml:space="preserve"> για διάστημα δύο ετών δεν έδειξε επιπρόσθετο όφελος έναντι της θεραπείας για 1 έτος [</w:t>
      </w:r>
      <w:r w:rsidRPr="009E4E09">
        <w:t>DFS</w:t>
      </w:r>
      <w:r w:rsidRPr="009E4E09">
        <w:rPr>
          <w:lang w:val="el-GR"/>
        </w:rPr>
        <w:t xml:space="preserve"> </w:t>
      </w:r>
      <w:r w:rsidRPr="009E4E09">
        <w:t>HR</w:t>
      </w:r>
      <w:r w:rsidRPr="009E4E09">
        <w:rPr>
          <w:lang w:val="el-GR"/>
        </w:rPr>
        <w:t xml:space="preserve"> στον πληθυσμό με πρόθεση θεραπείας (</w:t>
      </w:r>
      <w:r w:rsidRPr="009E4E09">
        <w:t>ITT</w:t>
      </w:r>
      <w:r w:rsidRPr="009E4E09">
        <w:rPr>
          <w:lang w:val="el-GR"/>
        </w:rPr>
        <w:t>) για 2 ετη</w:t>
      </w:r>
      <w:r w:rsidRPr="00174FB9">
        <w:rPr>
          <w:lang w:val="el-GR"/>
        </w:rPr>
        <w:t xml:space="preserve"> έναντι του 1 έτους=0,99 (95 % </w:t>
      </w:r>
      <w:r w:rsidRPr="00174FB9">
        <w:t>CI</w:t>
      </w:r>
      <w:r w:rsidRPr="00174FB9">
        <w:rPr>
          <w:lang w:val="el-GR"/>
        </w:rPr>
        <w:t xml:space="preserve">: 0,87, 1,13), τιμή </w:t>
      </w:r>
      <w:r w:rsidRPr="00174FB9">
        <w:t>p</w:t>
      </w:r>
      <w:r w:rsidRPr="009E4E09">
        <w:rPr>
          <w:lang w:val="el-GR"/>
        </w:rPr>
        <w:t xml:space="preserve">=0,90 και </w:t>
      </w:r>
      <w:r w:rsidRPr="009E4E09">
        <w:t>OS</w:t>
      </w:r>
      <w:r w:rsidRPr="009E4E09">
        <w:rPr>
          <w:lang w:val="el-GR"/>
        </w:rPr>
        <w:t xml:space="preserve"> </w:t>
      </w:r>
      <w:r w:rsidRPr="009E4E09">
        <w:t>HR</w:t>
      </w:r>
      <w:r w:rsidRPr="009E4E09">
        <w:rPr>
          <w:lang w:val="el-GR"/>
        </w:rPr>
        <w:t xml:space="preserve">=0,98 (0,83, 1,15), τιμή </w:t>
      </w:r>
      <w:r w:rsidRPr="009E4E09">
        <w:t>p</w:t>
      </w:r>
      <w:r w:rsidRPr="009E4E09">
        <w:rPr>
          <w:lang w:val="el-GR"/>
        </w:rPr>
        <w:t xml:space="preserve"> = 0,78]. Το ποσοστό της ασυμπτωματικής καρδιακής δυσλειτουργίας ήταν αυξημένο στο σκέλος της διετούς θεραπείας (8,1</w:t>
      </w:r>
      <w:r w:rsidRPr="009E4E09">
        <w:t> </w:t>
      </w:r>
      <w:r w:rsidRPr="009E4E09">
        <w:rPr>
          <w:lang w:val="el-GR"/>
        </w:rPr>
        <w:t>% έναντι 4,6</w:t>
      </w:r>
      <w:r w:rsidRPr="009E4E09">
        <w:t> </w:t>
      </w:r>
      <w:r w:rsidRPr="009E4E09">
        <w:rPr>
          <w:lang w:val="el-GR"/>
        </w:rPr>
        <w:t>% στο σκέλος θεραπείας 1 έτους). Περισσότεροι ασθενείς εμφάνισαν τουλάχιστον ένα ανεπιθύμητο συμβάν 3</w:t>
      </w:r>
      <w:r w:rsidRPr="009E4E09">
        <w:rPr>
          <w:vertAlign w:val="superscript"/>
          <w:lang w:val="el-GR"/>
        </w:rPr>
        <w:t>ου</w:t>
      </w:r>
      <w:r w:rsidRPr="009E4E09">
        <w:rPr>
          <w:lang w:val="el-GR"/>
        </w:rPr>
        <w:t xml:space="preserve"> ή 4</w:t>
      </w:r>
      <w:r w:rsidRPr="009E4E09">
        <w:rPr>
          <w:vertAlign w:val="superscript"/>
          <w:lang w:val="el-GR"/>
        </w:rPr>
        <w:t>ου</w:t>
      </w:r>
      <w:r w:rsidRPr="009E4E09">
        <w:rPr>
          <w:lang w:val="el-GR"/>
        </w:rPr>
        <w:t xml:space="preserve"> βαθμού (20,4</w:t>
      </w:r>
      <w:r w:rsidRPr="009E4E09">
        <w:t> </w:t>
      </w:r>
      <w:r w:rsidRPr="009E4E09">
        <w:rPr>
          <w:lang w:val="el-GR"/>
        </w:rPr>
        <w:t>%) στο σκέλος διετούς θεραπείας συγκριτικά με το σκέλος θεραπείας ενός έτους (16,3</w:t>
      </w:r>
      <w:r w:rsidRPr="009E4E09">
        <w:t> </w:t>
      </w:r>
      <w:r w:rsidRPr="009E4E09">
        <w:rPr>
          <w:lang w:val="el-GR"/>
        </w:rPr>
        <w:t>%).</w:t>
      </w:r>
    </w:p>
    <w:p w14:paraId="11E0D6BE" w14:textId="77777777" w:rsidR="00587D36" w:rsidRPr="009E4E09" w:rsidRDefault="00587D36" w:rsidP="00587D36">
      <w:pPr>
        <w:rPr>
          <w:szCs w:val="22"/>
          <w:lang w:val="el-GR"/>
        </w:rPr>
      </w:pPr>
    </w:p>
    <w:p w14:paraId="799AEB65" w14:textId="77777777" w:rsidR="00587D36" w:rsidRPr="009E4E09" w:rsidRDefault="00587D36" w:rsidP="00587D36">
      <w:pPr>
        <w:keepNext/>
        <w:outlineLvl w:val="0"/>
        <w:rPr>
          <w:szCs w:val="22"/>
          <w:lang w:val="el-GR"/>
        </w:rPr>
      </w:pPr>
      <w:r w:rsidRPr="009E4E09">
        <w:rPr>
          <w:lang w:val="el-GR"/>
        </w:rPr>
        <w:t xml:space="preserve">Στις μελέτες </w:t>
      </w:r>
      <w:r w:rsidRPr="009E4E09">
        <w:t>NSAPB</w:t>
      </w:r>
      <w:r w:rsidRPr="009E4E09">
        <w:rPr>
          <w:lang w:val="el-GR"/>
        </w:rPr>
        <w:t xml:space="preserve"> </w:t>
      </w:r>
      <w:r w:rsidRPr="009E4E09">
        <w:t>B</w:t>
      </w:r>
      <w:r w:rsidRPr="009E4E09">
        <w:rPr>
          <w:lang w:val="el-GR"/>
        </w:rPr>
        <w:t xml:space="preserve">-31 και </w:t>
      </w:r>
      <w:r w:rsidRPr="009E4E09">
        <w:t>NCCTG</w:t>
      </w:r>
      <w:r w:rsidRPr="009E4E09">
        <w:rPr>
          <w:lang w:val="el-GR"/>
        </w:rPr>
        <w:t xml:space="preserve"> </w:t>
      </w:r>
      <w:r w:rsidRPr="009E4E09">
        <w:t>N</w:t>
      </w:r>
      <w:r w:rsidRPr="009E4E09">
        <w:rPr>
          <w:lang w:val="el-GR"/>
        </w:rPr>
        <w:t xml:space="preserve">9831 και το </w:t>
      </w:r>
      <w:r w:rsidRPr="009E4E09">
        <w:t>Herceptin</w:t>
      </w:r>
      <w:r w:rsidRPr="009E4E09">
        <w:rPr>
          <w:lang w:val="el-GR"/>
        </w:rPr>
        <w:t xml:space="preserve"> χορηγήθηκε σε συνδυασμό με πακλιταξέλη, μετά τη χημειοθεραπεία </w:t>
      </w:r>
      <w:r w:rsidRPr="009E4E09">
        <w:t>AC</w:t>
      </w:r>
      <w:r w:rsidRPr="009E4E09">
        <w:rPr>
          <w:lang w:val="el-GR"/>
        </w:rPr>
        <w:t>.</w:t>
      </w:r>
    </w:p>
    <w:p w14:paraId="4745809F" w14:textId="77777777" w:rsidR="00587D36" w:rsidRPr="009E4E09" w:rsidRDefault="00587D36" w:rsidP="00587D36">
      <w:pPr>
        <w:keepNext/>
        <w:outlineLvl w:val="0"/>
        <w:rPr>
          <w:szCs w:val="22"/>
          <w:lang w:val="el-GR"/>
        </w:rPr>
      </w:pPr>
    </w:p>
    <w:p w14:paraId="50642236" w14:textId="77777777" w:rsidR="00587D36" w:rsidRPr="009E4E09" w:rsidRDefault="00587D36" w:rsidP="00587D36">
      <w:pPr>
        <w:keepNext/>
        <w:ind w:left="567"/>
        <w:outlineLvl w:val="0"/>
        <w:rPr>
          <w:szCs w:val="22"/>
          <w:lang w:val="el-GR"/>
        </w:rPr>
      </w:pPr>
      <w:r w:rsidRPr="009E4E09">
        <w:rPr>
          <w:lang w:val="el-GR"/>
        </w:rPr>
        <w:t xml:space="preserve">Δοξορουβικίνη και κυκλοφωσφαμίδη </w:t>
      </w:r>
      <w:r w:rsidR="00903B2A" w:rsidRPr="009E4E09">
        <w:rPr>
          <w:lang w:val="el-GR"/>
        </w:rPr>
        <w:t>χορηγήθηκ</w:t>
      </w:r>
      <w:r w:rsidR="00903B2A">
        <w:rPr>
          <w:lang w:val="el-GR"/>
        </w:rPr>
        <w:t xml:space="preserve">αν </w:t>
      </w:r>
      <w:r w:rsidRPr="009E4E09">
        <w:rPr>
          <w:lang w:val="el-GR"/>
        </w:rPr>
        <w:t>ταυτόχρονα ως εξής:</w:t>
      </w:r>
    </w:p>
    <w:p w14:paraId="2C815247" w14:textId="77777777" w:rsidR="00587D36" w:rsidRPr="009E4E09" w:rsidRDefault="00587D36" w:rsidP="00587D36">
      <w:pPr>
        <w:keepNext/>
        <w:ind w:left="567"/>
        <w:outlineLvl w:val="0"/>
        <w:rPr>
          <w:szCs w:val="22"/>
          <w:lang w:val="el-GR"/>
        </w:rPr>
      </w:pPr>
    </w:p>
    <w:p w14:paraId="783E2D67" w14:textId="77777777" w:rsidR="00587D36" w:rsidRPr="009E4E09" w:rsidRDefault="00587D36" w:rsidP="00587D36">
      <w:pPr>
        <w:keepNext/>
        <w:tabs>
          <w:tab w:val="left" w:pos="993"/>
        </w:tabs>
        <w:ind w:left="567"/>
        <w:outlineLvl w:val="0"/>
        <w:rPr>
          <w:szCs w:val="22"/>
          <w:lang w:val="el-GR"/>
        </w:rPr>
      </w:pPr>
      <w:r w:rsidRPr="009E4E09">
        <w:rPr>
          <w:lang w:val="el-GR"/>
        </w:rPr>
        <w:t>-</w:t>
      </w:r>
      <w:r w:rsidRPr="009E4E09">
        <w:rPr>
          <w:lang w:val="el-GR"/>
        </w:rPr>
        <w:tab/>
        <w:t>ενδοφλέβια δοξορουβικίνη (</w:t>
      </w:r>
      <w:r w:rsidRPr="009E4E09">
        <w:t>push</w:t>
      </w:r>
      <w:r w:rsidRPr="009E4E09">
        <w:rPr>
          <w:lang w:val="el-GR"/>
        </w:rPr>
        <w:t>), στα 60</w:t>
      </w:r>
      <w:r w:rsidRPr="009E4E09">
        <w:t> mg</w:t>
      </w:r>
      <w:r w:rsidRPr="009E4E09">
        <w:rPr>
          <w:lang w:val="el-GR"/>
        </w:rPr>
        <w:t xml:space="preserve"> / </w:t>
      </w:r>
      <w:r w:rsidRPr="009E4E09">
        <w:t>m</w:t>
      </w:r>
      <w:r w:rsidRPr="009E4E09">
        <w:rPr>
          <w:lang w:val="el-GR"/>
        </w:rPr>
        <w:t>2, χορηγούμενη κάθε 3 εβδομάδες για 4 κύκλους.</w:t>
      </w:r>
    </w:p>
    <w:p w14:paraId="0460D0CB" w14:textId="77777777" w:rsidR="00587D36" w:rsidRPr="009E4E09" w:rsidRDefault="00587D36" w:rsidP="00587D36">
      <w:pPr>
        <w:keepNext/>
        <w:tabs>
          <w:tab w:val="left" w:pos="993"/>
        </w:tabs>
        <w:ind w:left="567"/>
        <w:outlineLvl w:val="0"/>
        <w:rPr>
          <w:szCs w:val="22"/>
          <w:lang w:val="el-GR"/>
        </w:rPr>
      </w:pPr>
    </w:p>
    <w:p w14:paraId="11369F57" w14:textId="54AEE089" w:rsidR="00587D36" w:rsidRPr="009E4E09" w:rsidRDefault="00287A56" w:rsidP="00587D36">
      <w:pPr>
        <w:keepNext/>
        <w:tabs>
          <w:tab w:val="left" w:pos="567"/>
          <w:tab w:val="left" w:pos="993"/>
        </w:tabs>
        <w:ind w:left="567" w:hanging="567"/>
        <w:outlineLvl w:val="0"/>
        <w:rPr>
          <w:szCs w:val="22"/>
          <w:lang w:val="el-GR"/>
        </w:rPr>
      </w:pPr>
      <w:r w:rsidRPr="007312D1">
        <w:rPr>
          <w:lang w:val="el-GR"/>
        </w:rPr>
        <w:tab/>
      </w:r>
      <w:r w:rsidR="00587D36" w:rsidRPr="009E4E09">
        <w:rPr>
          <w:lang w:val="el-GR"/>
        </w:rPr>
        <w:t>-</w:t>
      </w:r>
      <w:r w:rsidR="00587D36" w:rsidRPr="009E4E09">
        <w:rPr>
          <w:lang w:val="el-GR"/>
        </w:rPr>
        <w:tab/>
        <w:t>ενδοφλέβια κυκλοφωσφαμίδη, στα 600</w:t>
      </w:r>
      <w:r w:rsidR="00587D36" w:rsidRPr="009E4E09">
        <w:t> mg</w:t>
      </w:r>
      <w:r w:rsidR="00587D36" w:rsidRPr="009E4E09">
        <w:rPr>
          <w:lang w:val="el-GR"/>
        </w:rPr>
        <w:t xml:space="preserve"> / </w:t>
      </w:r>
      <w:r w:rsidR="00587D36" w:rsidRPr="009E4E09">
        <w:t>m</w:t>
      </w:r>
      <w:r w:rsidR="00587D36" w:rsidRPr="009E4E09">
        <w:rPr>
          <w:vertAlign w:val="superscript"/>
          <w:lang w:val="el-GR"/>
        </w:rPr>
        <w:t>2</w:t>
      </w:r>
      <w:r w:rsidR="00587D36" w:rsidRPr="009E4E09">
        <w:rPr>
          <w:lang w:val="el-GR"/>
        </w:rPr>
        <w:t xml:space="preserve"> για διάστημα 30 λεπτών, χορηγούμενη κάθε 3 εβδομάδες για 4 κύκλους.</w:t>
      </w:r>
    </w:p>
    <w:p w14:paraId="778B8ACB" w14:textId="77777777" w:rsidR="00587D36" w:rsidRPr="009E4E09" w:rsidRDefault="00587D36" w:rsidP="00587D36">
      <w:pPr>
        <w:keepNext/>
        <w:ind w:left="567"/>
        <w:outlineLvl w:val="0"/>
        <w:rPr>
          <w:szCs w:val="22"/>
          <w:lang w:val="el-GR"/>
        </w:rPr>
      </w:pPr>
    </w:p>
    <w:p w14:paraId="3F5884CF" w14:textId="77777777" w:rsidR="00587D36" w:rsidRPr="009E4E09" w:rsidRDefault="00587D36" w:rsidP="00587D36">
      <w:pPr>
        <w:keepNext/>
        <w:ind w:left="567"/>
        <w:outlineLvl w:val="0"/>
        <w:rPr>
          <w:szCs w:val="22"/>
          <w:lang w:val="el-GR"/>
        </w:rPr>
      </w:pPr>
      <w:r w:rsidRPr="009E4E09">
        <w:rPr>
          <w:lang w:val="el-GR"/>
        </w:rPr>
        <w:t xml:space="preserve">Η πακλιταξέλη, σε συνδυασμό με </w:t>
      </w:r>
      <w:r w:rsidRPr="009E4E09">
        <w:t>Herceptin</w:t>
      </w:r>
      <w:r w:rsidRPr="009E4E09">
        <w:rPr>
          <w:lang w:val="el-GR"/>
        </w:rPr>
        <w:t>, χορηγήθηκε ως εξής:</w:t>
      </w:r>
    </w:p>
    <w:p w14:paraId="41EBC4CD" w14:textId="77777777" w:rsidR="00587D36" w:rsidRPr="009E4E09" w:rsidRDefault="00587D36" w:rsidP="00587D36">
      <w:pPr>
        <w:outlineLvl w:val="0"/>
        <w:rPr>
          <w:szCs w:val="22"/>
          <w:lang w:val="el-GR"/>
        </w:rPr>
      </w:pPr>
    </w:p>
    <w:p w14:paraId="0CE9D0E1" w14:textId="77777777" w:rsidR="00587D36" w:rsidRPr="009E4E09" w:rsidRDefault="00587D36" w:rsidP="00587D36">
      <w:pPr>
        <w:autoSpaceDE w:val="0"/>
        <w:autoSpaceDN w:val="0"/>
        <w:adjustRightInd w:val="0"/>
        <w:ind w:left="993" w:hanging="426"/>
        <w:rPr>
          <w:szCs w:val="22"/>
          <w:lang w:val="el-GR"/>
        </w:rPr>
      </w:pPr>
      <w:r w:rsidRPr="009E4E09">
        <w:rPr>
          <w:lang w:val="el-GR"/>
        </w:rPr>
        <w:t>-</w:t>
      </w:r>
      <w:r w:rsidRPr="009E4E09">
        <w:rPr>
          <w:lang w:val="el-GR"/>
        </w:rPr>
        <w:tab/>
        <w:t>ενδοφλέβια πακλιταξέλη - 80</w:t>
      </w:r>
      <w:r w:rsidRPr="009E4E09">
        <w:t> mg</w:t>
      </w:r>
      <w:r w:rsidRPr="009E4E09">
        <w:rPr>
          <w:lang w:val="el-GR"/>
        </w:rPr>
        <w:t>/</w:t>
      </w:r>
      <w:r w:rsidRPr="009E4E09">
        <w:t>m</w:t>
      </w:r>
      <w:r w:rsidRPr="009E4E09">
        <w:rPr>
          <w:lang w:val="el-GR"/>
        </w:rPr>
        <w:t>2 ως μια συνεχής ενδοφλέβια έγχυση, χορηγούμενη κάθε εβδομάδα για 12 εβδομάδες.</w:t>
      </w:r>
    </w:p>
    <w:p w14:paraId="00FF0A81" w14:textId="77777777" w:rsidR="00587D36" w:rsidRPr="009E4E09" w:rsidRDefault="00587D36" w:rsidP="00587D36">
      <w:pPr>
        <w:autoSpaceDE w:val="0"/>
        <w:autoSpaceDN w:val="0"/>
        <w:adjustRightInd w:val="0"/>
        <w:rPr>
          <w:szCs w:val="22"/>
          <w:lang w:val="el-GR"/>
        </w:rPr>
      </w:pPr>
      <w:r w:rsidRPr="009E4E09">
        <w:rPr>
          <w:lang w:val="el-GR"/>
        </w:rPr>
        <w:t>ή</w:t>
      </w:r>
    </w:p>
    <w:p w14:paraId="5342A445" w14:textId="77777777" w:rsidR="00587D36" w:rsidRPr="009E4E09" w:rsidRDefault="00587D36" w:rsidP="00587D36">
      <w:pPr>
        <w:autoSpaceDE w:val="0"/>
        <w:autoSpaceDN w:val="0"/>
        <w:adjustRightInd w:val="0"/>
        <w:ind w:left="993" w:hanging="426"/>
        <w:rPr>
          <w:szCs w:val="22"/>
          <w:lang w:val="el-GR"/>
        </w:rPr>
      </w:pPr>
      <w:r w:rsidRPr="009E4E09">
        <w:rPr>
          <w:lang w:val="el-GR"/>
        </w:rPr>
        <w:t>-</w:t>
      </w:r>
      <w:r w:rsidRPr="009E4E09">
        <w:rPr>
          <w:lang w:val="el-GR"/>
        </w:rPr>
        <w:tab/>
        <w:t>ενδοφλέβια πακλιταξέλη - 175</w:t>
      </w:r>
      <w:r w:rsidRPr="009E4E09">
        <w:t> mg</w:t>
      </w:r>
      <w:r w:rsidRPr="009E4E09">
        <w:rPr>
          <w:lang w:val="el-GR"/>
        </w:rPr>
        <w:t xml:space="preserve"> / </w:t>
      </w:r>
      <w:r w:rsidRPr="009E4E09">
        <w:t>m</w:t>
      </w:r>
      <w:r w:rsidRPr="009E4E09">
        <w:rPr>
          <w:vertAlign w:val="superscript"/>
          <w:lang w:val="el-GR"/>
        </w:rPr>
        <w:t>2</w:t>
      </w:r>
      <w:r w:rsidRPr="009E4E09">
        <w:rPr>
          <w:lang w:val="el-GR"/>
        </w:rPr>
        <w:t xml:space="preserve">ως μια συνεχής ενδοφλέβια έγχυση, χορηγούμενη κάθε 3 εβδομάδες για 4 κύκλους (ημέρα 1 κάθε κύκλου). </w:t>
      </w:r>
    </w:p>
    <w:p w14:paraId="3EA4C7C1" w14:textId="77777777" w:rsidR="00587D36" w:rsidRPr="009E4E09" w:rsidRDefault="00587D36" w:rsidP="00587D36">
      <w:pPr>
        <w:rPr>
          <w:szCs w:val="22"/>
          <w:lang w:val="el-GR"/>
        </w:rPr>
      </w:pPr>
    </w:p>
    <w:p w14:paraId="52901080" w14:textId="77777777" w:rsidR="00587D36" w:rsidRPr="009E4E09" w:rsidRDefault="00587D36" w:rsidP="00587D36">
      <w:pPr>
        <w:keepNext/>
        <w:rPr>
          <w:szCs w:val="22"/>
          <w:lang w:val="el-GR"/>
        </w:rPr>
      </w:pPr>
      <w:r w:rsidRPr="009E4E09">
        <w:rPr>
          <w:lang w:val="el-GR"/>
        </w:rPr>
        <w:t xml:space="preserve">Τα αποτελέσματα σε σχέση με την αποτελεσματικότητα από την από κοινού ανάλυση των </w:t>
      </w:r>
      <w:r w:rsidRPr="00174FB9">
        <w:t>NSABP</w:t>
      </w:r>
      <w:r w:rsidRPr="00174FB9">
        <w:rPr>
          <w:lang w:val="el-GR"/>
        </w:rPr>
        <w:t xml:space="preserve"> Β-31 και </w:t>
      </w:r>
      <w:r w:rsidRPr="009E4E09">
        <w:t>NCCTG</w:t>
      </w:r>
      <w:r w:rsidRPr="009E4E09">
        <w:rPr>
          <w:lang w:val="el-GR"/>
        </w:rPr>
        <w:t xml:space="preserve"> 9831 μελετών κατά τη στιγμή της οριστικής ανάλυσης της επιβίωσης ελεύθερης νόσου* συνοψίζονται στον Πίνακα 6. Η μέση διάρκεια της παρακολούθησης ήταν 1,8 χρόνια για τους ασθενείς στο σκέλος </w:t>
      </w:r>
      <w:r w:rsidRPr="009E4E09">
        <w:t>AC</w:t>
      </w:r>
      <w:r w:rsidRPr="009E4E09">
        <w:rPr>
          <w:lang w:val="el-GR"/>
        </w:rPr>
        <w:t xml:space="preserve"> → </w:t>
      </w:r>
      <w:r w:rsidRPr="009E4E09">
        <w:t>P</w:t>
      </w:r>
      <w:r w:rsidRPr="009E4E09">
        <w:rPr>
          <w:lang w:val="el-GR"/>
        </w:rPr>
        <w:t xml:space="preserve"> και 2,0 χρόνια για τους ασθενείς στο σκέλος </w:t>
      </w:r>
      <w:r w:rsidRPr="009E4E09">
        <w:t>AC</w:t>
      </w:r>
      <w:r w:rsidRPr="009E4E09">
        <w:rPr>
          <w:lang w:val="el-GR"/>
        </w:rPr>
        <w:t xml:space="preserve"> → </w:t>
      </w:r>
      <w:r w:rsidRPr="009E4E09">
        <w:t>PH</w:t>
      </w:r>
      <w:r w:rsidRPr="009E4E09">
        <w:rPr>
          <w:lang w:val="el-GR"/>
        </w:rPr>
        <w:t>.</w:t>
      </w:r>
    </w:p>
    <w:p w14:paraId="7BD5F316" w14:textId="77777777" w:rsidR="00587D36" w:rsidRPr="009E4E09" w:rsidRDefault="00587D36" w:rsidP="00587D36">
      <w:pPr>
        <w:keepNext/>
        <w:rPr>
          <w:szCs w:val="22"/>
          <w:lang w:val="el-GR"/>
        </w:rPr>
      </w:pPr>
    </w:p>
    <w:p w14:paraId="59DB851B" w14:textId="77777777" w:rsidR="00587D36" w:rsidRPr="009E4E09" w:rsidRDefault="00587D36" w:rsidP="00587D36">
      <w:pPr>
        <w:keepNext/>
        <w:rPr>
          <w:szCs w:val="22"/>
          <w:lang w:val="el-GR"/>
        </w:rPr>
      </w:pPr>
      <w:r w:rsidRPr="009E4E09">
        <w:rPr>
          <w:lang w:val="el-GR"/>
        </w:rPr>
        <w:t xml:space="preserve">Πίνακας 6: Σύνοψη των αποτελεσμάτων σε σχέση με την αποτελεσματικότητα από την από κοινού ανάλυση των </w:t>
      </w:r>
      <w:r w:rsidRPr="009E4E09">
        <w:t>NSABP</w:t>
      </w:r>
      <w:r w:rsidRPr="009E4E09">
        <w:rPr>
          <w:lang w:val="el-GR"/>
        </w:rPr>
        <w:t xml:space="preserve"> Β-31 και </w:t>
      </w:r>
      <w:r w:rsidRPr="009E4E09">
        <w:t>NCCTG</w:t>
      </w:r>
      <w:r w:rsidRPr="009E4E09">
        <w:rPr>
          <w:lang w:val="el-GR"/>
        </w:rPr>
        <w:t xml:space="preserve"> 9831 μελετών κατά τη στιγμή της οριστικής ανάλυσης της επιβίωσης ελεύθερης νόσου*</w:t>
      </w:r>
    </w:p>
    <w:tbl>
      <w:tblPr>
        <w:tblW w:w="441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900"/>
        <w:gridCol w:w="1507"/>
        <w:gridCol w:w="1734"/>
        <w:gridCol w:w="1858"/>
      </w:tblGrid>
      <w:tr w:rsidR="00587D36" w:rsidRPr="009E4E09" w14:paraId="22418FAB" w14:textId="77777777" w:rsidTr="00877DE4">
        <w:tc>
          <w:tcPr>
            <w:tcW w:w="2947" w:type="dxa"/>
            <w:tcBorders>
              <w:top w:val="single" w:sz="4" w:space="0" w:color="auto"/>
              <w:left w:val="single" w:sz="4" w:space="0" w:color="auto"/>
              <w:bottom w:val="single" w:sz="4" w:space="0" w:color="auto"/>
              <w:right w:val="single" w:sz="4" w:space="0" w:color="auto"/>
            </w:tcBorders>
          </w:tcPr>
          <w:p w14:paraId="558E4F39" w14:textId="77777777" w:rsidR="00587D36" w:rsidRPr="009E4E09" w:rsidRDefault="00587D36" w:rsidP="00877DE4">
            <w:pPr>
              <w:pStyle w:val="TableText10"/>
              <w:keepNext/>
              <w:jc w:val="center"/>
              <w:rPr>
                <w:sz w:val="22"/>
                <w:szCs w:val="22"/>
                <w:lang w:val="pt-PT"/>
              </w:rPr>
            </w:pPr>
            <w:r w:rsidRPr="009E4E09">
              <w:rPr>
                <w:sz w:val="22"/>
              </w:rPr>
              <w:t>Πα</w:t>
            </w:r>
            <w:proofErr w:type="spellStart"/>
            <w:r w:rsidRPr="009E4E09">
              <w:rPr>
                <w:sz w:val="22"/>
              </w:rPr>
              <w:t>ράμετρος</w:t>
            </w:r>
            <w:proofErr w:type="spellEnd"/>
          </w:p>
          <w:p w14:paraId="4F82258F" w14:textId="77777777" w:rsidR="00587D36" w:rsidRPr="009E4E09" w:rsidRDefault="00587D36" w:rsidP="00877DE4">
            <w:pPr>
              <w:pStyle w:val="TableText10"/>
              <w:keepNext/>
              <w:rPr>
                <w:b/>
                <w:sz w:val="22"/>
                <w:szCs w:val="22"/>
              </w:rPr>
            </w:pPr>
          </w:p>
        </w:tc>
        <w:tc>
          <w:tcPr>
            <w:tcW w:w="1531" w:type="dxa"/>
            <w:tcBorders>
              <w:top w:val="single" w:sz="4" w:space="0" w:color="auto"/>
              <w:left w:val="single" w:sz="4" w:space="0" w:color="auto"/>
              <w:bottom w:val="single" w:sz="6" w:space="0" w:color="000000"/>
            </w:tcBorders>
          </w:tcPr>
          <w:p w14:paraId="4EE7AF59" w14:textId="77777777" w:rsidR="00587D36" w:rsidRPr="009E4E09" w:rsidRDefault="00587D36" w:rsidP="00877DE4">
            <w:pPr>
              <w:pStyle w:val="TableText10"/>
              <w:keepNext/>
              <w:jc w:val="center"/>
              <w:rPr>
                <w:rFonts w:eastAsia="SimSun"/>
                <w:sz w:val="22"/>
                <w:szCs w:val="22"/>
                <w:lang w:eastAsia="zh-CN"/>
              </w:rPr>
            </w:pPr>
            <w:r w:rsidRPr="009E4E09">
              <w:rPr>
                <w:sz w:val="22"/>
              </w:rPr>
              <w:t>AC→P</w:t>
            </w:r>
          </w:p>
          <w:p w14:paraId="293EBF5A" w14:textId="77777777" w:rsidR="00587D36" w:rsidRPr="009E4E09" w:rsidRDefault="00587D36" w:rsidP="00877DE4">
            <w:pPr>
              <w:pStyle w:val="TableText10"/>
              <w:keepNext/>
              <w:jc w:val="center"/>
              <w:rPr>
                <w:rFonts w:eastAsia="SimSun"/>
                <w:sz w:val="22"/>
                <w:szCs w:val="22"/>
                <w:lang w:eastAsia="zh-CN"/>
              </w:rPr>
            </w:pPr>
            <w:r w:rsidRPr="009E4E09">
              <w:rPr>
                <w:sz w:val="22"/>
              </w:rPr>
              <w:t>(n=1679)</w:t>
            </w:r>
          </w:p>
        </w:tc>
        <w:tc>
          <w:tcPr>
            <w:tcW w:w="1762" w:type="dxa"/>
            <w:tcBorders>
              <w:top w:val="single" w:sz="4" w:space="0" w:color="auto"/>
              <w:bottom w:val="single" w:sz="6" w:space="0" w:color="000000"/>
            </w:tcBorders>
          </w:tcPr>
          <w:p w14:paraId="673FA740" w14:textId="77777777" w:rsidR="00587D36" w:rsidRPr="009E4E09" w:rsidRDefault="00587D36" w:rsidP="00877DE4">
            <w:pPr>
              <w:pStyle w:val="TableText10"/>
              <w:keepNext/>
              <w:jc w:val="center"/>
              <w:rPr>
                <w:rFonts w:eastAsia="SimSun"/>
                <w:sz w:val="22"/>
                <w:szCs w:val="22"/>
                <w:lang w:eastAsia="zh-CN"/>
              </w:rPr>
            </w:pPr>
            <w:r w:rsidRPr="009E4E09">
              <w:rPr>
                <w:sz w:val="22"/>
              </w:rPr>
              <w:t>AC→PH</w:t>
            </w:r>
          </w:p>
          <w:p w14:paraId="10002E00" w14:textId="77777777" w:rsidR="00587D36" w:rsidRPr="009E4E09" w:rsidRDefault="00587D36" w:rsidP="00877DE4">
            <w:pPr>
              <w:pStyle w:val="TableText10"/>
              <w:keepNext/>
              <w:jc w:val="center"/>
              <w:rPr>
                <w:rFonts w:eastAsia="SimSun"/>
                <w:sz w:val="22"/>
                <w:szCs w:val="22"/>
                <w:lang w:eastAsia="zh-CN"/>
              </w:rPr>
            </w:pPr>
            <w:r w:rsidRPr="009E4E09">
              <w:rPr>
                <w:sz w:val="22"/>
              </w:rPr>
              <w:t>(n=1672)</w:t>
            </w:r>
          </w:p>
        </w:tc>
        <w:tc>
          <w:tcPr>
            <w:tcW w:w="1888" w:type="dxa"/>
            <w:tcBorders>
              <w:top w:val="single" w:sz="4" w:space="0" w:color="auto"/>
              <w:bottom w:val="single" w:sz="6" w:space="0" w:color="000000"/>
              <w:right w:val="single" w:sz="4" w:space="0" w:color="auto"/>
            </w:tcBorders>
          </w:tcPr>
          <w:p w14:paraId="71F1711E" w14:textId="77777777" w:rsidR="00587D36" w:rsidRPr="009E4E09" w:rsidRDefault="00587D36" w:rsidP="00877DE4">
            <w:pPr>
              <w:pStyle w:val="TableText10"/>
              <w:keepNext/>
              <w:jc w:val="center"/>
              <w:rPr>
                <w:rFonts w:eastAsia="SimSun"/>
                <w:sz w:val="22"/>
                <w:szCs w:val="22"/>
                <w:lang w:val="el-GR" w:eastAsia="zh-CN"/>
              </w:rPr>
            </w:pPr>
            <w:r w:rsidRPr="009E4E09">
              <w:rPr>
                <w:sz w:val="22"/>
                <w:lang w:val="el-GR"/>
              </w:rPr>
              <w:t xml:space="preserve">Σχετικός Κίνδυνος έναντι </w:t>
            </w:r>
            <w:r w:rsidRPr="009E4E09">
              <w:rPr>
                <w:sz w:val="22"/>
              </w:rPr>
              <w:t>AC</w:t>
            </w:r>
            <w:r w:rsidRPr="009E4E09">
              <w:rPr>
                <w:sz w:val="22"/>
                <w:lang w:val="el-GR"/>
              </w:rPr>
              <w:t>→</w:t>
            </w:r>
            <w:r w:rsidRPr="009E4E09">
              <w:rPr>
                <w:sz w:val="22"/>
              </w:rPr>
              <w:t>P</w:t>
            </w:r>
          </w:p>
          <w:p w14:paraId="568D71CD" w14:textId="77777777" w:rsidR="00587D36" w:rsidRPr="009E4E09" w:rsidRDefault="00587D36" w:rsidP="00877DE4">
            <w:pPr>
              <w:pStyle w:val="TableText10"/>
              <w:keepNext/>
              <w:jc w:val="center"/>
              <w:rPr>
                <w:rFonts w:eastAsia="SimSun"/>
                <w:sz w:val="22"/>
                <w:szCs w:val="22"/>
                <w:lang w:val="el-GR" w:eastAsia="zh-CN"/>
              </w:rPr>
            </w:pPr>
            <w:r w:rsidRPr="009E4E09">
              <w:rPr>
                <w:sz w:val="22"/>
                <w:lang w:val="el-GR"/>
              </w:rPr>
              <w:t>(95</w:t>
            </w:r>
            <w:r w:rsidRPr="009E4E09">
              <w:rPr>
                <w:sz w:val="22"/>
              </w:rPr>
              <w:t> </w:t>
            </w:r>
            <w:r w:rsidRPr="009E4E09">
              <w:rPr>
                <w:sz w:val="22"/>
                <w:lang w:val="el-GR"/>
              </w:rPr>
              <w:t xml:space="preserve">% </w:t>
            </w:r>
            <w:r w:rsidRPr="009E4E09">
              <w:rPr>
                <w:sz w:val="22"/>
              </w:rPr>
              <w:t>CI</w:t>
            </w:r>
            <w:r w:rsidRPr="009E4E09">
              <w:rPr>
                <w:sz w:val="22"/>
                <w:lang w:val="el-GR"/>
              </w:rPr>
              <w:t>)</w:t>
            </w:r>
          </w:p>
          <w:p w14:paraId="0B53A084" w14:textId="77777777" w:rsidR="00587D36" w:rsidRPr="009E4E09" w:rsidRDefault="00587D36" w:rsidP="00877DE4">
            <w:pPr>
              <w:pStyle w:val="TableText10"/>
              <w:keepNext/>
              <w:jc w:val="center"/>
              <w:rPr>
                <w:rFonts w:eastAsia="SimSun"/>
                <w:sz w:val="22"/>
                <w:szCs w:val="22"/>
                <w:lang w:eastAsia="zh-CN"/>
              </w:rPr>
            </w:pPr>
            <w:proofErr w:type="spellStart"/>
            <w:r w:rsidRPr="009E4E09">
              <w:rPr>
                <w:sz w:val="22"/>
              </w:rPr>
              <w:t>τιμή</w:t>
            </w:r>
            <w:proofErr w:type="spellEnd"/>
            <w:r w:rsidRPr="009E4E09">
              <w:rPr>
                <w:sz w:val="22"/>
              </w:rPr>
              <w:t xml:space="preserve"> p</w:t>
            </w:r>
          </w:p>
        </w:tc>
      </w:tr>
      <w:tr w:rsidR="00587D36" w:rsidRPr="009E4E09" w14:paraId="0A54E6A7" w14:textId="77777777" w:rsidTr="00877DE4">
        <w:tc>
          <w:tcPr>
            <w:tcW w:w="2947" w:type="dxa"/>
            <w:tcBorders>
              <w:top w:val="single" w:sz="4" w:space="0" w:color="auto"/>
              <w:left w:val="single" w:sz="4" w:space="0" w:color="auto"/>
            </w:tcBorders>
          </w:tcPr>
          <w:p w14:paraId="483150F0" w14:textId="77777777" w:rsidR="00587D36" w:rsidRPr="009E4E09" w:rsidRDefault="00587D36" w:rsidP="00877DE4">
            <w:pPr>
              <w:pStyle w:val="TableText10"/>
              <w:keepNext/>
              <w:rPr>
                <w:sz w:val="22"/>
                <w:szCs w:val="22"/>
                <w:lang w:val="el-GR"/>
              </w:rPr>
            </w:pPr>
            <w:r w:rsidRPr="009E4E09">
              <w:rPr>
                <w:sz w:val="22"/>
                <w:lang w:val="el-GR"/>
              </w:rPr>
              <w:t>Ελεύθερη νόσου επιβίωση</w:t>
            </w:r>
          </w:p>
          <w:p w14:paraId="26FADB69" w14:textId="77777777" w:rsidR="00587D36" w:rsidRPr="009E4E09" w:rsidRDefault="00587D36" w:rsidP="00877DE4">
            <w:pPr>
              <w:pStyle w:val="TableText10"/>
              <w:keepNext/>
              <w:rPr>
                <w:sz w:val="22"/>
                <w:szCs w:val="22"/>
                <w:lang w:val="el-GR"/>
              </w:rPr>
            </w:pPr>
            <w:r w:rsidRPr="009E4E09">
              <w:rPr>
                <w:sz w:val="22"/>
                <w:lang w:val="el-GR"/>
              </w:rPr>
              <w:t>Αρ. ασθενών με σύμβαμα (%)</w:t>
            </w:r>
          </w:p>
        </w:tc>
        <w:tc>
          <w:tcPr>
            <w:tcW w:w="1531" w:type="dxa"/>
          </w:tcPr>
          <w:p w14:paraId="00C004EB" w14:textId="77777777" w:rsidR="00587D36" w:rsidRPr="009E4E09" w:rsidRDefault="00587D36" w:rsidP="00877DE4">
            <w:pPr>
              <w:pStyle w:val="TableText10"/>
              <w:keepNext/>
              <w:jc w:val="center"/>
              <w:rPr>
                <w:sz w:val="22"/>
                <w:szCs w:val="22"/>
                <w:lang w:val="el-GR"/>
              </w:rPr>
            </w:pPr>
          </w:p>
          <w:p w14:paraId="61896092" w14:textId="77777777" w:rsidR="00587D36" w:rsidRPr="009E4E09" w:rsidRDefault="00587D36" w:rsidP="00877DE4">
            <w:pPr>
              <w:pStyle w:val="TableText10"/>
              <w:keepNext/>
              <w:jc w:val="center"/>
              <w:rPr>
                <w:sz w:val="22"/>
                <w:szCs w:val="22"/>
              </w:rPr>
            </w:pPr>
            <w:r w:rsidRPr="009E4E09">
              <w:rPr>
                <w:sz w:val="22"/>
              </w:rPr>
              <w:t>261 (15,5)</w:t>
            </w:r>
          </w:p>
        </w:tc>
        <w:tc>
          <w:tcPr>
            <w:tcW w:w="1762" w:type="dxa"/>
          </w:tcPr>
          <w:p w14:paraId="6E4A9987" w14:textId="77777777" w:rsidR="00587D36" w:rsidRPr="009E4E09" w:rsidRDefault="00587D36" w:rsidP="00877DE4">
            <w:pPr>
              <w:pStyle w:val="TableText10"/>
              <w:keepNext/>
              <w:jc w:val="center"/>
              <w:rPr>
                <w:sz w:val="22"/>
                <w:szCs w:val="22"/>
              </w:rPr>
            </w:pPr>
          </w:p>
          <w:p w14:paraId="3EF0C934" w14:textId="77777777" w:rsidR="00587D36" w:rsidRPr="009E4E09" w:rsidRDefault="00587D36" w:rsidP="00877DE4">
            <w:pPr>
              <w:pStyle w:val="TableText10"/>
              <w:keepNext/>
              <w:jc w:val="center"/>
              <w:rPr>
                <w:sz w:val="22"/>
                <w:szCs w:val="22"/>
              </w:rPr>
            </w:pPr>
            <w:r w:rsidRPr="009E4E09">
              <w:rPr>
                <w:sz w:val="22"/>
              </w:rPr>
              <w:t>133 (8,0)</w:t>
            </w:r>
          </w:p>
        </w:tc>
        <w:tc>
          <w:tcPr>
            <w:tcW w:w="1888" w:type="dxa"/>
            <w:tcBorders>
              <w:right w:val="single" w:sz="4" w:space="0" w:color="auto"/>
            </w:tcBorders>
          </w:tcPr>
          <w:p w14:paraId="36639ECB" w14:textId="77777777" w:rsidR="00587D36" w:rsidRPr="009E4E09" w:rsidRDefault="00587D36" w:rsidP="00877DE4">
            <w:pPr>
              <w:pStyle w:val="TableText10"/>
              <w:keepNext/>
              <w:jc w:val="center"/>
              <w:rPr>
                <w:sz w:val="22"/>
                <w:szCs w:val="22"/>
              </w:rPr>
            </w:pPr>
          </w:p>
          <w:p w14:paraId="26CF8F7D" w14:textId="77777777" w:rsidR="00587D36" w:rsidRPr="009E4E09" w:rsidRDefault="00587D36" w:rsidP="00877DE4">
            <w:pPr>
              <w:pStyle w:val="TableText10"/>
              <w:keepNext/>
              <w:jc w:val="center"/>
              <w:rPr>
                <w:sz w:val="22"/>
                <w:szCs w:val="22"/>
              </w:rPr>
            </w:pPr>
            <w:r w:rsidRPr="009E4E09">
              <w:rPr>
                <w:sz w:val="22"/>
              </w:rPr>
              <w:t>0,48 (0,39, 0,59)</w:t>
            </w:r>
          </w:p>
          <w:p w14:paraId="03C07BAA" w14:textId="77777777" w:rsidR="00587D36" w:rsidRPr="009E4E09" w:rsidRDefault="00587D36" w:rsidP="00877DE4">
            <w:pPr>
              <w:pStyle w:val="TableText10"/>
              <w:keepNext/>
              <w:jc w:val="center"/>
              <w:rPr>
                <w:sz w:val="22"/>
                <w:szCs w:val="22"/>
              </w:rPr>
            </w:pPr>
            <w:r w:rsidRPr="009E4E09">
              <w:rPr>
                <w:sz w:val="22"/>
              </w:rPr>
              <w:t>p&lt;0,0001</w:t>
            </w:r>
          </w:p>
        </w:tc>
      </w:tr>
      <w:tr w:rsidR="00587D36" w:rsidRPr="009E4E09" w14:paraId="61138AC4" w14:textId="77777777" w:rsidTr="00877DE4">
        <w:tc>
          <w:tcPr>
            <w:tcW w:w="2947" w:type="dxa"/>
            <w:tcBorders>
              <w:left w:val="single" w:sz="4" w:space="0" w:color="auto"/>
            </w:tcBorders>
          </w:tcPr>
          <w:p w14:paraId="7621497D" w14:textId="77777777" w:rsidR="00587D36" w:rsidRPr="009E4E09" w:rsidRDefault="00587D36" w:rsidP="00877DE4">
            <w:pPr>
              <w:pStyle w:val="TableText10"/>
              <w:keepNext/>
              <w:rPr>
                <w:sz w:val="22"/>
                <w:szCs w:val="22"/>
                <w:lang w:val="el-GR"/>
              </w:rPr>
            </w:pPr>
            <w:r w:rsidRPr="009E4E09">
              <w:rPr>
                <w:sz w:val="22"/>
                <w:lang w:val="el-GR"/>
              </w:rPr>
              <w:t>Απομακρυσμένη υποτροπή</w:t>
            </w:r>
          </w:p>
          <w:p w14:paraId="760D42C8" w14:textId="77777777" w:rsidR="00587D36" w:rsidRPr="009E4E09" w:rsidRDefault="00587D36" w:rsidP="00877DE4">
            <w:pPr>
              <w:pStyle w:val="TableText10"/>
              <w:keepNext/>
              <w:rPr>
                <w:sz w:val="22"/>
                <w:szCs w:val="22"/>
                <w:lang w:val="el-GR"/>
              </w:rPr>
            </w:pPr>
            <w:r w:rsidRPr="009E4E09">
              <w:rPr>
                <w:sz w:val="22"/>
                <w:lang w:val="el-GR"/>
              </w:rPr>
              <w:t>Αρ. ασθενών με σύμβαμα</w:t>
            </w:r>
          </w:p>
        </w:tc>
        <w:tc>
          <w:tcPr>
            <w:tcW w:w="1531" w:type="dxa"/>
          </w:tcPr>
          <w:p w14:paraId="75C7F4F4" w14:textId="77777777" w:rsidR="00587D36" w:rsidRPr="009E4E09" w:rsidRDefault="00587D36" w:rsidP="00877DE4">
            <w:pPr>
              <w:pStyle w:val="TableText10"/>
              <w:keepNext/>
              <w:jc w:val="center"/>
              <w:rPr>
                <w:sz w:val="22"/>
                <w:szCs w:val="22"/>
                <w:lang w:val="el-GR"/>
              </w:rPr>
            </w:pPr>
          </w:p>
          <w:p w14:paraId="130D300D" w14:textId="77777777" w:rsidR="00587D36" w:rsidRPr="009E4E09" w:rsidRDefault="00587D36" w:rsidP="00877DE4">
            <w:pPr>
              <w:pStyle w:val="TableText10"/>
              <w:keepNext/>
              <w:jc w:val="center"/>
              <w:rPr>
                <w:sz w:val="22"/>
                <w:szCs w:val="22"/>
              </w:rPr>
            </w:pPr>
            <w:r w:rsidRPr="009E4E09">
              <w:rPr>
                <w:sz w:val="22"/>
              </w:rPr>
              <w:t>193 (11,5)</w:t>
            </w:r>
          </w:p>
        </w:tc>
        <w:tc>
          <w:tcPr>
            <w:tcW w:w="1762" w:type="dxa"/>
          </w:tcPr>
          <w:p w14:paraId="7BF91C7D" w14:textId="77777777" w:rsidR="00587D36" w:rsidRPr="009E4E09" w:rsidRDefault="00587D36" w:rsidP="00877DE4">
            <w:pPr>
              <w:pStyle w:val="TableText10"/>
              <w:keepNext/>
              <w:jc w:val="center"/>
              <w:rPr>
                <w:sz w:val="22"/>
                <w:szCs w:val="22"/>
              </w:rPr>
            </w:pPr>
          </w:p>
          <w:p w14:paraId="1EC6E957" w14:textId="77777777" w:rsidR="00587D36" w:rsidRPr="009E4E09" w:rsidRDefault="00587D36" w:rsidP="00877DE4">
            <w:pPr>
              <w:pStyle w:val="TableText10"/>
              <w:keepNext/>
              <w:jc w:val="center"/>
              <w:rPr>
                <w:sz w:val="22"/>
                <w:szCs w:val="22"/>
              </w:rPr>
            </w:pPr>
            <w:r w:rsidRPr="009E4E09">
              <w:rPr>
                <w:sz w:val="22"/>
              </w:rPr>
              <w:t>96 (5,7)</w:t>
            </w:r>
          </w:p>
        </w:tc>
        <w:tc>
          <w:tcPr>
            <w:tcW w:w="1888" w:type="dxa"/>
            <w:tcBorders>
              <w:right w:val="single" w:sz="4" w:space="0" w:color="auto"/>
            </w:tcBorders>
          </w:tcPr>
          <w:p w14:paraId="4FF260E2" w14:textId="77777777" w:rsidR="00587D36" w:rsidRPr="009E4E09" w:rsidRDefault="00587D36" w:rsidP="00877DE4">
            <w:pPr>
              <w:pStyle w:val="TableText10"/>
              <w:keepNext/>
              <w:jc w:val="center"/>
              <w:rPr>
                <w:sz w:val="22"/>
                <w:szCs w:val="22"/>
              </w:rPr>
            </w:pPr>
          </w:p>
          <w:p w14:paraId="207B935F" w14:textId="77777777" w:rsidR="00587D36" w:rsidRPr="009E4E09" w:rsidRDefault="00587D36" w:rsidP="00877DE4">
            <w:pPr>
              <w:pStyle w:val="TableText10"/>
              <w:keepNext/>
              <w:jc w:val="center"/>
              <w:rPr>
                <w:sz w:val="22"/>
                <w:szCs w:val="22"/>
              </w:rPr>
            </w:pPr>
            <w:r w:rsidRPr="009E4E09">
              <w:rPr>
                <w:sz w:val="22"/>
              </w:rPr>
              <w:t>0,47 (0,37, 0,60)</w:t>
            </w:r>
          </w:p>
          <w:p w14:paraId="3FD1721D" w14:textId="77777777" w:rsidR="00587D36" w:rsidRPr="009E4E09" w:rsidRDefault="00587D36" w:rsidP="00877DE4">
            <w:pPr>
              <w:pStyle w:val="TableText10"/>
              <w:keepNext/>
              <w:jc w:val="center"/>
              <w:rPr>
                <w:sz w:val="22"/>
                <w:szCs w:val="22"/>
              </w:rPr>
            </w:pPr>
            <w:r w:rsidRPr="009E4E09">
              <w:rPr>
                <w:sz w:val="22"/>
              </w:rPr>
              <w:t>p&lt;0,0001</w:t>
            </w:r>
          </w:p>
        </w:tc>
      </w:tr>
      <w:tr w:rsidR="00587D36" w:rsidRPr="009E4E09" w14:paraId="4E9BB123" w14:textId="77777777" w:rsidTr="00877DE4">
        <w:tc>
          <w:tcPr>
            <w:tcW w:w="2947" w:type="dxa"/>
            <w:tcBorders>
              <w:left w:val="single" w:sz="4" w:space="0" w:color="auto"/>
              <w:bottom w:val="single" w:sz="4" w:space="0" w:color="auto"/>
            </w:tcBorders>
          </w:tcPr>
          <w:p w14:paraId="45BF5EF0" w14:textId="77777777" w:rsidR="00587D36" w:rsidRPr="009E4E09" w:rsidRDefault="00587D36" w:rsidP="00877DE4">
            <w:pPr>
              <w:pStyle w:val="TableText10"/>
              <w:keepNext/>
              <w:rPr>
                <w:sz w:val="22"/>
                <w:szCs w:val="22"/>
                <w:lang w:val="el-GR"/>
              </w:rPr>
            </w:pPr>
            <w:r w:rsidRPr="009E4E09">
              <w:rPr>
                <w:sz w:val="22"/>
                <w:lang w:val="el-GR"/>
              </w:rPr>
              <w:t>Θάνατος (Σύμβαμα συνολικής επιβίωσης):</w:t>
            </w:r>
          </w:p>
          <w:p w14:paraId="59A9FFF1" w14:textId="77777777" w:rsidR="00587D36" w:rsidRPr="009E4E09" w:rsidRDefault="00587D36" w:rsidP="00877DE4">
            <w:pPr>
              <w:pStyle w:val="TableText10"/>
              <w:keepNext/>
              <w:rPr>
                <w:sz w:val="22"/>
                <w:szCs w:val="22"/>
                <w:lang w:val="el-GR"/>
              </w:rPr>
            </w:pPr>
            <w:r w:rsidRPr="009E4E09">
              <w:rPr>
                <w:sz w:val="22"/>
                <w:lang w:val="el-GR"/>
              </w:rPr>
              <w:t xml:space="preserve">Αρ. ασθενών με σύμβαμα </w:t>
            </w:r>
          </w:p>
        </w:tc>
        <w:tc>
          <w:tcPr>
            <w:tcW w:w="1531" w:type="dxa"/>
            <w:tcBorders>
              <w:bottom w:val="single" w:sz="4" w:space="0" w:color="auto"/>
            </w:tcBorders>
          </w:tcPr>
          <w:p w14:paraId="69CCA9D3" w14:textId="77777777" w:rsidR="00587D36" w:rsidRPr="009E4E09" w:rsidRDefault="00587D36" w:rsidP="00877DE4">
            <w:pPr>
              <w:pStyle w:val="TableText10"/>
              <w:keepNext/>
              <w:jc w:val="center"/>
              <w:rPr>
                <w:sz w:val="22"/>
                <w:szCs w:val="22"/>
                <w:lang w:val="el-GR"/>
              </w:rPr>
            </w:pPr>
          </w:p>
          <w:p w14:paraId="6B9BE55B" w14:textId="77777777" w:rsidR="00587D36" w:rsidRPr="009E4E09" w:rsidRDefault="00587D36" w:rsidP="00877DE4">
            <w:pPr>
              <w:pStyle w:val="TableText10"/>
              <w:keepNext/>
              <w:jc w:val="center"/>
              <w:rPr>
                <w:sz w:val="22"/>
                <w:szCs w:val="22"/>
              </w:rPr>
            </w:pPr>
            <w:r w:rsidRPr="009E4E09">
              <w:rPr>
                <w:sz w:val="22"/>
              </w:rPr>
              <w:t>92 (5,5)</w:t>
            </w:r>
          </w:p>
        </w:tc>
        <w:tc>
          <w:tcPr>
            <w:tcW w:w="1762" w:type="dxa"/>
            <w:tcBorders>
              <w:bottom w:val="single" w:sz="4" w:space="0" w:color="auto"/>
            </w:tcBorders>
          </w:tcPr>
          <w:p w14:paraId="56BACEDD" w14:textId="77777777" w:rsidR="00587D36" w:rsidRPr="009E4E09" w:rsidRDefault="00587D36" w:rsidP="00877DE4">
            <w:pPr>
              <w:pStyle w:val="TableText10"/>
              <w:keepNext/>
              <w:jc w:val="center"/>
              <w:rPr>
                <w:sz w:val="22"/>
                <w:szCs w:val="22"/>
              </w:rPr>
            </w:pPr>
          </w:p>
          <w:p w14:paraId="579EE966" w14:textId="77777777" w:rsidR="00587D36" w:rsidRPr="009E4E09" w:rsidRDefault="00587D36" w:rsidP="00877DE4">
            <w:pPr>
              <w:pStyle w:val="TableText10"/>
              <w:keepNext/>
              <w:jc w:val="center"/>
              <w:rPr>
                <w:sz w:val="22"/>
                <w:szCs w:val="22"/>
              </w:rPr>
            </w:pPr>
            <w:r w:rsidRPr="009E4E09">
              <w:rPr>
                <w:sz w:val="22"/>
              </w:rPr>
              <w:t>62 (3,7)</w:t>
            </w:r>
          </w:p>
        </w:tc>
        <w:tc>
          <w:tcPr>
            <w:tcW w:w="1888" w:type="dxa"/>
            <w:tcBorders>
              <w:bottom w:val="single" w:sz="4" w:space="0" w:color="auto"/>
              <w:right w:val="single" w:sz="4" w:space="0" w:color="auto"/>
            </w:tcBorders>
          </w:tcPr>
          <w:p w14:paraId="066CC43A" w14:textId="77777777" w:rsidR="00587D36" w:rsidRPr="009E4E09" w:rsidRDefault="00587D36" w:rsidP="00877DE4">
            <w:pPr>
              <w:pStyle w:val="TableText10"/>
              <w:keepNext/>
              <w:jc w:val="center"/>
              <w:rPr>
                <w:sz w:val="22"/>
                <w:szCs w:val="22"/>
              </w:rPr>
            </w:pPr>
          </w:p>
          <w:p w14:paraId="15B09434" w14:textId="77777777" w:rsidR="00587D36" w:rsidRPr="009E4E09" w:rsidRDefault="00587D36" w:rsidP="00877DE4">
            <w:pPr>
              <w:pStyle w:val="TableText10"/>
              <w:keepNext/>
              <w:jc w:val="center"/>
              <w:rPr>
                <w:sz w:val="22"/>
                <w:szCs w:val="22"/>
              </w:rPr>
            </w:pPr>
            <w:r w:rsidRPr="009E4E09">
              <w:rPr>
                <w:sz w:val="22"/>
              </w:rPr>
              <w:t>0,67 (0,48, 0,92)</w:t>
            </w:r>
          </w:p>
          <w:p w14:paraId="32324C09" w14:textId="77777777" w:rsidR="00587D36" w:rsidRPr="009E4E09" w:rsidRDefault="00587D36" w:rsidP="00877DE4">
            <w:pPr>
              <w:pStyle w:val="TableText10"/>
              <w:keepNext/>
              <w:jc w:val="center"/>
              <w:rPr>
                <w:sz w:val="22"/>
                <w:szCs w:val="22"/>
                <w:lang w:val="el-GR"/>
              </w:rPr>
            </w:pPr>
            <w:r w:rsidRPr="009E4E09">
              <w:rPr>
                <w:sz w:val="22"/>
              </w:rPr>
              <w:t>p=0,014</w:t>
            </w:r>
            <w:r w:rsidRPr="009E4E09">
              <w:rPr>
                <w:sz w:val="22"/>
                <w:lang w:val="el-GR"/>
              </w:rPr>
              <w:t>**</w:t>
            </w:r>
          </w:p>
        </w:tc>
      </w:tr>
    </w:tbl>
    <w:p w14:paraId="45E76A93" w14:textId="77777777" w:rsidR="00587D36" w:rsidRPr="0015194A" w:rsidRDefault="00587D36" w:rsidP="00587D36">
      <w:pPr>
        <w:rPr>
          <w:sz w:val="20"/>
          <w:lang w:val="el-GR"/>
        </w:rPr>
      </w:pPr>
      <w:r w:rsidRPr="0015194A">
        <w:rPr>
          <w:sz w:val="20"/>
          <w:lang w:val="el-GR"/>
        </w:rPr>
        <w:t xml:space="preserve">Α: δοξορουβικίνη, </w:t>
      </w:r>
      <w:r w:rsidRPr="0015194A">
        <w:rPr>
          <w:sz w:val="20"/>
        </w:rPr>
        <w:t>C</w:t>
      </w:r>
      <w:r w:rsidRPr="0015194A">
        <w:rPr>
          <w:sz w:val="20"/>
          <w:lang w:val="el-GR"/>
        </w:rPr>
        <w:t xml:space="preserve">: κυκλοφωσφαμίδη, </w:t>
      </w:r>
      <w:r w:rsidRPr="0015194A">
        <w:rPr>
          <w:sz w:val="20"/>
        </w:rPr>
        <w:t>P</w:t>
      </w:r>
      <w:r w:rsidRPr="0015194A">
        <w:rPr>
          <w:sz w:val="20"/>
          <w:lang w:val="el-GR"/>
        </w:rPr>
        <w:t>: πακλιταξέλη, Η: τραστουζουμάμπη</w:t>
      </w:r>
    </w:p>
    <w:p w14:paraId="59F06197" w14:textId="77777777" w:rsidR="00587D36" w:rsidRPr="0015194A" w:rsidRDefault="00587D36" w:rsidP="00587D36">
      <w:pPr>
        <w:rPr>
          <w:sz w:val="20"/>
          <w:lang w:val="el-GR"/>
        </w:rPr>
      </w:pPr>
      <w:r w:rsidRPr="0015194A">
        <w:rPr>
          <w:sz w:val="20"/>
          <w:lang w:val="el-GR"/>
        </w:rPr>
        <w:t xml:space="preserve">* Κατά τη </w:t>
      </w:r>
      <w:r w:rsidR="00903B2A">
        <w:rPr>
          <w:sz w:val="20"/>
          <w:lang w:val="el-GR"/>
        </w:rPr>
        <w:t>διάμεση</w:t>
      </w:r>
      <w:r w:rsidR="00903B2A" w:rsidRPr="0015194A">
        <w:rPr>
          <w:sz w:val="20"/>
          <w:lang w:val="el-GR"/>
        </w:rPr>
        <w:t xml:space="preserve"> </w:t>
      </w:r>
      <w:r w:rsidRPr="0015194A">
        <w:rPr>
          <w:sz w:val="20"/>
          <w:lang w:val="el-GR"/>
        </w:rPr>
        <w:t xml:space="preserve">διάρκεια της παρακολούθησης των 1.8 ετών για τους ασθενείς στο σκέλος </w:t>
      </w:r>
      <w:r w:rsidRPr="0015194A">
        <w:rPr>
          <w:sz w:val="20"/>
        </w:rPr>
        <w:t>AC</w:t>
      </w:r>
      <w:r w:rsidRPr="0015194A">
        <w:rPr>
          <w:sz w:val="20"/>
          <w:lang w:val="el-GR"/>
        </w:rPr>
        <w:t>→</w:t>
      </w:r>
      <w:r w:rsidRPr="0015194A">
        <w:rPr>
          <w:sz w:val="20"/>
        </w:rPr>
        <w:t>P</w:t>
      </w:r>
      <w:r w:rsidRPr="0015194A">
        <w:rPr>
          <w:sz w:val="20"/>
          <w:lang w:val="el-GR"/>
        </w:rPr>
        <w:t xml:space="preserve"> και 2.0 ετών για τους ασθενείς στο σκέλος </w:t>
      </w:r>
      <w:r w:rsidRPr="0015194A">
        <w:rPr>
          <w:sz w:val="20"/>
        </w:rPr>
        <w:t>AC</w:t>
      </w:r>
      <w:r w:rsidRPr="0015194A">
        <w:rPr>
          <w:sz w:val="20"/>
          <w:lang w:val="el-GR"/>
        </w:rPr>
        <w:t>→</w:t>
      </w:r>
      <w:r w:rsidRPr="0015194A">
        <w:rPr>
          <w:sz w:val="20"/>
        </w:rPr>
        <w:t>PH</w:t>
      </w:r>
      <w:r w:rsidRPr="0015194A">
        <w:rPr>
          <w:sz w:val="20"/>
          <w:lang w:val="el-GR"/>
        </w:rPr>
        <w:t>.</w:t>
      </w:r>
    </w:p>
    <w:p w14:paraId="75DCD60A" w14:textId="77777777" w:rsidR="00587D36" w:rsidRPr="0015194A" w:rsidRDefault="00587D36" w:rsidP="00587D36">
      <w:pPr>
        <w:rPr>
          <w:sz w:val="20"/>
          <w:lang w:val="el-GR"/>
        </w:rPr>
      </w:pPr>
      <w:r w:rsidRPr="0015194A">
        <w:rPr>
          <w:sz w:val="20"/>
          <w:lang w:val="el-GR"/>
        </w:rPr>
        <w:t xml:space="preserve">** η τιμή </w:t>
      </w:r>
      <w:r w:rsidRPr="0015194A">
        <w:rPr>
          <w:sz w:val="20"/>
          <w:lang w:val="en-GB"/>
        </w:rPr>
        <w:t>p</w:t>
      </w:r>
      <w:r w:rsidRPr="0015194A">
        <w:rPr>
          <w:sz w:val="20"/>
          <w:lang w:val="el-GR"/>
        </w:rPr>
        <w:t xml:space="preserve"> για τη συνολική επιβίωση δεν ξεπέρασε το προκαθορισμένο στατιστικό όριο για τη σύγκριση του </w:t>
      </w:r>
      <w:r w:rsidRPr="0015194A">
        <w:rPr>
          <w:sz w:val="20"/>
        </w:rPr>
        <w:t>AC</w:t>
      </w:r>
      <w:r w:rsidRPr="0015194A">
        <w:rPr>
          <w:sz w:val="20"/>
          <w:lang w:val="el-GR"/>
        </w:rPr>
        <w:t>→</w:t>
      </w:r>
      <w:r w:rsidRPr="0015194A">
        <w:rPr>
          <w:sz w:val="20"/>
        </w:rPr>
        <w:t>PH</w:t>
      </w:r>
      <w:r w:rsidRPr="0015194A">
        <w:rPr>
          <w:sz w:val="20"/>
          <w:lang w:val="el-GR"/>
        </w:rPr>
        <w:t xml:space="preserve"> έναντι του </w:t>
      </w:r>
      <w:r w:rsidRPr="0015194A">
        <w:rPr>
          <w:sz w:val="20"/>
        </w:rPr>
        <w:t>AC</w:t>
      </w:r>
      <w:r w:rsidRPr="0015194A">
        <w:rPr>
          <w:sz w:val="20"/>
          <w:lang w:val="el-GR"/>
        </w:rPr>
        <w:t>→</w:t>
      </w:r>
      <w:r w:rsidRPr="0015194A">
        <w:rPr>
          <w:sz w:val="20"/>
        </w:rPr>
        <w:t>P</w:t>
      </w:r>
    </w:p>
    <w:p w14:paraId="340C24F6" w14:textId="77777777" w:rsidR="00587D36" w:rsidRPr="009E4E09" w:rsidRDefault="00587D36" w:rsidP="00587D36">
      <w:pPr>
        <w:rPr>
          <w:szCs w:val="22"/>
          <w:lang w:val="el-GR"/>
        </w:rPr>
      </w:pPr>
    </w:p>
    <w:p w14:paraId="50F2B76D" w14:textId="77777777" w:rsidR="00587D36" w:rsidRPr="009E4E09" w:rsidRDefault="00587D36" w:rsidP="00587D36">
      <w:pPr>
        <w:rPr>
          <w:szCs w:val="22"/>
          <w:lang w:val="el-GR"/>
        </w:rPr>
      </w:pPr>
      <w:r w:rsidRPr="009E4E09">
        <w:rPr>
          <w:lang w:val="el-GR"/>
        </w:rPr>
        <w:lastRenderedPageBreak/>
        <w:t xml:space="preserve">Για το κύριο τελικό σημείο, την επιβίωση ελεύθερη νόσου, η προσθήκη του </w:t>
      </w:r>
      <w:r w:rsidRPr="009E4E09">
        <w:t>Herceptin</w:t>
      </w:r>
      <w:r w:rsidRPr="009E4E09">
        <w:rPr>
          <w:lang w:val="el-GR"/>
        </w:rPr>
        <w:t xml:space="preserve"> στη χημειοθεραπεία με πακλιταξέλη οδήγησε σε μείωση 52</w:t>
      </w:r>
      <w:r w:rsidRPr="009E4E09">
        <w:t> </w:t>
      </w:r>
      <w:r w:rsidRPr="009E4E09">
        <w:rPr>
          <w:lang w:val="el-GR"/>
        </w:rPr>
        <w:t>% του κινδύνου υποτροπής της νόσου. Ο σχετικός κίνδυνος μεταφράζεται σε απόλυτο όφελος, στα πλαίσια των 3 ετών επιβίωσης ελεύθερης νόσου κατά 11,8 ποσοστιαίες μονάδες (87,2</w:t>
      </w:r>
      <w:r w:rsidRPr="009E4E09">
        <w:t> </w:t>
      </w:r>
      <w:r w:rsidRPr="009E4E09">
        <w:rPr>
          <w:lang w:val="el-GR"/>
        </w:rPr>
        <w:t>% έναντι 75,4</w:t>
      </w:r>
      <w:r w:rsidRPr="009E4E09">
        <w:t> </w:t>
      </w:r>
      <w:r w:rsidRPr="009E4E09">
        <w:rPr>
          <w:lang w:val="el-GR"/>
        </w:rPr>
        <w:t xml:space="preserve">%) υπέρ του σκέλους </w:t>
      </w:r>
      <w:r w:rsidRPr="009E4E09">
        <w:t>AC</w:t>
      </w:r>
      <w:r w:rsidRPr="009E4E09">
        <w:rPr>
          <w:lang w:val="el-GR"/>
        </w:rPr>
        <w:t xml:space="preserve"> → </w:t>
      </w:r>
      <w:r w:rsidRPr="009E4E09">
        <w:t>PH</w:t>
      </w:r>
      <w:r w:rsidRPr="009E4E09">
        <w:rPr>
          <w:lang w:val="el-GR"/>
        </w:rPr>
        <w:t xml:space="preserve"> (</w:t>
      </w:r>
      <w:r w:rsidRPr="009E4E09">
        <w:t>Herceptin</w:t>
      </w:r>
      <w:r w:rsidRPr="009E4E09">
        <w:rPr>
          <w:lang w:val="el-GR"/>
        </w:rPr>
        <w:t>).</w:t>
      </w:r>
    </w:p>
    <w:p w14:paraId="0A73A412" w14:textId="53E8D2D7" w:rsidR="00587D36" w:rsidRPr="009E4E09" w:rsidRDefault="00587D36" w:rsidP="00587D36">
      <w:pPr>
        <w:rPr>
          <w:bCs/>
          <w:strike/>
          <w:szCs w:val="22"/>
          <w:lang w:val="el-GR"/>
        </w:rPr>
      </w:pPr>
      <w:r w:rsidRPr="009E4E09">
        <w:rPr>
          <w:lang w:val="el-GR"/>
        </w:rPr>
        <w:t xml:space="preserve">Κατά τη στιγμή της ενημερωμένης έκδοσης ασφαλείας μετά από ένα μέσο όρο 3,5 – 3,8 ετών παρακολούθησης, η ανάλυση της επιβίωσης ελεύθερης νόσου επιβεβαιώνει το μέγεθος του οφέλους που φαίνεται στην οριστική ανάλυση αυτής. Παρά το </w:t>
      </w:r>
      <w:r w:rsidRPr="009E4E09">
        <w:t>cross</w:t>
      </w:r>
      <w:r w:rsidRPr="009E4E09">
        <w:rPr>
          <w:lang w:val="el-GR"/>
        </w:rPr>
        <w:t>-</w:t>
      </w:r>
      <w:r w:rsidRPr="009E4E09">
        <w:t>over</w:t>
      </w:r>
      <w:r w:rsidRPr="009E4E09">
        <w:rPr>
          <w:lang w:val="el-GR"/>
        </w:rPr>
        <w:t xml:space="preserve"> των ασθενών από την ομάδα ελέγχου στο </w:t>
      </w:r>
      <w:r w:rsidRPr="009E4E09">
        <w:t>Herceptin</w:t>
      </w:r>
      <w:r w:rsidRPr="009E4E09">
        <w:rPr>
          <w:lang w:val="el-GR"/>
        </w:rPr>
        <w:t xml:space="preserve">, η προσθήκη του </w:t>
      </w:r>
      <w:r w:rsidRPr="009E4E09">
        <w:t>Herceptin</w:t>
      </w:r>
      <w:r w:rsidRPr="009E4E09">
        <w:rPr>
          <w:lang w:val="el-GR"/>
        </w:rPr>
        <w:t xml:space="preserve"> στη χημειοθεραπεία με πακλιταξέλη οδήγησε σε μείωση 52</w:t>
      </w:r>
      <w:r w:rsidRPr="009E4E09">
        <w:t> </w:t>
      </w:r>
      <w:r w:rsidRPr="009E4E09">
        <w:rPr>
          <w:lang w:val="el-GR"/>
        </w:rPr>
        <w:t xml:space="preserve">% του κινδύνου υποτροπής της νόσου. Η προσθήκη του </w:t>
      </w:r>
      <w:r w:rsidRPr="009E4E09">
        <w:t>Herceptin</w:t>
      </w:r>
      <w:r w:rsidRPr="009E4E09">
        <w:rPr>
          <w:lang w:val="el-GR"/>
        </w:rPr>
        <w:t xml:space="preserve"> στη χημειοθεραπεία με πακλιταξέλη, οδήγησε επίσης σε μείωση 37</w:t>
      </w:r>
      <w:r w:rsidRPr="009E4E09">
        <w:t> </w:t>
      </w:r>
      <w:r w:rsidRPr="009E4E09">
        <w:rPr>
          <w:lang w:val="el-GR"/>
        </w:rPr>
        <w:t>% του κίνδυνο θανάτου.</w:t>
      </w:r>
    </w:p>
    <w:p w14:paraId="116A075B" w14:textId="77777777" w:rsidR="00587D36" w:rsidRPr="009E4E09" w:rsidRDefault="00587D36" w:rsidP="00587D36">
      <w:pPr>
        <w:rPr>
          <w:bCs/>
          <w:szCs w:val="22"/>
          <w:lang w:val="el-GR"/>
        </w:rPr>
      </w:pPr>
    </w:p>
    <w:p w14:paraId="2BA8E61B" w14:textId="25ED719A" w:rsidR="00587D36" w:rsidRPr="009E4E09" w:rsidRDefault="00587D36" w:rsidP="00587D36">
      <w:pPr>
        <w:rPr>
          <w:bCs/>
          <w:szCs w:val="22"/>
          <w:lang w:val="el-GR"/>
        </w:rPr>
      </w:pPr>
      <w:r w:rsidRPr="009E4E09">
        <w:rPr>
          <w:lang w:val="el-GR"/>
        </w:rPr>
        <w:t xml:space="preserve">Η προσχεδιασμένη τελική ανάλυση της συνολικής επιβίωσης από την από κοινού ανάλυση των μελετών </w:t>
      </w:r>
      <w:r w:rsidRPr="009E4E09">
        <w:rPr>
          <w:bCs/>
          <w:szCs w:val="22"/>
        </w:rPr>
        <w:t>NSABP</w:t>
      </w:r>
      <w:r w:rsidRPr="009E4E09">
        <w:rPr>
          <w:bCs/>
          <w:szCs w:val="22"/>
          <w:lang w:val="el-GR"/>
        </w:rPr>
        <w:t xml:space="preserve"> </w:t>
      </w:r>
      <w:r w:rsidRPr="009E4E09">
        <w:rPr>
          <w:bCs/>
          <w:szCs w:val="22"/>
        </w:rPr>
        <w:t>B</w:t>
      </w:r>
      <w:r w:rsidRPr="009E4E09">
        <w:rPr>
          <w:bCs/>
          <w:szCs w:val="22"/>
          <w:lang w:val="el-GR"/>
        </w:rPr>
        <w:t xml:space="preserve">-31 και </w:t>
      </w:r>
      <w:r w:rsidRPr="009E4E09">
        <w:rPr>
          <w:bCs/>
          <w:szCs w:val="22"/>
        </w:rPr>
        <w:t>NCCTG</w:t>
      </w:r>
      <w:r w:rsidRPr="009E4E09">
        <w:rPr>
          <w:bCs/>
          <w:szCs w:val="22"/>
          <w:lang w:val="el-GR"/>
        </w:rPr>
        <w:t xml:space="preserve"> </w:t>
      </w:r>
      <w:r w:rsidRPr="009E4E09">
        <w:rPr>
          <w:bCs/>
          <w:szCs w:val="22"/>
        </w:rPr>
        <w:t>N</w:t>
      </w:r>
      <w:r w:rsidRPr="009E4E09">
        <w:rPr>
          <w:bCs/>
          <w:szCs w:val="22"/>
          <w:lang w:val="el-GR"/>
        </w:rPr>
        <w:t xml:space="preserve">9831 διεξήχθη όταν είχαν λάβει χώρα 707 θάνατοι (μέση παρακολούθηση 8.3 έτη στην ομάδα </w:t>
      </w:r>
      <w:r w:rsidRPr="009E4E09">
        <w:rPr>
          <w:bCs/>
          <w:szCs w:val="22"/>
        </w:rPr>
        <w:t>AC</w:t>
      </w:r>
      <w:r w:rsidRPr="009E4E09">
        <w:rPr>
          <w:bCs/>
          <w:szCs w:val="22"/>
          <w:lang w:val="el-GR"/>
        </w:rPr>
        <w:t>→</w:t>
      </w:r>
      <w:r w:rsidRPr="009E4E09">
        <w:rPr>
          <w:bCs/>
          <w:szCs w:val="22"/>
        </w:rPr>
        <w:t>PH</w:t>
      </w:r>
      <w:r w:rsidRPr="009E4E09">
        <w:rPr>
          <w:bCs/>
          <w:szCs w:val="22"/>
          <w:lang w:val="el-GR"/>
        </w:rPr>
        <w:t xml:space="preserve">). Η θεραπεία με </w:t>
      </w:r>
      <w:r w:rsidRPr="009E4E09">
        <w:rPr>
          <w:bCs/>
          <w:szCs w:val="22"/>
        </w:rPr>
        <w:t>AC</w:t>
      </w:r>
      <w:r w:rsidRPr="009E4E09">
        <w:rPr>
          <w:bCs/>
          <w:szCs w:val="22"/>
          <w:lang w:val="el-GR"/>
        </w:rPr>
        <w:t>→</w:t>
      </w:r>
      <w:r w:rsidRPr="009E4E09">
        <w:rPr>
          <w:bCs/>
          <w:szCs w:val="22"/>
        </w:rPr>
        <w:t>PH</w:t>
      </w:r>
      <w:r w:rsidRPr="009E4E09">
        <w:rPr>
          <w:bCs/>
          <w:szCs w:val="22"/>
          <w:lang w:val="el-GR"/>
        </w:rPr>
        <w:t xml:space="preserve"> είχε ως αποτέλεσμα μία στατιστικά σημαντική βελτίωση της συνολικής επιβίωσης συγκριτικά με </w:t>
      </w:r>
      <w:r w:rsidRPr="009E4E09">
        <w:rPr>
          <w:bCs/>
          <w:szCs w:val="22"/>
        </w:rPr>
        <w:t>AC</w:t>
      </w:r>
      <w:r w:rsidRPr="009E4E09">
        <w:rPr>
          <w:bCs/>
          <w:szCs w:val="22"/>
          <w:lang w:val="el-GR"/>
        </w:rPr>
        <w:t>→</w:t>
      </w:r>
      <w:r w:rsidRPr="009E4E09">
        <w:rPr>
          <w:bCs/>
          <w:szCs w:val="22"/>
        </w:rPr>
        <w:t>P</w:t>
      </w:r>
      <w:r w:rsidRPr="009E4E09">
        <w:rPr>
          <w:bCs/>
          <w:szCs w:val="22"/>
          <w:lang w:val="el-GR"/>
        </w:rPr>
        <w:t xml:space="preserve"> (στρωματοποιημένο </w:t>
      </w:r>
      <w:r w:rsidRPr="009E4E09">
        <w:rPr>
          <w:bCs/>
          <w:szCs w:val="22"/>
        </w:rPr>
        <w:t>HR</w:t>
      </w:r>
      <w:r w:rsidRPr="009E4E09">
        <w:rPr>
          <w:bCs/>
          <w:szCs w:val="22"/>
          <w:lang w:val="el-GR"/>
        </w:rPr>
        <w:t xml:space="preserve">=0.64; 95% </w:t>
      </w:r>
      <w:r w:rsidRPr="009E4E09">
        <w:rPr>
          <w:bCs/>
          <w:szCs w:val="22"/>
        </w:rPr>
        <w:t>CI</w:t>
      </w:r>
      <w:r w:rsidRPr="009E4E09">
        <w:rPr>
          <w:bCs/>
          <w:szCs w:val="22"/>
          <w:lang w:val="el-GR"/>
        </w:rPr>
        <w:t xml:space="preserve"> [0.55, 0.74]; </w:t>
      </w:r>
      <w:r w:rsidRPr="009E4E09">
        <w:rPr>
          <w:bCs/>
          <w:szCs w:val="22"/>
        </w:rPr>
        <w:t>log</w:t>
      </w:r>
      <w:r w:rsidRPr="009E4E09">
        <w:rPr>
          <w:bCs/>
          <w:szCs w:val="22"/>
          <w:lang w:val="el-GR"/>
        </w:rPr>
        <w:t>-</w:t>
      </w:r>
      <w:r w:rsidRPr="009E4E09">
        <w:rPr>
          <w:bCs/>
          <w:szCs w:val="22"/>
        </w:rPr>
        <w:t>rank</w:t>
      </w:r>
      <w:r w:rsidRPr="009E4E09">
        <w:rPr>
          <w:bCs/>
          <w:szCs w:val="22"/>
          <w:lang w:val="el-GR"/>
        </w:rPr>
        <w:t xml:space="preserve"> </w:t>
      </w:r>
      <w:r w:rsidRPr="009E4E09">
        <w:rPr>
          <w:bCs/>
          <w:szCs w:val="22"/>
        </w:rPr>
        <w:t>p</w:t>
      </w:r>
      <w:r w:rsidRPr="009E4E09">
        <w:rPr>
          <w:bCs/>
          <w:szCs w:val="22"/>
          <w:lang w:val="el-GR"/>
        </w:rPr>
        <w:t>-</w:t>
      </w:r>
      <w:r w:rsidRPr="009E4E09">
        <w:rPr>
          <w:bCs/>
          <w:szCs w:val="22"/>
        </w:rPr>
        <w:t>value</w:t>
      </w:r>
      <w:r w:rsidRPr="009E4E09">
        <w:rPr>
          <w:bCs/>
          <w:szCs w:val="22"/>
          <w:lang w:val="el-GR"/>
        </w:rPr>
        <w:t xml:space="preserve"> &lt; 0.0001). Στα 8 έτη, υπολογίζεται ότι το ποσοστό επιβίωσης ήταν 86,9% στο σκέλος </w:t>
      </w:r>
      <w:r w:rsidRPr="009E4E09">
        <w:rPr>
          <w:bCs/>
          <w:szCs w:val="22"/>
        </w:rPr>
        <w:t>AC</w:t>
      </w:r>
      <w:r w:rsidRPr="009E4E09">
        <w:rPr>
          <w:bCs/>
          <w:szCs w:val="22"/>
          <w:lang w:val="el-GR"/>
        </w:rPr>
        <w:t>→</w:t>
      </w:r>
      <w:r w:rsidRPr="009E4E09">
        <w:rPr>
          <w:bCs/>
          <w:szCs w:val="22"/>
        </w:rPr>
        <w:t>PH</w:t>
      </w:r>
      <w:r w:rsidRPr="009E4E09">
        <w:rPr>
          <w:bCs/>
          <w:szCs w:val="22"/>
          <w:lang w:val="el-GR"/>
        </w:rPr>
        <w:t xml:space="preserve"> και 79,4% στο σκέλος </w:t>
      </w:r>
      <w:r w:rsidRPr="009E4E09">
        <w:rPr>
          <w:bCs/>
          <w:szCs w:val="22"/>
        </w:rPr>
        <w:t>AC</w:t>
      </w:r>
      <w:r w:rsidRPr="009E4E09">
        <w:rPr>
          <w:bCs/>
          <w:szCs w:val="22"/>
          <w:lang w:val="el-GR"/>
        </w:rPr>
        <w:t>→</w:t>
      </w:r>
      <w:r w:rsidRPr="009E4E09">
        <w:rPr>
          <w:bCs/>
          <w:szCs w:val="22"/>
        </w:rPr>
        <w:t>P</w:t>
      </w:r>
      <w:r w:rsidRPr="009E4E09">
        <w:rPr>
          <w:bCs/>
          <w:szCs w:val="22"/>
          <w:lang w:val="el-GR"/>
        </w:rPr>
        <w:t xml:space="preserve">, απόλυτο όφελος 7,4% (95% </w:t>
      </w:r>
      <w:r w:rsidRPr="009E4E09">
        <w:rPr>
          <w:bCs/>
          <w:szCs w:val="22"/>
        </w:rPr>
        <w:t>CI</w:t>
      </w:r>
      <w:r w:rsidRPr="009E4E09">
        <w:rPr>
          <w:bCs/>
          <w:szCs w:val="22"/>
          <w:lang w:val="el-GR"/>
        </w:rPr>
        <w:t xml:space="preserve"> 4.9%, 10.0%).</w:t>
      </w:r>
    </w:p>
    <w:p w14:paraId="09906E8E" w14:textId="77777777" w:rsidR="00587D36" w:rsidRPr="009E4E09" w:rsidRDefault="00587D36" w:rsidP="00587D36">
      <w:pPr>
        <w:keepNext/>
        <w:jc w:val="both"/>
        <w:outlineLvl w:val="6"/>
        <w:rPr>
          <w:rFonts w:eastAsia="SimSun"/>
          <w:szCs w:val="22"/>
          <w:lang w:val="el-GR"/>
        </w:rPr>
      </w:pPr>
      <w:r w:rsidRPr="009E4E09">
        <w:rPr>
          <w:bCs/>
          <w:szCs w:val="22"/>
          <w:lang w:val="el-GR"/>
        </w:rPr>
        <w:t xml:space="preserve">Τα </w:t>
      </w:r>
      <w:r w:rsidR="00903B2A">
        <w:rPr>
          <w:bCs/>
          <w:szCs w:val="22"/>
          <w:lang w:val="el-GR"/>
        </w:rPr>
        <w:t xml:space="preserve">τελικά </w:t>
      </w:r>
      <w:r w:rsidRPr="009E4E09">
        <w:rPr>
          <w:bCs/>
          <w:szCs w:val="22"/>
          <w:lang w:val="el-GR"/>
        </w:rPr>
        <w:t xml:space="preserve">αποτελέσματα της τελικής συνολικής επιβίωσης από την από κοινού ανάλυση των μελετών </w:t>
      </w:r>
      <w:r w:rsidRPr="009E4E09">
        <w:rPr>
          <w:rFonts w:eastAsia="SimSun"/>
          <w:szCs w:val="22"/>
        </w:rPr>
        <w:t>NSABP</w:t>
      </w:r>
      <w:r w:rsidRPr="009E4E09">
        <w:rPr>
          <w:rFonts w:eastAsia="SimSun"/>
          <w:szCs w:val="22"/>
          <w:lang w:val="el-GR"/>
        </w:rPr>
        <w:t xml:space="preserve"> </w:t>
      </w:r>
      <w:r w:rsidRPr="009E4E09">
        <w:rPr>
          <w:rFonts w:eastAsia="SimSun"/>
          <w:szCs w:val="22"/>
        </w:rPr>
        <w:t>B</w:t>
      </w:r>
      <w:r w:rsidRPr="009E4E09">
        <w:rPr>
          <w:rFonts w:eastAsia="SimSun"/>
          <w:szCs w:val="22"/>
          <w:lang w:val="el-GR"/>
        </w:rPr>
        <w:t xml:space="preserve">-31 και </w:t>
      </w:r>
      <w:r w:rsidRPr="009E4E09">
        <w:rPr>
          <w:rFonts w:eastAsia="SimSun"/>
          <w:szCs w:val="22"/>
        </w:rPr>
        <w:t>NCCTG</w:t>
      </w:r>
      <w:r w:rsidRPr="009E4E09">
        <w:rPr>
          <w:rFonts w:eastAsia="SimSun"/>
          <w:szCs w:val="22"/>
          <w:lang w:val="el-GR"/>
        </w:rPr>
        <w:t xml:space="preserve"> </w:t>
      </w:r>
      <w:r w:rsidRPr="009E4E09">
        <w:rPr>
          <w:rFonts w:eastAsia="SimSun"/>
          <w:szCs w:val="22"/>
        </w:rPr>
        <w:t>N</w:t>
      </w:r>
      <w:r w:rsidRPr="009E4E09">
        <w:rPr>
          <w:rFonts w:eastAsia="SimSun"/>
          <w:szCs w:val="22"/>
          <w:lang w:val="el-GR"/>
        </w:rPr>
        <w:t>9831 συνοψίζονται στον Πίνακα 7 παρακάτω:</w:t>
      </w:r>
    </w:p>
    <w:p w14:paraId="04EE01C6" w14:textId="77777777" w:rsidR="00587D36" w:rsidRPr="009E4E09" w:rsidRDefault="00587D36" w:rsidP="00587D36">
      <w:pPr>
        <w:keepNext/>
        <w:jc w:val="both"/>
        <w:outlineLvl w:val="6"/>
        <w:rPr>
          <w:bCs/>
          <w:szCs w:val="22"/>
          <w:lang w:val="el-GR"/>
        </w:rPr>
      </w:pPr>
    </w:p>
    <w:p w14:paraId="39C6C7A5" w14:textId="77777777" w:rsidR="00587D36" w:rsidRPr="009E4E09" w:rsidRDefault="00587D36" w:rsidP="00587D36">
      <w:pPr>
        <w:keepNext/>
        <w:jc w:val="both"/>
        <w:outlineLvl w:val="6"/>
        <w:rPr>
          <w:rFonts w:eastAsia="SimSun"/>
          <w:szCs w:val="22"/>
          <w:lang w:val="el-GR"/>
        </w:rPr>
      </w:pPr>
      <w:r w:rsidRPr="00174FB9">
        <w:rPr>
          <w:rFonts w:eastAsia="SimSun"/>
          <w:szCs w:val="22"/>
          <w:lang w:val="el-GR"/>
        </w:rPr>
        <w:t xml:space="preserve">Πίνακας 7 Τελική Ανάλυση </w:t>
      </w:r>
      <w:r w:rsidR="00903B2A" w:rsidRPr="00174FB9">
        <w:rPr>
          <w:rFonts w:eastAsia="SimSun"/>
          <w:szCs w:val="22"/>
          <w:lang w:val="el-GR"/>
        </w:rPr>
        <w:t>Συνολική</w:t>
      </w:r>
      <w:r w:rsidR="00903B2A">
        <w:rPr>
          <w:rFonts w:eastAsia="SimSun"/>
          <w:szCs w:val="22"/>
          <w:lang w:val="el-GR"/>
        </w:rPr>
        <w:t>ς</w:t>
      </w:r>
      <w:r w:rsidR="00903B2A" w:rsidRPr="00174FB9">
        <w:rPr>
          <w:rFonts w:eastAsia="SimSun"/>
          <w:szCs w:val="22"/>
          <w:lang w:val="el-GR"/>
        </w:rPr>
        <w:t xml:space="preserve"> </w:t>
      </w:r>
      <w:r w:rsidRPr="00174FB9">
        <w:rPr>
          <w:rFonts w:eastAsia="SimSun"/>
          <w:szCs w:val="22"/>
          <w:lang w:val="el-GR"/>
        </w:rPr>
        <w:t>Επιβίωσης από την από κοινού ανάλυση των</w:t>
      </w:r>
      <w:r w:rsidRPr="009E4E09">
        <w:rPr>
          <w:rFonts w:eastAsia="SimSun"/>
          <w:szCs w:val="22"/>
          <w:lang w:val="el-GR"/>
        </w:rPr>
        <w:t xml:space="preserve"> μελετών </w:t>
      </w:r>
      <w:r w:rsidRPr="009E4E09">
        <w:rPr>
          <w:rFonts w:eastAsia="SimSun"/>
          <w:szCs w:val="22"/>
        </w:rPr>
        <w:t>NSABP</w:t>
      </w:r>
      <w:r w:rsidRPr="009E4E09">
        <w:rPr>
          <w:rFonts w:eastAsia="SimSun"/>
          <w:szCs w:val="22"/>
          <w:lang w:val="el-GR"/>
        </w:rPr>
        <w:t xml:space="preserve"> </w:t>
      </w:r>
      <w:r w:rsidRPr="009E4E09">
        <w:rPr>
          <w:rFonts w:eastAsia="SimSun"/>
          <w:szCs w:val="22"/>
          <w:lang w:val="el-GR"/>
        </w:rPr>
        <w:br/>
      </w:r>
      <w:r w:rsidRPr="009E4E09">
        <w:rPr>
          <w:rFonts w:eastAsia="SimSun"/>
          <w:szCs w:val="22"/>
        </w:rPr>
        <w:t>B</w:t>
      </w:r>
      <w:r w:rsidRPr="009E4E09">
        <w:rPr>
          <w:rFonts w:eastAsia="SimSun"/>
          <w:szCs w:val="22"/>
          <w:lang w:val="el-GR"/>
        </w:rPr>
        <w:t xml:space="preserve">-31 και </w:t>
      </w:r>
      <w:r w:rsidRPr="009E4E09">
        <w:rPr>
          <w:rFonts w:eastAsia="SimSun"/>
          <w:szCs w:val="22"/>
        </w:rPr>
        <w:t>NCCTG</w:t>
      </w:r>
      <w:r w:rsidRPr="009E4E09">
        <w:rPr>
          <w:rFonts w:eastAsia="SimSun"/>
          <w:szCs w:val="22"/>
          <w:lang w:val="el-GR"/>
        </w:rPr>
        <w:t xml:space="preserve"> </w:t>
      </w:r>
      <w:r w:rsidRPr="009E4E09">
        <w:rPr>
          <w:rFonts w:eastAsia="SimSun"/>
          <w:szCs w:val="22"/>
        </w:rPr>
        <w:t>N</w:t>
      </w:r>
      <w:r w:rsidRPr="009E4E09">
        <w:rPr>
          <w:rFonts w:eastAsia="SimSun"/>
          <w:szCs w:val="22"/>
          <w:lang w:val="el-GR"/>
        </w:rPr>
        <w:t xml:space="preserve">9831 </w:t>
      </w:r>
    </w:p>
    <w:p w14:paraId="19E5E00F" w14:textId="77777777" w:rsidR="00587D36" w:rsidRPr="009E4E09" w:rsidRDefault="00587D36" w:rsidP="00587D36">
      <w:pPr>
        <w:keepNext/>
        <w:jc w:val="both"/>
        <w:outlineLvl w:val="6"/>
        <w:rPr>
          <w:rFonts w:eastAsia="SimSun"/>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587D36" w:rsidRPr="00E67499" w14:paraId="3119E486" w14:textId="77777777" w:rsidTr="00877DE4">
        <w:tc>
          <w:tcPr>
            <w:tcW w:w="3037" w:type="dxa"/>
            <w:tcBorders>
              <w:top w:val="single" w:sz="4" w:space="0" w:color="auto"/>
              <w:left w:val="single" w:sz="4" w:space="0" w:color="auto"/>
              <w:bottom w:val="single" w:sz="4" w:space="0" w:color="auto"/>
              <w:right w:val="single" w:sz="4" w:space="0" w:color="auto"/>
            </w:tcBorders>
          </w:tcPr>
          <w:p w14:paraId="22D14E22" w14:textId="77777777" w:rsidR="00587D36" w:rsidRPr="009E4E09" w:rsidRDefault="00587D36" w:rsidP="00877DE4">
            <w:pPr>
              <w:keepNext/>
              <w:rPr>
                <w:rFonts w:eastAsia="SimSun"/>
                <w:szCs w:val="22"/>
                <w:lang w:val="el-GR"/>
              </w:rPr>
            </w:pPr>
            <w:r w:rsidRPr="009E4E09">
              <w:rPr>
                <w:rFonts w:eastAsia="SimSun"/>
                <w:szCs w:val="22"/>
                <w:lang w:val="el-GR"/>
              </w:rPr>
              <w:t>Παράμετρος</w:t>
            </w:r>
          </w:p>
          <w:p w14:paraId="52AF280C" w14:textId="77777777" w:rsidR="00587D36" w:rsidRPr="009E4E09" w:rsidRDefault="00587D36" w:rsidP="00877DE4">
            <w:pPr>
              <w:keepNext/>
              <w:rPr>
                <w:rFonts w:eastAsia="SimSun"/>
                <w:szCs w:val="22"/>
              </w:rPr>
            </w:pPr>
          </w:p>
        </w:tc>
        <w:tc>
          <w:tcPr>
            <w:tcW w:w="1579" w:type="dxa"/>
            <w:tcBorders>
              <w:top w:val="single" w:sz="4" w:space="0" w:color="auto"/>
              <w:left w:val="single" w:sz="4" w:space="0" w:color="auto"/>
              <w:bottom w:val="single" w:sz="4" w:space="0" w:color="auto"/>
              <w:right w:val="single" w:sz="4" w:space="0" w:color="auto"/>
            </w:tcBorders>
          </w:tcPr>
          <w:p w14:paraId="24A028F5" w14:textId="77777777" w:rsidR="00587D36" w:rsidRPr="009E4E09" w:rsidRDefault="00587D36" w:rsidP="00877DE4">
            <w:pPr>
              <w:keepNext/>
              <w:jc w:val="center"/>
              <w:rPr>
                <w:rFonts w:eastAsia="SimSun"/>
                <w:szCs w:val="22"/>
              </w:rPr>
            </w:pPr>
            <w:r w:rsidRPr="009E4E09">
              <w:rPr>
                <w:rFonts w:eastAsia="SimSun"/>
                <w:szCs w:val="22"/>
              </w:rPr>
              <w:t>AC→P</w:t>
            </w:r>
          </w:p>
          <w:p w14:paraId="2F4FF541" w14:textId="77777777" w:rsidR="00587D36" w:rsidRPr="009E4E09" w:rsidRDefault="00587D36" w:rsidP="00877DE4">
            <w:pPr>
              <w:keepNext/>
              <w:jc w:val="center"/>
              <w:rPr>
                <w:rFonts w:eastAsia="SimSun"/>
                <w:szCs w:val="22"/>
              </w:rPr>
            </w:pPr>
            <w:r w:rsidRPr="009E4E09">
              <w:rPr>
                <w:rFonts w:eastAsia="SimSun"/>
                <w:szCs w:val="22"/>
              </w:rPr>
              <w:t>(N=2032)</w:t>
            </w:r>
          </w:p>
        </w:tc>
        <w:tc>
          <w:tcPr>
            <w:tcW w:w="1818" w:type="dxa"/>
            <w:tcBorders>
              <w:top w:val="single" w:sz="4" w:space="0" w:color="auto"/>
              <w:left w:val="single" w:sz="4" w:space="0" w:color="auto"/>
              <w:bottom w:val="single" w:sz="4" w:space="0" w:color="auto"/>
              <w:right w:val="single" w:sz="4" w:space="0" w:color="auto"/>
            </w:tcBorders>
          </w:tcPr>
          <w:p w14:paraId="29808592" w14:textId="77777777" w:rsidR="00587D36" w:rsidRPr="009E4E09" w:rsidRDefault="00587D36" w:rsidP="00877DE4">
            <w:pPr>
              <w:keepNext/>
              <w:jc w:val="center"/>
              <w:rPr>
                <w:rFonts w:eastAsia="SimSun"/>
                <w:szCs w:val="22"/>
              </w:rPr>
            </w:pPr>
            <w:r w:rsidRPr="009E4E09">
              <w:rPr>
                <w:rFonts w:eastAsia="SimSun"/>
                <w:szCs w:val="22"/>
              </w:rPr>
              <w:t>AC→PH</w:t>
            </w:r>
          </w:p>
          <w:p w14:paraId="42910C67" w14:textId="77777777" w:rsidR="00587D36" w:rsidRPr="009E4E09" w:rsidRDefault="00587D36" w:rsidP="00877DE4">
            <w:pPr>
              <w:keepNext/>
              <w:jc w:val="center"/>
              <w:rPr>
                <w:rFonts w:eastAsia="SimSun"/>
                <w:szCs w:val="22"/>
              </w:rPr>
            </w:pPr>
            <w:r w:rsidRPr="009E4E09">
              <w:rPr>
                <w:rFonts w:eastAsia="SimSun"/>
                <w:szCs w:val="22"/>
              </w:rPr>
              <w:t>(N=2031)</w:t>
            </w:r>
          </w:p>
        </w:tc>
        <w:tc>
          <w:tcPr>
            <w:tcW w:w="1688" w:type="dxa"/>
            <w:tcBorders>
              <w:top w:val="single" w:sz="4" w:space="0" w:color="auto"/>
              <w:left w:val="single" w:sz="4" w:space="0" w:color="auto"/>
              <w:bottom w:val="single" w:sz="4" w:space="0" w:color="auto"/>
              <w:right w:val="single" w:sz="4" w:space="0" w:color="auto"/>
            </w:tcBorders>
          </w:tcPr>
          <w:p w14:paraId="5195A781" w14:textId="77777777" w:rsidR="00587D36" w:rsidRPr="009E4E09" w:rsidRDefault="00587D36" w:rsidP="00877DE4">
            <w:pPr>
              <w:keepNext/>
              <w:jc w:val="center"/>
              <w:rPr>
                <w:rFonts w:eastAsia="SimSun"/>
                <w:szCs w:val="22"/>
              </w:rPr>
            </w:pPr>
            <w:r w:rsidRPr="009E4E09">
              <w:rPr>
                <w:rFonts w:eastAsia="SimSun"/>
                <w:szCs w:val="22"/>
              </w:rPr>
              <w:t xml:space="preserve">p-value </w:t>
            </w:r>
            <w:r w:rsidRPr="009E4E09">
              <w:rPr>
                <w:rFonts w:eastAsia="SimSun"/>
                <w:szCs w:val="22"/>
                <w:lang w:val="el-GR"/>
              </w:rPr>
              <w:t>έναντι</w:t>
            </w:r>
            <w:r w:rsidRPr="009E4E09">
              <w:rPr>
                <w:rFonts w:eastAsia="SimSun"/>
                <w:szCs w:val="22"/>
              </w:rPr>
              <w:t xml:space="preserve"> AC→P</w:t>
            </w:r>
          </w:p>
          <w:p w14:paraId="7547E2C4" w14:textId="77777777" w:rsidR="00587D36" w:rsidRPr="009E4E09" w:rsidRDefault="00587D36" w:rsidP="00877DE4">
            <w:pPr>
              <w:keepNext/>
              <w:jc w:val="center"/>
              <w:rPr>
                <w:rFonts w:eastAsia="SimSun"/>
                <w:szCs w:val="22"/>
              </w:rPr>
            </w:pPr>
          </w:p>
        </w:tc>
        <w:tc>
          <w:tcPr>
            <w:tcW w:w="1425" w:type="dxa"/>
            <w:tcBorders>
              <w:top w:val="single" w:sz="4" w:space="0" w:color="auto"/>
              <w:left w:val="single" w:sz="4" w:space="0" w:color="auto"/>
              <w:bottom w:val="single" w:sz="4" w:space="0" w:color="auto"/>
              <w:right w:val="single" w:sz="4" w:space="0" w:color="auto"/>
            </w:tcBorders>
          </w:tcPr>
          <w:p w14:paraId="61D3706A" w14:textId="77777777" w:rsidR="00587D36" w:rsidRPr="005B266B" w:rsidRDefault="00587D36" w:rsidP="00877DE4">
            <w:pPr>
              <w:keepNext/>
              <w:jc w:val="center"/>
              <w:rPr>
                <w:rFonts w:eastAsia="SimSun"/>
                <w:szCs w:val="22"/>
                <w:lang w:val="el-GR"/>
              </w:rPr>
            </w:pPr>
            <w:r w:rsidRPr="009E4E09">
              <w:rPr>
                <w:rFonts w:eastAsia="SimSun"/>
                <w:szCs w:val="22"/>
                <w:lang w:val="el-GR"/>
              </w:rPr>
              <w:t>Λόγος επικινδυνότητας</w:t>
            </w:r>
            <w:r w:rsidRPr="005B266B">
              <w:rPr>
                <w:rFonts w:eastAsia="SimSun"/>
                <w:szCs w:val="22"/>
                <w:lang w:val="el-GR"/>
              </w:rPr>
              <w:t xml:space="preserve"> </w:t>
            </w:r>
            <w:r w:rsidRPr="009E4E09">
              <w:rPr>
                <w:rFonts w:eastAsia="SimSun"/>
                <w:szCs w:val="22"/>
                <w:lang w:val="el-GR"/>
              </w:rPr>
              <w:t>έναντι</w:t>
            </w:r>
            <w:r w:rsidRPr="005B266B">
              <w:rPr>
                <w:rFonts w:eastAsia="SimSun"/>
                <w:szCs w:val="22"/>
                <w:lang w:val="el-GR"/>
              </w:rPr>
              <w:t xml:space="preserve"> </w:t>
            </w:r>
            <w:r w:rsidRPr="005B266B">
              <w:rPr>
                <w:rFonts w:eastAsia="SimSun"/>
                <w:szCs w:val="22"/>
              </w:rPr>
              <w:t>AC</w:t>
            </w:r>
            <w:r w:rsidRPr="005B266B">
              <w:rPr>
                <w:rFonts w:eastAsia="SimSun" w:hint="eastAsia"/>
                <w:szCs w:val="22"/>
                <w:lang w:val="el-GR"/>
              </w:rPr>
              <w:t>→</w:t>
            </w:r>
            <w:r w:rsidRPr="005B266B">
              <w:rPr>
                <w:rFonts w:eastAsia="SimSun"/>
                <w:szCs w:val="22"/>
              </w:rPr>
              <w:t>P</w:t>
            </w:r>
          </w:p>
          <w:p w14:paraId="078C6C0D" w14:textId="77777777" w:rsidR="00587D36" w:rsidRPr="005B266B" w:rsidRDefault="00587D36" w:rsidP="00877DE4">
            <w:pPr>
              <w:keepNext/>
              <w:jc w:val="center"/>
              <w:rPr>
                <w:rFonts w:eastAsia="SimSun"/>
                <w:szCs w:val="22"/>
                <w:lang w:val="el-GR"/>
              </w:rPr>
            </w:pPr>
            <w:r w:rsidRPr="005B266B">
              <w:rPr>
                <w:rFonts w:eastAsia="SimSun"/>
                <w:szCs w:val="22"/>
                <w:lang w:val="el-GR"/>
              </w:rPr>
              <w:t xml:space="preserve">(95% </w:t>
            </w:r>
            <w:r w:rsidRPr="005B266B">
              <w:rPr>
                <w:rFonts w:eastAsia="SimSun"/>
                <w:szCs w:val="22"/>
              </w:rPr>
              <w:t>CI</w:t>
            </w:r>
            <w:r w:rsidRPr="005B266B">
              <w:rPr>
                <w:rFonts w:eastAsia="SimSun"/>
                <w:szCs w:val="22"/>
                <w:lang w:val="el-GR"/>
              </w:rPr>
              <w:t>)</w:t>
            </w:r>
          </w:p>
        </w:tc>
      </w:tr>
      <w:tr w:rsidR="00587D36" w:rsidRPr="009E4E09" w14:paraId="614D5707" w14:textId="77777777" w:rsidTr="00877DE4">
        <w:tc>
          <w:tcPr>
            <w:tcW w:w="3037" w:type="dxa"/>
            <w:tcBorders>
              <w:top w:val="single" w:sz="4" w:space="0" w:color="auto"/>
              <w:left w:val="single" w:sz="4" w:space="0" w:color="auto"/>
              <w:bottom w:val="single" w:sz="4" w:space="0" w:color="auto"/>
              <w:right w:val="single" w:sz="4" w:space="0" w:color="auto"/>
            </w:tcBorders>
          </w:tcPr>
          <w:p w14:paraId="4960AC31" w14:textId="77777777" w:rsidR="00587D36" w:rsidRPr="009E4E09" w:rsidRDefault="00587D36" w:rsidP="00877DE4">
            <w:pPr>
              <w:keepNext/>
              <w:rPr>
                <w:rFonts w:eastAsia="SimSun"/>
                <w:szCs w:val="22"/>
                <w:lang w:val="el-GR"/>
              </w:rPr>
            </w:pPr>
            <w:r w:rsidRPr="009E4E09">
              <w:rPr>
                <w:rFonts w:eastAsia="SimSun"/>
                <w:szCs w:val="22"/>
                <w:lang w:val="el-GR"/>
              </w:rPr>
              <w:t>Θάνατος (σύμβαμα συνολικής επιβίωσης):</w:t>
            </w:r>
          </w:p>
          <w:p w14:paraId="1CBAA088" w14:textId="77777777" w:rsidR="00587D36" w:rsidRPr="009E4E09" w:rsidRDefault="00587D36" w:rsidP="00877DE4">
            <w:pPr>
              <w:keepNext/>
              <w:rPr>
                <w:rFonts w:eastAsia="SimSun"/>
                <w:szCs w:val="22"/>
                <w:lang w:val="el-GR"/>
              </w:rPr>
            </w:pPr>
            <w:r w:rsidRPr="009E4E09">
              <w:rPr>
                <w:rFonts w:eastAsia="SimSun"/>
                <w:szCs w:val="22"/>
                <w:lang w:val="el-GR"/>
              </w:rPr>
              <w:t>Αριθμός ασθενών με σύμβαμα (%)</w:t>
            </w:r>
          </w:p>
        </w:tc>
        <w:tc>
          <w:tcPr>
            <w:tcW w:w="1579" w:type="dxa"/>
            <w:tcBorders>
              <w:top w:val="single" w:sz="4" w:space="0" w:color="auto"/>
              <w:left w:val="single" w:sz="4" w:space="0" w:color="auto"/>
              <w:bottom w:val="single" w:sz="4" w:space="0" w:color="auto"/>
              <w:right w:val="single" w:sz="4" w:space="0" w:color="auto"/>
            </w:tcBorders>
          </w:tcPr>
          <w:p w14:paraId="3EAD34E2" w14:textId="77777777" w:rsidR="00587D36" w:rsidRPr="009E4E09" w:rsidRDefault="00587D36" w:rsidP="00877DE4">
            <w:pPr>
              <w:keepNext/>
              <w:jc w:val="center"/>
              <w:rPr>
                <w:rFonts w:eastAsia="SimSun"/>
                <w:szCs w:val="22"/>
                <w:lang w:val="el-GR"/>
              </w:rPr>
            </w:pPr>
          </w:p>
          <w:p w14:paraId="15D293C7" w14:textId="77777777" w:rsidR="00587D36" w:rsidRPr="009E4E09" w:rsidRDefault="00587D36" w:rsidP="00877DE4">
            <w:pPr>
              <w:keepNext/>
              <w:jc w:val="center"/>
              <w:rPr>
                <w:rFonts w:eastAsia="SimSun"/>
                <w:szCs w:val="22"/>
              </w:rPr>
            </w:pPr>
            <w:r w:rsidRPr="009E4E09">
              <w:rPr>
                <w:rFonts w:eastAsia="SimSun"/>
                <w:szCs w:val="22"/>
              </w:rPr>
              <w:t>418 (20.6%)</w:t>
            </w:r>
          </w:p>
        </w:tc>
        <w:tc>
          <w:tcPr>
            <w:tcW w:w="1818" w:type="dxa"/>
            <w:tcBorders>
              <w:top w:val="single" w:sz="4" w:space="0" w:color="auto"/>
              <w:left w:val="single" w:sz="4" w:space="0" w:color="auto"/>
              <w:bottom w:val="single" w:sz="4" w:space="0" w:color="auto"/>
              <w:right w:val="single" w:sz="4" w:space="0" w:color="auto"/>
            </w:tcBorders>
          </w:tcPr>
          <w:p w14:paraId="4A7BEC52" w14:textId="77777777" w:rsidR="00587D36" w:rsidRPr="009E4E09" w:rsidRDefault="00587D36" w:rsidP="00877DE4">
            <w:pPr>
              <w:keepNext/>
              <w:jc w:val="center"/>
              <w:rPr>
                <w:rFonts w:eastAsia="SimSun"/>
                <w:szCs w:val="22"/>
              </w:rPr>
            </w:pPr>
          </w:p>
          <w:p w14:paraId="0F25D404" w14:textId="77777777" w:rsidR="00587D36" w:rsidRPr="009E4E09" w:rsidRDefault="00587D36" w:rsidP="00877DE4">
            <w:pPr>
              <w:keepNext/>
              <w:jc w:val="center"/>
              <w:rPr>
                <w:rFonts w:eastAsia="SimSun"/>
                <w:szCs w:val="22"/>
              </w:rPr>
            </w:pPr>
            <w:r w:rsidRPr="009E4E09">
              <w:rPr>
                <w:rFonts w:eastAsia="SimSun"/>
                <w:szCs w:val="22"/>
              </w:rPr>
              <w:t>289 (14.2%)</w:t>
            </w:r>
          </w:p>
        </w:tc>
        <w:tc>
          <w:tcPr>
            <w:tcW w:w="1688" w:type="dxa"/>
            <w:tcBorders>
              <w:top w:val="single" w:sz="4" w:space="0" w:color="auto"/>
              <w:left w:val="single" w:sz="4" w:space="0" w:color="auto"/>
              <w:bottom w:val="single" w:sz="4" w:space="0" w:color="auto"/>
              <w:right w:val="single" w:sz="4" w:space="0" w:color="auto"/>
            </w:tcBorders>
          </w:tcPr>
          <w:p w14:paraId="39436935" w14:textId="77777777" w:rsidR="00587D36" w:rsidRPr="009E4E09" w:rsidRDefault="00587D36" w:rsidP="00877DE4">
            <w:pPr>
              <w:keepNext/>
              <w:jc w:val="center"/>
              <w:rPr>
                <w:rFonts w:eastAsia="SimSun"/>
                <w:szCs w:val="22"/>
              </w:rPr>
            </w:pPr>
          </w:p>
          <w:p w14:paraId="6A27E23B" w14:textId="77777777" w:rsidR="00587D36" w:rsidRPr="009E4E09" w:rsidRDefault="00587D36" w:rsidP="00877DE4">
            <w:pPr>
              <w:keepNext/>
              <w:jc w:val="center"/>
              <w:rPr>
                <w:rFonts w:eastAsia="SimSun"/>
                <w:szCs w:val="22"/>
              </w:rPr>
            </w:pPr>
            <w:r w:rsidRPr="009E4E09">
              <w:rPr>
                <w:rFonts w:eastAsia="SimSun"/>
                <w:szCs w:val="22"/>
              </w:rPr>
              <w:t>&lt; 0.0001</w:t>
            </w:r>
          </w:p>
        </w:tc>
        <w:tc>
          <w:tcPr>
            <w:tcW w:w="1425" w:type="dxa"/>
            <w:tcBorders>
              <w:top w:val="single" w:sz="4" w:space="0" w:color="auto"/>
              <w:left w:val="single" w:sz="4" w:space="0" w:color="auto"/>
              <w:bottom w:val="single" w:sz="4" w:space="0" w:color="auto"/>
              <w:right w:val="single" w:sz="4" w:space="0" w:color="auto"/>
            </w:tcBorders>
          </w:tcPr>
          <w:p w14:paraId="171ED252" w14:textId="77777777" w:rsidR="00587D36" w:rsidRPr="009E4E09" w:rsidRDefault="00587D36" w:rsidP="00877DE4">
            <w:pPr>
              <w:keepNext/>
              <w:jc w:val="center"/>
              <w:rPr>
                <w:rFonts w:eastAsia="SimSun"/>
                <w:szCs w:val="22"/>
              </w:rPr>
            </w:pPr>
          </w:p>
          <w:p w14:paraId="147741F3" w14:textId="77777777" w:rsidR="00587D36" w:rsidRPr="009E4E09" w:rsidRDefault="00587D36" w:rsidP="00877DE4">
            <w:pPr>
              <w:keepNext/>
              <w:jc w:val="center"/>
              <w:rPr>
                <w:rFonts w:eastAsia="SimSun"/>
                <w:szCs w:val="22"/>
                <w:lang w:eastAsia="zh-CN"/>
              </w:rPr>
            </w:pPr>
            <w:r w:rsidRPr="009E4E09">
              <w:rPr>
                <w:rFonts w:eastAsia="SimSun"/>
                <w:szCs w:val="22"/>
                <w:lang w:eastAsia="zh-CN"/>
              </w:rPr>
              <w:t>0.64</w:t>
            </w:r>
          </w:p>
          <w:p w14:paraId="3E29B68F" w14:textId="77777777" w:rsidR="00587D36" w:rsidRPr="009E4E09" w:rsidRDefault="00587D36" w:rsidP="00877DE4">
            <w:pPr>
              <w:keepNext/>
              <w:jc w:val="center"/>
              <w:rPr>
                <w:rFonts w:eastAsia="SimSun"/>
                <w:szCs w:val="22"/>
              </w:rPr>
            </w:pPr>
            <w:r w:rsidRPr="009E4E09">
              <w:rPr>
                <w:rFonts w:eastAsia="SimSun"/>
                <w:szCs w:val="22"/>
              </w:rPr>
              <w:t>(0.55, 0.74)</w:t>
            </w:r>
          </w:p>
        </w:tc>
      </w:tr>
    </w:tbl>
    <w:p w14:paraId="6F108188" w14:textId="77777777" w:rsidR="00587D36" w:rsidRPr="00E23C47" w:rsidRDefault="00587D36" w:rsidP="0045109D">
      <w:pPr>
        <w:jc w:val="both"/>
        <w:rPr>
          <w:rFonts w:eastAsia="SimSun"/>
          <w:sz w:val="20"/>
          <w:lang w:val="pt-PT" w:eastAsia="zh-CN"/>
        </w:rPr>
      </w:pPr>
      <w:r w:rsidRPr="00E23C47">
        <w:rPr>
          <w:rFonts w:eastAsia="SimSun"/>
          <w:sz w:val="20"/>
          <w:lang w:val="pt-PT"/>
        </w:rPr>
        <w:t xml:space="preserve">A: doxorubicin; C: cyclophosphamide; P: paclitaxel; H: </w:t>
      </w:r>
      <w:r w:rsidRPr="00E23C47">
        <w:rPr>
          <w:rFonts w:eastAsia="SimSun"/>
          <w:sz w:val="20"/>
          <w:lang w:val="pt-PT" w:eastAsia="zh-CN"/>
        </w:rPr>
        <w:t>trastuzumab</w:t>
      </w:r>
    </w:p>
    <w:p w14:paraId="67461E03" w14:textId="77777777" w:rsidR="00C57677" w:rsidRPr="00E23C47" w:rsidRDefault="00C57677" w:rsidP="0045109D">
      <w:pPr>
        <w:jc w:val="both"/>
        <w:rPr>
          <w:rFonts w:eastAsia="SimSun"/>
          <w:sz w:val="20"/>
          <w:lang w:val="pt-PT"/>
        </w:rPr>
      </w:pPr>
    </w:p>
    <w:p w14:paraId="07FA509B" w14:textId="212BDF37" w:rsidR="00587D36" w:rsidRPr="00174FB9" w:rsidRDefault="00587D36" w:rsidP="00C57677">
      <w:pPr>
        <w:keepNext/>
        <w:outlineLvl w:val="6"/>
        <w:rPr>
          <w:rFonts w:eastAsia="SimSun"/>
          <w:szCs w:val="22"/>
          <w:lang w:val="el-GR"/>
        </w:rPr>
      </w:pPr>
      <w:r w:rsidRPr="009E4E09">
        <w:rPr>
          <w:rFonts w:eastAsia="SimSun"/>
          <w:szCs w:val="22"/>
          <w:lang w:val="el-GR"/>
        </w:rPr>
        <w:t>Η ανάλυση της Επιβίωσης Ελεύθερης Νόσου (</w:t>
      </w:r>
      <w:r w:rsidRPr="00E23C47">
        <w:rPr>
          <w:rFonts w:eastAsia="SimSun"/>
          <w:szCs w:val="22"/>
          <w:lang w:val="pt-PT"/>
        </w:rPr>
        <w:t>DFS</w:t>
      </w:r>
      <w:r w:rsidRPr="009E4E09">
        <w:rPr>
          <w:rFonts w:eastAsia="SimSun"/>
          <w:szCs w:val="22"/>
          <w:lang w:val="el-GR"/>
        </w:rPr>
        <w:t xml:space="preserve">) πραγματοποιήθηκε επίσης κατά την τελική ανάλυση της Συνολικής Επιβίωσης από την από κοινού ανάλυση των μελετών </w:t>
      </w:r>
      <w:r w:rsidRPr="00E23C47">
        <w:rPr>
          <w:szCs w:val="22"/>
          <w:lang w:val="pt-PT"/>
        </w:rPr>
        <w:t>NSABP B</w:t>
      </w:r>
      <w:r w:rsidRPr="009E4E09">
        <w:rPr>
          <w:szCs w:val="22"/>
          <w:lang w:val="el-GR"/>
        </w:rPr>
        <w:t xml:space="preserve">-31 και </w:t>
      </w:r>
      <w:r w:rsidRPr="00E23C47">
        <w:rPr>
          <w:szCs w:val="22"/>
          <w:lang w:val="pt-PT"/>
        </w:rPr>
        <w:t>NCCTG</w:t>
      </w:r>
      <w:r w:rsidRPr="009E4E09">
        <w:rPr>
          <w:szCs w:val="22"/>
          <w:lang w:val="el-GR"/>
        </w:rPr>
        <w:t xml:space="preserve"> </w:t>
      </w:r>
      <w:r w:rsidRPr="00E23C47">
        <w:rPr>
          <w:szCs w:val="22"/>
          <w:lang w:val="pt-PT"/>
        </w:rPr>
        <w:t>N</w:t>
      </w:r>
      <w:r w:rsidRPr="009E4E09">
        <w:rPr>
          <w:szCs w:val="22"/>
          <w:lang w:val="el-GR"/>
        </w:rPr>
        <w:t>9831. Η επικαιροποιημένη ανάλυση των αποτελεσμάτων της Επιβίωσης Ελεύθερης Νόσου (</w:t>
      </w:r>
      <w:r w:rsidRPr="009E4E09">
        <w:rPr>
          <w:szCs w:val="22"/>
          <w:lang w:val="en-GB"/>
        </w:rPr>
        <w:t>DFS</w:t>
      </w:r>
      <w:r w:rsidRPr="009E4E09">
        <w:rPr>
          <w:szCs w:val="22"/>
          <w:lang w:val="el-GR"/>
        </w:rPr>
        <w:t xml:space="preserve">) (στρωματοποιημένο </w:t>
      </w:r>
      <w:r w:rsidRPr="009E4E09">
        <w:rPr>
          <w:szCs w:val="22"/>
        </w:rPr>
        <w:t>HR</w:t>
      </w:r>
      <w:r w:rsidRPr="009E4E09">
        <w:rPr>
          <w:szCs w:val="22"/>
          <w:lang w:val="el-GR"/>
        </w:rPr>
        <w:t xml:space="preserve"> = 0.61; 95% </w:t>
      </w:r>
      <w:r w:rsidRPr="009E4E09">
        <w:rPr>
          <w:szCs w:val="22"/>
        </w:rPr>
        <w:t>CI</w:t>
      </w:r>
      <w:r w:rsidRPr="009E4E09">
        <w:rPr>
          <w:szCs w:val="22"/>
          <w:lang w:val="el-GR"/>
        </w:rPr>
        <w:t xml:space="preserve"> [0.54, 0.69]) έδειξε παρόμοιο όφελος </w:t>
      </w:r>
      <w:r w:rsidRPr="009E4E09">
        <w:rPr>
          <w:szCs w:val="22"/>
          <w:lang w:val="en-GB"/>
        </w:rPr>
        <w:t>DFS</w:t>
      </w:r>
      <w:r w:rsidRPr="009E4E09">
        <w:rPr>
          <w:szCs w:val="22"/>
          <w:lang w:val="el-GR"/>
        </w:rPr>
        <w:t xml:space="preserve"> σε σύγκριση με την οριστική πρωταρχική ανάλυση </w:t>
      </w:r>
      <w:r w:rsidRPr="009E4E09">
        <w:rPr>
          <w:szCs w:val="22"/>
          <w:lang w:val="en-GB"/>
        </w:rPr>
        <w:t>DFS</w:t>
      </w:r>
      <w:r w:rsidRPr="009E4E09">
        <w:rPr>
          <w:szCs w:val="22"/>
          <w:lang w:val="el-GR"/>
        </w:rPr>
        <w:t xml:space="preserve">, παρά το 24,8% των ασθενών στο σκέλος </w:t>
      </w:r>
      <w:r w:rsidRPr="009E4E09">
        <w:rPr>
          <w:szCs w:val="22"/>
        </w:rPr>
        <w:t>AC</w:t>
      </w:r>
      <w:r w:rsidRPr="009E4E09">
        <w:rPr>
          <w:szCs w:val="22"/>
          <w:lang w:val="el-GR"/>
        </w:rPr>
        <w:t>→</w:t>
      </w:r>
      <w:r w:rsidRPr="009E4E09">
        <w:rPr>
          <w:szCs w:val="22"/>
        </w:rPr>
        <w:t>P</w:t>
      </w:r>
      <w:r w:rsidRPr="009E4E09">
        <w:rPr>
          <w:szCs w:val="22"/>
          <w:lang w:val="el-GR"/>
        </w:rPr>
        <w:t xml:space="preserve"> οι οποίοι προχώρησαν στη λήψη </w:t>
      </w:r>
      <w:r w:rsidRPr="009E4E09">
        <w:rPr>
          <w:szCs w:val="22"/>
          <w:lang w:val="en-GB"/>
        </w:rPr>
        <w:t>Herceptin</w:t>
      </w:r>
      <w:r w:rsidRPr="009E4E09">
        <w:rPr>
          <w:szCs w:val="22"/>
          <w:lang w:val="el-GR"/>
        </w:rPr>
        <w:t xml:space="preserve">. Στα 8 έτη, το ποσοστό της επιβίωσης ελεύθερης νόσου υπολογίστηκε στο 77.2% (95% </w:t>
      </w:r>
      <w:r w:rsidRPr="009E4E09">
        <w:rPr>
          <w:szCs w:val="22"/>
        </w:rPr>
        <w:t>CI</w:t>
      </w:r>
      <w:r w:rsidRPr="009E4E09">
        <w:rPr>
          <w:szCs w:val="22"/>
          <w:lang w:val="el-GR"/>
        </w:rPr>
        <w:t xml:space="preserve">: 75.4, 79.1) στο σκέλος </w:t>
      </w:r>
      <w:r w:rsidRPr="009E4E09">
        <w:rPr>
          <w:szCs w:val="22"/>
        </w:rPr>
        <w:t>AC</w:t>
      </w:r>
      <w:r w:rsidRPr="009E4E09">
        <w:rPr>
          <w:szCs w:val="22"/>
          <w:lang w:val="el-GR"/>
        </w:rPr>
        <w:t>→</w:t>
      </w:r>
      <w:r w:rsidRPr="009E4E09">
        <w:rPr>
          <w:szCs w:val="22"/>
        </w:rPr>
        <w:t>PH</w:t>
      </w:r>
      <w:r w:rsidRPr="009E4E09">
        <w:rPr>
          <w:szCs w:val="22"/>
          <w:lang w:val="el-GR"/>
        </w:rPr>
        <w:t xml:space="preserve">, απόλυτο όφελος 11,8% σε σύγκριση με το σκέλος </w:t>
      </w:r>
      <w:r w:rsidRPr="009E4E09">
        <w:rPr>
          <w:szCs w:val="22"/>
        </w:rPr>
        <w:t>AC</w:t>
      </w:r>
      <w:r w:rsidRPr="009E4E09">
        <w:rPr>
          <w:szCs w:val="22"/>
          <w:lang w:val="el-GR"/>
        </w:rPr>
        <w:t>→</w:t>
      </w:r>
      <w:r w:rsidRPr="009E4E09">
        <w:rPr>
          <w:szCs w:val="22"/>
        </w:rPr>
        <w:t>P</w:t>
      </w:r>
      <w:r w:rsidRPr="009E4E09">
        <w:rPr>
          <w:szCs w:val="22"/>
          <w:lang w:val="el-GR"/>
        </w:rPr>
        <w:t>.</w:t>
      </w:r>
    </w:p>
    <w:p w14:paraId="28F2F2EC" w14:textId="77777777" w:rsidR="00587D36" w:rsidRPr="00174FB9" w:rsidRDefault="00587D36" w:rsidP="00587D36">
      <w:pPr>
        <w:rPr>
          <w:bCs/>
          <w:szCs w:val="22"/>
          <w:lang w:val="el-GR"/>
        </w:rPr>
      </w:pPr>
    </w:p>
    <w:p w14:paraId="0B5E0C72" w14:textId="77777777" w:rsidR="00587D36" w:rsidRPr="009E4E09" w:rsidRDefault="00587D36" w:rsidP="00587D36">
      <w:pPr>
        <w:outlineLvl w:val="0"/>
        <w:rPr>
          <w:szCs w:val="22"/>
          <w:lang w:val="el-GR"/>
        </w:rPr>
      </w:pPr>
      <w:r w:rsidRPr="009E4E09">
        <w:rPr>
          <w:lang w:val="el-GR"/>
        </w:rPr>
        <w:t xml:space="preserve">Στη μελέτη </w:t>
      </w:r>
      <w:r w:rsidRPr="009E4E09">
        <w:t>BCIRG</w:t>
      </w:r>
      <w:r w:rsidRPr="009E4E09">
        <w:rPr>
          <w:lang w:val="el-GR"/>
        </w:rPr>
        <w:t xml:space="preserve"> 006 το </w:t>
      </w:r>
      <w:r w:rsidRPr="009E4E09">
        <w:t>Herceptin</w:t>
      </w:r>
      <w:r w:rsidRPr="009E4E09">
        <w:rPr>
          <w:lang w:val="el-GR"/>
        </w:rPr>
        <w:t xml:space="preserve"> χορηγήθηκε είτε σε συνδυασμό με δοσεταξέλη, μετά τη χημειοθεραπεία με ανθρακυκλίνη (</w:t>
      </w:r>
      <w:r w:rsidRPr="009E4E09">
        <w:t>AC</w:t>
      </w:r>
      <w:r w:rsidRPr="009E4E09">
        <w:rPr>
          <w:lang w:val="el-GR"/>
        </w:rPr>
        <w:t xml:space="preserve"> → </w:t>
      </w:r>
      <w:r w:rsidRPr="009E4E09">
        <w:t>DH</w:t>
      </w:r>
      <w:r w:rsidRPr="009E4E09">
        <w:rPr>
          <w:lang w:val="el-GR"/>
        </w:rPr>
        <w:t>) ή σε συνδυασμό με δοσεταξέλη και καρβοπλατίνη (</w:t>
      </w:r>
      <w:proofErr w:type="spellStart"/>
      <w:r w:rsidRPr="009E4E09">
        <w:t>DCarbH</w:t>
      </w:r>
      <w:proofErr w:type="spellEnd"/>
      <w:r w:rsidRPr="009E4E09">
        <w:rPr>
          <w:lang w:val="el-GR"/>
        </w:rPr>
        <w:t>).</w:t>
      </w:r>
    </w:p>
    <w:p w14:paraId="32103A8C" w14:textId="77777777" w:rsidR="00587D36" w:rsidRPr="009E4E09" w:rsidRDefault="00587D36" w:rsidP="00587D36">
      <w:pPr>
        <w:outlineLvl w:val="0"/>
        <w:rPr>
          <w:szCs w:val="22"/>
          <w:lang w:val="el-GR"/>
        </w:rPr>
      </w:pPr>
    </w:p>
    <w:p w14:paraId="33A2CB20" w14:textId="77777777" w:rsidR="00587D36" w:rsidRPr="009E4E09" w:rsidRDefault="00587D36" w:rsidP="0055384E">
      <w:pPr>
        <w:keepNext/>
        <w:keepLines/>
        <w:outlineLvl w:val="0"/>
        <w:rPr>
          <w:szCs w:val="22"/>
          <w:lang w:val="el-GR"/>
        </w:rPr>
      </w:pPr>
      <w:r w:rsidRPr="009E4E09">
        <w:rPr>
          <w:lang w:val="el-GR"/>
        </w:rPr>
        <w:lastRenderedPageBreak/>
        <w:t>Η δοσεταξέλη χορηγήθηκε ως εξής:</w:t>
      </w:r>
    </w:p>
    <w:p w14:paraId="0757624B" w14:textId="77777777" w:rsidR="00587D36" w:rsidRPr="009E4E09" w:rsidRDefault="00587D36" w:rsidP="0055384E">
      <w:pPr>
        <w:keepNext/>
        <w:keepLines/>
        <w:autoSpaceDE w:val="0"/>
        <w:autoSpaceDN w:val="0"/>
        <w:adjustRightInd w:val="0"/>
        <w:ind w:left="993" w:hanging="426"/>
        <w:rPr>
          <w:szCs w:val="22"/>
          <w:lang w:val="el-GR"/>
        </w:rPr>
      </w:pPr>
      <w:r w:rsidRPr="009E4E09">
        <w:rPr>
          <w:lang w:val="el-GR"/>
        </w:rPr>
        <w:t>-</w:t>
      </w:r>
      <w:r w:rsidRPr="009E4E09">
        <w:rPr>
          <w:lang w:val="el-GR"/>
        </w:rPr>
        <w:tab/>
        <w:t>ενδοφλέβια δοσεταξέλη - 100</w:t>
      </w:r>
      <w:r w:rsidRPr="009E4E09">
        <w:t> mg</w:t>
      </w:r>
      <w:r w:rsidRPr="009E4E09">
        <w:rPr>
          <w:lang w:val="el-GR"/>
        </w:rPr>
        <w:t>/</w:t>
      </w:r>
      <w:r w:rsidRPr="009E4E09">
        <w:t>m</w:t>
      </w:r>
      <w:r w:rsidRPr="009E4E09">
        <w:rPr>
          <w:vertAlign w:val="superscript"/>
          <w:lang w:val="el-GR"/>
        </w:rPr>
        <w:t>2</w:t>
      </w:r>
      <w:r w:rsidRPr="009E4E09">
        <w:rPr>
          <w:lang w:val="el-GR"/>
        </w:rPr>
        <w:t xml:space="preserve">ως ενδοφλέβια έγχυση διάρκειας 1 ώρας, χορηγείται κάθε 3 εβδομάδες για 4 κύκλους (ημέρα 2 του πρώτου κύκλου δοσεταξέλη, στη συνέχεια, την ημέρα 1 κάθε επόμενου κύκλου) </w:t>
      </w:r>
    </w:p>
    <w:p w14:paraId="3E629EA7" w14:textId="77777777" w:rsidR="00587D36" w:rsidRPr="009E4E09" w:rsidRDefault="00587D36" w:rsidP="0055384E">
      <w:pPr>
        <w:keepNext/>
        <w:keepLines/>
        <w:autoSpaceDE w:val="0"/>
        <w:autoSpaceDN w:val="0"/>
        <w:adjustRightInd w:val="0"/>
        <w:rPr>
          <w:szCs w:val="22"/>
          <w:lang w:val="el-GR"/>
        </w:rPr>
      </w:pPr>
      <w:r w:rsidRPr="009E4E09">
        <w:rPr>
          <w:lang w:val="el-GR"/>
        </w:rPr>
        <w:t xml:space="preserve">ή </w:t>
      </w:r>
    </w:p>
    <w:p w14:paraId="686D4A7A" w14:textId="77777777" w:rsidR="00587D36" w:rsidRPr="009E4E09" w:rsidRDefault="00587D36" w:rsidP="0055384E">
      <w:pPr>
        <w:keepNext/>
        <w:keepLines/>
        <w:autoSpaceDE w:val="0"/>
        <w:autoSpaceDN w:val="0"/>
        <w:adjustRightInd w:val="0"/>
        <w:ind w:left="993" w:hanging="426"/>
        <w:rPr>
          <w:szCs w:val="22"/>
          <w:lang w:val="el-GR"/>
        </w:rPr>
      </w:pPr>
      <w:r w:rsidRPr="009E4E09">
        <w:rPr>
          <w:lang w:val="el-GR"/>
        </w:rPr>
        <w:t>-</w:t>
      </w:r>
      <w:r w:rsidRPr="009E4E09">
        <w:rPr>
          <w:lang w:val="el-GR"/>
        </w:rPr>
        <w:tab/>
        <w:t>ενδοφλέβια δοσεταξέλη - 75</w:t>
      </w:r>
      <w:r w:rsidRPr="009E4E09">
        <w:t> mg</w:t>
      </w:r>
      <w:r w:rsidRPr="009E4E09">
        <w:rPr>
          <w:lang w:val="el-GR"/>
        </w:rPr>
        <w:t>/</w:t>
      </w:r>
      <w:r w:rsidRPr="009E4E09">
        <w:t>m</w:t>
      </w:r>
      <w:r w:rsidRPr="009E4E09">
        <w:rPr>
          <w:vertAlign w:val="superscript"/>
          <w:lang w:val="el-GR"/>
        </w:rPr>
        <w:t>2</w:t>
      </w:r>
      <w:r w:rsidRPr="009E4E09">
        <w:rPr>
          <w:lang w:val="el-GR"/>
        </w:rPr>
        <w:t>ως ενδοφλέβια έγχυση διάρκειας 1 ώρας, χορηγείται κάθε 3 εβδομάδες για 6 κύκλους (ημέρα 2 του κύκλου 1, στη συνέχεια, την ημέρα 1 κάθε επόμενου κύκλου)</w:t>
      </w:r>
    </w:p>
    <w:p w14:paraId="43CF140B" w14:textId="77777777" w:rsidR="00587D36" w:rsidRPr="009E4E09" w:rsidRDefault="00587D36" w:rsidP="0055384E">
      <w:pPr>
        <w:keepNext/>
        <w:keepLines/>
        <w:autoSpaceDE w:val="0"/>
        <w:autoSpaceDN w:val="0"/>
        <w:adjustRightInd w:val="0"/>
        <w:outlineLvl w:val="0"/>
        <w:rPr>
          <w:szCs w:val="22"/>
          <w:lang w:val="el-GR"/>
        </w:rPr>
      </w:pPr>
      <w:r w:rsidRPr="009E4E09">
        <w:rPr>
          <w:lang w:val="el-GR"/>
        </w:rPr>
        <w:t>η οποία ακολουθείται από:</w:t>
      </w:r>
    </w:p>
    <w:p w14:paraId="7A40CF25" w14:textId="77777777" w:rsidR="00587D36" w:rsidRPr="009E4E09" w:rsidRDefault="00587D36" w:rsidP="0055384E">
      <w:pPr>
        <w:keepNext/>
        <w:keepLines/>
        <w:autoSpaceDE w:val="0"/>
        <w:autoSpaceDN w:val="0"/>
        <w:adjustRightInd w:val="0"/>
        <w:ind w:left="993" w:hanging="426"/>
        <w:rPr>
          <w:szCs w:val="22"/>
          <w:lang w:val="el-GR"/>
        </w:rPr>
      </w:pPr>
      <w:r w:rsidRPr="009E4E09">
        <w:rPr>
          <w:lang w:val="el-GR"/>
        </w:rPr>
        <w:t>-</w:t>
      </w:r>
      <w:r w:rsidRPr="009E4E09">
        <w:rPr>
          <w:lang w:val="el-GR"/>
        </w:rPr>
        <w:tab/>
        <w:t xml:space="preserve">καρβοπλατίνη - στο στόχο </w:t>
      </w:r>
      <w:r w:rsidRPr="009E4E09">
        <w:t>AUC</w:t>
      </w:r>
      <w:r w:rsidRPr="009E4E09">
        <w:rPr>
          <w:lang w:val="el-GR"/>
        </w:rPr>
        <w:t xml:space="preserve"> = 6</w:t>
      </w:r>
      <w:r w:rsidRPr="009E4E09">
        <w:t> mg</w:t>
      </w:r>
      <w:r w:rsidRPr="009E4E09">
        <w:rPr>
          <w:lang w:val="el-GR"/>
        </w:rPr>
        <w:t xml:space="preserve"> / </w:t>
      </w:r>
      <w:r w:rsidRPr="009E4E09">
        <w:t>mL</w:t>
      </w:r>
      <w:r w:rsidRPr="009E4E09">
        <w:rPr>
          <w:lang w:val="el-GR"/>
        </w:rPr>
        <w:t xml:space="preserve"> / </w:t>
      </w:r>
      <w:r w:rsidRPr="009E4E09">
        <w:t>min</w:t>
      </w:r>
      <w:r w:rsidRPr="009E4E09">
        <w:rPr>
          <w:lang w:val="el-GR"/>
        </w:rPr>
        <w:t xml:space="preserve"> χορηγείται με ενδοφλέβια έγχυση επί 30-60 λεπτά επαναλαμβάνεται κάθε 3 εβδομάδες για συνολικά έξι κύκλους</w:t>
      </w:r>
    </w:p>
    <w:p w14:paraId="2357C6E3" w14:textId="77777777" w:rsidR="00587D36" w:rsidRPr="009E4E09" w:rsidRDefault="00587D36" w:rsidP="0055384E">
      <w:pPr>
        <w:keepNext/>
        <w:keepLines/>
        <w:autoSpaceDE w:val="0"/>
        <w:autoSpaceDN w:val="0"/>
        <w:adjustRightInd w:val="0"/>
        <w:ind w:left="993" w:hanging="426"/>
        <w:rPr>
          <w:szCs w:val="22"/>
          <w:lang w:val="el-GR"/>
        </w:rPr>
      </w:pPr>
    </w:p>
    <w:p w14:paraId="7975C376" w14:textId="77777777" w:rsidR="00587D36" w:rsidRPr="009E4E09" w:rsidDel="00C42349" w:rsidRDefault="00587D36" w:rsidP="00587D36">
      <w:pPr>
        <w:autoSpaceDE w:val="0"/>
        <w:autoSpaceDN w:val="0"/>
        <w:adjustRightInd w:val="0"/>
        <w:rPr>
          <w:szCs w:val="22"/>
          <w:lang w:val="el-GR"/>
        </w:rPr>
      </w:pPr>
      <w:r w:rsidRPr="009E4E09">
        <w:rPr>
          <w:lang w:val="el-GR"/>
        </w:rPr>
        <w:t xml:space="preserve">Το </w:t>
      </w:r>
      <w:r w:rsidRPr="009E4E09">
        <w:t>Herceptin</w:t>
      </w:r>
      <w:r w:rsidRPr="009E4E09">
        <w:rPr>
          <w:lang w:val="el-GR"/>
        </w:rPr>
        <w:t xml:space="preserve"> χορηγήθηκε σε εβδομαδιαία βάση με χημειοθεραπεία και 3 εβδομαδιαίως εν συνεχεία για συνολικά 52 εβδομάδες.</w:t>
      </w:r>
    </w:p>
    <w:p w14:paraId="35D86D45" w14:textId="77777777" w:rsidR="00587D36" w:rsidRPr="009E4E09" w:rsidRDefault="00587D36" w:rsidP="00587D36">
      <w:pPr>
        <w:autoSpaceDE w:val="0"/>
        <w:autoSpaceDN w:val="0"/>
        <w:adjustRightInd w:val="0"/>
        <w:rPr>
          <w:szCs w:val="22"/>
          <w:lang w:val="el-GR"/>
        </w:rPr>
      </w:pPr>
    </w:p>
    <w:p w14:paraId="4AE4BD04" w14:textId="2B1EF249" w:rsidR="00587D36" w:rsidRPr="009E4E09" w:rsidRDefault="00587D36" w:rsidP="00587D36">
      <w:pPr>
        <w:rPr>
          <w:bCs/>
          <w:szCs w:val="22"/>
          <w:lang w:val="el-GR"/>
        </w:rPr>
      </w:pPr>
      <w:r w:rsidRPr="009E4E09">
        <w:rPr>
          <w:lang w:val="el-GR"/>
        </w:rPr>
        <w:t xml:space="preserve">Τα αποτελέσματα σε σχέση με την αποτελεσματικότητα από την </w:t>
      </w:r>
      <w:r w:rsidRPr="009E4E09">
        <w:t>BCIRG</w:t>
      </w:r>
      <w:r w:rsidRPr="009E4E09">
        <w:rPr>
          <w:lang w:val="el-GR"/>
        </w:rPr>
        <w:t xml:space="preserve"> 006 συνοψίζονται στους Πίνακες 8 και 9. Η μέση διάρκεια της παρακολούθησης ήταν 2,9 χρόνια στο σκέλος </w:t>
      </w:r>
      <w:r w:rsidRPr="009E4E09">
        <w:t>AC</w:t>
      </w:r>
      <w:r w:rsidRPr="009E4E09">
        <w:rPr>
          <w:lang w:val="el-GR"/>
        </w:rPr>
        <w:t xml:space="preserve"> → </w:t>
      </w:r>
      <w:r w:rsidRPr="009E4E09">
        <w:t>D</w:t>
      </w:r>
      <w:r w:rsidRPr="009E4E09">
        <w:rPr>
          <w:lang w:val="el-GR"/>
        </w:rPr>
        <w:t xml:space="preserve"> και 3,0 χρόνια σε καθένα από τα σκέλη </w:t>
      </w:r>
      <w:r w:rsidRPr="009E4E09">
        <w:t>AC</w:t>
      </w:r>
      <w:r w:rsidRPr="009E4E09">
        <w:rPr>
          <w:lang w:val="el-GR"/>
        </w:rPr>
        <w:t xml:space="preserve"> → </w:t>
      </w:r>
      <w:r w:rsidRPr="009E4E09">
        <w:t>DH</w:t>
      </w:r>
      <w:r w:rsidRPr="009E4E09">
        <w:rPr>
          <w:lang w:val="el-GR"/>
        </w:rPr>
        <w:t xml:space="preserve"> και </w:t>
      </w:r>
      <w:proofErr w:type="spellStart"/>
      <w:r w:rsidRPr="009E4E09">
        <w:t>DCarbH</w:t>
      </w:r>
      <w:proofErr w:type="spellEnd"/>
      <w:r w:rsidRPr="009E4E09">
        <w:rPr>
          <w:lang w:val="el-GR"/>
        </w:rPr>
        <w:t>.</w:t>
      </w:r>
    </w:p>
    <w:p w14:paraId="44343132" w14:textId="77777777" w:rsidR="00587D36" w:rsidRPr="009E4E09" w:rsidRDefault="00587D36" w:rsidP="00587D36">
      <w:pPr>
        <w:rPr>
          <w:szCs w:val="22"/>
          <w:lang w:val="el-GR"/>
        </w:rPr>
      </w:pPr>
    </w:p>
    <w:p w14:paraId="215036D7" w14:textId="77777777" w:rsidR="00587D36" w:rsidRPr="009E4E09" w:rsidRDefault="00587D36" w:rsidP="00587D36">
      <w:pPr>
        <w:keepNext/>
        <w:widowControl w:val="0"/>
        <w:rPr>
          <w:szCs w:val="22"/>
          <w:lang w:val="el-GR"/>
        </w:rPr>
      </w:pPr>
      <w:r w:rsidRPr="009E4E09">
        <w:rPr>
          <w:lang w:val="el-GR"/>
        </w:rPr>
        <w:t xml:space="preserve">Πίνακας8: Επισκόπηση της αποτελεσματικότητας των αναλύσεων </w:t>
      </w:r>
      <w:r w:rsidRPr="009E4E09">
        <w:t>BCIRG</w:t>
      </w:r>
      <w:r w:rsidRPr="009E4E09">
        <w:rPr>
          <w:lang w:val="el-GR"/>
        </w:rPr>
        <w:t xml:space="preserve"> 006 </w:t>
      </w:r>
      <w:r w:rsidRPr="009E4E09">
        <w:t>AC</w:t>
      </w:r>
      <w:r w:rsidRPr="009E4E09">
        <w:rPr>
          <w:lang w:val="el-GR"/>
        </w:rPr>
        <w:t xml:space="preserve"> → </w:t>
      </w:r>
      <w:r w:rsidRPr="009E4E09">
        <w:t>D</w:t>
      </w:r>
      <w:r w:rsidRPr="009E4E09">
        <w:rPr>
          <w:lang w:val="el-GR"/>
        </w:rPr>
        <w:t xml:space="preserve"> έναντι </w:t>
      </w:r>
      <w:r w:rsidRPr="009E4E09">
        <w:t>AC</w:t>
      </w:r>
      <w:r w:rsidRPr="009E4E09">
        <w:rPr>
          <w:lang w:val="el-GR"/>
        </w:rPr>
        <w:t xml:space="preserve"> → </w:t>
      </w:r>
      <w:r w:rsidRPr="009E4E09">
        <w:t>DH</w:t>
      </w: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1"/>
        <w:gridCol w:w="1611"/>
        <w:gridCol w:w="1902"/>
        <w:gridCol w:w="1756"/>
      </w:tblGrid>
      <w:tr w:rsidR="00587D36" w:rsidRPr="009E4E09" w14:paraId="1783FE7E" w14:textId="77777777" w:rsidTr="00877DE4">
        <w:tc>
          <w:tcPr>
            <w:tcW w:w="2898" w:type="dxa"/>
            <w:tcBorders>
              <w:top w:val="single" w:sz="4" w:space="0" w:color="auto"/>
              <w:left w:val="single" w:sz="4" w:space="0" w:color="auto"/>
              <w:bottom w:val="single" w:sz="6" w:space="0" w:color="000000"/>
            </w:tcBorders>
          </w:tcPr>
          <w:p w14:paraId="1D548A42" w14:textId="77777777" w:rsidR="00587D36" w:rsidRPr="009E4E09" w:rsidRDefault="00587D36" w:rsidP="00877DE4">
            <w:pPr>
              <w:pStyle w:val="TableText10"/>
              <w:keepNext/>
              <w:jc w:val="center"/>
              <w:rPr>
                <w:sz w:val="22"/>
                <w:szCs w:val="22"/>
                <w:lang w:val="pt-PT"/>
              </w:rPr>
            </w:pPr>
            <w:r w:rsidRPr="009E4E09">
              <w:rPr>
                <w:sz w:val="22"/>
              </w:rPr>
              <w:t>Πα</w:t>
            </w:r>
            <w:proofErr w:type="spellStart"/>
            <w:r w:rsidRPr="009E4E09">
              <w:rPr>
                <w:sz w:val="22"/>
              </w:rPr>
              <w:t>ράμετρος</w:t>
            </w:r>
            <w:proofErr w:type="spellEnd"/>
          </w:p>
          <w:p w14:paraId="4F48C9A3" w14:textId="77777777" w:rsidR="00587D36" w:rsidRPr="009E4E09" w:rsidRDefault="00587D36" w:rsidP="00877DE4">
            <w:pPr>
              <w:pStyle w:val="TableText10"/>
              <w:keepNext/>
              <w:jc w:val="center"/>
              <w:rPr>
                <w:sz w:val="22"/>
                <w:szCs w:val="22"/>
              </w:rPr>
            </w:pPr>
          </w:p>
        </w:tc>
        <w:tc>
          <w:tcPr>
            <w:tcW w:w="1636" w:type="dxa"/>
            <w:tcBorders>
              <w:top w:val="single" w:sz="4" w:space="0" w:color="auto"/>
              <w:bottom w:val="single" w:sz="6" w:space="0" w:color="000000"/>
            </w:tcBorders>
          </w:tcPr>
          <w:p w14:paraId="366C4CE1" w14:textId="77777777" w:rsidR="00587D36" w:rsidRPr="009E4E09" w:rsidRDefault="00587D36" w:rsidP="00877DE4">
            <w:pPr>
              <w:pStyle w:val="TableText10"/>
              <w:keepNext/>
              <w:jc w:val="center"/>
              <w:rPr>
                <w:sz w:val="22"/>
                <w:szCs w:val="22"/>
              </w:rPr>
            </w:pPr>
            <w:r w:rsidRPr="009E4E09">
              <w:rPr>
                <w:sz w:val="22"/>
              </w:rPr>
              <w:t>AC→D</w:t>
            </w:r>
          </w:p>
          <w:p w14:paraId="73CE2555" w14:textId="77777777" w:rsidR="00587D36" w:rsidRPr="009E4E09" w:rsidRDefault="00587D36" w:rsidP="00877DE4">
            <w:pPr>
              <w:pStyle w:val="TableText10"/>
              <w:keepNext/>
              <w:jc w:val="center"/>
              <w:rPr>
                <w:sz w:val="22"/>
                <w:szCs w:val="22"/>
              </w:rPr>
            </w:pPr>
            <w:r w:rsidRPr="009E4E09">
              <w:rPr>
                <w:sz w:val="22"/>
              </w:rPr>
              <w:t>(n=1073)</w:t>
            </w:r>
          </w:p>
        </w:tc>
        <w:tc>
          <w:tcPr>
            <w:tcW w:w="1933" w:type="dxa"/>
            <w:tcBorders>
              <w:top w:val="single" w:sz="4" w:space="0" w:color="auto"/>
              <w:bottom w:val="single" w:sz="6" w:space="0" w:color="000000"/>
            </w:tcBorders>
          </w:tcPr>
          <w:p w14:paraId="467B26AA" w14:textId="77777777" w:rsidR="00587D36" w:rsidRPr="009E4E09" w:rsidRDefault="00587D36" w:rsidP="00877DE4">
            <w:pPr>
              <w:pStyle w:val="TableText10"/>
              <w:keepNext/>
              <w:jc w:val="center"/>
              <w:rPr>
                <w:sz w:val="22"/>
                <w:szCs w:val="22"/>
              </w:rPr>
            </w:pPr>
            <w:r w:rsidRPr="009E4E09">
              <w:rPr>
                <w:sz w:val="22"/>
              </w:rPr>
              <w:t>AC→DH</w:t>
            </w:r>
          </w:p>
          <w:p w14:paraId="7D871A1A" w14:textId="77777777" w:rsidR="00587D36" w:rsidRPr="009E4E09" w:rsidRDefault="00587D36" w:rsidP="00877DE4">
            <w:pPr>
              <w:pStyle w:val="TableText10"/>
              <w:keepNext/>
              <w:jc w:val="center"/>
              <w:rPr>
                <w:sz w:val="22"/>
                <w:szCs w:val="22"/>
              </w:rPr>
            </w:pPr>
            <w:r w:rsidRPr="009E4E09">
              <w:rPr>
                <w:sz w:val="22"/>
              </w:rPr>
              <w:t>(n=1074)</w:t>
            </w:r>
          </w:p>
        </w:tc>
        <w:tc>
          <w:tcPr>
            <w:tcW w:w="1784" w:type="dxa"/>
            <w:tcBorders>
              <w:top w:val="single" w:sz="4" w:space="0" w:color="auto"/>
              <w:bottom w:val="single" w:sz="6" w:space="0" w:color="000000"/>
              <w:right w:val="single" w:sz="4" w:space="0" w:color="auto"/>
            </w:tcBorders>
          </w:tcPr>
          <w:p w14:paraId="43014930" w14:textId="77777777" w:rsidR="00587D36" w:rsidRPr="009E4E09" w:rsidRDefault="00587D36" w:rsidP="00877DE4">
            <w:pPr>
              <w:pStyle w:val="TableText10"/>
              <w:keepNext/>
              <w:jc w:val="center"/>
              <w:rPr>
                <w:rFonts w:eastAsia="SimSun"/>
                <w:sz w:val="22"/>
                <w:szCs w:val="22"/>
                <w:lang w:val="el-GR" w:eastAsia="zh-CN"/>
              </w:rPr>
            </w:pPr>
            <w:r w:rsidRPr="009E4E09">
              <w:rPr>
                <w:sz w:val="22"/>
                <w:lang w:val="el-GR"/>
              </w:rPr>
              <w:t xml:space="preserve">Σχετικός Κίνδυνος έναντι </w:t>
            </w:r>
            <w:r w:rsidRPr="009E4E09">
              <w:rPr>
                <w:sz w:val="22"/>
              </w:rPr>
              <w:t>AC</w:t>
            </w:r>
            <w:r w:rsidRPr="009E4E09">
              <w:rPr>
                <w:sz w:val="22"/>
                <w:lang w:val="el-GR"/>
              </w:rPr>
              <w:t>→</w:t>
            </w:r>
            <w:r w:rsidRPr="009E4E09">
              <w:rPr>
                <w:sz w:val="22"/>
              </w:rPr>
              <w:t>D</w:t>
            </w:r>
          </w:p>
          <w:p w14:paraId="23618617" w14:textId="77777777" w:rsidR="00587D36" w:rsidRPr="009E4E09" w:rsidRDefault="00587D36" w:rsidP="00877DE4">
            <w:pPr>
              <w:pStyle w:val="TableText10"/>
              <w:keepNext/>
              <w:jc w:val="center"/>
              <w:rPr>
                <w:sz w:val="22"/>
                <w:szCs w:val="22"/>
                <w:lang w:val="el-GR"/>
              </w:rPr>
            </w:pPr>
            <w:r w:rsidRPr="009E4E09">
              <w:rPr>
                <w:sz w:val="22"/>
                <w:lang w:val="el-GR"/>
              </w:rPr>
              <w:t>(95</w:t>
            </w:r>
            <w:r w:rsidRPr="009E4E09">
              <w:rPr>
                <w:sz w:val="22"/>
              </w:rPr>
              <w:t> </w:t>
            </w:r>
            <w:r w:rsidRPr="009E4E09">
              <w:rPr>
                <w:sz w:val="22"/>
                <w:lang w:val="el-GR"/>
              </w:rPr>
              <w:t xml:space="preserve">% </w:t>
            </w:r>
            <w:r w:rsidRPr="009E4E09">
              <w:rPr>
                <w:sz w:val="22"/>
              </w:rPr>
              <w:t>CI</w:t>
            </w:r>
            <w:r w:rsidRPr="009E4E09">
              <w:rPr>
                <w:sz w:val="22"/>
                <w:lang w:val="el-GR"/>
              </w:rPr>
              <w:t>)</w:t>
            </w:r>
          </w:p>
          <w:p w14:paraId="6F61D70D" w14:textId="77777777" w:rsidR="00587D36" w:rsidRPr="009E4E09" w:rsidRDefault="00587D36" w:rsidP="00877DE4">
            <w:pPr>
              <w:pStyle w:val="TableText10"/>
              <w:keepNext/>
              <w:jc w:val="center"/>
              <w:rPr>
                <w:sz w:val="22"/>
                <w:szCs w:val="22"/>
              </w:rPr>
            </w:pPr>
            <w:proofErr w:type="spellStart"/>
            <w:r w:rsidRPr="009E4E09">
              <w:rPr>
                <w:sz w:val="22"/>
              </w:rPr>
              <w:t>τιμή</w:t>
            </w:r>
            <w:proofErr w:type="spellEnd"/>
            <w:r w:rsidRPr="009E4E09">
              <w:rPr>
                <w:sz w:val="22"/>
              </w:rPr>
              <w:t xml:space="preserve"> p</w:t>
            </w:r>
          </w:p>
        </w:tc>
      </w:tr>
      <w:tr w:rsidR="00587D36" w:rsidRPr="009E4E09" w14:paraId="0543E610" w14:textId="77777777" w:rsidTr="00877DE4">
        <w:tc>
          <w:tcPr>
            <w:tcW w:w="2898" w:type="dxa"/>
            <w:tcBorders>
              <w:left w:val="single" w:sz="4" w:space="0" w:color="auto"/>
              <w:bottom w:val="nil"/>
            </w:tcBorders>
          </w:tcPr>
          <w:p w14:paraId="3DC6E97C" w14:textId="77777777" w:rsidR="00587D36" w:rsidRPr="009E4E09" w:rsidRDefault="00587D36" w:rsidP="00877DE4">
            <w:pPr>
              <w:pStyle w:val="TableText10"/>
              <w:keepNext/>
              <w:rPr>
                <w:sz w:val="22"/>
                <w:szCs w:val="22"/>
              </w:rPr>
            </w:pPr>
            <w:proofErr w:type="spellStart"/>
            <w:r w:rsidRPr="009E4E09">
              <w:rPr>
                <w:sz w:val="22"/>
              </w:rPr>
              <w:t>Ελεύθερη</w:t>
            </w:r>
            <w:proofErr w:type="spellEnd"/>
            <w:r w:rsidRPr="009E4E09">
              <w:rPr>
                <w:sz w:val="22"/>
              </w:rPr>
              <w:t xml:space="preserve"> </w:t>
            </w:r>
            <w:proofErr w:type="spellStart"/>
            <w:r w:rsidRPr="009E4E09">
              <w:rPr>
                <w:sz w:val="22"/>
              </w:rPr>
              <w:t>νόσου</w:t>
            </w:r>
            <w:proofErr w:type="spellEnd"/>
            <w:r w:rsidRPr="009E4E09">
              <w:rPr>
                <w:sz w:val="22"/>
              </w:rPr>
              <w:t xml:space="preserve"> επιβ</w:t>
            </w:r>
            <w:proofErr w:type="spellStart"/>
            <w:r w:rsidRPr="009E4E09">
              <w:rPr>
                <w:sz w:val="22"/>
              </w:rPr>
              <w:t>ίωση</w:t>
            </w:r>
            <w:proofErr w:type="spellEnd"/>
          </w:p>
        </w:tc>
        <w:tc>
          <w:tcPr>
            <w:tcW w:w="1636" w:type="dxa"/>
            <w:tcBorders>
              <w:bottom w:val="nil"/>
            </w:tcBorders>
          </w:tcPr>
          <w:p w14:paraId="12F81F5A" w14:textId="77777777" w:rsidR="00587D36" w:rsidRPr="009E4E09" w:rsidRDefault="00587D36" w:rsidP="00877DE4">
            <w:pPr>
              <w:pStyle w:val="TableText10"/>
              <w:keepNext/>
              <w:jc w:val="center"/>
              <w:rPr>
                <w:sz w:val="22"/>
                <w:szCs w:val="22"/>
              </w:rPr>
            </w:pPr>
          </w:p>
        </w:tc>
        <w:tc>
          <w:tcPr>
            <w:tcW w:w="1933" w:type="dxa"/>
            <w:tcBorders>
              <w:bottom w:val="nil"/>
            </w:tcBorders>
          </w:tcPr>
          <w:p w14:paraId="53D78959" w14:textId="77777777" w:rsidR="00587D36" w:rsidRPr="009E4E09" w:rsidRDefault="00587D36" w:rsidP="00877DE4">
            <w:pPr>
              <w:pStyle w:val="TableText10"/>
              <w:keepNext/>
              <w:jc w:val="center"/>
              <w:rPr>
                <w:sz w:val="22"/>
                <w:szCs w:val="22"/>
              </w:rPr>
            </w:pPr>
          </w:p>
        </w:tc>
        <w:tc>
          <w:tcPr>
            <w:tcW w:w="1784" w:type="dxa"/>
            <w:tcBorders>
              <w:bottom w:val="nil"/>
              <w:right w:val="single" w:sz="4" w:space="0" w:color="auto"/>
            </w:tcBorders>
          </w:tcPr>
          <w:p w14:paraId="0EBD0A61" w14:textId="77777777" w:rsidR="00587D36" w:rsidRPr="009E4E09" w:rsidRDefault="00587D36" w:rsidP="00877DE4">
            <w:pPr>
              <w:pStyle w:val="TableText10"/>
              <w:keepNext/>
              <w:jc w:val="center"/>
              <w:rPr>
                <w:sz w:val="22"/>
                <w:szCs w:val="22"/>
              </w:rPr>
            </w:pPr>
          </w:p>
        </w:tc>
      </w:tr>
      <w:tr w:rsidR="00587D36" w:rsidRPr="009E4E09" w14:paraId="7B6D0740" w14:textId="77777777" w:rsidTr="00877DE4">
        <w:tc>
          <w:tcPr>
            <w:tcW w:w="2898" w:type="dxa"/>
            <w:tcBorders>
              <w:top w:val="nil"/>
              <w:left w:val="single" w:sz="4" w:space="0" w:color="auto"/>
              <w:bottom w:val="single" w:sz="6" w:space="0" w:color="000000"/>
            </w:tcBorders>
          </w:tcPr>
          <w:p w14:paraId="18DD977B" w14:textId="77777777" w:rsidR="00587D36" w:rsidRPr="009E4E09" w:rsidRDefault="00587D36" w:rsidP="00877DE4">
            <w:pPr>
              <w:pStyle w:val="TableText10"/>
              <w:keepNext/>
              <w:rPr>
                <w:sz w:val="22"/>
                <w:szCs w:val="22"/>
              </w:rPr>
            </w:pPr>
            <w:proofErr w:type="spellStart"/>
            <w:r w:rsidRPr="009E4E09">
              <w:rPr>
                <w:sz w:val="22"/>
              </w:rPr>
              <w:t>Αρ</w:t>
            </w:r>
            <w:proofErr w:type="spellEnd"/>
            <w:r w:rsidRPr="009E4E09">
              <w:rPr>
                <w:sz w:val="22"/>
              </w:rPr>
              <w:t>. α</w:t>
            </w:r>
            <w:proofErr w:type="spellStart"/>
            <w:r w:rsidRPr="009E4E09">
              <w:rPr>
                <w:sz w:val="22"/>
              </w:rPr>
              <w:t>σθενών</w:t>
            </w:r>
            <w:proofErr w:type="spellEnd"/>
            <w:r w:rsidRPr="009E4E09">
              <w:rPr>
                <w:sz w:val="22"/>
              </w:rPr>
              <w:t xml:space="preserve"> </w:t>
            </w:r>
            <w:proofErr w:type="spellStart"/>
            <w:r w:rsidRPr="009E4E09">
              <w:rPr>
                <w:sz w:val="22"/>
              </w:rPr>
              <w:t>με</w:t>
            </w:r>
            <w:proofErr w:type="spellEnd"/>
            <w:r w:rsidRPr="009E4E09">
              <w:rPr>
                <w:sz w:val="22"/>
              </w:rPr>
              <w:t xml:space="preserve"> </w:t>
            </w:r>
            <w:proofErr w:type="spellStart"/>
            <w:r w:rsidRPr="009E4E09">
              <w:rPr>
                <w:sz w:val="22"/>
              </w:rPr>
              <w:t>σύμ</w:t>
            </w:r>
            <w:proofErr w:type="spellEnd"/>
            <w:r w:rsidRPr="009E4E09">
              <w:rPr>
                <w:sz w:val="22"/>
              </w:rPr>
              <w:t>βαμα</w:t>
            </w:r>
          </w:p>
        </w:tc>
        <w:tc>
          <w:tcPr>
            <w:tcW w:w="1636" w:type="dxa"/>
            <w:tcBorders>
              <w:top w:val="nil"/>
              <w:bottom w:val="single" w:sz="6" w:space="0" w:color="000000"/>
            </w:tcBorders>
          </w:tcPr>
          <w:p w14:paraId="08090ED9" w14:textId="77777777" w:rsidR="00587D36" w:rsidRPr="009E4E09" w:rsidRDefault="00587D36" w:rsidP="00877DE4">
            <w:pPr>
              <w:pStyle w:val="TableText10"/>
              <w:keepNext/>
              <w:jc w:val="center"/>
              <w:rPr>
                <w:sz w:val="22"/>
                <w:szCs w:val="22"/>
              </w:rPr>
            </w:pPr>
            <w:r w:rsidRPr="009E4E09">
              <w:rPr>
                <w:sz w:val="22"/>
              </w:rPr>
              <w:t>195</w:t>
            </w:r>
          </w:p>
        </w:tc>
        <w:tc>
          <w:tcPr>
            <w:tcW w:w="1933" w:type="dxa"/>
            <w:tcBorders>
              <w:top w:val="nil"/>
              <w:bottom w:val="single" w:sz="6" w:space="0" w:color="000000"/>
            </w:tcBorders>
          </w:tcPr>
          <w:p w14:paraId="5E8B410B" w14:textId="77777777" w:rsidR="00587D36" w:rsidRPr="009E4E09" w:rsidRDefault="00587D36" w:rsidP="00877DE4">
            <w:pPr>
              <w:pStyle w:val="TableText10"/>
              <w:keepNext/>
              <w:jc w:val="center"/>
              <w:rPr>
                <w:sz w:val="22"/>
                <w:szCs w:val="22"/>
              </w:rPr>
            </w:pPr>
            <w:r w:rsidRPr="009E4E09">
              <w:rPr>
                <w:sz w:val="22"/>
              </w:rPr>
              <w:t>134</w:t>
            </w:r>
          </w:p>
        </w:tc>
        <w:tc>
          <w:tcPr>
            <w:tcW w:w="1784" w:type="dxa"/>
            <w:tcBorders>
              <w:top w:val="nil"/>
              <w:bottom w:val="single" w:sz="6" w:space="0" w:color="000000"/>
              <w:right w:val="single" w:sz="4" w:space="0" w:color="auto"/>
            </w:tcBorders>
          </w:tcPr>
          <w:p w14:paraId="1F4B3544" w14:textId="77777777" w:rsidR="00587D36" w:rsidRPr="009E4E09" w:rsidRDefault="00587D36" w:rsidP="00877DE4">
            <w:pPr>
              <w:pStyle w:val="TableText10"/>
              <w:keepNext/>
              <w:jc w:val="center"/>
              <w:rPr>
                <w:sz w:val="22"/>
                <w:szCs w:val="22"/>
              </w:rPr>
            </w:pPr>
            <w:r w:rsidRPr="009E4E09">
              <w:rPr>
                <w:sz w:val="22"/>
              </w:rPr>
              <w:t>0,61 (0,49, 0,77)</w:t>
            </w:r>
          </w:p>
          <w:p w14:paraId="23472542" w14:textId="77777777" w:rsidR="00587D36" w:rsidRPr="009E4E09" w:rsidRDefault="00587D36" w:rsidP="00877DE4">
            <w:pPr>
              <w:pStyle w:val="TableText10"/>
              <w:keepNext/>
              <w:jc w:val="center"/>
              <w:rPr>
                <w:sz w:val="22"/>
                <w:szCs w:val="22"/>
              </w:rPr>
            </w:pPr>
            <w:r w:rsidRPr="009E4E09">
              <w:rPr>
                <w:sz w:val="22"/>
              </w:rPr>
              <w:t>p&lt;0,0001</w:t>
            </w:r>
          </w:p>
        </w:tc>
      </w:tr>
      <w:tr w:rsidR="00587D36" w:rsidRPr="009E4E09" w14:paraId="66942A09" w14:textId="77777777" w:rsidTr="00877DE4">
        <w:tc>
          <w:tcPr>
            <w:tcW w:w="2898" w:type="dxa"/>
            <w:tcBorders>
              <w:top w:val="single" w:sz="6" w:space="0" w:color="000000"/>
              <w:left w:val="single" w:sz="4" w:space="0" w:color="auto"/>
              <w:bottom w:val="nil"/>
            </w:tcBorders>
          </w:tcPr>
          <w:p w14:paraId="20BC1DE2" w14:textId="77777777" w:rsidR="00587D36" w:rsidRPr="009E4E09" w:rsidRDefault="00587D36" w:rsidP="00877DE4">
            <w:pPr>
              <w:pStyle w:val="TableText10"/>
              <w:keepNext/>
              <w:rPr>
                <w:sz w:val="22"/>
                <w:szCs w:val="22"/>
              </w:rPr>
            </w:pPr>
            <w:r w:rsidRPr="009E4E09">
              <w:rPr>
                <w:sz w:val="22"/>
              </w:rPr>
              <w:t>Απ</w:t>
            </w:r>
            <w:proofErr w:type="spellStart"/>
            <w:r w:rsidRPr="009E4E09">
              <w:rPr>
                <w:sz w:val="22"/>
              </w:rPr>
              <w:t>ομ</w:t>
            </w:r>
            <w:proofErr w:type="spellEnd"/>
            <w:r w:rsidRPr="009E4E09">
              <w:rPr>
                <w:sz w:val="22"/>
              </w:rPr>
              <w:t>ακρυσμένη υπ</w:t>
            </w:r>
            <w:proofErr w:type="spellStart"/>
            <w:r w:rsidRPr="009E4E09">
              <w:rPr>
                <w:sz w:val="22"/>
              </w:rPr>
              <w:t>οτρο</w:t>
            </w:r>
            <w:proofErr w:type="spellEnd"/>
            <w:r w:rsidRPr="009E4E09">
              <w:rPr>
                <w:sz w:val="22"/>
              </w:rPr>
              <w:t>πή</w:t>
            </w:r>
          </w:p>
        </w:tc>
        <w:tc>
          <w:tcPr>
            <w:tcW w:w="1636" w:type="dxa"/>
            <w:tcBorders>
              <w:top w:val="single" w:sz="6" w:space="0" w:color="000000"/>
              <w:bottom w:val="nil"/>
            </w:tcBorders>
          </w:tcPr>
          <w:p w14:paraId="6BD335D9" w14:textId="77777777" w:rsidR="00587D36" w:rsidRPr="009E4E09" w:rsidRDefault="00587D36" w:rsidP="00877DE4">
            <w:pPr>
              <w:pStyle w:val="TableText10"/>
              <w:keepNext/>
              <w:jc w:val="center"/>
              <w:rPr>
                <w:sz w:val="22"/>
                <w:szCs w:val="22"/>
              </w:rPr>
            </w:pPr>
          </w:p>
        </w:tc>
        <w:tc>
          <w:tcPr>
            <w:tcW w:w="1933" w:type="dxa"/>
            <w:tcBorders>
              <w:top w:val="single" w:sz="6" w:space="0" w:color="000000"/>
              <w:bottom w:val="nil"/>
            </w:tcBorders>
          </w:tcPr>
          <w:p w14:paraId="20C5C25D" w14:textId="77777777" w:rsidR="00587D36" w:rsidRPr="009E4E09" w:rsidRDefault="00587D36" w:rsidP="00877DE4">
            <w:pPr>
              <w:pStyle w:val="TableText10"/>
              <w:keepNext/>
              <w:jc w:val="center"/>
              <w:rPr>
                <w:sz w:val="22"/>
                <w:szCs w:val="22"/>
              </w:rPr>
            </w:pPr>
          </w:p>
        </w:tc>
        <w:tc>
          <w:tcPr>
            <w:tcW w:w="1784" w:type="dxa"/>
            <w:tcBorders>
              <w:top w:val="single" w:sz="6" w:space="0" w:color="000000"/>
              <w:bottom w:val="nil"/>
              <w:right w:val="single" w:sz="4" w:space="0" w:color="auto"/>
            </w:tcBorders>
          </w:tcPr>
          <w:p w14:paraId="5DBE3F6D" w14:textId="77777777" w:rsidR="00587D36" w:rsidRPr="009E4E09" w:rsidRDefault="00587D36" w:rsidP="00877DE4">
            <w:pPr>
              <w:pStyle w:val="TableText10"/>
              <w:keepNext/>
              <w:jc w:val="center"/>
              <w:rPr>
                <w:sz w:val="22"/>
                <w:szCs w:val="22"/>
              </w:rPr>
            </w:pPr>
          </w:p>
        </w:tc>
      </w:tr>
      <w:tr w:rsidR="00587D36" w:rsidRPr="009E4E09" w14:paraId="45FC45D6" w14:textId="77777777" w:rsidTr="00877DE4">
        <w:tc>
          <w:tcPr>
            <w:tcW w:w="2898" w:type="dxa"/>
            <w:tcBorders>
              <w:top w:val="nil"/>
              <w:left w:val="single" w:sz="4" w:space="0" w:color="auto"/>
              <w:bottom w:val="single" w:sz="6" w:space="0" w:color="000000"/>
            </w:tcBorders>
          </w:tcPr>
          <w:p w14:paraId="5D1D9B9F" w14:textId="77777777" w:rsidR="00587D36" w:rsidRPr="009E4E09" w:rsidRDefault="00587D36" w:rsidP="00877DE4">
            <w:pPr>
              <w:pStyle w:val="TableText10"/>
              <w:keepNext/>
              <w:rPr>
                <w:sz w:val="22"/>
                <w:szCs w:val="22"/>
              </w:rPr>
            </w:pPr>
            <w:proofErr w:type="spellStart"/>
            <w:r w:rsidRPr="009E4E09">
              <w:rPr>
                <w:sz w:val="22"/>
              </w:rPr>
              <w:t>Αρ</w:t>
            </w:r>
            <w:proofErr w:type="spellEnd"/>
            <w:r w:rsidRPr="009E4E09">
              <w:rPr>
                <w:sz w:val="22"/>
              </w:rPr>
              <w:t>. α</w:t>
            </w:r>
            <w:proofErr w:type="spellStart"/>
            <w:r w:rsidRPr="009E4E09">
              <w:rPr>
                <w:sz w:val="22"/>
              </w:rPr>
              <w:t>σθενών</w:t>
            </w:r>
            <w:proofErr w:type="spellEnd"/>
            <w:r w:rsidRPr="009E4E09">
              <w:rPr>
                <w:sz w:val="22"/>
              </w:rPr>
              <w:t xml:space="preserve"> </w:t>
            </w:r>
            <w:proofErr w:type="spellStart"/>
            <w:r w:rsidRPr="009E4E09">
              <w:rPr>
                <w:sz w:val="22"/>
              </w:rPr>
              <w:t>με</w:t>
            </w:r>
            <w:proofErr w:type="spellEnd"/>
            <w:r w:rsidRPr="009E4E09">
              <w:rPr>
                <w:sz w:val="22"/>
              </w:rPr>
              <w:t xml:space="preserve"> </w:t>
            </w:r>
            <w:proofErr w:type="spellStart"/>
            <w:r w:rsidRPr="009E4E09">
              <w:rPr>
                <w:sz w:val="22"/>
              </w:rPr>
              <w:t>σύμ</w:t>
            </w:r>
            <w:proofErr w:type="spellEnd"/>
            <w:r w:rsidRPr="009E4E09">
              <w:rPr>
                <w:sz w:val="22"/>
              </w:rPr>
              <w:t>βαμα</w:t>
            </w:r>
          </w:p>
        </w:tc>
        <w:tc>
          <w:tcPr>
            <w:tcW w:w="1636" w:type="dxa"/>
            <w:tcBorders>
              <w:top w:val="nil"/>
              <w:bottom w:val="single" w:sz="6" w:space="0" w:color="000000"/>
            </w:tcBorders>
          </w:tcPr>
          <w:p w14:paraId="53E8025F" w14:textId="77777777" w:rsidR="00587D36" w:rsidRPr="009E4E09" w:rsidRDefault="00587D36" w:rsidP="00877DE4">
            <w:pPr>
              <w:pStyle w:val="TableText10"/>
              <w:keepNext/>
              <w:jc w:val="center"/>
              <w:rPr>
                <w:sz w:val="22"/>
                <w:szCs w:val="22"/>
              </w:rPr>
            </w:pPr>
            <w:r w:rsidRPr="009E4E09">
              <w:rPr>
                <w:sz w:val="22"/>
              </w:rPr>
              <w:t>144</w:t>
            </w:r>
          </w:p>
        </w:tc>
        <w:tc>
          <w:tcPr>
            <w:tcW w:w="1933" w:type="dxa"/>
            <w:tcBorders>
              <w:top w:val="nil"/>
              <w:bottom w:val="single" w:sz="6" w:space="0" w:color="000000"/>
            </w:tcBorders>
          </w:tcPr>
          <w:p w14:paraId="06AFC7AA" w14:textId="77777777" w:rsidR="00587D36" w:rsidRPr="009E4E09" w:rsidRDefault="00587D36" w:rsidP="00877DE4">
            <w:pPr>
              <w:pStyle w:val="TableText10"/>
              <w:keepNext/>
              <w:jc w:val="center"/>
              <w:rPr>
                <w:sz w:val="22"/>
                <w:szCs w:val="22"/>
              </w:rPr>
            </w:pPr>
            <w:r w:rsidRPr="009E4E09">
              <w:rPr>
                <w:sz w:val="22"/>
              </w:rPr>
              <w:t>95</w:t>
            </w:r>
          </w:p>
        </w:tc>
        <w:tc>
          <w:tcPr>
            <w:tcW w:w="1784" w:type="dxa"/>
            <w:tcBorders>
              <w:top w:val="nil"/>
              <w:bottom w:val="single" w:sz="6" w:space="0" w:color="000000"/>
              <w:right w:val="single" w:sz="4" w:space="0" w:color="auto"/>
            </w:tcBorders>
          </w:tcPr>
          <w:p w14:paraId="208B6D5F" w14:textId="77777777" w:rsidR="00587D36" w:rsidRPr="009E4E09" w:rsidRDefault="00587D36" w:rsidP="00877DE4">
            <w:pPr>
              <w:pStyle w:val="TableText10"/>
              <w:keepNext/>
              <w:jc w:val="center"/>
              <w:rPr>
                <w:sz w:val="22"/>
                <w:szCs w:val="22"/>
              </w:rPr>
            </w:pPr>
            <w:r w:rsidRPr="009E4E09">
              <w:rPr>
                <w:sz w:val="22"/>
              </w:rPr>
              <w:t>0,59 (0,46, 0,77)</w:t>
            </w:r>
          </w:p>
          <w:p w14:paraId="1FEF9A39" w14:textId="77777777" w:rsidR="00587D36" w:rsidRPr="009E4E09" w:rsidRDefault="00587D36" w:rsidP="00877DE4">
            <w:pPr>
              <w:pStyle w:val="TableText10"/>
              <w:keepNext/>
              <w:jc w:val="center"/>
              <w:rPr>
                <w:sz w:val="22"/>
                <w:szCs w:val="22"/>
              </w:rPr>
            </w:pPr>
            <w:r w:rsidRPr="009E4E09">
              <w:rPr>
                <w:sz w:val="22"/>
              </w:rPr>
              <w:t>p&lt;0,0001</w:t>
            </w:r>
          </w:p>
        </w:tc>
      </w:tr>
      <w:tr w:rsidR="00587D36" w:rsidRPr="009E4E09" w14:paraId="22277043" w14:textId="77777777" w:rsidTr="00877DE4">
        <w:tc>
          <w:tcPr>
            <w:tcW w:w="2898" w:type="dxa"/>
            <w:tcBorders>
              <w:top w:val="single" w:sz="6" w:space="0" w:color="000000"/>
              <w:left w:val="single" w:sz="4" w:space="0" w:color="auto"/>
              <w:bottom w:val="nil"/>
            </w:tcBorders>
          </w:tcPr>
          <w:p w14:paraId="7A10075E" w14:textId="77777777" w:rsidR="00587D36" w:rsidRPr="009E4E09" w:rsidRDefault="00587D36" w:rsidP="00877DE4">
            <w:pPr>
              <w:pStyle w:val="TableText10"/>
              <w:keepNext/>
              <w:rPr>
                <w:sz w:val="22"/>
                <w:szCs w:val="22"/>
              </w:rPr>
            </w:pPr>
            <w:proofErr w:type="spellStart"/>
            <w:r w:rsidRPr="009E4E09">
              <w:rPr>
                <w:sz w:val="22"/>
              </w:rPr>
              <w:t>Θάν</w:t>
            </w:r>
            <w:proofErr w:type="spellEnd"/>
            <w:r w:rsidRPr="009E4E09">
              <w:rPr>
                <w:sz w:val="22"/>
              </w:rPr>
              <w:t>ατος (</w:t>
            </w:r>
            <w:proofErr w:type="spellStart"/>
            <w:r w:rsidRPr="009E4E09">
              <w:rPr>
                <w:sz w:val="22"/>
              </w:rPr>
              <w:t>Σύμ</w:t>
            </w:r>
            <w:proofErr w:type="spellEnd"/>
            <w:r w:rsidRPr="009E4E09">
              <w:rPr>
                <w:sz w:val="22"/>
              </w:rPr>
              <w:t xml:space="preserve">βαμα </w:t>
            </w:r>
            <w:proofErr w:type="spellStart"/>
            <w:r w:rsidRPr="009E4E09">
              <w:rPr>
                <w:sz w:val="22"/>
              </w:rPr>
              <w:t>συνολικής</w:t>
            </w:r>
            <w:proofErr w:type="spellEnd"/>
            <w:r w:rsidRPr="009E4E09">
              <w:rPr>
                <w:sz w:val="22"/>
              </w:rPr>
              <w:t xml:space="preserve"> επιβ</w:t>
            </w:r>
            <w:proofErr w:type="spellStart"/>
            <w:r w:rsidRPr="009E4E09">
              <w:rPr>
                <w:sz w:val="22"/>
              </w:rPr>
              <w:t>ίωσης</w:t>
            </w:r>
            <w:proofErr w:type="spellEnd"/>
            <w:r w:rsidRPr="009E4E09">
              <w:rPr>
                <w:sz w:val="22"/>
              </w:rPr>
              <w:t>):</w:t>
            </w:r>
          </w:p>
        </w:tc>
        <w:tc>
          <w:tcPr>
            <w:tcW w:w="1636" w:type="dxa"/>
            <w:tcBorders>
              <w:top w:val="single" w:sz="6" w:space="0" w:color="000000"/>
              <w:bottom w:val="nil"/>
            </w:tcBorders>
          </w:tcPr>
          <w:p w14:paraId="53F79F2D" w14:textId="77777777" w:rsidR="00587D36" w:rsidRPr="009E4E09" w:rsidRDefault="00587D36" w:rsidP="00877DE4">
            <w:pPr>
              <w:pStyle w:val="TableText10"/>
              <w:keepNext/>
              <w:jc w:val="center"/>
              <w:rPr>
                <w:sz w:val="22"/>
                <w:szCs w:val="22"/>
              </w:rPr>
            </w:pPr>
          </w:p>
        </w:tc>
        <w:tc>
          <w:tcPr>
            <w:tcW w:w="1933" w:type="dxa"/>
            <w:tcBorders>
              <w:top w:val="single" w:sz="6" w:space="0" w:color="000000"/>
              <w:bottom w:val="nil"/>
            </w:tcBorders>
          </w:tcPr>
          <w:p w14:paraId="5DA26F44" w14:textId="77777777" w:rsidR="00587D36" w:rsidRPr="009E4E09" w:rsidRDefault="00587D36" w:rsidP="00877DE4">
            <w:pPr>
              <w:pStyle w:val="TableText10"/>
              <w:keepNext/>
              <w:jc w:val="center"/>
              <w:rPr>
                <w:sz w:val="22"/>
                <w:szCs w:val="22"/>
              </w:rPr>
            </w:pPr>
          </w:p>
        </w:tc>
        <w:tc>
          <w:tcPr>
            <w:tcW w:w="1784" w:type="dxa"/>
            <w:tcBorders>
              <w:top w:val="single" w:sz="6" w:space="0" w:color="000000"/>
              <w:bottom w:val="nil"/>
              <w:right w:val="single" w:sz="4" w:space="0" w:color="auto"/>
            </w:tcBorders>
          </w:tcPr>
          <w:p w14:paraId="3B936F73" w14:textId="77777777" w:rsidR="00587D36" w:rsidRPr="009E4E09" w:rsidRDefault="00587D36" w:rsidP="00877DE4">
            <w:pPr>
              <w:pStyle w:val="TableText10"/>
              <w:keepNext/>
              <w:jc w:val="center"/>
              <w:rPr>
                <w:sz w:val="22"/>
                <w:szCs w:val="22"/>
              </w:rPr>
            </w:pPr>
          </w:p>
        </w:tc>
      </w:tr>
      <w:tr w:rsidR="00587D36" w:rsidRPr="009E4E09" w14:paraId="53072F6E" w14:textId="77777777" w:rsidTr="00877DE4">
        <w:tc>
          <w:tcPr>
            <w:tcW w:w="2898" w:type="dxa"/>
            <w:tcBorders>
              <w:top w:val="nil"/>
              <w:left w:val="single" w:sz="4" w:space="0" w:color="auto"/>
              <w:bottom w:val="single" w:sz="4" w:space="0" w:color="auto"/>
            </w:tcBorders>
          </w:tcPr>
          <w:p w14:paraId="5E0A79E1" w14:textId="77777777" w:rsidR="00587D36" w:rsidRPr="009E4E09" w:rsidRDefault="00587D36" w:rsidP="00877DE4">
            <w:pPr>
              <w:pStyle w:val="TableText10"/>
              <w:spacing w:before="40" w:after="120" w:line="300" w:lineRule="exact"/>
              <w:jc w:val="both"/>
              <w:rPr>
                <w:sz w:val="22"/>
                <w:szCs w:val="22"/>
              </w:rPr>
            </w:pPr>
            <w:proofErr w:type="spellStart"/>
            <w:r w:rsidRPr="009E4E09">
              <w:rPr>
                <w:sz w:val="22"/>
              </w:rPr>
              <w:t>Αρ</w:t>
            </w:r>
            <w:proofErr w:type="spellEnd"/>
            <w:r w:rsidRPr="009E4E09">
              <w:rPr>
                <w:sz w:val="22"/>
              </w:rPr>
              <w:t>. α</w:t>
            </w:r>
            <w:proofErr w:type="spellStart"/>
            <w:r w:rsidRPr="009E4E09">
              <w:rPr>
                <w:sz w:val="22"/>
              </w:rPr>
              <w:t>σθενών</w:t>
            </w:r>
            <w:proofErr w:type="spellEnd"/>
            <w:r w:rsidRPr="009E4E09">
              <w:rPr>
                <w:sz w:val="22"/>
              </w:rPr>
              <w:t xml:space="preserve"> </w:t>
            </w:r>
            <w:proofErr w:type="spellStart"/>
            <w:r w:rsidRPr="009E4E09">
              <w:rPr>
                <w:sz w:val="22"/>
              </w:rPr>
              <w:t>με</w:t>
            </w:r>
            <w:proofErr w:type="spellEnd"/>
            <w:r w:rsidRPr="009E4E09">
              <w:rPr>
                <w:sz w:val="22"/>
              </w:rPr>
              <w:t xml:space="preserve"> </w:t>
            </w:r>
            <w:proofErr w:type="spellStart"/>
            <w:r w:rsidRPr="009E4E09">
              <w:rPr>
                <w:sz w:val="22"/>
              </w:rPr>
              <w:t>σύμ</w:t>
            </w:r>
            <w:proofErr w:type="spellEnd"/>
            <w:r w:rsidRPr="009E4E09">
              <w:rPr>
                <w:sz w:val="22"/>
              </w:rPr>
              <w:t>βαμα</w:t>
            </w:r>
          </w:p>
        </w:tc>
        <w:tc>
          <w:tcPr>
            <w:tcW w:w="1636" w:type="dxa"/>
            <w:tcBorders>
              <w:top w:val="nil"/>
              <w:bottom w:val="single" w:sz="4" w:space="0" w:color="auto"/>
            </w:tcBorders>
          </w:tcPr>
          <w:p w14:paraId="52F287C6" w14:textId="77777777" w:rsidR="00587D36" w:rsidRPr="009E4E09" w:rsidRDefault="00587D36" w:rsidP="00877DE4">
            <w:pPr>
              <w:pStyle w:val="TableText10"/>
              <w:spacing w:before="40" w:after="120" w:line="300" w:lineRule="exact"/>
              <w:jc w:val="center"/>
              <w:rPr>
                <w:sz w:val="22"/>
                <w:szCs w:val="22"/>
              </w:rPr>
            </w:pPr>
            <w:r w:rsidRPr="009E4E09">
              <w:rPr>
                <w:sz w:val="22"/>
              </w:rPr>
              <w:t>80</w:t>
            </w:r>
          </w:p>
        </w:tc>
        <w:tc>
          <w:tcPr>
            <w:tcW w:w="1933" w:type="dxa"/>
            <w:tcBorders>
              <w:top w:val="nil"/>
              <w:bottom w:val="single" w:sz="4" w:space="0" w:color="auto"/>
            </w:tcBorders>
          </w:tcPr>
          <w:p w14:paraId="3D4FAB5E" w14:textId="77777777" w:rsidR="00587D36" w:rsidRPr="009E4E09" w:rsidRDefault="00587D36" w:rsidP="00877DE4">
            <w:pPr>
              <w:pStyle w:val="TableText10"/>
              <w:spacing w:before="40" w:after="120" w:line="300" w:lineRule="exact"/>
              <w:jc w:val="center"/>
              <w:rPr>
                <w:sz w:val="22"/>
                <w:szCs w:val="22"/>
              </w:rPr>
            </w:pPr>
            <w:r w:rsidRPr="009E4E09">
              <w:rPr>
                <w:sz w:val="22"/>
              </w:rPr>
              <w:t>49</w:t>
            </w:r>
          </w:p>
        </w:tc>
        <w:tc>
          <w:tcPr>
            <w:tcW w:w="1784" w:type="dxa"/>
            <w:tcBorders>
              <w:top w:val="nil"/>
              <w:bottom w:val="single" w:sz="4" w:space="0" w:color="auto"/>
              <w:right w:val="single" w:sz="4" w:space="0" w:color="auto"/>
            </w:tcBorders>
          </w:tcPr>
          <w:p w14:paraId="346E1954" w14:textId="77777777" w:rsidR="00587D36" w:rsidRPr="009E4E09" w:rsidRDefault="00587D36" w:rsidP="00877DE4">
            <w:pPr>
              <w:pStyle w:val="TableText10"/>
              <w:spacing w:before="40" w:after="120" w:line="300" w:lineRule="exact"/>
              <w:jc w:val="center"/>
              <w:rPr>
                <w:sz w:val="22"/>
                <w:szCs w:val="22"/>
              </w:rPr>
            </w:pPr>
            <w:r w:rsidRPr="009E4E09">
              <w:rPr>
                <w:sz w:val="22"/>
              </w:rPr>
              <w:t>0,58 (0,40, 0,83)</w:t>
            </w:r>
          </w:p>
          <w:p w14:paraId="7ECE7FBB" w14:textId="77777777" w:rsidR="00587D36" w:rsidRPr="009E4E09" w:rsidRDefault="00587D36" w:rsidP="00877DE4">
            <w:pPr>
              <w:pStyle w:val="TableText10"/>
              <w:spacing w:before="40" w:after="120" w:line="300" w:lineRule="exact"/>
              <w:jc w:val="center"/>
              <w:rPr>
                <w:sz w:val="22"/>
                <w:szCs w:val="22"/>
              </w:rPr>
            </w:pPr>
            <w:r w:rsidRPr="009E4E09">
              <w:rPr>
                <w:sz w:val="22"/>
              </w:rPr>
              <w:t>p=0,0024</w:t>
            </w:r>
          </w:p>
        </w:tc>
      </w:tr>
    </w:tbl>
    <w:p w14:paraId="55B36A99" w14:textId="5D41A1ED" w:rsidR="00587D36" w:rsidRPr="0015194A" w:rsidRDefault="00587D36" w:rsidP="00587D36">
      <w:pPr>
        <w:rPr>
          <w:sz w:val="20"/>
          <w:lang w:val="el-GR"/>
        </w:rPr>
      </w:pPr>
      <w:r w:rsidRPr="0015194A">
        <w:rPr>
          <w:sz w:val="20"/>
        </w:rPr>
        <w:t>AC</w:t>
      </w:r>
      <w:r w:rsidRPr="0015194A">
        <w:rPr>
          <w:sz w:val="20"/>
          <w:lang w:val="el-GR"/>
        </w:rPr>
        <w:t>→</w:t>
      </w:r>
      <w:r w:rsidRPr="0015194A">
        <w:rPr>
          <w:sz w:val="20"/>
        </w:rPr>
        <w:t>D</w:t>
      </w:r>
      <w:r w:rsidRPr="0015194A">
        <w:rPr>
          <w:sz w:val="20"/>
          <w:lang w:val="el-GR"/>
        </w:rPr>
        <w:t xml:space="preserve"> = δοξορουβικίνη συν κυκλοφωσφαμίδη ακολουθούμενη από δοσεταξέλη, </w:t>
      </w:r>
      <w:r w:rsidRPr="0015194A">
        <w:rPr>
          <w:sz w:val="20"/>
        </w:rPr>
        <w:t>AC</w:t>
      </w:r>
      <w:r w:rsidRPr="0015194A">
        <w:rPr>
          <w:sz w:val="20"/>
          <w:lang w:val="el-GR"/>
        </w:rPr>
        <w:t>→</w:t>
      </w:r>
      <w:r w:rsidRPr="0015194A">
        <w:rPr>
          <w:sz w:val="20"/>
        </w:rPr>
        <w:t>DH</w:t>
      </w:r>
      <w:r w:rsidRPr="0015194A">
        <w:rPr>
          <w:sz w:val="20"/>
          <w:lang w:val="el-GR"/>
        </w:rPr>
        <w:t xml:space="preserve"> = δοξουροβικίνη συν κυκλοφωσφαμίδη ακολουθούμενη από δοσεταξέλη και τραστουζουμάμπη, </w:t>
      </w:r>
      <w:r w:rsidRPr="0015194A">
        <w:rPr>
          <w:sz w:val="20"/>
        </w:rPr>
        <w:t>CI</w:t>
      </w:r>
      <w:r w:rsidRPr="0015194A">
        <w:rPr>
          <w:sz w:val="20"/>
          <w:lang w:val="el-GR"/>
        </w:rPr>
        <w:t xml:space="preserve"> = διάστημα εμπιστοσύνης</w:t>
      </w:r>
    </w:p>
    <w:p w14:paraId="5F0D4F0A" w14:textId="77777777" w:rsidR="00587D36" w:rsidRPr="009E4E09" w:rsidRDefault="00587D36" w:rsidP="00587D36">
      <w:pPr>
        <w:spacing w:line="360" w:lineRule="atLeast"/>
        <w:rPr>
          <w:szCs w:val="22"/>
          <w:lang w:val="el-GR"/>
        </w:rPr>
      </w:pPr>
    </w:p>
    <w:p w14:paraId="1C9E1C36" w14:textId="39EDDEE9" w:rsidR="00587D36" w:rsidRPr="009E4E09" w:rsidRDefault="00587D36" w:rsidP="00587D36">
      <w:pPr>
        <w:keepNext/>
        <w:spacing w:line="360" w:lineRule="atLeast"/>
        <w:rPr>
          <w:szCs w:val="22"/>
          <w:lang w:val="el-GR"/>
        </w:rPr>
      </w:pPr>
      <w:r w:rsidRPr="009E4E09">
        <w:rPr>
          <w:lang w:val="el-GR"/>
        </w:rPr>
        <w:lastRenderedPageBreak/>
        <w:t xml:space="preserve">Πίνακας 9: Επισκόπηση της αποτελεσματικότητας των αναλύσεων </w:t>
      </w:r>
      <w:r w:rsidRPr="009E4E09">
        <w:t>BCIRG </w:t>
      </w:r>
      <w:r w:rsidRPr="009E4E09">
        <w:rPr>
          <w:lang w:val="el-GR"/>
        </w:rPr>
        <w:t xml:space="preserve">006 </w:t>
      </w:r>
      <w:r w:rsidRPr="009E4E09">
        <w:t>AC</w:t>
      </w:r>
      <w:r w:rsidRPr="009E4E09">
        <w:rPr>
          <w:lang w:val="el-GR"/>
        </w:rPr>
        <w:t>→</w:t>
      </w:r>
      <w:r w:rsidRPr="009E4E09">
        <w:t>D</w:t>
      </w:r>
      <w:r w:rsidRPr="009E4E09">
        <w:rPr>
          <w:lang w:val="el-GR"/>
        </w:rPr>
        <w:t xml:space="preserve"> έναντι </w:t>
      </w:r>
      <w:proofErr w:type="spellStart"/>
      <w:r w:rsidRPr="009E4E09">
        <w:t>DCarbH</w:t>
      </w:r>
      <w:proofErr w:type="spellEnd"/>
    </w:p>
    <w:tbl>
      <w:tblPr>
        <w:tblW w:w="448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9"/>
        <w:gridCol w:w="1610"/>
        <w:gridCol w:w="1904"/>
        <w:gridCol w:w="1756"/>
      </w:tblGrid>
      <w:tr w:rsidR="00587D36" w:rsidRPr="00E67499" w14:paraId="3907BFC0" w14:textId="77777777" w:rsidTr="00877DE4">
        <w:tc>
          <w:tcPr>
            <w:tcW w:w="2896" w:type="dxa"/>
            <w:tcBorders>
              <w:top w:val="single" w:sz="4" w:space="0" w:color="auto"/>
              <w:left w:val="single" w:sz="4" w:space="0" w:color="auto"/>
              <w:bottom w:val="single" w:sz="6" w:space="0" w:color="000000"/>
            </w:tcBorders>
          </w:tcPr>
          <w:p w14:paraId="78ACF478" w14:textId="77777777" w:rsidR="00587D36" w:rsidRPr="009E4E09" w:rsidRDefault="00587D36" w:rsidP="00877DE4">
            <w:pPr>
              <w:pStyle w:val="TableText10"/>
              <w:keepNext/>
              <w:jc w:val="center"/>
              <w:rPr>
                <w:sz w:val="22"/>
                <w:szCs w:val="22"/>
                <w:lang w:val="pt-PT"/>
              </w:rPr>
            </w:pPr>
            <w:r w:rsidRPr="009E4E09">
              <w:rPr>
                <w:sz w:val="22"/>
              </w:rPr>
              <w:t>Πα</w:t>
            </w:r>
            <w:proofErr w:type="spellStart"/>
            <w:r w:rsidRPr="009E4E09">
              <w:rPr>
                <w:sz w:val="22"/>
              </w:rPr>
              <w:t>ράμετρος</w:t>
            </w:r>
            <w:proofErr w:type="spellEnd"/>
          </w:p>
          <w:p w14:paraId="1E2B89EB" w14:textId="77777777" w:rsidR="00587D36" w:rsidRPr="009E4E09" w:rsidRDefault="00587D36" w:rsidP="00877DE4">
            <w:pPr>
              <w:pStyle w:val="TableText10"/>
              <w:keepNext/>
              <w:jc w:val="center"/>
              <w:rPr>
                <w:sz w:val="22"/>
                <w:szCs w:val="22"/>
              </w:rPr>
            </w:pPr>
          </w:p>
        </w:tc>
        <w:tc>
          <w:tcPr>
            <w:tcW w:w="1635" w:type="dxa"/>
            <w:tcBorders>
              <w:top w:val="single" w:sz="4" w:space="0" w:color="auto"/>
              <w:bottom w:val="single" w:sz="6" w:space="0" w:color="000000"/>
            </w:tcBorders>
          </w:tcPr>
          <w:p w14:paraId="0756CCA0" w14:textId="77777777" w:rsidR="00587D36" w:rsidRPr="009E4E09" w:rsidRDefault="00587D36" w:rsidP="00877DE4">
            <w:pPr>
              <w:pStyle w:val="TableText10"/>
              <w:keepNext/>
              <w:jc w:val="center"/>
              <w:rPr>
                <w:sz w:val="22"/>
                <w:szCs w:val="22"/>
              </w:rPr>
            </w:pPr>
            <w:r w:rsidRPr="009E4E09">
              <w:rPr>
                <w:sz w:val="22"/>
              </w:rPr>
              <w:t>AC→D</w:t>
            </w:r>
          </w:p>
          <w:p w14:paraId="27F4B7D8" w14:textId="77777777" w:rsidR="00587D36" w:rsidRPr="009E4E09" w:rsidRDefault="00587D36" w:rsidP="00877DE4">
            <w:pPr>
              <w:pStyle w:val="TableText10"/>
              <w:keepNext/>
              <w:jc w:val="center"/>
              <w:rPr>
                <w:sz w:val="22"/>
                <w:szCs w:val="22"/>
              </w:rPr>
            </w:pPr>
            <w:r w:rsidRPr="009E4E09">
              <w:rPr>
                <w:sz w:val="22"/>
              </w:rPr>
              <w:t>(n=1073)</w:t>
            </w:r>
          </w:p>
        </w:tc>
        <w:tc>
          <w:tcPr>
            <w:tcW w:w="1934" w:type="dxa"/>
            <w:tcBorders>
              <w:top w:val="single" w:sz="4" w:space="0" w:color="auto"/>
              <w:bottom w:val="single" w:sz="6" w:space="0" w:color="000000"/>
            </w:tcBorders>
          </w:tcPr>
          <w:p w14:paraId="723DA944" w14:textId="77777777" w:rsidR="00587D36" w:rsidRPr="009E4E09" w:rsidRDefault="00587D36" w:rsidP="00877DE4">
            <w:pPr>
              <w:pStyle w:val="TableText10"/>
              <w:keepNext/>
              <w:jc w:val="center"/>
              <w:rPr>
                <w:sz w:val="22"/>
                <w:szCs w:val="22"/>
              </w:rPr>
            </w:pPr>
            <w:proofErr w:type="spellStart"/>
            <w:r w:rsidRPr="009E4E09">
              <w:rPr>
                <w:sz w:val="22"/>
              </w:rPr>
              <w:t>DCarbH</w:t>
            </w:r>
            <w:proofErr w:type="spellEnd"/>
          </w:p>
          <w:p w14:paraId="429380B3" w14:textId="77777777" w:rsidR="00587D36" w:rsidRPr="009E4E09" w:rsidRDefault="00587D36" w:rsidP="00877DE4">
            <w:pPr>
              <w:pStyle w:val="TableText10"/>
              <w:keepNext/>
              <w:jc w:val="center"/>
              <w:rPr>
                <w:sz w:val="22"/>
                <w:szCs w:val="22"/>
              </w:rPr>
            </w:pPr>
            <w:r w:rsidRPr="009E4E09">
              <w:rPr>
                <w:sz w:val="22"/>
              </w:rPr>
              <w:t>(n=1074)</w:t>
            </w:r>
          </w:p>
        </w:tc>
        <w:tc>
          <w:tcPr>
            <w:tcW w:w="1784" w:type="dxa"/>
            <w:tcBorders>
              <w:top w:val="single" w:sz="4" w:space="0" w:color="auto"/>
              <w:bottom w:val="single" w:sz="6" w:space="0" w:color="000000"/>
              <w:right w:val="single" w:sz="4" w:space="0" w:color="auto"/>
            </w:tcBorders>
          </w:tcPr>
          <w:p w14:paraId="2FBD3B8E" w14:textId="77777777" w:rsidR="00587D36" w:rsidRPr="005B266B" w:rsidRDefault="00587D36" w:rsidP="00877DE4">
            <w:pPr>
              <w:pStyle w:val="TableText10"/>
              <w:keepNext/>
              <w:jc w:val="center"/>
              <w:rPr>
                <w:rFonts w:eastAsia="SimSun"/>
                <w:sz w:val="22"/>
                <w:szCs w:val="22"/>
                <w:lang w:val="el-GR" w:eastAsia="zh-CN"/>
              </w:rPr>
            </w:pPr>
            <w:r w:rsidRPr="009E4E09">
              <w:rPr>
                <w:sz w:val="22"/>
                <w:lang w:val="el-GR"/>
              </w:rPr>
              <w:t xml:space="preserve">Σχετικός Κίνδυνος έναντι </w:t>
            </w:r>
            <w:r w:rsidRPr="009E4E09">
              <w:rPr>
                <w:sz w:val="22"/>
              </w:rPr>
              <w:t>AC</w:t>
            </w:r>
            <w:r w:rsidRPr="009E4E09">
              <w:rPr>
                <w:sz w:val="22"/>
                <w:lang w:val="el-GR"/>
              </w:rPr>
              <w:t>→</w:t>
            </w:r>
            <w:r w:rsidRPr="009E4E09">
              <w:rPr>
                <w:sz w:val="22"/>
              </w:rPr>
              <w:t>D</w:t>
            </w:r>
          </w:p>
          <w:p w14:paraId="09A278FA" w14:textId="77777777" w:rsidR="00587D36" w:rsidRPr="005B266B" w:rsidRDefault="00587D36" w:rsidP="00877DE4">
            <w:pPr>
              <w:pStyle w:val="TableText10"/>
              <w:keepNext/>
              <w:jc w:val="center"/>
              <w:rPr>
                <w:sz w:val="22"/>
                <w:szCs w:val="22"/>
                <w:lang w:val="el-GR"/>
              </w:rPr>
            </w:pPr>
            <w:r w:rsidRPr="009E4E09">
              <w:rPr>
                <w:sz w:val="22"/>
                <w:lang w:val="el-GR"/>
              </w:rPr>
              <w:t>(95</w:t>
            </w:r>
            <w:r w:rsidRPr="009E4E09">
              <w:rPr>
                <w:sz w:val="22"/>
              </w:rPr>
              <w:t> </w:t>
            </w:r>
            <w:r w:rsidRPr="009E4E09">
              <w:rPr>
                <w:sz w:val="22"/>
                <w:lang w:val="el-GR"/>
              </w:rPr>
              <w:t xml:space="preserve">% </w:t>
            </w:r>
            <w:r w:rsidRPr="009E4E09">
              <w:rPr>
                <w:sz w:val="22"/>
              </w:rPr>
              <w:t>CI</w:t>
            </w:r>
            <w:r w:rsidRPr="009E4E09">
              <w:rPr>
                <w:sz w:val="22"/>
                <w:lang w:val="el-GR"/>
              </w:rPr>
              <w:t>)</w:t>
            </w:r>
          </w:p>
        </w:tc>
      </w:tr>
      <w:tr w:rsidR="00587D36" w:rsidRPr="009E4E09" w14:paraId="08942C70" w14:textId="77777777" w:rsidTr="00877DE4">
        <w:tc>
          <w:tcPr>
            <w:tcW w:w="2896" w:type="dxa"/>
            <w:tcBorders>
              <w:left w:val="single" w:sz="4" w:space="0" w:color="auto"/>
              <w:bottom w:val="nil"/>
            </w:tcBorders>
          </w:tcPr>
          <w:p w14:paraId="7953F3AD" w14:textId="77777777" w:rsidR="00587D36" w:rsidRPr="009E4E09" w:rsidRDefault="00587D36" w:rsidP="00877DE4">
            <w:pPr>
              <w:pStyle w:val="TableText10"/>
              <w:keepNext/>
              <w:rPr>
                <w:sz w:val="22"/>
                <w:szCs w:val="22"/>
              </w:rPr>
            </w:pPr>
            <w:proofErr w:type="spellStart"/>
            <w:r w:rsidRPr="009E4E09">
              <w:rPr>
                <w:sz w:val="22"/>
              </w:rPr>
              <w:t>Ελεύθερη</w:t>
            </w:r>
            <w:proofErr w:type="spellEnd"/>
            <w:r w:rsidRPr="009E4E09">
              <w:rPr>
                <w:sz w:val="22"/>
              </w:rPr>
              <w:t xml:space="preserve"> </w:t>
            </w:r>
            <w:proofErr w:type="spellStart"/>
            <w:r w:rsidRPr="009E4E09">
              <w:rPr>
                <w:sz w:val="22"/>
              </w:rPr>
              <w:t>νόσου</w:t>
            </w:r>
            <w:proofErr w:type="spellEnd"/>
            <w:r w:rsidRPr="009E4E09">
              <w:rPr>
                <w:sz w:val="22"/>
              </w:rPr>
              <w:t xml:space="preserve"> επιβ</w:t>
            </w:r>
            <w:proofErr w:type="spellStart"/>
            <w:r w:rsidRPr="009E4E09">
              <w:rPr>
                <w:sz w:val="22"/>
              </w:rPr>
              <w:t>ίωση</w:t>
            </w:r>
            <w:proofErr w:type="spellEnd"/>
          </w:p>
        </w:tc>
        <w:tc>
          <w:tcPr>
            <w:tcW w:w="1635" w:type="dxa"/>
            <w:tcBorders>
              <w:bottom w:val="nil"/>
            </w:tcBorders>
          </w:tcPr>
          <w:p w14:paraId="24B82644" w14:textId="77777777" w:rsidR="00587D36" w:rsidRPr="009E4E09" w:rsidRDefault="00587D36" w:rsidP="00877DE4">
            <w:pPr>
              <w:pStyle w:val="TableText10"/>
              <w:keepNext/>
              <w:jc w:val="center"/>
              <w:rPr>
                <w:sz w:val="22"/>
                <w:szCs w:val="22"/>
              </w:rPr>
            </w:pPr>
          </w:p>
        </w:tc>
        <w:tc>
          <w:tcPr>
            <w:tcW w:w="1934" w:type="dxa"/>
            <w:tcBorders>
              <w:bottom w:val="nil"/>
            </w:tcBorders>
          </w:tcPr>
          <w:p w14:paraId="47A0C044" w14:textId="77777777" w:rsidR="00587D36" w:rsidRPr="009E4E09" w:rsidRDefault="00587D36" w:rsidP="00877DE4">
            <w:pPr>
              <w:pStyle w:val="TableText10"/>
              <w:keepNext/>
              <w:jc w:val="center"/>
              <w:rPr>
                <w:sz w:val="22"/>
                <w:szCs w:val="22"/>
              </w:rPr>
            </w:pPr>
          </w:p>
        </w:tc>
        <w:tc>
          <w:tcPr>
            <w:tcW w:w="1784" w:type="dxa"/>
            <w:tcBorders>
              <w:bottom w:val="nil"/>
              <w:right w:val="single" w:sz="4" w:space="0" w:color="auto"/>
            </w:tcBorders>
          </w:tcPr>
          <w:p w14:paraId="7CFCC811" w14:textId="77777777" w:rsidR="00587D36" w:rsidRPr="009E4E09" w:rsidRDefault="00587D36" w:rsidP="00877DE4">
            <w:pPr>
              <w:pStyle w:val="TableText10"/>
              <w:keepNext/>
              <w:jc w:val="center"/>
              <w:rPr>
                <w:sz w:val="22"/>
                <w:szCs w:val="22"/>
              </w:rPr>
            </w:pPr>
          </w:p>
        </w:tc>
      </w:tr>
      <w:tr w:rsidR="00587D36" w:rsidRPr="009E4E09" w14:paraId="410EA841" w14:textId="77777777" w:rsidTr="00877DE4">
        <w:tc>
          <w:tcPr>
            <w:tcW w:w="2896" w:type="dxa"/>
            <w:tcBorders>
              <w:top w:val="nil"/>
              <w:left w:val="single" w:sz="4" w:space="0" w:color="auto"/>
              <w:bottom w:val="single" w:sz="6" w:space="0" w:color="000000"/>
            </w:tcBorders>
          </w:tcPr>
          <w:p w14:paraId="37798CB2" w14:textId="77777777" w:rsidR="00587D36" w:rsidRPr="009E4E09" w:rsidRDefault="00587D36" w:rsidP="00877DE4">
            <w:pPr>
              <w:pStyle w:val="TableText10"/>
              <w:keepNext/>
              <w:rPr>
                <w:sz w:val="22"/>
                <w:szCs w:val="22"/>
              </w:rPr>
            </w:pPr>
            <w:proofErr w:type="spellStart"/>
            <w:r w:rsidRPr="009E4E09">
              <w:rPr>
                <w:sz w:val="22"/>
              </w:rPr>
              <w:t>Αρ</w:t>
            </w:r>
            <w:proofErr w:type="spellEnd"/>
            <w:r w:rsidRPr="009E4E09">
              <w:rPr>
                <w:sz w:val="22"/>
              </w:rPr>
              <w:t>. α</w:t>
            </w:r>
            <w:proofErr w:type="spellStart"/>
            <w:r w:rsidRPr="009E4E09">
              <w:rPr>
                <w:sz w:val="22"/>
              </w:rPr>
              <w:t>σθενών</w:t>
            </w:r>
            <w:proofErr w:type="spellEnd"/>
            <w:r w:rsidRPr="009E4E09">
              <w:rPr>
                <w:sz w:val="22"/>
              </w:rPr>
              <w:t xml:space="preserve"> </w:t>
            </w:r>
            <w:proofErr w:type="spellStart"/>
            <w:r w:rsidRPr="009E4E09">
              <w:rPr>
                <w:sz w:val="22"/>
              </w:rPr>
              <w:t>με</w:t>
            </w:r>
            <w:proofErr w:type="spellEnd"/>
            <w:r w:rsidRPr="009E4E09">
              <w:rPr>
                <w:sz w:val="22"/>
              </w:rPr>
              <w:t xml:space="preserve"> </w:t>
            </w:r>
            <w:proofErr w:type="spellStart"/>
            <w:r w:rsidRPr="009E4E09">
              <w:rPr>
                <w:sz w:val="22"/>
              </w:rPr>
              <w:t>σύμ</w:t>
            </w:r>
            <w:proofErr w:type="spellEnd"/>
            <w:r w:rsidRPr="009E4E09">
              <w:rPr>
                <w:sz w:val="22"/>
              </w:rPr>
              <w:t>βαμα</w:t>
            </w:r>
          </w:p>
        </w:tc>
        <w:tc>
          <w:tcPr>
            <w:tcW w:w="1635" w:type="dxa"/>
            <w:tcBorders>
              <w:top w:val="nil"/>
              <w:bottom w:val="single" w:sz="6" w:space="0" w:color="000000"/>
            </w:tcBorders>
          </w:tcPr>
          <w:p w14:paraId="4D17517E" w14:textId="77777777" w:rsidR="00587D36" w:rsidRPr="009E4E09" w:rsidRDefault="00587D36" w:rsidP="00877DE4">
            <w:pPr>
              <w:pStyle w:val="TableText10"/>
              <w:keepNext/>
              <w:jc w:val="center"/>
              <w:rPr>
                <w:sz w:val="22"/>
                <w:szCs w:val="22"/>
              </w:rPr>
            </w:pPr>
            <w:r w:rsidRPr="009E4E09">
              <w:rPr>
                <w:sz w:val="22"/>
              </w:rPr>
              <w:t>195</w:t>
            </w:r>
          </w:p>
        </w:tc>
        <w:tc>
          <w:tcPr>
            <w:tcW w:w="1934" w:type="dxa"/>
            <w:tcBorders>
              <w:top w:val="nil"/>
              <w:bottom w:val="single" w:sz="6" w:space="0" w:color="000000"/>
            </w:tcBorders>
          </w:tcPr>
          <w:p w14:paraId="129E3DE5" w14:textId="77777777" w:rsidR="00587D36" w:rsidRPr="009E4E09" w:rsidRDefault="00587D36" w:rsidP="00877DE4">
            <w:pPr>
              <w:pStyle w:val="TableText10"/>
              <w:keepNext/>
              <w:jc w:val="center"/>
              <w:rPr>
                <w:sz w:val="22"/>
                <w:szCs w:val="22"/>
              </w:rPr>
            </w:pPr>
            <w:r w:rsidRPr="009E4E09">
              <w:rPr>
                <w:sz w:val="22"/>
              </w:rPr>
              <w:t>145</w:t>
            </w:r>
          </w:p>
        </w:tc>
        <w:tc>
          <w:tcPr>
            <w:tcW w:w="1784" w:type="dxa"/>
            <w:tcBorders>
              <w:top w:val="nil"/>
              <w:bottom w:val="single" w:sz="6" w:space="0" w:color="000000"/>
              <w:right w:val="single" w:sz="4" w:space="0" w:color="auto"/>
            </w:tcBorders>
          </w:tcPr>
          <w:p w14:paraId="5BB93BFA" w14:textId="77777777" w:rsidR="00587D36" w:rsidRPr="009E4E09" w:rsidRDefault="00587D36" w:rsidP="00877DE4">
            <w:pPr>
              <w:pStyle w:val="TableText10"/>
              <w:keepNext/>
              <w:jc w:val="center"/>
              <w:rPr>
                <w:sz w:val="22"/>
                <w:szCs w:val="22"/>
              </w:rPr>
            </w:pPr>
            <w:r w:rsidRPr="009E4E09">
              <w:rPr>
                <w:sz w:val="22"/>
              </w:rPr>
              <w:t>0,67 (0,54, 0,83)</w:t>
            </w:r>
          </w:p>
          <w:p w14:paraId="6C3ED217" w14:textId="77777777" w:rsidR="00587D36" w:rsidRPr="009E4E09" w:rsidRDefault="00587D36" w:rsidP="00877DE4">
            <w:pPr>
              <w:pStyle w:val="TableText10"/>
              <w:keepNext/>
              <w:jc w:val="center"/>
              <w:rPr>
                <w:sz w:val="22"/>
                <w:szCs w:val="22"/>
              </w:rPr>
            </w:pPr>
            <w:r w:rsidRPr="009E4E09">
              <w:rPr>
                <w:sz w:val="22"/>
              </w:rPr>
              <w:t>p=0,0003</w:t>
            </w:r>
          </w:p>
        </w:tc>
      </w:tr>
      <w:tr w:rsidR="00587D36" w:rsidRPr="009E4E09" w14:paraId="3E6AB5BF" w14:textId="77777777" w:rsidTr="00877DE4">
        <w:tc>
          <w:tcPr>
            <w:tcW w:w="2896" w:type="dxa"/>
            <w:tcBorders>
              <w:top w:val="single" w:sz="6" w:space="0" w:color="000000"/>
              <w:left w:val="single" w:sz="4" w:space="0" w:color="auto"/>
              <w:bottom w:val="nil"/>
            </w:tcBorders>
          </w:tcPr>
          <w:p w14:paraId="6A598EAB" w14:textId="77777777" w:rsidR="00587D36" w:rsidRPr="009E4E09" w:rsidRDefault="00587D36" w:rsidP="00877DE4">
            <w:pPr>
              <w:pStyle w:val="TableText10"/>
              <w:keepNext/>
              <w:rPr>
                <w:sz w:val="22"/>
                <w:szCs w:val="22"/>
              </w:rPr>
            </w:pPr>
            <w:r w:rsidRPr="009E4E09">
              <w:rPr>
                <w:sz w:val="22"/>
              </w:rPr>
              <w:t>Απ</w:t>
            </w:r>
            <w:proofErr w:type="spellStart"/>
            <w:r w:rsidRPr="009E4E09">
              <w:rPr>
                <w:sz w:val="22"/>
              </w:rPr>
              <w:t>ομ</w:t>
            </w:r>
            <w:proofErr w:type="spellEnd"/>
            <w:r w:rsidRPr="009E4E09">
              <w:rPr>
                <w:sz w:val="22"/>
              </w:rPr>
              <w:t>ακρυσμένη υπ</w:t>
            </w:r>
            <w:proofErr w:type="spellStart"/>
            <w:r w:rsidRPr="009E4E09">
              <w:rPr>
                <w:sz w:val="22"/>
              </w:rPr>
              <w:t>οτρο</w:t>
            </w:r>
            <w:proofErr w:type="spellEnd"/>
            <w:r w:rsidRPr="009E4E09">
              <w:rPr>
                <w:sz w:val="22"/>
              </w:rPr>
              <w:t>πή</w:t>
            </w:r>
          </w:p>
        </w:tc>
        <w:tc>
          <w:tcPr>
            <w:tcW w:w="1635" w:type="dxa"/>
            <w:tcBorders>
              <w:top w:val="single" w:sz="6" w:space="0" w:color="000000"/>
              <w:bottom w:val="nil"/>
            </w:tcBorders>
          </w:tcPr>
          <w:p w14:paraId="08C313C9" w14:textId="77777777" w:rsidR="00587D36" w:rsidRPr="009E4E09" w:rsidRDefault="00587D36" w:rsidP="00877DE4">
            <w:pPr>
              <w:pStyle w:val="TableText10"/>
              <w:keepNext/>
              <w:jc w:val="center"/>
              <w:rPr>
                <w:sz w:val="22"/>
                <w:szCs w:val="22"/>
              </w:rPr>
            </w:pPr>
          </w:p>
        </w:tc>
        <w:tc>
          <w:tcPr>
            <w:tcW w:w="1934" w:type="dxa"/>
            <w:tcBorders>
              <w:top w:val="single" w:sz="6" w:space="0" w:color="000000"/>
              <w:bottom w:val="nil"/>
            </w:tcBorders>
          </w:tcPr>
          <w:p w14:paraId="3EDABB72" w14:textId="77777777" w:rsidR="00587D36" w:rsidRPr="009E4E09" w:rsidRDefault="00587D36" w:rsidP="00877DE4">
            <w:pPr>
              <w:pStyle w:val="TableText10"/>
              <w:keepNext/>
              <w:jc w:val="center"/>
              <w:rPr>
                <w:sz w:val="22"/>
                <w:szCs w:val="22"/>
              </w:rPr>
            </w:pPr>
          </w:p>
        </w:tc>
        <w:tc>
          <w:tcPr>
            <w:tcW w:w="1784" w:type="dxa"/>
            <w:tcBorders>
              <w:top w:val="single" w:sz="6" w:space="0" w:color="000000"/>
              <w:bottom w:val="nil"/>
              <w:right w:val="single" w:sz="4" w:space="0" w:color="auto"/>
            </w:tcBorders>
          </w:tcPr>
          <w:p w14:paraId="6855CB72" w14:textId="77777777" w:rsidR="00587D36" w:rsidRPr="009E4E09" w:rsidRDefault="00587D36" w:rsidP="00877DE4">
            <w:pPr>
              <w:pStyle w:val="TableText10"/>
              <w:keepNext/>
              <w:jc w:val="center"/>
              <w:rPr>
                <w:sz w:val="22"/>
                <w:szCs w:val="22"/>
              </w:rPr>
            </w:pPr>
          </w:p>
        </w:tc>
      </w:tr>
      <w:tr w:rsidR="00587D36" w:rsidRPr="009E4E09" w14:paraId="59B2EC0A" w14:textId="77777777" w:rsidTr="00877DE4">
        <w:tc>
          <w:tcPr>
            <w:tcW w:w="2896" w:type="dxa"/>
            <w:tcBorders>
              <w:top w:val="nil"/>
              <w:left w:val="single" w:sz="4" w:space="0" w:color="auto"/>
              <w:bottom w:val="single" w:sz="6" w:space="0" w:color="000000"/>
            </w:tcBorders>
          </w:tcPr>
          <w:p w14:paraId="1ECB385B" w14:textId="77777777" w:rsidR="00587D36" w:rsidRPr="009E4E09" w:rsidRDefault="00587D36" w:rsidP="00877DE4">
            <w:pPr>
              <w:pStyle w:val="TableText10"/>
              <w:keepNext/>
              <w:rPr>
                <w:sz w:val="22"/>
                <w:szCs w:val="22"/>
              </w:rPr>
            </w:pPr>
            <w:proofErr w:type="spellStart"/>
            <w:r w:rsidRPr="009E4E09">
              <w:rPr>
                <w:sz w:val="22"/>
              </w:rPr>
              <w:t>Αρ</w:t>
            </w:r>
            <w:proofErr w:type="spellEnd"/>
            <w:r w:rsidRPr="009E4E09">
              <w:rPr>
                <w:sz w:val="22"/>
              </w:rPr>
              <w:t>. α</w:t>
            </w:r>
            <w:proofErr w:type="spellStart"/>
            <w:r w:rsidRPr="009E4E09">
              <w:rPr>
                <w:sz w:val="22"/>
              </w:rPr>
              <w:t>σθενών</w:t>
            </w:r>
            <w:proofErr w:type="spellEnd"/>
            <w:r w:rsidRPr="009E4E09">
              <w:rPr>
                <w:sz w:val="22"/>
              </w:rPr>
              <w:t xml:space="preserve"> </w:t>
            </w:r>
            <w:proofErr w:type="spellStart"/>
            <w:r w:rsidRPr="009E4E09">
              <w:rPr>
                <w:sz w:val="22"/>
              </w:rPr>
              <w:t>με</w:t>
            </w:r>
            <w:proofErr w:type="spellEnd"/>
            <w:r w:rsidRPr="009E4E09">
              <w:rPr>
                <w:sz w:val="22"/>
              </w:rPr>
              <w:t xml:space="preserve"> </w:t>
            </w:r>
            <w:proofErr w:type="spellStart"/>
            <w:r w:rsidRPr="009E4E09">
              <w:rPr>
                <w:sz w:val="22"/>
              </w:rPr>
              <w:t>σύμ</w:t>
            </w:r>
            <w:proofErr w:type="spellEnd"/>
            <w:r w:rsidRPr="009E4E09">
              <w:rPr>
                <w:sz w:val="22"/>
              </w:rPr>
              <w:t>βαμα</w:t>
            </w:r>
          </w:p>
        </w:tc>
        <w:tc>
          <w:tcPr>
            <w:tcW w:w="1635" w:type="dxa"/>
            <w:tcBorders>
              <w:top w:val="nil"/>
              <w:bottom w:val="single" w:sz="6" w:space="0" w:color="000000"/>
            </w:tcBorders>
          </w:tcPr>
          <w:p w14:paraId="753DB7F9" w14:textId="77777777" w:rsidR="00587D36" w:rsidRPr="009E4E09" w:rsidRDefault="00587D36" w:rsidP="00877DE4">
            <w:pPr>
              <w:pStyle w:val="TableText10"/>
              <w:keepNext/>
              <w:jc w:val="center"/>
              <w:rPr>
                <w:sz w:val="22"/>
                <w:szCs w:val="22"/>
              </w:rPr>
            </w:pPr>
            <w:r w:rsidRPr="009E4E09">
              <w:rPr>
                <w:sz w:val="22"/>
              </w:rPr>
              <w:t>144</w:t>
            </w:r>
          </w:p>
        </w:tc>
        <w:tc>
          <w:tcPr>
            <w:tcW w:w="1934" w:type="dxa"/>
            <w:tcBorders>
              <w:top w:val="nil"/>
              <w:bottom w:val="single" w:sz="6" w:space="0" w:color="000000"/>
            </w:tcBorders>
          </w:tcPr>
          <w:p w14:paraId="5BC7BF25" w14:textId="77777777" w:rsidR="00587D36" w:rsidRPr="009E4E09" w:rsidRDefault="00587D36" w:rsidP="00877DE4">
            <w:pPr>
              <w:pStyle w:val="TableText10"/>
              <w:keepNext/>
              <w:jc w:val="center"/>
              <w:rPr>
                <w:sz w:val="22"/>
                <w:szCs w:val="22"/>
              </w:rPr>
            </w:pPr>
            <w:r w:rsidRPr="009E4E09">
              <w:rPr>
                <w:sz w:val="22"/>
              </w:rPr>
              <w:t>103</w:t>
            </w:r>
          </w:p>
        </w:tc>
        <w:tc>
          <w:tcPr>
            <w:tcW w:w="1784" w:type="dxa"/>
            <w:tcBorders>
              <w:top w:val="nil"/>
              <w:bottom w:val="single" w:sz="6" w:space="0" w:color="000000"/>
              <w:right w:val="single" w:sz="4" w:space="0" w:color="auto"/>
            </w:tcBorders>
          </w:tcPr>
          <w:p w14:paraId="18FCD9AB" w14:textId="77777777" w:rsidR="00587D36" w:rsidRPr="009E4E09" w:rsidRDefault="00587D36" w:rsidP="00877DE4">
            <w:pPr>
              <w:pStyle w:val="TableText10"/>
              <w:keepNext/>
              <w:jc w:val="center"/>
              <w:rPr>
                <w:sz w:val="22"/>
                <w:szCs w:val="22"/>
              </w:rPr>
            </w:pPr>
            <w:r w:rsidRPr="009E4E09">
              <w:rPr>
                <w:sz w:val="22"/>
              </w:rPr>
              <w:t>0,65 (0,50, 0,84)</w:t>
            </w:r>
          </w:p>
          <w:p w14:paraId="373725D3" w14:textId="77777777" w:rsidR="00587D36" w:rsidRPr="009E4E09" w:rsidRDefault="00587D36" w:rsidP="00877DE4">
            <w:pPr>
              <w:pStyle w:val="TableText10"/>
              <w:keepNext/>
              <w:jc w:val="center"/>
              <w:rPr>
                <w:sz w:val="22"/>
                <w:szCs w:val="22"/>
              </w:rPr>
            </w:pPr>
            <w:r w:rsidRPr="009E4E09">
              <w:rPr>
                <w:sz w:val="22"/>
              </w:rPr>
              <w:t>p=0,0008</w:t>
            </w:r>
          </w:p>
        </w:tc>
      </w:tr>
      <w:tr w:rsidR="00587D36" w:rsidRPr="009E4E09" w14:paraId="1AAF897A" w14:textId="77777777" w:rsidTr="00877DE4">
        <w:tc>
          <w:tcPr>
            <w:tcW w:w="2896" w:type="dxa"/>
            <w:tcBorders>
              <w:top w:val="single" w:sz="6" w:space="0" w:color="000000"/>
              <w:left w:val="single" w:sz="4" w:space="0" w:color="auto"/>
              <w:bottom w:val="nil"/>
            </w:tcBorders>
          </w:tcPr>
          <w:p w14:paraId="4016140C" w14:textId="77777777" w:rsidR="00587D36" w:rsidRPr="009E4E09" w:rsidRDefault="00587D36" w:rsidP="00877DE4">
            <w:pPr>
              <w:pStyle w:val="TableText10"/>
              <w:keepNext/>
              <w:rPr>
                <w:sz w:val="22"/>
                <w:szCs w:val="22"/>
              </w:rPr>
            </w:pPr>
            <w:proofErr w:type="spellStart"/>
            <w:r w:rsidRPr="009E4E09">
              <w:rPr>
                <w:sz w:val="22"/>
              </w:rPr>
              <w:t>Θάν</w:t>
            </w:r>
            <w:proofErr w:type="spellEnd"/>
            <w:r w:rsidRPr="009E4E09">
              <w:rPr>
                <w:sz w:val="22"/>
              </w:rPr>
              <w:t>ατος (</w:t>
            </w:r>
            <w:proofErr w:type="spellStart"/>
            <w:r w:rsidRPr="009E4E09">
              <w:rPr>
                <w:sz w:val="22"/>
              </w:rPr>
              <w:t>Σύμ</w:t>
            </w:r>
            <w:proofErr w:type="spellEnd"/>
            <w:r w:rsidRPr="009E4E09">
              <w:rPr>
                <w:sz w:val="22"/>
              </w:rPr>
              <w:t xml:space="preserve">βαμα </w:t>
            </w:r>
            <w:proofErr w:type="spellStart"/>
            <w:r w:rsidRPr="009E4E09">
              <w:rPr>
                <w:sz w:val="22"/>
              </w:rPr>
              <w:t>συνολικής</w:t>
            </w:r>
            <w:proofErr w:type="spellEnd"/>
            <w:r w:rsidRPr="009E4E09">
              <w:rPr>
                <w:sz w:val="22"/>
              </w:rPr>
              <w:t xml:space="preserve"> επιβ</w:t>
            </w:r>
            <w:proofErr w:type="spellStart"/>
            <w:r w:rsidRPr="009E4E09">
              <w:rPr>
                <w:sz w:val="22"/>
              </w:rPr>
              <w:t>ίωσης</w:t>
            </w:r>
            <w:proofErr w:type="spellEnd"/>
            <w:r w:rsidRPr="009E4E09">
              <w:rPr>
                <w:sz w:val="22"/>
              </w:rPr>
              <w:t>):</w:t>
            </w:r>
          </w:p>
        </w:tc>
        <w:tc>
          <w:tcPr>
            <w:tcW w:w="1635" w:type="dxa"/>
            <w:tcBorders>
              <w:top w:val="single" w:sz="6" w:space="0" w:color="000000"/>
              <w:bottom w:val="nil"/>
            </w:tcBorders>
          </w:tcPr>
          <w:p w14:paraId="2A0BF716" w14:textId="77777777" w:rsidR="00587D36" w:rsidRPr="009E4E09" w:rsidRDefault="00587D36" w:rsidP="00877DE4">
            <w:pPr>
              <w:pStyle w:val="TableText10"/>
              <w:keepNext/>
              <w:jc w:val="center"/>
              <w:rPr>
                <w:sz w:val="22"/>
                <w:szCs w:val="22"/>
              </w:rPr>
            </w:pPr>
          </w:p>
        </w:tc>
        <w:tc>
          <w:tcPr>
            <w:tcW w:w="1934" w:type="dxa"/>
            <w:tcBorders>
              <w:top w:val="single" w:sz="6" w:space="0" w:color="000000"/>
              <w:bottom w:val="nil"/>
            </w:tcBorders>
          </w:tcPr>
          <w:p w14:paraId="2812E1F5" w14:textId="77777777" w:rsidR="00587D36" w:rsidRPr="009E4E09" w:rsidRDefault="00587D36" w:rsidP="00877DE4">
            <w:pPr>
              <w:pStyle w:val="TableText10"/>
              <w:keepNext/>
              <w:jc w:val="center"/>
              <w:rPr>
                <w:sz w:val="22"/>
                <w:szCs w:val="22"/>
              </w:rPr>
            </w:pPr>
          </w:p>
        </w:tc>
        <w:tc>
          <w:tcPr>
            <w:tcW w:w="1784" w:type="dxa"/>
            <w:tcBorders>
              <w:top w:val="single" w:sz="6" w:space="0" w:color="000000"/>
              <w:bottom w:val="nil"/>
              <w:right w:val="single" w:sz="4" w:space="0" w:color="auto"/>
            </w:tcBorders>
          </w:tcPr>
          <w:p w14:paraId="77733B1C" w14:textId="77777777" w:rsidR="00587D36" w:rsidRPr="009E4E09" w:rsidRDefault="00587D36" w:rsidP="00877DE4">
            <w:pPr>
              <w:pStyle w:val="TableText10"/>
              <w:keepNext/>
              <w:jc w:val="center"/>
              <w:rPr>
                <w:sz w:val="22"/>
                <w:szCs w:val="22"/>
              </w:rPr>
            </w:pPr>
          </w:p>
        </w:tc>
      </w:tr>
      <w:tr w:rsidR="00587D36" w:rsidRPr="009E4E09" w14:paraId="721C5959" w14:textId="77777777" w:rsidTr="00877DE4">
        <w:tc>
          <w:tcPr>
            <w:tcW w:w="2896" w:type="dxa"/>
            <w:tcBorders>
              <w:top w:val="nil"/>
              <w:left w:val="single" w:sz="4" w:space="0" w:color="auto"/>
              <w:bottom w:val="single" w:sz="4" w:space="0" w:color="auto"/>
            </w:tcBorders>
          </w:tcPr>
          <w:p w14:paraId="5B39BACD" w14:textId="77777777" w:rsidR="00587D36" w:rsidRPr="009E4E09" w:rsidRDefault="00587D36" w:rsidP="00877DE4">
            <w:pPr>
              <w:pStyle w:val="TableText10"/>
              <w:keepNext/>
              <w:spacing w:before="40" w:after="120" w:line="300" w:lineRule="exact"/>
              <w:jc w:val="both"/>
              <w:rPr>
                <w:sz w:val="22"/>
                <w:szCs w:val="22"/>
              </w:rPr>
            </w:pPr>
            <w:proofErr w:type="spellStart"/>
            <w:r w:rsidRPr="009E4E09">
              <w:rPr>
                <w:sz w:val="22"/>
              </w:rPr>
              <w:t>Αρ</w:t>
            </w:r>
            <w:proofErr w:type="spellEnd"/>
            <w:r w:rsidRPr="009E4E09">
              <w:rPr>
                <w:sz w:val="22"/>
              </w:rPr>
              <w:t>. α</w:t>
            </w:r>
            <w:proofErr w:type="spellStart"/>
            <w:r w:rsidRPr="009E4E09">
              <w:rPr>
                <w:sz w:val="22"/>
              </w:rPr>
              <w:t>σθενών</w:t>
            </w:r>
            <w:proofErr w:type="spellEnd"/>
            <w:r w:rsidRPr="009E4E09">
              <w:rPr>
                <w:sz w:val="22"/>
              </w:rPr>
              <w:t xml:space="preserve"> </w:t>
            </w:r>
            <w:proofErr w:type="spellStart"/>
            <w:r w:rsidRPr="009E4E09">
              <w:rPr>
                <w:sz w:val="22"/>
              </w:rPr>
              <w:t>με</w:t>
            </w:r>
            <w:proofErr w:type="spellEnd"/>
            <w:r w:rsidRPr="009E4E09">
              <w:rPr>
                <w:sz w:val="22"/>
              </w:rPr>
              <w:t xml:space="preserve"> </w:t>
            </w:r>
            <w:proofErr w:type="spellStart"/>
            <w:r w:rsidRPr="009E4E09">
              <w:rPr>
                <w:sz w:val="22"/>
              </w:rPr>
              <w:t>σύμ</w:t>
            </w:r>
            <w:proofErr w:type="spellEnd"/>
            <w:r w:rsidRPr="009E4E09">
              <w:rPr>
                <w:sz w:val="22"/>
              </w:rPr>
              <w:t>βαμα</w:t>
            </w:r>
          </w:p>
        </w:tc>
        <w:tc>
          <w:tcPr>
            <w:tcW w:w="1635" w:type="dxa"/>
            <w:tcBorders>
              <w:top w:val="nil"/>
              <w:bottom w:val="single" w:sz="4" w:space="0" w:color="auto"/>
            </w:tcBorders>
          </w:tcPr>
          <w:p w14:paraId="50C02E20" w14:textId="77777777" w:rsidR="00587D36" w:rsidRPr="009E4E09" w:rsidRDefault="00587D36" w:rsidP="00877DE4">
            <w:pPr>
              <w:pStyle w:val="TableText10"/>
              <w:keepNext/>
              <w:spacing w:before="40" w:after="120" w:line="300" w:lineRule="exact"/>
              <w:jc w:val="center"/>
              <w:rPr>
                <w:sz w:val="22"/>
                <w:szCs w:val="22"/>
              </w:rPr>
            </w:pPr>
            <w:r w:rsidRPr="009E4E09">
              <w:rPr>
                <w:sz w:val="22"/>
              </w:rPr>
              <w:t>80</w:t>
            </w:r>
          </w:p>
        </w:tc>
        <w:tc>
          <w:tcPr>
            <w:tcW w:w="1934" w:type="dxa"/>
            <w:tcBorders>
              <w:top w:val="nil"/>
              <w:bottom w:val="single" w:sz="4" w:space="0" w:color="auto"/>
            </w:tcBorders>
          </w:tcPr>
          <w:p w14:paraId="77B671CA" w14:textId="77777777" w:rsidR="00587D36" w:rsidRPr="009E4E09" w:rsidRDefault="00587D36" w:rsidP="00877DE4">
            <w:pPr>
              <w:pStyle w:val="TableText10"/>
              <w:keepNext/>
              <w:spacing w:before="40" w:after="120" w:line="300" w:lineRule="exact"/>
              <w:jc w:val="center"/>
              <w:rPr>
                <w:sz w:val="22"/>
                <w:szCs w:val="22"/>
              </w:rPr>
            </w:pPr>
            <w:r w:rsidRPr="009E4E09">
              <w:rPr>
                <w:sz w:val="22"/>
              </w:rPr>
              <w:t>56</w:t>
            </w:r>
          </w:p>
        </w:tc>
        <w:tc>
          <w:tcPr>
            <w:tcW w:w="1784" w:type="dxa"/>
            <w:tcBorders>
              <w:top w:val="nil"/>
              <w:bottom w:val="single" w:sz="4" w:space="0" w:color="auto"/>
              <w:right w:val="single" w:sz="4" w:space="0" w:color="auto"/>
            </w:tcBorders>
          </w:tcPr>
          <w:p w14:paraId="2D384F5D" w14:textId="77777777" w:rsidR="00587D36" w:rsidRPr="009E4E09" w:rsidRDefault="00587D36" w:rsidP="00877DE4">
            <w:pPr>
              <w:pStyle w:val="TableText10"/>
              <w:keepNext/>
              <w:spacing w:before="40" w:after="120" w:line="300" w:lineRule="exact"/>
              <w:jc w:val="center"/>
              <w:rPr>
                <w:sz w:val="22"/>
                <w:szCs w:val="22"/>
              </w:rPr>
            </w:pPr>
            <w:r w:rsidRPr="009E4E09">
              <w:rPr>
                <w:sz w:val="22"/>
              </w:rPr>
              <w:t>0,66 (0,47, 0,93)</w:t>
            </w:r>
          </w:p>
          <w:p w14:paraId="64497BB9" w14:textId="77777777" w:rsidR="00587D36" w:rsidRPr="009E4E09" w:rsidRDefault="00587D36" w:rsidP="00877DE4">
            <w:pPr>
              <w:pStyle w:val="TableText10"/>
              <w:keepNext/>
              <w:spacing w:before="40" w:after="120" w:line="300" w:lineRule="exact"/>
              <w:jc w:val="center"/>
              <w:rPr>
                <w:sz w:val="22"/>
                <w:szCs w:val="22"/>
              </w:rPr>
            </w:pPr>
            <w:r w:rsidRPr="009E4E09">
              <w:rPr>
                <w:sz w:val="22"/>
              </w:rPr>
              <w:t>p=0,0182</w:t>
            </w:r>
          </w:p>
        </w:tc>
      </w:tr>
    </w:tbl>
    <w:p w14:paraId="449C8FD0" w14:textId="77777777" w:rsidR="00587D36" w:rsidRPr="0015194A" w:rsidRDefault="00587D36" w:rsidP="00587D36">
      <w:pPr>
        <w:rPr>
          <w:sz w:val="20"/>
          <w:lang w:val="el-GR"/>
        </w:rPr>
      </w:pPr>
      <w:r w:rsidRPr="0015194A">
        <w:rPr>
          <w:sz w:val="20"/>
        </w:rPr>
        <w:t>AC</w:t>
      </w:r>
      <w:r w:rsidRPr="0015194A">
        <w:rPr>
          <w:sz w:val="20"/>
          <w:lang w:val="el-GR"/>
        </w:rPr>
        <w:t>→</w:t>
      </w:r>
      <w:r w:rsidRPr="0015194A">
        <w:rPr>
          <w:sz w:val="20"/>
        </w:rPr>
        <w:t>D</w:t>
      </w:r>
      <w:r w:rsidRPr="0015194A">
        <w:rPr>
          <w:sz w:val="20"/>
          <w:lang w:val="el-GR"/>
        </w:rPr>
        <w:t xml:space="preserve"> = δοξουροβικίνη συν κυκλοφωσφαμίδη ακολουθούμενη από δοσεταξέλη, </w:t>
      </w:r>
      <w:proofErr w:type="spellStart"/>
      <w:r w:rsidRPr="0015194A">
        <w:rPr>
          <w:sz w:val="20"/>
        </w:rPr>
        <w:t>DCarbH</w:t>
      </w:r>
      <w:proofErr w:type="spellEnd"/>
      <w:r w:rsidRPr="0015194A">
        <w:rPr>
          <w:sz w:val="20"/>
          <w:lang w:val="el-GR"/>
        </w:rPr>
        <w:t xml:space="preserve"> = δοσεταξέλη, καρβοπλατίνη και τραστουζουμάμπη, </w:t>
      </w:r>
      <w:r w:rsidRPr="0015194A">
        <w:rPr>
          <w:sz w:val="20"/>
        </w:rPr>
        <w:t>CI</w:t>
      </w:r>
      <w:r w:rsidRPr="0015194A">
        <w:rPr>
          <w:sz w:val="20"/>
          <w:lang w:val="el-GR"/>
        </w:rPr>
        <w:t xml:space="preserve"> = διάστημα εμπιστοσύνης</w:t>
      </w:r>
    </w:p>
    <w:p w14:paraId="4545E85E" w14:textId="77777777" w:rsidR="00587D36" w:rsidRPr="009E4E09" w:rsidRDefault="00587D36" w:rsidP="00587D36">
      <w:pPr>
        <w:rPr>
          <w:szCs w:val="22"/>
          <w:lang w:val="el-GR"/>
        </w:rPr>
      </w:pPr>
    </w:p>
    <w:p w14:paraId="25F034C4" w14:textId="77777777" w:rsidR="00587D36" w:rsidRPr="009E4E09" w:rsidRDefault="00587D36" w:rsidP="00587D36">
      <w:pPr>
        <w:rPr>
          <w:szCs w:val="22"/>
          <w:lang w:val="el-GR"/>
        </w:rPr>
      </w:pPr>
      <w:r w:rsidRPr="009E4E09">
        <w:rPr>
          <w:lang w:val="el-GR"/>
        </w:rPr>
        <w:t xml:space="preserve">Στη μελέτη </w:t>
      </w:r>
      <w:r w:rsidRPr="009E4E09">
        <w:t>BCIRG</w:t>
      </w:r>
      <w:r w:rsidRPr="009E4E09">
        <w:rPr>
          <w:lang w:val="el-GR"/>
        </w:rPr>
        <w:t xml:space="preserve"> 006 για το κύριο τελικό σημείο, την επιβίωση ελεύθερη νόσου, η αναλογία κινδύνου μεταφράζεται σε απόλυτο όφελος, στα πλαίσια των 3 ετών επιβίωσης ελεύθερης νόσου σε ποσοστό επιβίωσης της τάξης του 5,8 ποσοστιαίες μονάδες (86,7% έναντι 80,9%) υπέρ του σκέλους </w:t>
      </w:r>
      <w:r w:rsidRPr="009E4E09">
        <w:t>AC</w:t>
      </w:r>
      <w:r w:rsidRPr="009E4E09">
        <w:rPr>
          <w:lang w:val="el-GR"/>
        </w:rPr>
        <w:t xml:space="preserve"> →</w:t>
      </w:r>
      <w:r w:rsidRPr="009E4E09">
        <w:t>DH</w:t>
      </w:r>
      <w:r w:rsidRPr="009E4E09">
        <w:rPr>
          <w:lang w:val="el-GR"/>
        </w:rPr>
        <w:t xml:space="preserve"> (</w:t>
      </w:r>
      <w:r w:rsidRPr="009E4E09">
        <w:t>Herceptin</w:t>
      </w:r>
      <w:r w:rsidRPr="009E4E09">
        <w:rPr>
          <w:lang w:val="el-GR"/>
        </w:rPr>
        <w:t xml:space="preserve">) και 4,6 ποσοστιαίες μονάδες (85,5% έναντι 80,9%) υπέρ του </w:t>
      </w:r>
      <w:proofErr w:type="spellStart"/>
      <w:r w:rsidRPr="009E4E09">
        <w:t>DCarbH</w:t>
      </w:r>
      <w:proofErr w:type="spellEnd"/>
      <w:r w:rsidRPr="009E4E09">
        <w:rPr>
          <w:lang w:val="el-GR"/>
        </w:rPr>
        <w:t xml:space="preserve"> (</w:t>
      </w:r>
      <w:r w:rsidRPr="009E4E09">
        <w:t>Herceptin</w:t>
      </w:r>
      <w:r w:rsidRPr="009E4E09">
        <w:rPr>
          <w:lang w:val="el-GR"/>
        </w:rPr>
        <w:t xml:space="preserve">), σε σύγκριση με το σκέλος </w:t>
      </w:r>
      <w:r w:rsidRPr="009E4E09">
        <w:t>AC</w:t>
      </w:r>
      <w:r w:rsidRPr="009E4E09">
        <w:rPr>
          <w:lang w:val="el-GR"/>
        </w:rPr>
        <w:t xml:space="preserve"> → </w:t>
      </w:r>
      <w:r w:rsidRPr="009E4E09">
        <w:t>D</w:t>
      </w:r>
    </w:p>
    <w:p w14:paraId="0B251C26" w14:textId="77777777" w:rsidR="00587D36" w:rsidRPr="009E4E09" w:rsidRDefault="00587D36" w:rsidP="00587D36">
      <w:pPr>
        <w:rPr>
          <w:szCs w:val="22"/>
          <w:lang w:val="el-GR"/>
        </w:rPr>
      </w:pPr>
    </w:p>
    <w:p w14:paraId="29B58239" w14:textId="44309304" w:rsidR="00587D36" w:rsidRPr="00174FB9" w:rsidRDefault="00587D36" w:rsidP="00587D36">
      <w:pPr>
        <w:rPr>
          <w:szCs w:val="22"/>
          <w:lang w:val="el-GR"/>
        </w:rPr>
      </w:pPr>
      <w:r w:rsidRPr="009E4E09">
        <w:rPr>
          <w:lang w:val="el-GR"/>
        </w:rPr>
        <w:t xml:space="preserve">Στη μελέτη </w:t>
      </w:r>
      <w:r w:rsidRPr="009E4E09">
        <w:t>BCIRG</w:t>
      </w:r>
      <w:r w:rsidRPr="009E4E09">
        <w:rPr>
          <w:lang w:val="el-GR"/>
        </w:rPr>
        <w:t xml:space="preserve"> 006, 213/1075 ασθενείς στο σκέλος της </w:t>
      </w:r>
      <w:proofErr w:type="spellStart"/>
      <w:r w:rsidRPr="009E4E09">
        <w:t>DCarbH</w:t>
      </w:r>
      <w:proofErr w:type="spellEnd"/>
      <w:r w:rsidRPr="009E4E09">
        <w:rPr>
          <w:lang w:val="el-GR"/>
        </w:rPr>
        <w:t xml:space="preserve"> (</w:t>
      </w:r>
      <w:r w:rsidRPr="009E4E09">
        <w:t>TCH</w:t>
      </w:r>
      <w:r w:rsidRPr="009E4E09">
        <w:rPr>
          <w:lang w:val="el-GR"/>
        </w:rPr>
        <w:t>), 221/1074 ασθενείς στο σκέλος</w:t>
      </w:r>
      <w:r w:rsidRPr="00231217">
        <w:rPr>
          <w:szCs w:val="22"/>
          <w:lang w:val="el-GR"/>
        </w:rPr>
        <w:t xml:space="preserve"> </w:t>
      </w:r>
      <w:r w:rsidRPr="005B266B">
        <w:rPr>
          <w:rStyle w:val="TextTi12Char"/>
          <w:sz w:val="22"/>
          <w:szCs w:val="22"/>
        </w:rPr>
        <w:t>AC</w:t>
      </w:r>
      <w:r w:rsidRPr="005B266B">
        <w:rPr>
          <w:rStyle w:val="TextTi12Char"/>
          <w:sz w:val="22"/>
          <w:szCs w:val="22"/>
        </w:rPr>
        <w:sym w:font="Symbol" w:char="F0AE"/>
      </w:r>
      <w:r w:rsidRPr="005B266B">
        <w:rPr>
          <w:rStyle w:val="TextTi12Char"/>
          <w:sz w:val="22"/>
          <w:szCs w:val="22"/>
        </w:rPr>
        <w:t>DH</w:t>
      </w:r>
      <w:r w:rsidRPr="005B266B">
        <w:rPr>
          <w:rStyle w:val="TextTi12Char"/>
          <w:sz w:val="22"/>
          <w:szCs w:val="22"/>
          <w:lang w:val="el-GR"/>
        </w:rPr>
        <w:t xml:space="preserve"> (</w:t>
      </w:r>
      <w:r w:rsidRPr="005B266B">
        <w:rPr>
          <w:rStyle w:val="TextTi12Char"/>
          <w:sz w:val="22"/>
          <w:szCs w:val="22"/>
        </w:rPr>
        <w:t>AC</w:t>
      </w:r>
      <w:r w:rsidRPr="005B266B">
        <w:rPr>
          <w:rStyle w:val="TextTi12Char"/>
          <w:sz w:val="22"/>
          <w:szCs w:val="22"/>
        </w:rPr>
        <w:sym w:font="Symbol" w:char="F0AE"/>
      </w:r>
      <w:r w:rsidRPr="005B266B">
        <w:rPr>
          <w:rStyle w:val="TextTi12Char"/>
          <w:sz w:val="22"/>
          <w:szCs w:val="22"/>
        </w:rPr>
        <w:t>TH</w:t>
      </w:r>
      <w:r w:rsidRPr="005B266B">
        <w:rPr>
          <w:rStyle w:val="TextTi12Char"/>
          <w:sz w:val="22"/>
          <w:szCs w:val="22"/>
          <w:lang w:val="el-GR"/>
        </w:rPr>
        <w:t>)</w:t>
      </w:r>
      <w:r w:rsidRPr="00231217">
        <w:rPr>
          <w:szCs w:val="22"/>
          <w:lang w:val="el-GR"/>
        </w:rPr>
        <w:t xml:space="preserve"> </w:t>
      </w:r>
      <w:r w:rsidRPr="00174FB9">
        <w:rPr>
          <w:lang w:val="el-GR"/>
        </w:rPr>
        <w:t xml:space="preserve">και 217/1073 στο σκέλος </w:t>
      </w:r>
      <w:r w:rsidRPr="00174FB9">
        <w:t>AC</w:t>
      </w:r>
      <w:r w:rsidRPr="009E4E09">
        <w:rPr>
          <w:lang w:val="el-GR"/>
        </w:rPr>
        <w:t xml:space="preserve"> </w:t>
      </w:r>
      <w:r w:rsidRPr="00174FB9">
        <w:rPr>
          <w:szCs w:val="22"/>
        </w:rPr>
        <w:sym w:font="Symbol" w:char="F0AE"/>
      </w:r>
      <w:r w:rsidRPr="00174FB9">
        <w:rPr>
          <w:lang w:val="el-GR"/>
        </w:rPr>
        <w:t xml:space="preserve"> </w:t>
      </w:r>
      <w:r w:rsidRPr="00174FB9">
        <w:t>D</w:t>
      </w:r>
      <w:r w:rsidRPr="00174FB9">
        <w:rPr>
          <w:lang w:val="el-GR"/>
        </w:rPr>
        <w:t xml:space="preserve"> (</w:t>
      </w:r>
      <w:r w:rsidRPr="00174FB9">
        <w:t>AC</w:t>
      </w:r>
      <w:r w:rsidRPr="00174FB9">
        <w:rPr>
          <w:szCs w:val="22"/>
        </w:rPr>
        <w:sym w:font="Symbol" w:char="F0AE"/>
      </w:r>
      <w:r w:rsidRPr="00174FB9">
        <w:rPr>
          <w:lang w:val="el-GR"/>
        </w:rPr>
        <w:t xml:space="preserve"> </w:t>
      </w:r>
      <w:r w:rsidRPr="00174FB9">
        <w:t>T</w:t>
      </w:r>
      <w:r w:rsidRPr="00174FB9">
        <w:rPr>
          <w:lang w:val="el-GR"/>
        </w:rPr>
        <w:t xml:space="preserve">) είχαν κατά </w:t>
      </w:r>
      <w:r w:rsidRPr="00174FB9">
        <w:t>Karnofsky</w:t>
      </w:r>
      <w:r w:rsidRPr="009E4E09">
        <w:rPr>
          <w:lang w:val="el-GR"/>
        </w:rPr>
        <w:t xml:space="preserve"> δείκτη φυσικής κατάστασης ≤ 90 (είτε 80 ή 90). Δεν παρατηρήθηκε όφελος ως προς την ελεύθερη νόσου επιβίωση (</w:t>
      </w:r>
      <w:r w:rsidRPr="009E4E09">
        <w:t>DFS</w:t>
      </w:r>
      <w:r w:rsidRPr="009E4E09">
        <w:rPr>
          <w:lang w:val="el-GR"/>
        </w:rPr>
        <w:t>) σε αυτή την υποομάδα ασθενών (σχετικός κίνδυνος = 1,16, 95</w:t>
      </w:r>
      <w:r w:rsidRPr="009E4E09">
        <w:t> </w:t>
      </w:r>
      <w:r w:rsidRPr="009E4E09">
        <w:rPr>
          <w:lang w:val="el-GR"/>
        </w:rPr>
        <w:t xml:space="preserve">% </w:t>
      </w:r>
      <w:r w:rsidRPr="009E4E09">
        <w:t>CI</w:t>
      </w:r>
      <w:r w:rsidRPr="009E4E09">
        <w:rPr>
          <w:lang w:val="el-GR"/>
        </w:rPr>
        <w:t xml:space="preserve"> [0,73, 1,83] για </w:t>
      </w:r>
      <w:proofErr w:type="spellStart"/>
      <w:r w:rsidRPr="009E4E09">
        <w:t>DCarbH</w:t>
      </w:r>
      <w:proofErr w:type="spellEnd"/>
      <w:r w:rsidRPr="009E4E09">
        <w:rPr>
          <w:lang w:val="el-GR"/>
        </w:rPr>
        <w:t xml:space="preserve"> (</w:t>
      </w:r>
      <w:r w:rsidRPr="009E4E09">
        <w:t>TCH</w:t>
      </w:r>
      <w:r w:rsidRPr="009E4E09">
        <w:rPr>
          <w:lang w:val="el-GR"/>
        </w:rPr>
        <w:t xml:space="preserve">) έναντι </w:t>
      </w:r>
      <w:r w:rsidRPr="009E4E09">
        <w:t>AC</w:t>
      </w:r>
      <w:r w:rsidRPr="00174FB9">
        <w:rPr>
          <w:szCs w:val="22"/>
        </w:rPr>
        <w:sym w:font="Symbol" w:char="F0AE"/>
      </w:r>
      <w:r w:rsidRPr="00174FB9">
        <w:t>D</w:t>
      </w:r>
      <w:r w:rsidRPr="00174FB9">
        <w:rPr>
          <w:lang w:val="el-GR"/>
        </w:rPr>
        <w:t xml:space="preserve"> (</w:t>
      </w:r>
      <w:r w:rsidRPr="00174FB9">
        <w:t>AC</w:t>
      </w:r>
      <w:r w:rsidRPr="00174FB9">
        <w:rPr>
          <w:szCs w:val="22"/>
        </w:rPr>
        <w:sym w:font="Symbol" w:char="F0AE"/>
      </w:r>
      <w:r w:rsidRPr="00174FB9">
        <w:t>T</w:t>
      </w:r>
      <w:r w:rsidRPr="00174FB9">
        <w:rPr>
          <w:lang w:val="el-GR"/>
        </w:rPr>
        <w:t>), σχετικός κίνδυνος 0,97, 95</w:t>
      </w:r>
      <w:r w:rsidRPr="00174FB9">
        <w:t> </w:t>
      </w:r>
      <w:r w:rsidRPr="00174FB9">
        <w:rPr>
          <w:lang w:val="el-GR"/>
        </w:rPr>
        <w:t xml:space="preserve">% </w:t>
      </w:r>
      <w:r w:rsidRPr="009E4E09">
        <w:t>CI</w:t>
      </w:r>
      <w:r w:rsidRPr="009E4E09">
        <w:rPr>
          <w:lang w:val="el-GR"/>
        </w:rPr>
        <w:t xml:space="preserve"> [0,60, 1,55] για </w:t>
      </w:r>
      <w:r w:rsidRPr="009E4E09">
        <w:t>AC</w:t>
      </w:r>
      <w:r w:rsidRPr="00174FB9">
        <w:rPr>
          <w:szCs w:val="22"/>
        </w:rPr>
        <w:sym w:font="Symbol" w:char="F0AE"/>
      </w:r>
      <w:r w:rsidRPr="00174FB9">
        <w:t>DH</w:t>
      </w:r>
      <w:r w:rsidRPr="00174FB9">
        <w:rPr>
          <w:lang w:val="el-GR"/>
        </w:rPr>
        <w:t xml:space="preserve"> (</w:t>
      </w:r>
      <w:r w:rsidRPr="00174FB9">
        <w:t>AC</w:t>
      </w:r>
      <w:r w:rsidRPr="00174FB9">
        <w:rPr>
          <w:szCs w:val="22"/>
        </w:rPr>
        <w:sym w:font="Symbol" w:char="F0AE"/>
      </w:r>
      <w:r w:rsidRPr="00174FB9">
        <w:t>TH</w:t>
      </w:r>
      <w:r w:rsidRPr="00174FB9">
        <w:rPr>
          <w:lang w:val="el-GR"/>
        </w:rPr>
        <w:t xml:space="preserve">) έναντι </w:t>
      </w:r>
      <w:r w:rsidRPr="00174FB9">
        <w:t>AC</w:t>
      </w:r>
      <w:r w:rsidRPr="00174FB9">
        <w:rPr>
          <w:szCs w:val="22"/>
        </w:rPr>
        <w:sym w:font="Symbol" w:char="F0AE"/>
      </w:r>
      <w:r w:rsidRPr="00174FB9">
        <w:t>D</w:t>
      </w:r>
      <w:r w:rsidRPr="00174FB9">
        <w:rPr>
          <w:lang w:val="el-GR"/>
        </w:rPr>
        <w:t>).</w:t>
      </w:r>
    </w:p>
    <w:p w14:paraId="335182D3" w14:textId="77777777" w:rsidR="00587D36" w:rsidRPr="00174FB9" w:rsidRDefault="00587D36" w:rsidP="00587D36">
      <w:pPr>
        <w:rPr>
          <w:lang w:val="el-GR"/>
        </w:rPr>
      </w:pPr>
    </w:p>
    <w:p w14:paraId="5914A261" w14:textId="1684D247" w:rsidR="00587D36" w:rsidRPr="009E4E09" w:rsidRDefault="00587D36" w:rsidP="00587D36">
      <w:pPr>
        <w:keepNext/>
        <w:rPr>
          <w:szCs w:val="22"/>
          <w:lang w:val="el-GR"/>
        </w:rPr>
      </w:pPr>
      <w:r w:rsidRPr="00174FB9">
        <w:rPr>
          <w:lang w:val="el-GR"/>
        </w:rPr>
        <w:t xml:space="preserve">Επιπλέον, μια </w:t>
      </w:r>
      <w:r w:rsidRPr="009E4E09">
        <w:t>post</w:t>
      </w:r>
      <w:r w:rsidRPr="009E4E09">
        <w:rPr>
          <w:lang w:val="el-GR"/>
        </w:rPr>
        <w:t>-</w:t>
      </w:r>
      <w:r w:rsidRPr="009E4E09">
        <w:t>hoc</w:t>
      </w:r>
      <w:r w:rsidRPr="009E4E09">
        <w:rPr>
          <w:lang w:val="el-GR"/>
        </w:rPr>
        <w:t xml:space="preserve"> διερευνητική ανάλυση πραγματοποιήθηκε με τα δεδομένα που τίθενται από την κοινή ανάλυση (</w:t>
      </w:r>
      <w:r w:rsidRPr="009E4E09">
        <w:t>JA</w:t>
      </w:r>
      <w:r w:rsidRPr="009E4E09">
        <w:rPr>
          <w:lang w:val="el-GR"/>
        </w:rPr>
        <w:t xml:space="preserve">) των </w:t>
      </w:r>
      <w:r w:rsidRPr="009E4E09">
        <w:t>NSABP</w:t>
      </w:r>
      <w:r w:rsidRPr="009E4E09">
        <w:rPr>
          <w:lang w:val="el-GR"/>
        </w:rPr>
        <w:t xml:space="preserve"> </w:t>
      </w:r>
      <w:r w:rsidRPr="009E4E09">
        <w:t>B</w:t>
      </w:r>
      <w:r w:rsidRPr="009E4E09">
        <w:rPr>
          <w:lang w:val="el-GR"/>
        </w:rPr>
        <w:t>-31/</w:t>
      </w:r>
      <w:r w:rsidRPr="009E4E09">
        <w:t>NCCTG</w:t>
      </w:r>
      <w:r w:rsidRPr="009E4E09">
        <w:rPr>
          <w:lang w:val="el-GR"/>
        </w:rPr>
        <w:t xml:space="preserve"> </w:t>
      </w:r>
      <w:r w:rsidRPr="007D5684">
        <w:t>N</w:t>
      </w:r>
      <w:r w:rsidRPr="007D5684">
        <w:rPr>
          <w:lang w:val="el-GR"/>
        </w:rPr>
        <w:t>9831</w:t>
      </w:r>
      <w:r w:rsidR="004A481D" w:rsidRPr="007D5684">
        <w:rPr>
          <w:lang w:val="el-GR"/>
        </w:rPr>
        <w:t>*</w:t>
      </w:r>
      <w:r w:rsidRPr="009E4E09">
        <w:rPr>
          <w:lang w:val="el-GR"/>
        </w:rPr>
        <w:t xml:space="preserve"> και </w:t>
      </w:r>
      <w:r w:rsidRPr="009E4E09">
        <w:t>BCIRG</w:t>
      </w:r>
      <w:r w:rsidRPr="009E4E09">
        <w:rPr>
          <w:lang w:val="el-GR"/>
        </w:rPr>
        <w:t xml:space="preserve">006 κλινικών μελετών που </w:t>
      </w:r>
      <w:r w:rsidRPr="009E4E09">
        <w:rPr>
          <w:lang w:val="el-GR"/>
        </w:rPr>
        <w:lastRenderedPageBreak/>
        <w:t>συνδυάζουν τα συμβάματα της επιβίωσης ελεύθερης νόσου και τα συμπτωματικά καρδιακά γεγονότα και τα οποία συνοψίζονται στον πίνακα 10:</w:t>
      </w:r>
    </w:p>
    <w:p w14:paraId="07A65941" w14:textId="77777777" w:rsidR="00587D36" w:rsidRPr="009E4E09" w:rsidRDefault="00587D36" w:rsidP="00587D36">
      <w:pPr>
        <w:keepNext/>
        <w:rPr>
          <w:rFonts w:ascii="Arial" w:eastAsia="SimSun" w:hAnsi="Arial" w:cs="Arial"/>
          <w:bCs/>
          <w:szCs w:val="22"/>
          <w:lang w:val="el-GR" w:eastAsia="zh-CN"/>
        </w:rPr>
      </w:pPr>
    </w:p>
    <w:p w14:paraId="13BAC950" w14:textId="77777777" w:rsidR="00587D36" w:rsidRPr="009E4E09" w:rsidRDefault="00587D36" w:rsidP="00587D36">
      <w:pPr>
        <w:keepNext/>
        <w:rPr>
          <w:szCs w:val="22"/>
          <w:lang w:val="el-GR"/>
        </w:rPr>
      </w:pPr>
      <w:r w:rsidRPr="009E4E09">
        <w:rPr>
          <w:lang w:val="el-GR"/>
        </w:rPr>
        <w:t xml:space="preserve">Πίνακας 10: Αποτελέσματα </w:t>
      </w:r>
      <w:r w:rsidRPr="009E4E09">
        <w:t>Post</w:t>
      </w:r>
      <w:r w:rsidRPr="009E4E09">
        <w:rPr>
          <w:lang w:val="el-GR"/>
        </w:rPr>
        <w:t>-</w:t>
      </w:r>
      <w:r w:rsidRPr="009E4E09">
        <w:t>hoc</w:t>
      </w:r>
      <w:r w:rsidRPr="009E4E09">
        <w:rPr>
          <w:lang w:val="el-GR"/>
        </w:rPr>
        <w:t xml:space="preserve"> διερευνητικής ανάλυσης των κλινικών μελετών </w:t>
      </w:r>
      <w:r w:rsidRPr="009E4E09">
        <w:t>JA</w:t>
      </w:r>
      <w:r w:rsidRPr="009E4E09">
        <w:rPr>
          <w:lang w:val="el-GR"/>
        </w:rPr>
        <w:t xml:space="preserve"> </w:t>
      </w:r>
      <w:r w:rsidRPr="009E4E09">
        <w:t>NSABP</w:t>
      </w:r>
      <w:r w:rsidRPr="009E4E09">
        <w:rPr>
          <w:lang w:val="el-GR"/>
        </w:rPr>
        <w:t xml:space="preserve"> </w:t>
      </w:r>
      <w:r w:rsidRPr="009E4E09">
        <w:t>B</w:t>
      </w:r>
      <w:r w:rsidRPr="009E4E09">
        <w:rPr>
          <w:lang w:val="el-GR"/>
        </w:rPr>
        <w:t>-31/</w:t>
      </w:r>
      <w:r w:rsidRPr="009E4E09">
        <w:t>NCCTG</w:t>
      </w:r>
      <w:r w:rsidRPr="009E4E09">
        <w:rPr>
          <w:lang w:val="el-GR"/>
        </w:rPr>
        <w:t xml:space="preserve"> </w:t>
      </w:r>
      <w:r w:rsidRPr="009E4E09">
        <w:t>N</w:t>
      </w:r>
      <w:r w:rsidRPr="009E4E09">
        <w:rPr>
          <w:lang w:val="el-GR"/>
        </w:rPr>
        <w:t xml:space="preserve">9831* και </w:t>
      </w:r>
      <w:r w:rsidRPr="009E4E09">
        <w:t>BCIRG</w:t>
      </w:r>
      <w:r w:rsidRPr="009E4E09">
        <w:rPr>
          <w:lang w:val="el-GR"/>
        </w:rPr>
        <w:t xml:space="preserve">006, όπου συνδυάζονται τα συμβάματα </w:t>
      </w:r>
      <w:r w:rsidRPr="009E4E09">
        <w:t>DFS</w:t>
      </w:r>
      <w:r w:rsidRPr="009E4E09">
        <w:rPr>
          <w:lang w:val="el-GR"/>
        </w:rPr>
        <w:t xml:space="preserve"> και τα συμπτωματικά καρδιακά συμβάματα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4"/>
        <w:gridCol w:w="2053"/>
        <w:gridCol w:w="2053"/>
        <w:gridCol w:w="2051"/>
      </w:tblGrid>
      <w:tr w:rsidR="00587D36" w:rsidRPr="009E4E09" w14:paraId="6913AADF" w14:textId="77777777" w:rsidTr="00877DE4">
        <w:trPr>
          <w:trHeight w:val="1032"/>
        </w:trPr>
        <w:tc>
          <w:tcPr>
            <w:tcW w:w="1602" w:type="pct"/>
          </w:tcPr>
          <w:p w14:paraId="7FC9CC76" w14:textId="77777777" w:rsidR="00587D36" w:rsidRPr="009E4E09" w:rsidRDefault="00587D36" w:rsidP="00877DE4">
            <w:pPr>
              <w:keepNext/>
              <w:jc w:val="center"/>
              <w:rPr>
                <w:szCs w:val="22"/>
                <w:lang w:val="el-GR"/>
              </w:rPr>
            </w:pPr>
          </w:p>
        </w:tc>
        <w:tc>
          <w:tcPr>
            <w:tcW w:w="1133" w:type="pct"/>
          </w:tcPr>
          <w:p w14:paraId="7BB5D93A" w14:textId="77777777" w:rsidR="00587D36" w:rsidRPr="00A26E16" w:rsidRDefault="00587D36" w:rsidP="00877DE4">
            <w:pPr>
              <w:keepNext/>
              <w:jc w:val="center"/>
              <w:rPr>
                <w:szCs w:val="22"/>
                <w:lang w:val="el-GR"/>
              </w:rPr>
            </w:pPr>
            <w:r w:rsidRPr="009E4E09">
              <w:t>AC</w:t>
            </w:r>
            <w:r w:rsidRPr="00174FB9">
              <w:rPr>
                <w:szCs w:val="22"/>
              </w:rPr>
              <w:sym w:font="Symbol" w:char="F0AE"/>
            </w:r>
            <w:r w:rsidRPr="00174FB9">
              <w:t>PH</w:t>
            </w:r>
          </w:p>
          <w:p w14:paraId="0A5B8AC6" w14:textId="77777777" w:rsidR="00587D36" w:rsidRPr="00A26E16" w:rsidRDefault="00587D36" w:rsidP="00877DE4">
            <w:pPr>
              <w:keepNext/>
              <w:jc w:val="center"/>
              <w:rPr>
                <w:szCs w:val="22"/>
                <w:lang w:val="el-GR"/>
              </w:rPr>
            </w:pPr>
            <w:r w:rsidRPr="00A26E16">
              <w:rPr>
                <w:lang w:val="el-GR"/>
              </w:rPr>
              <w:t>(</w:t>
            </w:r>
            <w:r w:rsidRPr="00174FB9">
              <w:rPr>
                <w:lang w:val="el-GR"/>
              </w:rPr>
              <w:t>έναντι</w:t>
            </w:r>
            <w:r w:rsidRPr="00A26E16">
              <w:rPr>
                <w:lang w:val="el-GR"/>
              </w:rPr>
              <w:t xml:space="preserve"> </w:t>
            </w:r>
            <w:r w:rsidRPr="009E4E09">
              <w:t>AC</w:t>
            </w:r>
            <w:r w:rsidRPr="00174FB9">
              <w:rPr>
                <w:szCs w:val="22"/>
              </w:rPr>
              <w:sym w:font="Symbol" w:char="F0AE"/>
            </w:r>
            <w:r w:rsidRPr="00174FB9">
              <w:t>P</w:t>
            </w:r>
            <w:r w:rsidRPr="00A26E16">
              <w:rPr>
                <w:lang w:val="el-GR"/>
              </w:rPr>
              <w:t>)</w:t>
            </w:r>
          </w:p>
          <w:p w14:paraId="74E7756A" w14:textId="77777777" w:rsidR="00587D36" w:rsidRPr="00E23C47" w:rsidRDefault="00587D36" w:rsidP="00877DE4">
            <w:pPr>
              <w:keepNext/>
              <w:jc w:val="center"/>
              <w:rPr>
                <w:rFonts w:eastAsia="Batang"/>
                <w:szCs w:val="22"/>
                <w:lang w:val="pt-PT"/>
              </w:rPr>
            </w:pPr>
            <w:r w:rsidRPr="00E23C47">
              <w:rPr>
                <w:lang w:val="pt-PT"/>
              </w:rPr>
              <w:t xml:space="preserve">(NSABP B-31 </w:t>
            </w:r>
            <w:r w:rsidRPr="005B266B">
              <w:rPr>
                <w:lang w:val="el-GR"/>
              </w:rPr>
              <w:t>και</w:t>
            </w:r>
            <w:r w:rsidRPr="00E23C47">
              <w:rPr>
                <w:lang w:val="pt-PT"/>
              </w:rPr>
              <w:t xml:space="preserve"> NCCTG N9831)*</w:t>
            </w:r>
          </w:p>
          <w:p w14:paraId="6E905925" w14:textId="77777777" w:rsidR="00587D36" w:rsidRPr="00E23C47" w:rsidRDefault="00587D36" w:rsidP="00877DE4">
            <w:pPr>
              <w:keepNext/>
              <w:jc w:val="center"/>
              <w:rPr>
                <w:szCs w:val="22"/>
                <w:lang w:val="pt-PT"/>
              </w:rPr>
            </w:pPr>
          </w:p>
        </w:tc>
        <w:tc>
          <w:tcPr>
            <w:tcW w:w="1133" w:type="pct"/>
          </w:tcPr>
          <w:p w14:paraId="32B8C12D" w14:textId="77777777" w:rsidR="00587D36" w:rsidRPr="00A26E16" w:rsidRDefault="00587D36" w:rsidP="00877DE4">
            <w:pPr>
              <w:keepNext/>
              <w:jc w:val="center"/>
              <w:rPr>
                <w:szCs w:val="22"/>
                <w:lang w:val="el-GR"/>
              </w:rPr>
            </w:pPr>
            <w:r w:rsidRPr="00E23C47">
              <w:rPr>
                <w:lang w:val="pt-PT"/>
              </w:rPr>
              <w:t>AC</w:t>
            </w:r>
            <w:r w:rsidRPr="00174FB9">
              <w:rPr>
                <w:szCs w:val="22"/>
              </w:rPr>
              <w:sym w:font="Symbol" w:char="F0AE"/>
            </w:r>
            <w:r w:rsidRPr="00E23C47">
              <w:rPr>
                <w:lang w:val="pt-PT"/>
              </w:rPr>
              <w:t>DH</w:t>
            </w:r>
          </w:p>
          <w:p w14:paraId="74D7A201" w14:textId="77777777" w:rsidR="00587D36" w:rsidRPr="00A26E16" w:rsidRDefault="00587D36" w:rsidP="00877DE4">
            <w:pPr>
              <w:keepNext/>
              <w:jc w:val="center"/>
              <w:rPr>
                <w:szCs w:val="22"/>
                <w:lang w:val="el-GR"/>
              </w:rPr>
            </w:pPr>
            <w:r w:rsidRPr="00A26E16">
              <w:rPr>
                <w:lang w:val="el-GR"/>
              </w:rPr>
              <w:t>(</w:t>
            </w:r>
            <w:r w:rsidRPr="00174FB9">
              <w:rPr>
                <w:lang w:val="el-GR"/>
              </w:rPr>
              <w:t>έναντι</w:t>
            </w:r>
            <w:r w:rsidRPr="00A26E16">
              <w:rPr>
                <w:lang w:val="el-GR"/>
              </w:rPr>
              <w:t xml:space="preserve"> </w:t>
            </w:r>
            <w:r w:rsidRPr="00E23C47">
              <w:rPr>
                <w:lang w:val="pt-PT"/>
              </w:rPr>
              <w:t>AC</w:t>
            </w:r>
            <w:r w:rsidRPr="00174FB9">
              <w:rPr>
                <w:szCs w:val="22"/>
              </w:rPr>
              <w:sym w:font="Symbol" w:char="F0AE"/>
            </w:r>
            <w:r w:rsidRPr="00E23C47">
              <w:rPr>
                <w:lang w:val="pt-PT"/>
              </w:rPr>
              <w:t>D</w:t>
            </w:r>
            <w:r w:rsidRPr="00A26E16">
              <w:rPr>
                <w:lang w:val="el-GR"/>
              </w:rPr>
              <w:t>)</w:t>
            </w:r>
          </w:p>
          <w:p w14:paraId="0F6EE538" w14:textId="77777777" w:rsidR="00587D36" w:rsidRPr="009E4E09" w:rsidRDefault="00587D36" w:rsidP="00877DE4">
            <w:pPr>
              <w:keepNext/>
              <w:jc w:val="center"/>
              <w:rPr>
                <w:szCs w:val="22"/>
              </w:rPr>
            </w:pPr>
            <w:r w:rsidRPr="00174FB9">
              <w:t>(BCIRG 006)</w:t>
            </w:r>
          </w:p>
        </w:tc>
        <w:tc>
          <w:tcPr>
            <w:tcW w:w="1132" w:type="pct"/>
          </w:tcPr>
          <w:p w14:paraId="2C5C5BB4" w14:textId="77777777" w:rsidR="00587D36" w:rsidRPr="009E4E09" w:rsidRDefault="00587D36" w:rsidP="00877DE4">
            <w:pPr>
              <w:keepNext/>
              <w:jc w:val="center"/>
              <w:rPr>
                <w:szCs w:val="22"/>
              </w:rPr>
            </w:pPr>
            <w:proofErr w:type="spellStart"/>
            <w:r w:rsidRPr="009E4E09">
              <w:t>DCarbH</w:t>
            </w:r>
            <w:proofErr w:type="spellEnd"/>
          </w:p>
          <w:p w14:paraId="6E36D15E" w14:textId="77777777" w:rsidR="00587D36" w:rsidRPr="00174FB9" w:rsidRDefault="00587D36" w:rsidP="00877DE4">
            <w:pPr>
              <w:keepNext/>
              <w:jc w:val="center"/>
              <w:rPr>
                <w:szCs w:val="22"/>
              </w:rPr>
            </w:pPr>
            <w:r w:rsidRPr="009E4E09">
              <w:t>(</w:t>
            </w:r>
            <w:proofErr w:type="spellStart"/>
            <w:r w:rsidRPr="009E4E09">
              <w:t>έν</w:t>
            </w:r>
            <w:proofErr w:type="spellEnd"/>
            <w:r w:rsidRPr="009E4E09">
              <w:t>αντι AC</w:t>
            </w:r>
            <w:r w:rsidRPr="00174FB9">
              <w:rPr>
                <w:szCs w:val="22"/>
              </w:rPr>
              <w:sym w:font="Symbol" w:char="F0AE"/>
            </w:r>
            <w:r w:rsidRPr="00174FB9">
              <w:t>D)</w:t>
            </w:r>
          </w:p>
          <w:p w14:paraId="480B0034" w14:textId="77777777" w:rsidR="00587D36" w:rsidRPr="009E4E09" w:rsidRDefault="00587D36" w:rsidP="00877DE4">
            <w:pPr>
              <w:keepNext/>
              <w:jc w:val="center"/>
              <w:rPr>
                <w:szCs w:val="22"/>
              </w:rPr>
            </w:pPr>
            <w:r w:rsidRPr="00174FB9">
              <w:t>(BCIRG 006)</w:t>
            </w:r>
          </w:p>
        </w:tc>
      </w:tr>
      <w:tr w:rsidR="00587D36" w:rsidRPr="009E4E09" w14:paraId="411865D4" w14:textId="77777777" w:rsidTr="00877DE4">
        <w:trPr>
          <w:trHeight w:val="1146"/>
        </w:trPr>
        <w:tc>
          <w:tcPr>
            <w:tcW w:w="1602" w:type="pct"/>
          </w:tcPr>
          <w:p w14:paraId="328F2100" w14:textId="77777777" w:rsidR="00587D36" w:rsidRPr="009E4E09" w:rsidRDefault="00587D36" w:rsidP="00877DE4">
            <w:pPr>
              <w:keepNext/>
              <w:jc w:val="center"/>
              <w:rPr>
                <w:szCs w:val="22"/>
                <w:lang w:val="el-GR"/>
              </w:rPr>
            </w:pPr>
            <w:r w:rsidRPr="009E4E09">
              <w:rPr>
                <w:lang w:val="el-GR"/>
              </w:rPr>
              <w:t>Κύρια ανάλυση αποτελεσματικότητας</w:t>
            </w:r>
          </w:p>
          <w:p w14:paraId="37F1DDBC" w14:textId="77777777" w:rsidR="00587D36" w:rsidRPr="009E4E09" w:rsidRDefault="00587D36" w:rsidP="00877DE4">
            <w:pPr>
              <w:keepNext/>
              <w:jc w:val="center"/>
              <w:rPr>
                <w:szCs w:val="22"/>
                <w:lang w:val="el-GR"/>
              </w:rPr>
            </w:pPr>
            <w:r w:rsidRPr="009E4E09">
              <w:rPr>
                <w:lang w:val="el-GR"/>
              </w:rPr>
              <w:t>Σχετικός Κίνδυνος Επιβίωσης Ελεύθερης νόσου</w:t>
            </w:r>
          </w:p>
          <w:p w14:paraId="54D43BE1" w14:textId="77777777" w:rsidR="00587D36" w:rsidRPr="009E4E09" w:rsidRDefault="00587D36" w:rsidP="00877DE4">
            <w:pPr>
              <w:keepNext/>
              <w:jc w:val="center"/>
              <w:rPr>
                <w:szCs w:val="22"/>
              </w:rPr>
            </w:pPr>
            <w:r w:rsidRPr="009E4E09">
              <w:t>(95 % CI)</w:t>
            </w:r>
          </w:p>
          <w:p w14:paraId="6D0A049F" w14:textId="77777777" w:rsidR="00587D36" w:rsidRPr="009E4E09" w:rsidRDefault="00587D36" w:rsidP="00877DE4">
            <w:pPr>
              <w:keepNext/>
              <w:jc w:val="center"/>
              <w:rPr>
                <w:szCs w:val="22"/>
              </w:rPr>
            </w:pPr>
            <w:proofErr w:type="spellStart"/>
            <w:r w:rsidRPr="009E4E09">
              <w:t>τιμή</w:t>
            </w:r>
            <w:proofErr w:type="spellEnd"/>
            <w:r w:rsidRPr="009E4E09">
              <w:t xml:space="preserve"> p</w:t>
            </w:r>
          </w:p>
        </w:tc>
        <w:tc>
          <w:tcPr>
            <w:tcW w:w="1133" w:type="pct"/>
          </w:tcPr>
          <w:p w14:paraId="34603874" w14:textId="77777777" w:rsidR="00587D36" w:rsidRPr="009E4E09" w:rsidRDefault="00587D36" w:rsidP="00877DE4">
            <w:pPr>
              <w:keepNext/>
              <w:jc w:val="center"/>
              <w:rPr>
                <w:szCs w:val="22"/>
              </w:rPr>
            </w:pPr>
          </w:p>
          <w:p w14:paraId="6A629B2C" w14:textId="77777777" w:rsidR="00587D36" w:rsidRPr="009E4E09" w:rsidRDefault="00587D36" w:rsidP="00877DE4">
            <w:pPr>
              <w:keepNext/>
              <w:jc w:val="center"/>
              <w:rPr>
                <w:szCs w:val="22"/>
              </w:rPr>
            </w:pPr>
            <w:r w:rsidRPr="009E4E09">
              <w:t>0,48</w:t>
            </w:r>
          </w:p>
          <w:p w14:paraId="63E7C970" w14:textId="77777777" w:rsidR="00587D36" w:rsidRPr="009E4E09" w:rsidRDefault="00587D36" w:rsidP="00877DE4">
            <w:pPr>
              <w:keepNext/>
              <w:jc w:val="center"/>
              <w:rPr>
                <w:szCs w:val="22"/>
              </w:rPr>
            </w:pPr>
            <w:r w:rsidRPr="009E4E09">
              <w:t>(0.39, 0.59)</w:t>
            </w:r>
          </w:p>
          <w:p w14:paraId="4E27C173" w14:textId="77777777" w:rsidR="00587D36" w:rsidRPr="009E4E09" w:rsidRDefault="00587D36" w:rsidP="00877DE4">
            <w:pPr>
              <w:keepNext/>
              <w:jc w:val="center"/>
              <w:rPr>
                <w:szCs w:val="22"/>
              </w:rPr>
            </w:pPr>
            <w:r w:rsidRPr="009E4E09">
              <w:t>p&lt;0,0001</w:t>
            </w:r>
          </w:p>
        </w:tc>
        <w:tc>
          <w:tcPr>
            <w:tcW w:w="1133" w:type="pct"/>
          </w:tcPr>
          <w:p w14:paraId="66354AF7" w14:textId="77777777" w:rsidR="00587D36" w:rsidRPr="009E4E09" w:rsidRDefault="00587D36" w:rsidP="00877DE4">
            <w:pPr>
              <w:keepNext/>
              <w:jc w:val="center"/>
              <w:rPr>
                <w:rFonts w:eastAsia="Batang"/>
                <w:szCs w:val="22"/>
              </w:rPr>
            </w:pPr>
          </w:p>
          <w:p w14:paraId="2589DF0B" w14:textId="77777777" w:rsidR="00587D36" w:rsidRPr="009E4E09" w:rsidRDefault="00587D36" w:rsidP="00877DE4">
            <w:pPr>
              <w:keepNext/>
              <w:jc w:val="center"/>
              <w:rPr>
                <w:rFonts w:eastAsia="Batang"/>
                <w:szCs w:val="22"/>
              </w:rPr>
            </w:pPr>
            <w:r w:rsidRPr="009E4E09">
              <w:t>0,61</w:t>
            </w:r>
          </w:p>
          <w:p w14:paraId="353E5F65" w14:textId="77777777" w:rsidR="00587D36" w:rsidRPr="009E4E09" w:rsidRDefault="00587D36" w:rsidP="00877DE4">
            <w:pPr>
              <w:keepNext/>
              <w:jc w:val="center"/>
              <w:rPr>
                <w:rFonts w:eastAsia="Batang"/>
                <w:szCs w:val="22"/>
              </w:rPr>
            </w:pPr>
            <w:r w:rsidRPr="009E4E09">
              <w:t>(0.49, 0.77)</w:t>
            </w:r>
          </w:p>
          <w:p w14:paraId="34DE7A96" w14:textId="77777777" w:rsidR="00587D36" w:rsidRPr="009E4E09" w:rsidRDefault="00587D36" w:rsidP="00877DE4">
            <w:pPr>
              <w:keepNext/>
              <w:jc w:val="center"/>
              <w:rPr>
                <w:szCs w:val="22"/>
              </w:rPr>
            </w:pPr>
            <w:r w:rsidRPr="009E4E09">
              <w:t>p&lt;0,0001</w:t>
            </w:r>
          </w:p>
        </w:tc>
        <w:tc>
          <w:tcPr>
            <w:tcW w:w="1132" w:type="pct"/>
          </w:tcPr>
          <w:p w14:paraId="56119E9D" w14:textId="77777777" w:rsidR="00587D36" w:rsidRPr="009E4E09" w:rsidRDefault="00587D36" w:rsidP="00877DE4">
            <w:pPr>
              <w:keepNext/>
              <w:jc w:val="center"/>
              <w:rPr>
                <w:rFonts w:eastAsia="Batang"/>
                <w:szCs w:val="22"/>
              </w:rPr>
            </w:pPr>
          </w:p>
          <w:p w14:paraId="7CFEC9DE" w14:textId="77777777" w:rsidR="00587D36" w:rsidRPr="009E4E09" w:rsidRDefault="00587D36" w:rsidP="00877DE4">
            <w:pPr>
              <w:keepNext/>
              <w:jc w:val="center"/>
              <w:rPr>
                <w:rFonts w:eastAsia="Batang"/>
                <w:szCs w:val="22"/>
              </w:rPr>
            </w:pPr>
            <w:r w:rsidRPr="009E4E09">
              <w:t>0,67</w:t>
            </w:r>
          </w:p>
          <w:p w14:paraId="55934BDF" w14:textId="77777777" w:rsidR="00587D36" w:rsidRPr="009E4E09" w:rsidRDefault="00587D36" w:rsidP="00877DE4">
            <w:pPr>
              <w:keepNext/>
              <w:jc w:val="center"/>
              <w:rPr>
                <w:rFonts w:eastAsia="Batang"/>
                <w:szCs w:val="22"/>
              </w:rPr>
            </w:pPr>
            <w:r w:rsidRPr="009E4E09">
              <w:t>(0.54, 0.83)</w:t>
            </w:r>
          </w:p>
          <w:p w14:paraId="0ED29E87" w14:textId="77777777" w:rsidR="00587D36" w:rsidRPr="009E4E09" w:rsidRDefault="00587D36" w:rsidP="00877DE4">
            <w:pPr>
              <w:keepNext/>
              <w:jc w:val="center"/>
              <w:rPr>
                <w:szCs w:val="22"/>
              </w:rPr>
            </w:pPr>
            <w:r w:rsidRPr="009E4E09">
              <w:t>p=0,0003</w:t>
            </w:r>
          </w:p>
        </w:tc>
      </w:tr>
      <w:tr w:rsidR="00F13194" w:rsidRPr="009E4E09" w14:paraId="6B546256" w14:textId="77777777" w:rsidTr="00F13194">
        <w:trPr>
          <w:trHeight w:val="1146"/>
        </w:trPr>
        <w:tc>
          <w:tcPr>
            <w:tcW w:w="1602" w:type="pct"/>
            <w:tcBorders>
              <w:top w:val="single" w:sz="4" w:space="0" w:color="auto"/>
              <w:left w:val="single" w:sz="4" w:space="0" w:color="auto"/>
              <w:bottom w:val="single" w:sz="4" w:space="0" w:color="auto"/>
              <w:right w:val="single" w:sz="4" w:space="0" w:color="auto"/>
            </w:tcBorders>
          </w:tcPr>
          <w:p w14:paraId="6007461D" w14:textId="0083AEC3" w:rsidR="00F13194" w:rsidRPr="00F13194" w:rsidRDefault="00F13194" w:rsidP="00906417">
            <w:pPr>
              <w:keepNext/>
              <w:jc w:val="center"/>
              <w:rPr>
                <w:lang w:val="el-GR"/>
              </w:rPr>
            </w:pPr>
            <w:r w:rsidRPr="00F13194">
              <w:rPr>
                <w:lang w:val="el-GR"/>
              </w:rPr>
              <w:t xml:space="preserve">Ανάλυση μακροπρόθεσμης παρακολούθησης αποτελεσματικότητας </w:t>
            </w:r>
            <w:r w:rsidRPr="00F13194">
              <w:rPr>
                <w:vertAlign w:val="superscript"/>
                <w:lang w:val="el-GR"/>
              </w:rPr>
              <w:t>**</w:t>
            </w:r>
          </w:p>
          <w:p w14:paraId="1219A70C" w14:textId="77777777" w:rsidR="00F13194" w:rsidRPr="00F13194" w:rsidRDefault="00F13194" w:rsidP="00F13194">
            <w:pPr>
              <w:keepNext/>
              <w:jc w:val="center"/>
              <w:rPr>
                <w:lang w:val="el-GR"/>
              </w:rPr>
            </w:pPr>
            <w:r w:rsidRPr="00F13194">
              <w:rPr>
                <w:lang w:val="el-GR"/>
              </w:rPr>
              <w:t xml:space="preserve">Σχετικός Κίνδυνος Επιβίωσης Ελεύθερης νόσου </w:t>
            </w:r>
          </w:p>
          <w:p w14:paraId="7D2A2909" w14:textId="77777777" w:rsidR="00F13194" w:rsidRPr="00F13194" w:rsidRDefault="00F13194" w:rsidP="00906417">
            <w:pPr>
              <w:keepNext/>
              <w:jc w:val="center"/>
              <w:rPr>
                <w:lang w:val="el-GR"/>
              </w:rPr>
            </w:pPr>
            <w:r w:rsidRPr="00F13194">
              <w:rPr>
                <w:lang w:val="el-GR"/>
              </w:rPr>
              <w:t xml:space="preserve"> (95 % CI)</w:t>
            </w:r>
          </w:p>
          <w:p w14:paraId="55752884" w14:textId="77777777" w:rsidR="00F13194" w:rsidRPr="00F13194" w:rsidRDefault="00F13194" w:rsidP="00F13194">
            <w:pPr>
              <w:keepNext/>
              <w:jc w:val="center"/>
              <w:rPr>
                <w:lang w:val="el-GR"/>
              </w:rPr>
            </w:pPr>
            <w:r w:rsidRPr="00F13194">
              <w:rPr>
                <w:lang w:val="el-GR"/>
              </w:rPr>
              <w:t>Τιμή p</w:t>
            </w:r>
          </w:p>
        </w:tc>
        <w:tc>
          <w:tcPr>
            <w:tcW w:w="1133" w:type="pct"/>
            <w:tcBorders>
              <w:top w:val="single" w:sz="4" w:space="0" w:color="auto"/>
              <w:left w:val="single" w:sz="4" w:space="0" w:color="auto"/>
              <w:bottom w:val="single" w:sz="4" w:space="0" w:color="auto"/>
              <w:right w:val="single" w:sz="4" w:space="0" w:color="auto"/>
            </w:tcBorders>
          </w:tcPr>
          <w:p w14:paraId="0AA03FAD" w14:textId="77777777" w:rsidR="00F13194" w:rsidRDefault="00F13194" w:rsidP="00906417">
            <w:pPr>
              <w:keepNext/>
              <w:jc w:val="center"/>
              <w:rPr>
                <w:szCs w:val="22"/>
              </w:rPr>
            </w:pPr>
          </w:p>
          <w:p w14:paraId="40B77CA8" w14:textId="77777777" w:rsidR="00F13194" w:rsidRPr="00EB6880" w:rsidRDefault="00F13194" w:rsidP="00906417">
            <w:pPr>
              <w:keepNext/>
              <w:jc w:val="center"/>
              <w:rPr>
                <w:szCs w:val="22"/>
              </w:rPr>
            </w:pPr>
          </w:p>
          <w:p w14:paraId="5A360455" w14:textId="77777777" w:rsidR="00F13194" w:rsidRPr="00EB6880" w:rsidRDefault="00F13194" w:rsidP="00906417">
            <w:pPr>
              <w:keepNext/>
              <w:jc w:val="center"/>
              <w:rPr>
                <w:szCs w:val="22"/>
              </w:rPr>
            </w:pPr>
            <w:r w:rsidRPr="00EB6880">
              <w:rPr>
                <w:szCs w:val="22"/>
              </w:rPr>
              <w:t>0.61</w:t>
            </w:r>
          </w:p>
          <w:p w14:paraId="65511FC5" w14:textId="77777777" w:rsidR="00F13194" w:rsidRPr="00E319F0" w:rsidRDefault="00F13194" w:rsidP="00906417">
            <w:pPr>
              <w:keepNext/>
              <w:jc w:val="center"/>
              <w:rPr>
                <w:szCs w:val="22"/>
              </w:rPr>
            </w:pPr>
            <w:r w:rsidRPr="00E319F0">
              <w:rPr>
                <w:szCs w:val="22"/>
              </w:rPr>
              <w:t>(0.54, 0.69)</w:t>
            </w:r>
          </w:p>
          <w:p w14:paraId="743CC22C" w14:textId="77777777" w:rsidR="00F13194" w:rsidRPr="009E4E09" w:rsidRDefault="00F13194" w:rsidP="00F13194">
            <w:pPr>
              <w:keepNext/>
              <w:jc w:val="center"/>
              <w:rPr>
                <w:szCs w:val="22"/>
              </w:rPr>
            </w:pPr>
            <w:r w:rsidRPr="008340B6">
              <w:rPr>
                <w:szCs w:val="22"/>
              </w:rPr>
              <w:t>p</w:t>
            </w:r>
            <w:r w:rsidRPr="00EB6880">
              <w:rPr>
                <w:szCs w:val="22"/>
              </w:rPr>
              <w:t>&lt;0.0001</w:t>
            </w:r>
          </w:p>
        </w:tc>
        <w:tc>
          <w:tcPr>
            <w:tcW w:w="1133" w:type="pct"/>
            <w:tcBorders>
              <w:top w:val="single" w:sz="4" w:space="0" w:color="auto"/>
              <w:left w:val="single" w:sz="4" w:space="0" w:color="auto"/>
              <w:bottom w:val="single" w:sz="4" w:space="0" w:color="auto"/>
              <w:right w:val="single" w:sz="4" w:space="0" w:color="auto"/>
            </w:tcBorders>
          </w:tcPr>
          <w:p w14:paraId="59F20A9E" w14:textId="77777777" w:rsidR="00F13194" w:rsidRDefault="00F13194" w:rsidP="00906417">
            <w:pPr>
              <w:keepNext/>
              <w:jc w:val="center"/>
              <w:rPr>
                <w:rFonts w:eastAsia="Batang"/>
                <w:szCs w:val="22"/>
              </w:rPr>
            </w:pPr>
          </w:p>
          <w:p w14:paraId="358E3A52" w14:textId="77777777" w:rsidR="00F13194" w:rsidRPr="00E319F0" w:rsidRDefault="00F13194" w:rsidP="00906417">
            <w:pPr>
              <w:keepNext/>
              <w:jc w:val="center"/>
              <w:rPr>
                <w:rFonts w:eastAsia="Batang"/>
                <w:szCs w:val="22"/>
              </w:rPr>
            </w:pPr>
          </w:p>
          <w:p w14:paraId="2C603D59" w14:textId="77777777" w:rsidR="00F13194" w:rsidRPr="00E319F0" w:rsidRDefault="00F13194" w:rsidP="00906417">
            <w:pPr>
              <w:keepNext/>
              <w:jc w:val="center"/>
              <w:rPr>
                <w:rFonts w:eastAsia="Batang"/>
                <w:szCs w:val="22"/>
              </w:rPr>
            </w:pPr>
            <w:r w:rsidRPr="00E319F0">
              <w:rPr>
                <w:rFonts w:eastAsia="Batang"/>
                <w:szCs w:val="22"/>
              </w:rPr>
              <w:t>0.72</w:t>
            </w:r>
          </w:p>
          <w:p w14:paraId="031E45D8" w14:textId="77777777" w:rsidR="00F13194" w:rsidRPr="008E3F34" w:rsidRDefault="00F13194" w:rsidP="00906417">
            <w:pPr>
              <w:keepNext/>
              <w:jc w:val="center"/>
              <w:rPr>
                <w:rFonts w:eastAsia="Batang"/>
                <w:szCs w:val="22"/>
              </w:rPr>
            </w:pPr>
            <w:r w:rsidRPr="00E319F0">
              <w:rPr>
                <w:rFonts w:eastAsia="Batang"/>
                <w:szCs w:val="22"/>
              </w:rPr>
              <w:t>(0.61, 0.85)</w:t>
            </w:r>
          </w:p>
          <w:p w14:paraId="3B6A2006" w14:textId="77777777" w:rsidR="00F13194" w:rsidRPr="009E4E09" w:rsidRDefault="00F13194" w:rsidP="00F13194">
            <w:pPr>
              <w:keepNext/>
              <w:jc w:val="center"/>
              <w:rPr>
                <w:rFonts w:eastAsia="Batang"/>
                <w:szCs w:val="22"/>
              </w:rPr>
            </w:pPr>
            <w:r w:rsidRPr="008340B6">
              <w:rPr>
                <w:rFonts w:eastAsia="Batang"/>
                <w:szCs w:val="22"/>
              </w:rPr>
              <w:t>p</w:t>
            </w:r>
            <w:r w:rsidRPr="00EB6880">
              <w:rPr>
                <w:rFonts w:eastAsia="Batang"/>
                <w:szCs w:val="22"/>
              </w:rPr>
              <w:t>&lt;0.0001</w:t>
            </w:r>
          </w:p>
        </w:tc>
        <w:tc>
          <w:tcPr>
            <w:tcW w:w="1132" w:type="pct"/>
            <w:tcBorders>
              <w:top w:val="single" w:sz="4" w:space="0" w:color="auto"/>
              <w:left w:val="single" w:sz="4" w:space="0" w:color="auto"/>
              <w:bottom w:val="single" w:sz="4" w:space="0" w:color="auto"/>
              <w:right w:val="single" w:sz="4" w:space="0" w:color="auto"/>
            </w:tcBorders>
          </w:tcPr>
          <w:p w14:paraId="715B54A1" w14:textId="77777777" w:rsidR="00F13194" w:rsidRDefault="00F13194" w:rsidP="00906417">
            <w:pPr>
              <w:keepNext/>
              <w:jc w:val="center"/>
              <w:rPr>
                <w:rFonts w:eastAsia="Batang"/>
                <w:szCs w:val="22"/>
              </w:rPr>
            </w:pPr>
          </w:p>
          <w:p w14:paraId="57CA9C26" w14:textId="77777777" w:rsidR="00F13194" w:rsidRPr="00EB6880" w:rsidRDefault="00F13194" w:rsidP="00906417">
            <w:pPr>
              <w:keepNext/>
              <w:jc w:val="center"/>
              <w:rPr>
                <w:rFonts w:eastAsia="Batang"/>
                <w:szCs w:val="22"/>
              </w:rPr>
            </w:pPr>
          </w:p>
          <w:p w14:paraId="12D53ACB" w14:textId="77777777" w:rsidR="00F13194" w:rsidRPr="00E319F0" w:rsidRDefault="00F13194" w:rsidP="00906417">
            <w:pPr>
              <w:keepNext/>
              <w:jc w:val="center"/>
              <w:rPr>
                <w:rFonts w:eastAsia="Batang"/>
                <w:szCs w:val="22"/>
              </w:rPr>
            </w:pPr>
            <w:r w:rsidRPr="00E319F0">
              <w:rPr>
                <w:rFonts w:eastAsia="Batang"/>
                <w:szCs w:val="22"/>
              </w:rPr>
              <w:t>0.77</w:t>
            </w:r>
          </w:p>
          <w:p w14:paraId="193D412F" w14:textId="77777777" w:rsidR="00F13194" w:rsidRPr="00EB6880" w:rsidRDefault="00F13194" w:rsidP="00906417">
            <w:pPr>
              <w:keepNext/>
              <w:jc w:val="center"/>
              <w:rPr>
                <w:rFonts w:eastAsia="Batang"/>
                <w:szCs w:val="22"/>
              </w:rPr>
            </w:pPr>
            <w:r w:rsidRPr="00E319F0">
              <w:rPr>
                <w:rFonts w:eastAsia="Batang"/>
                <w:szCs w:val="22"/>
              </w:rPr>
              <w:t>(0.65, 0.90</w:t>
            </w:r>
            <w:r w:rsidRPr="00EB6880">
              <w:rPr>
                <w:rFonts w:eastAsia="Batang"/>
                <w:szCs w:val="22"/>
              </w:rPr>
              <w:t>)</w:t>
            </w:r>
          </w:p>
          <w:p w14:paraId="5DFA6DD5" w14:textId="77777777" w:rsidR="00F13194" w:rsidRPr="009E4E09" w:rsidRDefault="00F13194" w:rsidP="00F13194">
            <w:pPr>
              <w:keepNext/>
              <w:jc w:val="center"/>
              <w:rPr>
                <w:rFonts w:eastAsia="Batang"/>
                <w:szCs w:val="22"/>
              </w:rPr>
            </w:pPr>
            <w:r w:rsidRPr="00EB6880">
              <w:rPr>
                <w:rFonts w:eastAsia="Batang"/>
                <w:szCs w:val="22"/>
              </w:rPr>
              <w:t>p=0.0011</w:t>
            </w:r>
          </w:p>
        </w:tc>
      </w:tr>
      <w:tr w:rsidR="00587D36" w:rsidRPr="009E4E09" w14:paraId="4F9A58BF" w14:textId="77777777" w:rsidTr="00877DE4">
        <w:trPr>
          <w:trHeight w:val="962"/>
        </w:trPr>
        <w:tc>
          <w:tcPr>
            <w:tcW w:w="1602" w:type="pct"/>
          </w:tcPr>
          <w:p w14:paraId="1F4D74E8" w14:textId="77777777" w:rsidR="00587D36" w:rsidRDefault="00587D36" w:rsidP="00877DE4">
            <w:pPr>
              <w:keepNext/>
              <w:jc w:val="center"/>
              <w:rPr>
                <w:lang w:val="el-GR"/>
              </w:rPr>
            </w:pPr>
            <w:r w:rsidRPr="009E4E09">
              <w:t>Post</w:t>
            </w:r>
            <w:r w:rsidRPr="009E4E09">
              <w:rPr>
                <w:lang w:val="el-GR"/>
              </w:rPr>
              <w:t>-</w:t>
            </w:r>
            <w:r w:rsidRPr="009E4E09">
              <w:t>hoc</w:t>
            </w:r>
            <w:r w:rsidRPr="009E4E09">
              <w:rPr>
                <w:lang w:val="el-GR"/>
              </w:rPr>
              <w:t xml:space="preserve"> διερευνητική ανάλυση με επιβίωση ελεύθερης νόσου και συμπτωματικών καρδιακών συμβαμάτων</w:t>
            </w:r>
          </w:p>
          <w:p w14:paraId="798A9EE7" w14:textId="77777777" w:rsidR="00F13194" w:rsidRDefault="00F13194" w:rsidP="00F13194">
            <w:pPr>
              <w:keepNext/>
              <w:keepLines/>
              <w:jc w:val="center"/>
              <w:rPr>
                <w:rFonts w:eastAsia="Verdana"/>
                <w:szCs w:val="22"/>
                <w:lang w:val="el-GR"/>
              </w:rPr>
            </w:pPr>
            <w:r>
              <w:rPr>
                <w:rFonts w:eastAsia="Verdana"/>
                <w:szCs w:val="22"/>
                <w:lang w:val="el-GR"/>
              </w:rPr>
              <w:t>Μακροπρόθεσμη παρακολούθηση</w:t>
            </w:r>
            <w:r w:rsidRPr="001354C3">
              <w:rPr>
                <w:rFonts w:eastAsia="Verdana"/>
                <w:szCs w:val="22"/>
                <w:vertAlign w:val="superscript"/>
                <w:lang w:val="el-GR"/>
              </w:rPr>
              <w:t>**</w:t>
            </w:r>
          </w:p>
          <w:p w14:paraId="55FEEDB7" w14:textId="77777777" w:rsidR="00587D36" w:rsidRPr="006724E3" w:rsidRDefault="00587D36" w:rsidP="00877DE4">
            <w:pPr>
              <w:keepNext/>
              <w:jc w:val="center"/>
              <w:rPr>
                <w:szCs w:val="22"/>
                <w:lang w:val="el-GR"/>
              </w:rPr>
            </w:pPr>
            <w:r w:rsidRPr="006724E3">
              <w:rPr>
                <w:lang w:val="el-GR"/>
              </w:rPr>
              <w:t>Σχετικός κίνδυνος</w:t>
            </w:r>
          </w:p>
          <w:p w14:paraId="2FF2719A" w14:textId="77777777" w:rsidR="00587D36" w:rsidRPr="006724E3" w:rsidRDefault="00587D36" w:rsidP="00877DE4">
            <w:pPr>
              <w:keepNext/>
              <w:jc w:val="center"/>
              <w:rPr>
                <w:szCs w:val="22"/>
                <w:lang w:val="el-GR"/>
              </w:rPr>
            </w:pPr>
            <w:r w:rsidRPr="006724E3">
              <w:rPr>
                <w:lang w:val="el-GR"/>
              </w:rPr>
              <w:t>(95</w:t>
            </w:r>
            <w:r w:rsidRPr="009E4E09">
              <w:t> </w:t>
            </w:r>
            <w:r w:rsidRPr="006724E3">
              <w:rPr>
                <w:lang w:val="el-GR"/>
              </w:rPr>
              <w:t xml:space="preserve">% </w:t>
            </w:r>
            <w:r w:rsidRPr="009E4E09">
              <w:t>CI</w:t>
            </w:r>
            <w:r w:rsidRPr="006724E3">
              <w:rPr>
                <w:lang w:val="el-GR"/>
              </w:rPr>
              <w:t>)</w:t>
            </w:r>
          </w:p>
        </w:tc>
        <w:tc>
          <w:tcPr>
            <w:tcW w:w="1133" w:type="pct"/>
          </w:tcPr>
          <w:p w14:paraId="02FCFEE9" w14:textId="77777777" w:rsidR="00587D36" w:rsidRPr="006724E3" w:rsidRDefault="00587D36" w:rsidP="00877DE4">
            <w:pPr>
              <w:keepNext/>
              <w:jc w:val="center"/>
              <w:rPr>
                <w:szCs w:val="22"/>
                <w:lang w:val="el-GR"/>
              </w:rPr>
            </w:pPr>
          </w:p>
          <w:p w14:paraId="3ECBDB94" w14:textId="77777777" w:rsidR="00587D36" w:rsidRPr="006724E3" w:rsidRDefault="00587D36" w:rsidP="00877DE4">
            <w:pPr>
              <w:keepNext/>
              <w:jc w:val="center"/>
              <w:rPr>
                <w:szCs w:val="22"/>
                <w:lang w:val="el-GR"/>
              </w:rPr>
            </w:pPr>
          </w:p>
          <w:p w14:paraId="2DB399AE" w14:textId="77777777" w:rsidR="00587D36" w:rsidRPr="006724E3" w:rsidRDefault="00587D36" w:rsidP="00877DE4">
            <w:pPr>
              <w:keepNext/>
              <w:jc w:val="center"/>
              <w:rPr>
                <w:szCs w:val="22"/>
                <w:lang w:val="el-GR"/>
              </w:rPr>
            </w:pPr>
          </w:p>
          <w:p w14:paraId="5E1B7BAE" w14:textId="77777777" w:rsidR="00F13194" w:rsidRDefault="00F13194" w:rsidP="00877DE4">
            <w:pPr>
              <w:keepNext/>
              <w:jc w:val="center"/>
              <w:rPr>
                <w:lang w:val="el-GR"/>
              </w:rPr>
            </w:pPr>
          </w:p>
          <w:p w14:paraId="5F64A963" w14:textId="77777777" w:rsidR="00F13194" w:rsidRDefault="00F13194" w:rsidP="00877DE4">
            <w:pPr>
              <w:keepNext/>
              <w:jc w:val="center"/>
              <w:rPr>
                <w:lang w:val="el-GR"/>
              </w:rPr>
            </w:pPr>
          </w:p>
          <w:p w14:paraId="33C31960" w14:textId="77777777" w:rsidR="00F13194" w:rsidRDefault="00F13194" w:rsidP="00877DE4">
            <w:pPr>
              <w:keepNext/>
              <w:jc w:val="center"/>
              <w:rPr>
                <w:lang w:val="el-GR"/>
              </w:rPr>
            </w:pPr>
          </w:p>
          <w:p w14:paraId="5EB14C9E" w14:textId="77777777" w:rsidR="00587D36" w:rsidRPr="00F13194" w:rsidRDefault="00587D36" w:rsidP="00877DE4">
            <w:pPr>
              <w:keepNext/>
              <w:jc w:val="center"/>
              <w:rPr>
                <w:szCs w:val="22"/>
                <w:lang w:val="el-GR"/>
              </w:rPr>
            </w:pPr>
            <w:r w:rsidRPr="009E4E09">
              <w:t>0,</w:t>
            </w:r>
            <w:r w:rsidR="00F13194" w:rsidRPr="009E4E09">
              <w:t>6</w:t>
            </w:r>
            <w:r w:rsidR="00F13194">
              <w:rPr>
                <w:lang w:val="el-GR"/>
              </w:rPr>
              <w:t>7</w:t>
            </w:r>
          </w:p>
          <w:p w14:paraId="52D533F2" w14:textId="77777777" w:rsidR="00587D36" w:rsidRPr="009E4E09" w:rsidRDefault="00587D36" w:rsidP="00F13194">
            <w:pPr>
              <w:keepNext/>
              <w:jc w:val="center"/>
              <w:rPr>
                <w:szCs w:val="22"/>
              </w:rPr>
            </w:pPr>
            <w:r w:rsidRPr="009E4E09">
              <w:t>(0.</w:t>
            </w:r>
            <w:r w:rsidR="00F13194">
              <w:rPr>
                <w:lang w:val="el-GR"/>
              </w:rPr>
              <w:t>60</w:t>
            </w:r>
            <w:r w:rsidRPr="009E4E09">
              <w:t>, 0.</w:t>
            </w:r>
            <w:r w:rsidR="00F13194" w:rsidRPr="009E4E09">
              <w:t>7</w:t>
            </w:r>
            <w:r w:rsidR="00F13194">
              <w:rPr>
                <w:lang w:val="el-GR"/>
              </w:rPr>
              <w:t>5</w:t>
            </w:r>
            <w:r w:rsidRPr="009E4E09">
              <w:t>)</w:t>
            </w:r>
          </w:p>
        </w:tc>
        <w:tc>
          <w:tcPr>
            <w:tcW w:w="1133" w:type="pct"/>
          </w:tcPr>
          <w:p w14:paraId="5836AFFE" w14:textId="77777777" w:rsidR="00587D36" w:rsidRPr="009E4E09" w:rsidRDefault="00587D36" w:rsidP="00877DE4">
            <w:pPr>
              <w:keepNext/>
              <w:jc w:val="center"/>
              <w:rPr>
                <w:rFonts w:eastAsia="Batang"/>
                <w:szCs w:val="22"/>
              </w:rPr>
            </w:pPr>
          </w:p>
          <w:p w14:paraId="450A7E63" w14:textId="77777777" w:rsidR="00587D36" w:rsidRPr="009E4E09" w:rsidRDefault="00587D36" w:rsidP="00877DE4">
            <w:pPr>
              <w:keepNext/>
              <w:jc w:val="center"/>
              <w:rPr>
                <w:rFonts w:eastAsia="Batang"/>
                <w:szCs w:val="22"/>
              </w:rPr>
            </w:pPr>
          </w:p>
          <w:p w14:paraId="3E9F7102" w14:textId="77777777" w:rsidR="00587D36" w:rsidRPr="009E4E09" w:rsidRDefault="00587D36" w:rsidP="00877DE4">
            <w:pPr>
              <w:keepNext/>
              <w:jc w:val="center"/>
              <w:rPr>
                <w:rFonts w:eastAsia="Batang"/>
                <w:szCs w:val="22"/>
              </w:rPr>
            </w:pPr>
          </w:p>
          <w:p w14:paraId="05BF39CA" w14:textId="77777777" w:rsidR="00F13194" w:rsidRDefault="00F13194" w:rsidP="00877DE4">
            <w:pPr>
              <w:keepNext/>
              <w:jc w:val="center"/>
              <w:rPr>
                <w:lang w:val="el-GR"/>
              </w:rPr>
            </w:pPr>
          </w:p>
          <w:p w14:paraId="1418A89E" w14:textId="77777777" w:rsidR="00F13194" w:rsidRDefault="00F13194" w:rsidP="00877DE4">
            <w:pPr>
              <w:keepNext/>
              <w:jc w:val="center"/>
              <w:rPr>
                <w:lang w:val="el-GR"/>
              </w:rPr>
            </w:pPr>
          </w:p>
          <w:p w14:paraId="11096BA6" w14:textId="77777777" w:rsidR="00F13194" w:rsidRDefault="00F13194" w:rsidP="00877DE4">
            <w:pPr>
              <w:keepNext/>
              <w:jc w:val="center"/>
              <w:rPr>
                <w:lang w:val="el-GR"/>
              </w:rPr>
            </w:pPr>
          </w:p>
          <w:p w14:paraId="31738643" w14:textId="77777777" w:rsidR="00587D36" w:rsidRPr="00F13194" w:rsidRDefault="00587D36" w:rsidP="00877DE4">
            <w:pPr>
              <w:keepNext/>
              <w:jc w:val="center"/>
              <w:rPr>
                <w:rFonts w:eastAsia="Batang"/>
                <w:szCs w:val="22"/>
                <w:lang w:val="el-GR"/>
              </w:rPr>
            </w:pPr>
            <w:r w:rsidRPr="009E4E09">
              <w:t>0,</w:t>
            </w:r>
            <w:r w:rsidR="00F13194" w:rsidRPr="009E4E09">
              <w:t>7</w:t>
            </w:r>
            <w:r w:rsidR="00F13194">
              <w:rPr>
                <w:lang w:val="el-GR"/>
              </w:rPr>
              <w:t>7</w:t>
            </w:r>
          </w:p>
          <w:p w14:paraId="37F292B4" w14:textId="77777777" w:rsidR="00587D36" w:rsidRPr="009E4E09" w:rsidRDefault="00587D36" w:rsidP="00F13194">
            <w:pPr>
              <w:keepNext/>
              <w:jc w:val="center"/>
              <w:rPr>
                <w:rFonts w:eastAsia="Batang"/>
                <w:szCs w:val="22"/>
              </w:rPr>
            </w:pPr>
            <w:r w:rsidRPr="009E4E09">
              <w:t>(0.</w:t>
            </w:r>
            <w:r w:rsidR="00F13194">
              <w:rPr>
                <w:lang w:val="el-GR"/>
              </w:rPr>
              <w:t>66</w:t>
            </w:r>
            <w:r w:rsidRPr="009E4E09">
              <w:t>, 0.</w:t>
            </w:r>
            <w:r w:rsidR="00F13194">
              <w:rPr>
                <w:lang w:val="el-GR"/>
              </w:rPr>
              <w:t>90</w:t>
            </w:r>
            <w:r w:rsidRPr="009E4E09">
              <w:t>)</w:t>
            </w:r>
          </w:p>
        </w:tc>
        <w:tc>
          <w:tcPr>
            <w:tcW w:w="1132" w:type="pct"/>
          </w:tcPr>
          <w:p w14:paraId="6FF2DF7A" w14:textId="77777777" w:rsidR="00587D36" w:rsidRPr="009E4E09" w:rsidRDefault="00587D36" w:rsidP="00877DE4">
            <w:pPr>
              <w:keepNext/>
              <w:jc w:val="center"/>
              <w:rPr>
                <w:rFonts w:eastAsia="Batang"/>
                <w:szCs w:val="22"/>
              </w:rPr>
            </w:pPr>
          </w:p>
          <w:p w14:paraId="53742E3A" w14:textId="77777777" w:rsidR="00587D36" w:rsidRPr="009E4E09" w:rsidRDefault="00587D36" w:rsidP="00877DE4">
            <w:pPr>
              <w:keepNext/>
              <w:jc w:val="center"/>
              <w:rPr>
                <w:rFonts w:eastAsia="Batang"/>
                <w:szCs w:val="22"/>
              </w:rPr>
            </w:pPr>
          </w:p>
          <w:p w14:paraId="2B1E37EB" w14:textId="77777777" w:rsidR="00587D36" w:rsidRPr="009E4E09" w:rsidRDefault="00587D36" w:rsidP="00877DE4">
            <w:pPr>
              <w:keepNext/>
              <w:jc w:val="center"/>
              <w:rPr>
                <w:rFonts w:eastAsia="Batang"/>
                <w:szCs w:val="22"/>
              </w:rPr>
            </w:pPr>
          </w:p>
          <w:p w14:paraId="41540BD6" w14:textId="77777777" w:rsidR="00F13194" w:rsidRDefault="00F13194" w:rsidP="00877DE4">
            <w:pPr>
              <w:keepNext/>
              <w:jc w:val="center"/>
              <w:rPr>
                <w:lang w:val="el-GR"/>
              </w:rPr>
            </w:pPr>
          </w:p>
          <w:p w14:paraId="5056E5EF" w14:textId="77777777" w:rsidR="00F13194" w:rsidRDefault="00F13194" w:rsidP="00877DE4">
            <w:pPr>
              <w:keepNext/>
              <w:jc w:val="center"/>
              <w:rPr>
                <w:lang w:val="el-GR"/>
              </w:rPr>
            </w:pPr>
          </w:p>
          <w:p w14:paraId="30BFEFD2" w14:textId="77777777" w:rsidR="00F13194" w:rsidRDefault="00F13194" w:rsidP="00877DE4">
            <w:pPr>
              <w:keepNext/>
              <w:jc w:val="center"/>
              <w:rPr>
                <w:lang w:val="el-GR"/>
              </w:rPr>
            </w:pPr>
          </w:p>
          <w:p w14:paraId="4E6017A4" w14:textId="77777777" w:rsidR="00587D36" w:rsidRPr="00F13194" w:rsidRDefault="00587D36" w:rsidP="00877DE4">
            <w:pPr>
              <w:keepNext/>
              <w:jc w:val="center"/>
              <w:rPr>
                <w:rFonts w:eastAsia="Batang"/>
                <w:szCs w:val="22"/>
                <w:lang w:val="el-GR"/>
              </w:rPr>
            </w:pPr>
            <w:r w:rsidRPr="009E4E09">
              <w:t>0,</w:t>
            </w:r>
            <w:r w:rsidR="00F13194" w:rsidRPr="009E4E09">
              <w:t>7</w:t>
            </w:r>
            <w:r w:rsidR="00F13194">
              <w:rPr>
                <w:lang w:val="el-GR"/>
              </w:rPr>
              <w:t>7</w:t>
            </w:r>
          </w:p>
          <w:p w14:paraId="5777CBF0" w14:textId="77777777" w:rsidR="00587D36" w:rsidRPr="009E4E09" w:rsidRDefault="00587D36" w:rsidP="00877DE4">
            <w:pPr>
              <w:keepNext/>
              <w:jc w:val="center"/>
              <w:rPr>
                <w:rFonts w:eastAsia="Batang"/>
                <w:szCs w:val="22"/>
              </w:rPr>
            </w:pPr>
            <w:r w:rsidRPr="009E4E09">
              <w:t>(0.</w:t>
            </w:r>
            <w:r w:rsidR="00F13194">
              <w:rPr>
                <w:lang w:val="el-GR"/>
              </w:rPr>
              <w:t>66</w:t>
            </w:r>
            <w:r w:rsidRPr="009E4E09">
              <w:t>, 0.</w:t>
            </w:r>
            <w:r w:rsidR="00F13194">
              <w:rPr>
                <w:lang w:val="el-GR"/>
              </w:rPr>
              <w:t>90</w:t>
            </w:r>
            <w:r w:rsidRPr="009E4E09">
              <w:t>)</w:t>
            </w:r>
          </w:p>
          <w:p w14:paraId="29D79C77" w14:textId="77777777" w:rsidR="00587D36" w:rsidRPr="009E4E09" w:rsidRDefault="00587D36" w:rsidP="00877DE4">
            <w:pPr>
              <w:keepNext/>
              <w:jc w:val="center"/>
              <w:rPr>
                <w:rFonts w:eastAsia="Batang"/>
                <w:szCs w:val="22"/>
              </w:rPr>
            </w:pPr>
          </w:p>
        </w:tc>
      </w:tr>
    </w:tbl>
    <w:p w14:paraId="6F4B7738" w14:textId="77777777" w:rsidR="00587D36" w:rsidRPr="00A106EC" w:rsidRDefault="00587D36" w:rsidP="00587D36">
      <w:pPr>
        <w:rPr>
          <w:sz w:val="20"/>
          <w:lang w:val="el-GR"/>
        </w:rPr>
      </w:pPr>
      <w:r w:rsidRPr="00EF5297">
        <w:rPr>
          <w:sz w:val="20"/>
          <w:lang w:val="el-GR"/>
        </w:rPr>
        <w:t xml:space="preserve">Α: δοξορουβικίνη, </w:t>
      </w:r>
      <w:r w:rsidRPr="00EF5297">
        <w:rPr>
          <w:sz w:val="20"/>
        </w:rPr>
        <w:t>C</w:t>
      </w:r>
      <w:r w:rsidRPr="00EF5297">
        <w:rPr>
          <w:sz w:val="20"/>
          <w:lang w:val="el-GR"/>
        </w:rPr>
        <w:t xml:space="preserve">: κυκλοφωσφαμίδη, </w:t>
      </w:r>
      <w:r w:rsidRPr="00EF5297">
        <w:rPr>
          <w:sz w:val="20"/>
        </w:rPr>
        <w:t>P</w:t>
      </w:r>
      <w:r w:rsidRPr="00EF5297">
        <w:rPr>
          <w:sz w:val="20"/>
          <w:lang w:val="el-GR"/>
        </w:rPr>
        <w:t xml:space="preserve">: πακλιταξέλη, </w:t>
      </w:r>
      <w:r w:rsidRPr="00F05FC1">
        <w:rPr>
          <w:sz w:val="20"/>
        </w:rPr>
        <w:t>D</w:t>
      </w:r>
      <w:r w:rsidRPr="00F05FC1">
        <w:rPr>
          <w:sz w:val="20"/>
          <w:lang w:val="el-GR"/>
        </w:rPr>
        <w:t xml:space="preserve">: δοσεταξέλη, </w:t>
      </w:r>
      <w:r w:rsidRPr="00A106EC">
        <w:rPr>
          <w:sz w:val="20"/>
        </w:rPr>
        <w:t>Carb</w:t>
      </w:r>
      <w:r w:rsidRPr="00A106EC">
        <w:rPr>
          <w:sz w:val="20"/>
          <w:lang w:val="el-GR"/>
        </w:rPr>
        <w:t>: καρβοπλατίνη, Η: τραστουζουμάμπη</w:t>
      </w:r>
    </w:p>
    <w:p w14:paraId="3D298566" w14:textId="77777777" w:rsidR="00587D36" w:rsidRPr="001D676B" w:rsidRDefault="00587D36" w:rsidP="00587D36">
      <w:pPr>
        <w:rPr>
          <w:sz w:val="20"/>
          <w:lang w:val="el-GR"/>
        </w:rPr>
      </w:pPr>
      <w:r w:rsidRPr="001D676B">
        <w:rPr>
          <w:sz w:val="20"/>
        </w:rPr>
        <w:t>CI</w:t>
      </w:r>
      <w:r w:rsidRPr="001D676B">
        <w:rPr>
          <w:sz w:val="20"/>
          <w:lang w:val="el-GR"/>
        </w:rPr>
        <w:t xml:space="preserve"> = διάστημα εμπιστοσύνης</w:t>
      </w:r>
    </w:p>
    <w:p w14:paraId="7CEF5CD0" w14:textId="77777777" w:rsidR="00587D36" w:rsidRPr="00B768D1" w:rsidRDefault="00587D36" w:rsidP="00587D36">
      <w:pPr>
        <w:rPr>
          <w:sz w:val="20"/>
          <w:lang w:val="el-GR"/>
        </w:rPr>
      </w:pPr>
      <w:r w:rsidRPr="008A2797">
        <w:rPr>
          <w:sz w:val="20"/>
          <w:lang w:val="el-GR"/>
        </w:rPr>
        <w:t xml:space="preserve">*Κατά τη στιγμή της οριστικής ανάλυσης της επιβίωσης ελεύθερης νόσου. Η </w:t>
      </w:r>
      <w:r w:rsidR="00903B2A" w:rsidRPr="004A481D">
        <w:rPr>
          <w:sz w:val="20"/>
          <w:lang w:val="el-GR"/>
        </w:rPr>
        <w:t xml:space="preserve">διάμεση </w:t>
      </w:r>
      <w:r w:rsidRPr="004A481D">
        <w:rPr>
          <w:sz w:val="20"/>
          <w:lang w:val="el-GR"/>
        </w:rPr>
        <w:t xml:space="preserve">διάρκεια </w:t>
      </w:r>
      <w:r w:rsidRPr="00B768D1">
        <w:rPr>
          <w:sz w:val="20"/>
          <w:lang w:val="el-GR"/>
        </w:rPr>
        <w:t xml:space="preserve">παρακολούθησης ήταν 1,8 έτη στο σκέλος </w:t>
      </w:r>
      <w:r w:rsidRPr="00B768D1">
        <w:rPr>
          <w:sz w:val="20"/>
        </w:rPr>
        <w:t>AC</w:t>
      </w:r>
      <w:r w:rsidRPr="00B768D1">
        <w:rPr>
          <w:sz w:val="20"/>
          <w:lang w:val="el-GR"/>
        </w:rPr>
        <w:t>→</w:t>
      </w:r>
      <w:r w:rsidRPr="00B768D1">
        <w:rPr>
          <w:sz w:val="20"/>
        </w:rPr>
        <w:t>P</w:t>
      </w:r>
      <w:r w:rsidRPr="00B768D1">
        <w:rPr>
          <w:sz w:val="20"/>
          <w:lang w:val="el-GR"/>
        </w:rPr>
        <w:t xml:space="preserve"> και 2.0 έτη στο σκέλος </w:t>
      </w:r>
      <w:r w:rsidRPr="00B768D1">
        <w:rPr>
          <w:sz w:val="20"/>
        </w:rPr>
        <w:t>AC</w:t>
      </w:r>
      <w:r w:rsidRPr="00B768D1">
        <w:rPr>
          <w:sz w:val="20"/>
          <w:lang w:val="el-GR"/>
        </w:rPr>
        <w:t>→</w:t>
      </w:r>
      <w:r w:rsidRPr="00B768D1">
        <w:rPr>
          <w:sz w:val="20"/>
        </w:rPr>
        <w:t>PH</w:t>
      </w:r>
      <w:r w:rsidRPr="00B768D1">
        <w:rPr>
          <w:sz w:val="20"/>
          <w:lang w:val="el-GR"/>
        </w:rPr>
        <w:t>.</w:t>
      </w:r>
    </w:p>
    <w:p w14:paraId="05C891B3" w14:textId="2844B9E9" w:rsidR="00F13194" w:rsidRPr="00B768D1" w:rsidRDefault="00F13194" w:rsidP="00F13194">
      <w:pPr>
        <w:keepNext/>
        <w:keepLines/>
        <w:rPr>
          <w:sz w:val="20"/>
          <w:lang w:val="el-GR"/>
        </w:rPr>
      </w:pPr>
      <w:r w:rsidRPr="00B768D1">
        <w:rPr>
          <w:sz w:val="20"/>
          <w:vertAlign w:val="superscript"/>
          <w:lang w:val="el-GR"/>
        </w:rPr>
        <w:t>**</w:t>
      </w:r>
      <w:r w:rsidRPr="00B768D1">
        <w:rPr>
          <w:sz w:val="20"/>
          <w:lang w:val="el-GR"/>
        </w:rPr>
        <w:t>Διάμεση διάρκεια της μακροπρόθεσμης παρακολούθησης της από κοινού ανάλυσης κλινικών μελετών ήταν 8,3 έτη (δι</w:t>
      </w:r>
      <w:r w:rsidR="00A106EC" w:rsidRPr="00A106EC">
        <w:rPr>
          <w:sz w:val="20"/>
          <w:lang w:val="el-GR"/>
        </w:rPr>
        <w:t>ακύμανση: 0,1 έως 12,1) για τ</w:t>
      </w:r>
      <w:r w:rsidR="00A106EC">
        <w:rPr>
          <w:sz w:val="20"/>
          <w:lang w:val="el-GR"/>
        </w:rPr>
        <w:t xml:space="preserve">ο σκέλος </w:t>
      </w:r>
      <w:r w:rsidRPr="00B768D1">
        <w:rPr>
          <w:sz w:val="20"/>
        </w:rPr>
        <w:t>AC</w:t>
      </w:r>
      <w:r w:rsidRPr="00B768D1">
        <w:rPr>
          <w:sz w:val="20"/>
          <w:lang w:val="el-GR"/>
        </w:rPr>
        <w:t>→</w:t>
      </w:r>
      <w:r w:rsidRPr="00B768D1">
        <w:rPr>
          <w:sz w:val="20"/>
        </w:rPr>
        <w:t>PH</w:t>
      </w:r>
      <w:r w:rsidRPr="00B768D1">
        <w:rPr>
          <w:sz w:val="20"/>
          <w:lang w:val="el-GR"/>
        </w:rPr>
        <w:t xml:space="preserve"> και 7.9 έτη (διακύμανση: 0</w:t>
      </w:r>
      <w:r w:rsidR="00A106EC">
        <w:rPr>
          <w:sz w:val="20"/>
          <w:lang w:val="el-GR"/>
        </w:rPr>
        <w:t>,0</w:t>
      </w:r>
      <w:r w:rsidRPr="00B768D1">
        <w:rPr>
          <w:sz w:val="20"/>
          <w:lang w:val="el-GR"/>
        </w:rPr>
        <w:t xml:space="preserve"> έως 12,2) για </w:t>
      </w:r>
      <w:r w:rsidR="00A106EC">
        <w:rPr>
          <w:sz w:val="20"/>
          <w:lang w:val="el-GR"/>
        </w:rPr>
        <w:t>το σκέλος</w:t>
      </w:r>
      <w:r w:rsidRPr="00B768D1">
        <w:rPr>
          <w:sz w:val="20"/>
          <w:lang w:val="el-GR"/>
        </w:rPr>
        <w:t xml:space="preserve"> </w:t>
      </w:r>
      <w:r w:rsidRPr="00B768D1">
        <w:rPr>
          <w:sz w:val="20"/>
        </w:rPr>
        <w:t>AC</w:t>
      </w:r>
      <w:r w:rsidRPr="00B768D1">
        <w:rPr>
          <w:sz w:val="20"/>
          <w:lang w:val="el-GR"/>
        </w:rPr>
        <w:t>→</w:t>
      </w:r>
      <w:r w:rsidRPr="00B768D1">
        <w:rPr>
          <w:sz w:val="20"/>
        </w:rPr>
        <w:t>P</w:t>
      </w:r>
      <w:r w:rsidRPr="00B768D1">
        <w:rPr>
          <w:sz w:val="20"/>
          <w:lang w:val="el-GR"/>
        </w:rPr>
        <w:t xml:space="preserve">. Η διάμεση διάρκεια της μακροπρόθεσμης παρακολούθησης για τη </w:t>
      </w:r>
      <w:r w:rsidR="00A106EC">
        <w:rPr>
          <w:sz w:val="20"/>
          <w:lang w:val="el-GR"/>
        </w:rPr>
        <w:t xml:space="preserve">μελέτη </w:t>
      </w:r>
      <w:r w:rsidRPr="00B768D1">
        <w:rPr>
          <w:sz w:val="20"/>
        </w:rPr>
        <w:t>BCIRG</w:t>
      </w:r>
      <w:r w:rsidR="00A106EC" w:rsidRPr="00A106EC">
        <w:rPr>
          <w:sz w:val="20"/>
          <w:lang w:val="el-GR"/>
        </w:rPr>
        <w:t xml:space="preserve"> 006 ήταν 10,3 έτη και στ</w:t>
      </w:r>
      <w:r w:rsidR="00A106EC">
        <w:rPr>
          <w:sz w:val="20"/>
          <w:lang w:val="el-GR"/>
        </w:rPr>
        <w:t xml:space="preserve">ο </w:t>
      </w:r>
      <w:r w:rsidRPr="00B768D1">
        <w:rPr>
          <w:sz w:val="20"/>
          <w:lang w:val="el-GR"/>
        </w:rPr>
        <w:t>σκέλ</w:t>
      </w:r>
      <w:r w:rsidR="00A106EC">
        <w:rPr>
          <w:sz w:val="20"/>
          <w:lang w:val="el-GR"/>
        </w:rPr>
        <w:t>ος</w:t>
      </w:r>
      <w:r w:rsidRPr="00B768D1">
        <w:rPr>
          <w:sz w:val="20"/>
          <w:lang w:val="el-GR"/>
        </w:rPr>
        <w:t xml:space="preserve"> </w:t>
      </w:r>
      <w:r w:rsidRPr="00B768D1">
        <w:rPr>
          <w:rFonts w:hint="eastAsia"/>
          <w:sz w:val="20"/>
        </w:rPr>
        <w:t>AC</w:t>
      </w:r>
      <w:r w:rsidRPr="00B768D1">
        <w:rPr>
          <w:rFonts w:hint="eastAsia"/>
          <w:sz w:val="20"/>
          <w:lang w:val="el-GR"/>
        </w:rPr>
        <w:t>→</w:t>
      </w:r>
      <w:r w:rsidRPr="00B768D1">
        <w:rPr>
          <w:sz w:val="20"/>
        </w:rPr>
        <w:t>D</w:t>
      </w:r>
      <w:r w:rsidRPr="00B768D1">
        <w:rPr>
          <w:sz w:val="20"/>
          <w:lang w:val="el-GR"/>
        </w:rPr>
        <w:t xml:space="preserve"> (διακύμα</w:t>
      </w:r>
      <w:r w:rsidR="00A106EC" w:rsidRPr="00A106EC">
        <w:rPr>
          <w:sz w:val="20"/>
          <w:lang w:val="el-GR"/>
        </w:rPr>
        <w:t>νση: 0,0</w:t>
      </w:r>
      <w:r w:rsidR="00A106EC">
        <w:rPr>
          <w:sz w:val="20"/>
          <w:lang w:val="el-GR"/>
        </w:rPr>
        <w:t xml:space="preserve"> έως</w:t>
      </w:r>
      <w:r w:rsidRPr="00B768D1">
        <w:rPr>
          <w:sz w:val="20"/>
          <w:lang w:val="el-GR"/>
        </w:rPr>
        <w:t>12,6</w:t>
      </w:r>
      <w:r w:rsidRPr="00B768D1">
        <w:rPr>
          <w:sz w:val="20"/>
        </w:rPr>
        <w:t> </w:t>
      </w:r>
      <w:r w:rsidRPr="00B768D1">
        <w:rPr>
          <w:sz w:val="20"/>
          <w:lang w:val="el-GR"/>
        </w:rPr>
        <w:t xml:space="preserve">έτη) και </w:t>
      </w:r>
      <w:r w:rsidR="00A106EC">
        <w:rPr>
          <w:sz w:val="20"/>
          <w:lang w:val="el-GR"/>
        </w:rPr>
        <w:t xml:space="preserve">στο σκέλος </w:t>
      </w:r>
      <w:proofErr w:type="spellStart"/>
      <w:r w:rsidRPr="00B768D1">
        <w:rPr>
          <w:sz w:val="20"/>
        </w:rPr>
        <w:t>DCarbH</w:t>
      </w:r>
      <w:proofErr w:type="spellEnd"/>
      <w:r w:rsidR="00A106EC" w:rsidRPr="00A106EC">
        <w:rPr>
          <w:sz w:val="20"/>
          <w:lang w:val="el-GR"/>
        </w:rPr>
        <w:t xml:space="preserve"> (διακύμανση: 0,0</w:t>
      </w:r>
      <w:r w:rsidR="00A106EC">
        <w:rPr>
          <w:sz w:val="20"/>
          <w:lang w:val="el-GR"/>
        </w:rPr>
        <w:t xml:space="preserve"> έως </w:t>
      </w:r>
      <w:r w:rsidRPr="00B768D1">
        <w:rPr>
          <w:sz w:val="20"/>
          <w:lang w:val="el-GR"/>
        </w:rPr>
        <w:t>13,1</w:t>
      </w:r>
      <w:r w:rsidRPr="00B768D1">
        <w:rPr>
          <w:sz w:val="20"/>
        </w:rPr>
        <w:t> </w:t>
      </w:r>
      <w:r w:rsidRPr="00B768D1">
        <w:rPr>
          <w:sz w:val="20"/>
          <w:lang w:val="el-GR"/>
        </w:rPr>
        <w:t>έτη) και 10,4</w:t>
      </w:r>
      <w:r w:rsidR="00A106EC" w:rsidRPr="00A106EC">
        <w:rPr>
          <w:sz w:val="20"/>
          <w:lang w:val="el-GR"/>
        </w:rPr>
        <w:t xml:space="preserve"> </w:t>
      </w:r>
      <w:r w:rsidR="00A106EC" w:rsidRPr="00AF040A">
        <w:rPr>
          <w:sz w:val="20"/>
          <w:lang w:val="el-GR"/>
        </w:rPr>
        <w:t>έτη</w:t>
      </w:r>
      <w:r w:rsidRPr="00B768D1">
        <w:rPr>
          <w:sz w:val="20"/>
          <w:lang w:val="el-GR"/>
        </w:rPr>
        <w:t xml:space="preserve"> </w:t>
      </w:r>
      <w:r w:rsidR="00A106EC">
        <w:rPr>
          <w:sz w:val="20"/>
          <w:lang w:val="el-GR"/>
        </w:rPr>
        <w:t xml:space="preserve">(διακύμανση: 0,0 έως </w:t>
      </w:r>
      <w:r w:rsidR="00A106EC" w:rsidRPr="00AF040A">
        <w:rPr>
          <w:sz w:val="20"/>
          <w:lang w:val="el-GR"/>
        </w:rPr>
        <w:t>12,7</w:t>
      </w:r>
      <w:r w:rsidR="00A106EC" w:rsidRPr="00AF040A">
        <w:rPr>
          <w:sz w:val="20"/>
        </w:rPr>
        <w:t> </w:t>
      </w:r>
      <w:r w:rsidR="00A106EC" w:rsidRPr="00AF040A">
        <w:rPr>
          <w:sz w:val="20"/>
          <w:lang w:val="el-GR"/>
        </w:rPr>
        <w:t>έτη)</w:t>
      </w:r>
      <w:r w:rsidR="00A106EC">
        <w:rPr>
          <w:sz w:val="20"/>
          <w:lang w:val="el-GR"/>
        </w:rPr>
        <w:t xml:space="preserve"> </w:t>
      </w:r>
      <w:r w:rsidRPr="00B768D1">
        <w:rPr>
          <w:sz w:val="20"/>
          <w:lang w:val="el-GR"/>
        </w:rPr>
        <w:t xml:space="preserve">στο σκέλος </w:t>
      </w:r>
      <w:r w:rsidRPr="00B768D1">
        <w:rPr>
          <w:rFonts w:hint="eastAsia"/>
          <w:sz w:val="20"/>
        </w:rPr>
        <w:t>AC</w:t>
      </w:r>
      <w:r w:rsidRPr="00B768D1">
        <w:rPr>
          <w:rFonts w:hint="eastAsia"/>
          <w:sz w:val="20"/>
          <w:lang w:val="el-GR"/>
        </w:rPr>
        <w:t>→</w:t>
      </w:r>
      <w:r w:rsidRPr="00B768D1">
        <w:rPr>
          <w:sz w:val="20"/>
        </w:rPr>
        <w:t>DH</w:t>
      </w:r>
      <w:r w:rsidRPr="00B768D1">
        <w:rPr>
          <w:sz w:val="20"/>
          <w:lang w:val="el-GR"/>
        </w:rPr>
        <w:t>.</w:t>
      </w:r>
    </w:p>
    <w:p w14:paraId="7A8A367F" w14:textId="77777777" w:rsidR="00587D36" w:rsidRPr="00174FB9" w:rsidRDefault="00587D36" w:rsidP="00587D36">
      <w:pPr>
        <w:rPr>
          <w:szCs w:val="22"/>
          <w:lang w:val="el-GR"/>
        </w:rPr>
      </w:pPr>
    </w:p>
    <w:p w14:paraId="2359A85D" w14:textId="77777777" w:rsidR="00587D36" w:rsidRPr="009E4E09" w:rsidRDefault="00587D36" w:rsidP="00B768D1">
      <w:pPr>
        <w:keepNext/>
        <w:keepLines/>
        <w:widowControl w:val="0"/>
        <w:rPr>
          <w:i/>
          <w:szCs w:val="22"/>
          <w:u w:val="single"/>
          <w:lang w:val="el-GR"/>
        </w:rPr>
      </w:pPr>
      <w:r w:rsidRPr="009E4E09">
        <w:rPr>
          <w:i/>
          <w:u w:val="single"/>
          <w:lang w:val="el-GR"/>
        </w:rPr>
        <w:t>Πρώιμος καρκίνος μαστού – εισαγωγικές-επικουρικές συνθήκες)</w:t>
      </w:r>
    </w:p>
    <w:p w14:paraId="419CC5F0" w14:textId="77777777" w:rsidR="00587D36" w:rsidRPr="009E4E09" w:rsidRDefault="00587D36" w:rsidP="00B768D1">
      <w:pPr>
        <w:keepNext/>
        <w:keepLines/>
        <w:widowControl w:val="0"/>
        <w:rPr>
          <w:szCs w:val="22"/>
          <w:lang w:val="el-GR"/>
        </w:rPr>
      </w:pPr>
    </w:p>
    <w:p w14:paraId="36624CF9" w14:textId="77777777" w:rsidR="00587D36" w:rsidRPr="009E4E09" w:rsidRDefault="00587D36" w:rsidP="00B768D1">
      <w:pPr>
        <w:keepNext/>
        <w:keepLines/>
        <w:widowControl w:val="0"/>
        <w:rPr>
          <w:szCs w:val="22"/>
          <w:lang w:val="el-GR"/>
        </w:rPr>
      </w:pPr>
      <w:r w:rsidRPr="009E4E09">
        <w:rPr>
          <w:i/>
          <w:lang w:val="el-GR"/>
        </w:rPr>
        <w:t>Σκεύασμα ενδοφλέβιας χορήγησης</w:t>
      </w:r>
    </w:p>
    <w:p w14:paraId="742FBC8D" w14:textId="77777777" w:rsidR="00587D36" w:rsidRPr="009E4E09" w:rsidRDefault="00587D36" w:rsidP="00587D36">
      <w:pPr>
        <w:rPr>
          <w:szCs w:val="22"/>
          <w:lang w:val="el-GR"/>
        </w:rPr>
      </w:pPr>
    </w:p>
    <w:p w14:paraId="66617417" w14:textId="77777777" w:rsidR="00587D36" w:rsidRPr="009E4E09" w:rsidRDefault="00587D36" w:rsidP="00587D36">
      <w:pPr>
        <w:autoSpaceDE w:val="0"/>
        <w:autoSpaceDN w:val="0"/>
        <w:adjustRightInd w:val="0"/>
        <w:rPr>
          <w:rFonts w:ascii="Tahoma" w:hAnsi="Tahoma" w:cs="Tahoma"/>
          <w:sz w:val="20"/>
          <w:lang w:val="el-GR" w:eastAsia="zh-TW"/>
        </w:rPr>
      </w:pPr>
      <w:r w:rsidRPr="009E4E09">
        <w:rPr>
          <w:lang w:val="el-GR"/>
        </w:rPr>
        <w:t xml:space="preserve">Μέχρι στιγμής, </w:t>
      </w:r>
      <w:r w:rsidRPr="009E4E09">
        <w:rPr>
          <w:color w:val="000000"/>
          <w:lang w:val="el-GR"/>
        </w:rPr>
        <w:t xml:space="preserve">δεν είναι διαθέσιμα αποτελέσματα τα οποία συγκρίνουν την αποτελεσματικότητα του </w:t>
      </w:r>
      <w:r w:rsidRPr="009E4E09">
        <w:rPr>
          <w:color w:val="000000"/>
        </w:rPr>
        <w:t>Herceptin</w:t>
      </w:r>
      <w:r w:rsidRPr="009E4E09">
        <w:rPr>
          <w:color w:val="000000"/>
          <w:lang w:val="el-GR"/>
        </w:rPr>
        <w:t xml:space="preserve"> όταν χορηγείται με χημειοθεραπεία στο πλαίσιο της επικουρικής αγωγής με εκείνη που αποκομίζεται στο πλαίσιο της εισαγωγικής/επικουρικής αγωγής.</w:t>
      </w:r>
      <w:r w:rsidRPr="009E4E09">
        <w:rPr>
          <w:lang w:val="el-GR"/>
        </w:rPr>
        <w:br/>
      </w:r>
      <w:r w:rsidRPr="009E4E09">
        <w:rPr>
          <w:lang w:val="el-GR"/>
        </w:rPr>
        <w:br/>
        <w:t xml:space="preserve">Στο πλαίσιο της εισαγωγικής-επικουρικής θεραπείας, η μελέτη </w:t>
      </w:r>
      <w:r w:rsidRPr="009E4E09">
        <w:t>MO</w:t>
      </w:r>
      <w:r w:rsidRPr="009E4E09">
        <w:rPr>
          <w:lang w:val="el-GR"/>
        </w:rPr>
        <w:t xml:space="preserve">16432, μία πολυκεντρική τυχαιοποιημένη μελέτη σχεδιάστηκε προκειμένου να διερευνηθεί η κλινική αποτελεσματικότητα της ταυτόχρονης χορήγησης του </w:t>
      </w:r>
      <w:r w:rsidRPr="009E4E09">
        <w:t>Herceptin</w:t>
      </w:r>
      <w:r w:rsidRPr="009E4E09">
        <w:rPr>
          <w:lang w:val="el-GR"/>
        </w:rPr>
        <w:t xml:space="preserve"> με εισαγωγική χημειοθεραπεία συμπεριλαμβανομένης της ανθρακυκλίνης και της ταξάνης, ακολουθούμενης από επικουρική αγωγή </w:t>
      </w:r>
      <w:r w:rsidRPr="009E4E09">
        <w:t>Herceptin</w:t>
      </w:r>
      <w:r w:rsidRPr="009E4E09">
        <w:rPr>
          <w:lang w:val="el-GR"/>
        </w:rPr>
        <w:t xml:space="preserve">, μέχρι συνολική διάρκεια θεραπείας 1 έτους. Στη μελέτη εντάχθηκαν ασθενείς οι οποίοι είχαν διαγνωσθεί πρόσφατα με τοπικά προχωρημένο (Σταδίου ΙΙΙ) ή φλεγμονώδη πρώιμο καρκίνο του μαστού. Ασθενείς με </w:t>
      </w:r>
      <w:r w:rsidRPr="009E4E09">
        <w:t>HER</w:t>
      </w:r>
      <w:r w:rsidRPr="009E4E09">
        <w:rPr>
          <w:lang w:val="el-GR"/>
        </w:rPr>
        <w:t xml:space="preserve">2+ </w:t>
      </w:r>
      <w:r w:rsidRPr="009E4E09">
        <w:rPr>
          <w:lang w:val="el-GR"/>
        </w:rPr>
        <w:lastRenderedPageBreak/>
        <w:t xml:space="preserve">όγκους τυχαιοποιήθηκαν να λάβουν είτε εισαγωγική χημειοθεραπεία ταυτόχρονα με εισαγωγική-επικουρική θεραπεία </w:t>
      </w:r>
      <w:r w:rsidRPr="009E4E09">
        <w:t>Herceptin</w:t>
      </w:r>
      <w:r w:rsidRPr="009E4E09">
        <w:rPr>
          <w:lang w:val="el-GR"/>
        </w:rPr>
        <w:t xml:space="preserve"> είτε μόνο εισαγωγική χημειοθεραπεία.</w:t>
      </w:r>
    </w:p>
    <w:p w14:paraId="43AF94C2" w14:textId="77777777" w:rsidR="00587D36" w:rsidRPr="009E4E09" w:rsidRDefault="00587D36" w:rsidP="00587D36">
      <w:pPr>
        <w:rPr>
          <w:szCs w:val="22"/>
          <w:lang w:val="el-GR"/>
        </w:rPr>
      </w:pPr>
    </w:p>
    <w:p w14:paraId="41EAC0BA" w14:textId="77777777" w:rsidR="00587D36" w:rsidRPr="009E4E09" w:rsidRDefault="00587D36" w:rsidP="00587D36">
      <w:pPr>
        <w:outlineLvl w:val="0"/>
        <w:rPr>
          <w:szCs w:val="22"/>
          <w:lang w:val="el-GR"/>
        </w:rPr>
      </w:pPr>
      <w:r w:rsidRPr="009E4E09">
        <w:rPr>
          <w:lang w:val="el-GR"/>
        </w:rPr>
        <w:t xml:space="preserve">Στη μελέτη </w:t>
      </w:r>
      <w:r w:rsidRPr="009E4E09">
        <w:t>MO</w:t>
      </w:r>
      <w:r w:rsidRPr="009E4E09">
        <w:rPr>
          <w:lang w:val="el-GR"/>
        </w:rPr>
        <w:t xml:space="preserve">16432, χορηγήθηκε </w:t>
      </w:r>
      <w:r w:rsidRPr="009E4E09">
        <w:t>Herceptin</w:t>
      </w:r>
      <w:r w:rsidRPr="009E4E09">
        <w:rPr>
          <w:lang w:val="el-GR"/>
        </w:rPr>
        <w:t xml:space="preserve"> (8</w:t>
      </w:r>
      <w:r w:rsidRPr="009E4E09">
        <w:t> mg</w:t>
      </w:r>
      <w:r w:rsidRPr="009E4E09">
        <w:rPr>
          <w:lang w:val="el-GR"/>
        </w:rPr>
        <w:t>/</w:t>
      </w:r>
      <w:r w:rsidRPr="009E4E09">
        <w:t>kg</w:t>
      </w:r>
      <w:r w:rsidRPr="009E4E09">
        <w:rPr>
          <w:lang w:val="el-GR"/>
        </w:rPr>
        <w:t xml:space="preserve"> δόση εφόδου ακολουθούμενη από 6</w:t>
      </w:r>
      <w:r w:rsidRPr="009E4E09">
        <w:t> mg</w:t>
      </w:r>
      <w:r w:rsidRPr="009E4E09">
        <w:rPr>
          <w:lang w:val="el-GR"/>
        </w:rPr>
        <w:t>/</w:t>
      </w:r>
      <w:r w:rsidRPr="009E4E09">
        <w:t>kg</w:t>
      </w:r>
      <w:r w:rsidRPr="009E4E09">
        <w:rPr>
          <w:lang w:val="el-GR"/>
        </w:rPr>
        <w:t xml:space="preserve"> δόση </w:t>
      </w:r>
      <w:r w:rsidR="00903B2A">
        <w:rPr>
          <w:lang w:val="el-GR"/>
        </w:rPr>
        <w:t>συντήρησης</w:t>
      </w:r>
      <w:r w:rsidR="00903B2A" w:rsidRPr="009E4E09">
        <w:rPr>
          <w:lang w:val="el-GR"/>
        </w:rPr>
        <w:t xml:space="preserve"> </w:t>
      </w:r>
      <w:r w:rsidRPr="009E4E09">
        <w:rPr>
          <w:lang w:val="el-GR"/>
        </w:rPr>
        <w:t>κάθε 3 εβδομάδες) ταυτόχρονα με 10 κύκλους εισαγωγικής χημειοθεραπείας</w:t>
      </w:r>
    </w:p>
    <w:p w14:paraId="65F068C6" w14:textId="77777777" w:rsidR="00587D36" w:rsidRPr="009E4E09" w:rsidRDefault="00587D36" w:rsidP="00587D36">
      <w:pPr>
        <w:outlineLvl w:val="0"/>
        <w:rPr>
          <w:szCs w:val="22"/>
          <w:lang w:val="el-GR"/>
        </w:rPr>
      </w:pPr>
    </w:p>
    <w:p w14:paraId="52F05F87" w14:textId="77777777" w:rsidR="00587D36" w:rsidRPr="009E4E09" w:rsidRDefault="00587D36" w:rsidP="00587D36">
      <w:pPr>
        <w:outlineLvl w:val="0"/>
        <w:rPr>
          <w:szCs w:val="22"/>
          <w:lang w:val="el-GR"/>
        </w:rPr>
      </w:pPr>
      <w:r w:rsidRPr="009E4E09">
        <w:rPr>
          <w:lang w:val="el-GR"/>
        </w:rPr>
        <w:t>ως εξής:</w:t>
      </w:r>
    </w:p>
    <w:p w14:paraId="6A8D9196" w14:textId="77777777" w:rsidR="00587D36" w:rsidRPr="009E4E09" w:rsidRDefault="00587D36" w:rsidP="00587D36">
      <w:pPr>
        <w:outlineLvl w:val="0"/>
        <w:rPr>
          <w:szCs w:val="22"/>
          <w:lang w:val="el-GR"/>
        </w:rPr>
      </w:pPr>
    </w:p>
    <w:p w14:paraId="541715A3" w14:textId="77777777" w:rsidR="00587D36" w:rsidRPr="009E4E09" w:rsidRDefault="00587D36" w:rsidP="00587D36">
      <w:pPr>
        <w:ind w:left="709" w:hanging="349"/>
        <w:outlineLvl w:val="0"/>
        <w:rPr>
          <w:szCs w:val="22"/>
          <w:lang w:val="el-GR"/>
        </w:rPr>
      </w:pPr>
      <w:r w:rsidRPr="009E4E09">
        <w:rPr>
          <w:lang w:val="el-GR"/>
        </w:rPr>
        <w:t>-</w:t>
      </w:r>
      <w:r w:rsidRPr="009E4E09">
        <w:rPr>
          <w:b/>
          <w:lang w:val="el-GR"/>
        </w:rPr>
        <w:tab/>
      </w:r>
      <w:r w:rsidRPr="009E4E09">
        <w:rPr>
          <w:lang w:val="el-GR"/>
        </w:rPr>
        <w:t>Δοξορουβικίνη 60</w:t>
      </w:r>
      <w:r w:rsidRPr="009E4E09">
        <w:t> mg</w:t>
      </w:r>
      <w:r w:rsidRPr="009E4E09">
        <w:rPr>
          <w:lang w:val="el-GR"/>
        </w:rPr>
        <w:t>/</w:t>
      </w:r>
      <w:r w:rsidRPr="009E4E09">
        <w:t>m</w:t>
      </w:r>
      <w:r w:rsidRPr="009E4E09">
        <w:rPr>
          <w:vertAlign w:val="superscript"/>
          <w:lang w:val="el-GR"/>
        </w:rPr>
        <w:t>2</w:t>
      </w:r>
      <w:r w:rsidRPr="009E4E09">
        <w:rPr>
          <w:lang w:val="el-GR"/>
        </w:rPr>
        <w:t xml:space="preserve"> και πακλιταξέλη 150</w:t>
      </w:r>
      <w:r w:rsidRPr="009E4E09">
        <w:t> mg</w:t>
      </w:r>
      <w:r w:rsidRPr="009E4E09">
        <w:rPr>
          <w:lang w:val="el-GR"/>
        </w:rPr>
        <w:t>/</w:t>
      </w:r>
      <w:r w:rsidRPr="009E4E09">
        <w:t>m</w:t>
      </w:r>
      <w:r w:rsidRPr="009E4E09">
        <w:rPr>
          <w:vertAlign w:val="superscript"/>
          <w:lang w:val="el-GR"/>
        </w:rPr>
        <w:t>2</w:t>
      </w:r>
      <w:r w:rsidRPr="009E4E09">
        <w:rPr>
          <w:lang w:val="el-GR"/>
        </w:rPr>
        <w:t>, χορηγούμενα 3 φορές εβδομαδιαίως για 3 κύκλους,</w:t>
      </w:r>
    </w:p>
    <w:p w14:paraId="14A5E882" w14:textId="77777777" w:rsidR="00587D36" w:rsidRPr="009E4E09" w:rsidRDefault="00587D36" w:rsidP="00587D36">
      <w:pPr>
        <w:ind w:left="360"/>
        <w:outlineLvl w:val="0"/>
        <w:rPr>
          <w:szCs w:val="22"/>
          <w:lang w:val="el-GR"/>
        </w:rPr>
      </w:pPr>
    </w:p>
    <w:p w14:paraId="3BD571FB" w14:textId="77777777" w:rsidR="00587D36" w:rsidRPr="009E4E09" w:rsidRDefault="00587D36" w:rsidP="00587D36">
      <w:pPr>
        <w:keepNext/>
        <w:keepLines/>
        <w:outlineLvl w:val="0"/>
        <w:rPr>
          <w:lang w:val="el-GR"/>
        </w:rPr>
      </w:pPr>
      <w:r w:rsidRPr="009E4E09">
        <w:rPr>
          <w:lang w:val="el-GR"/>
        </w:rPr>
        <w:t>τα οποία ακολουθήθηκαν από:</w:t>
      </w:r>
    </w:p>
    <w:p w14:paraId="06829137" w14:textId="77777777" w:rsidR="00587D36" w:rsidRPr="009E4E09" w:rsidRDefault="00587D36" w:rsidP="00587D36">
      <w:pPr>
        <w:keepNext/>
        <w:keepLines/>
        <w:outlineLvl w:val="0"/>
        <w:rPr>
          <w:szCs w:val="22"/>
          <w:lang w:val="el-GR"/>
        </w:rPr>
      </w:pPr>
    </w:p>
    <w:p w14:paraId="5A099517" w14:textId="77777777" w:rsidR="00587D36" w:rsidRPr="009E4E09" w:rsidRDefault="00587D36" w:rsidP="00587D36">
      <w:pPr>
        <w:ind w:left="360"/>
        <w:outlineLvl w:val="0"/>
        <w:rPr>
          <w:szCs w:val="22"/>
          <w:lang w:val="el-GR"/>
        </w:rPr>
      </w:pPr>
      <w:r w:rsidRPr="009E4E09">
        <w:rPr>
          <w:lang w:val="el-GR"/>
        </w:rPr>
        <w:t>-</w:t>
      </w:r>
      <w:r w:rsidRPr="009E4E09">
        <w:rPr>
          <w:b/>
          <w:lang w:val="el-GR"/>
        </w:rPr>
        <w:tab/>
      </w:r>
      <w:r w:rsidRPr="009E4E09">
        <w:rPr>
          <w:lang w:val="el-GR"/>
        </w:rPr>
        <w:t>Πακλιταξέλη 175</w:t>
      </w:r>
      <w:r w:rsidRPr="009E4E09">
        <w:t> mg</w:t>
      </w:r>
      <w:r w:rsidRPr="009E4E09">
        <w:rPr>
          <w:lang w:val="el-GR"/>
        </w:rPr>
        <w:t>/</w:t>
      </w:r>
      <w:r w:rsidRPr="009E4E09">
        <w:t>m</w:t>
      </w:r>
      <w:r w:rsidRPr="009E4E09">
        <w:rPr>
          <w:vertAlign w:val="superscript"/>
          <w:lang w:val="el-GR"/>
        </w:rPr>
        <w:t>2</w:t>
      </w:r>
      <w:r w:rsidRPr="009E4E09">
        <w:rPr>
          <w:lang w:val="el-GR"/>
        </w:rPr>
        <w:t xml:space="preserve"> χορηγούμενη 3 φορές εβδομαδιαίως για 4 κύκλους,</w:t>
      </w:r>
    </w:p>
    <w:p w14:paraId="3CA97058" w14:textId="77777777" w:rsidR="00587D36" w:rsidRPr="009E4E09" w:rsidRDefault="00587D36" w:rsidP="00587D36">
      <w:pPr>
        <w:outlineLvl w:val="0"/>
        <w:rPr>
          <w:szCs w:val="22"/>
          <w:lang w:val="el-GR"/>
        </w:rPr>
      </w:pPr>
    </w:p>
    <w:p w14:paraId="4B47A367" w14:textId="6F9CF5A9" w:rsidR="00587D36" w:rsidRPr="009E4E09" w:rsidRDefault="00587D36" w:rsidP="00587D36">
      <w:pPr>
        <w:outlineLvl w:val="0"/>
        <w:rPr>
          <w:szCs w:val="22"/>
          <w:lang w:val="el-GR"/>
        </w:rPr>
      </w:pPr>
      <w:r w:rsidRPr="009E4E09">
        <w:rPr>
          <w:lang w:val="el-GR"/>
        </w:rPr>
        <w:t>η οποία ακολουθήθηκε από:</w:t>
      </w:r>
    </w:p>
    <w:p w14:paraId="1654928B" w14:textId="77777777" w:rsidR="00587D36" w:rsidRPr="009E4E09" w:rsidRDefault="00587D36" w:rsidP="00587D36">
      <w:pPr>
        <w:ind w:left="360"/>
        <w:outlineLvl w:val="0"/>
        <w:rPr>
          <w:szCs w:val="22"/>
          <w:lang w:val="el-GR"/>
        </w:rPr>
      </w:pPr>
      <w:r w:rsidRPr="009E4E09">
        <w:rPr>
          <w:lang w:val="el-GR"/>
        </w:rPr>
        <w:t>-</w:t>
      </w:r>
      <w:r w:rsidRPr="009E4E09">
        <w:rPr>
          <w:b/>
          <w:lang w:val="el-GR"/>
        </w:rPr>
        <w:tab/>
      </w:r>
      <w:r w:rsidRPr="009E4E09">
        <w:t>CMF</w:t>
      </w:r>
      <w:r w:rsidRPr="009E4E09">
        <w:rPr>
          <w:lang w:val="el-GR"/>
        </w:rPr>
        <w:t xml:space="preserve"> την ημέρα 1 και 8 κάθε 4 εβδομάδες για 3 κύκλους</w:t>
      </w:r>
    </w:p>
    <w:p w14:paraId="45869618" w14:textId="77777777" w:rsidR="00587D36" w:rsidRPr="009E4E09" w:rsidRDefault="00587D36" w:rsidP="00587D36">
      <w:pPr>
        <w:ind w:left="360"/>
        <w:outlineLvl w:val="0"/>
        <w:rPr>
          <w:szCs w:val="22"/>
          <w:lang w:val="el-GR"/>
        </w:rPr>
      </w:pPr>
    </w:p>
    <w:p w14:paraId="5738E804" w14:textId="77777777" w:rsidR="00587D36" w:rsidRPr="009E4E09" w:rsidRDefault="00587D36" w:rsidP="00587D36">
      <w:pPr>
        <w:outlineLvl w:val="0"/>
        <w:rPr>
          <w:szCs w:val="22"/>
          <w:lang w:val="el-GR"/>
        </w:rPr>
      </w:pPr>
      <w:r w:rsidRPr="009E4E09">
        <w:rPr>
          <w:lang w:val="el-GR"/>
        </w:rPr>
        <w:t>η οποία ακολουθήθηκε μετά από τη χειρουργική επέμβαση από</w:t>
      </w:r>
    </w:p>
    <w:p w14:paraId="3D29BE5D" w14:textId="77777777" w:rsidR="00587D36" w:rsidRPr="009E4E09" w:rsidRDefault="00587D36" w:rsidP="00587D36">
      <w:pPr>
        <w:ind w:left="360"/>
        <w:outlineLvl w:val="0"/>
        <w:rPr>
          <w:szCs w:val="22"/>
          <w:lang w:val="el-GR"/>
        </w:rPr>
      </w:pPr>
      <w:r w:rsidRPr="009E4E09">
        <w:rPr>
          <w:lang w:val="el-GR"/>
        </w:rPr>
        <w:t>-</w:t>
      </w:r>
      <w:r w:rsidRPr="009E4E09">
        <w:rPr>
          <w:b/>
          <w:lang w:val="el-GR"/>
        </w:rPr>
        <w:tab/>
      </w:r>
      <w:r w:rsidRPr="009E4E09">
        <w:rPr>
          <w:lang w:val="el-GR"/>
        </w:rPr>
        <w:t xml:space="preserve">Επιπρόσθετους κύκλους επικουρικής θεραπείας </w:t>
      </w:r>
      <w:r w:rsidRPr="009E4E09">
        <w:t>Herceptin</w:t>
      </w:r>
      <w:r w:rsidRPr="009E4E09">
        <w:rPr>
          <w:lang w:val="el-GR"/>
        </w:rPr>
        <w:t xml:space="preserve"> (μέχρι να συμπληρωθεί 1 χρόνος θεραπείας)</w:t>
      </w:r>
    </w:p>
    <w:p w14:paraId="0578D89F" w14:textId="77777777" w:rsidR="00587D36" w:rsidRPr="009E4E09" w:rsidRDefault="00587D36" w:rsidP="00587D36">
      <w:pPr>
        <w:rPr>
          <w:szCs w:val="22"/>
          <w:lang w:val="el-GR"/>
        </w:rPr>
      </w:pPr>
    </w:p>
    <w:p w14:paraId="081AEF48" w14:textId="77777777" w:rsidR="00587D36" w:rsidRPr="009E4E09" w:rsidRDefault="00587D36" w:rsidP="00587D36">
      <w:pPr>
        <w:rPr>
          <w:szCs w:val="22"/>
          <w:lang w:val="el-GR"/>
        </w:rPr>
      </w:pPr>
      <w:r w:rsidRPr="009E4E09">
        <w:rPr>
          <w:lang w:val="el-GR"/>
        </w:rPr>
        <w:t xml:space="preserve">Τα αποτελέσματα σε σχέση με την αποτελεσματικότητα από την </w:t>
      </w:r>
      <w:r w:rsidR="00287A56">
        <w:rPr>
          <w:lang w:val="el-GR"/>
        </w:rPr>
        <w:t xml:space="preserve">Μελέτη </w:t>
      </w:r>
      <w:r w:rsidRPr="009E4E09">
        <w:rPr>
          <w:lang w:val="el-GR"/>
        </w:rPr>
        <w:t xml:space="preserve">ΜΟ16432 συνοψίζονται στον Πίνακα 11. Η </w:t>
      </w:r>
      <w:r w:rsidR="00903B2A">
        <w:rPr>
          <w:lang w:val="el-GR"/>
        </w:rPr>
        <w:t>διάμεση</w:t>
      </w:r>
      <w:r w:rsidR="00903B2A" w:rsidRPr="009E4E09">
        <w:rPr>
          <w:lang w:val="el-GR"/>
        </w:rPr>
        <w:t xml:space="preserve"> </w:t>
      </w:r>
      <w:r w:rsidRPr="009E4E09">
        <w:rPr>
          <w:lang w:val="el-GR"/>
        </w:rPr>
        <w:t xml:space="preserve">διάρκεια της παρακολούθησης στο σκέλος του </w:t>
      </w:r>
      <w:r w:rsidRPr="009E4E09">
        <w:t>Herceptin</w:t>
      </w:r>
      <w:r w:rsidRPr="009E4E09">
        <w:rPr>
          <w:lang w:val="el-GR"/>
        </w:rPr>
        <w:t xml:space="preserve"> ήταν 3,8 χρόνια.</w:t>
      </w:r>
    </w:p>
    <w:p w14:paraId="0C5A5462" w14:textId="77777777" w:rsidR="00587D36" w:rsidRPr="009E4E09" w:rsidRDefault="00587D36" w:rsidP="00587D36">
      <w:pPr>
        <w:rPr>
          <w:szCs w:val="22"/>
          <w:lang w:val="el-GR"/>
        </w:rPr>
      </w:pPr>
    </w:p>
    <w:p w14:paraId="0063E210" w14:textId="77777777" w:rsidR="00587D36" w:rsidRPr="009E4E09" w:rsidRDefault="00587D36" w:rsidP="00587D36">
      <w:pPr>
        <w:rPr>
          <w:szCs w:val="22"/>
          <w:lang w:val="el-GR"/>
        </w:rPr>
      </w:pPr>
      <w:r w:rsidRPr="009E4E09">
        <w:rPr>
          <w:lang w:val="el-GR"/>
        </w:rPr>
        <w:t xml:space="preserve">Πίνακας 11: Αποτελέσματα σε σχέση με την αποτελεσματικότητα από τη μελέτη </w:t>
      </w:r>
      <w:r w:rsidRPr="009E4E09">
        <w:t>MO</w:t>
      </w:r>
      <w:r w:rsidRPr="009E4E09">
        <w:rPr>
          <w:lang w:val="el-GR"/>
        </w:rPr>
        <w:t>16432</w:t>
      </w: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51"/>
        <w:gridCol w:w="1611"/>
        <w:gridCol w:w="1902"/>
        <w:gridCol w:w="1756"/>
      </w:tblGrid>
      <w:tr w:rsidR="00587D36" w:rsidRPr="009E4E09" w14:paraId="1908F6E8" w14:textId="77777777" w:rsidTr="00877DE4">
        <w:tc>
          <w:tcPr>
            <w:tcW w:w="2898" w:type="dxa"/>
            <w:tcBorders>
              <w:top w:val="single" w:sz="4" w:space="0" w:color="auto"/>
              <w:left w:val="single" w:sz="4" w:space="0" w:color="auto"/>
              <w:bottom w:val="single" w:sz="6" w:space="0" w:color="000000"/>
            </w:tcBorders>
          </w:tcPr>
          <w:p w14:paraId="12E4249B" w14:textId="77777777" w:rsidR="00587D36" w:rsidRPr="009E4E09" w:rsidRDefault="00587D36" w:rsidP="00877DE4">
            <w:pPr>
              <w:pStyle w:val="TableText10"/>
              <w:keepNext/>
              <w:jc w:val="center"/>
              <w:rPr>
                <w:sz w:val="22"/>
                <w:szCs w:val="22"/>
                <w:lang w:val="pt-PT"/>
              </w:rPr>
            </w:pPr>
            <w:r w:rsidRPr="009E4E09">
              <w:rPr>
                <w:sz w:val="22"/>
              </w:rPr>
              <w:t>Πα</w:t>
            </w:r>
            <w:proofErr w:type="spellStart"/>
            <w:r w:rsidRPr="009E4E09">
              <w:rPr>
                <w:sz w:val="22"/>
              </w:rPr>
              <w:t>ράμετρος</w:t>
            </w:r>
            <w:proofErr w:type="spellEnd"/>
          </w:p>
          <w:p w14:paraId="555D08E7" w14:textId="77777777" w:rsidR="00587D36" w:rsidRPr="009E4E09" w:rsidRDefault="00587D36" w:rsidP="00877DE4">
            <w:pPr>
              <w:pStyle w:val="TableText10"/>
              <w:keepNext/>
              <w:jc w:val="center"/>
              <w:rPr>
                <w:sz w:val="22"/>
                <w:szCs w:val="22"/>
              </w:rPr>
            </w:pPr>
          </w:p>
        </w:tc>
        <w:tc>
          <w:tcPr>
            <w:tcW w:w="1636" w:type="dxa"/>
            <w:tcBorders>
              <w:top w:val="single" w:sz="4" w:space="0" w:color="auto"/>
              <w:bottom w:val="single" w:sz="6" w:space="0" w:color="000000"/>
            </w:tcBorders>
          </w:tcPr>
          <w:p w14:paraId="6D2B6FC5" w14:textId="77777777" w:rsidR="00587D36" w:rsidRPr="009E4E09" w:rsidRDefault="00587D36" w:rsidP="00877DE4">
            <w:pPr>
              <w:pStyle w:val="TableText10"/>
              <w:keepNext/>
              <w:jc w:val="center"/>
              <w:rPr>
                <w:sz w:val="22"/>
                <w:szCs w:val="22"/>
              </w:rPr>
            </w:pPr>
            <w:proofErr w:type="spellStart"/>
            <w:r w:rsidRPr="009E4E09">
              <w:rPr>
                <w:sz w:val="22"/>
              </w:rPr>
              <w:t>Χημειοθερ</w:t>
            </w:r>
            <w:proofErr w:type="spellEnd"/>
            <w:r w:rsidRPr="009E4E09">
              <w:rPr>
                <w:sz w:val="22"/>
              </w:rPr>
              <w:t>απεία + Herceptin</w:t>
            </w:r>
          </w:p>
          <w:p w14:paraId="366BD386" w14:textId="77777777" w:rsidR="00587D36" w:rsidRPr="009E4E09" w:rsidRDefault="00587D36" w:rsidP="00877DE4">
            <w:pPr>
              <w:pStyle w:val="TableText10"/>
              <w:keepNext/>
              <w:jc w:val="center"/>
              <w:rPr>
                <w:sz w:val="22"/>
                <w:szCs w:val="22"/>
              </w:rPr>
            </w:pPr>
            <w:r w:rsidRPr="009E4E09">
              <w:rPr>
                <w:sz w:val="22"/>
              </w:rPr>
              <w:t>(n=115)</w:t>
            </w:r>
          </w:p>
        </w:tc>
        <w:tc>
          <w:tcPr>
            <w:tcW w:w="1933" w:type="dxa"/>
            <w:tcBorders>
              <w:top w:val="single" w:sz="4" w:space="0" w:color="auto"/>
              <w:bottom w:val="single" w:sz="6" w:space="0" w:color="000000"/>
            </w:tcBorders>
          </w:tcPr>
          <w:p w14:paraId="619E985D" w14:textId="77777777" w:rsidR="00587D36" w:rsidRPr="009E4E09" w:rsidRDefault="00587D36" w:rsidP="00877DE4">
            <w:pPr>
              <w:pStyle w:val="TableText10"/>
              <w:keepNext/>
              <w:jc w:val="center"/>
              <w:rPr>
                <w:sz w:val="22"/>
                <w:szCs w:val="22"/>
              </w:rPr>
            </w:pPr>
            <w:proofErr w:type="spellStart"/>
            <w:r w:rsidRPr="009E4E09">
              <w:rPr>
                <w:sz w:val="22"/>
              </w:rPr>
              <w:t>Χημειοθερ</w:t>
            </w:r>
            <w:proofErr w:type="spellEnd"/>
            <w:r w:rsidRPr="009E4E09">
              <w:rPr>
                <w:sz w:val="22"/>
              </w:rPr>
              <w:t xml:space="preserve">απεία </w:t>
            </w:r>
            <w:proofErr w:type="spellStart"/>
            <w:r w:rsidRPr="009E4E09">
              <w:rPr>
                <w:sz w:val="22"/>
              </w:rPr>
              <w:t>μόνο</w:t>
            </w:r>
            <w:proofErr w:type="spellEnd"/>
          </w:p>
          <w:p w14:paraId="1C481C14" w14:textId="77777777" w:rsidR="00587D36" w:rsidRPr="009E4E09" w:rsidRDefault="00587D36" w:rsidP="00877DE4">
            <w:pPr>
              <w:pStyle w:val="TableText10"/>
              <w:keepNext/>
              <w:jc w:val="center"/>
              <w:rPr>
                <w:sz w:val="22"/>
                <w:szCs w:val="22"/>
              </w:rPr>
            </w:pPr>
            <w:r w:rsidRPr="009E4E09">
              <w:rPr>
                <w:sz w:val="22"/>
              </w:rPr>
              <w:t>(n=116)</w:t>
            </w:r>
          </w:p>
        </w:tc>
        <w:tc>
          <w:tcPr>
            <w:tcW w:w="1784" w:type="dxa"/>
            <w:tcBorders>
              <w:top w:val="single" w:sz="4" w:space="0" w:color="auto"/>
              <w:bottom w:val="single" w:sz="6" w:space="0" w:color="000000"/>
              <w:right w:val="single" w:sz="4" w:space="0" w:color="auto"/>
            </w:tcBorders>
          </w:tcPr>
          <w:p w14:paraId="1569DB26" w14:textId="77777777" w:rsidR="00587D36" w:rsidRPr="009E4E09" w:rsidRDefault="00587D36" w:rsidP="00877DE4">
            <w:pPr>
              <w:pStyle w:val="TableText10"/>
              <w:keepNext/>
              <w:jc w:val="center"/>
              <w:rPr>
                <w:sz w:val="22"/>
                <w:szCs w:val="22"/>
                <w:lang w:val="fr-FR"/>
              </w:rPr>
            </w:pPr>
          </w:p>
        </w:tc>
      </w:tr>
      <w:tr w:rsidR="00587D36" w:rsidRPr="009E4E09" w14:paraId="01716881" w14:textId="77777777" w:rsidTr="00877DE4">
        <w:tc>
          <w:tcPr>
            <w:tcW w:w="2898" w:type="dxa"/>
            <w:tcBorders>
              <w:left w:val="single" w:sz="4" w:space="0" w:color="auto"/>
              <w:bottom w:val="nil"/>
            </w:tcBorders>
          </w:tcPr>
          <w:p w14:paraId="07F4DB4E" w14:textId="77777777" w:rsidR="00587D36" w:rsidRPr="009E4E09" w:rsidRDefault="00587D36" w:rsidP="00877DE4">
            <w:pPr>
              <w:pStyle w:val="TableText10"/>
              <w:keepNext/>
              <w:rPr>
                <w:sz w:val="22"/>
                <w:szCs w:val="22"/>
              </w:rPr>
            </w:pPr>
            <w:r w:rsidRPr="009E4E09">
              <w:rPr>
                <w:sz w:val="22"/>
              </w:rPr>
              <w:t>Επιβ</w:t>
            </w:r>
            <w:proofErr w:type="spellStart"/>
            <w:r w:rsidRPr="009E4E09">
              <w:rPr>
                <w:sz w:val="22"/>
              </w:rPr>
              <w:t>ίωση</w:t>
            </w:r>
            <w:proofErr w:type="spellEnd"/>
            <w:r w:rsidRPr="009E4E09">
              <w:rPr>
                <w:sz w:val="22"/>
              </w:rPr>
              <w:t xml:space="preserve"> </w:t>
            </w:r>
            <w:proofErr w:type="spellStart"/>
            <w:r w:rsidRPr="009E4E09">
              <w:rPr>
                <w:sz w:val="22"/>
              </w:rPr>
              <w:t>ελεύθερη</w:t>
            </w:r>
            <w:proofErr w:type="spellEnd"/>
            <w:r w:rsidRPr="009E4E09">
              <w:rPr>
                <w:sz w:val="22"/>
              </w:rPr>
              <w:t xml:space="preserve"> </w:t>
            </w:r>
            <w:proofErr w:type="spellStart"/>
            <w:r w:rsidRPr="009E4E09">
              <w:rPr>
                <w:sz w:val="22"/>
              </w:rPr>
              <w:t>συμ</w:t>
            </w:r>
            <w:proofErr w:type="spellEnd"/>
            <w:r w:rsidRPr="009E4E09">
              <w:rPr>
                <w:sz w:val="22"/>
              </w:rPr>
              <w:t>βαμάτων</w:t>
            </w:r>
          </w:p>
        </w:tc>
        <w:tc>
          <w:tcPr>
            <w:tcW w:w="1636" w:type="dxa"/>
            <w:tcBorders>
              <w:bottom w:val="nil"/>
            </w:tcBorders>
          </w:tcPr>
          <w:p w14:paraId="578DFB94" w14:textId="77777777" w:rsidR="00587D36" w:rsidRPr="009E4E09" w:rsidRDefault="00587D36" w:rsidP="00877DE4">
            <w:pPr>
              <w:pStyle w:val="TableText10"/>
              <w:keepNext/>
              <w:jc w:val="center"/>
              <w:rPr>
                <w:sz w:val="22"/>
                <w:szCs w:val="22"/>
              </w:rPr>
            </w:pPr>
          </w:p>
        </w:tc>
        <w:tc>
          <w:tcPr>
            <w:tcW w:w="1933" w:type="dxa"/>
            <w:tcBorders>
              <w:bottom w:val="nil"/>
            </w:tcBorders>
          </w:tcPr>
          <w:p w14:paraId="7CF9381A" w14:textId="77777777" w:rsidR="00587D36" w:rsidRPr="009E4E09" w:rsidRDefault="00587D36" w:rsidP="00877DE4">
            <w:pPr>
              <w:pStyle w:val="TableText10"/>
              <w:keepNext/>
              <w:jc w:val="center"/>
              <w:rPr>
                <w:sz w:val="22"/>
                <w:szCs w:val="22"/>
              </w:rPr>
            </w:pPr>
          </w:p>
        </w:tc>
        <w:tc>
          <w:tcPr>
            <w:tcW w:w="1784" w:type="dxa"/>
            <w:tcBorders>
              <w:bottom w:val="nil"/>
              <w:right w:val="single" w:sz="4" w:space="0" w:color="auto"/>
            </w:tcBorders>
          </w:tcPr>
          <w:p w14:paraId="7FEA2764" w14:textId="77777777" w:rsidR="00587D36" w:rsidRPr="009E4E09" w:rsidRDefault="00587D36" w:rsidP="00877DE4">
            <w:pPr>
              <w:pStyle w:val="TableText10"/>
              <w:keepNext/>
              <w:jc w:val="center"/>
              <w:rPr>
                <w:sz w:val="22"/>
                <w:szCs w:val="22"/>
              </w:rPr>
            </w:pPr>
            <w:proofErr w:type="spellStart"/>
            <w:r w:rsidRPr="009E4E09">
              <w:rPr>
                <w:sz w:val="22"/>
              </w:rPr>
              <w:t>Λόγος</w:t>
            </w:r>
            <w:proofErr w:type="spellEnd"/>
            <w:r w:rsidRPr="009E4E09">
              <w:rPr>
                <w:sz w:val="22"/>
              </w:rPr>
              <w:t xml:space="preserve"> επ</w:t>
            </w:r>
            <w:proofErr w:type="spellStart"/>
            <w:r w:rsidRPr="009E4E09">
              <w:rPr>
                <w:sz w:val="22"/>
              </w:rPr>
              <w:t>ικινδυνότητ</w:t>
            </w:r>
            <w:proofErr w:type="spellEnd"/>
            <w:r w:rsidRPr="009E4E09">
              <w:rPr>
                <w:sz w:val="22"/>
              </w:rPr>
              <w:t>ας</w:t>
            </w:r>
          </w:p>
          <w:p w14:paraId="54F62189" w14:textId="77777777" w:rsidR="00587D36" w:rsidRPr="009E4E09" w:rsidRDefault="00587D36" w:rsidP="00877DE4">
            <w:pPr>
              <w:pStyle w:val="TableText10"/>
              <w:keepNext/>
              <w:jc w:val="center"/>
              <w:rPr>
                <w:sz w:val="22"/>
                <w:szCs w:val="22"/>
              </w:rPr>
            </w:pPr>
            <w:r w:rsidRPr="009E4E09">
              <w:rPr>
                <w:sz w:val="22"/>
              </w:rPr>
              <w:t>(95 % CI)</w:t>
            </w:r>
          </w:p>
        </w:tc>
      </w:tr>
      <w:tr w:rsidR="00587D36" w:rsidRPr="009E4E09" w14:paraId="782FB847" w14:textId="77777777" w:rsidTr="00877DE4">
        <w:tc>
          <w:tcPr>
            <w:tcW w:w="2898" w:type="dxa"/>
            <w:tcBorders>
              <w:top w:val="nil"/>
              <w:left w:val="single" w:sz="4" w:space="0" w:color="auto"/>
              <w:bottom w:val="single" w:sz="6" w:space="0" w:color="000000"/>
            </w:tcBorders>
          </w:tcPr>
          <w:p w14:paraId="76C2C745" w14:textId="77777777" w:rsidR="00587D36" w:rsidRPr="009E4E09" w:rsidRDefault="00587D36" w:rsidP="00877DE4">
            <w:pPr>
              <w:pStyle w:val="TableText10"/>
              <w:keepNext/>
              <w:rPr>
                <w:sz w:val="22"/>
                <w:szCs w:val="22"/>
              </w:rPr>
            </w:pPr>
            <w:proofErr w:type="spellStart"/>
            <w:r w:rsidRPr="009E4E09">
              <w:rPr>
                <w:sz w:val="22"/>
              </w:rPr>
              <w:t>Αρ</w:t>
            </w:r>
            <w:proofErr w:type="spellEnd"/>
            <w:r w:rsidRPr="009E4E09">
              <w:rPr>
                <w:sz w:val="22"/>
              </w:rPr>
              <w:t>. α</w:t>
            </w:r>
            <w:proofErr w:type="spellStart"/>
            <w:r w:rsidRPr="009E4E09">
              <w:rPr>
                <w:sz w:val="22"/>
              </w:rPr>
              <w:t>σθενών</w:t>
            </w:r>
            <w:proofErr w:type="spellEnd"/>
            <w:r w:rsidRPr="009E4E09">
              <w:rPr>
                <w:sz w:val="22"/>
              </w:rPr>
              <w:t xml:space="preserve"> </w:t>
            </w:r>
            <w:proofErr w:type="spellStart"/>
            <w:r w:rsidRPr="009E4E09">
              <w:rPr>
                <w:sz w:val="22"/>
              </w:rPr>
              <w:t>με</w:t>
            </w:r>
            <w:proofErr w:type="spellEnd"/>
            <w:r w:rsidRPr="009E4E09">
              <w:rPr>
                <w:sz w:val="22"/>
              </w:rPr>
              <w:t xml:space="preserve"> </w:t>
            </w:r>
            <w:proofErr w:type="spellStart"/>
            <w:r w:rsidRPr="009E4E09">
              <w:rPr>
                <w:sz w:val="22"/>
              </w:rPr>
              <w:t>σύμ</w:t>
            </w:r>
            <w:proofErr w:type="spellEnd"/>
            <w:r w:rsidRPr="009E4E09">
              <w:rPr>
                <w:sz w:val="22"/>
              </w:rPr>
              <w:t>βαμα</w:t>
            </w:r>
          </w:p>
        </w:tc>
        <w:tc>
          <w:tcPr>
            <w:tcW w:w="1636" w:type="dxa"/>
            <w:tcBorders>
              <w:top w:val="nil"/>
              <w:bottom w:val="single" w:sz="6" w:space="0" w:color="000000"/>
            </w:tcBorders>
          </w:tcPr>
          <w:p w14:paraId="29639AEE" w14:textId="77777777" w:rsidR="00587D36" w:rsidRPr="009E4E09" w:rsidRDefault="00587D36" w:rsidP="00877DE4">
            <w:pPr>
              <w:pStyle w:val="TableText10"/>
              <w:keepNext/>
              <w:jc w:val="center"/>
              <w:rPr>
                <w:sz w:val="22"/>
                <w:szCs w:val="22"/>
              </w:rPr>
            </w:pPr>
            <w:r w:rsidRPr="009E4E09">
              <w:rPr>
                <w:sz w:val="22"/>
              </w:rPr>
              <w:t>46</w:t>
            </w:r>
          </w:p>
        </w:tc>
        <w:tc>
          <w:tcPr>
            <w:tcW w:w="1933" w:type="dxa"/>
            <w:tcBorders>
              <w:top w:val="nil"/>
              <w:bottom w:val="single" w:sz="6" w:space="0" w:color="000000"/>
            </w:tcBorders>
          </w:tcPr>
          <w:p w14:paraId="6D3B5B06" w14:textId="77777777" w:rsidR="00587D36" w:rsidRPr="009E4E09" w:rsidRDefault="00587D36" w:rsidP="00877DE4">
            <w:pPr>
              <w:pStyle w:val="TableText10"/>
              <w:keepNext/>
              <w:jc w:val="center"/>
              <w:rPr>
                <w:sz w:val="22"/>
                <w:szCs w:val="22"/>
              </w:rPr>
            </w:pPr>
            <w:r w:rsidRPr="009E4E09">
              <w:rPr>
                <w:sz w:val="22"/>
              </w:rPr>
              <w:t>59</w:t>
            </w:r>
          </w:p>
        </w:tc>
        <w:tc>
          <w:tcPr>
            <w:tcW w:w="1784" w:type="dxa"/>
            <w:tcBorders>
              <w:top w:val="nil"/>
              <w:bottom w:val="single" w:sz="6" w:space="0" w:color="000000"/>
              <w:right w:val="single" w:sz="4" w:space="0" w:color="auto"/>
            </w:tcBorders>
          </w:tcPr>
          <w:p w14:paraId="191FE8B9" w14:textId="77777777" w:rsidR="00587D36" w:rsidRPr="009E4E09" w:rsidRDefault="00587D36" w:rsidP="00877DE4">
            <w:pPr>
              <w:pStyle w:val="TableText10"/>
              <w:keepNext/>
              <w:jc w:val="center"/>
              <w:rPr>
                <w:sz w:val="22"/>
                <w:szCs w:val="22"/>
              </w:rPr>
            </w:pPr>
            <w:r w:rsidRPr="009E4E09">
              <w:rPr>
                <w:sz w:val="22"/>
              </w:rPr>
              <w:t>0.65 (0.44, 0.96)</w:t>
            </w:r>
            <w:r w:rsidRPr="009E4E09">
              <w:br/>
            </w:r>
            <w:r w:rsidRPr="009E4E09">
              <w:rPr>
                <w:sz w:val="22"/>
              </w:rPr>
              <w:t>p=0.0275</w:t>
            </w:r>
          </w:p>
        </w:tc>
      </w:tr>
      <w:tr w:rsidR="00587D36" w:rsidRPr="009E4E09" w14:paraId="70D8F2E2" w14:textId="77777777" w:rsidTr="00877DE4">
        <w:tc>
          <w:tcPr>
            <w:tcW w:w="2898" w:type="dxa"/>
            <w:tcBorders>
              <w:top w:val="single" w:sz="6" w:space="0" w:color="000000"/>
              <w:left w:val="single" w:sz="4" w:space="0" w:color="auto"/>
              <w:bottom w:val="single" w:sz="4" w:space="0" w:color="auto"/>
            </w:tcBorders>
          </w:tcPr>
          <w:p w14:paraId="59BD690A" w14:textId="77777777" w:rsidR="00587D36" w:rsidRPr="009E4E09" w:rsidRDefault="00587D36" w:rsidP="00877DE4">
            <w:pPr>
              <w:pStyle w:val="TableText10"/>
              <w:keepNext/>
              <w:rPr>
                <w:sz w:val="22"/>
                <w:szCs w:val="22"/>
                <w:lang w:val="el-GR"/>
              </w:rPr>
            </w:pPr>
            <w:r w:rsidRPr="009E4E09">
              <w:rPr>
                <w:sz w:val="22"/>
                <w:lang w:val="el-GR"/>
              </w:rPr>
              <w:t xml:space="preserve">Συνολική παθολογονατομική πλήρης </w:t>
            </w:r>
            <w:r w:rsidRPr="009E4E09">
              <w:rPr>
                <w:lang w:val="el-GR"/>
              </w:rPr>
              <w:br/>
            </w:r>
            <w:r w:rsidRPr="009E4E09">
              <w:rPr>
                <w:sz w:val="22"/>
                <w:lang w:val="el-GR"/>
              </w:rPr>
              <w:t>ανταπόκριση* (95</w:t>
            </w:r>
            <w:r w:rsidRPr="009E4E09">
              <w:rPr>
                <w:sz w:val="22"/>
              </w:rPr>
              <w:t> </w:t>
            </w:r>
            <w:r w:rsidRPr="009E4E09">
              <w:rPr>
                <w:sz w:val="22"/>
                <w:lang w:val="el-GR"/>
              </w:rPr>
              <w:t xml:space="preserve">% </w:t>
            </w:r>
            <w:r w:rsidRPr="009E4E09">
              <w:rPr>
                <w:sz w:val="22"/>
              </w:rPr>
              <w:t>CI</w:t>
            </w:r>
            <w:r w:rsidRPr="009E4E09">
              <w:rPr>
                <w:sz w:val="22"/>
                <w:lang w:val="el-GR"/>
              </w:rPr>
              <w:t>)</w:t>
            </w:r>
          </w:p>
        </w:tc>
        <w:tc>
          <w:tcPr>
            <w:tcW w:w="1636" w:type="dxa"/>
            <w:tcBorders>
              <w:top w:val="single" w:sz="6" w:space="0" w:color="000000"/>
              <w:bottom w:val="single" w:sz="4" w:space="0" w:color="auto"/>
            </w:tcBorders>
          </w:tcPr>
          <w:p w14:paraId="5273782D" w14:textId="77777777" w:rsidR="00587D36" w:rsidRPr="009E4E09" w:rsidRDefault="00587D36" w:rsidP="00877DE4">
            <w:pPr>
              <w:pStyle w:val="TableText10"/>
              <w:keepNext/>
              <w:jc w:val="center"/>
              <w:rPr>
                <w:sz w:val="22"/>
                <w:szCs w:val="22"/>
              </w:rPr>
            </w:pPr>
            <w:r w:rsidRPr="009E4E09">
              <w:rPr>
                <w:sz w:val="22"/>
              </w:rPr>
              <w:t>40 %</w:t>
            </w:r>
          </w:p>
          <w:p w14:paraId="32D6447E" w14:textId="77777777" w:rsidR="00587D36" w:rsidRPr="009E4E09" w:rsidRDefault="00587D36" w:rsidP="00877DE4">
            <w:pPr>
              <w:pStyle w:val="TableText10"/>
              <w:keepNext/>
              <w:jc w:val="center"/>
              <w:rPr>
                <w:sz w:val="22"/>
                <w:szCs w:val="22"/>
              </w:rPr>
            </w:pPr>
            <w:r w:rsidRPr="009E4E09">
              <w:rPr>
                <w:sz w:val="22"/>
              </w:rPr>
              <w:t>(31,0, 49,6)</w:t>
            </w:r>
          </w:p>
        </w:tc>
        <w:tc>
          <w:tcPr>
            <w:tcW w:w="1933" w:type="dxa"/>
            <w:tcBorders>
              <w:top w:val="single" w:sz="6" w:space="0" w:color="000000"/>
              <w:bottom w:val="single" w:sz="4" w:space="0" w:color="auto"/>
            </w:tcBorders>
          </w:tcPr>
          <w:p w14:paraId="610E700F" w14:textId="77777777" w:rsidR="00587D36" w:rsidRPr="009E4E09" w:rsidRDefault="00587D36" w:rsidP="00877DE4">
            <w:pPr>
              <w:pStyle w:val="TableText10"/>
              <w:keepNext/>
              <w:jc w:val="center"/>
              <w:rPr>
                <w:sz w:val="22"/>
                <w:szCs w:val="22"/>
              </w:rPr>
            </w:pPr>
            <w:r w:rsidRPr="009E4E09">
              <w:rPr>
                <w:sz w:val="22"/>
              </w:rPr>
              <w:t>20,7 %</w:t>
            </w:r>
          </w:p>
          <w:p w14:paraId="01EDEAEF" w14:textId="77777777" w:rsidR="00587D36" w:rsidRPr="009E4E09" w:rsidRDefault="00587D36" w:rsidP="00877DE4">
            <w:pPr>
              <w:pStyle w:val="TableText10"/>
              <w:keepNext/>
              <w:jc w:val="center"/>
              <w:rPr>
                <w:sz w:val="22"/>
                <w:szCs w:val="22"/>
              </w:rPr>
            </w:pPr>
            <w:r w:rsidRPr="009E4E09">
              <w:rPr>
                <w:sz w:val="22"/>
              </w:rPr>
              <w:t>(13,7, 29,2)</w:t>
            </w:r>
          </w:p>
        </w:tc>
        <w:tc>
          <w:tcPr>
            <w:tcW w:w="1784" w:type="dxa"/>
            <w:tcBorders>
              <w:top w:val="single" w:sz="6" w:space="0" w:color="000000"/>
              <w:bottom w:val="single" w:sz="4" w:space="0" w:color="auto"/>
              <w:right w:val="single" w:sz="4" w:space="0" w:color="auto"/>
            </w:tcBorders>
          </w:tcPr>
          <w:p w14:paraId="1F5A937D" w14:textId="77777777" w:rsidR="00587D36" w:rsidRPr="009E4E09" w:rsidRDefault="00587D36" w:rsidP="00877DE4">
            <w:pPr>
              <w:pStyle w:val="TableText10"/>
              <w:keepNext/>
              <w:jc w:val="center"/>
              <w:rPr>
                <w:sz w:val="22"/>
                <w:szCs w:val="22"/>
              </w:rPr>
            </w:pPr>
            <w:r w:rsidRPr="009E4E09">
              <w:rPr>
                <w:sz w:val="22"/>
              </w:rPr>
              <w:t>P=0,0014</w:t>
            </w:r>
          </w:p>
        </w:tc>
      </w:tr>
      <w:tr w:rsidR="00587D36" w:rsidRPr="009E4E09" w14:paraId="44B81377" w14:textId="77777777" w:rsidTr="00877DE4">
        <w:tc>
          <w:tcPr>
            <w:tcW w:w="2898" w:type="dxa"/>
            <w:tcBorders>
              <w:top w:val="single" w:sz="4" w:space="0" w:color="auto"/>
              <w:left w:val="single" w:sz="4" w:space="0" w:color="auto"/>
              <w:bottom w:val="nil"/>
              <w:right w:val="single" w:sz="4" w:space="0" w:color="auto"/>
            </w:tcBorders>
          </w:tcPr>
          <w:p w14:paraId="4DEABC17" w14:textId="77777777" w:rsidR="00587D36" w:rsidRPr="009E4E09" w:rsidRDefault="00587D36" w:rsidP="00877DE4">
            <w:pPr>
              <w:pStyle w:val="TableText10"/>
              <w:keepNext/>
              <w:rPr>
                <w:sz w:val="22"/>
                <w:szCs w:val="22"/>
              </w:rPr>
            </w:pPr>
            <w:proofErr w:type="spellStart"/>
            <w:r w:rsidRPr="009E4E09">
              <w:rPr>
                <w:sz w:val="22"/>
              </w:rPr>
              <w:t>Συνολική</w:t>
            </w:r>
            <w:proofErr w:type="spellEnd"/>
            <w:r w:rsidRPr="009E4E09">
              <w:rPr>
                <w:sz w:val="22"/>
              </w:rPr>
              <w:t xml:space="preserve"> επιβ</w:t>
            </w:r>
            <w:proofErr w:type="spellStart"/>
            <w:r w:rsidRPr="009E4E09">
              <w:rPr>
                <w:sz w:val="22"/>
              </w:rPr>
              <w:t>ίωση</w:t>
            </w:r>
            <w:proofErr w:type="spellEnd"/>
          </w:p>
        </w:tc>
        <w:tc>
          <w:tcPr>
            <w:tcW w:w="1636" w:type="dxa"/>
            <w:tcBorders>
              <w:top w:val="single" w:sz="4" w:space="0" w:color="auto"/>
              <w:left w:val="single" w:sz="4" w:space="0" w:color="auto"/>
              <w:bottom w:val="nil"/>
              <w:right w:val="single" w:sz="4" w:space="0" w:color="auto"/>
            </w:tcBorders>
          </w:tcPr>
          <w:p w14:paraId="413E9F17" w14:textId="77777777" w:rsidR="00587D36" w:rsidRPr="009E4E09" w:rsidRDefault="00587D36" w:rsidP="00877DE4">
            <w:pPr>
              <w:pStyle w:val="TableText10"/>
              <w:keepNext/>
              <w:jc w:val="center"/>
              <w:rPr>
                <w:sz w:val="22"/>
                <w:szCs w:val="22"/>
              </w:rPr>
            </w:pPr>
          </w:p>
        </w:tc>
        <w:tc>
          <w:tcPr>
            <w:tcW w:w="1933" w:type="dxa"/>
            <w:tcBorders>
              <w:top w:val="single" w:sz="4" w:space="0" w:color="auto"/>
              <w:left w:val="single" w:sz="4" w:space="0" w:color="auto"/>
              <w:bottom w:val="nil"/>
              <w:right w:val="single" w:sz="4" w:space="0" w:color="auto"/>
            </w:tcBorders>
          </w:tcPr>
          <w:p w14:paraId="1A69FBF1" w14:textId="77777777" w:rsidR="00587D36" w:rsidRPr="009E4E09" w:rsidRDefault="00587D36" w:rsidP="00877DE4">
            <w:pPr>
              <w:pStyle w:val="TableText10"/>
              <w:keepNext/>
              <w:jc w:val="center"/>
              <w:rPr>
                <w:sz w:val="22"/>
                <w:szCs w:val="22"/>
              </w:rPr>
            </w:pPr>
          </w:p>
        </w:tc>
        <w:tc>
          <w:tcPr>
            <w:tcW w:w="1784" w:type="dxa"/>
            <w:tcBorders>
              <w:top w:val="single" w:sz="4" w:space="0" w:color="auto"/>
              <w:left w:val="single" w:sz="4" w:space="0" w:color="auto"/>
              <w:bottom w:val="nil"/>
              <w:right w:val="single" w:sz="4" w:space="0" w:color="auto"/>
            </w:tcBorders>
          </w:tcPr>
          <w:p w14:paraId="6EF30412" w14:textId="77777777" w:rsidR="00587D36" w:rsidRPr="009E4E09" w:rsidRDefault="00587D36" w:rsidP="00877DE4">
            <w:pPr>
              <w:pStyle w:val="TableText10"/>
              <w:keepNext/>
              <w:jc w:val="center"/>
              <w:rPr>
                <w:sz w:val="22"/>
                <w:szCs w:val="22"/>
              </w:rPr>
            </w:pPr>
            <w:proofErr w:type="spellStart"/>
            <w:r w:rsidRPr="009E4E09">
              <w:rPr>
                <w:sz w:val="22"/>
              </w:rPr>
              <w:t>Λόγος</w:t>
            </w:r>
            <w:proofErr w:type="spellEnd"/>
            <w:r w:rsidRPr="009E4E09">
              <w:rPr>
                <w:sz w:val="22"/>
              </w:rPr>
              <w:t xml:space="preserve"> επ</w:t>
            </w:r>
            <w:proofErr w:type="spellStart"/>
            <w:r w:rsidRPr="009E4E09">
              <w:rPr>
                <w:sz w:val="22"/>
              </w:rPr>
              <w:t>ικινδυνότητ</w:t>
            </w:r>
            <w:proofErr w:type="spellEnd"/>
            <w:r w:rsidRPr="009E4E09">
              <w:rPr>
                <w:sz w:val="22"/>
              </w:rPr>
              <w:t>ας</w:t>
            </w:r>
          </w:p>
          <w:p w14:paraId="7BF0173A" w14:textId="77777777" w:rsidR="00587D36" w:rsidRPr="009E4E09" w:rsidRDefault="00587D36" w:rsidP="00877DE4">
            <w:pPr>
              <w:pStyle w:val="TableText10"/>
              <w:keepNext/>
              <w:jc w:val="center"/>
              <w:rPr>
                <w:sz w:val="22"/>
                <w:szCs w:val="22"/>
              </w:rPr>
            </w:pPr>
            <w:r w:rsidRPr="009E4E09">
              <w:rPr>
                <w:sz w:val="22"/>
              </w:rPr>
              <w:t>(95 % CI)</w:t>
            </w:r>
          </w:p>
        </w:tc>
      </w:tr>
      <w:tr w:rsidR="00587D36" w:rsidRPr="009E4E09" w14:paraId="6F50A832" w14:textId="77777777" w:rsidTr="00877DE4">
        <w:tc>
          <w:tcPr>
            <w:tcW w:w="2898" w:type="dxa"/>
            <w:tcBorders>
              <w:top w:val="nil"/>
              <w:left w:val="single" w:sz="4" w:space="0" w:color="auto"/>
              <w:bottom w:val="single" w:sz="4" w:space="0" w:color="auto"/>
              <w:right w:val="single" w:sz="4" w:space="0" w:color="auto"/>
            </w:tcBorders>
          </w:tcPr>
          <w:p w14:paraId="64CF9EC2" w14:textId="77777777" w:rsidR="00587D36" w:rsidRPr="009E4E09" w:rsidRDefault="00587D36" w:rsidP="00877DE4">
            <w:pPr>
              <w:pStyle w:val="TableText10"/>
              <w:keepNext/>
              <w:rPr>
                <w:sz w:val="22"/>
                <w:szCs w:val="22"/>
              </w:rPr>
            </w:pPr>
            <w:proofErr w:type="spellStart"/>
            <w:r w:rsidRPr="009E4E09">
              <w:rPr>
                <w:sz w:val="22"/>
              </w:rPr>
              <w:t>Αρ</w:t>
            </w:r>
            <w:proofErr w:type="spellEnd"/>
            <w:r w:rsidRPr="009E4E09">
              <w:rPr>
                <w:sz w:val="22"/>
              </w:rPr>
              <w:t>. α</w:t>
            </w:r>
            <w:proofErr w:type="spellStart"/>
            <w:r w:rsidRPr="009E4E09">
              <w:rPr>
                <w:sz w:val="22"/>
              </w:rPr>
              <w:t>σθενών</w:t>
            </w:r>
            <w:proofErr w:type="spellEnd"/>
            <w:r w:rsidRPr="009E4E09">
              <w:rPr>
                <w:sz w:val="22"/>
              </w:rPr>
              <w:t xml:space="preserve"> </w:t>
            </w:r>
            <w:proofErr w:type="spellStart"/>
            <w:r w:rsidRPr="009E4E09">
              <w:rPr>
                <w:sz w:val="22"/>
              </w:rPr>
              <w:t>με</w:t>
            </w:r>
            <w:proofErr w:type="spellEnd"/>
            <w:r w:rsidRPr="009E4E09">
              <w:rPr>
                <w:sz w:val="22"/>
              </w:rPr>
              <w:t xml:space="preserve"> </w:t>
            </w:r>
            <w:proofErr w:type="spellStart"/>
            <w:r w:rsidRPr="009E4E09">
              <w:rPr>
                <w:sz w:val="22"/>
              </w:rPr>
              <w:t>σύμ</w:t>
            </w:r>
            <w:proofErr w:type="spellEnd"/>
            <w:r w:rsidRPr="009E4E09">
              <w:rPr>
                <w:sz w:val="22"/>
              </w:rPr>
              <w:t>βαμα</w:t>
            </w:r>
          </w:p>
        </w:tc>
        <w:tc>
          <w:tcPr>
            <w:tcW w:w="1636" w:type="dxa"/>
            <w:tcBorders>
              <w:top w:val="nil"/>
              <w:left w:val="single" w:sz="4" w:space="0" w:color="auto"/>
              <w:bottom w:val="single" w:sz="4" w:space="0" w:color="auto"/>
              <w:right w:val="single" w:sz="4" w:space="0" w:color="auto"/>
            </w:tcBorders>
          </w:tcPr>
          <w:p w14:paraId="0C0A7336" w14:textId="77777777" w:rsidR="00587D36" w:rsidRPr="009E4E09" w:rsidRDefault="00587D36" w:rsidP="00877DE4">
            <w:pPr>
              <w:pStyle w:val="TableText10"/>
              <w:keepNext/>
              <w:jc w:val="center"/>
              <w:rPr>
                <w:sz w:val="22"/>
                <w:szCs w:val="22"/>
              </w:rPr>
            </w:pPr>
            <w:r w:rsidRPr="009E4E09">
              <w:rPr>
                <w:sz w:val="22"/>
              </w:rPr>
              <w:t>22</w:t>
            </w:r>
          </w:p>
        </w:tc>
        <w:tc>
          <w:tcPr>
            <w:tcW w:w="1933" w:type="dxa"/>
            <w:tcBorders>
              <w:top w:val="nil"/>
              <w:left w:val="single" w:sz="4" w:space="0" w:color="auto"/>
              <w:bottom w:val="single" w:sz="4" w:space="0" w:color="auto"/>
              <w:right w:val="single" w:sz="4" w:space="0" w:color="auto"/>
            </w:tcBorders>
          </w:tcPr>
          <w:p w14:paraId="07F2A654" w14:textId="77777777" w:rsidR="00587D36" w:rsidRPr="009E4E09" w:rsidRDefault="00587D36" w:rsidP="00877DE4">
            <w:pPr>
              <w:pStyle w:val="TableText10"/>
              <w:keepNext/>
              <w:jc w:val="center"/>
              <w:rPr>
                <w:sz w:val="22"/>
                <w:szCs w:val="22"/>
              </w:rPr>
            </w:pPr>
            <w:r w:rsidRPr="009E4E09">
              <w:rPr>
                <w:sz w:val="22"/>
              </w:rPr>
              <w:t>33</w:t>
            </w:r>
          </w:p>
        </w:tc>
        <w:tc>
          <w:tcPr>
            <w:tcW w:w="1784" w:type="dxa"/>
            <w:tcBorders>
              <w:top w:val="nil"/>
              <w:left w:val="single" w:sz="4" w:space="0" w:color="auto"/>
              <w:bottom w:val="single" w:sz="4" w:space="0" w:color="auto"/>
              <w:right w:val="single" w:sz="4" w:space="0" w:color="auto"/>
            </w:tcBorders>
          </w:tcPr>
          <w:p w14:paraId="02E3917A" w14:textId="77777777" w:rsidR="00587D36" w:rsidRPr="009E4E09" w:rsidRDefault="00587D36" w:rsidP="00877DE4">
            <w:pPr>
              <w:pStyle w:val="TableText10"/>
              <w:keepNext/>
              <w:jc w:val="center"/>
              <w:rPr>
                <w:sz w:val="22"/>
                <w:szCs w:val="22"/>
              </w:rPr>
            </w:pPr>
            <w:r w:rsidRPr="009E4E09">
              <w:rPr>
                <w:sz w:val="22"/>
              </w:rPr>
              <w:t>0.59 (0.35, 1.02)</w:t>
            </w:r>
            <w:r w:rsidRPr="009E4E09">
              <w:br/>
            </w:r>
            <w:r w:rsidRPr="009E4E09">
              <w:rPr>
                <w:sz w:val="22"/>
              </w:rPr>
              <w:t>p=0.0555</w:t>
            </w:r>
          </w:p>
        </w:tc>
      </w:tr>
    </w:tbl>
    <w:p w14:paraId="04516CD2" w14:textId="77777777" w:rsidR="00587D36" w:rsidRPr="0015194A" w:rsidRDefault="00587D36" w:rsidP="00587D36">
      <w:pPr>
        <w:rPr>
          <w:sz w:val="20"/>
          <w:lang w:val="el-GR"/>
        </w:rPr>
      </w:pPr>
      <w:r w:rsidRPr="0015194A">
        <w:rPr>
          <w:sz w:val="20"/>
          <w:lang w:val="el-GR"/>
        </w:rPr>
        <w:t>*οριζόμενη ως απουσία οποιουδήποτε επιθετικού καρκίνου τόσο στο μαστό όσο και στους μασχαλιαίους αδένες</w:t>
      </w:r>
    </w:p>
    <w:p w14:paraId="42C87900" w14:textId="77777777" w:rsidR="00587D36" w:rsidRPr="009E4E09" w:rsidRDefault="00587D36" w:rsidP="00587D36">
      <w:pPr>
        <w:rPr>
          <w:szCs w:val="22"/>
          <w:lang w:val="el-GR"/>
        </w:rPr>
      </w:pPr>
    </w:p>
    <w:p w14:paraId="1FD6BE22" w14:textId="73894250" w:rsidR="00587D36" w:rsidRPr="009E4E09" w:rsidRDefault="00587D36" w:rsidP="00587D36">
      <w:pPr>
        <w:rPr>
          <w:szCs w:val="22"/>
          <w:lang w:val="el-GR"/>
        </w:rPr>
      </w:pPr>
      <w:r w:rsidRPr="009E4E09">
        <w:rPr>
          <w:lang w:val="el-GR"/>
        </w:rPr>
        <w:t xml:space="preserve">Απόλυτο όφελος 13 ποσοστιαίων μονάδων εκτιμήθηκε υπέρ του σκέλους του </w:t>
      </w:r>
      <w:r w:rsidRPr="009E4E09">
        <w:t>Herceptin</w:t>
      </w:r>
      <w:r w:rsidRPr="009E4E09">
        <w:rPr>
          <w:lang w:val="el-GR"/>
        </w:rPr>
        <w:t xml:space="preserve"> ως προς την τριετή επιβίωση ελεύθερη συμβαμάτων (65</w:t>
      </w:r>
      <w:r w:rsidRPr="009E4E09">
        <w:t> </w:t>
      </w:r>
      <w:r w:rsidRPr="009E4E09">
        <w:rPr>
          <w:lang w:val="el-GR"/>
        </w:rPr>
        <w:t>% έναντι 52</w:t>
      </w:r>
      <w:r w:rsidRPr="009E4E09">
        <w:t> </w:t>
      </w:r>
      <w:r w:rsidRPr="009E4E09">
        <w:rPr>
          <w:lang w:val="el-GR"/>
        </w:rPr>
        <w:t>%).</w:t>
      </w:r>
    </w:p>
    <w:p w14:paraId="0C48DC9F" w14:textId="77777777" w:rsidR="00587D36" w:rsidRPr="009E4E09" w:rsidRDefault="00587D36" w:rsidP="00587D36">
      <w:pPr>
        <w:rPr>
          <w:szCs w:val="22"/>
          <w:lang w:val="el-GR"/>
        </w:rPr>
      </w:pPr>
    </w:p>
    <w:p w14:paraId="62447110" w14:textId="77777777" w:rsidR="00587D36" w:rsidRPr="009E4E09" w:rsidRDefault="00587D36" w:rsidP="00587D36">
      <w:pPr>
        <w:rPr>
          <w:i/>
          <w:szCs w:val="22"/>
          <w:lang w:val="el-GR"/>
        </w:rPr>
      </w:pPr>
      <w:r w:rsidRPr="009E4E09">
        <w:rPr>
          <w:i/>
          <w:lang w:val="el-GR"/>
        </w:rPr>
        <w:t>Σκεύασμα υποδόριας χορήγησης</w:t>
      </w:r>
    </w:p>
    <w:p w14:paraId="76B26094" w14:textId="77777777" w:rsidR="00587D36" w:rsidRPr="009E4E09" w:rsidRDefault="00587D36" w:rsidP="00587D36">
      <w:pPr>
        <w:rPr>
          <w:szCs w:val="22"/>
          <w:u w:val="single"/>
          <w:lang w:val="el-GR"/>
        </w:rPr>
      </w:pPr>
    </w:p>
    <w:p w14:paraId="343011F1" w14:textId="77777777" w:rsidR="00587D36" w:rsidRPr="009E4E09" w:rsidRDefault="00287A56" w:rsidP="00587D36">
      <w:pPr>
        <w:rPr>
          <w:szCs w:val="22"/>
          <w:lang w:val="el-GR"/>
        </w:rPr>
      </w:pPr>
      <w:r>
        <w:rPr>
          <w:lang w:val="el-GR"/>
        </w:rPr>
        <w:t xml:space="preserve">Η μελέτη </w:t>
      </w:r>
      <w:r>
        <w:t>BO</w:t>
      </w:r>
      <w:r>
        <w:rPr>
          <w:lang w:val="el-GR"/>
        </w:rPr>
        <w:t xml:space="preserve">22227 σχεδιάστηκε για να καταδείξει τη μη κατωτερότητα της θεραπείας του σκευάσματος υποδόριας χορήγησης </w:t>
      </w:r>
      <w:r>
        <w:t>Herceptin</w:t>
      </w:r>
      <w:r>
        <w:rPr>
          <w:lang w:val="el-GR"/>
        </w:rPr>
        <w:t xml:space="preserve"> έναντι του σκευάσματος ενδοφλέβιας χορήγησης </w:t>
      </w:r>
      <w:r>
        <w:t>Herceptin</w:t>
      </w:r>
      <w:r>
        <w:rPr>
          <w:lang w:val="el-GR"/>
        </w:rPr>
        <w:t xml:space="preserve"> βάσει των συμπρωτευόντων καταληκτικών σημείων φαρμακοκινητικής και αποτελεσματικότητας (</w:t>
      </w:r>
      <w:proofErr w:type="spellStart"/>
      <w:r>
        <w:rPr>
          <w:szCs w:val="22"/>
        </w:rPr>
        <w:t>C</w:t>
      </w:r>
      <w:r>
        <w:rPr>
          <w:szCs w:val="22"/>
          <w:vertAlign w:val="subscript"/>
        </w:rPr>
        <w:t>trough</w:t>
      </w:r>
      <w:proofErr w:type="spellEnd"/>
      <w:r>
        <w:rPr>
          <w:szCs w:val="22"/>
          <w:lang w:val="el-GR"/>
        </w:rPr>
        <w:t xml:space="preserve"> τραστουζουμάμπης στον Κύκλο 8 πριν από τη δόση και ποσοστό </w:t>
      </w:r>
      <w:proofErr w:type="spellStart"/>
      <w:r>
        <w:rPr>
          <w:szCs w:val="22"/>
        </w:rPr>
        <w:t>pCR</w:t>
      </w:r>
      <w:proofErr w:type="spellEnd"/>
      <w:r>
        <w:rPr>
          <w:szCs w:val="22"/>
          <w:lang w:val="el-GR"/>
        </w:rPr>
        <w:t xml:space="preserve"> σε οριστική χειρουργική επέμβαση, αντίστοιχα)</w:t>
      </w:r>
      <w:r w:rsidRPr="00287A56">
        <w:rPr>
          <w:szCs w:val="22"/>
          <w:lang w:val="el-GR"/>
        </w:rPr>
        <w:t>.</w:t>
      </w:r>
      <w:r>
        <w:rPr>
          <w:szCs w:val="22"/>
          <w:lang w:val="el-GR"/>
        </w:rPr>
        <w:t xml:space="preserve"> </w:t>
      </w:r>
      <w:r w:rsidR="00587D36" w:rsidRPr="009E4E09">
        <w:rPr>
          <w:lang w:val="el-GR"/>
        </w:rPr>
        <w:t xml:space="preserve">Συνολικά, 595 ασθενείς με </w:t>
      </w:r>
      <w:r w:rsidR="00587D36" w:rsidRPr="009E4E09">
        <w:t>HER</w:t>
      </w:r>
      <w:r w:rsidR="00587D36" w:rsidRPr="009E4E09">
        <w:rPr>
          <w:lang w:val="el-GR"/>
        </w:rPr>
        <w:t>2-θετικό, εγχειρήσιμο ή τοπικά προχωρημένο καρκίνο του μαστού (</w:t>
      </w:r>
      <w:r w:rsidR="00587D36" w:rsidRPr="009E4E09">
        <w:t>LABC</w:t>
      </w:r>
      <w:r w:rsidR="00587D36" w:rsidRPr="009E4E09">
        <w:rPr>
          <w:lang w:val="el-GR"/>
        </w:rPr>
        <w:t xml:space="preserve">), συμπεριλαμβανομένου του φλεγμονώδους καρκίνου του μαστού, έλαβαν οχτώ κύκλους είτε σκευάσματος ενδοφλέβιας χορήγησης </w:t>
      </w:r>
      <w:r w:rsidR="00587D36" w:rsidRPr="009E4E09">
        <w:t>Herceptin</w:t>
      </w:r>
      <w:r w:rsidR="00587D36" w:rsidRPr="009E4E09">
        <w:rPr>
          <w:lang w:val="el-GR"/>
        </w:rPr>
        <w:t xml:space="preserve"> είτε σκευάσματος υποδόριας χορήγησης </w:t>
      </w:r>
      <w:r w:rsidR="00587D36" w:rsidRPr="009E4E09">
        <w:t>Herceptin</w:t>
      </w:r>
      <w:r w:rsidR="00587D36" w:rsidRPr="009E4E09">
        <w:rPr>
          <w:lang w:val="el-GR"/>
        </w:rPr>
        <w:t xml:space="preserve"> ταυτόχρονα με </w:t>
      </w:r>
      <w:r w:rsidR="00587D36" w:rsidRPr="009E4E09">
        <w:rPr>
          <w:lang w:val="el-GR"/>
        </w:rPr>
        <w:lastRenderedPageBreak/>
        <w:t xml:space="preserve">χημειοθεραπεία (4 κύκλοι δοσεταξέλης, 75 </w:t>
      </w:r>
      <w:r w:rsidR="00587D36" w:rsidRPr="009E4E09">
        <w:t>mg</w:t>
      </w:r>
      <w:r w:rsidR="00587D36" w:rsidRPr="009E4E09">
        <w:rPr>
          <w:lang w:val="el-GR"/>
        </w:rPr>
        <w:t>/</w:t>
      </w:r>
      <w:r w:rsidR="00587D36" w:rsidRPr="009E4E09">
        <w:t>m</w:t>
      </w:r>
      <w:r w:rsidR="00587D36" w:rsidRPr="009E4E09">
        <w:rPr>
          <w:vertAlign w:val="superscript"/>
          <w:lang w:val="el-GR"/>
        </w:rPr>
        <w:t>2</w:t>
      </w:r>
      <w:r w:rsidR="00587D36" w:rsidRPr="009E4E09">
        <w:rPr>
          <w:lang w:val="el-GR"/>
        </w:rPr>
        <w:t xml:space="preserve"> σε ενδοφλέβια έγχυση, ακολουθούμενα από 4 κύκλους </w:t>
      </w:r>
      <w:r w:rsidR="00587D36" w:rsidRPr="009E4E09">
        <w:t>FEC</w:t>
      </w:r>
      <w:r w:rsidR="00587D36" w:rsidRPr="009E4E09">
        <w:rPr>
          <w:lang w:val="el-GR"/>
        </w:rPr>
        <w:t xml:space="preserve"> [5-φθοριοουρακίλη, 500 </w:t>
      </w:r>
      <w:r w:rsidR="00587D36" w:rsidRPr="009E4E09">
        <w:t>mg</w:t>
      </w:r>
      <w:r w:rsidR="00587D36" w:rsidRPr="009E4E09">
        <w:rPr>
          <w:lang w:val="el-GR"/>
        </w:rPr>
        <w:t>/</w:t>
      </w:r>
      <w:r w:rsidR="00587D36" w:rsidRPr="009E4E09">
        <w:t>m</w:t>
      </w:r>
      <w:r w:rsidR="00587D36" w:rsidRPr="009E4E09">
        <w:rPr>
          <w:vertAlign w:val="superscript"/>
          <w:lang w:val="el-GR"/>
        </w:rPr>
        <w:t>2</w:t>
      </w:r>
      <w:r w:rsidR="00587D36" w:rsidRPr="009E4E09">
        <w:rPr>
          <w:lang w:val="el-GR"/>
        </w:rPr>
        <w:t xml:space="preserve">, επιρουβικίνη, 75 </w:t>
      </w:r>
      <w:r w:rsidR="00587D36" w:rsidRPr="009E4E09">
        <w:t>mg</w:t>
      </w:r>
      <w:r w:rsidR="00587D36" w:rsidRPr="009E4E09">
        <w:rPr>
          <w:lang w:val="el-GR"/>
        </w:rPr>
        <w:t>/</w:t>
      </w:r>
      <w:r w:rsidR="00587D36" w:rsidRPr="009E4E09">
        <w:t>m</w:t>
      </w:r>
      <w:r w:rsidR="00587D36" w:rsidRPr="009E4E09">
        <w:rPr>
          <w:vertAlign w:val="superscript"/>
          <w:lang w:val="el-GR"/>
        </w:rPr>
        <w:t>2</w:t>
      </w:r>
      <w:r w:rsidR="00587D36" w:rsidRPr="009E4E09">
        <w:rPr>
          <w:lang w:val="el-GR"/>
        </w:rPr>
        <w:t xml:space="preserve">, κυκλοφωσφαμίδη, 500 </w:t>
      </w:r>
      <w:r w:rsidR="00587D36" w:rsidRPr="009E4E09">
        <w:t>mg</w:t>
      </w:r>
      <w:r w:rsidR="00587D36" w:rsidRPr="009E4E09">
        <w:rPr>
          <w:lang w:val="el-GR"/>
        </w:rPr>
        <w:t>/</w:t>
      </w:r>
      <w:r w:rsidR="00587D36" w:rsidRPr="009E4E09">
        <w:t>m</w:t>
      </w:r>
      <w:r w:rsidR="00587D36" w:rsidRPr="009E4E09">
        <w:rPr>
          <w:vertAlign w:val="superscript"/>
          <w:lang w:val="el-GR"/>
        </w:rPr>
        <w:t>2</w:t>
      </w:r>
      <w:r w:rsidR="00587D36" w:rsidRPr="009E4E09">
        <w:rPr>
          <w:lang w:val="el-GR"/>
        </w:rPr>
        <w:t xml:space="preserve"> κάθε ενδοφλέβιο </w:t>
      </w:r>
      <w:r w:rsidR="00587D36" w:rsidRPr="009E4E09">
        <w:t>bolus</w:t>
      </w:r>
      <w:r w:rsidR="00587D36" w:rsidRPr="009E4E09">
        <w:rPr>
          <w:lang w:val="el-GR"/>
        </w:rPr>
        <w:t xml:space="preserve"> ή έγχυση]), ακολουθούμενα από χειρουργική επέμβαση, και συνεχή θεραπεία με σκεύασμα ενδοφλέβιας χορήγησης </w:t>
      </w:r>
      <w:r w:rsidR="00587D36" w:rsidRPr="009E4E09">
        <w:t>Herceptin</w:t>
      </w:r>
      <w:r w:rsidR="00587D36" w:rsidRPr="009E4E09">
        <w:rPr>
          <w:lang w:val="el-GR"/>
        </w:rPr>
        <w:t xml:space="preserve"> ή σκεύασμα υποδόριας χορήγησης </w:t>
      </w:r>
      <w:r w:rsidR="00587D36" w:rsidRPr="009E4E09">
        <w:t>Herceptin</w:t>
      </w:r>
      <w:r w:rsidR="00587D36" w:rsidRPr="009E4E09">
        <w:rPr>
          <w:lang w:val="el-GR"/>
        </w:rPr>
        <w:t xml:space="preserve"> όπως τυχαιοποιήθηκε αρχικά για 10 επιπλέον κύκλους για συνολικά ένα έτος θεραπείας.</w:t>
      </w:r>
    </w:p>
    <w:p w14:paraId="332D0DEA" w14:textId="77777777" w:rsidR="00587D36" w:rsidRPr="009E4E09" w:rsidRDefault="00587D36" w:rsidP="00587D36">
      <w:pPr>
        <w:rPr>
          <w:szCs w:val="22"/>
          <w:lang w:val="el-GR"/>
        </w:rPr>
      </w:pPr>
    </w:p>
    <w:p w14:paraId="627B88CC" w14:textId="73C1E2E2" w:rsidR="00287A56" w:rsidRDefault="00587D36" w:rsidP="00287A56">
      <w:pPr>
        <w:rPr>
          <w:lang w:val="el-GR"/>
        </w:rPr>
      </w:pPr>
      <w:r w:rsidRPr="009E4E09">
        <w:rPr>
          <w:lang w:val="el-GR"/>
        </w:rPr>
        <w:t xml:space="preserve">Η ανάλυση της αποτελεσματικότητας του συμπρωτεύοντος καταληκτικού σημείου, </w:t>
      </w:r>
      <w:proofErr w:type="spellStart"/>
      <w:r w:rsidRPr="009E4E09">
        <w:t>pCR</w:t>
      </w:r>
      <w:proofErr w:type="spellEnd"/>
      <w:r w:rsidRPr="009E4E09">
        <w:rPr>
          <w:lang w:val="el-GR"/>
        </w:rPr>
        <w:t xml:space="preserve"> (παθολογοανατομική πλήρης ανταπόκριση), η οποία ορίζεται ως απουσία διηθητικών νεοπλασματικών κυττάρων στο μαστό, οδήγησε σε ποσοστά 40,7</w:t>
      </w:r>
      <w:r w:rsidRPr="009E4E09">
        <w:t> </w:t>
      </w:r>
      <w:r w:rsidRPr="009E4E09">
        <w:rPr>
          <w:lang w:val="el-GR"/>
        </w:rPr>
        <w:t>% (95</w:t>
      </w:r>
      <w:r w:rsidRPr="009E4E09">
        <w:t> </w:t>
      </w:r>
      <w:r w:rsidRPr="009E4E09">
        <w:rPr>
          <w:lang w:val="el-GR"/>
        </w:rPr>
        <w:t xml:space="preserve">% ΔΕ: 34,7, 46,9) στο σκέλος ενδοφλέβιας χορήγησης του </w:t>
      </w:r>
      <w:r w:rsidRPr="009E4E09">
        <w:t>Herceptin</w:t>
      </w:r>
      <w:r w:rsidRPr="009E4E09">
        <w:rPr>
          <w:lang w:val="el-GR"/>
        </w:rPr>
        <w:t xml:space="preserve"> και 45,4</w:t>
      </w:r>
      <w:r w:rsidRPr="009E4E09">
        <w:t> </w:t>
      </w:r>
      <w:r w:rsidRPr="009E4E09">
        <w:rPr>
          <w:lang w:val="el-GR"/>
        </w:rPr>
        <w:t>% (95</w:t>
      </w:r>
      <w:r w:rsidRPr="009E4E09">
        <w:t> </w:t>
      </w:r>
      <w:r w:rsidRPr="009E4E09">
        <w:rPr>
          <w:lang w:val="el-GR"/>
        </w:rPr>
        <w:t>% ΔΕ: 39,2</w:t>
      </w:r>
      <w:r w:rsidRPr="009E4E09">
        <w:t> </w:t>
      </w:r>
      <w:r w:rsidRPr="009E4E09">
        <w:rPr>
          <w:lang w:val="el-GR"/>
        </w:rPr>
        <w:t>%, 51,7</w:t>
      </w:r>
      <w:r w:rsidRPr="009E4E09">
        <w:t> </w:t>
      </w:r>
      <w:r w:rsidRPr="009E4E09">
        <w:rPr>
          <w:lang w:val="el-GR"/>
        </w:rPr>
        <w:t xml:space="preserve">%) στο σκέλος της υποδόριας χορήγησης του </w:t>
      </w:r>
      <w:r w:rsidRPr="009E4E09">
        <w:t>Herceptin</w:t>
      </w:r>
      <w:r w:rsidRPr="009E4E09">
        <w:rPr>
          <w:lang w:val="el-GR"/>
        </w:rPr>
        <w:t xml:space="preserve">, διαφορά 4,7 ποσοστιαίων μονάδων υπέρ του σκέλους υποδόριας χορήγησης </w:t>
      </w:r>
      <w:r w:rsidRPr="009E4E09">
        <w:t>Herceptin</w:t>
      </w:r>
      <w:r w:rsidRPr="009E4E09">
        <w:rPr>
          <w:lang w:val="el-GR"/>
        </w:rPr>
        <w:t>. Το κατώτερο όριο του μονόπλευρου διαστήματος εμπιστοσύνης 97,5</w:t>
      </w:r>
      <w:r w:rsidRPr="009E4E09">
        <w:t> </w:t>
      </w:r>
      <w:r w:rsidRPr="009E4E09">
        <w:rPr>
          <w:lang w:val="el-GR"/>
        </w:rPr>
        <w:t xml:space="preserve">% για τη διαφορά στα ποσοστά </w:t>
      </w:r>
      <w:proofErr w:type="spellStart"/>
      <w:r w:rsidRPr="009E4E09">
        <w:t>pCR</w:t>
      </w:r>
      <w:proofErr w:type="spellEnd"/>
      <w:r w:rsidRPr="009E4E09">
        <w:rPr>
          <w:lang w:val="el-GR"/>
        </w:rPr>
        <w:t xml:space="preserve"> ήταν -4.0, </w:t>
      </w:r>
      <w:r w:rsidR="00287A56">
        <w:rPr>
          <w:lang w:val="el-GR"/>
        </w:rPr>
        <w:t xml:space="preserve">καταδεικνύοντας τη μη κατωτερότητα του υποδόριου </w:t>
      </w:r>
      <w:r w:rsidR="00287A56">
        <w:t>Herceptin</w:t>
      </w:r>
      <w:r w:rsidR="00287A56">
        <w:rPr>
          <w:lang w:val="el-GR"/>
        </w:rPr>
        <w:t xml:space="preserve"> για τα συμπρωτεύοντα καταληκτικά σημεία.</w:t>
      </w:r>
    </w:p>
    <w:p w14:paraId="383BDC31" w14:textId="77777777" w:rsidR="00287A56" w:rsidRDefault="00287A56" w:rsidP="00287A56">
      <w:pPr>
        <w:rPr>
          <w:lang w:val="el-GR"/>
        </w:rPr>
      </w:pPr>
    </w:p>
    <w:p w14:paraId="6B7B14B9" w14:textId="77777777" w:rsidR="00287A56" w:rsidRPr="00287A56" w:rsidRDefault="00287A56" w:rsidP="00287A56">
      <w:pPr>
        <w:spacing w:after="170" w:line="280" w:lineRule="atLeast"/>
        <w:rPr>
          <w:lang w:val="el-GR"/>
        </w:rPr>
      </w:pPr>
      <w:r>
        <w:rPr>
          <w:lang w:val="el-GR"/>
        </w:rPr>
        <w:t xml:space="preserve">Πίνακας </w:t>
      </w:r>
      <w:r w:rsidR="00601F07">
        <w:rPr>
          <w:lang w:val="el-GR"/>
        </w:rPr>
        <w:t>1</w:t>
      </w:r>
      <w:r>
        <w:rPr>
          <w:lang w:val="el-GR"/>
        </w:rPr>
        <w:t>2</w:t>
      </w:r>
      <w:r w:rsidR="00601F07">
        <w:rPr>
          <w:lang w:val="el-GR"/>
        </w:rPr>
        <w:t>:</w:t>
      </w:r>
      <w:r>
        <w:rPr>
          <w:lang w:val="el-GR"/>
        </w:rPr>
        <w:t xml:space="preserve"> Περίληψη Πλήρους παθολογικής Ανταπόκρισης (pCR)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1811"/>
        <w:gridCol w:w="1909"/>
      </w:tblGrid>
      <w:tr w:rsidR="00287A56" w14:paraId="5B9C760F" w14:textId="77777777" w:rsidTr="00287A56">
        <w:tc>
          <w:tcPr>
            <w:tcW w:w="5688" w:type="dxa"/>
            <w:tcBorders>
              <w:top w:val="single" w:sz="4" w:space="0" w:color="auto"/>
              <w:left w:val="single" w:sz="4" w:space="0" w:color="auto"/>
              <w:bottom w:val="single" w:sz="4" w:space="0" w:color="auto"/>
              <w:right w:val="single" w:sz="4" w:space="0" w:color="auto"/>
            </w:tcBorders>
          </w:tcPr>
          <w:p w14:paraId="6BD6DDA3" w14:textId="77777777" w:rsidR="00287A56" w:rsidRDefault="00287A56">
            <w:pPr>
              <w:pStyle w:val="TextTi12"/>
              <w:spacing w:after="0"/>
              <w:jc w:val="center"/>
              <w:rPr>
                <w:rFonts w:eastAsia="MS Mincho"/>
                <w:sz w:val="22"/>
                <w:szCs w:val="22"/>
                <w:lang w:val="el-GR"/>
              </w:rPr>
            </w:pPr>
          </w:p>
        </w:tc>
        <w:tc>
          <w:tcPr>
            <w:tcW w:w="1890" w:type="dxa"/>
            <w:tcBorders>
              <w:top w:val="single" w:sz="4" w:space="0" w:color="auto"/>
              <w:left w:val="single" w:sz="4" w:space="0" w:color="auto"/>
              <w:bottom w:val="single" w:sz="4" w:space="0" w:color="auto"/>
              <w:right w:val="single" w:sz="4" w:space="0" w:color="auto"/>
            </w:tcBorders>
          </w:tcPr>
          <w:p w14:paraId="2D01ADBA" w14:textId="77777777" w:rsidR="00287A56" w:rsidRDefault="00287A56">
            <w:pPr>
              <w:pStyle w:val="TextTi12"/>
              <w:spacing w:after="0"/>
              <w:jc w:val="center"/>
              <w:rPr>
                <w:rFonts w:eastAsia="MS Mincho"/>
                <w:sz w:val="22"/>
                <w:szCs w:val="22"/>
                <w:lang w:val="en-GB"/>
              </w:rPr>
            </w:pPr>
            <w:r>
              <w:rPr>
                <w:rFonts w:eastAsia="MS Mincho"/>
                <w:sz w:val="22"/>
                <w:szCs w:val="22"/>
                <w:lang w:val="en-GB"/>
              </w:rPr>
              <w:t xml:space="preserve">Herceptin IV   </w:t>
            </w:r>
          </w:p>
          <w:p w14:paraId="3472879F" w14:textId="77777777" w:rsidR="00287A56" w:rsidRDefault="00287A56">
            <w:pPr>
              <w:pStyle w:val="TextTi12"/>
              <w:spacing w:after="0"/>
              <w:jc w:val="center"/>
              <w:rPr>
                <w:rFonts w:eastAsia="MS Mincho"/>
                <w:sz w:val="22"/>
                <w:szCs w:val="22"/>
                <w:lang w:val="en-GB"/>
              </w:rPr>
            </w:pPr>
            <w:r>
              <w:rPr>
                <w:rFonts w:eastAsia="MS Mincho"/>
                <w:sz w:val="22"/>
                <w:szCs w:val="22"/>
                <w:lang w:val="en-GB"/>
              </w:rPr>
              <w:t xml:space="preserve"> (N = 263)</w:t>
            </w:r>
          </w:p>
        </w:tc>
        <w:tc>
          <w:tcPr>
            <w:tcW w:w="1998" w:type="dxa"/>
            <w:tcBorders>
              <w:top w:val="single" w:sz="4" w:space="0" w:color="auto"/>
              <w:left w:val="single" w:sz="4" w:space="0" w:color="auto"/>
              <w:bottom w:val="single" w:sz="4" w:space="0" w:color="auto"/>
              <w:right w:val="single" w:sz="4" w:space="0" w:color="auto"/>
            </w:tcBorders>
          </w:tcPr>
          <w:p w14:paraId="28C9AA71" w14:textId="77777777" w:rsidR="00287A56" w:rsidRDefault="00287A56">
            <w:pPr>
              <w:pStyle w:val="TextTi12"/>
              <w:spacing w:after="0"/>
              <w:jc w:val="center"/>
              <w:rPr>
                <w:rFonts w:eastAsia="MS Mincho"/>
                <w:sz w:val="22"/>
                <w:szCs w:val="22"/>
                <w:lang w:val="en-GB"/>
              </w:rPr>
            </w:pPr>
            <w:r>
              <w:rPr>
                <w:rFonts w:eastAsia="MS Mincho"/>
                <w:sz w:val="22"/>
                <w:szCs w:val="22"/>
                <w:lang w:val="en-GB"/>
              </w:rPr>
              <w:t>Herceptin SC (N=260)</w:t>
            </w:r>
          </w:p>
        </w:tc>
      </w:tr>
      <w:tr w:rsidR="00287A56" w14:paraId="62D98E41" w14:textId="77777777" w:rsidTr="00287A56">
        <w:tc>
          <w:tcPr>
            <w:tcW w:w="5688" w:type="dxa"/>
            <w:tcBorders>
              <w:top w:val="single" w:sz="4" w:space="0" w:color="auto"/>
              <w:left w:val="single" w:sz="4" w:space="0" w:color="auto"/>
              <w:bottom w:val="single" w:sz="4" w:space="0" w:color="auto"/>
              <w:right w:val="single" w:sz="4" w:space="0" w:color="auto"/>
            </w:tcBorders>
          </w:tcPr>
          <w:p w14:paraId="1C6A0274" w14:textId="77777777" w:rsidR="00287A56" w:rsidRDefault="00287A56">
            <w:pPr>
              <w:pStyle w:val="TextTi12"/>
              <w:spacing w:after="0"/>
              <w:rPr>
                <w:rFonts w:eastAsia="MS Mincho"/>
                <w:sz w:val="22"/>
                <w:szCs w:val="22"/>
                <w:lang w:val="el-GR"/>
              </w:rPr>
            </w:pPr>
            <w:proofErr w:type="spellStart"/>
            <w:r>
              <w:rPr>
                <w:rFonts w:eastAsia="MS Mincho"/>
                <w:sz w:val="22"/>
                <w:szCs w:val="22"/>
                <w:lang w:val="en-GB"/>
              </w:rPr>
              <w:t>pCR</w:t>
            </w:r>
            <w:proofErr w:type="spellEnd"/>
            <w:r>
              <w:rPr>
                <w:rFonts w:eastAsia="MS Mincho"/>
                <w:sz w:val="22"/>
                <w:szCs w:val="22"/>
                <w:lang w:val="el-GR"/>
              </w:rPr>
              <w:t xml:space="preserve"> (απουσία διηθητικών νεοπλασματικών κυττάρων στο στήθος)</w:t>
            </w:r>
          </w:p>
        </w:tc>
        <w:tc>
          <w:tcPr>
            <w:tcW w:w="1890" w:type="dxa"/>
            <w:tcBorders>
              <w:top w:val="single" w:sz="4" w:space="0" w:color="auto"/>
              <w:left w:val="single" w:sz="4" w:space="0" w:color="auto"/>
              <w:bottom w:val="single" w:sz="4" w:space="0" w:color="auto"/>
              <w:right w:val="single" w:sz="4" w:space="0" w:color="auto"/>
            </w:tcBorders>
          </w:tcPr>
          <w:p w14:paraId="29ECF049" w14:textId="77777777" w:rsidR="00287A56" w:rsidRDefault="00287A56">
            <w:pPr>
              <w:pStyle w:val="TextTi12"/>
              <w:spacing w:after="0"/>
              <w:rPr>
                <w:rFonts w:eastAsia="MS Mincho"/>
                <w:sz w:val="22"/>
                <w:szCs w:val="22"/>
                <w:lang w:val="en-GB"/>
              </w:rPr>
            </w:pPr>
            <w:r>
              <w:rPr>
                <w:rFonts w:eastAsia="MS Mincho"/>
                <w:sz w:val="22"/>
                <w:szCs w:val="22"/>
                <w:lang w:val="en-GB"/>
              </w:rPr>
              <w:t>107 (40.7%)</w:t>
            </w:r>
          </w:p>
        </w:tc>
        <w:tc>
          <w:tcPr>
            <w:tcW w:w="1998" w:type="dxa"/>
            <w:tcBorders>
              <w:top w:val="single" w:sz="4" w:space="0" w:color="auto"/>
              <w:left w:val="single" w:sz="4" w:space="0" w:color="auto"/>
              <w:bottom w:val="single" w:sz="4" w:space="0" w:color="auto"/>
              <w:right w:val="single" w:sz="4" w:space="0" w:color="auto"/>
            </w:tcBorders>
          </w:tcPr>
          <w:p w14:paraId="01CAF9B0" w14:textId="77777777" w:rsidR="00287A56" w:rsidRDefault="00287A56">
            <w:pPr>
              <w:pStyle w:val="TextTi12"/>
              <w:spacing w:after="0"/>
              <w:rPr>
                <w:rFonts w:eastAsia="MS Mincho"/>
                <w:sz w:val="22"/>
                <w:szCs w:val="22"/>
                <w:lang w:val="en-GB"/>
              </w:rPr>
            </w:pPr>
            <w:r>
              <w:rPr>
                <w:rFonts w:eastAsia="MS Mincho"/>
                <w:sz w:val="22"/>
                <w:szCs w:val="22"/>
                <w:lang w:val="en-GB"/>
              </w:rPr>
              <w:t>118 (45.4%)</w:t>
            </w:r>
          </w:p>
        </w:tc>
      </w:tr>
      <w:tr w:rsidR="00287A56" w14:paraId="4F81EE87" w14:textId="77777777" w:rsidTr="00287A56">
        <w:tc>
          <w:tcPr>
            <w:tcW w:w="5688" w:type="dxa"/>
            <w:tcBorders>
              <w:top w:val="single" w:sz="4" w:space="0" w:color="auto"/>
              <w:left w:val="single" w:sz="4" w:space="0" w:color="auto"/>
              <w:bottom w:val="single" w:sz="4" w:space="0" w:color="auto"/>
              <w:right w:val="single" w:sz="4" w:space="0" w:color="auto"/>
            </w:tcBorders>
          </w:tcPr>
          <w:p w14:paraId="4F335218" w14:textId="77777777" w:rsidR="00287A56" w:rsidRDefault="00287A56">
            <w:pPr>
              <w:pStyle w:val="TextTi12"/>
              <w:spacing w:after="0"/>
              <w:rPr>
                <w:rFonts w:eastAsia="MS Mincho"/>
                <w:sz w:val="22"/>
                <w:szCs w:val="22"/>
                <w:lang w:val="el-GR"/>
              </w:rPr>
            </w:pPr>
            <w:r>
              <w:rPr>
                <w:rFonts w:eastAsia="MS Mincho"/>
                <w:sz w:val="22"/>
                <w:szCs w:val="22"/>
                <w:lang w:val="el-GR"/>
              </w:rPr>
              <w:t>Μη ανταποκριθέντες</w:t>
            </w:r>
          </w:p>
        </w:tc>
        <w:tc>
          <w:tcPr>
            <w:tcW w:w="1890" w:type="dxa"/>
            <w:tcBorders>
              <w:top w:val="single" w:sz="4" w:space="0" w:color="auto"/>
              <w:left w:val="single" w:sz="4" w:space="0" w:color="auto"/>
              <w:bottom w:val="single" w:sz="4" w:space="0" w:color="auto"/>
              <w:right w:val="single" w:sz="4" w:space="0" w:color="auto"/>
            </w:tcBorders>
          </w:tcPr>
          <w:p w14:paraId="7EE14492" w14:textId="77777777" w:rsidR="00287A56" w:rsidRDefault="00287A56">
            <w:pPr>
              <w:pStyle w:val="TextTi12"/>
              <w:spacing w:after="0"/>
              <w:rPr>
                <w:rFonts w:eastAsia="MS Mincho"/>
                <w:sz w:val="22"/>
                <w:szCs w:val="22"/>
                <w:lang w:val="en-GB"/>
              </w:rPr>
            </w:pPr>
            <w:r>
              <w:rPr>
                <w:rFonts w:eastAsia="MS Mincho"/>
                <w:sz w:val="22"/>
                <w:szCs w:val="22"/>
                <w:lang w:val="en-GB"/>
              </w:rPr>
              <w:t>156 (59.3%)</w:t>
            </w:r>
          </w:p>
        </w:tc>
        <w:tc>
          <w:tcPr>
            <w:tcW w:w="1998" w:type="dxa"/>
            <w:tcBorders>
              <w:top w:val="single" w:sz="4" w:space="0" w:color="auto"/>
              <w:left w:val="single" w:sz="4" w:space="0" w:color="auto"/>
              <w:bottom w:val="single" w:sz="4" w:space="0" w:color="auto"/>
              <w:right w:val="single" w:sz="4" w:space="0" w:color="auto"/>
            </w:tcBorders>
          </w:tcPr>
          <w:p w14:paraId="23109DC9" w14:textId="77777777" w:rsidR="00287A56" w:rsidRDefault="00287A56">
            <w:pPr>
              <w:pStyle w:val="TextTi12"/>
              <w:spacing w:after="0"/>
              <w:rPr>
                <w:rFonts w:eastAsia="MS Mincho"/>
                <w:sz w:val="22"/>
                <w:szCs w:val="22"/>
                <w:lang w:val="en-GB"/>
              </w:rPr>
            </w:pPr>
            <w:r>
              <w:rPr>
                <w:rFonts w:eastAsia="MS Mincho"/>
                <w:sz w:val="22"/>
                <w:szCs w:val="22"/>
                <w:lang w:val="en-GB"/>
              </w:rPr>
              <w:t>142 (54.6%)</w:t>
            </w:r>
          </w:p>
        </w:tc>
      </w:tr>
      <w:tr w:rsidR="00287A56" w14:paraId="739E4A1A" w14:textId="77777777" w:rsidTr="00287A56">
        <w:tc>
          <w:tcPr>
            <w:tcW w:w="5688" w:type="dxa"/>
            <w:tcBorders>
              <w:top w:val="single" w:sz="4" w:space="0" w:color="auto"/>
              <w:left w:val="single" w:sz="4" w:space="0" w:color="auto"/>
              <w:bottom w:val="single" w:sz="4" w:space="0" w:color="auto"/>
              <w:right w:val="single" w:sz="4" w:space="0" w:color="auto"/>
            </w:tcBorders>
          </w:tcPr>
          <w:p w14:paraId="46A887F6" w14:textId="77777777" w:rsidR="00287A56" w:rsidRPr="00287A56" w:rsidRDefault="00287A56">
            <w:pPr>
              <w:pStyle w:val="TextTi12"/>
              <w:spacing w:after="0"/>
              <w:ind w:left="720"/>
              <w:rPr>
                <w:rFonts w:eastAsia="MS Mincho"/>
                <w:sz w:val="22"/>
                <w:szCs w:val="22"/>
                <w:lang w:val="el-GR"/>
              </w:rPr>
            </w:pPr>
            <w:r>
              <w:rPr>
                <w:rFonts w:eastAsia="MS Mincho"/>
                <w:sz w:val="22"/>
                <w:szCs w:val="22"/>
                <w:lang w:val="el-GR"/>
              </w:rPr>
              <w:t xml:space="preserve">Ακριβές 95% </w:t>
            </w:r>
            <w:r>
              <w:rPr>
                <w:rFonts w:eastAsia="MS Mincho"/>
                <w:sz w:val="22"/>
                <w:szCs w:val="22"/>
                <w:lang w:val="en-GB"/>
              </w:rPr>
              <w:t>CI</w:t>
            </w:r>
            <w:r>
              <w:rPr>
                <w:rFonts w:eastAsia="MS Mincho"/>
                <w:sz w:val="22"/>
                <w:szCs w:val="22"/>
                <w:lang w:val="el-GR"/>
              </w:rPr>
              <w:t xml:space="preserve"> για Ποσοστό </w:t>
            </w:r>
            <w:proofErr w:type="spellStart"/>
            <w:r>
              <w:rPr>
                <w:rFonts w:eastAsia="MS Mincho"/>
                <w:sz w:val="22"/>
                <w:szCs w:val="22"/>
                <w:lang w:val="en-GB"/>
              </w:rPr>
              <w:t>pCR</w:t>
            </w:r>
            <w:proofErr w:type="spellEnd"/>
            <w:r>
              <w:rPr>
                <w:rFonts w:eastAsia="MS Mincho"/>
                <w:sz w:val="22"/>
                <w:szCs w:val="22"/>
                <w:lang w:val="el-GR"/>
              </w:rPr>
              <w:t xml:space="preserve"> </w:t>
            </w:r>
            <w:r>
              <w:rPr>
                <w:rFonts w:eastAsia="MS Mincho"/>
                <w:sz w:val="22"/>
                <w:szCs w:val="22"/>
                <w:vertAlign w:val="superscript"/>
                <w:lang w:val="el-GR"/>
              </w:rPr>
              <w:t>*</w:t>
            </w:r>
            <w:r>
              <w:rPr>
                <w:rFonts w:eastAsia="MS Mincho"/>
                <w:sz w:val="22"/>
                <w:szCs w:val="22"/>
                <w:lang w:val="el-GR"/>
              </w:rPr>
              <w:t xml:space="preserve">  </w:t>
            </w:r>
          </w:p>
        </w:tc>
        <w:tc>
          <w:tcPr>
            <w:tcW w:w="1890" w:type="dxa"/>
            <w:tcBorders>
              <w:top w:val="single" w:sz="4" w:space="0" w:color="auto"/>
              <w:left w:val="single" w:sz="4" w:space="0" w:color="auto"/>
              <w:bottom w:val="single" w:sz="4" w:space="0" w:color="auto"/>
              <w:right w:val="single" w:sz="4" w:space="0" w:color="auto"/>
            </w:tcBorders>
          </w:tcPr>
          <w:p w14:paraId="4A74B6D1" w14:textId="77777777" w:rsidR="00287A56" w:rsidRDefault="00287A56">
            <w:pPr>
              <w:pStyle w:val="TextTi12"/>
              <w:spacing w:after="0"/>
              <w:rPr>
                <w:rFonts w:eastAsia="MS Mincho"/>
                <w:sz w:val="22"/>
                <w:szCs w:val="22"/>
                <w:lang w:val="en-GB"/>
              </w:rPr>
            </w:pPr>
            <w:r>
              <w:rPr>
                <w:rFonts w:eastAsia="MS Mincho"/>
                <w:sz w:val="22"/>
                <w:szCs w:val="22"/>
                <w:lang w:val="en-GB"/>
              </w:rPr>
              <w:t>(34.7; 46.9)</w:t>
            </w:r>
          </w:p>
        </w:tc>
        <w:tc>
          <w:tcPr>
            <w:tcW w:w="1998" w:type="dxa"/>
            <w:tcBorders>
              <w:top w:val="single" w:sz="4" w:space="0" w:color="auto"/>
              <w:left w:val="single" w:sz="4" w:space="0" w:color="auto"/>
              <w:bottom w:val="single" w:sz="4" w:space="0" w:color="auto"/>
              <w:right w:val="single" w:sz="4" w:space="0" w:color="auto"/>
            </w:tcBorders>
          </w:tcPr>
          <w:p w14:paraId="7A965094" w14:textId="77777777" w:rsidR="00287A56" w:rsidRDefault="00287A56">
            <w:pPr>
              <w:pStyle w:val="TextTi12"/>
              <w:spacing w:after="0"/>
              <w:rPr>
                <w:rFonts w:eastAsia="MS Mincho"/>
                <w:sz w:val="22"/>
                <w:szCs w:val="22"/>
                <w:lang w:val="en-GB"/>
              </w:rPr>
            </w:pPr>
            <w:r>
              <w:rPr>
                <w:rFonts w:eastAsia="MS Mincho"/>
                <w:sz w:val="22"/>
                <w:szCs w:val="22"/>
                <w:lang w:val="en-GB"/>
              </w:rPr>
              <w:t>(39.2; 51.7)</w:t>
            </w:r>
          </w:p>
        </w:tc>
      </w:tr>
      <w:tr w:rsidR="00287A56" w14:paraId="70AA3C0D" w14:textId="77777777" w:rsidTr="00287A56">
        <w:tc>
          <w:tcPr>
            <w:tcW w:w="5688" w:type="dxa"/>
            <w:tcBorders>
              <w:top w:val="single" w:sz="4" w:space="0" w:color="auto"/>
              <w:left w:val="single" w:sz="4" w:space="0" w:color="auto"/>
              <w:bottom w:val="single" w:sz="4" w:space="0" w:color="auto"/>
              <w:right w:val="single" w:sz="4" w:space="0" w:color="auto"/>
            </w:tcBorders>
          </w:tcPr>
          <w:p w14:paraId="1A8DCFE4" w14:textId="77777777" w:rsidR="00287A56" w:rsidRDefault="00287A56">
            <w:pPr>
              <w:pStyle w:val="TextTi12"/>
              <w:spacing w:after="0"/>
              <w:ind w:left="720"/>
              <w:rPr>
                <w:rFonts w:eastAsia="MS Mincho"/>
                <w:sz w:val="22"/>
                <w:szCs w:val="22"/>
                <w:lang w:val="el-GR"/>
              </w:rPr>
            </w:pPr>
            <w:r>
              <w:rPr>
                <w:rFonts w:eastAsia="MS Mincho"/>
                <w:sz w:val="22"/>
                <w:szCs w:val="22"/>
                <w:lang w:val="el-GR"/>
              </w:rPr>
              <w:t xml:space="preserve">Διαφορά στο </w:t>
            </w:r>
            <w:proofErr w:type="spellStart"/>
            <w:r>
              <w:rPr>
                <w:rFonts w:eastAsia="MS Mincho"/>
                <w:sz w:val="22"/>
                <w:szCs w:val="22"/>
                <w:lang w:val="en-GB"/>
              </w:rPr>
              <w:t>pCR</w:t>
            </w:r>
            <w:proofErr w:type="spellEnd"/>
            <w:r>
              <w:rPr>
                <w:rFonts w:eastAsia="MS Mincho"/>
                <w:sz w:val="22"/>
                <w:szCs w:val="22"/>
                <w:lang w:val="el-GR"/>
              </w:rPr>
              <w:t xml:space="preserve"> (σκέλος </w:t>
            </w:r>
            <w:r>
              <w:rPr>
                <w:rFonts w:eastAsia="MS Mincho"/>
                <w:sz w:val="22"/>
                <w:szCs w:val="22"/>
                <w:lang w:val="en-GB"/>
              </w:rPr>
              <w:t>SC</w:t>
            </w:r>
            <w:r>
              <w:rPr>
                <w:rFonts w:eastAsia="MS Mincho"/>
                <w:sz w:val="22"/>
                <w:szCs w:val="22"/>
                <w:lang w:val="el-GR"/>
              </w:rPr>
              <w:t xml:space="preserve"> μείον σκέλος </w:t>
            </w:r>
            <w:r>
              <w:rPr>
                <w:rFonts w:eastAsia="MS Mincho"/>
                <w:sz w:val="22"/>
                <w:szCs w:val="22"/>
                <w:lang w:val="en-GB"/>
              </w:rPr>
              <w:t>IV</w:t>
            </w:r>
            <w:r>
              <w:rPr>
                <w:rFonts w:eastAsia="MS Mincho"/>
                <w:sz w:val="22"/>
                <w:szCs w:val="22"/>
                <w:lang w:val="el-GR"/>
              </w:rPr>
              <w:t>)</w:t>
            </w:r>
          </w:p>
        </w:tc>
        <w:tc>
          <w:tcPr>
            <w:tcW w:w="3888" w:type="dxa"/>
            <w:gridSpan w:val="2"/>
            <w:tcBorders>
              <w:top w:val="single" w:sz="4" w:space="0" w:color="auto"/>
              <w:left w:val="single" w:sz="4" w:space="0" w:color="auto"/>
              <w:bottom w:val="single" w:sz="4" w:space="0" w:color="auto"/>
              <w:right w:val="single" w:sz="4" w:space="0" w:color="auto"/>
            </w:tcBorders>
          </w:tcPr>
          <w:p w14:paraId="4D6D2ED3" w14:textId="77777777" w:rsidR="00287A56" w:rsidRDefault="00287A56">
            <w:pPr>
              <w:pStyle w:val="TextTi12"/>
              <w:spacing w:after="0"/>
              <w:jc w:val="center"/>
              <w:rPr>
                <w:rFonts w:eastAsia="MS Mincho"/>
                <w:sz w:val="22"/>
                <w:szCs w:val="22"/>
                <w:lang w:val="en-GB"/>
              </w:rPr>
            </w:pPr>
            <w:r>
              <w:rPr>
                <w:rFonts w:eastAsia="MS Mincho"/>
                <w:sz w:val="22"/>
                <w:szCs w:val="22"/>
                <w:lang w:val="en-GB"/>
              </w:rPr>
              <w:t>4.70</w:t>
            </w:r>
          </w:p>
        </w:tc>
      </w:tr>
      <w:tr w:rsidR="00287A56" w14:paraId="0CA428A3" w14:textId="77777777" w:rsidTr="00287A56">
        <w:tc>
          <w:tcPr>
            <w:tcW w:w="5688" w:type="dxa"/>
            <w:tcBorders>
              <w:top w:val="single" w:sz="4" w:space="0" w:color="auto"/>
              <w:left w:val="single" w:sz="4" w:space="0" w:color="auto"/>
              <w:bottom w:val="single" w:sz="4" w:space="0" w:color="auto"/>
              <w:right w:val="single" w:sz="4" w:space="0" w:color="auto"/>
            </w:tcBorders>
          </w:tcPr>
          <w:p w14:paraId="4DCEB209" w14:textId="77777777" w:rsidR="00287A56" w:rsidRDefault="00287A56">
            <w:pPr>
              <w:pStyle w:val="TextTi12"/>
              <w:spacing w:after="0"/>
              <w:ind w:left="720"/>
              <w:rPr>
                <w:rFonts w:eastAsia="MS Mincho"/>
                <w:sz w:val="22"/>
                <w:szCs w:val="22"/>
                <w:lang w:val="el-GR"/>
              </w:rPr>
            </w:pPr>
            <w:r>
              <w:rPr>
                <w:rFonts w:eastAsia="MS Mincho"/>
                <w:sz w:val="22"/>
                <w:szCs w:val="22"/>
                <w:lang w:val="el-GR"/>
              </w:rPr>
              <w:t xml:space="preserve">Κατώτερο όριο μονόπλευρου </w:t>
            </w:r>
            <w:r>
              <w:rPr>
                <w:rFonts w:eastAsia="MS Mincho"/>
                <w:sz w:val="22"/>
                <w:szCs w:val="22"/>
                <w:lang w:val="en-GB"/>
              </w:rPr>
              <w:t>CI</w:t>
            </w:r>
            <w:r>
              <w:rPr>
                <w:rFonts w:eastAsia="MS Mincho"/>
                <w:sz w:val="22"/>
                <w:szCs w:val="22"/>
                <w:lang w:val="el-GR"/>
              </w:rPr>
              <w:t xml:space="preserve"> 97.5% για τη διαφορά στο </w:t>
            </w:r>
            <w:proofErr w:type="spellStart"/>
            <w:r>
              <w:rPr>
                <w:rFonts w:eastAsia="MS Mincho"/>
                <w:sz w:val="22"/>
                <w:szCs w:val="22"/>
                <w:lang w:val="en-GB"/>
              </w:rPr>
              <w:t>pCR</w:t>
            </w:r>
            <w:proofErr w:type="spellEnd"/>
            <w:r>
              <w:rPr>
                <w:rFonts w:eastAsia="MS Mincho"/>
                <w:sz w:val="22"/>
                <w:szCs w:val="22"/>
                <w:vertAlign w:val="superscript"/>
                <w:lang w:val="el-GR"/>
              </w:rPr>
              <w:t>**</w:t>
            </w:r>
          </w:p>
        </w:tc>
        <w:tc>
          <w:tcPr>
            <w:tcW w:w="3888" w:type="dxa"/>
            <w:gridSpan w:val="2"/>
            <w:tcBorders>
              <w:top w:val="single" w:sz="4" w:space="0" w:color="auto"/>
              <w:left w:val="single" w:sz="4" w:space="0" w:color="auto"/>
              <w:bottom w:val="single" w:sz="4" w:space="0" w:color="auto"/>
              <w:right w:val="single" w:sz="4" w:space="0" w:color="auto"/>
            </w:tcBorders>
          </w:tcPr>
          <w:p w14:paraId="0D90F218" w14:textId="77777777" w:rsidR="00287A56" w:rsidRDefault="00287A56">
            <w:pPr>
              <w:pStyle w:val="TextTi12"/>
              <w:spacing w:after="0"/>
              <w:jc w:val="center"/>
              <w:rPr>
                <w:rFonts w:eastAsia="MS Mincho"/>
                <w:sz w:val="22"/>
                <w:szCs w:val="22"/>
                <w:lang w:val="en-GB"/>
              </w:rPr>
            </w:pPr>
            <w:r>
              <w:rPr>
                <w:rFonts w:eastAsia="MS Mincho"/>
                <w:sz w:val="22"/>
                <w:szCs w:val="22"/>
                <w:lang w:val="en-GB"/>
              </w:rPr>
              <w:t>-4.0</w:t>
            </w:r>
          </w:p>
        </w:tc>
      </w:tr>
    </w:tbl>
    <w:p w14:paraId="10B7A53F" w14:textId="77777777" w:rsidR="00287A56" w:rsidRPr="00A171D9" w:rsidRDefault="00287A56" w:rsidP="00287A56">
      <w:pPr>
        <w:spacing w:line="280" w:lineRule="atLeast"/>
        <w:rPr>
          <w:sz w:val="20"/>
          <w:lang w:val="el-GR"/>
        </w:rPr>
      </w:pPr>
      <w:r w:rsidRPr="00A171D9">
        <w:rPr>
          <w:sz w:val="20"/>
          <w:lang w:val="el-GR"/>
        </w:rPr>
        <w:t xml:space="preserve">*Διάστημα εμπιστοσύνης για ένα διωνυμικό δείγμα με τη χρήση της μεθόδου Pearson-Clopper </w:t>
      </w:r>
    </w:p>
    <w:p w14:paraId="704B25EB" w14:textId="77777777" w:rsidR="00287A56" w:rsidRPr="00287A56" w:rsidRDefault="00287A56" w:rsidP="00287A56">
      <w:pPr>
        <w:spacing w:line="280" w:lineRule="atLeast"/>
        <w:rPr>
          <w:lang w:val="el-GR"/>
        </w:rPr>
      </w:pPr>
      <w:r w:rsidRPr="00A171D9">
        <w:rPr>
          <w:sz w:val="20"/>
          <w:lang w:val="el-GR"/>
        </w:rPr>
        <w:t>**Σε αυτόν τον υπολογισμό έχει χρησιμοποιηθεί διόρθωση συνέχειας των Anderson και Hauck (1986)</w:t>
      </w:r>
      <w:r>
        <w:rPr>
          <w:lang w:val="el-GR"/>
        </w:rPr>
        <w:t xml:space="preserve"> </w:t>
      </w:r>
    </w:p>
    <w:p w14:paraId="0DFAA5E1" w14:textId="77777777" w:rsidR="00287A56" w:rsidRDefault="00287A56" w:rsidP="00287A56">
      <w:pPr>
        <w:rPr>
          <w:lang w:val="el-GR"/>
        </w:rPr>
      </w:pPr>
    </w:p>
    <w:p w14:paraId="63BA65CE" w14:textId="77777777" w:rsidR="00287A56" w:rsidRPr="00287A56" w:rsidRDefault="00287A56" w:rsidP="00287A56">
      <w:pPr>
        <w:rPr>
          <w:lang w:val="el-GR"/>
        </w:rPr>
      </w:pPr>
      <w:r>
        <w:rPr>
          <w:lang w:val="el-GR"/>
        </w:rPr>
        <w:t xml:space="preserve">Η ανάλυση με μεγαλύτερη παρακολούθηση της μέσης διάρκειας που ξεπερνούσε τους 40 μήνες υποστήριξε τη μη κατώτερη αποτελεσματικότητα του υποδόριου </w:t>
      </w:r>
      <w:r>
        <w:t>Herceptin</w:t>
      </w:r>
      <w:r>
        <w:rPr>
          <w:lang w:val="el-GR"/>
        </w:rPr>
        <w:t xml:space="preserve"> σε σύγκριση με το ενδοφλέβιο </w:t>
      </w:r>
      <w:r>
        <w:t>Herceptin</w:t>
      </w:r>
      <w:r>
        <w:rPr>
          <w:lang w:val="el-GR"/>
        </w:rPr>
        <w:t xml:space="preserve"> με συγκρίσιμα αποτελέσματα και για το </w:t>
      </w:r>
      <w:r>
        <w:t>EFS</w:t>
      </w:r>
      <w:r>
        <w:rPr>
          <w:lang w:val="el-GR"/>
        </w:rPr>
        <w:t xml:space="preserve"> και για το </w:t>
      </w:r>
      <w:r>
        <w:t>OS</w:t>
      </w:r>
      <w:r>
        <w:rPr>
          <w:lang w:val="el-GR"/>
        </w:rPr>
        <w:t xml:space="preserve"> (ποσοστά </w:t>
      </w:r>
      <w:r>
        <w:t>EFS</w:t>
      </w:r>
      <w:r>
        <w:rPr>
          <w:lang w:val="el-GR"/>
        </w:rPr>
        <w:t xml:space="preserve"> 3 χρόνων 73% στο σκέλος του ενδοφλέβιου </w:t>
      </w:r>
      <w:r>
        <w:t>Herceptin</w:t>
      </w:r>
      <w:r>
        <w:rPr>
          <w:lang w:val="el-GR"/>
        </w:rPr>
        <w:t xml:space="preserve"> και 76% στο σκέλος του υποδόριου </w:t>
      </w:r>
      <w:r>
        <w:t>Herceptin</w:t>
      </w:r>
      <w:r>
        <w:rPr>
          <w:lang w:val="el-GR"/>
        </w:rPr>
        <w:t xml:space="preserve"> και ποσοστά </w:t>
      </w:r>
      <w:r>
        <w:t>OS</w:t>
      </w:r>
      <w:r>
        <w:rPr>
          <w:lang w:val="el-GR"/>
        </w:rPr>
        <w:t xml:space="preserve"> 3 χρόνων 90% στο σκέλος του ενδοφλέβιου </w:t>
      </w:r>
      <w:r>
        <w:t>Herceptin</w:t>
      </w:r>
      <w:r>
        <w:rPr>
          <w:lang w:val="el-GR"/>
        </w:rPr>
        <w:t xml:space="preserve"> και 92% στο σκέλος του υποδόριου </w:t>
      </w:r>
      <w:r>
        <w:t>Herceptin</w:t>
      </w:r>
      <w:r>
        <w:rPr>
          <w:lang w:val="el-GR"/>
        </w:rPr>
        <w:t>).</w:t>
      </w:r>
    </w:p>
    <w:p w14:paraId="00E06B1A" w14:textId="77777777" w:rsidR="00287A56" w:rsidRPr="00287A56" w:rsidRDefault="00287A56" w:rsidP="00287A56">
      <w:pPr>
        <w:rPr>
          <w:lang w:val="el-GR"/>
        </w:rPr>
      </w:pPr>
    </w:p>
    <w:p w14:paraId="3C798110" w14:textId="77777777" w:rsidR="00587D36" w:rsidRDefault="00287A56" w:rsidP="00A171D9">
      <w:pPr>
        <w:keepNext/>
        <w:keepLines/>
        <w:widowControl w:val="0"/>
        <w:rPr>
          <w:lang w:val="el-GR"/>
        </w:rPr>
      </w:pPr>
      <w:r>
        <w:rPr>
          <w:lang w:val="el-GR"/>
        </w:rPr>
        <w:lastRenderedPageBreak/>
        <w:t xml:space="preserve">Για τη μη κατωτερότητα των συμπρωτευόντων καταληκτικών σημείων ΦΚ, την τιμή </w:t>
      </w:r>
      <w:proofErr w:type="spellStart"/>
      <w:r>
        <w:rPr>
          <w:szCs w:val="22"/>
          <w:lang w:val="en-GB" w:eastAsia="en-US"/>
        </w:rPr>
        <w:t>C</w:t>
      </w:r>
      <w:r>
        <w:rPr>
          <w:szCs w:val="22"/>
          <w:vertAlign w:val="subscript"/>
          <w:lang w:val="en-GB" w:eastAsia="en-US"/>
        </w:rPr>
        <w:t>trough</w:t>
      </w:r>
      <w:proofErr w:type="spellEnd"/>
      <w:r>
        <w:rPr>
          <w:szCs w:val="22"/>
          <w:lang w:val="el-GR" w:eastAsia="en-US"/>
        </w:rPr>
        <w:t xml:space="preserve"> τραστουζουμάμπης σε σταθερή κατάσταση στο τέλος του Κύκλου 7 της θεραπείας, ανατρέξτε στην παράγραφο 5.2 Φαρμακοκινητικές Ιδιότητες.</w:t>
      </w:r>
      <w:r>
        <w:rPr>
          <w:lang w:val="el-GR"/>
        </w:rPr>
        <w:t xml:space="preserve"> </w:t>
      </w:r>
      <w:r w:rsidR="00587D36" w:rsidRPr="009E4E09">
        <w:rPr>
          <w:lang w:val="el-GR"/>
        </w:rPr>
        <w:t>Για το συγκριτικό προφίλ ασφάλειας, βλέπε παράγραφο 4.8.</w:t>
      </w:r>
    </w:p>
    <w:p w14:paraId="1C591AA2" w14:textId="77777777" w:rsidR="004A5208" w:rsidRDefault="004A5208" w:rsidP="00A171D9">
      <w:pPr>
        <w:keepNext/>
        <w:keepLines/>
        <w:widowControl w:val="0"/>
        <w:rPr>
          <w:szCs w:val="22"/>
          <w:lang w:val="el-GR"/>
        </w:rPr>
      </w:pPr>
    </w:p>
    <w:p w14:paraId="215F734C" w14:textId="77777777" w:rsidR="004A5208" w:rsidRPr="00C57677" w:rsidRDefault="004A5208" w:rsidP="00A171D9">
      <w:pPr>
        <w:keepNext/>
        <w:keepLines/>
        <w:widowControl w:val="0"/>
        <w:rPr>
          <w:szCs w:val="22"/>
          <w:lang w:val="el-GR"/>
        </w:rPr>
      </w:pPr>
      <w:r w:rsidRPr="004A5208">
        <w:rPr>
          <w:szCs w:val="22"/>
          <w:lang w:val="el-GR"/>
        </w:rPr>
        <w:t xml:space="preserve">Η τελική ανάλυση σε μια </w:t>
      </w:r>
      <w:r>
        <w:rPr>
          <w:szCs w:val="22"/>
          <w:lang w:val="el-GR"/>
        </w:rPr>
        <w:t>διάμεση</w:t>
      </w:r>
      <w:r w:rsidRPr="004A5208">
        <w:rPr>
          <w:szCs w:val="22"/>
          <w:lang w:val="el-GR"/>
        </w:rPr>
        <w:t xml:space="preserve"> παρακολούθηση που υπερβαίνει τους 70 μήνες εμφάνισε παρόμοια EFS και OS μεταξύ ασθενών που έλαβαν Herceptin IV και αυτών που έλαβαν Herceptin SC. Το ποσοστό των 6 ετών EFS ήταν 65% και </w:t>
      </w:r>
      <w:r>
        <w:rPr>
          <w:szCs w:val="22"/>
          <w:lang w:val="el-GR"/>
        </w:rPr>
        <w:t>στα δύο σκέλη</w:t>
      </w:r>
      <w:r w:rsidRPr="004A5208">
        <w:rPr>
          <w:szCs w:val="22"/>
          <w:lang w:val="el-GR"/>
        </w:rPr>
        <w:t xml:space="preserve"> (πληθυσμό</w:t>
      </w:r>
      <w:r>
        <w:rPr>
          <w:szCs w:val="22"/>
          <w:lang w:val="el-GR"/>
        </w:rPr>
        <w:t xml:space="preserve">ς ITT: HR = 0,98 [95% </w:t>
      </w:r>
      <w:r w:rsidRPr="0062236D">
        <w:rPr>
          <w:rFonts w:cs="Arial"/>
          <w:lang w:val="en-GB"/>
        </w:rPr>
        <w:t>CI</w:t>
      </w:r>
      <w:r w:rsidRPr="0045109D">
        <w:rPr>
          <w:rFonts w:cs="Arial"/>
          <w:lang w:val="el-GR"/>
        </w:rPr>
        <w:t xml:space="preserve">: 0.74;1.29]) </w:t>
      </w:r>
      <w:r w:rsidRPr="004A5208">
        <w:rPr>
          <w:szCs w:val="22"/>
          <w:lang w:val="el-GR"/>
        </w:rPr>
        <w:t xml:space="preserve">και ποσοστό OS, 84% και </w:t>
      </w:r>
      <w:r>
        <w:rPr>
          <w:szCs w:val="22"/>
          <w:lang w:val="el-GR"/>
        </w:rPr>
        <w:t>στα δύο σκέλη</w:t>
      </w:r>
      <w:r w:rsidRPr="004A5208">
        <w:rPr>
          <w:szCs w:val="22"/>
          <w:lang w:val="el-GR"/>
        </w:rPr>
        <w:t xml:space="preserve"> (πληθυσμός ΙΤΤ </w:t>
      </w:r>
      <w:r w:rsidRPr="0045109D">
        <w:rPr>
          <w:rFonts w:cs="Arial"/>
          <w:lang w:val="el-GR"/>
        </w:rPr>
        <w:t xml:space="preserve">: </w:t>
      </w:r>
      <w:r w:rsidRPr="0062236D">
        <w:rPr>
          <w:rFonts w:cs="Arial"/>
          <w:lang w:val="en-GB"/>
        </w:rPr>
        <w:t>HR</w:t>
      </w:r>
      <w:r w:rsidRPr="0045109D">
        <w:rPr>
          <w:rFonts w:cs="Arial"/>
          <w:lang w:val="el-GR"/>
        </w:rPr>
        <w:t xml:space="preserve">=0.94 [95% </w:t>
      </w:r>
      <w:r w:rsidRPr="0062236D">
        <w:rPr>
          <w:rFonts w:cs="Arial"/>
          <w:lang w:val="en-GB"/>
        </w:rPr>
        <w:t>CI</w:t>
      </w:r>
      <w:r w:rsidRPr="0045109D">
        <w:rPr>
          <w:rFonts w:cs="Arial"/>
          <w:lang w:val="el-GR"/>
        </w:rPr>
        <w:t>: 0.61;1.45]).</w:t>
      </w:r>
    </w:p>
    <w:p w14:paraId="65D6F828" w14:textId="77777777" w:rsidR="00587D36" w:rsidRPr="009E4E09" w:rsidRDefault="00587D36" w:rsidP="00A171D9">
      <w:pPr>
        <w:keepNext/>
        <w:keepLines/>
        <w:widowControl w:val="0"/>
        <w:ind w:right="-1"/>
        <w:rPr>
          <w:szCs w:val="22"/>
          <w:lang w:val="el-GR"/>
        </w:rPr>
      </w:pPr>
    </w:p>
    <w:p w14:paraId="02FB16AA" w14:textId="7029E0A0" w:rsidR="004849BA" w:rsidRPr="00B66584" w:rsidRDefault="004849BA" w:rsidP="00A171D9">
      <w:pPr>
        <w:keepNext/>
        <w:keepLines/>
        <w:widowControl w:val="0"/>
        <w:ind w:right="-1"/>
        <w:rPr>
          <w:szCs w:val="22"/>
          <w:lang w:val="el-GR"/>
        </w:rPr>
      </w:pPr>
      <w:r>
        <w:rPr>
          <w:szCs w:val="22"/>
          <w:lang w:val="el-GR"/>
        </w:rPr>
        <w:t xml:space="preserve">Η μελέτη ΜΟ28048 διερευνώντας την ασφάλεια και ανοχή του υποδόριου σκευάσματος </w:t>
      </w:r>
      <w:r>
        <w:rPr>
          <w:szCs w:val="22"/>
        </w:rPr>
        <w:t>Herceptin</w:t>
      </w:r>
      <w:r w:rsidRPr="002D5F92">
        <w:rPr>
          <w:szCs w:val="22"/>
          <w:lang w:val="el-GR"/>
        </w:rPr>
        <w:t xml:space="preserve"> </w:t>
      </w:r>
      <w:r>
        <w:rPr>
          <w:szCs w:val="22"/>
          <w:lang w:val="el-GR"/>
        </w:rPr>
        <w:t>ως επικουρική θεραπεία στους ασθενείς με ΗΕ</w:t>
      </w:r>
      <w:r>
        <w:rPr>
          <w:szCs w:val="22"/>
        </w:rPr>
        <w:t>R</w:t>
      </w:r>
      <w:r w:rsidRPr="002D5F92">
        <w:rPr>
          <w:szCs w:val="22"/>
          <w:lang w:val="el-GR"/>
        </w:rPr>
        <w:t xml:space="preserve">2 </w:t>
      </w:r>
      <w:r>
        <w:rPr>
          <w:szCs w:val="22"/>
          <w:lang w:val="el-GR"/>
        </w:rPr>
        <w:t xml:space="preserve">θετικό ΠΚΜ οι οποίοι είχαν ενταχθεί είτε στην κοορτή του υποδόριου </w:t>
      </w:r>
      <w:r>
        <w:rPr>
          <w:szCs w:val="22"/>
        </w:rPr>
        <w:t>Herceptin</w:t>
      </w:r>
      <w:r w:rsidRPr="007134E5">
        <w:rPr>
          <w:szCs w:val="22"/>
          <w:lang w:val="el-GR"/>
        </w:rPr>
        <w:t xml:space="preserve"> </w:t>
      </w:r>
      <w:r>
        <w:rPr>
          <w:szCs w:val="22"/>
          <w:lang w:val="el-GR"/>
        </w:rPr>
        <w:t xml:space="preserve">σε φιαλίδιο (Ν=1868 ασθενείς, συμπεριλαμβανομένων 20 ασθενών που λαμβάνουν εισαγωγική θεραπεία) ή στην κοορτή του υποδόριου </w:t>
      </w:r>
      <w:r>
        <w:rPr>
          <w:szCs w:val="22"/>
        </w:rPr>
        <w:t>Herceptin</w:t>
      </w:r>
      <w:r w:rsidRPr="00B66584">
        <w:rPr>
          <w:szCs w:val="22"/>
          <w:lang w:val="el-GR"/>
        </w:rPr>
        <w:t xml:space="preserve"> </w:t>
      </w:r>
      <w:r>
        <w:rPr>
          <w:szCs w:val="22"/>
          <w:lang w:val="el-GR"/>
        </w:rPr>
        <w:t xml:space="preserve">σε σύστημα χορήγησης (Ν=710 ασθενείς, συμπεριλαμβανομένων 21 ασθενών που λαμβάνουν εισαγωγική θεραπεία) είχε ως αποτέλεσμα κανένα νέο σήμα ασφάλειας. Τα αποτελέσματα ήταν σύμφωνα με το γνωστό προφίλ ασφάλειας των σκευασμάτων ενδοφλέβιου </w:t>
      </w:r>
      <w:r>
        <w:rPr>
          <w:szCs w:val="22"/>
        </w:rPr>
        <w:t>Herceptin</w:t>
      </w:r>
      <w:r w:rsidRPr="00B66584">
        <w:rPr>
          <w:szCs w:val="22"/>
          <w:lang w:val="el-GR"/>
        </w:rPr>
        <w:t xml:space="preserve"> </w:t>
      </w:r>
      <w:r>
        <w:rPr>
          <w:szCs w:val="22"/>
          <w:lang w:val="el-GR"/>
        </w:rPr>
        <w:t xml:space="preserve">και υποδόριου </w:t>
      </w:r>
      <w:r>
        <w:rPr>
          <w:szCs w:val="22"/>
        </w:rPr>
        <w:t>Herceptin</w:t>
      </w:r>
      <w:r w:rsidRPr="00B66584">
        <w:rPr>
          <w:szCs w:val="22"/>
          <w:lang w:val="el-GR"/>
        </w:rPr>
        <w:t xml:space="preserve">. </w:t>
      </w:r>
      <w:r>
        <w:rPr>
          <w:szCs w:val="22"/>
          <w:lang w:val="el-GR"/>
        </w:rPr>
        <w:t xml:space="preserve">Επιπρόσθετα, η θεραπεία ασθενών χαμηλότερου σωματικού βάρους με υποδόριο </w:t>
      </w:r>
      <w:r>
        <w:rPr>
          <w:szCs w:val="22"/>
        </w:rPr>
        <w:t>Herceptin</w:t>
      </w:r>
      <w:r w:rsidRPr="00B66584">
        <w:rPr>
          <w:szCs w:val="22"/>
          <w:lang w:val="el-GR"/>
        </w:rPr>
        <w:t xml:space="preserve"> </w:t>
      </w:r>
      <w:r>
        <w:rPr>
          <w:szCs w:val="22"/>
          <w:lang w:val="el-GR"/>
        </w:rPr>
        <w:t>σταθερής δόσης στην επικουρική θεραπεία ΠΚΜ δε σχετίστηκε με αυξημένο κίνδυνο ασφάλειας, αυξημένες ανεπιθύμητες ενέργειες και σοβαρές ανεπιθύμητες ενέργειες σε σύγκριση με ασθενείς υψηλότερου σωματικού βάρους.</w:t>
      </w:r>
      <w:r w:rsidR="004A5208">
        <w:rPr>
          <w:szCs w:val="22"/>
          <w:lang w:val="el-GR"/>
        </w:rPr>
        <w:t xml:space="preserve"> </w:t>
      </w:r>
      <w:r w:rsidR="004A5208" w:rsidRPr="004A5208">
        <w:rPr>
          <w:szCs w:val="22"/>
          <w:lang w:val="el-GR"/>
        </w:rPr>
        <w:t xml:space="preserve">Τα τελικά αποτελέσματα της μελέτης BO22227 με </w:t>
      </w:r>
      <w:r w:rsidR="004A5208">
        <w:rPr>
          <w:szCs w:val="22"/>
          <w:lang w:val="el-GR"/>
        </w:rPr>
        <w:t>διάμεση</w:t>
      </w:r>
      <w:r w:rsidR="004A5208" w:rsidRPr="004A5208">
        <w:rPr>
          <w:szCs w:val="22"/>
          <w:lang w:val="el-GR"/>
        </w:rPr>
        <w:t xml:space="preserve"> παρακολούθηση που υπερβαίνει τους 70 μήνες ήταν επίσης σύμφωνα με το γνωστό προφίλ ασφάλειας για το Herceptin IV και το Herceptin SC και δεν παρατηρήθηκαν νέα σήματα ασφάλειας.</w:t>
      </w:r>
    </w:p>
    <w:p w14:paraId="75A11C18" w14:textId="77777777" w:rsidR="004849BA" w:rsidRPr="007312D1" w:rsidRDefault="004849BA" w:rsidP="00587D36">
      <w:pPr>
        <w:rPr>
          <w:u w:val="single"/>
          <w:lang w:val="el-GR"/>
        </w:rPr>
      </w:pPr>
    </w:p>
    <w:p w14:paraId="40BFC898" w14:textId="77777777" w:rsidR="00587D36" w:rsidRPr="009E4E09" w:rsidRDefault="00587D36" w:rsidP="003F4F73">
      <w:pPr>
        <w:keepNext/>
        <w:rPr>
          <w:szCs w:val="22"/>
          <w:u w:val="single"/>
          <w:lang w:val="el-GR"/>
        </w:rPr>
      </w:pPr>
      <w:r w:rsidRPr="009E4E09">
        <w:rPr>
          <w:u w:val="single"/>
          <w:lang w:val="el-GR"/>
        </w:rPr>
        <w:t>Παιδιατρικός πληθυσμός</w:t>
      </w:r>
    </w:p>
    <w:p w14:paraId="187F5426" w14:textId="77777777" w:rsidR="00587D36" w:rsidRPr="009E4E09" w:rsidRDefault="00587D36" w:rsidP="003F4F73">
      <w:pPr>
        <w:keepNext/>
        <w:rPr>
          <w:i/>
          <w:lang w:val="el-GR"/>
        </w:rPr>
      </w:pPr>
    </w:p>
    <w:p w14:paraId="67CC02FB" w14:textId="77777777" w:rsidR="00587D36" w:rsidRPr="009E4E09" w:rsidRDefault="00587D36" w:rsidP="00587D36">
      <w:pPr>
        <w:rPr>
          <w:lang w:val="el-GR"/>
        </w:rPr>
      </w:pPr>
      <w:r w:rsidRPr="009E4E09">
        <w:rPr>
          <w:lang w:val="el-GR"/>
        </w:rPr>
        <w:t xml:space="preserve">Ο Ευρωπαϊκός Οργανισμός Φαρμάκων έχει δώσει απαλλαγή από την υποχρέωση υποβολής των αποτελεσμάτων των μελετών με το </w:t>
      </w:r>
      <w:r w:rsidRPr="009E4E09">
        <w:t>Herceptin</w:t>
      </w:r>
      <w:r w:rsidRPr="009E4E09">
        <w:rPr>
          <w:lang w:val="el-GR"/>
        </w:rPr>
        <w:t xml:space="preserve"> σε όλα τα υποσύνολα παιδιατρικού πληθυσμού </w:t>
      </w:r>
      <w:r w:rsidR="00F13194">
        <w:rPr>
          <w:lang w:val="el-GR"/>
        </w:rPr>
        <w:t>για</w:t>
      </w:r>
      <w:r w:rsidR="00F13194" w:rsidRPr="009E4E09">
        <w:rPr>
          <w:lang w:val="el-GR"/>
        </w:rPr>
        <w:t xml:space="preserve"> </w:t>
      </w:r>
      <w:r w:rsidRPr="009E4E09">
        <w:rPr>
          <w:lang w:val="el-GR"/>
        </w:rPr>
        <w:t>καρκίνο του μαστού (βλ. παράγραφο 4.2 για πληροφορίες για παιδιατρική χρήση).</w:t>
      </w:r>
    </w:p>
    <w:p w14:paraId="189B3479" w14:textId="77777777" w:rsidR="00587D36" w:rsidRPr="009E4E09" w:rsidRDefault="00587D36" w:rsidP="00587D36">
      <w:pPr>
        <w:rPr>
          <w:i/>
          <w:lang w:val="el-GR"/>
        </w:rPr>
      </w:pPr>
    </w:p>
    <w:p w14:paraId="1538BEE8" w14:textId="77777777" w:rsidR="00587D36" w:rsidRPr="009E4E09" w:rsidRDefault="00587D36" w:rsidP="00587D36">
      <w:pPr>
        <w:ind w:left="567" w:hanging="567"/>
        <w:rPr>
          <w:b/>
          <w:lang w:val="el-GR"/>
        </w:rPr>
      </w:pPr>
      <w:r w:rsidRPr="009E4E09">
        <w:rPr>
          <w:b/>
          <w:lang w:val="el-GR"/>
        </w:rPr>
        <w:t>5.2</w:t>
      </w:r>
      <w:r w:rsidRPr="009E4E09">
        <w:rPr>
          <w:b/>
          <w:lang w:val="el-GR"/>
        </w:rPr>
        <w:tab/>
        <w:t>Φαρμακοκινητικές ιδιότητες</w:t>
      </w:r>
    </w:p>
    <w:p w14:paraId="3D007F8E" w14:textId="77777777" w:rsidR="00587D36" w:rsidRPr="009E4E09" w:rsidRDefault="00587D36" w:rsidP="00587D36">
      <w:pPr>
        <w:rPr>
          <w:lang w:val="el-GR"/>
        </w:rPr>
      </w:pPr>
    </w:p>
    <w:p w14:paraId="572A4A0B" w14:textId="77777777" w:rsidR="00587D36" w:rsidRPr="009E4E09" w:rsidRDefault="00587D36" w:rsidP="00587D36">
      <w:pPr>
        <w:rPr>
          <w:lang w:val="el-GR"/>
        </w:rPr>
      </w:pPr>
      <w:r w:rsidRPr="009E4E09">
        <w:rPr>
          <w:lang w:val="el-GR"/>
        </w:rPr>
        <w:t xml:space="preserve">Η φαρμακοκινητική της τραστουζουμάμπης </w:t>
      </w:r>
      <w:r w:rsidR="00422D44">
        <w:rPr>
          <w:lang w:val="el-GR"/>
        </w:rPr>
        <w:t>της δόσης των</w:t>
      </w:r>
      <w:r w:rsidR="00422D44" w:rsidRPr="009E4E09">
        <w:rPr>
          <w:lang w:val="el-GR"/>
        </w:rPr>
        <w:t xml:space="preserve"> </w:t>
      </w:r>
      <w:r w:rsidRPr="009E4E09">
        <w:rPr>
          <w:lang w:val="el-GR"/>
        </w:rPr>
        <w:t>600</w:t>
      </w:r>
      <w:r w:rsidRPr="009E4E09">
        <w:t> mg</w:t>
      </w:r>
      <w:r w:rsidRPr="009E4E09">
        <w:rPr>
          <w:lang w:val="el-GR"/>
        </w:rPr>
        <w:t xml:space="preserve"> χορηγούμενη</w:t>
      </w:r>
      <w:r w:rsidR="00422D44">
        <w:rPr>
          <w:lang w:val="el-GR"/>
        </w:rPr>
        <w:t>ς</w:t>
      </w:r>
      <w:r w:rsidRPr="009E4E09">
        <w:rPr>
          <w:lang w:val="el-GR"/>
        </w:rPr>
        <w:t xml:space="preserve"> ανά τρεις εβδομάδες υποδορίως συγκρίθηκε με την ενδοφλέβια οδό (δόση εφόδου 8</w:t>
      </w:r>
      <w:r w:rsidRPr="009E4E09">
        <w:t> mg</w:t>
      </w:r>
      <w:r w:rsidRPr="009E4E09">
        <w:rPr>
          <w:lang w:val="el-GR"/>
        </w:rPr>
        <w:t>/</w:t>
      </w:r>
      <w:r w:rsidRPr="009E4E09">
        <w:t>kg</w:t>
      </w:r>
      <w:r w:rsidRPr="009E4E09">
        <w:rPr>
          <w:lang w:val="el-GR"/>
        </w:rPr>
        <w:t>, δόση συντήρησης 6</w:t>
      </w:r>
      <w:r w:rsidRPr="009E4E09">
        <w:t> mg</w:t>
      </w:r>
      <w:r w:rsidRPr="009E4E09">
        <w:rPr>
          <w:lang w:val="el-GR"/>
        </w:rPr>
        <w:t>/</w:t>
      </w:r>
      <w:r w:rsidRPr="009E4E09">
        <w:t>kg</w:t>
      </w:r>
      <w:r w:rsidRPr="009E4E09">
        <w:rPr>
          <w:lang w:val="el-GR"/>
        </w:rPr>
        <w:t xml:space="preserve"> ανά τρεις εβδομάδες) στη μελέτη φάσης ΙΙΙ </w:t>
      </w:r>
      <w:r w:rsidRPr="009E4E09">
        <w:t>BO</w:t>
      </w:r>
      <w:r w:rsidRPr="009E4E09">
        <w:rPr>
          <w:lang w:val="el-GR"/>
        </w:rPr>
        <w:t xml:space="preserve">22227. Τα φαρμακοκινητικά αποτελέσματα για το συμπρωτεύον καταληκτικό σημείο, </w:t>
      </w:r>
      <w:proofErr w:type="spellStart"/>
      <w:r w:rsidRPr="009E4E09">
        <w:t>C</w:t>
      </w:r>
      <w:r w:rsidRPr="009E4E09">
        <w:rPr>
          <w:vertAlign w:val="subscript"/>
        </w:rPr>
        <w:t>trough</w:t>
      </w:r>
      <w:proofErr w:type="spellEnd"/>
      <w:r w:rsidRPr="009E4E09">
        <w:rPr>
          <w:lang w:val="el-GR"/>
        </w:rPr>
        <w:t xml:space="preserve"> στον Κύκλο 8 πριν από τη δόση, έδειξαν τη μη κατωτερότητα του σκευάσματος υποδόριας χορήγησης </w:t>
      </w:r>
      <w:r w:rsidRPr="009E4E09">
        <w:t>Herceptin</w:t>
      </w:r>
      <w:r w:rsidRPr="009E4E09">
        <w:rPr>
          <w:lang w:val="el-GR"/>
        </w:rPr>
        <w:t xml:space="preserve"> συγκριτικά με το σκεύασμα ενδοφλέβιας χορήγησης </w:t>
      </w:r>
      <w:r w:rsidRPr="009E4E09">
        <w:t>Herceptin</w:t>
      </w:r>
      <w:r w:rsidRPr="009E4E09">
        <w:rPr>
          <w:lang w:val="el-GR"/>
        </w:rPr>
        <w:t xml:space="preserve"> μετά από προσαρμογή προς το σωματικό βάρος. </w:t>
      </w:r>
    </w:p>
    <w:p w14:paraId="0C677193" w14:textId="77777777" w:rsidR="00587D36" w:rsidRPr="009E4E09" w:rsidRDefault="00587D36" w:rsidP="00587D36">
      <w:pPr>
        <w:rPr>
          <w:lang w:val="el-GR"/>
        </w:rPr>
      </w:pPr>
    </w:p>
    <w:p w14:paraId="777CC541" w14:textId="7D5C4ECF" w:rsidR="00587D36" w:rsidRPr="009E4E09" w:rsidRDefault="00587D36" w:rsidP="00587D36">
      <w:pPr>
        <w:rPr>
          <w:lang w:val="el-GR"/>
        </w:rPr>
      </w:pPr>
      <w:r>
        <w:rPr>
          <w:lang w:val="el-GR"/>
        </w:rPr>
        <w:t>Η</w:t>
      </w:r>
      <w:r w:rsidRPr="009E4E09">
        <w:rPr>
          <w:lang w:val="el-GR"/>
        </w:rPr>
        <w:t xml:space="preserve"> μέσ</w:t>
      </w:r>
      <w:r>
        <w:rPr>
          <w:lang w:val="el-GR"/>
        </w:rPr>
        <w:t>η</w:t>
      </w:r>
      <w:r w:rsidRPr="009E4E09">
        <w:rPr>
          <w:lang w:val="el-GR"/>
        </w:rPr>
        <w:t xml:space="preserve"> </w:t>
      </w:r>
      <w:proofErr w:type="spellStart"/>
      <w:r w:rsidRPr="009E4E09">
        <w:t>C</w:t>
      </w:r>
      <w:r w:rsidRPr="009E4E09">
        <w:rPr>
          <w:vertAlign w:val="subscript"/>
        </w:rPr>
        <w:t>trough</w:t>
      </w:r>
      <w:proofErr w:type="spellEnd"/>
      <w:r w:rsidRPr="009E4E09">
        <w:rPr>
          <w:lang w:val="el-GR"/>
        </w:rPr>
        <w:t xml:space="preserve"> κατά τη διάρκεια της φάσης της εισαγωγικής θεραπείας, στο χρονικό σημείο του Κύκλου 8 πριν από τη δόση, ήταν υψηλότερ</w:t>
      </w:r>
      <w:r>
        <w:rPr>
          <w:lang w:val="el-GR"/>
        </w:rPr>
        <w:t>η</w:t>
      </w:r>
      <w:r w:rsidRPr="009E4E09">
        <w:rPr>
          <w:lang w:val="el-GR"/>
        </w:rPr>
        <w:t xml:space="preserve"> στο σκέλος του σκευάσματος υποδόριας χορήγησης </w:t>
      </w:r>
      <w:r w:rsidRPr="009E4E09">
        <w:t>Herceptin</w:t>
      </w:r>
      <w:r w:rsidRPr="009E4E09">
        <w:rPr>
          <w:lang w:val="el-GR"/>
        </w:rPr>
        <w:t xml:space="preserve"> (78,7</w:t>
      </w:r>
      <w:r w:rsidRPr="009E4E09">
        <w:t> </w:t>
      </w:r>
      <w:r w:rsidRPr="009E4E09">
        <w:rPr>
          <w:lang w:val="el-GR"/>
        </w:rPr>
        <w:t>µ</w:t>
      </w:r>
      <w:r w:rsidRPr="009E4E09">
        <w:t>g</w:t>
      </w:r>
      <w:r w:rsidRPr="009E4E09">
        <w:rPr>
          <w:lang w:val="el-GR"/>
        </w:rPr>
        <w:t>/</w:t>
      </w:r>
      <w:r w:rsidRPr="009E4E09">
        <w:t>mL</w:t>
      </w:r>
      <w:r w:rsidRPr="009E4E09">
        <w:rPr>
          <w:lang w:val="el-GR"/>
        </w:rPr>
        <w:t xml:space="preserve">) σε σχέση με το σκέλος ενδοφλέβιας χορήγησης </w:t>
      </w:r>
      <w:r w:rsidRPr="009E4E09">
        <w:t>Herceptin</w:t>
      </w:r>
      <w:r w:rsidRPr="009E4E09">
        <w:rPr>
          <w:lang w:val="el-GR"/>
        </w:rPr>
        <w:t xml:space="preserve"> (57,8</w:t>
      </w:r>
      <w:r w:rsidRPr="009E4E09">
        <w:t> </w:t>
      </w:r>
      <w:r w:rsidRPr="009E4E09">
        <w:rPr>
          <w:lang w:val="el-GR"/>
        </w:rPr>
        <w:t>µ</w:t>
      </w:r>
      <w:r w:rsidRPr="009E4E09">
        <w:t>g</w:t>
      </w:r>
      <w:r w:rsidRPr="009E4E09">
        <w:rPr>
          <w:lang w:val="el-GR"/>
        </w:rPr>
        <w:t>/</w:t>
      </w:r>
      <w:r w:rsidRPr="009E4E09">
        <w:t>mL</w:t>
      </w:r>
      <w:r w:rsidRPr="009E4E09">
        <w:rPr>
          <w:lang w:val="el-GR"/>
        </w:rPr>
        <w:t xml:space="preserve">) της μελέτης. Κατά τη διάρκεια της φάσης επικουρικής θεραπείας, στο χρονικό σημείο του Κύκλου 13 πριν από τη δόση, οι μέσες τιμές της </w:t>
      </w:r>
      <w:proofErr w:type="spellStart"/>
      <w:r w:rsidRPr="009E4E09">
        <w:t>C</w:t>
      </w:r>
      <w:r w:rsidRPr="009E4E09">
        <w:rPr>
          <w:vertAlign w:val="subscript"/>
        </w:rPr>
        <w:t>trough</w:t>
      </w:r>
      <w:proofErr w:type="spellEnd"/>
      <w:r w:rsidRPr="009E4E09">
        <w:rPr>
          <w:lang w:val="el-GR"/>
        </w:rPr>
        <w:t xml:space="preserve"> ήταν 90,4</w:t>
      </w:r>
      <w:r w:rsidRPr="009E4E09">
        <w:t> </w:t>
      </w:r>
      <w:r w:rsidRPr="009E4E09">
        <w:rPr>
          <w:lang w:val="el-GR"/>
        </w:rPr>
        <w:t>µ</w:t>
      </w:r>
      <w:r w:rsidRPr="009E4E09">
        <w:t>g</w:t>
      </w:r>
      <w:r w:rsidRPr="009E4E09">
        <w:rPr>
          <w:lang w:val="el-GR"/>
        </w:rPr>
        <w:t>/</w:t>
      </w:r>
      <w:r w:rsidRPr="009E4E09">
        <w:t>mL</w:t>
      </w:r>
      <w:r w:rsidRPr="009E4E09">
        <w:rPr>
          <w:lang w:val="el-GR"/>
        </w:rPr>
        <w:t xml:space="preserve"> και 62,1</w:t>
      </w:r>
      <w:r w:rsidRPr="009E4E09">
        <w:t> </w:t>
      </w:r>
      <w:r w:rsidRPr="009E4E09">
        <w:rPr>
          <w:lang w:val="el-GR"/>
        </w:rPr>
        <w:t>µ</w:t>
      </w:r>
      <w:r w:rsidRPr="009E4E09">
        <w:t>g</w:t>
      </w:r>
      <w:r w:rsidRPr="009E4E09">
        <w:rPr>
          <w:lang w:val="el-GR"/>
        </w:rPr>
        <w:t>/</w:t>
      </w:r>
      <w:r w:rsidRPr="009E4E09">
        <w:t>mL</w:t>
      </w:r>
      <w:r w:rsidRPr="009E4E09">
        <w:rPr>
          <w:lang w:val="el-GR"/>
        </w:rPr>
        <w:t xml:space="preserve">, αντίστοιχα. </w:t>
      </w:r>
      <w:r w:rsidR="00857F77">
        <w:rPr>
          <w:lang w:val="el-GR"/>
        </w:rPr>
        <w:t>Βάσει των δεδομένων που παρατηρήθηκαν στη μελέτη ΒΟ22227,</w:t>
      </w:r>
      <w:r w:rsidRPr="009E4E09">
        <w:rPr>
          <w:lang w:val="el-GR"/>
        </w:rPr>
        <w:t xml:space="preserve"> με το σκεύασμα ενδοφλέβιας χορήγησης σταθερή κατάσταση επετεύχθη στον κύκλο 8</w:t>
      </w:r>
      <w:r w:rsidR="00857F77">
        <w:rPr>
          <w:lang w:val="el-GR"/>
        </w:rPr>
        <w:t>.</w:t>
      </w:r>
      <w:r w:rsidR="00903B2A">
        <w:rPr>
          <w:lang w:val="el-GR"/>
        </w:rPr>
        <w:t xml:space="preserve"> </w:t>
      </w:r>
      <w:r w:rsidR="00857F77">
        <w:rPr>
          <w:lang w:val="el-GR"/>
        </w:rPr>
        <w:t xml:space="preserve">Με το σκεύασμα υποδόριας χορήγησης </w:t>
      </w:r>
      <w:r w:rsidR="00857F77">
        <w:t>Herceptin</w:t>
      </w:r>
      <w:r w:rsidR="009D68C4" w:rsidRPr="009D68C4">
        <w:rPr>
          <w:lang w:val="el-GR"/>
        </w:rPr>
        <w:t xml:space="preserve">, </w:t>
      </w:r>
      <w:r w:rsidR="009D68C4">
        <w:rPr>
          <w:lang w:val="el-GR"/>
        </w:rPr>
        <w:t xml:space="preserve">οι συγκεντρώσεις ήταν περίπου σε σταθεροποιημένη κατάσταση μετά τον Κύκλο 7 </w:t>
      </w:r>
      <w:r w:rsidR="00F32E03">
        <w:rPr>
          <w:lang w:val="el-GR"/>
        </w:rPr>
        <w:t xml:space="preserve">της </w:t>
      </w:r>
      <w:r w:rsidR="009D68C4">
        <w:rPr>
          <w:lang w:val="el-GR"/>
        </w:rPr>
        <w:t>δόσης</w:t>
      </w:r>
      <w:r w:rsidR="003A4F26">
        <w:rPr>
          <w:lang w:val="el-GR"/>
        </w:rPr>
        <w:t xml:space="preserve"> (προ-δόση</w:t>
      </w:r>
      <w:r w:rsidR="00F32E03">
        <w:rPr>
          <w:lang w:val="el-GR"/>
        </w:rPr>
        <w:t>ς</w:t>
      </w:r>
      <w:r w:rsidR="003A4F26">
        <w:rPr>
          <w:lang w:val="el-GR"/>
        </w:rPr>
        <w:t xml:space="preserve"> Κ</w:t>
      </w:r>
      <w:r w:rsidR="00F32E03">
        <w:rPr>
          <w:lang w:val="el-GR"/>
        </w:rPr>
        <w:t>ύκλου</w:t>
      </w:r>
      <w:r w:rsidR="003A4F26">
        <w:rPr>
          <w:lang w:val="el-GR"/>
        </w:rPr>
        <w:t xml:space="preserve"> 8)</w:t>
      </w:r>
      <w:r w:rsidR="00F32E03">
        <w:rPr>
          <w:lang w:val="el-GR"/>
        </w:rPr>
        <w:t xml:space="preserve"> με μικρή αύξηση συγκέντρωσης (&lt;15%) </w:t>
      </w:r>
      <w:r w:rsidRPr="009E4E09">
        <w:rPr>
          <w:lang w:val="el-GR"/>
        </w:rPr>
        <w:t>έως τον κύκλο 13</w:t>
      </w:r>
      <w:r w:rsidR="00F32E03">
        <w:rPr>
          <w:lang w:val="el-GR"/>
        </w:rPr>
        <w:t>.</w:t>
      </w:r>
      <w:r w:rsidRPr="009E4E09">
        <w:rPr>
          <w:lang w:val="el-GR"/>
        </w:rPr>
        <w:t xml:space="preserve"> Η μέση </w:t>
      </w:r>
      <w:proofErr w:type="spellStart"/>
      <w:r w:rsidRPr="009E4E09">
        <w:t>C</w:t>
      </w:r>
      <w:r w:rsidRPr="009E4E09">
        <w:rPr>
          <w:vertAlign w:val="subscript"/>
        </w:rPr>
        <w:t>trough</w:t>
      </w:r>
      <w:proofErr w:type="spellEnd"/>
      <w:r w:rsidRPr="009E4E09">
        <w:rPr>
          <w:lang w:val="el-GR"/>
        </w:rPr>
        <w:t xml:space="preserve"> στον κύκλο 18 πριν από τη χορήγηση της δόσης του σκευάσματος υποδόριας χορήγησης ήταν 90,7 µ</w:t>
      </w:r>
      <w:r w:rsidRPr="009E4E09">
        <w:t>g</w:t>
      </w:r>
      <w:r w:rsidRPr="009E4E09">
        <w:rPr>
          <w:lang w:val="el-GR"/>
        </w:rPr>
        <w:t>/</w:t>
      </w:r>
      <w:r w:rsidRPr="009E4E09">
        <w:t>mL</w:t>
      </w:r>
      <w:r w:rsidRPr="009E4E09">
        <w:rPr>
          <w:lang w:val="el-GR"/>
        </w:rPr>
        <w:t xml:space="preserve"> και είναι παρόμοια με αυτή του κύκλου 13, υποδεικνύοντας μη περαιτέρω αύξηση μετά από τον κύκλο 13.</w:t>
      </w:r>
    </w:p>
    <w:p w14:paraId="08A838F1" w14:textId="77777777" w:rsidR="00587D36" w:rsidRPr="009E4E09" w:rsidRDefault="00587D36" w:rsidP="00587D36">
      <w:pPr>
        <w:rPr>
          <w:lang w:val="el-GR"/>
        </w:rPr>
      </w:pPr>
    </w:p>
    <w:p w14:paraId="389D1F70" w14:textId="77777777" w:rsidR="00587D36" w:rsidRDefault="00587D36" w:rsidP="00587D36">
      <w:pPr>
        <w:rPr>
          <w:lang w:val="el-GR"/>
        </w:rPr>
      </w:pPr>
      <w:r w:rsidRPr="009E4E09">
        <w:rPr>
          <w:lang w:val="el-GR"/>
        </w:rPr>
        <w:t xml:space="preserve">Η διάμεση </w:t>
      </w:r>
      <w:proofErr w:type="spellStart"/>
      <w:r w:rsidRPr="009E4E09">
        <w:t>T</w:t>
      </w:r>
      <w:r w:rsidRPr="009E4E09">
        <w:rPr>
          <w:vertAlign w:val="subscript"/>
        </w:rPr>
        <w:t>max</w:t>
      </w:r>
      <w:proofErr w:type="spellEnd"/>
      <w:r w:rsidRPr="009E4E09">
        <w:rPr>
          <w:lang w:val="el-GR"/>
        </w:rPr>
        <w:t xml:space="preserve"> μετά από την υποδόρια χορήγηση ήταν περίπου 3 ημέρες, με υψηλή μεταβλητότητα μεταξύ των ατόμων (εύρος 1-14 ημέρες). Η μέση </w:t>
      </w:r>
      <w:r w:rsidRPr="009E4E09">
        <w:t>C</w:t>
      </w:r>
      <w:r w:rsidRPr="009E4E09">
        <w:rPr>
          <w:vertAlign w:val="subscript"/>
        </w:rPr>
        <w:t>max</w:t>
      </w:r>
      <w:r w:rsidRPr="009E4E09">
        <w:rPr>
          <w:lang w:val="el-GR"/>
        </w:rPr>
        <w:t xml:space="preserve"> αναμένονταν ότι θα είναι χαμηλότερη με το σκεύασμα υποδόριας χορήγησης </w:t>
      </w:r>
      <w:r w:rsidRPr="009E4E09">
        <w:t>Herceptin</w:t>
      </w:r>
      <w:r w:rsidRPr="009E4E09">
        <w:rPr>
          <w:lang w:val="el-GR"/>
        </w:rPr>
        <w:t xml:space="preserve"> (149 μ</w:t>
      </w:r>
      <w:r w:rsidRPr="009E4E09">
        <w:t>g</w:t>
      </w:r>
      <w:r w:rsidRPr="009E4E09">
        <w:rPr>
          <w:lang w:val="el-GR"/>
        </w:rPr>
        <w:t>/</w:t>
      </w:r>
      <w:r w:rsidRPr="009E4E09">
        <w:t>mL</w:t>
      </w:r>
      <w:r w:rsidRPr="009E4E09">
        <w:rPr>
          <w:lang w:val="el-GR"/>
        </w:rPr>
        <w:t>) σε σχέση με το σκέλος της ενδοφλέβιας χορήγησης (τιμή στο τέλος της έγχυση</w:t>
      </w:r>
      <w:r w:rsidR="00903B2A">
        <w:rPr>
          <w:lang w:val="el-GR"/>
        </w:rPr>
        <w:t>ς</w:t>
      </w:r>
      <w:r w:rsidRPr="009E4E09">
        <w:rPr>
          <w:lang w:val="el-GR"/>
        </w:rPr>
        <w:t>: 221 μ</w:t>
      </w:r>
      <w:r w:rsidRPr="009E4E09">
        <w:t>g</w:t>
      </w:r>
      <w:r w:rsidRPr="009E4E09">
        <w:rPr>
          <w:lang w:val="el-GR"/>
        </w:rPr>
        <w:t>/</w:t>
      </w:r>
      <w:r w:rsidRPr="009E4E09">
        <w:t>mL</w:t>
      </w:r>
      <w:r w:rsidRPr="009E4E09">
        <w:rPr>
          <w:lang w:val="el-GR"/>
        </w:rPr>
        <w:t xml:space="preserve">). </w:t>
      </w:r>
    </w:p>
    <w:p w14:paraId="7ECBD3C4" w14:textId="77777777" w:rsidR="00903B2A" w:rsidRPr="009E4E09" w:rsidRDefault="00903B2A" w:rsidP="00587D36">
      <w:pPr>
        <w:rPr>
          <w:lang w:val="el-GR"/>
        </w:rPr>
      </w:pPr>
    </w:p>
    <w:p w14:paraId="6C87FC5D" w14:textId="594849DE" w:rsidR="00587D36" w:rsidRPr="009E4E09" w:rsidRDefault="00587D36" w:rsidP="00587D36">
      <w:pPr>
        <w:rPr>
          <w:lang w:val="el-GR"/>
        </w:rPr>
      </w:pPr>
      <w:r w:rsidRPr="009E4E09">
        <w:rPr>
          <w:lang w:val="el-GR"/>
        </w:rPr>
        <w:t xml:space="preserve">Η μέση </w:t>
      </w:r>
      <w:r w:rsidRPr="009E4E09">
        <w:t>AUC</w:t>
      </w:r>
      <w:r w:rsidRPr="009E4E09">
        <w:rPr>
          <w:vertAlign w:val="subscript"/>
          <w:lang w:val="el-GR"/>
        </w:rPr>
        <w:t>0</w:t>
      </w:r>
      <w:r w:rsidRPr="009E4E09">
        <w:rPr>
          <w:lang w:val="el-GR"/>
        </w:rPr>
        <w:noBreakHyphen/>
      </w:r>
      <w:r w:rsidRPr="009E4E09">
        <w:rPr>
          <w:vertAlign w:val="subscript"/>
          <w:lang w:val="el-GR"/>
        </w:rPr>
        <w:t>21 ημερών</w:t>
      </w:r>
      <w:r w:rsidRPr="009E4E09">
        <w:rPr>
          <w:lang w:val="el-GR"/>
        </w:rPr>
        <w:t xml:space="preserve"> μετά από τη δόση του κύκλου 7 ήταν περίπου 10</w:t>
      </w:r>
      <w:r w:rsidRPr="009E4E09">
        <w:t> </w:t>
      </w:r>
      <w:r w:rsidRPr="009E4E09">
        <w:rPr>
          <w:lang w:val="el-GR"/>
        </w:rPr>
        <w:t xml:space="preserve">% υψηλότερη με το σκεύασμα υποδόριας χορήγησης </w:t>
      </w:r>
      <w:r w:rsidRPr="009E4E09">
        <w:t>Herceptin</w:t>
      </w:r>
      <w:r w:rsidRPr="009E4E09">
        <w:rPr>
          <w:lang w:val="el-GR"/>
        </w:rPr>
        <w:t xml:space="preserve"> συγκριτικά με το σκεύασμα ενδοφλέβιας χορήγησης </w:t>
      </w:r>
      <w:r w:rsidRPr="009E4E09">
        <w:t>Herceptin</w:t>
      </w:r>
      <w:r w:rsidRPr="009E4E09">
        <w:rPr>
          <w:lang w:val="el-GR"/>
        </w:rPr>
        <w:t xml:space="preserve"> με μέσες τιμές </w:t>
      </w:r>
      <w:r w:rsidRPr="009E4E09">
        <w:t>AUC</w:t>
      </w:r>
      <w:r w:rsidRPr="009E4E09">
        <w:rPr>
          <w:lang w:val="el-GR"/>
        </w:rPr>
        <w:t xml:space="preserve"> 2268</w:t>
      </w:r>
      <w:r w:rsidRPr="009E4E09">
        <w:t> </w:t>
      </w:r>
      <w:r w:rsidRPr="009E4E09">
        <w:rPr>
          <w:lang w:val="el-GR"/>
        </w:rPr>
        <w:t>µ</w:t>
      </w:r>
      <w:r w:rsidRPr="009E4E09">
        <w:t>g</w:t>
      </w:r>
      <w:r w:rsidRPr="009E4E09">
        <w:rPr>
          <w:lang w:val="el-GR"/>
        </w:rPr>
        <w:t>/</w:t>
      </w:r>
      <w:r w:rsidRPr="009E4E09">
        <w:t>mL</w:t>
      </w:r>
      <w:r w:rsidRPr="009E4E09">
        <w:rPr>
          <w:lang w:val="el-GR"/>
        </w:rPr>
        <w:t>•ημέρα και 2056</w:t>
      </w:r>
      <w:r w:rsidRPr="009E4E09">
        <w:t> </w:t>
      </w:r>
      <w:r w:rsidRPr="009E4E09">
        <w:rPr>
          <w:lang w:val="el-GR"/>
        </w:rPr>
        <w:t>µ</w:t>
      </w:r>
      <w:r w:rsidRPr="009E4E09">
        <w:t>g</w:t>
      </w:r>
      <w:r w:rsidRPr="009E4E09">
        <w:rPr>
          <w:lang w:val="el-GR"/>
        </w:rPr>
        <w:t>/</w:t>
      </w:r>
      <w:r w:rsidRPr="009E4E09">
        <w:t>mL</w:t>
      </w:r>
      <w:r w:rsidRPr="009E4E09">
        <w:rPr>
          <w:lang w:val="el-GR"/>
        </w:rPr>
        <w:t xml:space="preserve">•ημέρα, αντίστοιχα. Η </w:t>
      </w:r>
      <w:r w:rsidRPr="009E4E09">
        <w:t>AUC</w:t>
      </w:r>
      <w:r w:rsidRPr="009E4E09">
        <w:rPr>
          <w:vertAlign w:val="subscript"/>
          <w:lang w:val="el-GR"/>
        </w:rPr>
        <w:t>0</w:t>
      </w:r>
      <w:r w:rsidRPr="009E4E09">
        <w:rPr>
          <w:lang w:val="el-GR"/>
        </w:rPr>
        <w:noBreakHyphen/>
      </w:r>
      <w:r w:rsidRPr="009E4E09">
        <w:rPr>
          <w:vertAlign w:val="subscript"/>
          <w:lang w:val="el-GR"/>
        </w:rPr>
        <w:t>21 ημερών</w:t>
      </w:r>
      <w:r w:rsidRPr="009E4E09">
        <w:rPr>
          <w:lang w:val="el-GR"/>
        </w:rPr>
        <w:t xml:space="preserve"> μετά από τη δόση του κύκλου 12 ήταν περίπου 20</w:t>
      </w:r>
      <w:r w:rsidRPr="009E4E09">
        <w:t> </w:t>
      </w:r>
      <w:r w:rsidRPr="009E4E09">
        <w:rPr>
          <w:lang w:val="el-GR"/>
        </w:rPr>
        <w:t xml:space="preserve">% υψηλότερη με το σκεύασμα υποδόριας χορήγησης </w:t>
      </w:r>
      <w:r w:rsidRPr="009E4E09">
        <w:t>Herceptin</w:t>
      </w:r>
      <w:r w:rsidRPr="009E4E09">
        <w:rPr>
          <w:lang w:val="el-GR"/>
        </w:rPr>
        <w:t xml:space="preserve"> σε σχέση με την ενδοφλέβια δόση </w:t>
      </w:r>
      <w:r w:rsidRPr="009E4E09">
        <w:t>Herceptin</w:t>
      </w:r>
      <w:r w:rsidRPr="009E4E09">
        <w:rPr>
          <w:lang w:val="el-GR"/>
        </w:rPr>
        <w:t xml:space="preserve"> με μέσες τιμές </w:t>
      </w:r>
      <w:r w:rsidRPr="009E4E09">
        <w:t>AUC</w:t>
      </w:r>
      <w:r w:rsidRPr="009E4E09">
        <w:rPr>
          <w:lang w:val="el-GR"/>
        </w:rPr>
        <w:t xml:space="preserve"> 2610</w:t>
      </w:r>
      <w:r w:rsidRPr="009E4E09">
        <w:t> </w:t>
      </w:r>
      <w:r w:rsidRPr="009E4E09">
        <w:rPr>
          <w:lang w:val="el-GR"/>
        </w:rPr>
        <w:t>µ</w:t>
      </w:r>
      <w:r w:rsidRPr="009E4E09">
        <w:t>g</w:t>
      </w:r>
      <w:r w:rsidRPr="009E4E09">
        <w:rPr>
          <w:lang w:val="el-GR"/>
        </w:rPr>
        <w:t>/</w:t>
      </w:r>
      <w:r w:rsidRPr="009E4E09">
        <w:t>mL</w:t>
      </w:r>
      <w:r w:rsidRPr="009E4E09">
        <w:rPr>
          <w:lang w:val="el-GR"/>
        </w:rPr>
        <w:t>•ημέρα και 2179</w:t>
      </w:r>
      <w:r w:rsidRPr="009E4E09">
        <w:t> </w:t>
      </w:r>
      <w:r w:rsidRPr="009E4E09">
        <w:rPr>
          <w:lang w:val="el-GR"/>
        </w:rPr>
        <w:t>µ</w:t>
      </w:r>
      <w:r w:rsidRPr="009E4E09">
        <w:t>g</w:t>
      </w:r>
      <w:r w:rsidRPr="009E4E09">
        <w:rPr>
          <w:lang w:val="el-GR"/>
        </w:rPr>
        <w:t>/</w:t>
      </w:r>
      <w:r w:rsidRPr="009E4E09">
        <w:t>mL</w:t>
      </w:r>
      <w:r w:rsidRPr="009E4E09">
        <w:rPr>
          <w:lang w:val="el-GR"/>
        </w:rPr>
        <w:t>•ημέρα, αντίστοιχα. Λόγω της σημαντικής επίδρασης του σωματικού βάρους στην κάθαρση της τραστουζουμάμπης και της χρήσης σταθερής δόσης για την υποδόρια χορήγηση, η διαφορά στην έκθεση ανάμεσα στην υποδόρια και την ενδοφλέβια χορήγηση εξαρτιόνταν από το σωματικό βάρος: στους ασθενείς με σωματικό βάρος &lt;</w:t>
      </w:r>
      <w:r w:rsidRPr="009E4E09">
        <w:t> </w:t>
      </w:r>
      <w:r w:rsidRPr="009E4E09">
        <w:rPr>
          <w:lang w:val="el-GR"/>
        </w:rPr>
        <w:t>51</w:t>
      </w:r>
      <w:r w:rsidRPr="009E4E09">
        <w:t> kg</w:t>
      </w:r>
      <w:r w:rsidRPr="009E4E09">
        <w:rPr>
          <w:lang w:val="el-GR"/>
        </w:rPr>
        <w:t xml:space="preserve">, η μέση </w:t>
      </w:r>
      <w:r w:rsidRPr="009E4E09">
        <w:t>AUC</w:t>
      </w:r>
      <w:r w:rsidRPr="009E4E09">
        <w:rPr>
          <w:lang w:val="el-GR"/>
        </w:rPr>
        <w:t xml:space="preserve"> σταθερής κατάστασης της τραστουζουμάμπης ήταν περίπου 80% υψηλότερη μετά από την υποδόριο σε σχέση με την ενδοφλέβια θεραπεία ενώ στην ομάδα μεγαλύτερου σωματικού βάρους (&gt;</w:t>
      </w:r>
      <w:r w:rsidRPr="009E4E09">
        <w:t> </w:t>
      </w:r>
      <w:r w:rsidRPr="009E4E09">
        <w:rPr>
          <w:lang w:val="el-GR"/>
        </w:rPr>
        <w:t>90</w:t>
      </w:r>
      <w:r w:rsidRPr="009E4E09">
        <w:t> kg</w:t>
      </w:r>
      <w:r w:rsidRPr="009E4E09">
        <w:rPr>
          <w:lang w:val="el-GR"/>
        </w:rPr>
        <w:t xml:space="preserve">), η </w:t>
      </w:r>
      <w:r w:rsidRPr="009E4E09">
        <w:t>AUC</w:t>
      </w:r>
      <w:r w:rsidRPr="009E4E09">
        <w:rPr>
          <w:lang w:val="el-GR"/>
        </w:rPr>
        <w:t xml:space="preserve"> ήταν 20% μικρότερη μετά από την υποδόριο σε σχέση με μετά από την ενδοφλέβια θεραπεία. </w:t>
      </w:r>
    </w:p>
    <w:p w14:paraId="37E966DC" w14:textId="77777777" w:rsidR="00587D36" w:rsidRPr="009E4E09" w:rsidRDefault="00587D36" w:rsidP="00587D36">
      <w:pPr>
        <w:rPr>
          <w:lang w:val="el-GR"/>
        </w:rPr>
      </w:pPr>
    </w:p>
    <w:p w14:paraId="101BCF21" w14:textId="77777777" w:rsidR="00491D8F" w:rsidRPr="00491D8F" w:rsidRDefault="00491D8F" w:rsidP="00491D8F">
      <w:pPr>
        <w:rPr>
          <w:szCs w:val="22"/>
          <w:lang w:val="el-GR"/>
        </w:rPr>
      </w:pPr>
      <w:r w:rsidRPr="00B936B1">
        <w:rPr>
          <w:szCs w:val="22"/>
          <w:lang w:val="el-GR"/>
        </w:rPr>
        <w:t xml:space="preserve">Δημιουργήθηκε ένα μοντέλο φαρμακοκινητικής πληθυσμού με παράλληλη γραμμική και μη γραμμική απομάκρυνση από το κεντρικό διαμέρισμα χρησιμοποιώντας συγκεντρωτικά δεδομένα φαρμακοκινητικής για τα </w:t>
      </w:r>
      <w:r w:rsidRPr="009772CE">
        <w:rPr>
          <w:szCs w:val="22"/>
        </w:rPr>
        <w:t>Herceptin</w:t>
      </w:r>
      <w:r w:rsidRPr="00B936B1">
        <w:rPr>
          <w:szCs w:val="22"/>
          <w:lang w:val="el-GR"/>
        </w:rPr>
        <w:t xml:space="preserve"> </w:t>
      </w:r>
      <w:r w:rsidRPr="009772CE">
        <w:rPr>
          <w:szCs w:val="22"/>
        </w:rPr>
        <w:t>SC</w:t>
      </w:r>
      <w:r w:rsidRPr="00B936B1">
        <w:rPr>
          <w:szCs w:val="22"/>
          <w:lang w:val="el-GR"/>
        </w:rPr>
        <w:t xml:space="preserve"> και </w:t>
      </w:r>
      <w:r w:rsidRPr="009772CE">
        <w:rPr>
          <w:szCs w:val="22"/>
        </w:rPr>
        <w:t>Herceptin</w:t>
      </w:r>
      <w:r w:rsidRPr="00B936B1">
        <w:rPr>
          <w:szCs w:val="22"/>
          <w:lang w:val="el-GR"/>
        </w:rPr>
        <w:t xml:space="preserve"> </w:t>
      </w:r>
      <w:r w:rsidRPr="009772CE">
        <w:rPr>
          <w:szCs w:val="22"/>
        </w:rPr>
        <w:t>IV</w:t>
      </w:r>
      <w:r w:rsidRPr="00B936B1">
        <w:rPr>
          <w:szCs w:val="22"/>
          <w:lang w:val="el-GR"/>
        </w:rPr>
        <w:t xml:space="preserve"> από τη μελέτη φάσης ΙΙΙ </w:t>
      </w:r>
      <w:r w:rsidRPr="009772CE">
        <w:rPr>
          <w:szCs w:val="22"/>
        </w:rPr>
        <w:t>BO</w:t>
      </w:r>
      <w:r w:rsidRPr="00B936B1">
        <w:rPr>
          <w:szCs w:val="22"/>
          <w:lang w:val="el-GR"/>
        </w:rPr>
        <w:t xml:space="preserve">22227 προκειμένου να περιγραφούν </w:t>
      </w:r>
      <w:r w:rsidRPr="009772CE">
        <w:rPr>
          <w:szCs w:val="22"/>
          <w:lang w:val="el-GR"/>
        </w:rPr>
        <w:t>οι παρατηρηθείσες συγκεντρώσεις φαρμακοκινητικής</w:t>
      </w:r>
      <w:r w:rsidRPr="00B936B1">
        <w:rPr>
          <w:szCs w:val="22"/>
          <w:lang w:val="el-GR"/>
        </w:rPr>
        <w:t xml:space="preserve"> μετά από τη χορήγηση </w:t>
      </w:r>
      <w:r w:rsidRPr="009772CE">
        <w:rPr>
          <w:szCs w:val="22"/>
        </w:rPr>
        <w:t>Herceptin</w:t>
      </w:r>
      <w:r w:rsidRPr="00B936B1">
        <w:rPr>
          <w:szCs w:val="22"/>
          <w:lang w:val="el-GR"/>
        </w:rPr>
        <w:t xml:space="preserve"> </w:t>
      </w:r>
      <w:r w:rsidRPr="009772CE">
        <w:rPr>
          <w:szCs w:val="22"/>
        </w:rPr>
        <w:t>IV</w:t>
      </w:r>
      <w:r w:rsidRPr="00B936B1">
        <w:rPr>
          <w:szCs w:val="22"/>
          <w:lang w:val="el-GR"/>
        </w:rPr>
        <w:t xml:space="preserve"> και </w:t>
      </w:r>
      <w:r w:rsidRPr="009772CE">
        <w:rPr>
          <w:szCs w:val="22"/>
        </w:rPr>
        <w:t>Herceptin</w:t>
      </w:r>
      <w:r w:rsidRPr="00B936B1">
        <w:rPr>
          <w:szCs w:val="22"/>
          <w:lang w:val="el-GR"/>
        </w:rPr>
        <w:t xml:space="preserve"> </w:t>
      </w:r>
      <w:r w:rsidRPr="009772CE">
        <w:rPr>
          <w:szCs w:val="22"/>
        </w:rPr>
        <w:t>SC</w:t>
      </w:r>
      <w:r w:rsidRPr="00B936B1">
        <w:rPr>
          <w:szCs w:val="22"/>
          <w:lang w:val="el-GR"/>
        </w:rPr>
        <w:t xml:space="preserve"> σε ασθενείς με πρώιμο καρκίνο του μαστού. Η βιοδιαθεσιμότητα της τραστουζουμάμπης χορηγούμενης ως υποδόριο σκεύασμα εκτιμήθηκε στο 77,1%, και η σταθερά του ρυθμού απορρόφησης πρώτης τάξης εκτιμήθηκε ότι ήταν 0,4 στην ημέρα -1. Η γραμμική κάθαρση ήταν 0,111</w:t>
      </w:r>
      <w:r w:rsidRPr="009772CE">
        <w:rPr>
          <w:szCs w:val="22"/>
        </w:rPr>
        <w:t> L</w:t>
      </w:r>
      <w:r w:rsidRPr="00B936B1">
        <w:rPr>
          <w:szCs w:val="22"/>
          <w:lang w:val="el-GR"/>
        </w:rPr>
        <w:t>/ημέρα και ο όγκος κεντρικού διαμερίσματος (</w:t>
      </w:r>
      <w:proofErr w:type="spellStart"/>
      <w:r w:rsidRPr="009772CE">
        <w:rPr>
          <w:szCs w:val="22"/>
        </w:rPr>
        <w:t>V</w:t>
      </w:r>
      <w:r w:rsidRPr="007621A1">
        <w:rPr>
          <w:szCs w:val="22"/>
          <w:vertAlign w:val="subscript"/>
        </w:rPr>
        <w:t>c</w:t>
      </w:r>
      <w:proofErr w:type="spellEnd"/>
      <w:r w:rsidRPr="00B936B1">
        <w:rPr>
          <w:szCs w:val="22"/>
          <w:lang w:val="el-GR"/>
        </w:rPr>
        <w:t>) ήταν 2,91</w:t>
      </w:r>
      <w:r w:rsidRPr="009772CE">
        <w:rPr>
          <w:szCs w:val="22"/>
        </w:rPr>
        <w:t> L</w:t>
      </w:r>
      <w:r w:rsidRPr="00B936B1">
        <w:rPr>
          <w:szCs w:val="22"/>
          <w:lang w:val="el-GR"/>
        </w:rPr>
        <w:t xml:space="preserve">. Οι τιμές της παραμέτρου </w:t>
      </w:r>
      <w:r w:rsidRPr="009772CE">
        <w:rPr>
          <w:szCs w:val="22"/>
        </w:rPr>
        <w:t>Michaelis</w:t>
      </w:r>
      <w:r w:rsidRPr="00B936B1">
        <w:rPr>
          <w:szCs w:val="22"/>
          <w:lang w:val="el-GR"/>
        </w:rPr>
        <w:t>-</w:t>
      </w:r>
      <w:r w:rsidRPr="009772CE">
        <w:rPr>
          <w:szCs w:val="22"/>
        </w:rPr>
        <w:t>Menten</w:t>
      </w:r>
      <w:r w:rsidRPr="00B936B1">
        <w:rPr>
          <w:szCs w:val="22"/>
          <w:lang w:val="el-GR"/>
        </w:rPr>
        <w:t xml:space="preserve"> ήταν 11,9</w:t>
      </w:r>
      <w:r w:rsidRPr="009772CE">
        <w:rPr>
          <w:szCs w:val="22"/>
        </w:rPr>
        <w:t> mg</w:t>
      </w:r>
      <w:r w:rsidRPr="00B936B1">
        <w:rPr>
          <w:szCs w:val="22"/>
          <w:lang w:val="el-GR"/>
        </w:rPr>
        <w:t>/ημέρα και 33,9</w:t>
      </w:r>
      <w:r w:rsidRPr="009772CE">
        <w:rPr>
          <w:szCs w:val="22"/>
        </w:rPr>
        <w:t> </w:t>
      </w:r>
      <w:r>
        <w:rPr>
          <w:szCs w:val="22"/>
          <w:lang w:val="el-GR"/>
        </w:rPr>
        <w:t>μ</w:t>
      </w:r>
      <w:r w:rsidRPr="009772CE">
        <w:rPr>
          <w:szCs w:val="22"/>
        </w:rPr>
        <w:t>g</w:t>
      </w:r>
      <w:r w:rsidRPr="00B936B1">
        <w:rPr>
          <w:szCs w:val="22"/>
          <w:lang w:val="el-GR"/>
        </w:rPr>
        <w:t>/</w:t>
      </w:r>
      <w:r>
        <w:rPr>
          <w:szCs w:val="22"/>
        </w:rPr>
        <w:t>m</w:t>
      </w:r>
      <w:r w:rsidRPr="009772CE">
        <w:rPr>
          <w:szCs w:val="22"/>
        </w:rPr>
        <w:t>L</w:t>
      </w:r>
      <w:r w:rsidRPr="00B936B1">
        <w:rPr>
          <w:szCs w:val="22"/>
          <w:lang w:val="el-GR"/>
        </w:rPr>
        <w:t xml:space="preserve"> για τα </w:t>
      </w:r>
      <w:r w:rsidRPr="009772CE">
        <w:rPr>
          <w:szCs w:val="22"/>
        </w:rPr>
        <w:t>V</w:t>
      </w:r>
      <w:r w:rsidRPr="007621A1">
        <w:rPr>
          <w:szCs w:val="22"/>
          <w:vertAlign w:val="subscript"/>
        </w:rPr>
        <w:t>max</w:t>
      </w:r>
      <w:r w:rsidRPr="00B936B1">
        <w:rPr>
          <w:szCs w:val="22"/>
          <w:lang w:val="el-GR"/>
        </w:rPr>
        <w:t xml:space="preserve"> και </w:t>
      </w:r>
      <w:r w:rsidRPr="009772CE">
        <w:rPr>
          <w:szCs w:val="22"/>
        </w:rPr>
        <w:t>K</w:t>
      </w:r>
      <w:r w:rsidRPr="007621A1">
        <w:rPr>
          <w:szCs w:val="22"/>
          <w:vertAlign w:val="subscript"/>
        </w:rPr>
        <w:t>m</w:t>
      </w:r>
      <w:r w:rsidRPr="00B936B1">
        <w:rPr>
          <w:szCs w:val="22"/>
          <w:lang w:val="el-GR"/>
        </w:rPr>
        <w:t>, αντίστοιχα. Το σωματικό βάρος και η αλανινική αμινοτρανσφεράση ορού (</w:t>
      </w:r>
      <w:r w:rsidRPr="009772CE">
        <w:rPr>
          <w:szCs w:val="22"/>
        </w:rPr>
        <w:t>SGPT</w:t>
      </w:r>
      <w:r w:rsidRPr="00B936B1">
        <w:rPr>
          <w:szCs w:val="22"/>
          <w:lang w:val="el-GR"/>
        </w:rPr>
        <w:t>/</w:t>
      </w:r>
      <w:r w:rsidRPr="009772CE">
        <w:rPr>
          <w:szCs w:val="22"/>
        </w:rPr>
        <w:t>ALT</w:t>
      </w:r>
      <w:r w:rsidRPr="00B936B1">
        <w:rPr>
          <w:szCs w:val="22"/>
          <w:lang w:val="el-GR"/>
        </w:rPr>
        <w:t>) έδειξαν στατιστικά σημαντική επίδραση στη φαρμακοκινητική. Ωστόσο, οι προσομοιώσεις έδειξαν ότι δεν απαιτούνταν προσαρμογές της δόσης σ</w:t>
      </w:r>
      <w:r>
        <w:rPr>
          <w:szCs w:val="22"/>
          <w:lang w:val="el-GR"/>
        </w:rPr>
        <w:t>ε</w:t>
      </w:r>
      <w:r w:rsidRPr="00B936B1">
        <w:rPr>
          <w:szCs w:val="22"/>
          <w:lang w:val="el-GR"/>
        </w:rPr>
        <w:t xml:space="preserve"> ασθενείς με πρώιμο καρκίνο του μαστού. </w:t>
      </w:r>
      <w:r>
        <w:rPr>
          <w:rFonts w:eastAsia="Calibri"/>
          <w:lang w:val="el-GR" w:eastAsia="en-US"/>
        </w:rPr>
        <w:t>Οι προβλεπόμενες από τον πληθυσμό τιμές της παραμέτρου έκθεσης φαρμακοκινητικής</w:t>
      </w:r>
      <w:r w:rsidRPr="00B936B1">
        <w:rPr>
          <w:szCs w:val="22"/>
          <w:lang w:val="el-GR"/>
        </w:rPr>
        <w:t xml:space="preserve"> (</w:t>
      </w:r>
      <w:r>
        <w:rPr>
          <w:szCs w:val="22"/>
          <w:lang w:val="el-GR"/>
        </w:rPr>
        <w:t xml:space="preserve">μέση </w:t>
      </w:r>
      <w:r w:rsidRPr="00B936B1">
        <w:rPr>
          <w:szCs w:val="22"/>
          <w:lang w:val="el-GR"/>
        </w:rPr>
        <w:t>με 5</w:t>
      </w:r>
      <w:r w:rsidRPr="00B936B1">
        <w:rPr>
          <w:szCs w:val="22"/>
          <w:vertAlign w:val="superscript"/>
          <w:lang w:val="el-GR"/>
        </w:rPr>
        <w:t>ο</w:t>
      </w:r>
      <w:r w:rsidRPr="00B936B1">
        <w:rPr>
          <w:szCs w:val="22"/>
          <w:lang w:val="el-GR"/>
        </w:rPr>
        <w:t xml:space="preserve"> – 95</w:t>
      </w:r>
      <w:r w:rsidRPr="00B936B1">
        <w:rPr>
          <w:szCs w:val="22"/>
          <w:vertAlign w:val="superscript"/>
          <w:lang w:val="el-GR"/>
        </w:rPr>
        <w:t>ο</w:t>
      </w:r>
      <w:r w:rsidRPr="00B936B1">
        <w:rPr>
          <w:szCs w:val="22"/>
          <w:lang w:val="el-GR"/>
        </w:rPr>
        <w:t xml:space="preserve"> εκατοστημόρια) για τα δοσολογικά σχήματα του </w:t>
      </w:r>
      <w:r w:rsidRPr="009772CE">
        <w:rPr>
          <w:szCs w:val="22"/>
        </w:rPr>
        <w:t>Herceptin</w:t>
      </w:r>
      <w:r w:rsidRPr="00B936B1">
        <w:rPr>
          <w:szCs w:val="22"/>
          <w:lang w:val="el-GR"/>
        </w:rPr>
        <w:t xml:space="preserve"> </w:t>
      </w:r>
      <w:r w:rsidRPr="009772CE">
        <w:rPr>
          <w:szCs w:val="22"/>
        </w:rPr>
        <w:t>SC</w:t>
      </w:r>
      <w:r w:rsidRPr="00B936B1">
        <w:rPr>
          <w:szCs w:val="22"/>
          <w:lang w:val="el-GR"/>
        </w:rPr>
        <w:t xml:space="preserve"> σ</w:t>
      </w:r>
      <w:r>
        <w:rPr>
          <w:szCs w:val="22"/>
          <w:lang w:val="el-GR"/>
        </w:rPr>
        <w:t>ε</w:t>
      </w:r>
      <w:r w:rsidRPr="00B936B1">
        <w:rPr>
          <w:szCs w:val="22"/>
          <w:lang w:val="el-GR"/>
        </w:rPr>
        <w:t xml:space="preserve"> ασθενείς με πρώιμο καρκίνο του μαστού εμφανίζονται στον Πίνακα 1</w:t>
      </w:r>
      <w:r w:rsidR="00601F07">
        <w:rPr>
          <w:szCs w:val="22"/>
          <w:lang w:val="el-GR"/>
        </w:rPr>
        <w:t>3</w:t>
      </w:r>
      <w:r w:rsidRPr="00B936B1">
        <w:rPr>
          <w:szCs w:val="22"/>
          <w:lang w:val="el-GR"/>
        </w:rPr>
        <w:t xml:space="preserve"> στη συνέχεια.</w:t>
      </w:r>
    </w:p>
    <w:p w14:paraId="15E5EA3A" w14:textId="77777777" w:rsidR="00491D8F" w:rsidRPr="00491D8F" w:rsidRDefault="00491D8F" w:rsidP="00491D8F">
      <w:pPr>
        <w:rPr>
          <w:szCs w:val="22"/>
          <w:lang w:val="el-GR"/>
        </w:rPr>
      </w:pPr>
    </w:p>
    <w:p w14:paraId="30576041" w14:textId="77777777" w:rsidR="00491D8F" w:rsidRPr="00B936B1" w:rsidRDefault="00491D8F" w:rsidP="00007E05">
      <w:pPr>
        <w:keepNext/>
        <w:keepLines/>
        <w:rPr>
          <w:szCs w:val="22"/>
          <w:lang w:val="el-GR"/>
        </w:rPr>
      </w:pPr>
      <w:r w:rsidRPr="005743DF">
        <w:rPr>
          <w:szCs w:val="22"/>
          <w:lang w:val="el-GR"/>
        </w:rPr>
        <w:t>Πίνακας</w:t>
      </w:r>
      <w:r w:rsidRPr="00B936B1">
        <w:rPr>
          <w:szCs w:val="22"/>
          <w:lang w:val="el-GR"/>
        </w:rPr>
        <w:t xml:space="preserve"> 1</w:t>
      </w:r>
      <w:r w:rsidR="00601F07">
        <w:rPr>
          <w:szCs w:val="22"/>
          <w:lang w:val="el-GR"/>
        </w:rPr>
        <w:t>3</w:t>
      </w:r>
      <w:r w:rsidRPr="00B936B1">
        <w:rPr>
          <w:szCs w:val="22"/>
          <w:lang w:val="el-GR"/>
        </w:rPr>
        <w:t xml:space="preserve"> </w:t>
      </w:r>
      <w:r w:rsidRPr="005743DF">
        <w:rPr>
          <w:szCs w:val="22"/>
          <w:lang w:val="el-GR"/>
        </w:rPr>
        <w:t>Προβλεπόμενες</w:t>
      </w:r>
      <w:r w:rsidRPr="00B936B1">
        <w:rPr>
          <w:szCs w:val="22"/>
          <w:lang w:val="el-GR"/>
        </w:rPr>
        <w:t xml:space="preserve"> </w:t>
      </w:r>
      <w:r w:rsidRPr="005743DF">
        <w:rPr>
          <w:szCs w:val="22"/>
          <w:lang w:val="el-GR"/>
        </w:rPr>
        <w:t>από</w:t>
      </w:r>
      <w:r w:rsidRPr="00B936B1">
        <w:rPr>
          <w:szCs w:val="22"/>
          <w:lang w:val="el-GR"/>
        </w:rPr>
        <w:t xml:space="preserve"> </w:t>
      </w:r>
      <w:r w:rsidRPr="005743DF">
        <w:rPr>
          <w:szCs w:val="22"/>
          <w:lang w:val="el-GR"/>
        </w:rPr>
        <w:t>τον</w:t>
      </w:r>
      <w:r w:rsidRPr="00B936B1">
        <w:rPr>
          <w:szCs w:val="22"/>
          <w:lang w:val="el-GR"/>
        </w:rPr>
        <w:t xml:space="preserve"> </w:t>
      </w:r>
      <w:r w:rsidRPr="005743DF">
        <w:rPr>
          <w:szCs w:val="22"/>
          <w:lang w:val="el-GR"/>
        </w:rPr>
        <w:t>πληθυσμό</w:t>
      </w:r>
      <w:r w:rsidRPr="00B936B1">
        <w:rPr>
          <w:szCs w:val="22"/>
          <w:lang w:val="el-GR"/>
        </w:rPr>
        <w:t xml:space="preserve"> </w:t>
      </w:r>
      <w:r w:rsidRPr="005743DF">
        <w:rPr>
          <w:szCs w:val="22"/>
          <w:lang w:val="el-GR"/>
        </w:rPr>
        <w:t>τιμές</w:t>
      </w:r>
      <w:r w:rsidRPr="00B936B1">
        <w:rPr>
          <w:szCs w:val="22"/>
          <w:lang w:val="el-GR"/>
        </w:rPr>
        <w:t xml:space="preserve"> </w:t>
      </w:r>
      <w:r w:rsidRPr="005743DF">
        <w:rPr>
          <w:szCs w:val="22"/>
          <w:lang w:val="el-GR"/>
        </w:rPr>
        <w:t>έκθεσης</w:t>
      </w:r>
      <w:r w:rsidRPr="00B936B1">
        <w:rPr>
          <w:szCs w:val="22"/>
          <w:lang w:val="el-GR"/>
        </w:rPr>
        <w:t xml:space="preserve"> </w:t>
      </w:r>
      <w:r w:rsidRPr="005743DF">
        <w:rPr>
          <w:szCs w:val="22"/>
          <w:lang w:val="el-GR"/>
        </w:rPr>
        <w:t>φαρμακοκινητικής</w:t>
      </w:r>
      <w:r w:rsidRPr="00B936B1">
        <w:rPr>
          <w:szCs w:val="22"/>
          <w:lang w:val="el-GR"/>
        </w:rPr>
        <w:t xml:space="preserve"> (</w:t>
      </w:r>
      <w:r>
        <w:rPr>
          <w:szCs w:val="22"/>
          <w:lang w:val="el-GR"/>
        </w:rPr>
        <w:t xml:space="preserve">μέση </w:t>
      </w:r>
      <w:r w:rsidRPr="005743DF">
        <w:rPr>
          <w:szCs w:val="22"/>
          <w:lang w:val="el-GR"/>
        </w:rPr>
        <w:t>με</w:t>
      </w:r>
      <w:r w:rsidRPr="00B936B1">
        <w:rPr>
          <w:szCs w:val="22"/>
          <w:lang w:val="el-GR"/>
        </w:rPr>
        <w:t xml:space="preserve"> 5</w:t>
      </w:r>
      <w:r w:rsidRPr="005743DF">
        <w:rPr>
          <w:szCs w:val="22"/>
          <w:lang w:val="el-GR"/>
        </w:rPr>
        <w:t>ο</w:t>
      </w:r>
      <w:r w:rsidRPr="00B936B1">
        <w:rPr>
          <w:szCs w:val="22"/>
          <w:lang w:val="el-GR"/>
        </w:rPr>
        <w:t xml:space="preserve"> - 95</w:t>
      </w:r>
      <w:r w:rsidRPr="005743DF">
        <w:rPr>
          <w:szCs w:val="22"/>
          <w:lang w:val="el-GR"/>
        </w:rPr>
        <w:t>ο</w:t>
      </w:r>
      <w:r w:rsidRPr="00B936B1">
        <w:rPr>
          <w:szCs w:val="22"/>
          <w:lang w:val="el-GR"/>
        </w:rPr>
        <w:t xml:space="preserve"> </w:t>
      </w:r>
      <w:r w:rsidRPr="005743DF">
        <w:rPr>
          <w:szCs w:val="22"/>
          <w:lang w:val="el-GR"/>
        </w:rPr>
        <w:t>εκατοστημόριο</w:t>
      </w:r>
      <w:r w:rsidRPr="00B936B1">
        <w:rPr>
          <w:szCs w:val="22"/>
          <w:lang w:val="el-GR"/>
        </w:rPr>
        <w:t xml:space="preserve">) </w:t>
      </w:r>
      <w:r w:rsidRPr="005743DF">
        <w:rPr>
          <w:szCs w:val="22"/>
          <w:lang w:val="el-GR"/>
        </w:rPr>
        <w:t>για</w:t>
      </w:r>
      <w:r w:rsidRPr="00B936B1">
        <w:rPr>
          <w:szCs w:val="22"/>
          <w:lang w:val="el-GR"/>
        </w:rPr>
        <w:t xml:space="preserve"> </w:t>
      </w:r>
      <w:r w:rsidRPr="005743DF">
        <w:rPr>
          <w:szCs w:val="22"/>
          <w:lang w:val="el-GR"/>
        </w:rPr>
        <w:t>το</w:t>
      </w:r>
      <w:r w:rsidRPr="00B936B1">
        <w:rPr>
          <w:szCs w:val="22"/>
          <w:lang w:val="el-GR"/>
        </w:rPr>
        <w:t xml:space="preserve"> </w:t>
      </w:r>
      <w:r w:rsidRPr="005743DF">
        <w:rPr>
          <w:szCs w:val="22"/>
          <w:lang w:val="el-GR"/>
        </w:rPr>
        <w:t>δοσολογικό</w:t>
      </w:r>
      <w:r w:rsidRPr="00B936B1">
        <w:rPr>
          <w:szCs w:val="22"/>
          <w:lang w:val="el-GR"/>
        </w:rPr>
        <w:t xml:space="preserve"> </w:t>
      </w:r>
      <w:r w:rsidRPr="005743DF">
        <w:rPr>
          <w:szCs w:val="22"/>
          <w:lang w:val="el-GR"/>
        </w:rPr>
        <w:t>σχήμα</w:t>
      </w:r>
      <w:r w:rsidRPr="00B936B1">
        <w:rPr>
          <w:szCs w:val="22"/>
          <w:lang w:val="el-GR"/>
        </w:rPr>
        <w:t xml:space="preserve"> </w:t>
      </w:r>
      <w:r w:rsidRPr="005743DF">
        <w:rPr>
          <w:szCs w:val="22"/>
          <w:lang w:val="el-GR"/>
        </w:rPr>
        <w:t>των</w:t>
      </w:r>
      <w:r w:rsidRPr="00B936B1">
        <w:rPr>
          <w:szCs w:val="22"/>
          <w:lang w:val="el-GR"/>
        </w:rPr>
        <w:t xml:space="preserve"> 600</w:t>
      </w:r>
      <w:r w:rsidRPr="005743DF">
        <w:rPr>
          <w:szCs w:val="22"/>
        </w:rPr>
        <w:t> mg</w:t>
      </w:r>
      <w:r w:rsidRPr="00B936B1">
        <w:rPr>
          <w:szCs w:val="22"/>
          <w:lang w:val="el-GR"/>
        </w:rPr>
        <w:t xml:space="preserve"> </w:t>
      </w:r>
      <w:r w:rsidRPr="005743DF">
        <w:rPr>
          <w:szCs w:val="22"/>
        </w:rPr>
        <w:t>Q</w:t>
      </w:r>
      <w:r w:rsidRPr="00B936B1">
        <w:rPr>
          <w:szCs w:val="22"/>
          <w:lang w:val="el-GR"/>
        </w:rPr>
        <w:t>3</w:t>
      </w:r>
      <w:r w:rsidRPr="005743DF">
        <w:rPr>
          <w:szCs w:val="22"/>
        </w:rPr>
        <w:t>W</w:t>
      </w:r>
      <w:r w:rsidRPr="00B936B1">
        <w:rPr>
          <w:szCs w:val="22"/>
          <w:lang w:val="el-GR"/>
        </w:rPr>
        <w:t xml:space="preserve"> </w:t>
      </w:r>
      <w:r w:rsidRPr="005743DF">
        <w:rPr>
          <w:szCs w:val="22"/>
          <w:lang w:val="el-GR"/>
        </w:rPr>
        <w:t>του</w:t>
      </w:r>
      <w:r w:rsidRPr="00B936B1">
        <w:rPr>
          <w:szCs w:val="22"/>
          <w:lang w:val="el-GR"/>
        </w:rPr>
        <w:t xml:space="preserve"> </w:t>
      </w:r>
      <w:r w:rsidRPr="005743DF">
        <w:rPr>
          <w:szCs w:val="22"/>
        </w:rPr>
        <w:t>Herceptin</w:t>
      </w:r>
      <w:r w:rsidRPr="00B936B1">
        <w:rPr>
          <w:szCs w:val="22"/>
          <w:lang w:val="el-GR"/>
        </w:rPr>
        <w:t xml:space="preserve"> </w:t>
      </w:r>
      <w:r w:rsidRPr="005743DF">
        <w:rPr>
          <w:szCs w:val="22"/>
        </w:rPr>
        <w:t>SC</w:t>
      </w:r>
      <w:r w:rsidRPr="00B936B1">
        <w:rPr>
          <w:szCs w:val="22"/>
          <w:lang w:val="el-GR"/>
        </w:rPr>
        <w:t xml:space="preserve"> </w:t>
      </w:r>
      <w:r w:rsidRPr="005743DF">
        <w:rPr>
          <w:szCs w:val="22"/>
          <w:lang w:val="el-GR"/>
        </w:rPr>
        <w:t>σ</w:t>
      </w:r>
      <w:r>
        <w:rPr>
          <w:szCs w:val="22"/>
          <w:lang w:val="el-GR"/>
        </w:rPr>
        <w:t>ε</w:t>
      </w:r>
      <w:r w:rsidRPr="00B936B1">
        <w:rPr>
          <w:szCs w:val="22"/>
          <w:lang w:val="el-GR"/>
        </w:rPr>
        <w:t xml:space="preserve"> </w:t>
      </w:r>
      <w:r w:rsidRPr="005743DF">
        <w:rPr>
          <w:szCs w:val="22"/>
          <w:lang w:val="el-GR"/>
        </w:rPr>
        <w:t>ασθενείς</w:t>
      </w:r>
      <w:r w:rsidRPr="00B936B1">
        <w:rPr>
          <w:szCs w:val="22"/>
          <w:lang w:val="el-GR"/>
        </w:rPr>
        <w:t xml:space="preserve"> </w:t>
      </w:r>
      <w:r w:rsidRPr="005743DF">
        <w:rPr>
          <w:szCs w:val="22"/>
          <w:lang w:val="el-GR"/>
        </w:rPr>
        <w:t>με</w:t>
      </w:r>
      <w:r w:rsidRPr="00B936B1">
        <w:rPr>
          <w:szCs w:val="22"/>
          <w:lang w:val="el-GR"/>
        </w:rPr>
        <w:t xml:space="preserve"> </w:t>
      </w:r>
      <w:r w:rsidRPr="005743DF">
        <w:rPr>
          <w:szCs w:val="22"/>
          <w:lang w:val="el-GR"/>
        </w:rPr>
        <w:t>πρώιμο</w:t>
      </w:r>
      <w:r w:rsidRPr="00B936B1">
        <w:rPr>
          <w:szCs w:val="22"/>
          <w:lang w:val="el-GR"/>
        </w:rPr>
        <w:t xml:space="preserve"> </w:t>
      </w:r>
      <w:r w:rsidRPr="005743DF">
        <w:rPr>
          <w:szCs w:val="22"/>
          <w:lang w:val="el-GR"/>
        </w:rPr>
        <w:t>καρκίνο</w:t>
      </w:r>
      <w:r w:rsidRPr="00B936B1">
        <w:rPr>
          <w:szCs w:val="22"/>
          <w:lang w:val="el-GR"/>
        </w:rPr>
        <w:t xml:space="preserve"> </w:t>
      </w:r>
      <w:r w:rsidRPr="005743DF">
        <w:rPr>
          <w:szCs w:val="22"/>
          <w:lang w:val="el-GR"/>
        </w:rPr>
        <w:t>του</w:t>
      </w:r>
      <w:r w:rsidRPr="00B936B1">
        <w:rPr>
          <w:szCs w:val="22"/>
          <w:lang w:val="el-GR"/>
        </w:rPr>
        <w:t xml:space="preserve"> </w:t>
      </w:r>
      <w:r w:rsidRPr="005743DF">
        <w:rPr>
          <w:szCs w:val="22"/>
          <w:lang w:val="el-GR"/>
        </w:rPr>
        <w:t>μαστού</w:t>
      </w:r>
    </w:p>
    <w:tbl>
      <w:tblPr>
        <w:tblW w:w="5000" w:type="pct"/>
        <w:tblCellMar>
          <w:left w:w="0" w:type="dxa"/>
          <w:right w:w="0" w:type="dxa"/>
        </w:tblCellMar>
        <w:tblLook w:val="04A0" w:firstRow="1" w:lastRow="0" w:firstColumn="1" w:lastColumn="0" w:noHBand="0" w:noVBand="1"/>
      </w:tblPr>
      <w:tblGrid>
        <w:gridCol w:w="1834"/>
        <w:gridCol w:w="1307"/>
        <w:gridCol w:w="828"/>
        <w:gridCol w:w="1657"/>
        <w:gridCol w:w="1795"/>
        <w:gridCol w:w="1630"/>
      </w:tblGrid>
      <w:tr w:rsidR="00491D8F" w:rsidRPr="00E67499" w14:paraId="411A09BE" w14:textId="77777777" w:rsidTr="00197100">
        <w:trPr>
          <w:trHeight w:val="96"/>
        </w:trPr>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146566" w14:textId="77777777" w:rsidR="00491D8F" w:rsidRPr="006C0EC2" w:rsidRDefault="00491D8F" w:rsidP="00007E05">
            <w:pPr>
              <w:keepNext/>
              <w:keepLines/>
              <w:spacing w:before="60" w:after="60" w:line="260" w:lineRule="auto"/>
              <w:jc w:val="center"/>
              <w:rPr>
                <w:rFonts w:eastAsia="Calibri"/>
                <w:szCs w:val="24"/>
                <w:lang w:val="el-GR" w:eastAsia="en-US"/>
              </w:rPr>
            </w:pPr>
            <w:r w:rsidRPr="006C0EC2">
              <w:rPr>
                <w:rFonts w:eastAsia="Calibri"/>
                <w:b/>
                <w:szCs w:val="24"/>
                <w:lang w:val="el-GR" w:eastAsia="en-US"/>
              </w:rPr>
              <w:t>Τύπος και σχήμα πρωτοπαθούς όγκου</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82ADFA" w14:textId="77777777" w:rsidR="00491D8F" w:rsidRPr="006C0EC2" w:rsidRDefault="00491D8F" w:rsidP="00007E05">
            <w:pPr>
              <w:keepNext/>
              <w:keepLines/>
              <w:spacing w:before="60" w:after="60" w:line="260" w:lineRule="auto"/>
              <w:jc w:val="center"/>
              <w:rPr>
                <w:rFonts w:eastAsia="Calibri"/>
                <w:szCs w:val="24"/>
                <w:lang w:val="el-GR" w:eastAsia="en-US"/>
              </w:rPr>
            </w:pPr>
            <w:r w:rsidRPr="006C0EC2">
              <w:rPr>
                <w:rFonts w:eastAsia="Calibri"/>
                <w:b/>
                <w:szCs w:val="24"/>
                <w:lang w:val="el-GR" w:eastAsia="en-US"/>
              </w:rPr>
              <w:t>Κύκλος</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0594B4E" w14:textId="77777777" w:rsidR="00491D8F" w:rsidRPr="006C0EC2" w:rsidRDefault="00491D8F" w:rsidP="00007E05">
            <w:pPr>
              <w:keepNext/>
              <w:keepLines/>
              <w:spacing w:before="60" w:after="60" w:line="260" w:lineRule="auto"/>
              <w:jc w:val="center"/>
              <w:rPr>
                <w:rFonts w:eastAsia="Calibri"/>
                <w:szCs w:val="24"/>
                <w:lang w:val="el-GR" w:eastAsia="en-US"/>
              </w:rPr>
            </w:pPr>
            <w:r w:rsidRPr="006C0EC2">
              <w:rPr>
                <w:rFonts w:eastAsia="Calibri"/>
                <w:b/>
                <w:szCs w:val="24"/>
                <w:lang w:val="el-GR" w:eastAsia="en-US"/>
              </w:rPr>
              <w:t>N</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AAB000" w14:textId="77777777" w:rsidR="00491D8F" w:rsidRPr="006C0EC2" w:rsidRDefault="00491D8F" w:rsidP="00007E05">
            <w:pPr>
              <w:keepNext/>
              <w:keepLines/>
              <w:spacing w:before="60" w:after="60" w:line="260" w:lineRule="auto"/>
              <w:jc w:val="center"/>
              <w:rPr>
                <w:rFonts w:eastAsia="SimSun"/>
                <w:b/>
                <w:szCs w:val="24"/>
                <w:lang w:val="el-GR" w:eastAsia="en-US"/>
              </w:rPr>
            </w:pPr>
            <w:r w:rsidRPr="006C0EC2">
              <w:rPr>
                <w:rFonts w:eastAsia="Calibri"/>
                <w:b/>
                <w:szCs w:val="24"/>
                <w:lang w:val="el-GR" w:eastAsia="en-US"/>
              </w:rPr>
              <w:t>C</w:t>
            </w:r>
            <w:r w:rsidRPr="006C0EC2">
              <w:rPr>
                <w:rFonts w:eastAsia="Calibri"/>
                <w:b/>
                <w:szCs w:val="24"/>
                <w:vertAlign w:val="subscript"/>
                <w:lang w:val="el-GR" w:eastAsia="en-US"/>
              </w:rPr>
              <w:t>min</w:t>
            </w:r>
          </w:p>
          <w:p w14:paraId="4B2EC079" w14:textId="77777777" w:rsidR="00491D8F" w:rsidRPr="006C0EC2" w:rsidRDefault="00491D8F" w:rsidP="00007E05">
            <w:pPr>
              <w:keepNext/>
              <w:keepLines/>
              <w:spacing w:before="60" w:after="60" w:line="260" w:lineRule="auto"/>
              <w:jc w:val="center"/>
              <w:rPr>
                <w:rFonts w:eastAsia="Calibri"/>
                <w:szCs w:val="24"/>
                <w:lang w:val="el-GR" w:eastAsia="en-US"/>
              </w:rPr>
            </w:pPr>
            <w:r w:rsidRPr="006C0EC2">
              <w:rPr>
                <w:rFonts w:eastAsia="Calibri"/>
                <w:b/>
                <w:szCs w:val="24"/>
                <w:lang w:val="el-GR" w:eastAsia="en-US"/>
              </w:rPr>
              <w:t>(µg/mL)</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9ABEF1" w14:textId="77777777" w:rsidR="00491D8F" w:rsidRPr="006C0EC2" w:rsidRDefault="00491D8F" w:rsidP="00007E05">
            <w:pPr>
              <w:keepNext/>
              <w:keepLines/>
              <w:spacing w:before="60" w:after="60" w:line="260" w:lineRule="auto"/>
              <w:jc w:val="center"/>
              <w:rPr>
                <w:rFonts w:eastAsia="SimSun"/>
                <w:b/>
                <w:szCs w:val="24"/>
                <w:lang w:val="el-GR" w:eastAsia="en-US"/>
              </w:rPr>
            </w:pPr>
            <w:r w:rsidRPr="006C0EC2">
              <w:rPr>
                <w:rFonts w:eastAsia="Calibri"/>
                <w:b/>
                <w:szCs w:val="24"/>
                <w:lang w:val="el-GR" w:eastAsia="en-US"/>
              </w:rPr>
              <w:t>C</w:t>
            </w:r>
            <w:r w:rsidRPr="006C0EC2">
              <w:rPr>
                <w:rFonts w:eastAsia="Calibri"/>
                <w:b/>
                <w:szCs w:val="24"/>
                <w:vertAlign w:val="subscript"/>
                <w:lang w:val="el-GR" w:eastAsia="en-US"/>
              </w:rPr>
              <w:t>max</w:t>
            </w:r>
          </w:p>
          <w:p w14:paraId="5A9C0D59" w14:textId="77777777" w:rsidR="00491D8F" w:rsidRPr="006C0EC2" w:rsidRDefault="00491D8F" w:rsidP="00007E05">
            <w:pPr>
              <w:keepNext/>
              <w:keepLines/>
              <w:spacing w:before="60" w:after="60" w:line="260" w:lineRule="auto"/>
              <w:jc w:val="center"/>
              <w:rPr>
                <w:rFonts w:eastAsia="Calibri"/>
                <w:szCs w:val="24"/>
                <w:lang w:val="el-GR" w:eastAsia="en-US"/>
              </w:rPr>
            </w:pPr>
            <w:r w:rsidRPr="006C0EC2">
              <w:rPr>
                <w:rFonts w:eastAsia="Calibri"/>
                <w:b/>
                <w:szCs w:val="24"/>
                <w:lang w:val="el-GR" w:eastAsia="en-US"/>
              </w:rPr>
              <w:t>(µg/mL)</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B8FB74" w14:textId="77777777" w:rsidR="00491D8F" w:rsidRPr="00491D8F" w:rsidRDefault="00491D8F" w:rsidP="00007E05">
            <w:pPr>
              <w:keepNext/>
              <w:keepLines/>
              <w:spacing w:before="60" w:after="60" w:line="260" w:lineRule="auto"/>
              <w:jc w:val="center"/>
              <w:rPr>
                <w:rFonts w:eastAsia="SimSun"/>
                <w:szCs w:val="24"/>
                <w:vertAlign w:val="subscript"/>
                <w:lang w:val="el-GR" w:eastAsia="en-US"/>
              </w:rPr>
            </w:pPr>
            <w:r w:rsidRPr="006C0EC2">
              <w:rPr>
                <w:rFonts w:eastAsia="Calibri"/>
                <w:b/>
                <w:szCs w:val="24"/>
                <w:lang w:val="el-GR" w:eastAsia="en-US"/>
              </w:rPr>
              <w:t>AUC</w:t>
            </w:r>
            <w:r w:rsidRPr="00491D8F">
              <w:rPr>
                <w:rFonts w:eastAsia="Calibri"/>
                <w:szCs w:val="24"/>
                <w:vertAlign w:val="subscript"/>
                <w:lang w:val="el-GR" w:eastAsia="en-US"/>
              </w:rPr>
              <w:t>0-21 ημέρες</w:t>
            </w:r>
          </w:p>
          <w:p w14:paraId="66936F19" w14:textId="77777777" w:rsidR="00491D8F" w:rsidRPr="006C0EC2" w:rsidRDefault="00491D8F" w:rsidP="00007E05">
            <w:pPr>
              <w:keepNext/>
              <w:keepLines/>
              <w:spacing w:before="60" w:after="60" w:line="260" w:lineRule="auto"/>
              <w:jc w:val="center"/>
              <w:rPr>
                <w:rFonts w:eastAsia="Calibri"/>
                <w:szCs w:val="24"/>
                <w:lang w:val="el-GR" w:eastAsia="en-US"/>
              </w:rPr>
            </w:pPr>
            <w:r w:rsidRPr="006C0EC2">
              <w:rPr>
                <w:rFonts w:eastAsia="Calibri"/>
                <w:b/>
                <w:szCs w:val="24"/>
                <w:lang w:val="el-GR" w:eastAsia="en-US"/>
              </w:rPr>
              <w:t>(µg.ημέρα/mL)</w:t>
            </w:r>
          </w:p>
        </w:tc>
      </w:tr>
      <w:tr w:rsidR="00491D8F" w:rsidRPr="006C0EC2" w14:paraId="3B5B8A55" w14:textId="77777777" w:rsidTr="00197100">
        <w:trPr>
          <w:trHeight w:val="547"/>
        </w:trPr>
        <w:tc>
          <w:tcPr>
            <w:tcW w:w="10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EF49AF0" w14:textId="77777777" w:rsidR="00491D8F" w:rsidRPr="005B266B" w:rsidRDefault="00491D8F" w:rsidP="00197100">
            <w:pPr>
              <w:spacing w:before="60" w:after="60" w:line="260" w:lineRule="auto"/>
              <w:jc w:val="center"/>
              <w:rPr>
                <w:rFonts w:eastAsia="Calibri"/>
                <w:szCs w:val="24"/>
                <w:lang w:val="fr-FR" w:eastAsia="en-US"/>
              </w:rPr>
            </w:pPr>
            <w:r w:rsidRPr="006C0EC2">
              <w:rPr>
                <w:rFonts w:eastAsia="Calibri"/>
                <w:szCs w:val="24"/>
                <w:lang w:val="el-GR" w:eastAsia="en-US"/>
              </w:rPr>
              <w:t>ΠΚΜ</w:t>
            </w:r>
            <w:r w:rsidRPr="005B266B">
              <w:rPr>
                <w:rFonts w:eastAsia="Calibri"/>
                <w:szCs w:val="24"/>
                <w:lang w:val="fr-FR" w:eastAsia="en-US"/>
              </w:rPr>
              <w:t xml:space="preserve"> 600 mg Herceptin SC q3w</w:t>
            </w: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28E8A5A8" w14:textId="77777777" w:rsidR="00491D8F" w:rsidRPr="006C0EC2" w:rsidRDefault="00491D8F" w:rsidP="00197100">
            <w:pPr>
              <w:spacing w:before="60" w:after="60" w:line="260" w:lineRule="auto"/>
              <w:jc w:val="center"/>
              <w:rPr>
                <w:rFonts w:eastAsia="Calibri"/>
                <w:szCs w:val="24"/>
                <w:lang w:val="el-GR" w:eastAsia="en-US"/>
              </w:rPr>
            </w:pPr>
            <w:r w:rsidRPr="006C0EC2">
              <w:rPr>
                <w:rFonts w:eastAsia="Calibri"/>
                <w:szCs w:val="24"/>
                <w:lang w:val="el-GR" w:eastAsia="en-US"/>
              </w:rPr>
              <w:t>Κύκλος 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0027E7EA"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15F8B33C"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28.2</w:t>
            </w:r>
          </w:p>
          <w:p w14:paraId="0100B342"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(14.8 - 40.9)</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12E99E23"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79.3</w:t>
            </w:r>
          </w:p>
          <w:p w14:paraId="2764625D"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(56.1 - 109)</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511E636B"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1065</w:t>
            </w:r>
          </w:p>
          <w:p w14:paraId="15D8DB23"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(718 - 1504)</w:t>
            </w:r>
          </w:p>
        </w:tc>
      </w:tr>
      <w:tr w:rsidR="00491D8F" w:rsidRPr="006C0EC2" w14:paraId="7B5D35AE" w14:textId="77777777" w:rsidTr="00197100">
        <w:trPr>
          <w:trHeight w:val="547"/>
        </w:trPr>
        <w:tc>
          <w:tcPr>
            <w:tcW w:w="1014"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D6B6B2" w14:textId="77777777" w:rsidR="00491D8F" w:rsidRPr="006C0EC2" w:rsidRDefault="00491D8F" w:rsidP="00197100">
            <w:pPr>
              <w:spacing w:before="60" w:after="60" w:line="259" w:lineRule="auto"/>
              <w:jc w:val="center"/>
              <w:rPr>
                <w:rFonts w:eastAsia="Calibri"/>
                <w:szCs w:val="22"/>
                <w:lang w:val="fr-CA" w:eastAsia="en-US"/>
              </w:rPr>
            </w:pP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652BA001" w14:textId="77777777" w:rsidR="00491D8F" w:rsidRPr="006C0EC2" w:rsidRDefault="00491D8F" w:rsidP="00197100">
            <w:pPr>
              <w:spacing w:before="60" w:after="60" w:line="260" w:lineRule="auto"/>
              <w:jc w:val="center"/>
              <w:rPr>
                <w:rFonts w:eastAsia="Calibri"/>
                <w:szCs w:val="24"/>
                <w:lang w:val="el-GR" w:eastAsia="en-US"/>
              </w:rPr>
            </w:pPr>
            <w:r w:rsidRPr="006C0EC2">
              <w:rPr>
                <w:rFonts w:eastAsia="Calibri"/>
                <w:szCs w:val="24"/>
                <w:lang w:val="el-GR" w:eastAsia="en-US"/>
              </w:rPr>
              <w:t>Κύκλος 7 (σταθερή κατάσταση)</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55A6424B" w14:textId="77777777" w:rsidR="00491D8F" w:rsidRPr="006C0EC2" w:rsidRDefault="00491D8F" w:rsidP="00197100">
            <w:pPr>
              <w:spacing w:before="60" w:after="60" w:line="259" w:lineRule="auto"/>
              <w:jc w:val="center"/>
              <w:rPr>
                <w:rFonts w:eastAsia="Calibri"/>
                <w:szCs w:val="22"/>
                <w:lang w:val="el-GR" w:eastAsia="en-US"/>
              </w:rPr>
            </w:pPr>
            <w:r w:rsidRPr="006C0EC2">
              <w:rPr>
                <w:rFonts w:eastAsia="Calibri"/>
                <w:szCs w:val="22"/>
                <w:lang w:val="el-GR" w:eastAsia="en-US"/>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664A21B8"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75.0</w:t>
            </w:r>
          </w:p>
          <w:p w14:paraId="44FC6DF4" w14:textId="77777777" w:rsidR="00491D8F" w:rsidRPr="006C0EC2" w:rsidRDefault="00491D8F" w:rsidP="00197100">
            <w:pPr>
              <w:spacing w:before="60" w:after="60" w:line="259" w:lineRule="auto"/>
              <w:jc w:val="center"/>
              <w:rPr>
                <w:rFonts w:eastAsia="Calibri"/>
                <w:szCs w:val="22"/>
                <w:lang w:val="el-GR" w:eastAsia="en-US"/>
              </w:rPr>
            </w:pPr>
            <w:r w:rsidRPr="006C0EC2">
              <w:rPr>
                <w:rFonts w:eastAsia="Calibri"/>
                <w:szCs w:val="22"/>
                <w:lang w:val="el-GR" w:eastAsia="en-US"/>
              </w:rPr>
              <w:t>(35.1 - 123)</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231308E0"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149</w:t>
            </w:r>
          </w:p>
          <w:p w14:paraId="2C484E0C" w14:textId="77777777" w:rsidR="00491D8F" w:rsidRPr="006C0EC2" w:rsidRDefault="00491D8F" w:rsidP="00197100">
            <w:pPr>
              <w:spacing w:before="60" w:after="60" w:line="259" w:lineRule="auto"/>
              <w:jc w:val="center"/>
              <w:rPr>
                <w:rFonts w:eastAsia="Calibri"/>
                <w:szCs w:val="22"/>
                <w:lang w:val="el-GR" w:eastAsia="en-US"/>
              </w:rPr>
            </w:pPr>
            <w:r w:rsidRPr="006C0EC2">
              <w:rPr>
                <w:rFonts w:eastAsia="Calibri"/>
                <w:szCs w:val="22"/>
                <w:lang w:val="el-GR" w:eastAsia="en-US"/>
              </w:rPr>
              <w:t>(86.1 - 214)</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6CE6DF93" w14:textId="77777777" w:rsidR="00491D8F" w:rsidRPr="006C0EC2" w:rsidRDefault="00491D8F" w:rsidP="00197100">
            <w:pPr>
              <w:spacing w:before="60" w:after="60" w:line="259" w:lineRule="auto"/>
              <w:jc w:val="center"/>
              <w:rPr>
                <w:rFonts w:eastAsia="SimSun"/>
                <w:szCs w:val="22"/>
                <w:lang w:val="el-GR" w:eastAsia="zh-CN"/>
              </w:rPr>
            </w:pPr>
            <w:r w:rsidRPr="006C0EC2">
              <w:rPr>
                <w:rFonts w:eastAsia="Calibri"/>
                <w:szCs w:val="22"/>
                <w:lang w:val="el-GR" w:eastAsia="en-US"/>
              </w:rPr>
              <w:t>2337</w:t>
            </w:r>
          </w:p>
          <w:p w14:paraId="701BF399" w14:textId="77777777" w:rsidR="00491D8F" w:rsidRPr="006C0EC2" w:rsidRDefault="00491D8F" w:rsidP="00197100">
            <w:pPr>
              <w:spacing w:before="60" w:after="60" w:line="259" w:lineRule="auto"/>
              <w:jc w:val="center"/>
              <w:rPr>
                <w:rFonts w:eastAsia="Calibri"/>
                <w:szCs w:val="22"/>
                <w:lang w:val="el-GR" w:eastAsia="en-US"/>
              </w:rPr>
            </w:pPr>
            <w:r w:rsidRPr="006C0EC2">
              <w:rPr>
                <w:rFonts w:eastAsia="Calibri"/>
                <w:szCs w:val="22"/>
                <w:lang w:val="el-GR" w:eastAsia="en-US"/>
              </w:rPr>
              <w:t>(1258 - 3478)</w:t>
            </w:r>
          </w:p>
        </w:tc>
      </w:tr>
    </w:tbl>
    <w:p w14:paraId="41E15337" w14:textId="77777777" w:rsidR="00491D8F" w:rsidRPr="006C0EC2" w:rsidRDefault="00491D8F" w:rsidP="00491D8F">
      <w:pPr>
        <w:rPr>
          <w:rFonts w:eastAsia="Calibri"/>
          <w:lang w:val="el-GR" w:eastAsia="en-US"/>
        </w:rPr>
      </w:pPr>
    </w:p>
    <w:p w14:paraId="7C423A52" w14:textId="77777777" w:rsidR="00491D8F" w:rsidRPr="006C0EC2" w:rsidRDefault="00491D8F" w:rsidP="00491D8F">
      <w:pPr>
        <w:spacing w:line="280" w:lineRule="atLeast"/>
        <w:jc w:val="both"/>
        <w:rPr>
          <w:i/>
          <w:szCs w:val="24"/>
          <w:lang w:val="el-GR" w:eastAsia="de-DE"/>
        </w:rPr>
      </w:pPr>
      <w:r w:rsidRPr="005743DF">
        <w:rPr>
          <w:i/>
          <w:szCs w:val="24"/>
          <w:lang w:val="el-GR" w:eastAsia="de-DE"/>
        </w:rPr>
        <w:t>Έκπλυση</w:t>
      </w:r>
      <w:r w:rsidRPr="006C0EC2">
        <w:rPr>
          <w:i/>
          <w:szCs w:val="24"/>
          <w:lang w:val="el-GR" w:eastAsia="de-DE"/>
        </w:rPr>
        <w:t xml:space="preserve"> </w:t>
      </w:r>
      <w:r w:rsidRPr="005743DF">
        <w:rPr>
          <w:i/>
          <w:szCs w:val="24"/>
          <w:lang w:val="el-GR" w:eastAsia="de-DE"/>
        </w:rPr>
        <w:t>τραστουζουμάμπης</w:t>
      </w:r>
    </w:p>
    <w:p w14:paraId="13C457B9" w14:textId="77777777" w:rsidR="00491D8F" w:rsidRPr="006C0EC2" w:rsidRDefault="00491D8F" w:rsidP="00491D8F">
      <w:pPr>
        <w:rPr>
          <w:rFonts w:eastAsia="Calibri"/>
          <w:szCs w:val="22"/>
          <w:lang w:val="el-GR" w:eastAsia="en-US"/>
        </w:rPr>
      </w:pPr>
      <w:r w:rsidRPr="006C0EC2">
        <w:rPr>
          <w:rFonts w:eastAsia="Calibri"/>
          <w:lang w:val="el-GR" w:eastAsia="en-US"/>
        </w:rPr>
        <w:t xml:space="preserve">Η περίοδος έκπλυσης της τραστουζουμάμπης εκτιμήθηκε μετά από </w:t>
      </w:r>
      <w:r>
        <w:rPr>
          <w:rFonts w:eastAsia="Calibri"/>
          <w:lang w:val="el-GR" w:eastAsia="en-US"/>
        </w:rPr>
        <w:t xml:space="preserve">την </w:t>
      </w:r>
      <w:r w:rsidRPr="006C0EC2">
        <w:rPr>
          <w:rFonts w:eastAsia="Calibri"/>
          <w:lang w:val="el-GR" w:eastAsia="en-US"/>
        </w:rPr>
        <w:t>υποδόρια χορήγηση χρησιμοποιώντας μοντέλο φαρμακοκινητικής πληθυσμού. Τα αποτελέσματα αυτών των προσομοιώσεων υποδεικνύουν ότι τουλάχιστον το 95% των ασθενών θα φτάσει συγκεντρώσεις, οι οποίες είναι &lt;1</w:t>
      </w:r>
      <w:r w:rsidRPr="006C0EC2">
        <w:rPr>
          <w:rFonts w:eastAsia="Calibri"/>
          <w:lang w:val="en-GB" w:eastAsia="en-US"/>
        </w:rPr>
        <w:t> </w:t>
      </w:r>
      <w:r w:rsidRPr="006C0EC2">
        <w:rPr>
          <w:rFonts w:eastAsia="Calibri"/>
          <w:lang w:val="el-GR" w:eastAsia="en-US"/>
        </w:rPr>
        <w:t>μ</w:t>
      </w:r>
      <w:r w:rsidRPr="006C0EC2">
        <w:rPr>
          <w:rFonts w:eastAsia="Calibri"/>
          <w:lang w:val="en-GB" w:eastAsia="en-US"/>
        </w:rPr>
        <w:t>g</w:t>
      </w:r>
      <w:r w:rsidRPr="006C0EC2">
        <w:rPr>
          <w:rFonts w:eastAsia="Calibri"/>
          <w:lang w:val="el-GR" w:eastAsia="en-US"/>
        </w:rPr>
        <w:t>/</w:t>
      </w:r>
      <w:r w:rsidRPr="006C0EC2">
        <w:rPr>
          <w:rFonts w:eastAsia="Calibri"/>
          <w:lang w:val="en-GB" w:eastAsia="en-US"/>
        </w:rPr>
        <w:t>mL</w:t>
      </w:r>
      <w:r w:rsidRPr="006C0EC2">
        <w:rPr>
          <w:rFonts w:eastAsia="Calibri"/>
          <w:lang w:val="el-GR" w:eastAsia="en-US"/>
        </w:rPr>
        <w:t xml:space="preserve"> (περίπου 3% της προβλεπόμενης από τον πληθυσμό </w:t>
      </w:r>
      <w:proofErr w:type="spellStart"/>
      <w:r w:rsidRPr="006C0EC2">
        <w:rPr>
          <w:rFonts w:eastAsia="Calibri"/>
          <w:lang w:val="en-GB" w:eastAsia="en-US"/>
        </w:rPr>
        <w:t>C</w:t>
      </w:r>
      <w:r w:rsidRPr="006C0EC2">
        <w:rPr>
          <w:rFonts w:eastAsia="Calibri"/>
          <w:vertAlign w:val="subscript"/>
          <w:lang w:val="en-GB" w:eastAsia="en-US"/>
        </w:rPr>
        <w:t>min</w:t>
      </w:r>
      <w:proofErr w:type="spellEnd"/>
      <w:r w:rsidRPr="006C0EC2">
        <w:rPr>
          <w:rFonts w:eastAsia="Calibri"/>
          <w:vertAlign w:val="subscript"/>
          <w:lang w:val="el-GR" w:eastAsia="en-US"/>
        </w:rPr>
        <w:t>,</w:t>
      </w:r>
      <w:r w:rsidRPr="006C0EC2">
        <w:rPr>
          <w:rFonts w:eastAsia="Calibri"/>
          <w:vertAlign w:val="subscript"/>
          <w:lang w:val="en-GB" w:eastAsia="en-US"/>
        </w:rPr>
        <w:t>ss</w:t>
      </w:r>
      <w:r w:rsidRPr="006C0EC2">
        <w:rPr>
          <w:rFonts w:eastAsia="Calibri"/>
          <w:lang w:val="el-GR" w:eastAsia="en-US"/>
        </w:rPr>
        <w:t>, ή περίπου 97% έκπλυση) έως τους 7</w:t>
      </w:r>
      <w:r w:rsidRPr="006C0EC2">
        <w:rPr>
          <w:rFonts w:eastAsia="Calibri"/>
          <w:lang w:val="en-GB" w:eastAsia="en-US"/>
        </w:rPr>
        <w:t> </w:t>
      </w:r>
      <w:r w:rsidRPr="006C0EC2">
        <w:rPr>
          <w:rFonts w:eastAsia="Calibri"/>
          <w:lang w:val="el-GR" w:eastAsia="en-US"/>
        </w:rPr>
        <w:t>μήνες.</w:t>
      </w:r>
    </w:p>
    <w:p w14:paraId="6E661877" w14:textId="77777777" w:rsidR="00587D36" w:rsidRPr="009E4E09" w:rsidRDefault="00587D36" w:rsidP="00587D36">
      <w:pPr>
        <w:rPr>
          <w:lang w:val="el-GR"/>
        </w:rPr>
      </w:pPr>
    </w:p>
    <w:p w14:paraId="5DC57947" w14:textId="77777777" w:rsidR="00587D36" w:rsidRPr="009E4E09" w:rsidRDefault="00587D36" w:rsidP="00587D36">
      <w:pPr>
        <w:keepNext/>
        <w:ind w:left="567" w:hanging="567"/>
        <w:rPr>
          <w:b/>
          <w:lang w:val="el-GR"/>
        </w:rPr>
      </w:pPr>
      <w:r w:rsidRPr="009E4E09">
        <w:rPr>
          <w:b/>
          <w:lang w:val="el-GR"/>
        </w:rPr>
        <w:t>5.3</w:t>
      </w:r>
      <w:r w:rsidRPr="009E4E09">
        <w:rPr>
          <w:b/>
          <w:lang w:val="el-GR"/>
        </w:rPr>
        <w:tab/>
        <w:t>Προκλινικά δεδομένα για την ασφάλεια</w:t>
      </w:r>
    </w:p>
    <w:p w14:paraId="7BCA6FEE" w14:textId="77777777" w:rsidR="00587D36" w:rsidRPr="009E4E09" w:rsidRDefault="00587D36" w:rsidP="00587D36">
      <w:pPr>
        <w:keepNext/>
        <w:rPr>
          <w:lang w:val="el-GR"/>
        </w:rPr>
      </w:pPr>
    </w:p>
    <w:p w14:paraId="2035072E" w14:textId="77777777" w:rsidR="00287A56" w:rsidRPr="00287A56" w:rsidRDefault="00287A56" w:rsidP="00287A56">
      <w:pPr>
        <w:keepNext/>
        <w:rPr>
          <w:u w:val="single"/>
          <w:lang w:val="el-GR"/>
        </w:rPr>
      </w:pPr>
      <w:r>
        <w:rPr>
          <w:u w:val="single"/>
          <w:lang w:val="el-GR"/>
        </w:rPr>
        <w:t xml:space="preserve">Ενδοφλέβιο </w:t>
      </w:r>
      <w:r>
        <w:rPr>
          <w:u w:val="single"/>
        </w:rPr>
        <w:t>Herceptin</w:t>
      </w:r>
    </w:p>
    <w:p w14:paraId="2D614428" w14:textId="4546AE6D" w:rsidR="00587D36" w:rsidRPr="009E4E09" w:rsidRDefault="00587D36" w:rsidP="00587D36">
      <w:pPr>
        <w:rPr>
          <w:lang w:val="el-GR"/>
        </w:rPr>
      </w:pPr>
      <w:r w:rsidRPr="009E4E09">
        <w:rPr>
          <w:lang w:val="el-GR"/>
        </w:rPr>
        <w:t xml:space="preserve">Δεν υπήρξαν ενδείξεις οξείας τοξικότητας ή τοξικότητας σχετιζόμενης με επανειλημμένα δοσολογικά σχήματα σε μελέτες έως 6 μηνών ούτε ενδείξεις τοξικότητας αναπαραγωγής σε μελέτες </w:t>
      </w:r>
      <w:r w:rsidRPr="009E4E09">
        <w:rPr>
          <w:lang w:val="el-GR"/>
        </w:rPr>
        <w:lastRenderedPageBreak/>
        <w:t xml:space="preserve">τερατογένεσης, γονιμότητας θηλέων ή τοξικότητας σε μελέτες κατά το τέλος της κύησης/μεταφορά μέσω πλακούντα. Το </w:t>
      </w:r>
      <w:r w:rsidRPr="009E4E09">
        <w:t>Herceptin</w:t>
      </w:r>
      <w:r w:rsidRPr="009E4E09">
        <w:rPr>
          <w:lang w:val="el-GR"/>
        </w:rPr>
        <w:t xml:space="preserve"> δεν είναι τοξικό για τα γονίδια. Μια μελέτη τρεαλόζης, που είναι κύριο έκδοχο του φαρμάκου, δεν έδειξε καμία τοξικότητα.</w:t>
      </w:r>
    </w:p>
    <w:p w14:paraId="07808136" w14:textId="77777777" w:rsidR="00587D36" w:rsidRPr="009E4E09" w:rsidRDefault="00587D36" w:rsidP="00587D36">
      <w:pPr>
        <w:rPr>
          <w:lang w:val="el-GR"/>
        </w:rPr>
      </w:pPr>
    </w:p>
    <w:p w14:paraId="67E99D73" w14:textId="77777777" w:rsidR="00587D36" w:rsidRPr="009E4E09" w:rsidRDefault="00587D36" w:rsidP="00587D36">
      <w:pPr>
        <w:rPr>
          <w:lang w:val="el-GR"/>
        </w:rPr>
      </w:pPr>
      <w:r w:rsidRPr="009E4E09">
        <w:rPr>
          <w:lang w:val="el-GR"/>
        </w:rPr>
        <w:t xml:space="preserve">Δεν πραγματοποιήθηκαν μακράς διάρκειας μελέτες σε ζώα για να τεκμηριωθεί η δυνατότητα καρκινογένεσης του </w:t>
      </w:r>
      <w:r w:rsidRPr="009E4E09">
        <w:t>Herceptin</w:t>
      </w:r>
      <w:r w:rsidRPr="009E4E09">
        <w:rPr>
          <w:lang w:val="el-GR"/>
        </w:rPr>
        <w:t>, ή για να καθορισθούν οι επιδράσεις του στην ανδρική γονιμότητα.</w:t>
      </w:r>
    </w:p>
    <w:p w14:paraId="084A44C2" w14:textId="77777777" w:rsidR="00587D36" w:rsidRPr="009E4E09" w:rsidRDefault="00587D36" w:rsidP="00587D36">
      <w:pPr>
        <w:rPr>
          <w:lang w:val="el-GR"/>
        </w:rPr>
      </w:pPr>
    </w:p>
    <w:p w14:paraId="243C833F" w14:textId="77777777" w:rsidR="00287A56" w:rsidRPr="00E15121" w:rsidRDefault="00287A56" w:rsidP="00287A56">
      <w:pPr>
        <w:rPr>
          <w:u w:val="single"/>
          <w:lang w:val="el-GR"/>
        </w:rPr>
      </w:pPr>
      <w:r>
        <w:rPr>
          <w:u w:val="single"/>
          <w:lang w:val="el-GR"/>
        </w:rPr>
        <w:t xml:space="preserve">Υποδόριο </w:t>
      </w:r>
      <w:r>
        <w:rPr>
          <w:u w:val="single"/>
        </w:rPr>
        <w:t>Herceptin</w:t>
      </w:r>
    </w:p>
    <w:p w14:paraId="4083C747" w14:textId="77777777" w:rsidR="00587D36" w:rsidRPr="009E4E09" w:rsidRDefault="00587D36" w:rsidP="00587D36">
      <w:pPr>
        <w:rPr>
          <w:lang w:val="el-GR"/>
        </w:rPr>
      </w:pPr>
      <w:r w:rsidRPr="009E4E09">
        <w:rPr>
          <w:lang w:val="el-GR"/>
        </w:rPr>
        <w:t xml:space="preserve">Πραγματοποιήθηκε μία μελέτη εφάπαξ δόσης σε κονίκλους και μία μελέτη τοξικότητας επαναλαμβανόμενης δόσης 13 εβδομάδων σε πιθήκους της οικογένειας </w:t>
      </w:r>
      <w:r w:rsidRPr="009E4E09">
        <w:t>Cynomolgus</w:t>
      </w:r>
      <w:r w:rsidRPr="009E4E09">
        <w:rPr>
          <w:lang w:val="el-GR"/>
        </w:rPr>
        <w:t>. Η μελέτη των κονίκλων πραγματοποιήθηκε για να εξετάσει συγκεκριμένα θέματα τοπικής ανοχής. Η μελέτη 13 εβδομάδων πραγματοποιήθηκε για να επιβεβαιώσει ότι η αλλαγή στην οδό χορήγησης και η χρήση του καινούριου εκδόχου της ανασυνδυασμένης ανθρώπινης υαλουρονιδάσης (</w:t>
      </w:r>
      <w:proofErr w:type="spellStart"/>
      <w:r w:rsidRPr="009E4E09">
        <w:t>rHuPH</w:t>
      </w:r>
      <w:proofErr w:type="spellEnd"/>
      <w:r w:rsidRPr="009E4E09">
        <w:rPr>
          <w:lang w:val="el-GR"/>
        </w:rPr>
        <w:t xml:space="preserve">20) δεν επηρέασε τα χαρακτηριστικά ασφάλειας του </w:t>
      </w:r>
      <w:r w:rsidRPr="009E4E09">
        <w:t>Herceptin</w:t>
      </w:r>
      <w:r w:rsidRPr="009E4E09">
        <w:rPr>
          <w:lang w:val="el-GR"/>
        </w:rPr>
        <w:t xml:space="preserve">. Το σκεύασμα υποδόριας χορήγησης </w:t>
      </w:r>
      <w:r w:rsidRPr="009E4E09">
        <w:t>Herceptin</w:t>
      </w:r>
      <w:r w:rsidRPr="009E4E09">
        <w:rPr>
          <w:lang w:val="el-GR"/>
        </w:rPr>
        <w:t xml:space="preserve"> ήταν τοπικά και συστηματικά καλά ανεκτό.</w:t>
      </w:r>
    </w:p>
    <w:p w14:paraId="1A80BBE6" w14:textId="77777777" w:rsidR="00587D36" w:rsidRPr="009E4E09" w:rsidRDefault="00587D36" w:rsidP="00587D36">
      <w:pPr>
        <w:rPr>
          <w:lang w:val="el-GR"/>
        </w:rPr>
      </w:pPr>
    </w:p>
    <w:p w14:paraId="57B51682" w14:textId="77777777" w:rsidR="00587D36" w:rsidRPr="009E4E09" w:rsidRDefault="00587D36" w:rsidP="00587D36">
      <w:pPr>
        <w:rPr>
          <w:lang w:val="el-GR"/>
        </w:rPr>
      </w:pPr>
      <w:r w:rsidRPr="009E4E09">
        <w:rPr>
          <w:lang w:val="el-GR"/>
        </w:rPr>
        <w:t xml:space="preserve">Η υαλουρονιδάση εντοπίζεται στους περισσότερους ιστούς του ανθρώπινου σώματος. Τα μη κλινικά δεδομένα για την ανασυνδυασμένη ανθρώπινη υαλουρονιδάση δεν αποκαλύπτουν ιδιαίτερο κίνδυνο για τον άνθρωπο με βάση τις συμβατικές μελέτες τοξικότητας στην επαναλαμβανόμενη δόση, συμπεριλαμβανομένων των καταληκτικών σημείων φαρμακολογικής ασφάλειας. Οι τοξικολογικές μελέτες αναπαραγωγής με το </w:t>
      </w:r>
      <w:proofErr w:type="spellStart"/>
      <w:r w:rsidRPr="009E4E09">
        <w:t>rHuPH</w:t>
      </w:r>
      <w:proofErr w:type="spellEnd"/>
      <w:r w:rsidRPr="009E4E09">
        <w:rPr>
          <w:lang w:val="el-GR"/>
        </w:rPr>
        <w:t>20 απεκάλυψαν εμβρυοτοξικότητα στους επίμυες σε υψηλή συστηματική έκθεση, αλλά δεν έδειξαν πιθανότητα τερατογένεσης.</w:t>
      </w:r>
    </w:p>
    <w:p w14:paraId="592D5CA8" w14:textId="77777777" w:rsidR="00587D36" w:rsidRPr="009E4E09" w:rsidRDefault="00587D36" w:rsidP="00587D36">
      <w:pPr>
        <w:ind w:left="567" w:hanging="567"/>
        <w:rPr>
          <w:caps/>
          <w:lang w:val="el-GR"/>
        </w:rPr>
      </w:pPr>
    </w:p>
    <w:p w14:paraId="3C48744B" w14:textId="77777777" w:rsidR="00587D36" w:rsidRPr="009E4E09" w:rsidRDefault="00587D36" w:rsidP="00587D36">
      <w:pPr>
        <w:rPr>
          <w:caps/>
          <w:lang w:val="el-GR"/>
        </w:rPr>
      </w:pPr>
    </w:p>
    <w:p w14:paraId="42A2443A" w14:textId="77777777" w:rsidR="00587D36" w:rsidRPr="009E4E09" w:rsidRDefault="00587D36" w:rsidP="00007E05">
      <w:pPr>
        <w:keepNext/>
        <w:keepLines/>
        <w:ind w:left="567" w:hanging="567"/>
        <w:rPr>
          <w:b/>
          <w:caps/>
          <w:lang w:val="el-GR"/>
        </w:rPr>
      </w:pPr>
      <w:r w:rsidRPr="009E4E09">
        <w:rPr>
          <w:b/>
          <w:caps/>
          <w:lang w:val="el-GR"/>
        </w:rPr>
        <w:t>6.</w:t>
      </w:r>
      <w:r w:rsidRPr="009E4E09">
        <w:rPr>
          <w:b/>
          <w:caps/>
          <w:lang w:val="el-GR"/>
        </w:rPr>
        <w:tab/>
        <w:t>ΦΑΡΜΑΚΕΥΤΙΚΕΣ ΠΛΗΡΟΦΟΡΙΕΣ</w:t>
      </w:r>
    </w:p>
    <w:p w14:paraId="66203CE2" w14:textId="77777777" w:rsidR="00587D36" w:rsidRPr="009E4E09" w:rsidRDefault="00587D36" w:rsidP="00007E05">
      <w:pPr>
        <w:keepNext/>
        <w:keepLines/>
        <w:rPr>
          <w:lang w:val="el-GR"/>
        </w:rPr>
      </w:pPr>
    </w:p>
    <w:p w14:paraId="7DCCA5CE" w14:textId="77777777" w:rsidR="00587D36" w:rsidRPr="009E4E09" w:rsidRDefault="00587D36" w:rsidP="00007E05">
      <w:pPr>
        <w:keepNext/>
        <w:keepLines/>
        <w:ind w:left="567" w:hanging="567"/>
        <w:rPr>
          <w:b/>
          <w:lang w:val="el-GR"/>
        </w:rPr>
      </w:pPr>
      <w:r w:rsidRPr="009E4E09">
        <w:rPr>
          <w:b/>
          <w:lang w:val="el-GR"/>
        </w:rPr>
        <w:t>6.1</w:t>
      </w:r>
      <w:r w:rsidRPr="009E4E09">
        <w:rPr>
          <w:b/>
          <w:lang w:val="el-GR"/>
        </w:rPr>
        <w:tab/>
        <w:t>Κατάλογος εκδόχων</w:t>
      </w:r>
    </w:p>
    <w:p w14:paraId="2F01CBC5" w14:textId="77777777" w:rsidR="00587D36" w:rsidRPr="009E4E09" w:rsidRDefault="00587D36" w:rsidP="00007E05">
      <w:pPr>
        <w:keepNext/>
        <w:keepLines/>
        <w:rPr>
          <w:lang w:val="el-GR"/>
        </w:rPr>
      </w:pPr>
    </w:p>
    <w:p w14:paraId="72F308D3" w14:textId="77777777" w:rsidR="00587D36" w:rsidRPr="009E4E09" w:rsidRDefault="00587D36" w:rsidP="005B266B">
      <w:pPr>
        <w:keepNext/>
        <w:keepLines/>
        <w:rPr>
          <w:lang w:val="el-GR"/>
        </w:rPr>
      </w:pPr>
      <w:r w:rsidRPr="009E4E09">
        <w:rPr>
          <w:lang w:val="el-GR"/>
        </w:rPr>
        <w:t>Ανασυνδυασμένη ανθρώπινη υαλουρονιδάση (</w:t>
      </w:r>
      <w:proofErr w:type="spellStart"/>
      <w:r w:rsidRPr="009E4E09">
        <w:t>rHuPH</w:t>
      </w:r>
      <w:proofErr w:type="spellEnd"/>
      <w:r w:rsidRPr="009E4E09">
        <w:rPr>
          <w:lang w:val="el-GR"/>
        </w:rPr>
        <w:t>20)</w:t>
      </w:r>
    </w:p>
    <w:p w14:paraId="3DF6E934" w14:textId="5C5034C7" w:rsidR="00F52662" w:rsidRPr="009E4E09" w:rsidRDefault="00F52662" w:rsidP="005B266B">
      <w:pPr>
        <w:keepNext/>
        <w:keepLines/>
        <w:rPr>
          <w:lang w:val="el-GR"/>
        </w:rPr>
      </w:pPr>
      <w:r>
        <w:rPr>
          <w:lang w:val="el-GR"/>
        </w:rPr>
        <w:t>Ιστιδίνη</w:t>
      </w:r>
    </w:p>
    <w:p w14:paraId="3C8B142B" w14:textId="48A1E69F" w:rsidR="00587D36" w:rsidRPr="009E4E09" w:rsidRDefault="00587D36" w:rsidP="005B266B">
      <w:pPr>
        <w:rPr>
          <w:lang w:val="el-GR"/>
        </w:rPr>
      </w:pPr>
      <w:r w:rsidRPr="009E4E09">
        <w:rPr>
          <w:lang w:val="el-GR"/>
        </w:rPr>
        <w:t xml:space="preserve">Μονοϋδρική </w:t>
      </w:r>
      <w:r w:rsidR="00957B67">
        <w:rPr>
          <w:lang w:val="el-GR"/>
        </w:rPr>
        <w:t xml:space="preserve">ιστιδίνη </w:t>
      </w:r>
      <w:r w:rsidRPr="009E4E09">
        <w:rPr>
          <w:lang w:val="el-GR"/>
        </w:rPr>
        <w:t>υδροχλωρική</w:t>
      </w:r>
    </w:p>
    <w:p w14:paraId="3E91990D" w14:textId="06194412" w:rsidR="00587D36" w:rsidRPr="009E4E09" w:rsidRDefault="00F52662" w:rsidP="005B266B">
      <w:pPr>
        <w:rPr>
          <w:lang w:val="el-GR"/>
        </w:rPr>
      </w:pPr>
      <w:r>
        <w:rPr>
          <w:lang w:val="el-GR"/>
        </w:rPr>
        <w:t>Δ</w:t>
      </w:r>
      <w:r w:rsidR="00587D36" w:rsidRPr="009E4E09">
        <w:rPr>
          <w:lang w:val="el-GR"/>
        </w:rPr>
        <w:t xml:space="preserve">ιϋδρική α,α-τρεαλόζη </w:t>
      </w:r>
    </w:p>
    <w:p w14:paraId="1A85E495" w14:textId="3646FFDE" w:rsidR="00F52662" w:rsidRPr="004172EC" w:rsidRDefault="00F52662" w:rsidP="005B266B">
      <w:pPr>
        <w:rPr>
          <w:lang w:val="el-GR"/>
        </w:rPr>
      </w:pPr>
      <w:r>
        <w:rPr>
          <w:lang w:val="el-GR"/>
        </w:rPr>
        <w:t>Μεθ</w:t>
      </w:r>
      <w:r w:rsidR="00C31E40">
        <w:rPr>
          <w:lang w:val="el-GR"/>
        </w:rPr>
        <w:t>ε</w:t>
      </w:r>
      <w:r>
        <w:rPr>
          <w:lang w:val="el-GR"/>
        </w:rPr>
        <w:t>ιονίνη</w:t>
      </w:r>
    </w:p>
    <w:p w14:paraId="67474086" w14:textId="5E929AFC" w:rsidR="00587D36" w:rsidRPr="00F52662" w:rsidRDefault="00587D36" w:rsidP="005B266B">
      <w:pPr>
        <w:rPr>
          <w:lang w:val="el-GR"/>
        </w:rPr>
      </w:pPr>
      <w:r w:rsidRPr="009E4E09">
        <w:rPr>
          <w:lang w:val="el-GR"/>
        </w:rPr>
        <w:t>Πολυσορβικό 20</w:t>
      </w:r>
      <w:r w:rsidR="00F52662">
        <w:rPr>
          <w:lang w:val="el-GR"/>
        </w:rPr>
        <w:t xml:space="preserve"> </w:t>
      </w:r>
      <w:r w:rsidR="00F52662" w:rsidRPr="005B266B">
        <w:rPr>
          <w:lang w:val="el-GR"/>
        </w:rPr>
        <w:t>(</w:t>
      </w:r>
      <w:r w:rsidR="00F52662">
        <w:t>E</w:t>
      </w:r>
      <w:r w:rsidR="00F52662" w:rsidRPr="005B266B">
        <w:rPr>
          <w:lang w:val="el-GR"/>
        </w:rPr>
        <w:t>432</w:t>
      </w:r>
      <w:r w:rsidR="00F52662">
        <w:rPr>
          <w:lang w:val="el-GR"/>
        </w:rPr>
        <w:t>)</w:t>
      </w:r>
    </w:p>
    <w:p w14:paraId="338352EF" w14:textId="77777777" w:rsidR="00587D36" w:rsidRPr="009E4E09" w:rsidRDefault="00587D36" w:rsidP="00587D36">
      <w:pPr>
        <w:tabs>
          <w:tab w:val="left" w:pos="357"/>
          <w:tab w:val="left" w:pos="720"/>
        </w:tabs>
        <w:rPr>
          <w:lang w:val="el-GR"/>
        </w:rPr>
      </w:pPr>
      <w:r w:rsidRPr="009E4E09">
        <w:rPr>
          <w:lang w:val="el-GR"/>
        </w:rPr>
        <w:t>Ύδωρ για ενέσιμα</w:t>
      </w:r>
    </w:p>
    <w:p w14:paraId="50117723" w14:textId="77777777" w:rsidR="00587D36" w:rsidRPr="009E4E09" w:rsidRDefault="00587D36" w:rsidP="00587D36">
      <w:pPr>
        <w:rPr>
          <w:lang w:val="el-GR"/>
        </w:rPr>
      </w:pPr>
    </w:p>
    <w:p w14:paraId="49144B29" w14:textId="77777777" w:rsidR="00587D36" w:rsidRPr="009E4E09" w:rsidRDefault="00587D36" w:rsidP="00587D36">
      <w:pPr>
        <w:rPr>
          <w:b/>
          <w:lang w:val="el-GR"/>
        </w:rPr>
      </w:pPr>
      <w:r w:rsidRPr="009E4E09">
        <w:rPr>
          <w:b/>
          <w:lang w:val="el-GR"/>
        </w:rPr>
        <w:t>6.2</w:t>
      </w:r>
      <w:r w:rsidRPr="009E4E09">
        <w:rPr>
          <w:b/>
          <w:lang w:val="el-GR"/>
        </w:rPr>
        <w:tab/>
        <w:t>Ασυμβατότητες</w:t>
      </w:r>
    </w:p>
    <w:p w14:paraId="2A944EBE" w14:textId="77777777" w:rsidR="00587D36" w:rsidRPr="009E4E09" w:rsidRDefault="00587D36" w:rsidP="00587D36">
      <w:pPr>
        <w:rPr>
          <w:lang w:val="el-GR"/>
        </w:rPr>
      </w:pPr>
    </w:p>
    <w:p w14:paraId="169DA99D" w14:textId="77777777" w:rsidR="00587D36" w:rsidRPr="00672314" w:rsidRDefault="00587D36" w:rsidP="00587D36">
      <w:pPr>
        <w:rPr>
          <w:lang w:val="el-GR"/>
        </w:rPr>
      </w:pPr>
      <w:r w:rsidRPr="009E4E09">
        <w:rPr>
          <w:lang w:val="el-GR"/>
        </w:rPr>
        <w:t xml:space="preserve">Το σκεύασμα υποδόριας χορήγησης </w:t>
      </w:r>
      <w:r w:rsidRPr="009E4E09">
        <w:t>Herceptin</w:t>
      </w:r>
      <w:r w:rsidRPr="009E4E09">
        <w:rPr>
          <w:lang w:val="el-GR"/>
        </w:rPr>
        <w:t xml:space="preserve"> είναι ένα έτοιμο προς χρήση διάλυμα, το οποίο δεν θα πρέπει να αναμειγνύεται ή να αραιώνεται με άλλα προϊόντα.</w:t>
      </w:r>
    </w:p>
    <w:p w14:paraId="3980B6AA" w14:textId="77777777" w:rsidR="00084F87" w:rsidRPr="00672314" w:rsidRDefault="00084F87" w:rsidP="00587D36">
      <w:pPr>
        <w:rPr>
          <w:lang w:val="el-GR"/>
        </w:rPr>
      </w:pPr>
    </w:p>
    <w:p w14:paraId="19EC6E4D" w14:textId="77777777" w:rsidR="00084F87" w:rsidRPr="00A85335" w:rsidRDefault="00084F87" w:rsidP="00084F87">
      <w:pPr>
        <w:rPr>
          <w:lang w:val="el-GR"/>
        </w:rPr>
      </w:pPr>
      <w:r w:rsidRPr="00A85335">
        <w:rPr>
          <w:lang w:val="el-GR"/>
        </w:rPr>
        <w:t xml:space="preserve">Δεν έχουν παρατηρηθεί ασυμβατότητες ανάμεσα στο σκεύασμα υποδόριας χορήγησης </w:t>
      </w:r>
      <w:r>
        <w:t>Herceptin</w:t>
      </w:r>
      <w:r w:rsidRPr="00A85335">
        <w:rPr>
          <w:lang w:val="el-GR"/>
        </w:rPr>
        <w:t xml:space="preserve"> και το υλικό της σύριγγας από πολυπροπυλένιο ή πολυανθρακικό ή τις βελόνες ένεσης και μεταφοράς από ανοξείδωτο ατσάλι και τα κωνικά πώματα </w:t>
      </w:r>
      <w:r w:rsidRPr="00A85335">
        <w:t>Luer</w:t>
      </w:r>
      <w:r w:rsidRPr="00A85335">
        <w:rPr>
          <w:lang w:val="el-GR"/>
        </w:rPr>
        <w:t xml:space="preserve"> πολυαιθυλενίου.</w:t>
      </w:r>
    </w:p>
    <w:p w14:paraId="1E5051F2" w14:textId="77777777" w:rsidR="00084F87" w:rsidRPr="00084F87" w:rsidRDefault="00084F87" w:rsidP="00587D36">
      <w:pPr>
        <w:rPr>
          <w:szCs w:val="22"/>
          <w:lang w:val="el-GR"/>
        </w:rPr>
      </w:pPr>
    </w:p>
    <w:p w14:paraId="0A647FD1" w14:textId="77777777" w:rsidR="00587D36" w:rsidRPr="009E4E09" w:rsidRDefault="00587D36" w:rsidP="00587D36">
      <w:pPr>
        <w:ind w:left="567" w:hanging="567"/>
        <w:rPr>
          <w:b/>
          <w:lang w:val="el-GR"/>
        </w:rPr>
      </w:pPr>
      <w:r w:rsidRPr="009E4E09">
        <w:rPr>
          <w:b/>
          <w:lang w:val="el-GR"/>
        </w:rPr>
        <w:t>6.3</w:t>
      </w:r>
      <w:r w:rsidRPr="009E4E09">
        <w:rPr>
          <w:b/>
          <w:lang w:val="el-GR"/>
        </w:rPr>
        <w:tab/>
        <w:t>Διάρκεια ζωής</w:t>
      </w:r>
    </w:p>
    <w:p w14:paraId="4C8832AB" w14:textId="77777777" w:rsidR="00587D36" w:rsidRPr="009E4E09" w:rsidRDefault="00587D36" w:rsidP="00587D36">
      <w:pPr>
        <w:rPr>
          <w:lang w:val="el-GR"/>
        </w:rPr>
      </w:pPr>
    </w:p>
    <w:p w14:paraId="200C9760" w14:textId="77777777" w:rsidR="00084F87" w:rsidRPr="00084F87" w:rsidRDefault="00084F87" w:rsidP="00084F87">
      <w:pPr>
        <w:rPr>
          <w:lang w:val="el-GR"/>
        </w:rPr>
      </w:pPr>
      <w:r w:rsidRPr="00084F87">
        <w:rPr>
          <w:lang w:val="el-GR"/>
        </w:rPr>
        <w:t>21 μήνες.</w:t>
      </w:r>
    </w:p>
    <w:p w14:paraId="1E17FBC5" w14:textId="77777777" w:rsidR="00084F87" w:rsidRPr="00084F87" w:rsidRDefault="00084F87" w:rsidP="00084F87">
      <w:pPr>
        <w:rPr>
          <w:lang w:val="el-GR"/>
        </w:rPr>
      </w:pPr>
    </w:p>
    <w:p w14:paraId="19226965" w14:textId="77777777" w:rsidR="00084F87" w:rsidRPr="00084F87" w:rsidRDefault="00084F87" w:rsidP="00084F87">
      <w:pPr>
        <w:rPr>
          <w:lang w:val="el-GR"/>
        </w:rPr>
      </w:pPr>
      <w:r w:rsidRPr="00084F87">
        <w:rPr>
          <w:lang w:val="el-GR"/>
        </w:rPr>
        <w:t xml:space="preserve">Μόλις μεταφερθεί από το φιαλίδιο στη σύριγγα, το φαρμακευτικό προϊόν είναι φυσικά και χημικά σταθερό για </w:t>
      </w:r>
      <w:r w:rsidRPr="000B336E">
        <w:rPr>
          <w:lang w:val="el-GR"/>
        </w:rPr>
        <w:t xml:space="preserve">28 </w:t>
      </w:r>
      <w:r w:rsidRPr="00084F87">
        <w:rPr>
          <w:lang w:val="el-GR"/>
        </w:rPr>
        <w:t>ημέρες σε θερμοκρασία 2°</w:t>
      </w:r>
      <w:r w:rsidRPr="00084F87">
        <w:t>C</w:t>
      </w:r>
      <w:r w:rsidRPr="00084F87">
        <w:rPr>
          <w:lang w:val="el-GR"/>
        </w:rPr>
        <w:t xml:space="preserve"> – 8°</w:t>
      </w:r>
      <w:r w:rsidRPr="00084F87">
        <w:t>C</w:t>
      </w:r>
      <w:r w:rsidRPr="00084F87">
        <w:rPr>
          <w:lang w:val="el-GR"/>
        </w:rPr>
        <w:t xml:space="preserve"> και για 6 ώρες (αθροιστικός χρόνος στο φιαλίδιο και στη σύριγγα) σε θερμοκρασία περιβάλλοντος (μέγιστη θερμοκρασία 30°</w:t>
      </w:r>
      <w:r w:rsidRPr="00084F87">
        <w:t>C</w:t>
      </w:r>
      <w:r w:rsidRPr="00084F87">
        <w:rPr>
          <w:lang w:val="el-GR"/>
        </w:rPr>
        <w:t>) σε διάχυτο φως.</w:t>
      </w:r>
    </w:p>
    <w:p w14:paraId="5831FD57" w14:textId="77777777" w:rsidR="00587D36" w:rsidRPr="009E4E09" w:rsidRDefault="00587D36" w:rsidP="00587D36">
      <w:pPr>
        <w:rPr>
          <w:lang w:val="el-GR"/>
        </w:rPr>
      </w:pPr>
    </w:p>
    <w:p w14:paraId="10D0CE8C" w14:textId="77777777" w:rsidR="00587D36" w:rsidRPr="009E4E09" w:rsidRDefault="00587D36" w:rsidP="00587D36">
      <w:pPr>
        <w:rPr>
          <w:lang w:val="el-GR"/>
        </w:rPr>
      </w:pPr>
      <w:r w:rsidRPr="009E4E09">
        <w:rPr>
          <w:lang w:val="el-GR"/>
        </w:rPr>
        <w:t xml:space="preserve">Καθώς το </w:t>
      </w:r>
      <w:r w:rsidRPr="009E4E09">
        <w:t>Herceptin</w:t>
      </w:r>
      <w:r w:rsidRPr="009E4E09">
        <w:rPr>
          <w:lang w:val="el-GR"/>
        </w:rPr>
        <w:t xml:space="preserve"> δεν περιέχει αντιμικροβιακό-συντηρητικό, από μικροβιολογικής απόψεως, το φαρμακευτικό προϊόν θα πρέπει να χρησιμοποιείται αμέσως. </w:t>
      </w:r>
    </w:p>
    <w:p w14:paraId="35907F77" w14:textId="77777777" w:rsidR="00587D36" w:rsidRPr="009E4E09" w:rsidRDefault="00587D36" w:rsidP="00587D36">
      <w:pPr>
        <w:rPr>
          <w:lang w:val="el-GR"/>
        </w:rPr>
      </w:pPr>
    </w:p>
    <w:p w14:paraId="0376D153" w14:textId="77777777" w:rsidR="00587D36" w:rsidRPr="009E4E09" w:rsidRDefault="00587D36" w:rsidP="0055384E">
      <w:pPr>
        <w:keepNext/>
        <w:keepLines/>
        <w:ind w:left="567" w:hanging="567"/>
        <w:rPr>
          <w:b/>
          <w:lang w:val="el-GR"/>
        </w:rPr>
      </w:pPr>
      <w:r w:rsidRPr="009E4E09">
        <w:rPr>
          <w:b/>
          <w:lang w:val="el-GR"/>
        </w:rPr>
        <w:lastRenderedPageBreak/>
        <w:t>6.4</w:t>
      </w:r>
      <w:r w:rsidRPr="009E4E09">
        <w:rPr>
          <w:b/>
          <w:lang w:val="el-GR"/>
        </w:rPr>
        <w:tab/>
        <w:t>Ιδιαίτερες προφυλάξεις κατά τη φύλαξη του προϊόντος</w:t>
      </w:r>
    </w:p>
    <w:p w14:paraId="00490F82" w14:textId="77777777" w:rsidR="00587D36" w:rsidRPr="009E4E09" w:rsidRDefault="00587D36" w:rsidP="0055384E">
      <w:pPr>
        <w:keepNext/>
        <w:keepLines/>
        <w:rPr>
          <w:lang w:val="el-GR"/>
        </w:rPr>
      </w:pPr>
    </w:p>
    <w:p w14:paraId="0DE4A41A" w14:textId="77777777" w:rsidR="00587D36" w:rsidRPr="00174FB9" w:rsidRDefault="00587D36" w:rsidP="0055384E">
      <w:pPr>
        <w:keepNext/>
        <w:keepLines/>
        <w:rPr>
          <w:szCs w:val="22"/>
          <w:lang w:val="el-GR"/>
        </w:rPr>
      </w:pPr>
      <w:r w:rsidRPr="009E4E09">
        <w:rPr>
          <w:lang w:val="el-GR"/>
        </w:rPr>
        <w:t>Φυλάσσετε σε ψυγείο (2</w:t>
      </w:r>
      <w:r w:rsidRPr="00174FB9">
        <w:rPr>
          <w:szCs w:val="22"/>
        </w:rPr>
        <w:sym w:font="Symbol" w:char="F0B0"/>
      </w:r>
      <w:r w:rsidRPr="00174FB9">
        <w:t>C</w:t>
      </w:r>
      <w:r w:rsidRPr="00174FB9">
        <w:rPr>
          <w:lang w:val="el-GR"/>
        </w:rPr>
        <w:t xml:space="preserve"> – 8</w:t>
      </w:r>
      <w:r w:rsidRPr="00174FB9">
        <w:rPr>
          <w:szCs w:val="22"/>
        </w:rPr>
        <w:sym w:font="Symbol" w:char="F0B0"/>
      </w:r>
      <w:r w:rsidRPr="00174FB9">
        <w:t>C</w:t>
      </w:r>
      <w:r w:rsidRPr="00174FB9">
        <w:rPr>
          <w:lang w:val="el-GR"/>
        </w:rPr>
        <w:t>).</w:t>
      </w:r>
    </w:p>
    <w:p w14:paraId="177843EE" w14:textId="77777777" w:rsidR="00587D36" w:rsidRPr="00174FB9" w:rsidRDefault="00587D36" w:rsidP="0055384E">
      <w:pPr>
        <w:keepNext/>
        <w:keepLines/>
        <w:rPr>
          <w:lang w:val="el-GR"/>
        </w:rPr>
      </w:pPr>
      <w:r w:rsidRPr="00174FB9">
        <w:rPr>
          <w:lang w:val="el-GR"/>
        </w:rPr>
        <w:t>Μην καταψύχετε.</w:t>
      </w:r>
    </w:p>
    <w:p w14:paraId="7BD2B211" w14:textId="77777777" w:rsidR="00587D36" w:rsidRPr="009E4E09" w:rsidRDefault="00587D36" w:rsidP="0055384E">
      <w:pPr>
        <w:keepNext/>
        <w:keepLines/>
        <w:rPr>
          <w:szCs w:val="22"/>
          <w:lang w:val="el-GR"/>
        </w:rPr>
      </w:pPr>
      <w:r w:rsidRPr="009E4E09">
        <w:rPr>
          <w:lang w:val="el-GR"/>
        </w:rPr>
        <w:t>Φυλάσσετε το φιαλίδιο στο εξωτερικό κουτί για να το προστατεύσετε από το φως.</w:t>
      </w:r>
    </w:p>
    <w:p w14:paraId="5D0639CE" w14:textId="77777777" w:rsidR="00587D36" w:rsidRPr="009E4E09" w:rsidRDefault="00587D36" w:rsidP="0055384E">
      <w:pPr>
        <w:keepNext/>
        <w:keepLines/>
        <w:rPr>
          <w:lang w:val="el-GR"/>
        </w:rPr>
      </w:pPr>
      <w:r w:rsidRPr="009E4E09">
        <w:rPr>
          <w:lang w:val="el-GR"/>
        </w:rPr>
        <w:t xml:space="preserve">Μόλις αφαιρεθεί από το ψυγείο, το σκεύασμα υποδόριας χορήγησης </w:t>
      </w:r>
      <w:r w:rsidRPr="009E4E09">
        <w:t>Herceptin</w:t>
      </w:r>
      <w:r w:rsidRPr="009E4E09">
        <w:rPr>
          <w:lang w:val="el-GR"/>
        </w:rPr>
        <w:t xml:space="preserve"> πρέπει να χορηγηθεί εντός 6 ωρών και δεν θα πρέπει να παραμένει σε θερμοκρασία άνω των 30°</w:t>
      </w:r>
      <w:r w:rsidRPr="009E4E09">
        <w:t>C</w:t>
      </w:r>
      <w:r w:rsidRPr="009E4E09">
        <w:rPr>
          <w:lang w:val="el-GR"/>
        </w:rPr>
        <w:t xml:space="preserve">. </w:t>
      </w:r>
    </w:p>
    <w:p w14:paraId="52E47B03" w14:textId="77777777" w:rsidR="00587D36" w:rsidRPr="009E4E09" w:rsidRDefault="00587D36" w:rsidP="00587D36">
      <w:pPr>
        <w:rPr>
          <w:lang w:val="el-GR"/>
        </w:rPr>
      </w:pPr>
    </w:p>
    <w:p w14:paraId="22500080" w14:textId="77777777" w:rsidR="00587D36" w:rsidRPr="009E4E09" w:rsidRDefault="00587D36" w:rsidP="00587D36">
      <w:pPr>
        <w:rPr>
          <w:lang w:val="el-GR"/>
        </w:rPr>
      </w:pPr>
      <w:r w:rsidRPr="009E4E09">
        <w:rPr>
          <w:lang w:val="el-GR"/>
        </w:rPr>
        <w:t>Για τις συνθήκες διατήρησης του ανοιγμένου φαρμακευτικού προϊόντος, βλέπε παράγραφο 6.3 και 6.6.</w:t>
      </w:r>
    </w:p>
    <w:p w14:paraId="7230033E" w14:textId="77777777" w:rsidR="00587D36" w:rsidRPr="009E4E09" w:rsidRDefault="00587D36" w:rsidP="00587D36">
      <w:pPr>
        <w:rPr>
          <w:lang w:val="el-GR"/>
        </w:rPr>
      </w:pPr>
    </w:p>
    <w:p w14:paraId="36F94C13" w14:textId="77777777" w:rsidR="00587D36" w:rsidRPr="009E4E09" w:rsidRDefault="00587D36" w:rsidP="00587D36">
      <w:pPr>
        <w:ind w:left="567" w:hanging="567"/>
        <w:rPr>
          <w:b/>
          <w:lang w:val="el-GR"/>
        </w:rPr>
      </w:pPr>
      <w:r w:rsidRPr="009E4E09">
        <w:rPr>
          <w:b/>
          <w:lang w:val="el-GR"/>
        </w:rPr>
        <w:t>6.5</w:t>
      </w:r>
      <w:r w:rsidRPr="009E4E09">
        <w:rPr>
          <w:b/>
          <w:lang w:val="el-GR"/>
        </w:rPr>
        <w:tab/>
        <w:t>Φύση και συστατικά του περιέκτη</w:t>
      </w:r>
    </w:p>
    <w:p w14:paraId="14E833C5" w14:textId="77777777" w:rsidR="00587D36" w:rsidRPr="009E4E09" w:rsidRDefault="00587D36" w:rsidP="00587D36">
      <w:pPr>
        <w:rPr>
          <w:lang w:val="el-GR"/>
        </w:rPr>
      </w:pPr>
    </w:p>
    <w:p w14:paraId="2B16CF41" w14:textId="77777777" w:rsidR="00587D36" w:rsidRPr="009E4E09" w:rsidRDefault="00587D36" w:rsidP="00587D36">
      <w:pPr>
        <w:rPr>
          <w:lang w:val="el-GR"/>
        </w:rPr>
      </w:pPr>
      <w:r w:rsidRPr="009E4E09">
        <w:rPr>
          <w:lang w:val="el-GR"/>
        </w:rPr>
        <w:t>Ένα φιαλίδιο των 6</w:t>
      </w:r>
      <w:r w:rsidRPr="009E4E09">
        <w:t> mL</w:t>
      </w:r>
      <w:r w:rsidRPr="009E4E09">
        <w:rPr>
          <w:lang w:val="el-GR"/>
        </w:rPr>
        <w:t xml:space="preserve"> από διαφανές γυαλί τύπου Ι με πώμα από ελαστικό βουτύλιο που έχει επικαλυφθεί με λεπτό φύλλο φθοριο-ρητίνης και περιέχει 5</w:t>
      </w:r>
      <w:r w:rsidRPr="009E4E09">
        <w:t> mL</w:t>
      </w:r>
      <w:r w:rsidRPr="009E4E09">
        <w:rPr>
          <w:lang w:val="el-GR"/>
        </w:rPr>
        <w:t xml:space="preserve"> διαλύματος (600</w:t>
      </w:r>
      <w:r w:rsidRPr="009E4E09">
        <w:t> mg</w:t>
      </w:r>
      <w:r w:rsidRPr="009E4E09">
        <w:rPr>
          <w:lang w:val="el-GR"/>
        </w:rPr>
        <w:t xml:space="preserve"> τραστουζουμάμπης).</w:t>
      </w:r>
    </w:p>
    <w:p w14:paraId="2519BD6B" w14:textId="77777777" w:rsidR="00587D36" w:rsidRPr="009E4E09" w:rsidRDefault="00587D36" w:rsidP="00587D36">
      <w:pPr>
        <w:rPr>
          <w:lang w:val="el-GR"/>
        </w:rPr>
      </w:pPr>
    </w:p>
    <w:p w14:paraId="67846C50" w14:textId="77777777" w:rsidR="00587D36" w:rsidRPr="009E4E09" w:rsidRDefault="00587D36" w:rsidP="00587D36">
      <w:pPr>
        <w:rPr>
          <w:lang w:val="el-GR"/>
        </w:rPr>
      </w:pPr>
      <w:r w:rsidRPr="009E4E09">
        <w:rPr>
          <w:lang w:val="el-GR"/>
        </w:rPr>
        <w:t>Κάθε κουτί περιέχει ένα φιαλίδιο.</w:t>
      </w:r>
    </w:p>
    <w:p w14:paraId="5E3C2CFA" w14:textId="77777777" w:rsidR="00587D36" w:rsidRPr="009E4E09" w:rsidRDefault="00587D36" w:rsidP="00587D36">
      <w:pPr>
        <w:rPr>
          <w:lang w:val="el-GR"/>
        </w:rPr>
      </w:pPr>
    </w:p>
    <w:p w14:paraId="45964C96" w14:textId="77777777" w:rsidR="00587D36" w:rsidRPr="009E4E09" w:rsidRDefault="00587D36" w:rsidP="00587D36">
      <w:pPr>
        <w:keepNext/>
        <w:ind w:left="567" w:hanging="567"/>
        <w:rPr>
          <w:b/>
          <w:lang w:val="el-GR"/>
        </w:rPr>
      </w:pPr>
      <w:r w:rsidRPr="009E4E09">
        <w:rPr>
          <w:b/>
          <w:lang w:val="el-GR"/>
        </w:rPr>
        <w:t>6.6</w:t>
      </w:r>
      <w:r w:rsidRPr="009E4E09">
        <w:rPr>
          <w:b/>
          <w:lang w:val="el-GR"/>
        </w:rPr>
        <w:tab/>
        <w:t>Ιδιαίτερες προφυλάξεις απόρριψης και άλλος χειρισμός</w:t>
      </w:r>
    </w:p>
    <w:p w14:paraId="3204E132" w14:textId="77777777" w:rsidR="00587D36" w:rsidRPr="009E4E09" w:rsidRDefault="00587D36" w:rsidP="00587D36">
      <w:pPr>
        <w:ind w:right="-45"/>
        <w:rPr>
          <w:lang w:val="el-GR"/>
        </w:rPr>
      </w:pPr>
    </w:p>
    <w:p w14:paraId="004018AE"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θα πρέπει να ελέγχεται οπτικά για να διασφαλιστεί ότι δεν υπάρχουν σωματίδια ή αποχρωματισμός πριν από τη χορήγηση.</w:t>
      </w:r>
    </w:p>
    <w:p w14:paraId="35FF72B3" w14:textId="77777777" w:rsidR="00587D36" w:rsidRPr="009E4E09" w:rsidRDefault="00587D36" w:rsidP="00587D36">
      <w:pPr>
        <w:rPr>
          <w:lang w:val="el-GR"/>
        </w:rPr>
      </w:pPr>
    </w:p>
    <w:p w14:paraId="23E00C4E"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είναι μόνο για εφάπαξ χορήγηση.</w:t>
      </w:r>
    </w:p>
    <w:p w14:paraId="6544D4F1" w14:textId="77777777" w:rsidR="00587D36" w:rsidRPr="009E4E09" w:rsidRDefault="00587D36" w:rsidP="00587D36">
      <w:pPr>
        <w:rPr>
          <w:lang w:val="el-GR"/>
        </w:rPr>
      </w:pPr>
    </w:p>
    <w:p w14:paraId="1CA9FBC4" w14:textId="77D91C84" w:rsidR="00587D36" w:rsidRPr="009E4E09" w:rsidRDefault="00587D36" w:rsidP="00587D36">
      <w:pPr>
        <w:rPr>
          <w:lang w:val="el-GR"/>
        </w:rPr>
      </w:pPr>
      <w:r w:rsidRPr="009E4E09">
        <w:rPr>
          <w:lang w:val="el-GR"/>
        </w:rPr>
        <w:t xml:space="preserve">Καθώς το </w:t>
      </w:r>
      <w:r w:rsidRPr="009E4E09">
        <w:t>Herceptin</w:t>
      </w:r>
      <w:r w:rsidRPr="009E4E09">
        <w:rPr>
          <w:lang w:val="el-GR"/>
        </w:rPr>
        <w:t xml:space="preserve"> δεν περιέχει αντιμικροβιακό-συντηρητικό, από μικροβιολογικής απόψεως, το φαρμακευτικό προϊόν θα πρέπει να χρησιμοποιείται αμέσως. Εάν δε χρησιμοποιείται αμέσως, η παρασκευή του θα πρέπει να λαμβάνει χώρα σε ελεγχόμενες και τεκμηριωμένες άσηπτες συνθήκες. Μετά από τη μεταφορά του διαλύματος στη σύριγγα, συνιστάται η αντικατάσταση της βελόνας μεταφοράς με το καπάκι ασφαλείας της σύριγγας για να αποφευχθεί η ξήρανση του διαλύματος στη βελόνα και να μην διακυβευτεί η ποιότητα του φαρμακευτικού προϊόντος. Η υποδερμική βελόνα της ένεσης πρέπει να προσαρτηθεί στη σύριγγα αμέσως πριν από τη χορήγηση, ακολουθούμενη από προσαρμογή του όγκου στα 5 </w:t>
      </w:r>
      <w:r w:rsidRPr="009E4E09">
        <w:t>mL</w:t>
      </w:r>
      <w:r w:rsidRPr="009E4E09">
        <w:rPr>
          <w:lang w:val="el-GR"/>
        </w:rPr>
        <w:t xml:space="preserve">. </w:t>
      </w:r>
    </w:p>
    <w:p w14:paraId="402C5C5B" w14:textId="77777777" w:rsidR="00587D36" w:rsidRPr="009E4E09" w:rsidRDefault="00587D36" w:rsidP="00587D36">
      <w:pPr>
        <w:rPr>
          <w:lang w:val="el-GR"/>
        </w:rPr>
      </w:pPr>
    </w:p>
    <w:p w14:paraId="00DFD3D9" w14:textId="77777777" w:rsidR="00587D36" w:rsidRPr="009E4E09" w:rsidRDefault="00587D36" w:rsidP="00587D36">
      <w:pPr>
        <w:rPr>
          <w:lang w:val="el-GR"/>
        </w:rPr>
      </w:pPr>
      <w:r w:rsidRPr="009E4E09">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25CED592" w14:textId="77777777" w:rsidR="00587D36" w:rsidRPr="009E4E09" w:rsidRDefault="00587D36" w:rsidP="00587D36">
      <w:pPr>
        <w:rPr>
          <w:lang w:val="el-GR"/>
        </w:rPr>
      </w:pPr>
    </w:p>
    <w:p w14:paraId="0AE3FC30" w14:textId="77777777" w:rsidR="00587D36" w:rsidRPr="009E4E09" w:rsidRDefault="00587D36" w:rsidP="00587D36">
      <w:pPr>
        <w:rPr>
          <w:lang w:val="el-GR"/>
        </w:rPr>
      </w:pPr>
    </w:p>
    <w:p w14:paraId="674E7A9D" w14:textId="77777777" w:rsidR="00587D36" w:rsidRPr="00B51573" w:rsidRDefault="00587D36" w:rsidP="00587D36">
      <w:pPr>
        <w:ind w:left="567" w:hanging="567"/>
        <w:rPr>
          <w:b/>
          <w:lang w:val="el-GR"/>
        </w:rPr>
      </w:pPr>
      <w:r w:rsidRPr="00B51573">
        <w:rPr>
          <w:b/>
          <w:lang w:val="el-GR"/>
        </w:rPr>
        <w:t>7.</w:t>
      </w:r>
      <w:r w:rsidRPr="00B51573">
        <w:rPr>
          <w:b/>
          <w:lang w:val="el-GR"/>
        </w:rPr>
        <w:tab/>
        <w:t>ΚΑΤΟΧΟΣ ΤΗΣ ΑΔΕΙΑΣ ΚΥΚΛΟΦΟΡΙΑΣ</w:t>
      </w:r>
    </w:p>
    <w:p w14:paraId="48C2D1EF" w14:textId="77777777" w:rsidR="00587D36" w:rsidRPr="00B51573" w:rsidRDefault="00587D36" w:rsidP="00587D36">
      <w:pPr>
        <w:rPr>
          <w:lang w:val="el-GR"/>
        </w:rPr>
      </w:pPr>
    </w:p>
    <w:p w14:paraId="74FC8767" w14:textId="77777777" w:rsidR="00627428" w:rsidRPr="00E23C47" w:rsidRDefault="00627428" w:rsidP="00627428">
      <w:pPr>
        <w:rPr>
          <w:lang w:val="el-GR"/>
        </w:rPr>
      </w:pPr>
      <w:r>
        <w:rPr>
          <w:lang w:val="de-CH"/>
        </w:rPr>
        <w:t>Roche</w:t>
      </w:r>
      <w:r w:rsidRPr="00E23C47">
        <w:rPr>
          <w:lang w:val="el-GR"/>
        </w:rPr>
        <w:t xml:space="preserve"> </w:t>
      </w:r>
      <w:r>
        <w:rPr>
          <w:lang w:val="de-CH"/>
        </w:rPr>
        <w:t>Registration</w:t>
      </w:r>
      <w:r w:rsidRPr="00E23C47">
        <w:rPr>
          <w:lang w:val="el-GR"/>
        </w:rPr>
        <w:t xml:space="preserve"> </w:t>
      </w:r>
      <w:r>
        <w:rPr>
          <w:lang w:val="de-CH"/>
        </w:rPr>
        <w:t>GmbH</w:t>
      </w:r>
      <w:r w:rsidRPr="00E23C47">
        <w:rPr>
          <w:lang w:val="el-GR"/>
        </w:rPr>
        <w:t xml:space="preserve"> </w:t>
      </w:r>
    </w:p>
    <w:p w14:paraId="16E3627F" w14:textId="77777777" w:rsidR="00627428" w:rsidRPr="00E67499" w:rsidRDefault="00627428" w:rsidP="00627428">
      <w:r>
        <w:rPr>
          <w:lang w:val="de-CH"/>
        </w:rPr>
        <w:t>Emil</w:t>
      </w:r>
      <w:r w:rsidRPr="00E67499">
        <w:t>-</w:t>
      </w:r>
      <w:r>
        <w:rPr>
          <w:lang w:val="de-CH"/>
        </w:rPr>
        <w:t>Barell</w:t>
      </w:r>
      <w:r w:rsidRPr="00E67499">
        <w:t>-</w:t>
      </w:r>
      <w:r>
        <w:rPr>
          <w:lang w:val="de-CH"/>
        </w:rPr>
        <w:t>Strasse</w:t>
      </w:r>
      <w:r w:rsidRPr="00E67499">
        <w:t xml:space="preserve"> 1</w:t>
      </w:r>
    </w:p>
    <w:p w14:paraId="2C466127" w14:textId="77777777" w:rsidR="00627428" w:rsidRPr="00E67499" w:rsidRDefault="00627428" w:rsidP="00627428">
      <w:r w:rsidRPr="00E67499">
        <w:t xml:space="preserve">79639 </w:t>
      </w:r>
      <w:r>
        <w:rPr>
          <w:lang w:val="de-CH"/>
        </w:rPr>
        <w:t>Grenzach</w:t>
      </w:r>
      <w:r w:rsidRPr="00E67499">
        <w:t>-</w:t>
      </w:r>
      <w:r>
        <w:rPr>
          <w:lang w:val="de-CH"/>
        </w:rPr>
        <w:t>Wyhlen</w:t>
      </w:r>
    </w:p>
    <w:p w14:paraId="2309E5CB" w14:textId="77777777" w:rsidR="00627428" w:rsidRPr="00E67499" w:rsidRDefault="00627428" w:rsidP="00627428">
      <w:r>
        <w:rPr>
          <w:lang w:val="el-GR"/>
        </w:rPr>
        <w:t>Γερμανία</w:t>
      </w:r>
    </w:p>
    <w:p w14:paraId="4DC1614E" w14:textId="77777777" w:rsidR="00587D36" w:rsidRPr="00E67499" w:rsidRDefault="00587D36" w:rsidP="00587D36"/>
    <w:p w14:paraId="0EBECEE5" w14:textId="77777777" w:rsidR="00587D36" w:rsidRPr="00E67499" w:rsidRDefault="00587D36" w:rsidP="00587D36"/>
    <w:p w14:paraId="4913EDB3" w14:textId="77777777" w:rsidR="00587D36" w:rsidRPr="009E4E09" w:rsidRDefault="00587D36" w:rsidP="00587D36">
      <w:pPr>
        <w:keepNext/>
        <w:ind w:left="567" w:hanging="567"/>
        <w:rPr>
          <w:b/>
          <w:szCs w:val="22"/>
          <w:lang w:val="el-GR"/>
        </w:rPr>
      </w:pPr>
      <w:r w:rsidRPr="009E4E09">
        <w:rPr>
          <w:b/>
          <w:lang w:val="el-GR"/>
        </w:rPr>
        <w:t>8.</w:t>
      </w:r>
      <w:r w:rsidRPr="009E4E09">
        <w:rPr>
          <w:b/>
          <w:lang w:val="el-GR"/>
        </w:rPr>
        <w:tab/>
        <w:t>ΑΡΙΘΜΟΣ(ΟΙ) ΑΔΕΙΑΣ ΚΥΚΛΟΦΟΡΙΑΣ</w:t>
      </w:r>
    </w:p>
    <w:p w14:paraId="1C92C2F2" w14:textId="77777777" w:rsidR="00587D36" w:rsidRPr="009E4E09" w:rsidRDefault="00587D36" w:rsidP="00587D36">
      <w:pPr>
        <w:keepNext/>
        <w:rPr>
          <w:lang w:val="el-GR"/>
        </w:rPr>
      </w:pPr>
    </w:p>
    <w:p w14:paraId="454D8C5D" w14:textId="77777777" w:rsidR="00587D36" w:rsidRPr="009E4E09" w:rsidRDefault="00587D36" w:rsidP="00587D36">
      <w:pPr>
        <w:keepNext/>
        <w:ind w:left="567" w:hanging="567"/>
        <w:rPr>
          <w:b/>
          <w:lang w:val="el-GR"/>
        </w:rPr>
      </w:pPr>
      <w:r w:rsidRPr="00E23C47">
        <w:rPr>
          <w:lang w:val="de-DE"/>
        </w:rPr>
        <w:t>EU</w:t>
      </w:r>
      <w:r w:rsidRPr="009E4E09">
        <w:rPr>
          <w:lang w:val="el-GR"/>
        </w:rPr>
        <w:t>/1/00/145/002</w:t>
      </w:r>
    </w:p>
    <w:p w14:paraId="4B0EAC71" w14:textId="77777777" w:rsidR="00587D36" w:rsidRPr="009E4E09" w:rsidRDefault="00587D36" w:rsidP="00587D36">
      <w:pPr>
        <w:ind w:left="567" w:hanging="567"/>
        <w:rPr>
          <w:lang w:val="el-GR"/>
        </w:rPr>
      </w:pPr>
    </w:p>
    <w:p w14:paraId="0CFA5108" w14:textId="77777777" w:rsidR="00587D36" w:rsidRPr="009E4E09" w:rsidRDefault="00587D36" w:rsidP="00587D36">
      <w:pPr>
        <w:ind w:left="567" w:hanging="567"/>
        <w:rPr>
          <w:lang w:val="el-GR"/>
        </w:rPr>
      </w:pPr>
    </w:p>
    <w:p w14:paraId="7A035B8C" w14:textId="77777777" w:rsidR="00587D36" w:rsidRPr="009E4E09" w:rsidRDefault="00587D36" w:rsidP="00587D36">
      <w:pPr>
        <w:ind w:left="567" w:hanging="567"/>
        <w:rPr>
          <w:b/>
          <w:lang w:val="el-GR"/>
        </w:rPr>
      </w:pPr>
      <w:r w:rsidRPr="009E4E09">
        <w:rPr>
          <w:b/>
          <w:lang w:val="el-GR"/>
        </w:rPr>
        <w:t>9.</w:t>
      </w:r>
      <w:r w:rsidRPr="009E4E09">
        <w:rPr>
          <w:b/>
          <w:lang w:val="el-GR"/>
        </w:rPr>
        <w:tab/>
        <w:t>ΗΜΕΡΟΜΗΝΙΑ ΠΡΩΤΗΣ ΕΓΚΡΙΣΗΣ / ΑΝΑΝΕΩΣΗΣ ΤΗΣ ΑΔΕΙΑΣ</w:t>
      </w:r>
    </w:p>
    <w:p w14:paraId="6DDBFA2D" w14:textId="77777777" w:rsidR="00587D36" w:rsidRPr="009E4E09" w:rsidRDefault="00587D36" w:rsidP="00587D36">
      <w:pPr>
        <w:rPr>
          <w:lang w:val="el-GR"/>
        </w:rPr>
      </w:pPr>
    </w:p>
    <w:p w14:paraId="2B1974FA" w14:textId="77777777" w:rsidR="00587D36" w:rsidRPr="009E4E09" w:rsidRDefault="00587D36" w:rsidP="00587D36">
      <w:pPr>
        <w:rPr>
          <w:lang w:val="el-GR"/>
        </w:rPr>
      </w:pPr>
      <w:r w:rsidRPr="009E4E09">
        <w:rPr>
          <w:lang w:val="el-GR"/>
        </w:rPr>
        <w:t>Ημερομηνία πρώτης έγκρισης: 28 Αυγούστου 2000</w:t>
      </w:r>
    </w:p>
    <w:p w14:paraId="0AA97291" w14:textId="77777777" w:rsidR="00587D36" w:rsidRPr="009E4E09" w:rsidRDefault="00587D36" w:rsidP="00587D36">
      <w:pPr>
        <w:rPr>
          <w:szCs w:val="22"/>
          <w:lang w:val="el-GR"/>
        </w:rPr>
      </w:pPr>
      <w:r w:rsidRPr="009E4E09">
        <w:rPr>
          <w:lang w:val="el-GR"/>
        </w:rPr>
        <w:t xml:space="preserve">Ημερομηνία τελευταίας ανανέωσης: 28 </w:t>
      </w:r>
      <w:r w:rsidR="00A51C58">
        <w:rPr>
          <w:lang w:val="el-GR"/>
        </w:rPr>
        <w:t>Ιουλίου</w:t>
      </w:r>
      <w:r w:rsidR="00A51C58" w:rsidRPr="009E4E09">
        <w:rPr>
          <w:lang w:val="el-GR"/>
        </w:rPr>
        <w:t xml:space="preserve"> </w:t>
      </w:r>
      <w:r w:rsidRPr="009E4E09">
        <w:rPr>
          <w:lang w:val="el-GR"/>
        </w:rPr>
        <w:t>2010</w:t>
      </w:r>
    </w:p>
    <w:p w14:paraId="219CCCB1" w14:textId="77777777" w:rsidR="00587D36" w:rsidRPr="009E4E09" w:rsidRDefault="00587D36" w:rsidP="00587D36">
      <w:pPr>
        <w:rPr>
          <w:lang w:val="el-GR"/>
        </w:rPr>
      </w:pPr>
    </w:p>
    <w:p w14:paraId="176555A1" w14:textId="77777777" w:rsidR="00587D36" w:rsidRPr="009E4E09" w:rsidRDefault="00587D36" w:rsidP="00587D36">
      <w:pPr>
        <w:rPr>
          <w:lang w:val="el-GR"/>
        </w:rPr>
      </w:pPr>
    </w:p>
    <w:p w14:paraId="2592C53A" w14:textId="77777777" w:rsidR="00587D36" w:rsidRPr="009E4E09" w:rsidRDefault="00587D36" w:rsidP="0045109D">
      <w:pPr>
        <w:keepNext/>
        <w:keepLines/>
        <w:ind w:left="567" w:hanging="567"/>
        <w:rPr>
          <w:b/>
          <w:lang w:val="el-GR"/>
        </w:rPr>
      </w:pPr>
      <w:r w:rsidRPr="009E4E09">
        <w:rPr>
          <w:b/>
          <w:lang w:val="el-GR"/>
        </w:rPr>
        <w:t>10.</w:t>
      </w:r>
      <w:r w:rsidRPr="009E4E09">
        <w:rPr>
          <w:b/>
          <w:lang w:val="el-GR"/>
        </w:rPr>
        <w:tab/>
        <w:t>ΗΜΕΡΟΜΗΝΙΑ ΑΝΑΘΕΩΡΗΣΗΣ ΤΟΥ ΚΕΙΜΕΝΟΥ</w:t>
      </w:r>
    </w:p>
    <w:p w14:paraId="0AA4FD58" w14:textId="77777777" w:rsidR="00587D36" w:rsidRPr="009E4E09" w:rsidRDefault="00587D36" w:rsidP="0045109D">
      <w:pPr>
        <w:keepNext/>
        <w:keepLines/>
        <w:ind w:right="566"/>
        <w:rPr>
          <w:lang w:val="el-GR"/>
        </w:rPr>
      </w:pPr>
    </w:p>
    <w:p w14:paraId="7697C014" w14:textId="4413D979" w:rsidR="00587D36" w:rsidRPr="00381CBD" w:rsidRDefault="00587D36" w:rsidP="0045109D">
      <w:pPr>
        <w:keepNext/>
        <w:keepLines/>
        <w:autoSpaceDE w:val="0"/>
        <w:rPr>
          <w:lang w:val="el-GR"/>
        </w:rPr>
      </w:pPr>
      <w:r w:rsidRPr="009E4E09">
        <w:rPr>
          <w:lang w:val="el-GR"/>
        </w:rPr>
        <w:t>Λεπτομερ</w:t>
      </w:r>
      <w:r w:rsidR="00154D90">
        <w:rPr>
          <w:lang w:val="el-GR"/>
        </w:rPr>
        <w:t>είς</w:t>
      </w:r>
      <w:r w:rsidRPr="009E4E09">
        <w:rPr>
          <w:lang w:val="el-GR"/>
        </w:rPr>
        <w:t xml:space="preserve"> πληροφορ</w:t>
      </w:r>
      <w:r w:rsidR="00154D90">
        <w:rPr>
          <w:lang w:val="el-GR"/>
        </w:rPr>
        <w:t xml:space="preserve">ίες </w:t>
      </w:r>
      <w:r w:rsidRPr="009E4E09">
        <w:rPr>
          <w:lang w:val="el-GR"/>
        </w:rPr>
        <w:t>για το παρόν φαρμακευτικό προϊόν είναι διαθέσιμ</w:t>
      </w:r>
      <w:r w:rsidR="00154D90">
        <w:rPr>
          <w:lang w:val="el-GR"/>
        </w:rPr>
        <w:t>ες</w:t>
      </w:r>
      <w:r w:rsidRPr="009E4E09">
        <w:rPr>
          <w:lang w:val="el-GR"/>
        </w:rPr>
        <w:t xml:space="preserve"> στον δικτυακό τόπο του Ευρωπαϊκού Οργανισμού Φαρμάκων: </w:t>
      </w:r>
      <w:r w:rsidR="00C83490">
        <w:rPr>
          <w:rFonts w:ascii="ZWAdobeF" w:hAnsi="ZWAdobeF" w:cs="ZWAdobeF"/>
          <w:sz w:val="2"/>
          <w:lang w:val="el-GR"/>
        </w:rPr>
        <w:t>3H</w:t>
      </w:r>
      <w:r w:rsidR="00C8649B">
        <w:rPr>
          <w:rFonts w:ascii="ZWAdobeF" w:hAnsi="ZWAdobeF" w:cs="ZWAdobeF"/>
          <w:sz w:val="2"/>
        </w:rPr>
        <w:t>F</w:t>
      </w:r>
      <w:r w:rsidR="00C8649B">
        <w:rPr>
          <w:rFonts w:ascii="Cambria" w:hAnsi="Cambria" w:cs="ZWAdobeF"/>
          <w:sz w:val="2"/>
        </w:rPr>
        <w:t>u</w:t>
      </w:r>
      <w:hyperlink r:id="rId16" w:history="1">
        <w:r w:rsidR="00C8649B" w:rsidRPr="00C8649B">
          <w:rPr>
            <w:rStyle w:val="Hyperlink"/>
            <w:noProof/>
            <w:szCs w:val="22"/>
          </w:rPr>
          <w:t>https</w:t>
        </w:r>
        <w:r w:rsidR="00C8649B" w:rsidRPr="00C8649B">
          <w:rPr>
            <w:rStyle w:val="Hyperlink"/>
            <w:noProof/>
            <w:szCs w:val="22"/>
            <w:lang w:val="el-GR"/>
          </w:rPr>
          <w:t>://</w:t>
        </w:r>
        <w:r w:rsidR="00C8649B" w:rsidRPr="00C8649B">
          <w:rPr>
            <w:rStyle w:val="Hyperlink"/>
            <w:noProof/>
            <w:szCs w:val="22"/>
          </w:rPr>
          <w:t>www</w:t>
        </w:r>
        <w:r w:rsidR="00C8649B" w:rsidRPr="00C8649B">
          <w:rPr>
            <w:rStyle w:val="Hyperlink"/>
            <w:noProof/>
            <w:szCs w:val="22"/>
            <w:lang w:val="el-GR"/>
          </w:rPr>
          <w:t>.</w:t>
        </w:r>
        <w:r w:rsidR="00C8649B" w:rsidRPr="00C8649B">
          <w:rPr>
            <w:rStyle w:val="Hyperlink"/>
            <w:noProof/>
            <w:szCs w:val="22"/>
          </w:rPr>
          <w:t>ema</w:t>
        </w:r>
        <w:r w:rsidR="00C8649B" w:rsidRPr="00C8649B">
          <w:rPr>
            <w:rStyle w:val="Hyperlink"/>
            <w:noProof/>
            <w:szCs w:val="22"/>
            <w:lang w:val="el-GR"/>
          </w:rPr>
          <w:t>.</w:t>
        </w:r>
        <w:r w:rsidR="00C8649B" w:rsidRPr="00C8649B">
          <w:rPr>
            <w:rStyle w:val="Hyperlink"/>
            <w:noProof/>
            <w:szCs w:val="22"/>
          </w:rPr>
          <w:t>europa</w:t>
        </w:r>
        <w:r w:rsidR="00C8649B" w:rsidRPr="00C8649B">
          <w:rPr>
            <w:rStyle w:val="Hyperlink"/>
            <w:noProof/>
            <w:szCs w:val="22"/>
            <w:lang w:val="el-GR"/>
          </w:rPr>
          <w:t>.</w:t>
        </w:r>
        <w:r w:rsidR="00C8649B" w:rsidRPr="00C8649B">
          <w:rPr>
            <w:rStyle w:val="Hyperlink"/>
            <w:noProof/>
            <w:szCs w:val="22"/>
          </w:rPr>
          <w:t>eu</w:t>
        </w:r>
      </w:hyperlink>
      <w:r w:rsidRPr="005B266B">
        <w:rPr>
          <w:noProof/>
          <w:szCs w:val="22"/>
          <w:lang w:val="el-GR"/>
        </w:rPr>
        <w:t>.</w:t>
      </w:r>
    </w:p>
    <w:p w14:paraId="36B0B86D" w14:textId="77777777" w:rsidR="00587D36" w:rsidRPr="00174FB9" w:rsidRDefault="00587D36" w:rsidP="00587D36">
      <w:pPr>
        <w:rPr>
          <w:lang w:val="el-GR"/>
        </w:rPr>
      </w:pPr>
    </w:p>
    <w:p w14:paraId="349FFC80" w14:textId="77777777" w:rsidR="0087704B" w:rsidRPr="009E4E09" w:rsidRDefault="00587D36" w:rsidP="001F0F47">
      <w:pPr>
        <w:rPr>
          <w:bCs/>
          <w:lang w:val="el-GR"/>
        </w:rPr>
      </w:pPr>
      <w:r w:rsidRPr="009E4E09">
        <w:rPr>
          <w:b/>
          <w:lang w:val="el-GR"/>
        </w:rPr>
        <w:br w:type="page"/>
      </w:r>
    </w:p>
    <w:p w14:paraId="78A6783D" w14:textId="77777777" w:rsidR="0087704B" w:rsidRPr="009E4E09" w:rsidRDefault="0087704B">
      <w:pPr>
        <w:rPr>
          <w:bCs/>
          <w:lang w:val="el-GR"/>
        </w:rPr>
      </w:pPr>
    </w:p>
    <w:p w14:paraId="255FAFC7" w14:textId="77777777" w:rsidR="0087704B" w:rsidRPr="009E4E09" w:rsidRDefault="0087704B">
      <w:pPr>
        <w:rPr>
          <w:bCs/>
          <w:lang w:val="el-GR"/>
        </w:rPr>
      </w:pPr>
    </w:p>
    <w:p w14:paraId="62E72342" w14:textId="77777777" w:rsidR="0087704B" w:rsidRPr="005B266B" w:rsidRDefault="0087704B">
      <w:pPr>
        <w:rPr>
          <w:bCs/>
          <w:lang w:val="el-GR"/>
        </w:rPr>
      </w:pPr>
    </w:p>
    <w:p w14:paraId="042AEA75" w14:textId="77777777" w:rsidR="004C66C4" w:rsidRPr="00BA198F" w:rsidRDefault="004C66C4">
      <w:pPr>
        <w:rPr>
          <w:bCs/>
          <w:lang w:val="el-GR"/>
        </w:rPr>
      </w:pPr>
    </w:p>
    <w:p w14:paraId="58407D22" w14:textId="77777777" w:rsidR="0087704B" w:rsidRPr="009E4E09" w:rsidRDefault="0087704B">
      <w:pPr>
        <w:rPr>
          <w:bCs/>
          <w:lang w:val="el-GR"/>
        </w:rPr>
      </w:pPr>
    </w:p>
    <w:p w14:paraId="3D0D593E" w14:textId="77777777" w:rsidR="0087704B" w:rsidRPr="009E4E09" w:rsidRDefault="0087704B">
      <w:pPr>
        <w:rPr>
          <w:bCs/>
          <w:lang w:val="el-GR"/>
        </w:rPr>
      </w:pPr>
    </w:p>
    <w:p w14:paraId="44257BD6" w14:textId="77777777" w:rsidR="0087704B" w:rsidRPr="009E4E09" w:rsidRDefault="0087704B">
      <w:pPr>
        <w:rPr>
          <w:bCs/>
          <w:lang w:val="el-GR"/>
        </w:rPr>
      </w:pPr>
    </w:p>
    <w:p w14:paraId="6D0C9230" w14:textId="77777777" w:rsidR="0087704B" w:rsidRPr="009E4E09" w:rsidRDefault="0087704B">
      <w:pPr>
        <w:rPr>
          <w:bCs/>
          <w:lang w:val="el-GR"/>
        </w:rPr>
      </w:pPr>
    </w:p>
    <w:p w14:paraId="1651264A" w14:textId="77777777" w:rsidR="0087704B" w:rsidRPr="009E4E09" w:rsidRDefault="0087704B">
      <w:pPr>
        <w:rPr>
          <w:bCs/>
          <w:lang w:val="el-GR"/>
        </w:rPr>
      </w:pPr>
    </w:p>
    <w:p w14:paraId="42369942" w14:textId="77777777" w:rsidR="0087704B" w:rsidRPr="009E4E09" w:rsidRDefault="0087704B">
      <w:pPr>
        <w:rPr>
          <w:bCs/>
          <w:lang w:val="el-GR"/>
        </w:rPr>
      </w:pPr>
    </w:p>
    <w:p w14:paraId="43A2518B" w14:textId="77777777" w:rsidR="0087704B" w:rsidRPr="009E4E09" w:rsidRDefault="0087704B">
      <w:pPr>
        <w:rPr>
          <w:bCs/>
          <w:lang w:val="el-GR"/>
        </w:rPr>
      </w:pPr>
    </w:p>
    <w:p w14:paraId="451F0FCC" w14:textId="77777777" w:rsidR="00857373" w:rsidRPr="009E4E09" w:rsidRDefault="00857373">
      <w:pPr>
        <w:rPr>
          <w:bCs/>
          <w:lang w:val="el-GR"/>
        </w:rPr>
      </w:pPr>
    </w:p>
    <w:p w14:paraId="53ADD7D4" w14:textId="77777777" w:rsidR="00857373" w:rsidRPr="009E4E09" w:rsidRDefault="00857373">
      <w:pPr>
        <w:rPr>
          <w:bCs/>
          <w:lang w:val="el-GR"/>
        </w:rPr>
      </w:pPr>
    </w:p>
    <w:p w14:paraId="4F3DCE3C" w14:textId="77777777" w:rsidR="00857373" w:rsidRPr="009E4E09" w:rsidRDefault="00857373">
      <w:pPr>
        <w:rPr>
          <w:bCs/>
          <w:lang w:val="el-GR"/>
        </w:rPr>
      </w:pPr>
    </w:p>
    <w:p w14:paraId="111DB50F" w14:textId="77777777" w:rsidR="00857373" w:rsidRPr="009E4E09" w:rsidRDefault="00857373">
      <w:pPr>
        <w:rPr>
          <w:bCs/>
          <w:lang w:val="el-GR"/>
        </w:rPr>
      </w:pPr>
    </w:p>
    <w:p w14:paraId="3BB7AB16" w14:textId="77777777" w:rsidR="00857373" w:rsidRPr="009E4E09" w:rsidRDefault="00857373">
      <w:pPr>
        <w:rPr>
          <w:bCs/>
          <w:lang w:val="el-GR"/>
        </w:rPr>
      </w:pPr>
    </w:p>
    <w:p w14:paraId="102B2C08" w14:textId="77777777" w:rsidR="00857373" w:rsidRPr="009E4E09" w:rsidRDefault="00857373">
      <w:pPr>
        <w:rPr>
          <w:bCs/>
          <w:lang w:val="el-GR"/>
        </w:rPr>
      </w:pPr>
    </w:p>
    <w:p w14:paraId="6344FBDB" w14:textId="77777777" w:rsidR="00857373" w:rsidRPr="009E4E09" w:rsidRDefault="00857373">
      <w:pPr>
        <w:rPr>
          <w:bCs/>
          <w:lang w:val="el-GR"/>
        </w:rPr>
      </w:pPr>
    </w:p>
    <w:p w14:paraId="687EEF4D" w14:textId="77777777" w:rsidR="00857373" w:rsidRPr="009E4E09" w:rsidRDefault="00857373">
      <w:pPr>
        <w:rPr>
          <w:bCs/>
          <w:lang w:val="el-GR"/>
        </w:rPr>
      </w:pPr>
    </w:p>
    <w:p w14:paraId="68AF48A4" w14:textId="77777777" w:rsidR="00857373" w:rsidRPr="009E4E09" w:rsidRDefault="00857373">
      <w:pPr>
        <w:rPr>
          <w:bCs/>
          <w:lang w:val="el-GR"/>
        </w:rPr>
      </w:pPr>
    </w:p>
    <w:p w14:paraId="2782BC75" w14:textId="77777777" w:rsidR="00857373" w:rsidRPr="009E4E09" w:rsidRDefault="00857373">
      <w:pPr>
        <w:rPr>
          <w:bCs/>
          <w:lang w:val="el-GR"/>
        </w:rPr>
      </w:pPr>
    </w:p>
    <w:p w14:paraId="5D84982A" w14:textId="77777777" w:rsidR="00857373" w:rsidRPr="009E4E09" w:rsidRDefault="00857373">
      <w:pPr>
        <w:rPr>
          <w:bCs/>
          <w:lang w:val="el-GR"/>
        </w:rPr>
      </w:pPr>
    </w:p>
    <w:p w14:paraId="42CE5DEC" w14:textId="77777777" w:rsidR="00857373" w:rsidRPr="009E4E09" w:rsidRDefault="00857373">
      <w:pPr>
        <w:rPr>
          <w:bCs/>
          <w:lang w:val="el-GR"/>
        </w:rPr>
      </w:pPr>
    </w:p>
    <w:p w14:paraId="01F5F856" w14:textId="77777777" w:rsidR="0087704B" w:rsidRPr="009E4E09" w:rsidRDefault="0087704B">
      <w:pPr>
        <w:jc w:val="center"/>
        <w:rPr>
          <w:b/>
          <w:lang w:val="el-GR"/>
        </w:rPr>
      </w:pPr>
      <w:r w:rsidRPr="009E4E09">
        <w:rPr>
          <w:b/>
          <w:lang w:val="el-GR"/>
        </w:rPr>
        <w:t>ΠΑΡΑΡΤΗΜΑ ΙΙ</w:t>
      </w:r>
    </w:p>
    <w:p w14:paraId="5444A74D" w14:textId="77777777" w:rsidR="0087704B" w:rsidRPr="009E4E09" w:rsidRDefault="0087704B">
      <w:pPr>
        <w:ind w:left="1701" w:hanging="567"/>
        <w:rPr>
          <w:b/>
          <w:lang w:val="el-GR"/>
        </w:rPr>
      </w:pPr>
    </w:p>
    <w:p w14:paraId="68D30752" w14:textId="77777777" w:rsidR="0087704B" w:rsidRPr="009E4E09" w:rsidRDefault="0087704B">
      <w:pPr>
        <w:ind w:left="1701" w:right="1405" w:hanging="567"/>
        <w:rPr>
          <w:b/>
          <w:lang w:val="el-GR"/>
        </w:rPr>
      </w:pPr>
      <w:r w:rsidRPr="009E4E09">
        <w:rPr>
          <w:b/>
          <w:lang w:val="el-GR"/>
        </w:rPr>
        <w:t>Α.</w:t>
      </w:r>
      <w:r w:rsidRPr="009E4E09">
        <w:rPr>
          <w:b/>
          <w:lang w:val="el-GR"/>
        </w:rPr>
        <w:tab/>
      </w:r>
      <w:r w:rsidR="00882D69">
        <w:rPr>
          <w:b/>
          <w:lang w:val="el-GR"/>
        </w:rPr>
        <w:t>ΠΑΡΑΣΚΕΥΑΣΤΗΣ(ΕΣ)</w:t>
      </w:r>
      <w:r w:rsidRPr="009E4E09">
        <w:rPr>
          <w:b/>
          <w:lang w:val="el-GR"/>
        </w:rPr>
        <w:t xml:space="preserve"> ΤΗΣ(ΤΩΝ) ΒΙΟΛΟΓΙΚΩΣ ΔΡΑΣΤΙΚΗΣ(ΩΝ) ΟΥΣΙΑΣ(ΩΝ) ΚΑΙ </w:t>
      </w:r>
      <w:r w:rsidR="00882D69">
        <w:rPr>
          <w:b/>
          <w:lang w:val="el-GR"/>
        </w:rPr>
        <w:t>ΠΑΡΑΣΚΕΥΑΣΤΗΣ(ΕΣ)</w:t>
      </w:r>
      <w:r w:rsidR="00EA2F6D" w:rsidRPr="009E4E09">
        <w:rPr>
          <w:b/>
          <w:lang w:val="el-GR"/>
        </w:rPr>
        <w:t xml:space="preserve"> </w:t>
      </w:r>
      <w:r w:rsidRPr="009E4E09">
        <w:rPr>
          <w:b/>
          <w:lang w:val="el-GR"/>
        </w:rPr>
        <w:t>ΥΠΕΥΘΥΝΟΣ</w:t>
      </w:r>
      <w:r w:rsidR="00FC4E03" w:rsidRPr="009E4E09">
        <w:rPr>
          <w:b/>
          <w:lang w:val="el-GR"/>
        </w:rPr>
        <w:t>(OI)</w:t>
      </w:r>
      <w:r w:rsidRPr="009E4E09">
        <w:rPr>
          <w:b/>
          <w:lang w:val="el-GR"/>
        </w:rPr>
        <w:t xml:space="preserve"> ΓΙΑ ΤΗΝ ΑΠΟΔΕΣΜΕΥΣΗ ΤΩΝ ΠΑΡΤΙΔΩΝ</w:t>
      </w:r>
    </w:p>
    <w:p w14:paraId="02CCB72D" w14:textId="77777777" w:rsidR="0087704B" w:rsidRPr="009E4E09" w:rsidRDefault="0087704B">
      <w:pPr>
        <w:ind w:left="1701" w:right="1405" w:hanging="567"/>
        <w:rPr>
          <w:lang w:val="el-GR"/>
        </w:rPr>
      </w:pPr>
    </w:p>
    <w:p w14:paraId="029BD96C" w14:textId="77777777" w:rsidR="0087704B" w:rsidRPr="009E4E09" w:rsidRDefault="0087704B" w:rsidP="00C30ACC">
      <w:pPr>
        <w:ind w:left="1701" w:right="1405" w:hanging="567"/>
        <w:rPr>
          <w:b/>
          <w:lang w:val="el-GR"/>
        </w:rPr>
      </w:pPr>
      <w:r w:rsidRPr="009E4E09">
        <w:rPr>
          <w:b/>
          <w:lang w:val="el-GR"/>
        </w:rPr>
        <w:t>Β.</w:t>
      </w:r>
      <w:r w:rsidRPr="009E4E09">
        <w:rPr>
          <w:b/>
          <w:lang w:val="el-GR"/>
        </w:rPr>
        <w:tab/>
      </w:r>
      <w:r w:rsidR="00C30ACC" w:rsidRPr="009E4E09">
        <w:rPr>
          <w:b/>
          <w:noProof/>
          <w:szCs w:val="22"/>
          <w:lang w:val="el-GR"/>
        </w:rPr>
        <w:t xml:space="preserve">ΟΡΟΙ </w:t>
      </w:r>
      <w:r w:rsidR="00C30ACC" w:rsidRPr="009E4E09">
        <w:rPr>
          <w:b/>
          <w:szCs w:val="22"/>
          <w:lang w:val="el-GR"/>
        </w:rPr>
        <w:t>Ή</w:t>
      </w:r>
      <w:r w:rsidR="00C30ACC" w:rsidRPr="009E4E09">
        <w:rPr>
          <w:b/>
          <w:noProof/>
          <w:szCs w:val="22"/>
          <w:lang w:val="el-GR"/>
        </w:rPr>
        <w:t xml:space="preserve"> ΠΕΡΙΟΡΙΣΜΟΙ ΣΧΕΤΙΚΑ ΜΕ ΤΗ ΔΙΑΘΕΣΗ ΚΑΙ ΤΗ ΧΡΗΣΗ</w:t>
      </w:r>
    </w:p>
    <w:p w14:paraId="2FF0ADD3" w14:textId="77777777" w:rsidR="00C30ACC" w:rsidRPr="009E4E09" w:rsidRDefault="00C30ACC" w:rsidP="00C30ACC">
      <w:pPr>
        <w:ind w:left="567" w:hanging="567"/>
        <w:rPr>
          <w:noProof/>
          <w:szCs w:val="22"/>
          <w:lang w:val="el-GR"/>
        </w:rPr>
      </w:pPr>
    </w:p>
    <w:p w14:paraId="3F493ADC" w14:textId="77777777" w:rsidR="00C30ACC" w:rsidRPr="009E4E09" w:rsidRDefault="00C30ACC" w:rsidP="00A40656">
      <w:pPr>
        <w:ind w:left="1701" w:right="1405" w:hanging="567"/>
        <w:rPr>
          <w:b/>
          <w:lang w:val="el-GR"/>
        </w:rPr>
      </w:pPr>
      <w:r w:rsidRPr="009E4E09">
        <w:rPr>
          <w:b/>
          <w:lang w:val="el-GR"/>
        </w:rPr>
        <w:t>Γ.</w:t>
      </w:r>
      <w:r w:rsidRPr="009E4E09">
        <w:rPr>
          <w:b/>
          <w:lang w:val="el-GR"/>
        </w:rPr>
        <w:tab/>
        <w:t>ΑΛΛΟΙ ΟΡΟΙ ΚΑΙ ΑΠΑΙΤΗΣΕΙΣ ΤΗΣ ΑΔΕΙΑΣ ΚΥΚΛΟΦΟΡΙΑΣ</w:t>
      </w:r>
    </w:p>
    <w:p w14:paraId="7763D97E" w14:textId="77777777" w:rsidR="00C30ACC" w:rsidRPr="009E4E09" w:rsidRDefault="00C30ACC" w:rsidP="00A40656">
      <w:pPr>
        <w:ind w:left="1701" w:right="1405" w:hanging="567"/>
        <w:rPr>
          <w:b/>
          <w:lang w:val="el-GR"/>
        </w:rPr>
      </w:pPr>
    </w:p>
    <w:p w14:paraId="4C9BB33B" w14:textId="77777777" w:rsidR="00C30ACC" w:rsidRPr="009E4E09" w:rsidRDefault="00C30ACC" w:rsidP="00A40656">
      <w:pPr>
        <w:ind w:left="1701" w:right="1405" w:hanging="567"/>
        <w:rPr>
          <w:b/>
          <w:lang w:val="el-GR"/>
        </w:rPr>
      </w:pPr>
      <w:r w:rsidRPr="009E4E09">
        <w:rPr>
          <w:b/>
          <w:lang w:val="el-GR"/>
        </w:rPr>
        <w:t>Δ.</w:t>
      </w:r>
      <w:r w:rsidRPr="009E4E09">
        <w:rPr>
          <w:b/>
          <w:lang w:val="el-GR"/>
        </w:rPr>
        <w:tab/>
        <w:t>ΟΡΟΙ Ή ΠΕΡΙΟΡΙΣΜΟΙ ΣΧΕΤΙΚΑ ΜΕ ΤΗΝ ΑΣΦΑΛΗ ΚΑΙ ΑΠΟΤΕΛΕΣΜΑΤΙΚΗ ΧΡΗΣΗ ΤΟΥ ΦΑΡΜΑΚΕΥΤΙΚΟΥ ΠΡΟΪΟΝΤΟΣ</w:t>
      </w:r>
    </w:p>
    <w:p w14:paraId="0C37AD09" w14:textId="77777777" w:rsidR="0087704B" w:rsidRPr="009E4E09" w:rsidRDefault="0087704B">
      <w:pPr>
        <w:ind w:left="1701" w:right="1405" w:hanging="567"/>
        <w:rPr>
          <w:lang w:val="el-GR"/>
        </w:rPr>
      </w:pPr>
    </w:p>
    <w:p w14:paraId="4EF5FA80" w14:textId="3E35A50F" w:rsidR="0087704B" w:rsidRPr="009E4E09" w:rsidRDefault="0087704B" w:rsidP="00B51573">
      <w:pPr>
        <w:pStyle w:val="AnnexHeading"/>
        <w:rPr>
          <w:lang w:val="el-GR"/>
        </w:rPr>
      </w:pPr>
      <w:r w:rsidRPr="009E4E09">
        <w:rPr>
          <w:lang w:val="el-GR"/>
        </w:rPr>
        <w:br w:type="page"/>
      </w:r>
      <w:r w:rsidRPr="009E4E09">
        <w:rPr>
          <w:lang w:val="el-GR"/>
        </w:rPr>
        <w:lastRenderedPageBreak/>
        <w:t>Α.</w:t>
      </w:r>
      <w:r w:rsidRPr="009E4E09">
        <w:rPr>
          <w:lang w:val="el-GR"/>
        </w:rPr>
        <w:tab/>
      </w:r>
      <w:r w:rsidR="00E4376F">
        <w:rPr>
          <w:lang w:val="el-GR"/>
        </w:rPr>
        <w:t>ΠΑΡΑΣΚΕΥΑΣΤ</w:t>
      </w:r>
      <w:r w:rsidR="00C8073E">
        <w:t>E</w:t>
      </w:r>
      <w:r w:rsidR="00E4376F">
        <w:rPr>
          <w:lang w:val="el-GR"/>
        </w:rPr>
        <w:t xml:space="preserve">Σ </w:t>
      </w:r>
      <w:r w:rsidRPr="009E4E09">
        <w:rPr>
          <w:lang w:val="el-GR"/>
        </w:rPr>
        <w:t xml:space="preserve"> ΤΗΣ ΒΙΟΛΟΓΙΚΩΣ ΔΡΑΣΤΙΚΗΣ ΟΥΣΙΑΣ ΚΑΙ </w:t>
      </w:r>
      <w:r w:rsidR="00E4376F">
        <w:rPr>
          <w:lang w:val="el-GR"/>
        </w:rPr>
        <w:t>ΠΑΡΑΣΚΕΥΑΣΤΗΣ</w:t>
      </w:r>
      <w:r w:rsidRPr="009E4E09">
        <w:rPr>
          <w:lang w:val="el-GR"/>
        </w:rPr>
        <w:t xml:space="preserve"> ΥΠΕΥΘΥΝΟΣ ΓΙΑ ΤΗΝ ΑΠΟΔΕΣΜΕΥΣΗ ΤΩΝ ΠΑΡΤΙΔΩΝ</w:t>
      </w:r>
    </w:p>
    <w:p w14:paraId="4D97DE3C" w14:textId="77777777" w:rsidR="0087704B" w:rsidRPr="009E4E09" w:rsidRDefault="0087704B">
      <w:pPr>
        <w:rPr>
          <w:lang w:val="el-GR"/>
        </w:rPr>
      </w:pPr>
    </w:p>
    <w:p w14:paraId="5635868D" w14:textId="77777777" w:rsidR="0087704B" w:rsidRPr="009E4E09" w:rsidRDefault="0087704B">
      <w:pPr>
        <w:rPr>
          <w:u w:val="single"/>
          <w:lang w:val="el-GR"/>
        </w:rPr>
      </w:pPr>
      <w:r w:rsidRPr="009E4E09">
        <w:rPr>
          <w:u w:val="single"/>
          <w:lang w:val="el-GR"/>
        </w:rPr>
        <w:t xml:space="preserve">Όνομα και διεύθυνση του(των) </w:t>
      </w:r>
      <w:r w:rsidR="00882D69">
        <w:rPr>
          <w:u w:val="single"/>
          <w:lang w:val="el-GR"/>
        </w:rPr>
        <w:t>παρασκευαστή</w:t>
      </w:r>
      <w:r w:rsidRPr="009E4E09">
        <w:rPr>
          <w:u w:val="single"/>
          <w:lang w:val="el-GR"/>
        </w:rPr>
        <w:t>(ών) της(των) βιολογικώς δραστικής(ών) ουσίας(ών)</w:t>
      </w:r>
    </w:p>
    <w:p w14:paraId="5E77B87F" w14:textId="77777777" w:rsidR="0087704B" w:rsidRPr="009E4E09" w:rsidRDefault="0087704B">
      <w:pPr>
        <w:rPr>
          <w:lang w:val="el-GR"/>
        </w:rPr>
      </w:pPr>
    </w:p>
    <w:p w14:paraId="31EDC1D8" w14:textId="77777777" w:rsidR="00EA2F6D" w:rsidRPr="00E67499" w:rsidRDefault="0087704B">
      <w:r w:rsidRPr="00E23C47">
        <w:rPr>
          <w:lang w:val="de-DE"/>
        </w:rPr>
        <w:t>Roche</w:t>
      </w:r>
      <w:r w:rsidRPr="00E67499">
        <w:t xml:space="preserve"> </w:t>
      </w:r>
      <w:r w:rsidRPr="00E23C47">
        <w:rPr>
          <w:lang w:val="de-DE"/>
        </w:rPr>
        <w:t>Diagnostics</w:t>
      </w:r>
      <w:r w:rsidRPr="00E67499">
        <w:t xml:space="preserve"> </w:t>
      </w:r>
      <w:r w:rsidRPr="00E23C47">
        <w:rPr>
          <w:lang w:val="de-DE"/>
        </w:rPr>
        <w:t>GmbH</w:t>
      </w:r>
    </w:p>
    <w:p w14:paraId="09324FEB" w14:textId="77777777" w:rsidR="0087704B" w:rsidRPr="00E67499" w:rsidRDefault="0087704B">
      <w:r w:rsidRPr="00E23C47">
        <w:rPr>
          <w:lang w:val="de-DE"/>
        </w:rPr>
        <w:t>Pharma</w:t>
      </w:r>
      <w:r w:rsidRPr="00E67499">
        <w:t xml:space="preserve"> </w:t>
      </w:r>
      <w:r w:rsidRPr="00E23C47">
        <w:rPr>
          <w:lang w:val="de-DE"/>
        </w:rPr>
        <w:t>Biotech</w:t>
      </w:r>
      <w:r w:rsidRPr="00E67499">
        <w:t xml:space="preserve"> </w:t>
      </w:r>
      <w:r w:rsidR="00EA2F6D" w:rsidRPr="00E23C47">
        <w:rPr>
          <w:lang w:val="de-DE"/>
        </w:rPr>
        <w:t>Penzberg</w:t>
      </w:r>
    </w:p>
    <w:p w14:paraId="6A3092AE" w14:textId="77777777" w:rsidR="0087704B" w:rsidRPr="00E67499" w:rsidRDefault="0087704B">
      <w:pPr>
        <w:ind w:right="1416"/>
      </w:pPr>
      <w:r w:rsidRPr="00E23C47">
        <w:rPr>
          <w:lang w:val="de-DE"/>
        </w:rPr>
        <w:t>Nonnenwald</w:t>
      </w:r>
      <w:r w:rsidRPr="00E67499">
        <w:t xml:space="preserve"> 2</w:t>
      </w:r>
    </w:p>
    <w:p w14:paraId="647812C6" w14:textId="77777777" w:rsidR="0087704B" w:rsidRPr="00E67499" w:rsidRDefault="00EA2F6D">
      <w:pPr>
        <w:ind w:right="1416"/>
      </w:pPr>
      <w:r w:rsidRPr="00E23C47">
        <w:rPr>
          <w:szCs w:val="22"/>
          <w:lang w:val="de-DE"/>
        </w:rPr>
        <w:t>D</w:t>
      </w:r>
      <w:r w:rsidRPr="00E67499">
        <w:rPr>
          <w:szCs w:val="22"/>
        </w:rPr>
        <w:t xml:space="preserve">-82377 </w:t>
      </w:r>
      <w:r w:rsidR="0087704B" w:rsidRPr="00E23C47">
        <w:rPr>
          <w:lang w:val="de-DE"/>
        </w:rPr>
        <w:t>Penzberg</w:t>
      </w:r>
    </w:p>
    <w:p w14:paraId="6D750F8B" w14:textId="77777777" w:rsidR="0087704B" w:rsidRPr="00E67499" w:rsidRDefault="0087704B">
      <w:pPr>
        <w:autoSpaceDE w:val="0"/>
        <w:autoSpaceDN w:val="0"/>
        <w:adjustRightInd w:val="0"/>
        <w:rPr>
          <w:rFonts w:eastAsia="MS Mincho"/>
          <w:szCs w:val="22"/>
        </w:rPr>
      </w:pPr>
      <w:r w:rsidRPr="009E4E09">
        <w:rPr>
          <w:rFonts w:eastAsia="MS Mincho"/>
          <w:szCs w:val="22"/>
          <w:lang w:val="el-GR"/>
        </w:rPr>
        <w:t>Γερ</w:t>
      </w:r>
      <w:r w:rsidRPr="00E67499">
        <w:rPr>
          <w:rFonts w:eastAsia="MS Mincho"/>
          <w:szCs w:val="22"/>
        </w:rPr>
        <w:t>µ</w:t>
      </w:r>
      <w:r w:rsidRPr="009E4E09">
        <w:rPr>
          <w:rFonts w:eastAsia="MS Mincho"/>
          <w:szCs w:val="22"/>
          <w:lang w:val="el-GR"/>
        </w:rPr>
        <w:t>ανία</w:t>
      </w:r>
    </w:p>
    <w:p w14:paraId="3EE22AA0" w14:textId="77777777" w:rsidR="0087704B" w:rsidRPr="00E67499" w:rsidDel="00E67499" w:rsidRDefault="0087704B">
      <w:pPr>
        <w:autoSpaceDE w:val="0"/>
        <w:autoSpaceDN w:val="0"/>
        <w:adjustRightInd w:val="0"/>
        <w:rPr>
          <w:del w:id="0" w:author="RegulatoryRoche2 {MWJB~ATHENS}" w:date="2025-10-30T11:57:00Z" w16du:dateUtc="2025-10-30T09:57:00Z"/>
          <w:rFonts w:eastAsia="MS Mincho"/>
          <w:szCs w:val="22"/>
        </w:rPr>
      </w:pPr>
    </w:p>
    <w:p w14:paraId="058A21F5" w14:textId="683D23D6" w:rsidR="0087704B" w:rsidRPr="00E67499" w:rsidDel="00E67499" w:rsidRDefault="006C1F19">
      <w:pPr>
        <w:ind w:right="1416"/>
        <w:rPr>
          <w:del w:id="1" w:author="RegulatoryRoche2 {MWJB~ATHENS}" w:date="2025-10-30T11:56:00Z" w16du:dateUtc="2025-10-30T09:56:00Z"/>
          <w:szCs w:val="22"/>
        </w:rPr>
      </w:pPr>
      <w:del w:id="2" w:author="RegulatoryRoche2 {MWJB~ATHENS}" w:date="2025-10-30T11:56:00Z" w16du:dateUtc="2025-10-30T09:56:00Z">
        <w:r w:rsidRPr="00E23C47" w:rsidDel="00E67499">
          <w:rPr>
            <w:szCs w:val="22"/>
            <w:lang w:val="de-DE"/>
          </w:rPr>
          <w:delText>Lonza</w:delText>
        </w:r>
        <w:r w:rsidRPr="00E67499" w:rsidDel="00E67499">
          <w:rPr>
            <w:szCs w:val="22"/>
          </w:rPr>
          <w:delText xml:space="preserve"> </w:delText>
        </w:r>
        <w:r w:rsidRPr="00E23C47" w:rsidDel="00E67499">
          <w:rPr>
            <w:szCs w:val="22"/>
            <w:lang w:val="de-DE"/>
          </w:rPr>
          <w:delText>Manufacturing</w:delText>
        </w:r>
        <w:r w:rsidRPr="00E67499" w:rsidDel="00E67499">
          <w:rPr>
            <w:szCs w:val="22"/>
          </w:rPr>
          <w:delText xml:space="preserve"> </w:delText>
        </w:r>
        <w:r w:rsidRPr="00E23C47" w:rsidDel="00E67499">
          <w:rPr>
            <w:szCs w:val="22"/>
            <w:lang w:val="de-DE"/>
          </w:rPr>
          <w:delText>LLC</w:delText>
        </w:r>
        <w:r w:rsidRPr="00E67499" w:rsidDel="00E67499">
          <w:rPr>
            <w:szCs w:val="22"/>
          </w:rPr>
          <w:delText xml:space="preserve"> </w:delText>
        </w:r>
        <w:r w:rsidR="0087704B" w:rsidRPr="00E67499" w:rsidDel="00E67499">
          <w:rPr>
            <w:szCs w:val="22"/>
          </w:rPr>
          <w:br/>
          <w:delText xml:space="preserve">1000 </w:delText>
        </w:r>
        <w:r w:rsidR="0087704B" w:rsidRPr="00E23C47" w:rsidDel="00E67499">
          <w:rPr>
            <w:szCs w:val="22"/>
            <w:lang w:val="de-DE"/>
          </w:rPr>
          <w:delText>New</w:delText>
        </w:r>
        <w:r w:rsidR="0087704B" w:rsidRPr="00E67499" w:rsidDel="00E67499">
          <w:rPr>
            <w:szCs w:val="22"/>
          </w:rPr>
          <w:delText xml:space="preserve"> </w:delText>
        </w:r>
        <w:r w:rsidR="0087704B" w:rsidRPr="00E23C47" w:rsidDel="00E67499">
          <w:rPr>
            <w:szCs w:val="22"/>
            <w:lang w:val="de-DE"/>
          </w:rPr>
          <w:delText>Horizons</w:delText>
        </w:r>
        <w:r w:rsidR="0087704B" w:rsidRPr="00E67499" w:rsidDel="00E67499">
          <w:rPr>
            <w:szCs w:val="22"/>
          </w:rPr>
          <w:delText xml:space="preserve"> </w:delText>
        </w:r>
        <w:r w:rsidR="0087704B" w:rsidRPr="00E23C47" w:rsidDel="00E67499">
          <w:rPr>
            <w:szCs w:val="22"/>
            <w:lang w:val="de-DE"/>
          </w:rPr>
          <w:delText>Way</w:delText>
        </w:r>
        <w:r w:rsidR="0087704B" w:rsidRPr="00E67499" w:rsidDel="00E67499">
          <w:rPr>
            <w:szCs w:val="22"/>
          </w:rPr>
          <w:br/>
        </w:r>
        <w:r w:rsidR="0087704B" w:rsidRPr="00E23C47" w:rsidDel="00E67499">
          <w:rPr>
            <w:szCs w:val="22"/>
            <w:lang w:val="de-DE"/>
          </w:rPr>
          <w:delText>Vacaville</w:delText>
        </w:r>
        <w:r w:rsidR="0087704B" w:rsidRPr="00E67499" w:rsidDel="00E67499">
          <w:rPr>
            <w:szCs w:val="22"/>
          </w:rPr>
          <w:delText xml:space="preserve">, </w:delText>
        </w:r>
        <w:r w:rsidR="0087704B" w:rsidRPr="00E23C47" w:rsidDel="00E67499">
          <w:rPr>
            <w:szCs w:val="22"/>
            <w:lang w:val="de-DE"/>
          </w:rPr>
          <w:delText>CA</w:delText>
        </w:r>
        <w:r w:rsidR="0087704B" w:rsidRPr="00E67499" w:rsidDel="00E67499">
          <w:rPr>
            <w:szCs w:val="22"/>
          </w:rPr>
          <w:delText xml:space="preserve"> 95688</w:delText>
        </w:r>
        <w:r w:rsidR="0087704B" w:rsidRPr="00E67499" w:rsidDel="00E67499">
          <w:rPr>
            <w:szCs w:val="22"/>
          </w:rPr>
          <w:br/>
        </w:r>
        <w:r w:rsidR="0087704B" w:rsidRPr="00E23C47" w:rsidDel="00E67499">
          <w:rPr>
            <w:szCs w:val="22"/>
            <w:lang w:val="de-DE"/>
          </w:rPr>
          <w:delText>H</w:delText>
        </w:r>
        <w:r w:rsidR="0087704B" w:rsidRPr="009E4E09" w:rsidDel="00E67499">
          <w:rPr>
            <w:szCs w:val="22"/>
            <w:lang w:val="el-GR"/>
          </w:rPr>
          <w:delText>νωμένες</w:delText>
        </w:r>
        <w:r w:rsidR="0087704B" w:rsidRPr="00E67499" w:rsidDel="00E67499">
          <w:rPr>
            <w:szCs w:val="22"/>
          </w:rPr>
          <w:delText xml:space="preserve"> </w:delText>
        </w:r>
        <w:r w:rsidR="0087704B" w:rsidRPr="009E4E09" w:rsidDel="00E67499">
          <w:rPr>
            <w:szCs w:val="22"/>
            <w:lang w:val="el-GR"/>
          </w:rPr>
          <w:delText>Πολιτείες</w:delText>
        </w:r>
        <w:r w:rsidR="0087704B" w:rsidRPr="00E67499" w:rsidDel="00E67499">
          <w:rPr>
            <w:szCs w:val="22"/>
          </w:rPr>
          <w:delText xml:space="preserve"> </w:delText>
        </w:r>
        <w:r w:rsidR="0087704B" w:rsidRPr="009E4E09" w:rsidDel="00E67499">
          <w:rPr>
            <w:szCs w:val="22"/>
            <w:lang w:val="el-GR"/>
          </w:rPr>
          <w:delText>Αμερικής</w:delText>
        </w:r>
      </w:del>
    </w:p>
    <w:p w14:paraId="1F4561B6" w14:textId="77777777" w:rsidR="00EA2F6D" w:rsidRPr="00E67499" w:rsidRDefault="00EA2F6D">
      <w:pPr>
        <w:ind w:right="1416"/>
        <w:rPr>
          <w:szCs w:val="22"/>
        </w:rPr>
      </w:pPr>
    </w:p>
    <w:p w14:paraId="43C25550" w14:textId="77777777" w:rsidR="00EA2F6D" w:rsidRPr="009E4E09" w:rsidRDefault="00EA2F6D" w:rsidP="00EA2F6D">
      <w:pPr>
        <w:ind w:right="1416"/>
        <w:rPr>
          <w:szCs w:val="22"/>
          <w:lang w:val="en-GB"/>
        </w:rPr>
      </w:pPr>
      <w:r w:rsidRPr="009E4E09">
        <w:rPr>
          <w:szCs w:val="22"/>
          <w:lang w:val="en-GB"/>
        </w:rPr>
        <w:t xml:space="preserve">Roche Singapore Technical Operations </w:t>
      </w:r>
      <w:proofErr w:type="spellStart"/>
      <w:r w:rsidRPr="009E4E09">
        <w:rPr>
          <w:szCs w:val="22"/>
          <w:lang w:val="en-GB"/>
        </w:rPr>
        <w:t>Pte.</w:t>
      </w:r>
      <w:proofErr w:type="spellEnd"/>
      <w:r w:rsidRPr="009E4E09">
        <w:rPr>
          <w:szCs w:val="22"/>
          <w:lang w:val="en-GB"/>
        </w:rPr>
        <w:t xml:space="preserve"> Ltd.</w:t>
      </w:r>
    </w:p>
    <w:p w14:paraId="114FC1DF" w14:textId="77777777" w:rsidR="00EA2F6D" w:rsidRPr="007312D1" w:rsidRDefault="00EA2F6D" w:rsidP="00EA2F6D">
      <w:pPr>
        <w:ind w:right="1416"/>
        <w:rPr>
          <w:szCs w:val="22"/>
          <w:lang w:val="en-GB"/>
        </w:rPr>
      </w:pPr>
      <w:r w:rsidRPr="007312D1">
        <w:rPr>
          <w:szCs w:val="22"/>
          <w:lang w:val="en-GB"/>
        </w:rPr>
        <w:t xml:space="preserve">10 </w:t>
      </w:r>
      <w:r w:rsidRPr="009E4E09">
        <w:rPr>
          <w:szCs w:val="22"/>
          <w:lang w:val="en-GB"/>
        </w:rPr>
        <w:t>Tuas</w:t>
      </w:r>
      <w:r w:rsidRPr="007312D1">
        <w:rPr>
          <w:szCs w:val="22"/>
          <w:lang w:val="en-GB"/>
        </w:rPr>
        <w:t xml:space="preserve"> </w:t>
      </w:r>
      <w:r w:rsidRPr="009E4E09">
        <w:rPr>
          <w:szCs w:val="22"/>
          <w:lang w:val="en-GB"/>
        </w:rPr>
        <w:t>Bay</w:t>
      </w:r>
      <w:r w:rsidRPr="007312D1">
        <w:rPr>
          <w:szCs w:val="22"/>
          <w:lang w:val="en-GB"/>
        </w:rPr>
        <w:t xml:space="preserve"> </w:t>
      </w:r>
      <w:r w:rsidRPr="009E4E09">
        <w:rPr>
          <w:szCs w:val="22"/>
          <w:lang w:val="en-GB"/>
        </w:rPr>
        <w:t>Link</w:t>
      </w:r>
    </w:p>
    <w:p w14:paraId="3BCD3964" w14:textId="77777777" w:rsidR="00EA2F6D" w:rsidRPr="007312D1" w:rsidRDefault="00EA2F6D" w:rsidP="00EA2F6D">
      <w:pPr>
        <w:ind w:right="1416"/>
        <w:rPr>
          <w:szCs w:val="22"/>
          <w:lang w:val="en-GB"/>
        </w:rPr>
      </w:pPr>
      <w:r w:rsidRPr="007312D1">
        <w:rPr>
          <w:szCs w:val="22"/>
          <w:lang w:val="en-GB"/>
        </w:rPr>
        <w:t xml:space="preserve">637394 </w:t>
      </w:r>
      <w:r w:rsidRPr="009E4E09">
        <w:rPr>
          <w:szCs w:val="22"/>
          <w:lang w:val="el-GR"/>
        </w:rPr>
        <w:t>Σιγκαπούρη</w:t>
      </w:r>
      <w:r w:rsidRPr="007312D1">
        <w:rPr>
          <w:szCs w:val="22"/>
          <w:lang w:val="en-GB"/>
        </w:rPr>
        <w:t xml:space="preserve"> </w:t>
      </w:r>
    </w:p>
    <w:p w14:paraId="4B1F7FB4" w14:textId="77777777" w:rsidR="00EA2F6D" w:rsidRDefault="00EA2F6D">
      <w:pPr>
        <w:ind w:right="1416"/>
        <w:rPr>
          <w:szCs w:val="22"/>
        </w:rPr>
      </w:pPr>
      <w:r w:rsidRPr="009E4E09">
        <w:rPr>
          <w:szCs w:val="22"/>
          <w:lang w:val="el-GR"/>
        </w:rPr>
        <w:t>Σιγκαπούρη</w:t>
      </w:r>
    </w:p>
    <w:p w14:paraId="1272F615" w14:textId="77777777" w:rsidR="00E50823" w:rsidRDefault="00E50823">
      <w:pPr>
        <w:ind w:right="1416"/>
        <w:rPr>
          <w:szCs w:val="22"/>
        </w:rPr>
      </w:pPr>
    </w:p>
    <w:p w14:paraId="5F57475D" w14:textId="77777777" w:rsidR="00E50823" w:rsidRPr="00F249C3" w:rsidRDefault="00E50823" w:rsidP="00E50823">
      <w:pPr>
        <w:ind w:right="1416"/>
        <w:rPr>
          <w:szCs w:val="22"/>
        </w:rPr>
      </w:pPr>
      <w:r w:rsidRPr="00F249C3">
        <w:rPr>
          <w:szCs w:val="22"/>
        </w:rPr>
        <w:t>Lonza Biologics Tuas Pte Ltd</w:t>
      </w:r>
    </w:p>
    <w:p w14:paraId="32599C6B" w14:textId="77777777" w:rsidR="00E50823" w:rsidRPr="0045109D" w:rsidRDefault="00E50823" w:rsidP="00E50823">
      <w:pPr>
        <w:ind w:right="1416"/>
        <w:rPr>
          <w:szCs w:val="22"/>
        </w:rPr>
      </w:pPr>
      <w:r w:rsidRPr="0045109D">
        <w:rPr>
          <w:szCs w:val="22"/>
        </w:rPr>
        <w:t xml:space="preserve">35 </w:t>
      </w:r>
      <w:r w:rsidRPr="00F249C3">
        <w:rPr>
          <w:szCs w:val="22"/>
        </w:rPr>
        <w:t>Tuas</w:t>
      </w:r>
      <w:r w:rsidRPr="0045109D">
        <w:rPr>
          <w:szCs w:val="22"/>
        </w:rPr>
        <w:t xml:space="preserve"> </w:t>
      </w:r>
      <w:r w:rsidRPr="00F249C3">
        <w:rPr>
          <w:szCs w:val="22"/>
        </w:rPr>
        <w:t>South</w:t>
      </w:r>
      <w:r w:rsidRPr="0045109D">
        <w:rPr>
          <w:szCs w:val="22"/>
        </w:rPr>
        <w:t xml:space="preserve"> </w:t>
      </w:r>
      <w:r w:rsidRPr="00F249C3">
        <w:rPr>
          <w:szCs w:val="22"/>
        </w:rPr>
        <w:t>Ave</w:t>
      </w:r>
      <w:r w:rsidRPr="0045109D">
        <w:rPr>
          <w:szCs w:val="22"/>
        </w:rPr>
        <w:t>. 6</w:t>
      </w:r>
    </w:p>
    <w:p w14:paraId="32D28259" w14:textId="77777777" w:rsidR="00E50823" w:rsidRPr="0045109D" w:rsidRDefault="00E50823" w:rsidP="00E50823">
      <w:pPr>
        <w:ind w:right="1416"/>
        <w:rPr>
          <w:szCs w:val="22"/>
        </w:rPr>
      </w:pPr>
      <w:r w:rsidRPr="0045109D">
        <w:rPr>
          <w:szCs w:val="22"/>
        </w:rPr>
        <w:t xml:space="preserve">637377 </w:t>
      </w:r>
      <w:r w:rsidRPr="00F249C3">
        <w:rPr>
          <w:szCs w:val="22"/>
        </w:rPr>
        <w:t>Singapore</w:t>
      </w:r>
      <w:r w:rsidRPr="0045109D">
        <w:rPr>
          <w:szCs w:val="22"/>
        </w:rPr>
        <w:t xml:space="preserve"> </w:t>
      </w:r>
    </w:p>
    <w:p w14:paraId="50DF6321" w14:textId="77777777" w:rsidR="00E50823" w:rsidRDefault="00E50823" w:rsidP="00E50823">
      <w:pPr>
        <w:ind w:right="1416"/>
        <w:rPr>
          <w:szCs w:val="22"/>
        </w:rPr>
      </w:pPr>
      <w:r w:rsidRPr="009E4E09">
        <w:rPr>
          <w:szCs w:val="22"/>
          <w:lang w:val="el-GR"/>
        </w:rPr>
        <w:t>Σιγκαπούρη</w:t>
      </w:r>
    </w:p>
    <w:p w14:paraId="24EAB7D1" w14:textId="77777777" w:rsidR="00783C64" w:rsidRDefault="00783C64" w:rsidP="00E50823">
      <w:pPr>
        <w:ind w:right="1416"/>
        <w:rPr>
          <w:szCs w:val="22"/>
        </w:rPr>
      </w:pPr>
    </w:p>
    <w:p w14:paraId="5B9A83B2" w14:textId="77777777" w:rsidR="00783C64" w:rsidRDefault="00783C64" w:rsidP="00783C64">
      <w:pPr>
        <w:ind w:right="1416"/>
        <w:rPr>
          <w:szCs w:val="22"/>
        </w:rPr>
      </w:pPr>
      <w:r>
        <w:rPr>
          <w:szCs w:val="22"/>
        </w:rPr>
        <w:t xml:space="preserve">Lonza Portsmouth </w:t>
      </w:r>
    </w:p>
    <w:p w14:paraId="51BB3B66" w14:textId="77777777" w:rsidR="00783C64" w:rsidRPr="0045109D" w:rsidRDefault="00783C64" w:rsidP="00783C64">
      <w:pPr>
        <w:ind w:right="1416"/>
        <w:rPr>
          <w:szCs w:val="22"/>
          <w:lang w:val="el-GR"/>
        </w:rPr>
      </w:pPr>
      <w:r w:rsidRPr="0045109D">
        <w:rPr>
          <w:szCs w:val="22"/>
          <w:lang w:val="el-GR"/>
        </w:rPr>
        <w:t xml:space="preserve">101 </w:t>
      </w:r>
      <w:r>
        <w:rPr>
          <w:szCs w:val="22"/>
        </w:rPr>
        <w:t>International</w:t>
      </w:r>
      <w:r w:rsidRPr="0045109D">
        <w:rPr>
          <w:szCs w:val="22"/>
          <w:lang w:val="el-GR"/>
        </w:rPr>
        <w:t xml:space="preserve"> </w:t>
      </w:r>
      <w:r>
        <w:rPr>
          <w:szCs w:val="22"/>
        </w:rPr>
        <w:t>Dr</w:t>
      </w:r>
      <w:r w:rsidRPr="0045109D">
        <w:rPr>
          <w:szCs w:val="22"/>
          <w:lang w:val="el-GR"/>
        </w:rPr>
        <w:t xml:space="preserve">. </w:t>
      </w:r>
    </w:p>
    <w:p w14:paraId="16E29BF0" w14:textId="77777777" w:rsidR="00783C64" w:rsidRPr="0045109D" w:rsidRDefault="00783C64" w:rsidP="00783C64">
      <w:pPr>
        <w:ind w:right="1416"/>
        <w:rPr>
          <w:szCs w:val="22"/>
          <w:lang w:val="el-GR"/>
        </w:rPr>
      </w:pPr>
      <w:r>
        <w:rPr>
          <w:szCs w:val="22"/>
        </w:rPr>
        <w:t>Portsmouth</w:t>
      </w:r>
      <w:r w:rsidRPr="0045109D">
        <w:rPr>
          <w:szCs w:val="22"/>
          <w:lang w:val="el-GR"/>
        </w:rPr>
        <w:t xml:space="preserve">, </w:t>
      </w:r>
      <w:r>
        <w:rPr>
          <w:szCs w:val="22"/>
        </w:rPr>
        <w:t>NH</w:t>
      </w:r>
      <w:r w:rsidRPr="0045109D">
        <w:rPr>
          <w:szCs w:val="22"/>
          <w:lang w:val="el-GR"/>
        </w:rPr>
        <w:t xml:space="preserve"> 03801</w:t>
      </w:r>
    </w:p>
    <w:p w14:paraId="0E84FE89" w14:textId="77777777" w:rsidR="00783C64" w:rsidRDefault="00783C64" w:rsidP="00783C64">
      <w:pPr>
        <w:ind w:right="1416"/>
        <w:rPr>
          <w:szCs w:val="22"/>
          <w:lang w:val="el-GR"/>
        </w:rPr>
      </w:pPr>
      <w:r>
        <w:rPr>
          <w:szCs w:val="22"/>
          <w:lang w:val="el-GR"/>
        </w:rPr>
        <w:t>Ηνωμένες Πολιτείες Αμερικής</w:t>
      </w:r>
    </w:p>
    <w:p w14:paraId="1F259807" w14:textId="77777777" w:rsidR="0087704B" w:rsidRPr="007312D1" w:rsidRDefault="0087704B">
      <w:pPr>
        <w:rPr>
          <w:u w:val="single"/>
          <w:lang w:val="el-GR"/>
        </w:rPr>
      </w:pPr>
    </w:p>
    <w:p w14:paraId="0045F83F" w14:textId="65D3289F" w:rsidR="0087704B" w:rsidRPr="009E4E09" w:rsidRDefault="0087704B">
      <w:pPr>
        <w:rPr>
          <w:u w:val="single"/>
          <w:lang w:val="el-GR"/>
        </w:rPr>
      </w:pPr>
      <w:r w:rsidRPr="009E4E09">
        <w:rPr>
          <w:u w:val="single"/>
          <w:lang w:val="el-GR"/>
        </w:rPr>
        <w:t xml:space="preserve">Όνομα και διεύθυνση του </w:t>
      </w:r>
      <w:r w:rsidR="00882D69">
        <w:rPr>
          <w:u w:val="single"/>
          <w:lang w:val="el-GR"/>
        </w:rPr>
        <w:t>παρασκευαστή</w:t>
      </w:r>
      <w:r w:rsidRPr="009E4E09">
        <w:rPr>
          <w:u w:val="single"/>
          <w:lang w:val="el-GR"/>
        </w:rPr>
        <w:t xml:space="preserve"> που είναι υπεύθυνος για την αποδέσμευση των παρτίδων</w:t>
      </w:r>
    </w:p>
    <w:p w14:paraId="1751491A" w14:textId="77777777" w:rsidR="0087704B" w:rsidRPr="009E4E09" w:rsidRDefault="0087704B">
      <w:pPr>
        <w:rPr>
          <w:lang w:val="el-GR"/>
        </w:rPr>
      </w:pPr>
    </w:p>
    <w:p w14:paraId="246E377A" w14:textId="77777777" w:rsidR="00D21A21" w:rsidRPr="009E4E09" w:rsidRDefault="0087704B">
      <w:pPr>
        <w:rPr>
          <w:bCs/>
          <w:lang w:val="de-DE"/>
        </w:rPr>
      </w:pPr>
      <w:r w:rsidRPr="009E4E09">
        <w:rPr>
          <w:bCs/>
          <w:lang w:val="de-DE"/>
        </w:rPr>
        <w:t xml:space="preserve">Roche </w:t>
      </w:r>
      <w:r w:rsidR="00D21A21" w:rsidRPr="009E4E09">
        <w:rPr>
          <w:bCs/>
          <w:lang w:val="de-DE"/>
        </w:rPr>
        <w:t>Pharma AG</w:t>
      </w:r>
    </w:p>
    <w:p w14:paraId="3352FAAD" w14:textId="77777777" w:rsidR="0087704B" w:rsidRPr="009E4E09" w:rsidRDefault="00D21A21">
      <w:pPr>
        <w:rPr>
          <w:lang w:val="de-DE"/>
        </w:rPr>
      </w:pPr>
      <w:r w:rsidRPr="009E4E09">
        <w:rPr>
          <w:bCs/>
          <w:lang w:val="de-DE"/>
        </w:rPr>
        <w:t>Emil-Barell-Strasse 1</w:t>
      </w:r>
      <w:r w:rsidR="0087704B" w:rsidRPr="009E4E09">
        <w:rPr>
          <w:bCs/>
          <w:lang w:val="de-DE"/>
        </w:rPr>
        <w:br/>
      </w:r>
      <w:r w:rsidRPr="009E4E09">
        <w:rPr>
          <w:bCs/>
          <w:lang w:val="de-DE"/>
        </w:rPr>
        <w:t>79639 Grenzach -Wyhlen</w:t>
      </w:r>
      <w:r w:rsidR="0087704B" w:rsidRPr="009E4E09">
        <w:rPr>
          <w:lang w:val="de-DE"/>
        </w:rPr>
        <w:t xml:space="preserve"> </w:t>
      </w:r>
    </w:p>
    <w:p w14:paraId="1167831C" w14:textId="77777777" w:rsidR="0087704B" w:rsidRPr="009E4E09" w:rsidRDefault="0087704B">
      <w:pPr>
        <w:rPr>
          <w:lang w:val="el-GR"/>
        </w:rPr>
      </w:pPr>
      <w:r w:rsidRPr="009E4E09">
        <w:rPr>
          <w:rFonts w:eastAsia="MS Mincho"/>
          <w:szCs w:val="22"/>
          <w:lang w:val="el-GR"/>
        </w:rPr>
        <w:t>Γερµανία</w:t>
      </w:r>
    </w:p>
    <w:p w14:paraId="4B1D8EDB" w14:textId="77777777" w:rsidR="0087704B" w:rsidRPr="009E4E09" w:rsidRDefault="0087704B">
      <w:pPr>
        <w:rPr>
          <w:lang w:val="el-GR"/>
        </w:rPr>
      </w:pPr>
    </w:p>
    <w:p w14:paraId="47FE3E8D" w14:textId="77777777" w:rsidR="0087704B" w:rsidRPr="009E4E09" w:rsidRDefault="0087704B">
      <w:pPr>
        <w:rPr>
          <w:lang w:val="el-GR"/>
        </w:rPr>
      </w:pPr>
    </w:p>
    <w:p w14:paraId="7FB27CA3" w14:textId="77777777" w:rsidR="0087704B" w:rsidRPr="009E4E09" w:rsidRDefault="0087704B" w:rsidP="00B51573">
      <w:pPr>
        <w:pStyle w:val="AnnexHeading"/>
        <w:rPr>
          <w:lang w:val="el-GR"/>
        </w:rPr>
      </w:pPr>
      <w:r w:rsidRPr="009E4E09">
        <w:rPr>
          <w:lang w:val="el-GR"/>
        </w:rPr>
        <w:t>Β.</w:t>
      </w:r>
      <w:r w:rsidRPr="009E4E09">
        <w:rPr>
          <w:lang w:val="el-GR"/>
        </w:rPr>
        <w:tab/>
      </w:r>
      <w:r w:rsidR="00C30ACC" w:rsidRPr="009E4E09">
        <w:rPr>
          <w:lang w:val="el-GR"/>
        </w:rPr>
        <w:t>ΟΡΟΙ Ή ΠΕΡΙΟΡΙΣΜΟΙ ΣΧΕΤΙΚΑ ΜΕ ΤΗ ΔΙΑΘΕΣΗ ΚΑΙ ΤΗ ΧΡΗΣΗ</w:t>
      </w:r>
    </w:p>
    <w:p w14:paraId="7D647C1C" w14:textId="77777777" w:rsidR="0087704B" w:rsidRPr="009E4E09" w:rsidRDefault="0087704B">
      <w:pPr>
        <w:rPr>
          <w:lang w:val="el-GR"/>
        </w:rPr>
      </w:pPr>
    </w:p>
    <w:p w14:paraId="12FA4AF7" w14:textId="77777777" w:rsidR="0087704B" w:rsidRPr="009E4E09" w:rsidRDefault="0087704B" w:rsidP="00C30ACC">
      <w:pPr>
        <w:numPr>
          <w:ilvl w:val="12"/>
          <w:numId w:val="0"/>
        </w:numPr>
        <w:rPr>
          <w:lang w:val="el-GR"/>
        </w:rPr>
      </w:pPr>
      <w:r w:rsidRPr="009E4E09">
        <w:rPr>
          <w:lang w:val="el-GR"/>
        </w:rPr>
        <w:t>Φαρμακευτικό προϊόν για το οποίο απαιτείται περιορισμένη ιατρική συνταγή (</w:t>
      </w:r>
      <w:r w:rsidR="00C30ACC" w:rsidRPr="009E4E09">
        <w:rPr>
          <w:lang w:val="el-GR"/>
        </w:rPr>
        <w:t>β</w:t>
      </w:r>
      <w:r w:rsidRPr="009E4E09">
        <w:rPr>
          <w:lang w:val="el-GR"/>
        </w:rPr>
        <w:t>λ. παράρτημα Ι: Περίληψη των Χαρακτηριστικών του Προϊόντος, παράγραφος 4.2.)</w:t>
      </w:r>
    </w:p>
    <w:p w14:paraId="271AA4E6" w14:textId="77777777" w:rsidR="0087704B" w:rsidRPr="009E4E09" w:rsidRDefault="0087704B">
      <w:pPr>
        <w:numPr>
          <w:ilvl w:val="12"/>
          <w:numId w:val="0"/>
        </w:numPr>
        <w:rPr>
          <w:lang w:val="el-GR"/>
        </w:rPr>
      </w:pPr>
    </w:p>
    <w:p w14:paraId="4434C3C0" w14:textId="77777777" w:rsidR="0084236C" w:rsidRPr="009E4E09" w:rsidRDefault="0084236C">
      <w:pPr>
        <w:numPr>
          <w:ilvl w:val="12"/>
          <w:numId w:val="0"/>
        </w:numPr>
        <w:rPr>
          <w:lang w:val="el-GR"/>
        </w:rPr>
      </w:pPr>
    </w:p>
    <w:p w14:paraId="37467F6E" w14:textId="77777777" w:rsidR="00281BE6" w:rsidRPr="009E4E09" w:rsidRDefault="00281BE6" w:rsidP="00B51573">
      <w:pPr>
        <w:pStyle w:val="AnnexHeading"/>
        <w:rPr>
          <w:lang w:val="el-GR"/>
        </w:rPr>
      </w:pPr>
      <w:r w:rsidRPr="009E4E09">
        <w:rPr>
          <w:lang w:val="el-GR"/>
        </w:rPr>
        <w:t xml:space="preserve">Γ. </w:t>
      </w:r>
      <w:r w:rsidRPr="009E4E09">
        <w:rPr>
          <w:lang w:val="el-GR"/>
        </w:rPr>
        <w:tab/>
        <w:t>ΑΛΛΟΙ ΟΡΟΙ ΚΑΙ ΑΠΑΙΤΗΣΕΙΣ ΤΗΣ ΑΔΕΙΑΣ ΚΥΚΛΟΦΟΡΙΑΣ</w:t>
      </w:r>
    </w:p>
    <w:p w14:paraId="26938145" w14:textId="77777777" w:rsidR="00281BE6" w:rsidRPr="009E4E09" w:rsidRDefault="00281BE6" w:rsidP="00281BE6">
      <w:pPr>
        <w:rPr>
          <w:i/>
          <w:u w:val="single"/>
          <w:lang w:val="el-GR"/>
        </w:rPr>
      </w:pPr>
    </w:p>
    <w:p w14:paraId="03D2F389" w14:textId="77777777" w:rsidR="00281BE6" w:rsidRPr="00174FB9" w:rsidRDefault="0084236C" w:rsidP="0084236C">
      <w:pPr>
        <w:tabs>
          <w:tab w:val="left" w:pos="567"/>
        </w:tabs>
        <w:spacing w:line="260" w:lineRule="exact"/>
        <w:ind w:right="-1"/>
        <w:rPr>
          <w:b/>
          <w:szCs w:val="22"/>
          <w:lang w:val="el-GR"/>
        </w:rPr>
      </w:pPr>
      <w:r w:rsidRPr="00174FB9">
        <w:sym w:font="Symbol" w:char="F0B7"/>
      </w:r>
      <w:r w:rsidRPr="00174FB9">
        <w:rPr>
          <w:lang w:val="el-GR"/>
        </w:rPr>
        <w:tab/>
      </w:r>
      <w:r w:rsidR="00281BE6" w:rsidRPr="00174FB9">
        <w:rPr>
          <w:b/>
          <w:lang w:val="el-GR"/>
        </w:rPr>
        <w:t>Εκθέσεις περιοδικής παρακολούθησης της ασφάλειας</w:t>
      </w:r>
      <w:r w:rsidR="00B76BC1">
        <w:rPr>
          <w:b/>
          <w:lang w:val="el-GR"/>
        </w:rPr>
        <w:t xml:space="preserve"> </w:t>
      </w:r>
      <w:r w:rsidR="00B76BC1" w:rsidRPr="00B76BC1">
        <w:rPr>
          <w:b/>
          <w:lang w:val="el-GR"/>
        </w:rPr>
        <w:t>(PSURs)</w:t>
      </w:r>
    </w:p>
    <w:p w14:paraId="4ED57C7A" w14:textId="77777777" w:rsidR="00281BE6" w:rsidRPr="009E4E09" w:rsidRDefault="00281BE6" w:rsidP="00281BE6">
      <w:pPr>
        <w:tabs>
          <w:tab w:val="left" w:pos="0"/>
        </w:tabs>
        <w:ind w:right="567"/>
        <w:rPr>
          <w:szCs w:val="22"/>
          <w:lang w:val="el-GR"/>
        </w:rPr>
      </w:pPr>
    </w:p>
    <w:p w14:paraId="6F152684" w14:textId="77777777" w:rsidR="00281BE6" w:rsidRPr="009E4E09" w:rsidRDefault="002129E0" w:rsidP="00281BE6">
      <w:pPr>
        <w:tabs>
          <w:tab w:val="left" w:pos="0"/>
        </w:tabs>
        <w:ind w:right="567"/>
        <w:rPr>
          <w:i/>
          <w:szCs w:val="22"/>
          <w:lang w:val="el-GR"/>
        </w:rPr>
      </w:pPr>
      <w:r>
        <w:rPr>
          <w:lang w:val="el-GR"/>
        </w:rPr>
        <w:t>Οι απαιτήσεις για την υποβολή</w:t>
      </w:r>
      <w:r w:rsidR="00281BE6" w:rsidRPr="009E4E09">
        <w:rPr>
          <w:szCs w:val="22"/>
          <w:lang w:val="el-GR"/>
        </w:rPr>
        <w:t xml:space="preserve"> </w:t>
      </w:r>
      <w:r w:rsidR="00AA0B2B">
        <w:rPr>
          <w:lang w:val="el-GR"/>
        </w:rPr>
        <w:t xml:space="preserve">των </w:t>
      </w:r>
      <w:r w:rsidR="00AA0B2B">
        <w:t>PSURs</w:t>
      </w:r>
      <w:r w:rsidR="00281BE6" w:rsidRPr="009E4E09">
        <w:rPr>
          <w:lang w:val="el-GR"/>
        </w:rPr>
        <w:t xml:space="preserve"> για το εν λόγω </w:t>
      </w:r>
      <w:r>
        <w:rPr>
          <w:lang w:val="el-GR"/>
        </w:rPr>
        <w:t xml:space="preserve">φαρμακευτικό </w:t>
      </w:r>
      <w:r w:rsidR="00281BE6" w:rsidRPr="009E4E09">
        <w:rPr>
          <w:lang w:val="el-GR"/>
        </w:rPr>
        <w:t xml:space="preserve">προϊόν </w:t>
      </w:r>
      <w:r w:rsidR="00281BE6" w:rsidRPr="009E4E09">
        <w:rPr>
          <w:szCs w:val="22"/>
          <w:lang w:val="el-GR"/>
        </w:rPr>
        <w:t xml:space="preserve">ορίζονται στον κατάλογο με τις ημερομηνίες αναφοράς της Ένωσης (κατάλογος </w:t>
      </w:r>
      <w:r w:rsidR="00281BE6" w:rsidRPr="009E4E09">
        <w:rPr>
          <w:noProof/>
          <w:szCs w:val="22"/>
        </w:rPr>
        <w:t>EURD</w:t>
      </w:r>
      <w:r w:rsidR="00281BE6" w:rsidRPr="009E4E09">
        <w:rPr>
          <w:szCs w:val="22"/>
          <w:lang w:val="el-GR"/>
        </w:rPr>
        <w:t xml:space="preserve">) που παρατίθεται στο άρθρο 107γ παράγραφος 7 της οδηγίας 2001/83/ΕΚ και </w:t>
      </w:r>
      <w:r>
        <w:rPr>
          <w:szCs w:val="22"/>
          <w:lang w:val="el-GR"/>
        </w:rPr>
        <w:t xml:space="preserve">κάθε επακόλουθης επικαιροποίησης όπως δημοσιεύεται </w:t>
      </w:r>
      <w:r w:rsidR="00281BE6" w:rsidRPr="009E4E09">
        <w:rPr>
          <w:szCs w:val="22"/>
          <w:lang w:val="el-GR"/>
        </w:rPr>
        <w:t>στην ευρωπαϊκή δικτυακή πύλη για τα φάρμακα</w:t>
      </w:r>
      <w:r w:rsidR="00281BE6" w:rsidRPr="009E4E09">
        <w:rPr>
          <w:i/>
          <w:szCs w:val="22"/>
          <w:lang w:val="el-GR"/>
        </w:rPr>
        <w:t>.</w:t>
      </w:r>
    </w:p>
    <w:p w14:paraId="197379C3" w14:textId="77777777" w:rsidR="00281BE6" w:rsidRPr="009E4E09" w:rsidRDefault="00281BE6" w:rsidP="00281BE6">
      <w:pPr>
        <w:tabs>
          <w:tab w:val="left" w:pos="0"/>
        </w:tabs>
        <w:ind w:right="567"/>
        <w:rPr>
          <w:i/>
          <w:szCs w:val="22"/>
          <w:lang w:val="el-GR"/>
        </w:rPr>
      </w:pPr>
    </w:p>
    <w:p w14:paraId="7E12DF37" w14:textId="77777777" w:rsidR="0084236C" w:rsidRPr="009E4E09" w:rsidRDefault="0084236C" w:rsidP="00281BE6">
      <w:pPr>
        <w:tabs>
          <w:tab w:val="left" w:pos="0"/>
        </w:tabs>
        <w:ind w:right="567"/>
        <w:rPr>
          <w:i/>
          <w:szCs w:val="22"/>
          <w:lang w:val="el-GR"/>
        </w:rPr>
      </w:pPr>
    </w:p>
    <w:p w14:paraId="350A35B8" w14:textId="77777777" w:rsidR="00281BE6" w:rsidRPr="009E4E09" w:rsidRDefault="00281BE6" w:rsidP="005B266B">
      <w:pPr>
        <w:pStyle w:val="AnnexHeading"/>
        <w:keepNext/>
        <w:keepLines/>
        <w:widowControl w:val="0"/>
        <w:rPr>
          <w:lang w:val="el-GR"/>
        </w:rPr>
      </w:pPr>
      <w:r w:rsidRPr="009E4E09">
        <w:rPr>
          <w:lang w:val="el-GR"/>
        </w:rPr>
        <w:lastRenderedPageBreak/>
        <w:t>Δ.</w:t>
      </w:r>
      <w:r w:rsidRPr="009E4E09">
        <w:rPr>
          <w:lang w:val="el-GR"/>
        </w:rPr>
        <w:tab/>
        <w:t>ΟΡΟΙ Ή ΠΕΡΙΟΡΙΣΜΟΙ ΣΧΕΤΙΚΑ ΜΕ ΤΗΝ ΑΣΦΑΛΗ ΚΑΙ ΑΠΟΤΕΛΕΣΜΑΤΙΚΗ ΧΡΗΣΗ ΤΟΥ ΦΑΡΜΑΚΕΥΤΙΚΟΥ ΠΡΟΪΟΝΤΟΣ</w:t>
      </w:r>
    </w:p>
    <w:p w14:paraId="63BBADAE" w14:textId="77777777" w:rsidR="00281BE6" w:rsidRPr="009E4E09" w:rsidRDefault="00281BE6" w:rsidP="00231217">
      <w:pPr>
        <w:keepNext/>
        <w:keepLines/>
        <w:widowControl w:val="0"/>
        <w:ind w:right="-1"/>
        <w:rPr>
          <w:i/>
          <w:noProof/>
          <w:szCs w:val="22"/>
          <w:u w:val="single"/>
          <w:lang w:val="el-GR"/>
        </w:rPr>
      </w:pPr>
    </w:p>
    <w:p w14:paraId="3202E43F" w14:textId="77777777" w:rsidR="00281BE6" w:rsidRPr="00174FB9" w:rsidRDefault="0084236C" w:rsidP="00231217">
      <w:pPr>
        <w:keepNext/>
        <w:keepLines/>
        <w:widowControl w:val="0"/>
        <w:tabs>
          <w:tab w:val="left" w:pos="567"/>
        </w:tabs>
        <w:spacing w:line="260" w:lineRule="exact"/>
        <w:ind w:right="-1"/>
        <w:rPr>
          <w:b/>
          <w:szCs w:val="22"/>
          <w:lang w:val="el-GR"/>
        </w:rPr>
      </w:pPr>
      <w:r w:rsidRPr="00174FB9">
        <w:sym w:font="Symbol" w:char="F0B7"/>
      </w:r>
      <w:r w:rsidRPr="00174FB9">
        <w:rPr>
          <w:lang w:val="el-GR"/>
        </w:rPr>
        <w:tab/>
      </w:r>
      <w:r w:rsidR="00281BE6" w:rsidRPr="00174FB9">
        <w:rPr>
          <w:b/>
          <w:noProof/>
          <w:szCs w:val="22"/>
          <w:lang w:val="el-GR"/>
        </w:rPr>
        <w:t xml:space="preserve">Σχέδιο </w:t>
      </w:r>
      <w:r w:rsidR="009D0401">
        <w:rPr>
          <w:b/>
          <w:noProof/>
          <w:szCs w:val="22"/>
          <w:lang w:val="el-GR"/>
        </w:rPr>
        <w:t>δ</w:t>
      </w:r>
      <w:r w:rsidR="00281BE6" w:rsidRPr="00174FB9">
        <w:rPr>
          <w:b/>
          <w:noProof/>
          <w:szCs w:val="22"/>
          <w:lang w:val="el-GR"/>
        </w:rPr>
        <w:t xml:space="preserve">ιαχείρισης </w:t>
      </w:r>
      <w:r w:rsidR="009D0401">
        <w:rPr>
          <w:b/>
          <w:noProof/>
          <w:szCs w:val="22"/>
          <w:lang w:val="el-GR"/>
        </w:rPr>
        <w:t>κ</w:t>
      </w:r>
      <w:r w:rsidR="00281BE6" w:rsidRPr="00174FB9">
        <w:rPr>
          <w:b/>
          <w:noProof/>
          <w:szCs w:val="22"/>
          <w:lang w:val="el-GR"/>
        </w:rPr>
        <w:t>ινδύνου (ΣΔΚ)</w:t>
      </w:r>
    </w:p>
    <w:p w14:paraId="33FB1E47" w14:textId="77777777" w:rsidR="00281BE6" w:rsidRPr="009E4E09" w:rsidRDefault="00281BE6" w:rsidP="00110C5D">
      <w:pPr>
        <w:keepNext/>
        <w:keepLines/>
        <w:widowControl w:val="0"/>
        <w:ind w:left="720" w:right="-1"/>
        <w:rPr>
          <w:b/>
          <w:szCs w:val="22"/>
          <w:lang w:val="el-GR"/>
        </w:rPr>
      </w:pPr>
    </w:p>
    <w:p w14:paraId="43C55805" w14:textId="77777777" w:rsidR="00281BE6" w:rsidRPr="009E4E09" w:rsidRDefault="00281BE6" w:rsidP="00110C5D">
      <w:pPr>
        <w:keepNext/>
        <w:keepLines/>
        <w:widowControl w:val="0"/>
        <w:tabs>
          <w:tab w:val="left" w:pos="0"/>
        </w:tabs>
        <w:ind w:right="567"/>
        <w:rPr>
          <w:noProof/>
          <w:szCs w:val="22"/>
          <w:lang w:val="el-GR"/>
        </w:rPr>
      </w:pPr>
      <w:r w:rsidRPr="009E4E09">
        <w:rPr>
          <w:noProof/>
          <w:szCs w:val="22"/>
          <w:lang w:val="el-GR"/>
        </w:rPr>
        <w:t xml:space="preserve">Ο Κάτοχος </w:t>
      </w:r>
      <w:r w:rsidRPr="009E4E09">
        <w:rPr>
          <w:color w:val="000000"/>
          <w:szCs w:val="22"/>
          <w:lang w:val="el-GR"/>
        </w:rPr>
        <w:t>Άδειας</w:t>
      </w:r>
      <w:r w:rsidRPr="009E4E09">
        <w:rPr>
          <w:noProof/>
          <w:szCs w:val="22"/>
          <w:lang w:val="el-GR"/>
        </w:rPr>
        <w:t xml:space="preserve"> Κυκλοφορίας</w:t>
      </w:r>
      <w:r w:rsidR="009F4DBC" w:rsidRPr="001345C5">
        <w:rPr>
          <w:noProof/>
          <w:szCs w:val="22"/>
          <w:lang w:val="el-GR"/>
        </w:rPr>
        <w:t xml:space="preserve"> </w:t>
      </w:r>
      <w:r w:rsidR="009F4DBC">
        <w:rPr>
          <w:noProof/>
          <w:szCs w:val="22"/>
          <w:lang w:val="el-GR"/>
        </w:rPr>
        <w:t>(ΚΑΚ)</w:t>
      </w:r>
      <w:r w:rsidRPr="009E4E09">
        <w:rPr>
          <w:noProof/>
          <w:szCs w:val="22"/>
          <w:lang w:val="el-GR"/>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4CE8393" w14:textId="77777777" w:rsidR="00513B3E" w:rsidRPr="009E4E09" w:rsidRDefault="00513B3E" w:rsidP="00513B3E">
      <w:pPr>
        <w:widowControl w:val="0"/>
        <w:rPr>
          <w:noProof/>
          <w:lang w:val="el-GR"/>
        </w:rPr>
      </w:pPr>
    </w:p>
    <w:p w14:paraId="019A4405" w14:textId="77777777" w:rsidR="00281BE6" w:rsidRPr="009E4E09" w:rsidRDefault="001966A0" w:rsidP="000B4F4A">
      <w:pPr>
        <w:keepNext/>
        <w:keepLines/>
        <w:rPr>
          <w:i/>
          <w:noProof/>
          <w:szCs w:val="24"/>
          <w:lang w:val="el-GR"/>
        </w:rPr>
      </w:pPr>
      <w:r w:rsidRPr="009E4E09">
        <w:rPr>
          <w:noProof/>
          <w:lang w:val="el-GR"/>
        </w:rPr>
        <w:t>Έ</w:t>
      </w:r>
      <w:r w:rsidR="00281BE6" w:rsidRPr="009E4E09">
        <w:rPr>
          <w:noProof/>
          <w:szCs w:val="24"/>
          <w:lang w:val="el-GR"/>
        </w:rPr>
        <w:t xml:space="preserve">να </w:t>
      </w:r>
      <w:r w:rsidR="00281BE6" w:rsidRPr="009E4E09">
        <w:rPr>
          <w:color w:val="000000"/>
          <w:szCs w:val="24"/>
          <w:lang w:val="el-GR"/>
        </w:rPr>
        <w:t>επικαιροποιημένο</w:t>
      </w:r>
      <w:r w:rsidR="00281BE6" w:rsidRPr="009E4E09">
        <w:rPr>
          <w:noProof/>
          <w:szCs w:val="24"/>
          <w:lang w:val="el-GR"/>
        </w:rPr>
        <w:t xml:space="preserve"> ΣΔΚ θα πρέπει να κατατεθεί</w:t>
      </w:r>
      <w:r w:rsidR="00281BE6" w:rsidRPr="009E4E09">
        <w:rPr>
          <w:i/>
          <w:noProof/>
          <w:szCs w:val="24"/>
          <w:lang w:val="el-GR"/>
        </w:rPr>
        <w:t>:</w:t>
      </w:r>
    </w:p>
    <w:p w14:paraId="16302E57" w14:textId="77777777" w:rsidR="00281BE6" w:rsidRPr="00174FB9" w:rsidRDefault="0084236C" w:rsidP="000B4F4A">
      <w:pPr>
        <w:keepNext/>
        <w:keepLines/>
        <w:tabs>
          <w:tab w:val="left" w:pos="567"/>
        </w:tabs>
        <w:spacing w:line="260" w:lineRule="exact"/>
        <w:ind w:left="360"/>
        <w:rPr>
          <w:lang w:val="el-GR"/>
        </w:rPr>
      </w:pPr>
      <w:r w:rsidRPr="00174FB9">
        <w:sym w:font="Symbol" w:char="F0B7"/>
      </w:r>
      <w:r w:rsidRPr="00174FB9">
        <w:rPr>
          <w:lang w:val="el-GR"/>
        </w:rPr>
        <w:tab/>
      </w:r>
      <w:r w:rsidR="009E00BB">
        <w:rPr>
          <w:lang w:val="el-GR"/>
        </w:rPr>
        <w:t>Μ</w:t>
      </w:r>
      <w:r w:rsidR="009E00BB" w:rsidRPr="00174FB9">
        <w:rPr>
          <w:lang w:val="el-GR"/>
        </w:rPr>
        <w:t xml:space="preserve">ετά </w:t>
      </w:r>
      <w:r w:rsidR="00281BE6" w:rsidRPr="00174FB9">
        <w:rPr>
          <w:lang w:val="el-GR"/>
        </w:rPr>
        <w:t>από αίτημα του Ευρωπαϊκού οργανισμού Φαρμάκων,</w:t>
      </w:r>
    </w:p>
    <w:p w14:paraId="516E6DC3" w14:textId="77777777" w:rsidR="00281BE6" w:rsidRPr="00174FB9" w:rsidRDefault="0084236C" w:rsidP="000B4F4A">
      <w:pPr>
        <w:keepNext/>
        <w:keepLines/>
        <w:spacing w:line="260" w:lineRule="exact"/>
        <w:ind w:left="574" w:hanging="214"/>
        <w:rPr>
          <w:lang w:val="el-GR"/>
        </w:rPr>
      </w:pPr>
      <w:r w:rsidRPr="00174FB9">
        <w:sym w:font="Symbol" w:char="F0B7"/>
      </w:r>
      <w:r w:rsidRPr="00174FB9">
        <w:rPr>
          <w:lang w:val="el-GR"/>
        </w:rPr>
        <w:tab/>
      </w:r>
      <w:r w:rsidR="009E00BB">
        <w:rPr>
          <w:lang w:val="el-GR"/>
        </w:rPr>
        <w:t>Ο</w:t>
      </w:r>
      <w:r w:rsidR="009E00BB" w:rsidRPr="00174FB9">
        <w:rPr>
          <w:lang w:val="el-GR"/>
        </w:rPr>
        <w:t xml:space="preserve">ποτεδήποτε </w:t>
      </w:r>
      <w:r w:rsidR="00281BE6" w:rsidRPr="00174FB9">
        <w:rPr>
          <w:lang w:val="el-GR"/>
        </w:rPr>
        <w:t>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475B2FD" w14:textId="77777777" w:rsidR="00281BE6" w:rsidRPr="009E4E09" w:rsidRDefault="00281BE6" w:rsidP="00281BE6">
      <w:pPr>
        <w:ind w:right="-1"/>
        <w:rPr>
          <w:noProof/>
          <w:szCs w:val="24"/>
          <w:lang w:val="el-GR"/>
        </w:rPr>
      </w:pPr>
    </w:p>
    <w:p w14:paraId="02604751" w14:textId="77777777" w:rsidR="0087704B" w:rsidRPr="009E4E09" w:rsidRDefault="0087704B">
      <w:pPr>
        <w:rPr>
          <w:lang w:val="el-GR"/>
        </w:rPr>
      </w:pPr>
      <w:r w:rsidRPr="009E4E09">
        <w:rPr>
          <w:lang w:val="el-GR"/>
        </w:rPr>
        <w:br w:type="page"/>
      </w:r>
    </w:p>
    <w:p w14:paraId="429C92C4" w14:textId="77777777" w:rsidR="0087704B" w:rsidRPr="009E4E09" w:rsidRDefault="0087704B">
      <w:pPr>
        <w:rPr>
          <w:lang w:val="el-GR"/>
        </w:rPr>
      </w:pPr>
    </w:p>
    <w:p w14:paraId="0BB746B8" w14:textId="77777777" w:rsidR="0087704B" w:rsidRPr="009E4E09" w:rsidRDefault="0087704B">
      <w:pPr>
        <w:rPr>
          <w:lang w:val="el-GR"/>
        </w:rPr>
      </w:pPr>
    </w:p>
    <w:p w14:paraId="1120BF56" w14:textId="77777777" w:rsidR="0087704B" w:rsidRPr="009E4E09" w:rsidRDefault="0087704B">
      <w:pPr>
        <w:rPr>
          <w:lang w:val="el-GR"/>
        </w:rPr>
      </w:pPr>
    </w:p>
    <w:p w14:paraId="30590C74" w14:textId="77777777" w:rsidR="0087704B" w:rsidRPr="009E4E09" w:rsidRDefault="0087704B">
      <w:pPr>
        <w:rPr>
          <w:lang w:val="el-GR"/>
        </w:rPr>
      </w:pPr>
    </w:p>
    <w:p w14:paraId="633F792F" w14:textId="77777777" w:rsidR="0087704B" w:rsidRPr="009E4E09" w:rsidRDefault="0087704B">
      <w:pPr>
        <w:rPr>
          <w:lang w:val="el-GR"/>
        </w:rPr>
      </w:pPr>
    </w:p>
    <w:p w14:paraId="1518DF03" w14:textId="77777777" w:rsidR="0087704B" w:rsidRPr="009E4E09" w:rsidRDefault="0087704B">
      <w:pPr>
        <w:rPr>
          <w:lang w:val="el-GR"/>
        </w:rPr>
      </w:pPr>
    </w:p>
    <w:p w14:paraId="76302EE2" w14:textId="77777777" w:rsidR="0087704B" w:rsidRPr="009E4E09" w:rsidRDefault="0087704B">
      <w:pPr>
        <w:rPr>
          <w:lang w:val="el-GR"/>
        </w:rPr>
      </w:pPr>
    </w:p>
    <w:p w14:paraId="3183882B" w14:textId="77777777" w:rsidR="0087704B" w:rsidRPr="009E4E09" w:rsidRDefault="0087704B">
      <w:pPr>
        <w:rPr>
          <w:lang w:val="el-GR"/>
        </w:rPr>
      </w:pPr>
    </w:p>
    <w:p w14:paraId="1E0B9B09" w14:textId="77777777" w:rsidR="0087704B" w:rsidRPr="009E4E09" w:rsidRDefault="0087704B">
      <w:pPr>
        <w:rPr>
          <w:lang w:val="el-GR"/>
        </w:rPr>
      </w:pPr>
    </w:p>
    <w:p w14:paraId="3E4771B3" w14:textId="77777777" w:rsidR="0087704B" w:rsidRPr="009E4E09" w:rsidRDefault="0087704B">
      <w:pPr>
        <w:rPr>
          <w:lang w:val="el-GR"/>
        </w:rPr>
      </w:pPr>
    </w:p>
    <w:p w14:paraId="55E1BA2A" w14:textId="77777777" w:rsidR="0087704B" w:rsidRPr="009E4E09" w:rsidRDefault="0087704B">
      <w:pPr>
        <w:rPr>
          <w:lang w:val="el-GR"/>
        </w:rPr>
      </w:pPr>
    </w:p>
    <w:p w14:paraId="4FAFCACD" w14:textId="77777777" w:rsidR="0087704B" w:rsidRPr="009E4E09" w:rsidRDefault="0087704B">
      <w:pPr>
        <w:rPr>
          <w:lang w:val="el-GR"/>
        </w:rPr>
      </w:pPr>
    </w:p>
    <w:p w14:paraId="260409BE" w14:textId="77777777" w:rsidR="0087704B" w:rsidRPr="009E4E09" w:rsidRDefault="0087704B">
      <w:pPr>
        <w:rPr>
          <w:lang w:val="el-GR"/>
        </w:rPr>
      </w:pPr>
    </w:p>
    <w:p w14:paraId="03F68DC0" w14:textId="77777777" w:rsidR="0087704B" w:rsidRPr="009E4E09" w:rsidRDefault="0087704B">
      <w:pPr>
        <w:rPr>
          <w:lang w:val="el-GR"/>
        </w:rPr>
      </w:pPr>
    </w:p>
    <w:p w14:paraId="24A8BC6B" w14:textId="77777777" w:rsidR="0087704B" w:rsidRPr="009E4E09" w:rsidRDefault="0087704B">
      <w:pPr>
        <w:rPr>
          <w:lang w:val="el-GR"/>
        </w:rPr>
      </w:pPr>
    </w:p>
    <w:p w14:paraId="78511B27" w14:textId="77777777" w:rsidR="0087704B" w:rsidRPr="009E4E09" w:rsidRDefault="0087704B">
      <w:pPr>
        <w:rPr>
          <w:lang w:val="el-GR"/>
        </w:rPr>
      </w:pPr>
    </w:p>
    <w:p w14:paraId="5A8B8F8B" w14:textId="77777777" w:rsidR="0087704B" w:rsidRPr="009E4E09" w:rsidRDefault="0087704B">
      <w:pPr>
        <w:rPr>
          <w:lang w:val="el-GR"/>
        </w:rPr>
      </w:pPr>
    </w:p>
    <w:p w14:paraId="370EA263" w14:textId="77777777" w:rsidR="0087704B" w:rsidRPr="009E4E09" w:rsidRDefault="0087704B">
      <w:pPr>
        <w:rPr>
          <w:lang w:val="el-GR"/>
        </w:rPr>
      </w:pPr>
    </w:p>
    <w:p w14:paraId="4778701A" w14:textId="77777777" w:rsidR="0087704B" w:rsidRPr="009E4E09" w:rsidRDefault="0087704B">
      <w:pPr>
        <w:rPr>
          <w:lang w:val="el-GR"/>
        </w:rPr>
      </w:pPr>
    </w:p>
    <w:p w14:paraId="727181DD" w14:textId="77777777" w:rsidR="0087704B" w:rsidRPr="009E4E09" w:rsidRDefault="0087704B">
      <w:pPr>
        <w:rPr>
          <w:lang w:val="el-GR"/>
        </w:rPr>
      </w:pPr>
    </w:p>
    <w:p w14:paraId="078FF51F" w14:textId="77777777" w:rsidR="0087704B" w:rsidRPr="005B266B" w:rsidRDefault="0087704B">
      <w:pPr>
        <w:rPr>
          <w:lang w:val="el-GR"/>
        </w:rPr>
      </w:pPr>
    </w:p>
    <w:p w14:paraId="7D0EB01C" w14:textId="77777777" w:rsidR="004C66C4" w:rsidRPr="00BA198F" w:rsidRDefault="004C66C4">
      <w:pPr>
        <w:rPr>
          <w:lang w:val="el-GR"/>
        </w:rPr>
      </w:pPr>
    </w:p>
    <w:p w14:paraId="38BB673A" w14:textId="77777777" w:rsidR="0087704B" w:rsidRPr="009E4E09" w:rsidRDefault="0087704B">
      <w:pPr>
        <w:rPr>
          <w:lang w:val="el-GR"/>
        </w:rPr>
      </w:pPr>
    </w:p>
    <w:p w14:paraId="0873E20F" w14:textId="77777777" w:rsidR="0087704B" w:rsidRPr="009E4E09" w:rsidRDefault="0087704B">
      <w:pPr>
        <w:jc w:val="center"/>
        <w:rPr>
          <w:b/>
          <w:lang w:val="el-GR"/>
        </w:rPr>
      </w:pPr>
      <w:r w:rsidRPr="009E4E09">
        <w:rPr>
          <w:b/>
          <w:lang w:val="el-GR"/>
        </w:rPr>
        <w:t>ΠΑΡΑΡΤΗΜΑ ΙΙΙ</w:t>
      </w:r>
    </w:p>
    <w:p w14:paraId="60B3FF96" w14:textId="77777777" w:rsidR="0087704B" w:rsidRPr="009E4E09" w:rsidRDefault="0087704B">
      <w:pPr>
        <w:jc w:val="center"/>
        <w:rPr>
          <w:b/>
          <w:lang w:val="el-GR"/>
        </w:rPr>
      </w:pPr>
    </w:p>
    <w:p w14:paraId="746108C9" w14:textId="77777777" w:rsidR="0087704B" w:rsidRPr="009E4E09" w:rsidRDefault="0087704B">
      <w:pPr>
        <w:ind w:right="566"/>
        <w:jc w:val="center"/>
        <w:rPr>
          <w:lang w:val="el-GR"/>
        </w:rPr>
      </w:pPr>
      <w:r w:rsidRPr="009E4E09">
        <w:rPr>
          <w:b/>
          <w:lang w:val="el-GR"/>
        </w:rPr>
        <w:t>ΕΠΙΣΗΜΑΝΣΗ ΚΑΙ ΦΥΛΛΟ ΟΔΗΓΙΩΝ ΧΡΗΣHΣ</w:t>
      </w:r>
    </w:p>
    <w:p w14:paraId="499B0B6B" w14:textId="77777777" w:rsidR="0087704B" w:rsidRPr="009E4E09" w:rsidRDefault="0087704B">
      <w:pPr>
        <w:rPr>
          <w:lang w:val="el-GR"/>
        </w:rPr>
      </w:pPr>
      <w:r w:rsidRPr="009E4E09">
        <w:rPr>
          <w:lang w:val="el-GR"/>
        </w:rPr>
        <w:br w:type="page"/>
      </w:r>
    </w:p>
    <w:p w14:paraId="5C11E036" w14:textId="77777777" w:rsidR="0087704B" w:rsidRPr="009E4E09" w:rsidRDefault="0087704B">
      <w:pPr>
        <w:rPr>
          <w:lang w:val="el-GR"/>
        </w:rPr>
      </w:pPr>
    </w:p>
    <w:p w14:paraId="34D35760" w14:textId="77777777" w:rsidR="0087704B" w:rsidRPr="009E4E09" w:rsidRDefault="0087704B">
      <w:pPr>
        <w:rPr>
          <w:lang w:val="el-GR"/>
        </w:rPr>
      </w:pPr>
    </w:p>
    <w:p w14:paraId="2ACBDCF6" w14:textId="77777777" w:rsidR="0087704B" w:rsidRPr="009E4E09" w:rsidRDefault="0087704B">
      <w:pPr>
        <w:rPr>
          <w:lang w:val="el-GR"/>
        </w:rPr>
      </w:pPr>
    </w:p>
    <w:p w14:paraId="69E89019" w14:textId="77777777" w:rsidR="0087704B" w:rsidRPr="009E4E09" w:rsidRDefault="0087704B">
      <w:pPr>
        <w:rPr>
          <w:lang w:val="el-GR"/>
        </w:rPr>
      </w:pPr>
    </w:p>
    <w:p w14:paraId="19ECFAE8" w14:textId="77777777" w:rsidR="0087704B" w:rsidRPr="009E4E09" w:rsidRDefault="0087704B">
      <w:pPr>
        <w:rPr>
          <w:lang w:val="el-GR"/>
        </w:rPr>
      </w:pPr>
    </w:p>
    <w:p w14:paraId="3362585E" w14:textId="77777777" w:rsidR="0087704B" w:rsidRPr="009E4E09" w:rsidRDefault="0087704B">
      <w:pPr>
        <w:rPr>
          <w:lang w:val="el-GR"/>
        </w:rPr>
      </w:pPr>
    </w:p>
    <w:p w14:paraId="5EE4EFEE" w14:textId="77777777" w:rsidR="0087704B" w:rsidRPr="009E4E09" w:rsidRDefault="0087704B">
      <w:pPr>
        <w:rPr>
          <w:lang w:val="el-GR"/>
        </w:rPr>
      </w:pPr>
    </w:p>
    <w:p w14:paraId="0FD558E0" w14:textId="77777777" w:rsidR="0087704B" w:rsidRPr="009E4E09" w:rsidRDefault="0087704B">
      <w:pPr>
        <w:rPr>
          <w:lang w:val="el-GR"/>
        </w:rPr>
      </w:pPr>
    </w:p>
    <w:p w14:paraId="06BF53EF" w14:textId="77777777" w:rsidR="0087704B" w:rsidRPr="009E4E09" w:rsidRDefault="0087704B">
      <w:pPr>
        <w:rPr>
          <w:lang w:val="el-GR"/>
        </w:rPr>
      </w:pPr>
    </w:p>
    <w:p w14:paraId="7503A108" w14:textId="77777777" w:rsidR="0087704B" w:rsidRPr="009E4E09" w:rsidRDefault="0087704B">
      <w:pPr>
        <w:rPr>
          <w:lang w:val="el-GR"/>
        </w:rPr>
      </w:pPr>
    </w:p>
    <w:p w14:paraId="2745AC5D" w14:textId="77777777" w:rsidR="0087704B" w:rsidRPr="009E4E09" w:rsidRDefault="0087704B">
      <w:pPr>
        <w:rPr>
          <w:lang w:val="el-GR"/>
        </w:rPr>
      </w:pPr>
    </w:p>
    <w:p w14:paraId="36F23A63" w14:textId="77777777" w:rsidR="0087704B" w:rsidRPr="009E4E09" w:rsidRDefault="0087704B">
      <w:pPr>
        <w:rPr>
          <w:lang w:val="el-GR"/>
        </w:rPr>
      </w:pPr>
    </w:p>
    <w:p w14:paraId="05B6B033" w14:textId="77777777" w:rsidR="0087704B" w:rsidRPr="009E4E09" w:rsidRDefault="0087704B">
      <w:pPr>
        <w:rPr>
          <w:lang w:val="el-GR"/>
        </w:rPr>
      </w:pPr>
    </w:p>
    <w:p w14:paraId="4C924BE6" w14:textId="77777777" w:rsidR="0087704B" w:rsidRPr="009E4E09" w:rsidRDefault="0087704B">
      <w:pPr>
        <w:rPr>
          <w:lang w:val="el-GR"/>
        </w:rPr>
      </w:pPr>
    </w:p>
    <w:p w14:paraId="23769950" w14:textId="77777777" w:rsidR="0087704B" w:rsidRPr="009E4E09" w:rsidRDefault="0087704B">
      <w:pPr>
        <w:rPr>
          <w:lang w:val="el-GR"/>
        </w:rPr>
      </w:pPr>
    </w:p>
    <w:p w14:paraId="17E454FA" w14:textId="77777777" w:rsidR="0087704B" w:rsidRPr="009E4E09" w:rsidRDefault="0087704B">
      <w:pPr>
        <w:rPr>
          <w:lang w:val="el-GR"/>
        </w:rPr>
      </w:pPr>
    </w:p>
    <w:p w14:paraId="2D9CB62A" w14:textId="77777777" w:rsidR="0087704B" w:rsidRPr="009E4E09" w:rsidRDefault="0087704B">
      <w:pPr>
        <w:rPr>
          <w:lang w:val="el-GR"/>
        </w:rPr>
      </w:pPr>
    </w:p>
    <w:p w14:paraId="70053DB3" w14:textId="77777777" w:rsidR="0087704B" w:rsidRPr="009E4E09" w:rsidRDefault="0087704B">
      <w:pPr>
        <w:rPr>
          <w:lang w:val="el-GR"/>
        </w:rPr>
      </w:pPr>
    </w:p>
    <w:p w14:paraId="141CF111" w14:textId="77777777" w:rsidR="0087704B" w:rsidRPr="009E4E09" w:rsidRDefault="0087704B">
      <w:pPr>
        <w:rPr>
          <w:lang w:val="el-GR"/>
        </w:rPr>
      </w:pPr>
    </w:p>
    <w:p w14:paraId="3558E887" w14:textId="77777777" w:rsidR="0087704B" w:rsidRPr="009E4E09" w:rsidRDefault="0087704B">
      <w:pPr>
        <w:rPr>
          <w:lang w:val="el-GR"/>
        </w:rPr>
      </w:pPr>
    </w:p>
    <w:p w14:paraId="2EDD443B" w14:textId="77777777" w:rsidR="0087704B" w:rsidRPr="009E4E09" w:rsidRDefault="0087704B">
      <w:pPr>
        <w:rPr>
          <w:lang w:val="el-GR"/>
        </w:rPr>
      </w:pPr>
    </w:p>
    <w:p w14:paraId="798F6652" w14:textId="77777777" w:rsidR="0087704B" w:rsidRPr="005B266B" w:rsidRDefault="0087704B">
      <w:pPr>
        <w:rPr>
          <w:lang w:val="el-GR"/>
        </w:rPr>
      </w:pPr>
    </w:p>
    <w:p w14:paraId="64D6360E" w14:textId="77777777" w:rsidR="00EE5B81" w:rsidRPr="005B266B" w:rsidRDefault="00EE5B81">
      <w:pPr>
        <w:rPr>
          <w:lang w:val="el-GR"/>
        </w:rPr>
      </w:pPr>
    </w:p>
    <w:p w14:paraId="0D553E4B" w14:textId="77777777" w:rsidR="0087704B" w:rsidRPr="009E4E09" w:rsidRDefault="0087704B" w:rsidP="00AA757B">
      <w:pPr>
        <w:pStyle w:val="Annex"/>
        <w:rPr>
          <w:lang w:val="el-GR"/>
        </w:rPr>
      </w:pPr>
      <w:r w:rsidRPr="009E4E09">
        <w:rPr>
          <w:lang w:val="el-GR"/>
        </w:rPr>
        <w:t>Α. ΕΠΙΣΗΜΑΝΣΗ</w:t>
      </w:r>
    </w:p>
    <w:p w14:paraId="1A43894F" w14:textId="77777777" w:rsidR="0087704B" w:rsidRPr="009E4E09" w:rsidRDefault="0087704B">
      <w:pPr>
        <w:rPr>
          <w:lang w:val="el-GR"/>
        </w:rPr>
      </w:pPr>
      <w:r w:rsidRPr="009E4E09">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2D9D4E3F" w14:textId="77777777" w:rsidTr="005B266B">
        <w:trPr>
          <w:trHeight w:val="701"/>
        </w:trPr>
        <w:tc>
          <w:tcPr>
            <w:tcW w:w="9276" w:type="dxa"/>
            <w:tcBorders>
              <w:bottom w:val="single" w:sz="4" w:space="0" w:color="auto"/>
            </w:tcBorders>
          </w:tcPr>
          <w:p w14:paraId="2BF748CF" w14:textId="77777777" w:rsidR="00587D36" w:rsidRPr="009E4E09" w:rsidRDefault="00587D36" w:rsidP="00877DE4">
            <w:pPr>
              <w:rPr>
                <w:b/>
                <w:lang w:val="el-GR"/>
              </w:rPr>
            </w:pPr>
            <w:r w:rsidRPr="009E4E09">
              <w:rPr>
                <w:b/>
                <w:lang w:val="el-GR"/>
              </w:rPr>
              <w:lastRenderedPageBreak/>
              <w:t>ΕΝΔΕΙΞΕΙΣ ΠΟΥ ΠΡΕΠΕΙ ΝΑ ΑΝΑΓΡΑΦΟΝΤΑΙ ΣΤΗΝ ΕΞΩΤΕΡΙΚΗ ΣΥΣΚΕΥΑΣΙΑ</w:t>
            </w:r>
          </w:p>
          <w:p w14:paraId="48B0EE03" w14:textId="77777777" w:rsidR="00587D36" w:rsidRPr="009E4E09" w:rsidRDefault="00587D36" w:rsidP="00877DE4">
            <w:pPr>
              <w:rPr>
                <w:lang w:val="el-GR"/>
              </w:rPr>
            </w:pPr>
          </w:p>
          <w:p w14:paraId="46A7C780" w14:textId="77777777" w:rsidR="00587D36" w:rsidRPr="009E4E09" w:rsidRDefault="00587D36" w:rsidP="00877DE4">
            <w:pPr>
              <w:rPr>
                <w:lang w:val="el-GR"/>
              </w:rPr>
            </w:pPr>
            <w:r w:rsidRPr="009E4E09">
              <w:rPr>
                <w:b/>
                <w:lang w:val="el-GR"/>
              </w:rPr>
              <w:t>ΚΟΥΤΙ</w:t>
            </w:r>
          </w:p>
        </w:tc>
      </w:tr>
    </w:tbl>
    <w:p w14:paraId="06CF8B13" w14:textId="77777777" w:rsidR="00587D36" w:rsidRPr="009E4E09" w:rsidRDefault="00587D36" w:rsidP="00587D36">
      <w:pPr>
        <w:rPr>
          <w:lang w:val="el-GR"/>
        </w:rPr>
      </w:pPr>
    </w:p>
    <w:p w14:paraId="6317169E"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25F424A3" w14:textId="77777777" w:rsidTr="00877DE4">
        <w:tc>
          <w:tcPr>
            <w:tcW w:w="9276" w:type="dxa"/>
          </w:tcPr>
          <w:p w14:paraId="07CB8684" w14:textId="77777777" w:rsidR="00587D36" w:rsidRPr="009E4E09" w:rsidRDefault="00587D36" w:rsidP="00877DE4">
            <w:pPr>
              <w:ind w:left="567" w:hanging="567"/>
              <w:rPr>
                <w:b/>
                <w:lang w:val="el-GR"/>
              </w:rPr>
            </w:pPr>
            <w:r w:rsidRPr="009E4E09">
              <w:rPr>
                <w:b/>
                <w:lang w:val="el-GR"/>
              </w:rPr>
              <w:t>1.</w:t>
            </w:r>
            <w:r w:rsidRPr="009E4E09">
              <w:rPr>
                <w:b/>
                <w:lang w:val="el-GR"/>
              </w:rPr>
              <w:tab/>
              <w:t>ΟΝΟΜΑΣΙΑ ΤΟΥ ΦΑΡΜΑΚΕΥΤΙΚΟΥ ΠΡΟΪΟΝΤΟΣ</w:t>
            </w:r>
          </w:p>
        </w:tc>
      </w:tr>
    </w:tbl>
    <w:p w14:paraId="222E3AE9" w14:textId="77777777" w:rsidR="00587D36" w:rsidRPr="009E4E09" w:rsidRDefault="00587D36" w:rsidP="00587D36">
      <w:pPr>
        <w:rPr>
          <w:lang w:val="el-GR"/>
        </w:rPr>
      </w:pPr>
    </w:p>
    <w:p w14:paraId="6296D13D" w14:textId="77777777" w:rsidR="00587D36" w:rsidRPr="009E4E09" w:rsidRDefault="00587D36" w:rsidP="00587D36">
      <w:pPr>
        <w:rPr>
          <w:lang w:val="el-GR"/>
        </w:rPr>
      </w:pPr>
      <w:r w:rsidRPr="009E4E09">
        <w:rPr>
          <w:lang w:val="el-GR"/>
        </w:rPr>
        <w:t>Herceptin 150 mg κόνις για πυκνό διάλυμα για παρασκευή διαλύματος προς έγχυση</w:t>
      </w:r>
    </w:p>
    <w:p w14:paraId="4EE5EDC5" w14:textId="77777777" w:rsidR="00587D36" w:rsidRPr="009E4E09" w:rsidRDefault="008A3A0A" w:rsidP="00587D36">
      <w:pPr>
        <w:rPr>
          <w:lang w:val="el-GR"/>
        </w:rPr>
      </w:pPr>
      <w:r>
        <w:t>t</w:t>
      </w:r>
      <w:r w:rsidR="00587D36" w:rsidRPr="009E4E09">
        <w:rPr>
          <w:lang w:val="el-GR"/>
        </w:rPr>
        <w:t>rastuzumab</w:t>
      </w:r>
    </w:p>
    <w:p w14:paraId="65DF8BE3" w14:textId="77777777" w:rsidR="00587D36" w:rsidRPr="009E4E09" w:rsidRDefault="00587D36" w:rsidP="00587D36">
      <w:pPr>
        <w:rPr>
          <w:lang w:val="el-GR"/>
        </w:rPr>
      </w:pPr>
    </w:p>
    <w:p w14:paraId="4C065DD4"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60D54A59" w14:textId="77777777" w:rsidTr="00877DE4">
        <w:tc>
          <w:tcPr>
            <w:tcW w:w="9276" w:type="dxa"/>
          </w:tcPr>
          <w:p w14:paraId="2B4A6A1B" w14:textId="77777777" w:rsidR="00587D36" w:rsidRPr="009E4E09" w:rsidRDefault="00587D36" w:rsidP="00877DE4">
            <w:pPr>
              <w:ind w:left="567" w:hanging="567"/>
              <w:rPr>
                <w:b/>
                <w:lang w:val="el-GR"/>
              </w:rPr>
            </w:pPr>
            <w:r w:rsidRPr="009E4E09">
              <w:rPr>
                <w:b/>
                <w:lang w:val="el-GR"/>
              </w:rPr>
              <w:t>2.</w:t>
            </w:r>
            <w:r w:rsidRPr="009E4E09">
              <w:rPr>
                <w:b/>
                <w:lang w:val="el-GR"/>
              </w:rPr>
              <w:tab/>
              <w:t>ΣΥΝΘΕΣΗ ΣΕ ΔΡΑΣΤΙΚΗ(ΕΣ) ΟΥΣΙΑ(ΕΣ)</w:t>
            </w:r>
          </w:p>
        </w:tc>
      </w:tr>
    </w:tbl>
    <w:p w14:paraId="71922F8A" w14:textId="77777777" w:rsidR="00587D36" w:rsidRPr="009E4E09" w:rsidRDefault="00587D36" w:rsidP="00587D36">
      <w:pPr>
        <w:rPr>
          <w:lang w:val="el-GR"/>
        </w:rPr>
      </w:pPr>
    </w:p>
    <w:p w14:paraId="1036C0F7" w14:textId="77777777" w:rsidR="00587D36" w:rsidRPr="009E4E09" w:rsidRDefault="00587D36" w:rsidP="00587D36">
      <w:pPr>
        <w:rPr>
          <w:lang w:val="el-GR"/>
        </w:rPr>
      </w:pPr>
      <w:r w:rsidRPr="009E4E09">
        <w:rPr>
          <w:lang w:val="el-GR"/>
        </w:rPr>
        <w:t>Το φιαλίδιο περιέχει 150 mg trastuzumab. Μετά την ανασύσταση, 1 ml πυκνού διαλύματος περιέχει 21 mg trastuzumab.</w:t>
      </w:r>
    </w:p>
    <w:p w14:paraId="1F9572B6" w14:textId="77777777" w:rsidR="00587D36" w:rsidRPr="009E4E09" w:rsidRDefault="00587D36" w:rsidP="00587D36">
      <w:pPr>
        <w:rPr>
          <w:lang w:val="el-GR"/>
        </w:rPr>
      </w:pPr>
    </w:p>
    <w:p w14:paraId="435E85AF"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30062B78" w14:textId="77777777" w:rsidTr="00877DE4">
        <w:tc>
          <w:tcPr>
            <w:tcW w:w="9276" w:type="dxa"/>
          </w:tcPr>
          <w:p w14:paraId="1C3B750D" w14:textId="77777777" w:rsidR="00587D36" w:rsidRPr="009E4E09" w:rsidRDefault="00587D36" w:rsidP="00877DE4">
            <w:pPr>
              <w:ind w:left="567" w:hanging="567"/>
              <w:rPr>
                <w:b/>
                <w:lang w:val="el-GR"/>
              </w:rPr>
            </w:pPr>
            <w:r w:rsidRPr="009E4E09">
              <w:rPr>
                <w:b/>
                <w:lang w:val="el-GR"/>
              </w:rPr>
              <w:t>3.</w:t>
            </w:r>
            <w:r w:rsidRPr="009E4E09">
              <w:rPr>
                <w:b/>
                <w:lang w:val="el-GR"/>
              </w:rPr>
              <w:tab/>
              <w:t>ΚΑΤΑΛΟΓΟΣ ΕΚΔΟΧΩΝ</w:t>
            </w:r>
          </w:p>
        </w:tc>
      </w:tr>
    </w:tbl>
    <w:p w14:paraId="77BE79D3" w14:textId="77777777" w:rsidR="00587D36" w:rsidRPr="009E4E09" w:rsidRDefault="00587D36" w:rsidP="00587D36">
      <w:pPr>
        <w:rPr>
          <w:lang w:val="el-GR"/>
        </w:rPr>
      </w:pPr>
    </w:p>
    <w:p w14:paraId="61548EAF" w14:textId="4743E672" w:rsidR="00587D36" w:rsidRDefault="00BF0AED" w:rsidP="00587D36">
      <w:pPr>
        <w:rPr>
          <w:lang w:val="el-GR"/>
        </w:rPr>
      </w:pPr>
      <w:r>
        <w:rPr>
          <w:lang w:val="el-GR"/>
        </w:rPr>
        <w:t>Περιέχει επίσης</w:t>
      </w:r>
      <w:r w:rsidRPr="005B266B">
        <w:rPr>
          <w:lang w:val="el-GR"/>
        </w:rPr>
        <w:t>:</w:t>
      </w:r>
      <w:r>
        <w:rPr>
          <w:lang w:val="el-GR"/>
        </w:rPr>
        <w:t>υ</w:t>
      </w:r>
      <w:r w:rsidR="00587D36" w:rsidRPr="009E4E09">
        <w:rPr>
          <w:lang w:val="el-GR"/>
        </w:rPr>
        <w:t xml:space="preserve">δροχλωρική </w:t>
      </w:r>
      <w:r w:rsidR="001F0F47">
        <w:rPr>
          <w:lang w:val="el-GR"/>
        </w:rPr>
        <w:t xml:space="preserve">μονοϋδρική </w:t>
      </w:r>
      <w:r w:rsidR="00587D36" w:rsidRPr="009E4E09">
        <w:rPr>
          <w:lang w:val="el-GR"/>
        </w:rPr>
        <w:t>ιστιδίνη, ιστιδίνη, διυδρική α,α-τρεαλόζη</w:t>
      </w:r>
      <w:r w:rsidR="004A2A80" w:rsidRPr="005B266B">
        <w:rPr>
          <w:lang w:val="el-GR"/>
        </w:rPr>
        <w:t>,</w:t>
      </w:r>
      <w:r w:rsidR="004A2A80" w:rsidRPr="004A2A80">
        <w:rPr>
          <w:lang w:val="el-GR"/>
        </w:rPr>
        <w:t xml:space="preserve"> </w:t>
      </w:r>
      <w:r w:rsidR="004A2A80" w:rsidRPr="009E4E09">
        <w:rPr>
          <w:lang w:val="el-GR"/>
        </w:rPr>
        <w:t>πολυσορβικό</w:t>
      </w:r>
      <w:r w:rsidR="004A2A80">
        <w:t> </w:t>
      </w:r>
      <w:r w:rsidR="004A2A80" w:rsidRPr="009E4E09">
        <w:rPr>
          <w:lang w:val="el-GR"/>
        </w:rPr>
        <w:t>20</w:t>
      </w:r>
      <w:r w:rsidR="00587D36" w:rsidRPr="009E4E09">
        <w:rPr>
          <w:lang w:val="el-GR"/>
        </w:rPr>
        <w:t>.</w:t>
      </w:r>
    </w:p>
    <w:p w14:paraId="7AE6F1C0" w14:textId="15B73277" w:rsidR="00F52662" w:rsidRPr="00B910D6" w:rsidRDefault="00F52662" w:rsidP="00587D36">
      <w:pPr>
        <w:rPr>
          <w:lang w:val="el-GR"/>
        </w:rPr>
      </w:pPr>
      <w:r w:rsidRPr="005B266B">
        <w:rPr>
          <w:highlight w:val="lightGray"/>
          <w:lang w:val="el-GR"/>
        </w:rPr>
        <w:t>Βλ. φύλλο οδηγιών χρήσης για περισσότερες πληροφορίες</w:t>
      </w:r>
    </w:p>
    <w:p w14:paraId="03F2B34F" w14:textId="77777777" w:rsidR="00587D36" w:rsidRPr="009E4E09" w:rsidRDefault="00587D36" w:rsidP="00587D36">
      <w:pPr>
        <w:rPr>
          <w:lang w:val="el-GR"/>
        </w:rPr>
      </w:pPr>
    </w:p>
    <w:p w14:paraId="10D5881D"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4BFCB56F" w14:textId="77777777" w:rsidTr="00877DE4">
        <w:tc>
          <w:tcPr>
            <w:tcW w:w="9276" w:type="dxa"/>
          </w:tcPr>
          <w:p w14:paraId="6AD36CAA" w14:textId="77777777" w:rsidR="00587D36" w:rsidRPr="009E4E09" w:rsidRDefault="00587D36" w:rsidP="00877DE4">
            <w:pPr>
              <w:ind w:left="567" w:hanging="567"/>
              <w:rPr>
                <w:b/>
                <w:lang w:val="el-GR"/>
              </w:rPr>
            </w:pPr>
            <w:r w:rsidRPr="009E4E09">
              <w:rPr>
                <w:b/>
                <w:lang w:val="el-GR"/>
              </w:rPr>
              <w:t>4.</w:t>
            </w:r>
            <w:r w:rsidRPr="009E4E09">
              <w:rPr>
                <w:b/>
                <w:lang w:val="el-GR"/>
              </w:rPr>
              <w:tab/>
              <w:t>ΦΑΡΜΑΚΟΤΕΧΝΙΚΗ ΜΟΡΦΗ ΚΑΙ ΠΕΡΙΕΧΟΜΕΝΟ</w:t>
            </w:r>
          </w:p>
        </w:tc>
      </w:tr>
    </w:tbl>
    <w:p w14:paraId="38C950F2" w14:textId="77777777" w:rsidR="00587D36" w:rsidRPr="009E4E09" w:rsidRDefault="00587D36" w:rsidP="00587D36">
      <w:pPr>
        <w:rPr>
          <w:lang w:val="el-GR"/>
        </w:rPr>
      </w:pPr>
    </w:p>
    <w:p w14:paraId="1E3323CA" w14:textId="77777777" w:rsidR="00587D36" w:rsidRPr="009E4E09" w:rsidRDefault="00587D36" w:rsidP="00587D36">
      <w:pPr>
        <w:rPr>
          <w:lang w:val="el-GR"/>
        </w:rPr>
      </w:pPr>
      <w:r w:rsidRPr="005C3500">
        <w:rPr>
          <w:highlight w:val="lightGray"/>
          <w:lang w:val="el-GR"/>
        </w:rPr>
        <w:t>Κόνις για πυκνό διάλυμα για παρασκευή διαλύματος προς έγχυση</w:t>
      </w:r>
    </w:p>
    <w:p w14:paraId="2AF0C7FD" w14:textId="77777777" w:rsidR="00587D36" w:rsidRPr="009E4E09" w:rsidRDefault="00587D36" w:rsidP="00587D36">
      <w:pPr>
        <w:rPr>
          <w:lang w:val="el-GR"/>
        </w:rPr>
      </w:pPr>
      <w:r w:rsidRPr="009E4E09">
        <w:rPr>
          <w:lang w:val="el-GR"/>
        </w:rPr>
        <w:t>1 φιαλίδιο</w:t>
      </w:r>
    </w:p>
    <w:p w14:paraId="7234F2F3" w14:textId="77777777" w:rsidR="00587D36" w:rsidRPr="009E4E09" w:rsidRDefault="00587D36" w:rsidP="00587D36">
      <w:pPr>
        <w:rPr>
          <w:lang w:val="el-GR"/>
        </w:rPr>
      </w:pPr>
    </w:p>
    <w:p w14:paraId="74593D66"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65672A11" w14:textId="77777777" w:rsidTr="00877DE4">
        <w:tc>
          <w:tcPr>
            <w:tcW w:w="9276" w:type="dxa"/>
          </w:tcPr>
          <w:p w14:paraId="1E956C44" w14:textId="77777777" w:rsidR="00587D36" w:rsidRPr="009E4E09" w:rsidRDefault="00587D36" w:rsidP="00877DE4">
            <w:pPr>
              <w:ind w:left="567" w:hanging="567"/>
              <w:rPr>
                <w:b/>
                <w:lang w:val="el-GR"/>
              </w:rPr>
            </w:pPr>
            <w:r w:rsidRPr="009E4E09">
              <w:rPr>
                <w:b/>
                <w:lang w:val="el-GR"/>
              </w:rPr>
              <w:t>5.</w:t>
            </w:r>
            <w:r w:rsidRPr="009E4E09">
              <w:rPr>
                <w:b/>
                <w:lang w:val="el-GR"/>
              </w:rPr>
              <w:tab/>
              <w:t>ΤΡΟΠΟΣ ΚΑΙ ΟΔΟΣ(ΟΙ) ΧΟΡΗΓΗΣΗΣ</w:t>
            </w:r>
          </w:p>
        </w:tc>
      </w:tr>
    </w:tbl>
    <w:p w14:paraId="41C5C550" w14:textId="77777777" w:rsidR="00587D36" w:rsidRPr="009E4E09" w:rsidRDefault="00587D36" w:rsidP="00587D36">
      <w:pPr>
        <w:rPr>
          <w:lang w:val="el-GR"/>
        </w:rPr>
      </w:pPr>
    </w:p>
    <w:p w14:paraId="5B2F608F" w14:textId="77777777" w:rsidR="00587D36" w:rsidRPr="009E4E09" w:rsidRDefault="00587D36" w:rsidP="00587D36">
      <w:pPr>
        <w:rPr>
          <w:lang w:val="el-GR"/>
        </w:rPr>
      </w:pPr>
      <w:r w:rsidRPr="009E4E09">
        <w:rPr>
          <w:lang w:val="el-GR"/>
        </w:rPr>
        <w:t xml:space="preserve">Για ενδοφλέβια χρήση μόνο μετά από ανασύσταση και αραίωση </w:t>
      </w:r>
    </w:p>
    <w:p w14:paraId="43982744" w14:textId="77777777" w:rsidR="00587D36" w:rsidRPr="00E23C47" w:rsidRDefault="00587D36" w:rsidP="00587D36">
      <w:pPr>
        <w:rPr>
          <w:lang w:val="el-GR"/>
        </w:rPr>
      </w:pPr>
      <w:r w:rsidRPr="009E4E09">
        <w:rPr>
          <w:lang w:val="el-GR"/>
        </w:rPr>
        <w:t xml:space="preserve">Διαβάστε το φύλλο οδηγιών πριν από τη </w:t>
      </w:r>
      <w:r w:rsidR="00145790">
        <w:rPr>
          <w:lang w:val="el-GR"/>
        </w:rPr>
        <w:t>χρήση</w:t>
      </w:r>
    </w:p>
    <w:p w14:paraId="3F2722F6" w14:textId="77777777" w:rsidR="00587D36" w:rsidRPr="009E4E09" w:rsidRDefault="00587D36" w:rsidP="00587D36">
      <w:pPr>
        <w:rPr>
          <w:lang w:val="el-GR"/>
        </w:rPr>
      </w:pPr>
    </w:p>
    <w:p w14:paraId="5B75073D"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27692D08" w14:textId="77777777" w:rsidTr="00877DE4">
        <w:tc>
          <w:tcPr>
            <w:tcW w:w="9276" w:type="dxa"/>
          </w:tcPr>
          <w:p w14:paraId="33A3A121" w14:textId="77777777" w:rsidR="00587D36" w:rsidRPr="009E4E09" w:rsidRDefault="00587D36" w:rsidP="00877DE4">
            <w:pPr>
              <w:ind w:left="567" w:hanging="567"/>
              <w:rPr>
                <w:b/>
                <w:lang w:val="el-GR"/>
              </w:rPr>
            </w:pPr>
            <w:r w:rsidRPr="009E4E09">
              <w:rPr>
                <w:b/>
                <w:lang w:val="el-GR"/>
              </w:rPr>
              <w:t>6.</w:t>
            </w:r>
            <w:r w:rsidRPr="009E4E09">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08F14EAC" w14:textId="77777777" w:rsidR="00587D36" w:rsidRPr="009E4E09" w:rsidRDefault="00587D36" w:rsidP="00587D36">
      <w:pPr>
        <w:rPr>
          <w:lang w:val="el-GR"/>
        </w:rPr>
      </w:pPr>
    </w:p>
    <w:p w14:paraId="2C63C9E4" w14:textId="77777777" w:rsidR="00587D36" w:rsidRPr="009E4E09" w:rsidRDefault="00587D36" w:rsidP="00587D36">
      <w:pPr>
        <w:rPr>
          <w:lang w:val="el-GR"/>
        </w:rPr>
      </w:pPr>
      <w:r w:rsidRPr="009E4E09">
        <w:rPr>
          <w:lang w:val="el-GR"/>
        </w:rPr>
        <w:t>Να φυλάσσεται σε θέση την οποία δεν βλέπουν και δεν προσεγγίζουν τα παιδιά</w:t>
      </w:r>
    </w:p>
    <w:p w14:paraId="0B450C85" w14:textId="77777777" w:rsidR="00587D36" w:rsidRPr="009E4E09" w:rsidRDefault="00587D36" w:rsidP="00587D36">
      <w:pPr>
        <w:rPr>
          <w:lang w:val="el-GR"/>
        </w:rPr>
      </w:pPr>
    </w:p>
    <w:p w14:paraId="72FDF1E0"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7758EBB8" w14:textId="77777777" w:rsidTr="00877DE4">
        <w:tc>
          <w:tcPr>
            <w:tcW w:w="9276" w:type="dxa"/>
          </w:tcPr>
          <w:p w14:paraId="13351AFC" w14:textId="77777777" w:rsidR="00587D36" w:rsidRPr="009E4E09" w:rsidRDefault="00587D36" w:rsidP="00877DE4">
            <w:pPr>
              <w:ind w:left="567" w:hanging="567"/>
              <w:rPr>
                <w:b/>
                <w:lang w:val="el-GR"/>
              </w:rPr>
            </w:pPr>
            <w:r w:rsidRPr="009E4E09">
              <w:rPr>
                <w:b/>
                <w:lang w:val="el-GR"/>
              </w:rPr>
              <w:t>7.</w:t>
            </w:r>
            <w:r w:rsidRPr="009E4E09">
              <w:rPr>
                <w:b/>
                <w:lang w:val="el-GR"/>
              </w:rPr>
              <w:tab/>
              <w:t>ΑΛΛΗ(ΕΣ) ΕΙΔΙΚΗ(ΕΣ) ΠΡΟΕΙΔΟΠΟΙΗΣΗ(ΕΙΣ), ΕΑΝ ΕΙΝΑΙ ΑΠΑΡΑΙΤΗΤΗ(ΕΣ)</w:t>
            </w:r>
          </w:p>
        </w:tc>
      </w:tr>
    </w:tbl>
    <w:p w14:paraId="2957D833" w14:textId="77777777" w:rsidR="00587D36" w:rsidRPr="009E4E09" w:rsidRDefault="00587D36" w:rsidP="00587D36">
      <w:pPr>
        <w:rPr>
          <w:lang w:val="el-GR"/>
        </w:rPr>
      </w:pPr>
    </w:p>
    <w:p w14:paraId="2A0DD4CD"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549713A9" w14:textId="77777777" w:rsidTr="00877DE4">
        <w:tc>
          <w:tcPr>
            <w:tcW w:w="9276" w:type="dxa"/>
          </w:tcPr>
          <w:p w14:paraId="6FA97FC1" w14:textId="77777777" w:rsidR="00587D36" w:rsidRPr="009E4E09" w:rsidRDefault="00587D36" w:rsidP="00877DE4">
            <w:pPr>
              <w:ind w:left="567" w:hanging="567"/>
              <w:rPr>
                <w:b/>
                <w:lang w:val="el-GR"/>
              </w:rPr>
            </w:pPr>
            <w:r w:rsidRPr="009E4E09">
              <w:rPr>
                <w:b/>
                <w:lang w:val="el-GR"/>
              </w:rPr>
              <w:t>8.</w:t>
            </w:r>
            <w:r w:rsidRPr="009E4E09">
              <w:rPr>
                <w:b/>
                <w:lang w:val="el-GR"/>
              </w:rPr>
              <w:tab/>
              <w:t>ΗΜΕΡΟΜΗΝΙΑ ΛΗΞΗΣ</w:t>
            </w:r>
          </w:p>
        </w:tc>
      </w:tr>
    </w:tbl>
    <w:p w14:paraId="42DA20AC" w14:textId="77777777" w:rsidR="00587D36" w:rsidRPr="009E4E09" w:rsidRDefault="00587D36" w:rsidP="00587D36">
      <w:pPr>
        <w:rPr>
          <w:lang w:val="el-GR"/>
        </w:rPr>
      </w:pPr>
    </w:p>
    <w:p w14:paraId="45243E00" w14:textId="77777777" w:rsidR="00587D36" w:rsidRPr="004D5032" w:rsidRDefault="004B7B86" w:rsidP="00587D36">
      <w:pPr>
        <w:rPr>
          <w:i/>
        </w:rPr>
      </w:pPr>
      <w:r>
        <w:t>EXP</w:t>
      </w:r>
    </w:p>
    <w:p w14:paraId="1A6B65D6" w14:textId="77777777" w:rsidR="00587D36" w:rsidRPr="009E4E09" w:rsidRDefault="00587D36" w:rsidP="00587D36">
      <w:pPr>
        <w:rPr>
          <w:lang w:val="el-GR"/>
        </w:rPr>
      </w:pPr>
    </w:p>
    <w:p w14:paraId="252E826F"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57342305" w14:textId="77777777" w:rsidTr="00877DE4">
        <w:tc>
          <w:tcPr>
            <w:tcW w:w="9276" w:type="dxa"/>
          </w:tcPr>
          <w:p w14:paraId="044E9EF0" w14:textId="77777777" w:rsidR="00587D36" w:rsidRPr="009E4E09" w:rsidRDefault="00587D36" w:rsidP="00877DE4">
            <w:pPr>
              <w:ind w:left="567" w:hanging="567"/>
              <w:rPr>
                <w:b/>
                <w:lang w:val="el-GR"/>
              </w:rPr>
            </w:pPr>
            <w:r w:rsidRPr="009E4E09">
              <w:rPr>
                <w:b/>
                <w:lang w:val="el-GR"/>
              </w:rPr>
              <w:t>9.</w:t>
            </w:r>
            <w:r w:rsidRPr="009E4E09">
              <w:rPr>
                <w:b/>
                <w:lang w:val="el-GR"/>
              </w:rPr>
              <w:tab/>
              <w:t>ΕΙΔΙΚΕΣ ΣΥΝΘΗΚΕΣ ΦΥΛΑΞΗΣ</w:t>
            </w:r>
          </w:p>
        </w:tc>
      </w:tr>
    </w:tbl>
    <w:p w14:paraId="06305BC0" w14:textId="77777777" w:rsidR="00587D36" w:rsidRPr="009E4E09" w:rsidRDefault="00587D36" w:rsidP="00587D36">
      <w:pPr>
        <w:rPr>
          <w:lang w:val="el-GR"/>
        </w:rPr>
      </w:pPr>
    </w:p>
    <w:p w14:paraId="083C7B91" w14:textId="77777777" w:rsidR="00587D36" w:rsidRPr="00E23C47" w:rsidRDefault="00587D36" w:rsidP="00587D36">
      <w:pPr>
        <w:rPr>
          <w:szCs w:val="22"/>
          <w:lang w:val="el-GR"/>
        </w:rPr>
      </w:pPr>
      <w:r w:rsidRPr="009E4E09">
        <w:rPr>
          <w:noProof/>
          <w:lang w:val="el-GR"/>
        </w:rPr>
        <w:t xml:space="preserve">Φυλάσσετε σε ψυγείο </w:t>
      </w:r>
      <w:r w:rsidRPr="009E4E09">
        <w:rPr>
          <w:szCs w:val="22"/>
          <w:lang w:val="el-GR"/>
        </w:rPr>
        <w:t>(2ºC – 8 ºC)</w:t>
      </w:r>
    </w:p>
    <w:p w14:paraId="135D209A" w14:textId="77777777" w:rsidR="00587D36" w:rsidRPr="009E4E09" w:rsidRDefault="00587D36" w:rsidP="00587D36">
      <w:pPr>
        <w:rPr>
          <w:lang w:val="el-GR"/>
        </w:rPr>
      </w:pPr>
    </w:p>
    <w:p w14:paraId="76B86CE3"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68A0AEC3" w14:textId="77777777" w:rsidTr="00877DE4">
        <w:tc>
          <w:tcPr>
            <w:tcW w:w="9276" w:type="dxa"/>
          </w:tcPr>
          <w:p w14:paraId="1C364278" w14:textId="77777777" w:rsidR="00587D36" w:rsidRPr="009E4E09" w:rsidRDefault="00587D36" w:rsidP="005B266B">
            <w:pPr>
              <w:keepNext/>
              <w:keepLines/>
              <w:ind w:left="567" w:hanging="567"/>
              <w:rPr>
                <w:b/>
                <w:lang w:val="el-GR"/>
              </w:rPr>
            </w:pPr>
            <w:r w:rsidRPr="009E4E09">
              <w:rPr>
                <w:b/>
                <w:lang w:val="el-GR"/>
              </w:rPr>
              <w:lastRenderedPageBreak/>
              <w:t>10.</w:t>
            </w:r>
            <w:r w:rsidRPr="009E4E09">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775D5F61" w14:textId="77777777" w:rsidR="00587D36" w:rsidRPr="009E4E09" w:rsidRDefault="00587D36" w:rsidP="00587D36">
      <w:pPr>
        <w:rPr>
          <w:lang w:val="el-GR"/>
        </w:rPr>
      </w:pPr>
    </w:p>
    <w:p w14:paraId="542105B2"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02876450" w14:textId="77777777" w:rsidTr="00877DE4">
        <w:tc>
          <w:tcPr>
            <w:tcW w:w="9276" w:type="dxa"/>
          </w:tcPr>
          <w:p w14:paraId="11E46871" w14:textId="77777777" w:rsidR="00587D36" w:rsidRPr="009E4E09" w:rsidRDefault="00587D36" w:rsidP="00877DE4">
            <w:pPr>
              <w:ind w:left="567" w:hanging="567"/>
              <w:rPr>
                <w:b/>
                <w:lang w:val="el-GR"/>
              </w:rPr>
            </w:pPr>
            <w:r w:rsidRPr="009E4E09">
              <w:rPr>
                <w:b/>
                <w:lang w:val="el-GR"/>
              </w:rPr>
              <w:t>11.</w:t>
            </w:r>
            <w:r w:rsidRPr="009E4E09">
              <w:rPr>
                <w:b/>
                <w:lang w:val="el-GR"/>
              </w:rPr>
              <w:tab/>
              <w:t>ΟΝΟΜΑ ΚΑΙ ΔΙΕΥΘΥΝΣΗ ΚΑΤΟΧΟΥ ΤΗΣ ΑΔΕΙΑΣ ΚΥΚΛΟΦΟΡΙΑΣ</w:t>
            </w:r>
          </w:p>
        </w:tc>
      </w:tr>
    </w:tbl>
    <w:p w14:paraId="1F1FF974" w14:textId="77777777" w:rsidR="00587D36" w:rsidRPr="009E4E09" w:rsidRDefault="00587D36" w:rsidP="00587D36">
      <w:pPr>
        <w:rPr>
          <w:lang w:val="el-GR"/>
        </w:rPr>
      </w:pPr>
    </w:p>
    <w:p w14:paraId="28B186F3" w14:textId="77777777" w:rsidR="00627428" w:rsidRDefault="00627428" w:rsidP="00627428">
      <w:pPr>
        <w:rPr>
          <w:lang w:val="de-CH"/>
        </w:rPr>
      </w:pPr>
      <w:r>
        <w:rPr>
          <w:lang w:val="de-CH"/>
        </w:rPr>
        <w:t xml:space="preserve">Roche Registration GmbH </w:t>
      </w:r>
    </w:p>
    <w:p w14:paraId="3D92DE69" w14:textId="77777777" w:rsidR="00627428" w:rsidRDefault="00627428" w:rsidP="00627428">
      <w:pPr>
        <w:rPr>
          <w:lang w:val="de-CH"/>
        </w:rPr>
      </w:pPr>
      <w:r>
        <w:rPr>
          <w:lang w:val="de-CH"/>
        </w:rPr>
        <w:t>Emil-Barell-Strasse 1</w:t>
      </w:r>
    </w:p>
    <w:p w14:paraId="466B3C95" w14:textId="77777777" w:rsidR="00627428" w:rsidRDefault="00627428" w:rsidP="00627428">
      <w:pPr>
        <w:rPr>
          <w:lang w:val="de-CH"/>
        </w:rPr>
      </w:pPr>
      <w:r>
        <w:rPr>
          <w:lang w:val="de-CH"/>
        </w:rPr>
        <w:t>79639 Grenzach-Wyhlen</w:t>
      </w:r>
    </w:p>
    <w:p w14:paraId="1B000330" w14:textId="77777777" w:rsidR="00627428" w:rsidRPr="00627428" w:rsidRDefault="00627428" w:rsidP="00627428">
      <w:pPr>
        <w:rPr>
          <w:lang w:val="el-GR"/>
        </w:rPr>
      </w:pPr>
      <w:r>
        <w:rPr>
          <w:lang w:val="el-GR"/>
        </w:rPr>
        <w:t>Γερμανία</w:t>
      </w:r>
    </w:p>
    <w:p w14:paraId="6A8700DB" w14:textId="77777777" w:rsidR="00587D36" w:rsidRPr="009E4E09" w:rsidRDefault="00587D36" w:rsidP="00587D36"/>
    <w:p w14:paraId="5838C925" w14:textId="77777777" w:rsidR="00587D36" w:rsidRPr="009E4E09" w:rsidRDefault="00587D36" w:rsidP="00587D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5329A48D" w14:textId="77777777" w:rsidTr="00877DE4">
        <w:tc>
          <w:tcPr>
            <w:tcW w:w="9276" w:type="dxa"/>
          </w:tcPr>
          <w:p w14:paraId="15896663" w14:textId="77777777" w:rsidR="00587D36" w:rsidRPr="009E4E09" w:rsidRDefault="00587D36" w:rsidP="00877DE4">
            <w:pPr>
              <w:ind w:left="567" w:hanging="567"/>
              <w:rPr>
                <w:b/>
                <w:lang w:val="el-GR"/>
              </w:rPr>
            </w:pPr>
            <w:r w:rsidRPr="009E4E09">
              <w:rPr>
                <w:b/>
                <w:lang w:val="el-GR"/>
              </w:rPr>
              <w:t>12.</w:t>
            </w:r>
            <w:r w:rsidRPr="009E4E09">
              <w:rPr>
                <w:b/>
                <w:lang w:val="el-GR"/>
              </w:rPr>
              <w:tab/>
              <w:t>ΑΡΙΘΜΟΣ(ΟΙ) ΑΔΕΙΑΣ ΚΥΚΛΟΦΟΡΙΑΣ</w:t>
            </w:r>
          </w:p>
        </w:tc>
      </w:tr>
    </w:tbl>
    <w:p w14:paraId="7F9AA516" w14:textId="77777777" w:rsidR="00587D36" w:rsidRPr="009E4E09" w:rsidRDefault="00587D36" w:rsidP="00587D36">
      <w:pPr>
        <w:rPr>
          <w:lang w:val="el-GR"/>
        </w:rPr>
      </w:pPr>
    </w:p>
    <w:p w14:paraId="6ABC4476" w14:textId="77777777" w:rsidR="00587D36" w:rsidRPr="009E4E09" w:rsidRDefault="00587D36" w:rsidP="00587D36">
      <w:pPr>
        <w:rPr>
          <w:lang w:val="el-GR"/>
        </w:rPr>
      </w:pPr>
      <w:r w:rsidRPr="009E4E09">
        <w:rPr>
          <w:lang w:val="el-GR"/>
        </w:rPr>
        <w:t>EU/1/00/145/001</w:t>
      </w:r>
    </w:p>
    <w:p w14:paraId="539B4C4A" w14:textId="77777777" w:rsidR="00587D36" w:rsidRPr="009E4E09" w:rsidRDefault="00587D36" w:rsidP="00587D36">
      <w:pPr>
        <w:rPr>
          <w:lang w:val="el-GR"/>
        </w:rPr>
      </w:pPr>
    </w:p>
    <w:p w14:paraId="07CAA288"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72D2FD4F" w14:textId="77777777" w:rsidTr="00877DE4">
        <w:tc>
          <w:tcPr>
            <w:tcW w:w="9276" w:type="dxa"/>
          </w:tcPr>
          <w:p w14:paraId="03C9E140" w14:textId="77777777" w:rsidR="00587D36" w:rsidRPr="009E4E09" w:rsidRDefault="00587D36" w:rsidP="00877DE4">
            <w:pPr>
              <w:ind w:left="567" w:hanging="567"/>
              <w:rPr>
                <w:b/>
                <w:lang w:val="el-GR"/>
              </w:rPr>
            </w:pPr>
            <w:r w:rsidRPr="009E4E09">
              <w:rPr>
                <w:b/>
                <w:lang w:val="el-GR"/>
              </w:rPr>
              <w:t>13.</w:t>
            </w:r>
            <w:r w:rsidRPr="009E4E09">
              <w:rPr>
                <w:b/>
                <w:lang w:val="el-GR"/>
              </w:rPr>
              <w:tab/>
              <w:t>ΑΡΙΘΜΟΣ ΠΑΡΤΙΔΑΣ</w:t>
            </w:r>
          </w:p>
        </w:tc>
      </w:tr>
    </w:tbl>
    <w:p w14:paraId="234CAE38" w14:textId="77777777" w:rsidR="00587D36" w:rsidRPr="009E4E09" w:rsidRDefault="00587D36" w:rsidP="00587D36">
      <w:pPr>
        <w:rPr>
          <w:lang w:val="el-GR"/>
        </w:rPr>
      </w:pPr>
    </w:p>
    <w:p w14:paraId="4FC4712F" w14:textId="77777777" w:rsidR="00587D36" w:rsidRPr="004D5032" w:rsidRDefault="004B7B86" w:rsidP="00587D36">
      <w:pPr>
        <w:rPr>
          <w:i/>
        </w:rPr>
      </w:pPr>
      <w:r>
        <w:t>Lot</w:t>
      </w:r>
    </w:p>
    <w:p w14:paraId="3E3705EB" w14:textId="77777777" w:rsidR="00587D36" w:rsidRPr="009E4E09" w:rsidRDefault="00587D36" w:rsidP="00587D36">
      <w:pPr>
        <w:rPr>
          <w:lang w:val="el-GR"/>
        </w:rPr>
      </w:pPr>
    </w:p>
    <w:p w14:paraId="5FEAED26"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46B46B4F" w14:textId="77777777" w:rsidTr="00877DE4">
        <w:tc>
          <w:tcPr>
            <w:tcW w:w="9276" w:type="dxa"/>
          </w:tcPr>
          <w:p w14:paraId="5298B068" w14:textId="77777777" w:rsidR="00587D36" w:rsidRPr="009E4E09" w:rsidRDefault="00587D36" w:rsidP="00877DE4">
            <w:pPr>
              <w:ind w:left="567" w:hanging="567"/>
              <w:rPr>
                <w:b/>
                <w:lang w:val="el-GR"/>
              </w:rPr>
            </w:pPr>
            <w:r w:rsidRPr="009E4E09">
              <w:rPr>
                <w:b/>
                <w:lang w:val="el-GR"/>
              </w:rPr>
              <w:t>14.</w:t>
            </w:r>
            <w:r w:rsidRPr="009E4E09">
              <w:rPr>
                <w:b/>
                <w:lang w:val="el-GR"/>
              </w:rPr>
              <w:tab/>
              <w:t>ΓΕΝΙΚΗ ΚΑΤΑΤΑΞΗ ΓΙΑ ΤΗ ΔΙΑΘΕΣΗ</w:t>
            </w:r>
          </w:p>
        </w:tc>
      </w:tr>
    </w:tbl>
    <w:p w14:paraId="12859443" w14:textId="77777777" w:rsidR="00587D36" w:rsidRPr="009E4E09" w:rsidRDefault="00587D36" w:rsidP="00587D36">
      <w:pPr>
        <w:rPr>
          <w:lang w:val="el-GR"/>
        </w:rPr>
      </w:pPr>
    </w:p>
    <w:p w14:paraId="21729612" w14:textId="77777777" w:rsidR="00532F7D" w:rsidRPr="00970FEF" w:rsidRDefault="00532F7D"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0361A6DF" w14:textId="77777777" w:rsidTr="00877DE4">
        <w:tc>
          <w:tcPr>
            <w:tcW w:w="9276" w:type="dxa"/>
          </w:tcPr>
          <w:p w14:paraId="43F4049C" w14:textId="77777777" w:rsidR="00587D36" w:rsidRPr="009E4E09" w:rsidRDefault="00587D36" w:rsidP="00877DE4">
            <w:pPr>
              <w:ind w:left="567" w:hanging="567"/>
              <w:rPr>
                <w:b/>
                <w:lang w:val="el-GR"/>
              </w:rPr>
            </w:pPr>
            <w:r w:rsidRPr="009E4E09">
              <w:rPr>
                <w:b/>
                <w:lang w:val="el-GR"/>
              </w:rPr>
              <w:t>15.</w:t>
            </w:r>
            <w:r w:rsidRPr="009E4E09">
              <w:rPr>
                <w:b/>
                <w:lang w:val="el-GR"/>
              </w:rPr>
              <w:tab/>
              <w:t>ΟΔΗΓΙΕΣ ΧΡΗΣΗΣ</w:t>
            </w:r>
          </w:p>
        </w:tc>
      </w:tr>
    </w:tbl>
    <w:p w14:paraId="544B7674" w14:textId="77777777" w:rsidR="00587D36" w:rsidRPr="009E4E09" w:rsidRDefault="00587D36" w:rsidP="00587D36">
      <w:pPr>
        <w:tabs>
          <w:tab w:val="left" w:pos="567"/>
        </w:tabs>
        <w:rPr>
          <w:lang w:val="el-GR"/>
        </w:rPr>
      </w:pPr>
    </w:p>
    <w:p w14:paraId="6E0C17E1" w14:textId="77777777" w:rsidR="00587D36" w:rsidRPr="009E4E09" w:rsidRDefault="00587D36" w:rsidP="00587D36">
      <w:pPr>
        <w:tabs>
          <w:tab w:val="left" w:pos="567"/>
        </w:tabs>
        <w:rPr>
          <w:lang w:val="el-GR"/>
        </w:rPr>
      </w:pPr>
    </w:p>
    <w:p w14:paraId="60FD077A" w14:textId="77777777" w:rsidR="00587D36" w:rsidRPr="009E4E09" w:rsidRDefault="00587D36" w:rsidP="00587D36">
      <w:pPr>
        <w:pBdr>
          <w:top w:val="single" w:sz="4" w:space="1" w:color="auto"/>
          <w:left w:val="single" w:sz="4" w:space="4" w:color="auto"/>
          <w:bottom w:val="single" w:sz="4" w:space="1" w:color="auto"/>
          <w:right w:val="single" w:sz="4" w:space="4" w:color="auto"/>
        </w:pBdr>
        <w:ind w:left="567" w:hanging="567"/>
        <w:rPr>
          <w:lang w:val="el-GR"/>
        </w:rPr>
      </w:pPr>
      <w:r w:rsidRPr="009E4E09">
        <w:rPr>
          <w:b/>
          <w:bCs/>
          <w:lang w:val="el-GR"/>
        </w:rPr>
        <w:t>16.</w:t>
      </w:r>
      <w:r w:rsidRPr="009E4E09">
        <w:rPr>
          <w:b/>
          <w:bCs/>
          <w:lang w:val="el-GR"/>
        </w:rPr>
        <w:tab/>
        <w:t>ΠΛΗΡΟΦΟΡΙΕΣ ΣΕ BRAILLE</w:t>
      </w:r>
    </w:p>
    <w:p w14:paraId="6614AD28" w14:textId="77777777" w:rsidR="00587D36" w:rsidRPr="009E4E09" w:rsidRDefault="00587D36" w:rsidP="00587D36">
      <w:pPr>
        <w:tabs>
          <w:tab w:val="left" w:pos="567"/>
        </w:tabs>
        <w:rPr>
          <w:i/>
          <w:lang w:val="el-GR"/>
        </w:rPr>
      </w:pPr>
    </w:p>
    <w:p w14:paraId="4243CF91" w14:textId="77777777" w:rsidR="00587D36" w:rsidRPr="002F53D3" w:rsidRDefault="00587D36" w:rsidP="00587D36">
      <w:pPr>
        <w:shd w:val="clear" w:color="auto" w:fill="FFFFFF"/>
        <w:tabs>
          <w:tab w:val="left" w:pos="567"/>
        </w:tabs>
        <w:rPr>
          <w:bCs/>
          <w:szCs w:val="22"/>
          <w:shd w:val="pct15" w:color="auto" w:fill="FFFFFF"/>
          <w:lang w:val="el-GR" w:eastAsia="en-US"/>
        </w:rPr>
      </w:pPr>
      <w:r w:rsidRPr="002F53D3">
        <w:rPr>
          <w:bCs/>
          <w:szCs w:val="22"/>
          <w:shd w:val="pct15" w:color="auto" w:fill="FFFFFF"/>
          <w:lang w:val="el-GR" w:eastAsia="en-US"/>
        </w:rPr>
        <w:t xml:space="preserve">Η αιτιολόγηση για να μην περιληφθεί η γραφή </w:t>
      </w:r>
      <w:r w:rsidRPr="00CB01CE">
        <w:rPr>
          <w:bCs/>
          <w:szCs w:val="22"/>
          <w:shd w:val="pct15" w:color="auto" w:fill="FFFFFF"/>
          <w:lang w:val="en-GB" w:eastAsia="en-US"/>
        </w:rPr>
        <w:t>Braille</w:t>
      </w:r>
      <w:r w:rsidRPr="002F53D3">
        <w:rPr>
          <w:bCs/>
          <w:szCs w:val="22"/>
          <w:shd w:val="pct15" w:color="auto" w:fill="FFFFFF"/>
          <w:lang w:val="el-GR" w:eastAsia="en-US"/>
        </w:rPr>
        <w:t xml:space="preserve"> είναι αποδεκτή</w:t>
      </w:r>
    </w:p>
    <w:p w14:paraId="3E7EC711" w14:textId="77777777" w:rsidR="00587D36" w:rsidRPr="009E4E09" w:rsidRDefault="00587D36" w:rsidP="00587D36">
      <w:pPr>
        <w:tabs>
          <w:tab w:val="left" w:pos="567"/>
        </w:tabs>
        <w:rPr>
          <w:i/>
          <w:lang w:val="el-GR"/>
        </w:rPr>
      </w:pPr>
    </w:p>
    <w:p w14:paraId="20A7A567" w14:textId="77777777" w:rsidR="006724E3" w:rsidRPr="007312D1" w:rsidRDefault="006724E3" w:rsidP="00587D36">
      <w:pPr>
        <w:tabs>
          <w:tab w:val="left" w:pos="567"/>
        </w:tabs>
        <w:rPr>
          <w:lang w:val="el-GR"/>
        </w:rPr>
      </w:pPr>
    </w:p>
    <w:p w14:paraId="5A812C2B" w14:textId="77777777" w:rsidR="006724E3" w:rsidRPr="008B680C" w:rsidRDefault="006724E3" w:rsidP="006724E3">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28885FF7" w14:textId="77777777" w:rsidR="006724E3" w:rsidRPr="008B680C" w:rsidRDefault="006724E3" w:rsidP="006724E3">
      <w:pPr>
        <w:rPr>
          <w:noProof/>
          <w:lang w:val="el-GR"/>
        </w:rPr>
      </w:pPr>
    </w:p>
    <w:p w14:paraId="12D64141" w14:textId="77777777" w:rsidR="006724E3" w:rsidRPr="008B680C" w:rsidRDefault="006724E3" w:rsidP="006724E3">
      <w:pPr>
        <w:rPr>
          <w:noProof/>
          <w:szCs w:val="22"/>
          <w:shd w:val="clear" w:color="auto" w:fill="CCCCCC"/>
          <w:lang w:val="el-GR"/>
        </w:rPr>
      </w:pPr>
      <w:r w:rsidRPr="0030706A">
        <w:rPr>
          <w:noProof/>
          <w:highlight w:val="lightGray"/>
          <w:lang w:val="el-GR"/>
        </w:rPr>
        <w:t>&lt;Δισδιάστατος γραμμωτός κώδικας (2</w:t>
      </w:r>
      <w:r w:rsidRPr="0030706A">
        <w:rPr>
          <w:noProof/>
          <w:highlight w:val="lightGray"/>
        </w:rPr>
        <w:t>D</w:t>
      </w:r>
      <w:r w:rsidRPr="0030706A">
        <w:rPr>
          <w:noProof/>
          <w:highlight w:val="lightGray"/>
          <w:lang w:val="el-GR"/>
        </w:rPr>
        <w:t>) που φέρει τον περιληφθέντα μοναδικό αναγνωριστικό κωδικό.&gt;</w:t>
      </w:r>
    </w:p>
    <w:p w14:paraId="409208C5" w14:textId="77777777" w:rsidR="006724E3" w:rsidRPr="008B680C" w:rsidRDefault="006724E3" w:rsidP="006724E3">
      <w:pPr>
        <w:rPr>
          <w:noProof/>
          <w:lang w:val="el-GR"/>
        </w:rPr>
      </w:pPr>
    </w:p>
    <w:p w14:paraId="3D674336" w14:textId="77777777" w:rsidR="006724E3" w:rsidRPr="008B680C" w:rsidRDefault="006724E3" w:rsidP="006724E3">
      <w:pPr>
        <w:rPr>
          <w:noProof/>
          <w:lang w:val="el-GR"/>
        </w:rPr>
      </w:pPr>
    </w:p>
    <w:p w14:paraId="3D8A39B2" w14:textId="77777777" w:rsidR="006724E3" w:rsidRPr="008B680C" w:rsidRDefault="006724E3" w:rsidP="006724E3">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7AD43BA6" w14:textId="77777777" w:rsidR="006724E3" w:rsidRPr="008B680C" w:rsidRDefault="006724E3" w:rsidP="006724E3">
      <w:pPr>
        <w:rPr>
          <w:noProof/>
          <w:lang w:val="el-GR"/>
        </w:rPr>
      </w:pPr>
    </w:p>
    <w:p w14:paraId="3B015547" w14:textId="77777777" w:rsidR="006724E3" w:rsidRDefault="006724E3" w:rsidP="006724E3">
      <w:pPr>
        <w:rPr>
          <w:szCs w:val="22"/>
        </w:rPr>
      </w:pPr>
      <w:r w:rsidRPr="00C937E7">
        <w:rPr>
          <w:szCs w:val="22"/>
        </w:rPr>
        <w:t>PC</w:t>
      </w:r>
      <w:r w:rsidRPr="008B680C">
        <w:rPr>
          <w:szCs w:val="22"/>
          <w:lang w:val="el-GR"/>
        </w:rPr>
        <w:t xml:space="preserve"> </w:t>
      </w:r>
    </w:p>
    <w:p w14:paraId="3D3155F1" w14:textId="77777777" w:rsidR="006724E3" w:rsidRPr="008B680C" w:rsidRDefault="006724E3" w:rsidP="006724E3">
      <w:pPr>
        <w:rPr>
          <w:szCs w:val="22"/>
          <w:lang w:val="el-GR"/>
        </w:rPr>
      </w:pPr>
      <w:r w:rsidRPr="00C937E7">
        <w:rPr>
          <w:szCs w:val="22"/>
        </w:rPr>
        <w:t>SN</w:t>
      </w:r>
    </w:p>
    <w:p w14:paraId="28BACD87" w14:textId="77777777" w:rsidR="006724E3" w:rsidRPr="008B680C" w:rsidRDefault="006724E3" w:rsidP="006724E3">
      <w:pPr>
        <w:rPr>
          <w:szCs w:val="22"/>
          <w:lang w:val="el-GR"/>
        </w:rPr>
      </w:pPr>
      <w:r w:rsidRPr="00C937E7">
        <w:rPr>
          <w:szCs w:val="22"/>
        </w:rPr>
        <w:t>NN</w:t>
      </w:r>
    </w:p>
    <w:p w14:paraId="216B78C1" w14:textId="77777777" w:rsidR="006724E3" w:rsidRPr="0030706A" w:rsidRDefault="006724E3" w:rsidP="006724E3">
      <w:pPr>
        <w:rPr>
          <w:lang w:val="el-GR"/>
        </w:rPr>
      </w:pPr>
    </w:p>
    <w:p w14:paraId="33044D3F" w14:textId="77777777" w:rsidR="00587D36" w:rsidRPr="009E4E09" w:rsidRDefault="00587D36" w:rsidP="00587D36">
      <w:pPr>
        <w:tabs>
          <w:tab w:val="left" w:pos="567"/>
        </w:tabs>
        <w:rPr>
          <w:i/>
          <w:lang w:val="el-GR"/>
        </w:rPr>
      </w:pPr>
      <w:r w:rsidRPr="009E4E09">
        <w:rPr>
          <w:i/>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5B1693B0" w14:textId="77777777" w:rsidTr="00877DE4">
        <w:trPr>
          <w:trHeight w:val="1040"/>
        </w:trPr>
        <w:tc>
          <w:tcPr>
            <w:tcW w:w="9276" w:type="dxa"/>
            <w:tcBorders>
              <w:bottom w:val="single" w:sz="4" w:space="0" w:color="auto"/>
            </w:tcBorders>
          </w:tcPr>
          <w:p w14:paraId="47142827" w14:textId="77777777" w:rsidR="00587D36" w:rsidRPr="009E4E09" w:rsidRDefault="00587D36" w:rsidP="00877DE4">
            <w:pPr>
              <w:rPr>
                <w:b/>
                <w:lang w:val="el-GR"/>
              </w:rPr>
            </w:pPr>
            <w:r w:rsidRPr="009E4E09">
              <w:rPr>
                <w:b/>
                <w:lang w:val="el-GR"/>
              </w:rPr>
              <w:lastRenderedPageBreak/>
              <w:t>ΕΛΑΧΙΣΤΕΣ ΕΝΔΕΙΞΕΙΣ ΠΟΥ ΠΡΕΠΕΙ ΝΑ ΑΝΑΓΡΑΦΟΝΤΑΙ ΣΤΙΣ ΜΙΚΡΕΣ ΣΤΟΙΧΕΙΩΔΕΙΣ ΣΥΣΚΕΥΑΣΙΕΣ</w:t>
            </w:r>
          </w:p>
          <w:p w14:paraId="6B5537D5" w14:textId="77777777" w:rsidR="00587D36" w:rsidRPr="009E4E09" w:rsidRDefault="00587D36" w:rsidP="00877DE4">
            <w:pPr>
              <w:rPr>
                <w:lang w:val="el-GR"/>
              </w:rPr>
            </w:pPr>
          </w:p>
          <w:p w14:paraId="3F4BD426" w14:textId="77777777" w:rsidR="00587D36" w:rsidRPr="009E4E09" w:rsidRDefault="00587D36" w:rsidP="00877DE4">
            <w:pPr>
              <w:rPr>
                <w:lang w:val="el-GR"/>
              </w:rPr>
            </w:pPr>
            <w:r w:rsidRPr="009E4E09">
              <w:rPr>
                <w:b/>
                <w:lang w:val="el-GR"/>
              </w:rPr>
              <w:t>ΕΤΙΚΕΤΑ ΦΙΑΛΙΔΙΟΥ</w:t>
            </w:r>
          </w:p>
        </w:tc>
      </w:tr>
    </w:tbl>
    <w:p w14:paraId="0C2CB7A2" w14:textId="77777777" w:rsidR="00587D36" w:rsidRPr="009E4E09" w:rsidRDefault="00587D36" w:rsidP="00587D36">
      <w:pPr>
        <w:rPr>
          <w:b/>
          <w:lang w:val="el-GR"/>
        </w:rPr>
      </w:pPr>
    </w:p>
    <w:p w14:paraId="2A8D7C86"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36986555" w14:textId="77777777" w:rsidTr="00877DE4">
        <w:tc>
          <w:tcPr>
            <w:tcW w:w="9276" w:type="dxa"/>
          </w:tcPr>
          <w:p w14:paraId="10EEDCC6" w14:textId="77777777" w:rsidR="00587D36" w:rsidRPr="009E4E09" w:rsidRDefault="00587D36" w:rsidP="00877DE4">
            <w:pPr>
              <w:ind w:left="567" w:hanging="567"/>
              <w:rPr>
                <w:b/>
                <w:lang w:val="el-GR"/>
              </w:rPr>
            </w:pPr>
            <w:r w:rsidRPr="009E4E09">
              <w:rPr>
                <w:b/>
                <w:lang w:val="el-GR"/>
              </w:rPr>
              <w:t>1.</w:t>
            </w:r>
            <w:r w:rsidRPr="009E4E09">
              <w:rPr>
                <w:b/>
                <w:lang w:val="el-GR"/>
              </w:rPr>
              <w:tab/>
              <w:t>ΟΝΟΜΑΣΙΑ ΤΟΥ ΦΑΡΜΑΚΕΥΤΙΚΟΥ ΠΡΟΪΟΝΤΟΣ ΚΑΙ ΟΔΟΣ(ΟΙ) ΧΟΡΗΓΗΣΗΣ</w:t>
            </w:r>
          </w:p>
        </w:tc>
      </w:tr>
    </w:tbl>
    <w:p w14:paraId="0F7439B6" w14:textId="77777777" w:rsidR="00587D36" w:rsidRPr="009E4E09" w:rsidRDefault="00587D36" w:rsidP="00587D36">
      <w:pPr>
        <w:rPr>
          <w:lang w:val="el-GR"/>
        </w:rPr>
      </w:pPr>
    </w:p>
    <w:p w14:paraId="78D6A7B2" w14:textId="77777777" w:rsidR="00587D36" w:rsidRPr="009E4E09" w:rsidRDefault="00587D36" w:rsidP="00587D36">
      <w:pPr>
        <w:rPr>
          <w:lang w:val="el-GR"/>
        </w:rPr>
      </w:pPr>
      <w:r w:rsidRPr="009E4E09">
        <w:rPr>
          <w:lang w:val="el-GR"/>
        </w:rPr>
        <w:t xml:space="preserve">Herceptin 150 mg κόνις για </w:t>
      </w:r>
      <w:r w:rsidR="007E4B85">
        <w:rPr>
          <w:lang w:val="el-GR"/>
        </w:rPr>
        <w:t>πυκνό διάλυμα</w:t>
      </w:r>
    </w:p>
    <w:p w14:paraId="5DEC5AC9" w14:textId="77777777" w:rsidR="00587D36" w:rsidRPr="009E4E09" w:rsidRDefault="008A3A0A" w:rsidP="00587D36">
      <w:pPr>
        <w:rPr>
          <w:b/>
          <w:lang w:val="el-GR"/>
        </w:rPr>
      </w:pPr>
      <w:r>
        <w:t>t</w:t>
      </w:r>
      <w:r w:rsidRPr="009E4E09">
        <w:rPr>
          <w:lang w:val="el-GR"/>
        </w:rPr>
        <w:t>rastuzumab</w:t>
      </w:r>
    </w:p>
    <w:p w14:paraId="4F63CC6D" w14:textId="77777777" w:rsidR="00587D36" w:rsidRPr="009E4E09" w:rsidRDefault="00587D36" w:rsidP="00587D36">
      <w:pPr>
        <w:rPr>
          <w:lang w:val="el-GR"/>
        </w:rPr>
      </w:pPr>
      <w:r w:rsidRPr="009E4E09">
        <w:rPr>
          <w:lang w:val="el-GR"/>
        </w:rPr>
        <w:t>Για ενδοφλέβια χρήση μόνο</w:t>
      </w:r>
    </w:p>
    <w:p w14:paraId="42A651A8" w14:textId="77777777" w:rsidR="00587D36" w:rsidRPr="009E4E09" w:rsidRDefault="00587D36" w:rsidP="00587D36">
      <w:pPr>
        <w:rPr>
          <w:lang w:val="el-GR"/>
        </w:rPr>
      </w:pPr>
    </w:p>
    <w:p w14:paraId="01976EA1"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0D6A359F" w14:textId="77777777" w:rsidTr="00877DE4">
        <w:tc>
          <w:tcPr>
            <w:tcW w:w="9276" w:type="dxa"/>
          </w:tcPr>
          <w:p w14:paraId="297BCCBD" w14:textId="77777777" w:rsidR="00587D36" w:rsidRPr="009E4E09" w:rsidRDefault="00587D36" w:rsidP="00877DE4">
            <w:pPr>
              <w:ind w:left="567" w:hanging="567"/>
              <w:rPr>
                <w:b/>
                <w:lang w:val="el-GR"/>
              </w:rPr>
            </w:pPr>
            <w:r w:rsidRPr="009E4E09">
              <w:rPr>
                <w:b/>
                <w:lang w:val="el-GR"/>
              </w:rPr>
              <w:t>2.</w:t>
            </w:r>
            <w:r w:rsidRPr="009E4E09">
              <w:rPr>
                <w:b/>
                <w:lang w:val="el-GR"/>
              </w:rPr>
              <w:tab/>
              <w:t>ΤΡΟΠΟΣ ΧΟΡΗΓΗΣΗΣ</w:t>
            </w:r>
          </w:p>
        </w:tc>
      </w:tr>
    </w:tbl>
    <w:p w14:paraId="3E97D444" w14:textId="77777777" w:rsidR="00587D36" w:rsidRPr="009E4E09" w:rsidRDefault="00587D36" w:rsidP="00587D36">
      <w:pPr>
        <w:rPr>
          <w:lang w:val="el-GR"/>
        </w:rPr>
      </w:pPr>
    </w:p>
    <w:p w14:paraId="61B6F913"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5B348545" w14:textId="77777777" w:rsidTr="00877DE4">
        <w:tc>
          <w:tcPr>
            <w:tcW w:w="9276" w:type="dxa"/>
          </w:tcPr>
          <w:p w14:paraId="437E3142" w14:textId="77777777" w:rsidR="00587D36" w:rsidRPr="009E4E09" w:rsidRDefault="00587D36" w:rsidP="00877DE4">
            <w:pPr>
              <w:ind w:left="567" w:hanging="567"/>
              <w:rPr>
                <w:b/>
                <w:lang w:val="el-GR"/>
              </w:rPr>
            </w:pPr>
            <w:r w:rsidRPr="009E4E09">
              <w:rPr>
                <w:b/>
                <w:lang w:val="el-GR"/>
              </w:rPr>
              <w:t>3.</w:t>
            </w:r>
            <w:r w:rsidRPr="009E4E09">
              <w:rPr>
                <w:b/>
                <w:lang w:val="el-GR"/>
              </w:rPr>
              <w:tab/>
              <w:t>ΗΜΕΡΟΜΗΝΙΑ ΛΗΞΗΣ</w:t>
            </w:r>
          </w:p>
        </w:tc>
      </w:tr>
    </w:tbl>
    <w:p w14:paraId="08E98F2C" w14:textId="77777777" w:rsidR="00587D36" w:rsidRPr="009E4E09" w:rsidRDefault="00587D36" w:rsidP="00587D36">
      <w:pPr>
        <w:rPr>
          <w:lang w:val="el-GR"/>
        </w:rPr>
      </w:pPr>
    </w:p>
    <w:p w14:paraId="03263C11" w14:textId="77777777" w:rsidR="00587D36" w:rsidRPr="009E4E09" w:rsidRDefault="00587D36" w:rsidP="00587D36">
      <w:pPr>
        <w:rPr>
          <w:lang w:val="el-GR"/>
        </w:rPr>
      </w:pPr>
      <w:r w:rsidRPr="009E4E09">
        <w:rPr>
          <w:lang w:val="el-GR"/>
        </w:rPr>
        <w:t>EXP</w:t>
      </w:r>
    </w:p>
    <w:p w14:paraId="6CDB0AAD" w14:textId="77777777" w:rsidR="00587D36" w:rsidRPr="009E4E09" w:rsidRDefault="00587D36" w:rsidP="00587D36">
      <w:pPr>
        <w:rPr>
          <w:lang w:val="el-GR"/>
        </w:rPr>
      </w:pPr>
    </w:p>
    <w:p w14:paraId="2A357906"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9E4E09" w14:paraId="5EC65385" w14:textId="77777777" w:rsidTr="00877DE4">
        <w:tc>
          <w:tcPr>
            <w:tcW w:w="9276" w:type="dxa"/>
          </w:tcPr>
          <w:p w14:paraId="6070B46B" w14:textId="77777777" w:rsidR="00587D36" w:rsidRPr="009E4E09" w:rsidRDefault="00587D36" w:rsidP="00877DE4">
            <w:pPr>
              <w:ind w:left="567" w:hanging="567"/>
              <w:rPr>
                <w:b/>
                <w:lang w:val="el-GR"/>
              </w:rPr>
            </w:pPr>
            <w:r w:rsidRPr="009E4E09">
              <w:rPr>
                <w:b/>
                <w:lang w:val="el-GR"/>
              </w:rPr>
              <w:t>4.</w:t>
            </w:r>
            <w:r w:rsidRPr="009E4E09">
              <w:rPr>
                <w:b/>
                <w:lang w:val="el-GR"/>
              </w:rPr>
              <w:tab/>
              <w:t>ΑΡΙΘΜΟΣ ΠΑΡΤΙΔΑΣ</w:t>
            </w:r>
          </w:p>
        </w:tc>
      </w:tr>
    </w:tbl>
    <w:p w14:paraId="797F0FAC" w14:textId="77777777" w:rsidR="00587D36" w:rsidRPr="009E4E09" w:rsidRDefault="00587D36" w:rsidP="00587D36">
      <w:pPr>
        <w:rPr>
          <w:lang w:val="el-GR"/>
        </w:rPr>
      </w:pPr>
    </w:p>
    <w:p w14:paraId="1A892B14" w14:textId="77777777" w:rsidR="00587D36" w:rsidRPr="009E4E09" w:rsidRDefault="00587D36" w:rsidP="00587D36">
      <w:pPr>
        <w:rPr>
          <w:lang w:val="el-GR"/>
        </w:rPr>
      </w:pPr>
      <w:r w:rsidRPr="009E4E09">
        <w:rPr>
          <w:lang w:val="el-GR"/>
        </w:rPr>
        <w:t>Lot</w:t>
      </w:r>
    </w:p>
    <w:p w14:paraId="1B465FD5" w14:textId="77777777" w:rsidR="00587D36" w:rsidRPr="009E4E09" w:rsidRDefault="00587D36" w:rsidP="00587D36">
      <w:pPr>
        <w:rPr>
          <w:lang w:val="el-GR"/>
        </w:rPr>
      </w:pPr>
    </w:p>
    <w:p w14:paraId="75D71F61" w14:textId="77777777" w:rsidR="00587D36" w:rsidRPr="009E4E09" w:rsidRDefault="00587D36" w:rsidP="00587D36">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587D36" w:rsidRPr="00E67499" w14:paraId="020E2A83" w14:textId="77777777" w:rsidTr="00877DE4">
        <w:tc>
          <w:tcPr>
            <w:tcW w:w="9276" w:type="dxa"/>
          </w:tcPr>
          <w:p w14:paraId="58DBC47F" w14:textId="77777777" w:rsidR="00587D36" w:rsidRPr="009E4E09" w:rsidRDefault="00587D36" w:rsidP="00877DE4">
            <w:pPr>
              <w:ind w:left="567" w:hanging="567"/>
              <w:rPr>
                <w:b/>
                <w:lang w:val="el-GR"/>
              </w:rPr>
            </w:pPr>
            <w:r w:rsidRPr="009E4E09">
              <w:rPr>
                <w:b/>
                <w:lang w:val="el-GR"/>
              </w:rPr>
              <w:t>5.</w:t>
            </w:r>
            <w:r w:rsidRPr="009E4E09">
              <w:rPr>
                <w:b/>
                <w:lang w:val="el-GR"/>
              </w:rPr>
              <w:tab/>
              <w:t>ΠΕΡΙΕΧΟΜΕΝΟ ΚΑΤΑ ΒΑPΟΣ, ΚΑΤ' ΟΓΚΟ Ή ΚΑΤΑ ΜΟΝΑΔΑ</w:t>
            </w:r>
          </w:p>
        </w:tc>
      </w:tr>
    </w:tbl>
    <w:p w14:paraId="7481860E" w14:textId="77777777" w:rsidR="00587D36" w:rsidRPr="009E4E09" w:rsidRDefault="00587D36" w:rsidP="00587D36">
      <w:pPr>
        <w:ind w:right="-45"/>
        <w:rPr>
          <w:lang w:val="el-GR"/>
        </w:rPr>
      </w:pPr>
    </w:p>
    <w:p w14:paraId="2800B635" w14:textId="77777777" w:rsidR="00587D36" w:rsidRPr="009E4E09" w:rsidRDefault="00587D36" w:rsidP="00587D36">
      <w:pPr>
        <w:ind w:right="-45"/>
        <w:rPr>
          <w:lang w:val="el-GR"/>
        </w:rPr>
      </w:pPr>
    </w:p>
    <w:p w14:paraId="3E5AE80B" w14:textId="77777777" w:rsidR="00587D36" w:rsidRPr="009E4E09" w:rsidRDefault="00587D36" w:rsidP="00587D36">
      <w:pPr>
        <w:pBdr>
          <w:top w:val="single" w:sz="4" w:space="1" w:color="auto"/>
          <w:left w:val="single" w:sz="4" w:space="4" w:color="auto"/>
          <w:bottom w:val="single" w:sz="4" w:space="1" w:color="auto"/>
          <w:right w:val="single" w:sz="4" w:space="4" w:color="auto"/>
        </w:pBdr>
        <w:ind w:left="567" w:hanging="567"/>
        <w:rPr>
          <w:b/>
          <w:lang w:val="el-GR"/>
        </w:rPr>
      </w:pPr>
      <w:r w:rsidRPr="009E4E09">
        <w:rPr>
          <w:b/>
          <w:lang w:val="el-GR"/>
        </w:rPr>
        <w:t>6.</w:t>
      </w:r>
      <w:r w:rsidRPr="009E4E09">
        <w:rPr>
          <w:b/>
          <w:lang w:val="el-GR"/>
        </w:rPr>
        <w:tab/>
        <w:t>ΑΛΛΑ ΣΤΟΙΧΕΙΑ</w:t>
      </w:r>
    </w:p>
    <w:p w14:paraId="4084D134" w14:textId="77777777" w:rsidR="00587D36" w:rsidRPr="009E4E09" w:rsidRDefault="00587D36" w:rsidP="00587D36">
      <w:pPr>
        <w:ind w:left="567" w:hanging="567"/>
        <w:rPr>
          <w:lang w:val="el-GR"/>
        </w:rPr>
      </w:pPr>
    </w:p>
    <w:p w14:paraId="425A7E40" w14:textId="77777777" w:rsidR="00587D36" w:rsidRPr="009E4E09" w:rsidRDefault="00587D36" w:rsidP="00587D36">
      <w:pPr>
        <w:ind w:left="567" w:hanging="567"/>
        <w:rPr>
          <w:lang w:val="el-GR"/>
        </w:rPr>
      </w:pPr>
      <w:r w:rsidRPr="009E4E09">
        <w:rPr>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1E6CC96E" w14:textId="77777777" w:rsidTr="00877DE4">
        <w:trPr>
          <w:trHeight w:val="1040"/>
        </w:trPr>
        <w:tc>
          <w:tcPr>
            <w:tcW w:w="9287" w:type="dxa"/>
          </w:tcPr>
          <w:p w14:paraId="24AA263B" w14:textId="77777777" w:rsidR="00587D36" w:rsidRPr="009E4E09" w:rsidRDefault="00587D36" w:rsidP="00877DE4">
            <w:pPr>
              <w:rPr>
                <w:b/>
                <w:szCs w:val="22"/>
                <w:lang w:val="el-GR"/>
              </w:rPr>
            </w:pPr>
            <w:r w:rsidRPr="009E4E09">
              <w:rPr>
                <w:b/>
                <w:lang w:val="el-GR"/>
              </w:rPr>
              <w:lastRenderedPageBreak/>
              <w:t>ΕΛΑΧΙΣΤΕΣ ΕΝΔΕΙΞΕΙΣ ΠΟΥ ΠΡΕΠΕΙ ΝΑ ΑΝΑΓΡΑΦΟΝΤΑΙ ΣΤΗΝ ΕΞΩΤΕΡΙΚΗ ΣΥΣΚΕΥΑΣΙΑ</w:t>
            </w:r>
          </w:p>
          <w:p w14:paraId="2E897C21" w14:textId="77777777" w:rsidR="00587D36" w:rsidRPr="009E4E09" w:rsidRDefault="00587D36" w:rsidP="00877DE4">
            <w:pPr>
              <w:rPr>
                <w:b/>
                <w:szCs w:val="22"/>
                <w:lang w:val="el-GR"/>
              </w:rPr>
            </w:pPr>
          </w:p>
          <w:p w14:paraId="6B6BB788" w14:textId="77777777" w:rsidR="00587D36" w:rsidRPr="009E4E09" w:rsidRDefault="00587D36" w:rsidP="00877DE4">
            <w:pPr>
              <w:rPr>
                <w:b/>
                <w:szCs w:val="22"/>
              </w:rPr>
            </w:pPr>
            <w:r w:rsidRPr="009E4E09">
              <w:rPr>
                <w:b/>
              </w:rPr>
              <w:t>ΚΟΥΤΙ</w:t>
            </w:r>
          </w:p>
        </w:tc>
      </w:tr>
    </w:tbl>
    <w:p w14:paraId="4E783F87" w14:textId="77777777" w:rsidR="00587D36" w:rsidRPr="009E4E09" w:rsidRDefault="00587D36" w:rsidP="00587D36">
      <w:pPr>
        <w:rPr>
          <w:szCs w:val="22"/>
        </w:rPr>
      </w:pPr>
    </w:p>
    <w:p w14:paraId="7629EB37"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27EC1FE0" w14:textId="77777777" w:rsidTr="00877DE4">
        <w:tc>
          <w:tcPr>
            <w:tcW w:w="9287" w:type="dxa"/>
          </w:tcPr>
          <w:p w14:paraId="4131A0A1" w14:textId="77777777" w:rsidR="00587D36" w:rsidRPr="009E4E09" w:rsidRDefault="00587D36" w:rsidP="00877DE4">
            <w:pPr>
              <w:tabs>
                <w:tab w:val="left" w:pos="142"/>
              </w:tabs>
              <w:ind w:left="567" w:hanging="567"/>
              <w:rPr>
                <w:b/>
                <w:szCs w:val="22"/>
              </w:rPr>
            </w:pPr>
            <w:r w:rsidRPr="009E4E09">
              <w:rPr>
                <w:b/>
              </w:rPr>
              <w:t>1.</w:t>
            </w:r>
            <w:r w:rsidRPr="009E4E09">
              <w:rPr>
                <w:b/>
              </w:rPr>
              <w:tab/>
              <w:t>ΟΝΟΜΑΣΙΑ ΤΟΥ ΦΑΡΜΑΚΕΥΤΙΚΟΥ ΠΡΟΪΟΝΤΟΣ</w:t>
            </w:r>
          </w:p>
        </w:tc>
      </w:tr>
    </w:tbl>
    <w:p w14:paraId="288F909E" w14:textId="77777777" w:rsidR="00587D36" w:rsidRPr="009E4E09" w:rsidRDefault="00587D36" w:rsidP="00587D36">
      <w:pPr>
        <w:rPr>
          <w:szCs w:val="22"/>
        </w:rPr>
      </w:pPr>
    </w:p>
    <w:p w14:paraId="26ABD8BD" w14:textId="77777777" w:rsidR="00587D36" w:rsidRPr="00C322BB" w:rsidRDefault="00587D36" w:rsidP="00587D36">
      <w:pPr>
        <w:rPr>
          <w:szCs w:val="22"/>
          <w:lang w:val="el-GR"/>
        </w:rPr>
      </w:pPr>
      <w:r w:rsidRPr="009E4E09">
        <w:t>Herceptin</w:t>
      </w:r>
      <w:r w:rsidRPr="00C322BB">
        <w:rPr>
          <w:lang w:val="el-GR"/>
        </w:rPr>
        <w:t xml:space="preserve"> 600</w:t>
      </w:r>
      <w:r w:rsidRPr="009E4E09">
        <w:t> mg</w:t>
      </w:r>
      <w:r w:rsidRPr="00C322BB">
        <w:rPr>
          <w:lang w:val="el-GR"/>
        </w:rPr>
        <w:t xml:space="preserve"> ενέσιμο διάλυμα</w:t>
      </w:r>
      <w:r w:rsidR="00C322BB">
        <w:rPr>
          <w:lang w:val="el-GR"/>
        </w:rPr>
        <w:t xml:space="preserve"> σε φιαλίδιο</w:t>
      </w:r>
    </w:p>
    <w:p w14:paraId="29A68E3F" w14:textId="77777777" w:rsidR="00587D36" w:rsidRPr="009E4E09" w:rsidRDefault="008A3A0A" w:rsidP="00587D36">
      <w:pPr>
        <w:rPr>
          <w:szCs w:val="22"/>
        </w:rPr>
      </w:pPr>
      <w:r>
        <w:rPr>
          <w:lang w:val="el-GR"/>
        </w:rPr>
        <w:t>τ</w:t>
      </w:r>
      <w:r w:rsidRPr="009E4E09">
        <w:t>ρα</w:t>
      </w:r>
      <w:proofErr w:type="spellStart"/>
      <w:r w:rsidRPr="009E4E09">
        <w:t>στουζουμάμ</w:t>
      </w:r>
      <w:proofErr w:type="spellEnd"/>
      <w:r w:rsidRPr="009E4E09">
        <w:t>πη</w:t>
      </w:r>
    </w:p>
    <w:p w14:paraId="75ABDA94" w14:textId="77777777" w:rsidR="00587D36" w:rsidRPr="009E4E09" w:rsidRDefault="00587D36" w:rsidP="00587D36">
      <w:pPr>
        <w:rPr>
          <w:szCs w:val="22"/>
        </w:rPr>
      </w:pPr>
    </w:p>
    <w:p w14:paraId="5CED5BD8"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4CF63E9B" w14:textId="77777777" w:rsidTr="00877DE4">
        <w:tc>
          <w:tcPr>
            <w:tcW w:w="9287" w:type="dxa"/>
          </w:tcPr>
          <w:p w14:paraId="18E965E2" w14:textId="77777777" w:rsidR="00587D36" w:rsidRPr="009E4E09" w:rsidRDefault="00587D36" w:rsidP="00877DE4">
            <w:pPr>
              <w:tabs>
                <w:tab w:val="left" w:pos="142"/>
              </w:tabs>
              <w:ind w:left="567" w:hanging="567"/>
              <w:rPr>
                <w:b/>
                <w:szCs w:val="22"/>
                <w:lang w:val="el-GR"/>
              </w:rPr>
            </w:pPr>
            <w:r w:rsidRPr="009E4E09">
              <w:rPr>
                <w:b/>
                <w:lang w:val="el-GR"/>
              </w:rPr>
              <w:t>2.</w:t>
            </w:r>
            <w:r w:rsidRPr="009E4E09">
              <w:rPr>
                <w:b/>
                <w:lang w:val="el-GR"/>
              </w:rPr>
              <w:tab/>
              <w:t>ΣΥΝΘΕΣΗ ΣΕ ΔΡΑΣΤΙΚΗ(ΕΣ) ΟΥΣΙΑ(ΕΣ)</w:t>
            </w:r>
          </w:p>
        </w:tc>
      </w:tr>
    </w:tbl>
    <w:p w14:paraId="1DCCA04B" w14:textId="77777777" w:rsidR="00587D36" w:rsidRPr="009E4E09" w:rsidRDefault="00587D36" w:rsidP="00587D36">
      <w:pPr>
        <w:rPr>
          <w:szCs w:val="22"/>
          <w:lang w:val="el-GR"/>
        </w:rPr>
      </w:pPr>
    </w:p>
    <w:p w14:paraId="4E2E2ADF" w14:textId="77777777" w:rsidR="00587D36" w:rsidRPr="009E4E09" w:rsidRDefault="00587D36" w:rsidP="00587D36">
      <w:pPr>
        <w:rPr>
          <w:szCs w:val="22"/>
          <w:lang w:val="el-GR"/>
        </w:rPr>
      </w:pPr>
      <w:r w:rsidRPr="009E4E09">
        <w:rPr>
          <w:lang w:val="el-GR"/>
        </w:rPr>
        <w:t>Ένα φιαλίδιο περιέχει 600</w:t>
      </w:r>
      <w:r w:rsidRPr="009E4E09">
        <w:t> mg</w:t>
      </w:r>
      <w:r w:rsidRPr="009E4E09">
        <w:rPr>
          <w:lang w:val="el-GR"/>
        </w:rPr>
        <w:t>/5</w:t>
      </w:r>
      <w:r w:rsidRPr="009E4E09">
        <w:t> mL</w:t>
      </w:r>
      <w:r w:rsidRPr="009E4E09">
        <w:rPr>
          <w:lang w:val="el-GR"/>
        </w:rPr>
        <w:t xml:space="preserve"> τραστουζουμάμπης.</w:t>
      </w:r>
    </w:p>
    <w:p w14:paraId="5C2F8DBE" w14:textId="77777777" w:rsidR="00587D36" w:rsidRPr="009E4E09" w:rsidRDefault="00587D36" w:rsidP="00587D36">
      <w:pPr>
        <w:rPr>
          <w:szCs w:val="22"/>
          <w:lang w:val="el-GR"/>
        </w:rPr>
      </w:pPr>
    </w:p>
    <w:p w14:paraId="275D9EF9" w14:textId="77777777" w:rsidR="00587D36" w:rsidRPr="009E4E09" w:rsidRDefault="00587D36" w:rsidP="00587D36">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51900083" w14:textId="77777777" w:rsidTr="00877DE4">
        <w:tc>
          <w:tcPr>
            <w:tcW w:w="9287" w:type="dxa"/>
          </w:tcPr>
          <w:p w14:paraId="4DA86DFA" w14:textId="77777777" w:rsidR="00587D36" w:rsidRPr="009E4E09" w:rsidRDefault="00587D36" w:rsidP="00877DE4">
            <w:pPr>
              <w:tabs>
                <w:tab w:val="left" w:pos="142"/>
              </w:tabs>
              <w:ind w:left="567" w:hanging="567"/>
              <w:rPr>
                <w:b/>
                <w:szCs w:val="22"/>
              </w:rPr>
            </w:pPr>
            <w:r w:rsidRPr="009E4E09">
              <w:rPr>
                <w:b/>
              </w:rPr>
              <w:t>3.</w:t>
            </w:r>
            <w:r w:rsidRPr="009E4E09">
              <w:rPr>
                <w:b/>
              </w:rPr>
              <w:tab/>
              <w:t>ΚΑΤΑΛΟΓΟΣ ΕΚΔΟΧΩΝ</w:t>
            </w:r>
          </w:p>
        </w:tc>
      </w:tr>
    </w:tbl>
    <w:p w14:paraId="1C7082A0" w14:textId="77777777" w:rsidR="00587D36" w:rsidRPr="009E4E09" w:rsidRDefault="00587D36" w:rsidP="00587D36">
      <w:pPr>
        <w:rPr>
          <w:szCs w:val="22"/>
        </w:rPr>
      </w:pPr>
    </w:p>
    <w:p w14:paraId="234FF038" w14:textId="7035DFEB" w:rsidR="00587D36" w:rsidRPr="005B266B" w:rsidRDefault="00EE1FEB" w:rsidP="00587D36">
      <w:pPr>
        <w:rPr>
          <w:szCs w:val="22"/>
          <w:lang w:val="el-GR"/>
        </w:rPr>
      </w:pPr>
      <w:r>
        <w:rPr>
          <w:lang w:val="el-GR"/>
        </w:rPr>
        <w:t>Περιέχει επίσης</w:t>
      </w:r>
      <w:r w:rsidRPr="00426012">
        <w:rPr>
          <w:lang w:val="el-GR"/>
        </w:rPr>
        <w:t>:</w:t>
      </w:r>
      <w:r>
        <w:rPr>
          <w:lang w:val="el-GR"/>
        </w:rPr>
        <w:t xml:space="preserve"> </w:t>
      </w:r>
      <w:r w:rsidR="00587D36" w:rsidRPr="005B266B">
        <w:rPr>
          <w:lang w:val="el-GR"/>
        </w:rPr>
        <w:t>Ανασυνδυασμένη ανθρώπινη υαλουρονιδάση (</w:t>
      </w:r>
      <w:proofErr w:type="spellStart"/>
      <w:r w:rsidR="00587D36" w:rsidRPr="009E4E09">
        <w:t>rHuPH</w:t>
      </w:r>
      <w:proofErr w:type="spellEnd"/>
      <w:r w:rsidR="00587D36" w:rsidRPr="005B266B">
        <w:rPr>
          <w:lang w:val="el-GR"/>
        </w:rPr>
        <w:t>20)</w:t>
      </w:r>
    </w:p>
    <w:p w14:paraId="07E092E5" w14:textId="11D11F88" w:rsidR="00F52662" w:rsidRPr="005B266B" w:rsidRDefault="00F52662" w:rsidP="00587D36">
      <w:pPr>
        <w:rPr>
          <w:szCs w:val="22"/>
          <w:lang w:val="el-GR"/>
        </w:rPr>
      </w:pPr>
      <w:r>
        <w:rPr>
          <w:lang w:val="el-GR"/>
        </w:rPr>
        <w:t>Ιστιδίνη</w:t>
      </w:r>
    </w:p>
    <w:p w14:paraId="6515A836" w14:textId="6087530C" w:rsidR="00587D36" w:rsidRPr="005B266B" w:rsidRDefault="00587D36" w:rsidP="00587D36">
      <w:pPr>
        <w:rPr>
          <w:szCs w:val="22"/>
          <w:lang w:val="el-GR"/>
        </w:rPr>
      </w:pPr>
      <w:r w:rsidRPr="009E4E09">
        <w:rPr>
          <w:lang w:val="el-GR"/>
        </w:rPr>
        <w:t>Μ</w:t>
      </w:r>
      <w:r w:rsidRPr="005B266B">
        <w:rPr>
          <w:lang w:val="el-GR"/>
        </w:rPr>
        <w:t xml:space="preserve">ονοϋδρική </w:t>
      </w:r>
      <w:r w:rsidR="00B2386F">
        <w:rPr>
          <w:lang w:val="el-GR"/>
        </w:rPr>
        <w:t xml:space="preserve">ιστιδίνη </w:t>
      </w:r>
      <w:r w:rsidRPr="005B266B">
        <w:rPr>
          <w:lang w:val="el-GR"/>
        </w:rPr>
        <w:t>υδροχλωρική</w:t>
      </w:r>
    </w:p>
    <w:p w14:paraId="0AE318EE" w14:textId="77777777" w:rsidR="00587D36" w:rsidRPr="005B266B" w:rsidRDefault="00587D36" w:rsidP="00587D36">
      <w:pPr>
        <w:rPr>
          <w:szCs w:val="22"/>
          <w:lang w:val="el-GR"/>
        </w:rPr>
      </w:pPr>
      <w:r w:rsidRPr="009E4E09">
        <w:rPr>
          <w:lang w:val="el-GR"/>
        </w:rPr>
        <w:t>Δ</w:t>
      </w:r>
      <w:r w:rsidRPr="005B266B">
        <w:rPr>
          <w:lang w:val="el-GR"/>
        </w:rPr>
        <w:t xml:space="preserve">ιϋδρική α,α-τρεαλόζη </w:t>
      </w:r>
    </w:p>
    <w:p w14:paraId="57A29D4D" w14:textId="4088760A" w:rsidR="00F52662" w:rsidRPr="005B266B" w:rsidRDefault="00F52662" w:rsidP="00C31E40">
      <w:pPr>
        <w:rPr>
          <w:szCs w:val="22"/>
          <w:lang w:val="el-GR"/>
        </w:rPr>
      </w:pPr>
      <w:r>
        <w:rPr>
          <w:lang w:val="el-GR"/>
        </w:rPr>
        <w:t>Με</w:t>
      </w:r>
      <w:r w:rsidR="00BA198F">
        <w:rPr>
          <w:lang w:val="el-GR"/>
        </w:rPr>
        <w:t>θ</w:t>
      </w:r>
      <w:r w:rsidR="00C31E40" w:rsidRPr="005B266B">
        <w:rPr>
          <w:lang w:val="el-GR"/>
        </w:rPr>
        <w:t>ε</w:t>
      </w:r>
      <w:r>
        <w:rPr>
          <w:lang w:val="el-GR"/>
        </w:rPr>
        <w:t>ιονίνη</w:t>
      </w:r>
    </w:p>
    <w:p w14:paraId="470684D1" w14:textId="4E252497" w:rsidR="00587D36" w:rsidRPr="008D22F8" w:rsidRDefault="00587D36" w:rsidP="00587D36">
      <w:pPr>
        <w:rPr>
          <w:szCs w:val="22"/>
          <w:lang w:val="el-GR"/>
        </w:rPr>
      </w:pPr>
      <w:r w:rsidRPr="005B266B">
        <w:rPr>
          <w:lang w:val="el-GR"/>
        </w:rPr>
        <w:t>Πολυσορβικό</w:t>
      </w:r>
      <w:r w:rsidR="00F34F28">
        <w:t> </w:t>
      </w:r>
      <w:r w:rsidRPr="005B266B">
        <w:rPr>
          <w:lang w:val="el-GR"/>
        </w:rPr>
        <w:t>20</w:t>
      </w:r>
    </w:p>
    <w:p w14:paraId="6022180C" w14:textId="77777777" w:rsidR="00587D36" w:rsidRPr="005B266B" w:rsidRDefault="00587D36" w:rsidP="00587D36">
      <w:pPr>
        <w:rPr>
          <w:szCs w:val="22"/>
          <w:lang w:val="el-GR"/>
        </w:rPr>
      </w:pPr>
      <w:r w:rsidRPr="005B266B">
        <w:rPr>
          <w:lang w:val="el-GR"/>
        </w:rPr>
        <w:t>Ύδωρ για ενέσιμα</w:t>
      </w:r>
    </w:p>
    <w:p w14:paraId="2AFA9707" w14:textId="031FF811" w:rsidR="00587D36" w:rsidRPr="00916E2F" w:rsidRDefault="00F52662" w:rsidP="00587D36">
      <w:pPr>
        <w:rPr>
          <w:szCs w:val="22"/>
          <w:lang w:val="el-GR"/>
        </w:rPr>
      </w:pPr>
      <w:r w:rsidRPr="00916E2F">
        <w:rPr>
          <w:szCs w:val="22"/>
          <w:lang w:val="el-GR"/>
        </w:rPr>
        <w:t>Βλ. φύλλο οδηγιών χρήσης για περισσότερες πληροφορίες</w:t>
      </w:r>
    </w:p>
    <w:p w14:paraId="24ABC788" w14:textId="77777777" w:rsidR="00F52662" w:rsidRPr="005B266B" w:rsidRDefault="00F52662" w:rsidP="00587D36">
      <w:pPr>
        <w:rPr>
          <w:szCs w:val="22"/>
          <w:lang w:val="el-GR"/>
        </w:rPr>
      </w:pPr>
    </w:p>
    <w:p w14:paraId="55ACCB62" w14:textId="77777777" w:rsidR="00916E2F" w:rsidRPr="005B266B" w:rsidRDefault="00916E2F" w:rsidP="00587D36">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66C172B4" w14:textId="77777777" w:rsidTr="00877DE4">
        <w:tc>
          <w:tcPr>
            <w:tcW w:w="9287" w:type="dxa"/>
          </w:tcPr>
          <w:p w14:paraId="6A80B58B" w14:textId="77777777" w:rsidR="00587D36" w:rsidRPr="009E4E09" w:rsidRDefault="00587D36" w:rsidP="00877DE4">
            <w:pPr>
              <w:tabs>
                <w:tab w:val="left" w:pos="142"/>
              </w:tabs>
              <w:ind w:left="567" w:hanging="567"/>
              <w:rPr>
                <w:b/>
                <w:szCs w:val="22"/>
              </w:rPr>
            </w:pPr>
            <w:r w:rsidRPr="009E4E09">
              <w:rPr>
                <w:b/>
              </w:rPr>
              <w:t>4.</w:t>
            </w:r>
            <w:r w:rsidRPr="009E4E09">
              <w:rPr>
                <w:b/>
              </w:rPr>
              <w:tab/>
              <w:t>ΦΑΡΜΑΚΟΤΕΧΝΙΚΗ ΜΟΡΦΗ ΚΑΙ ΠΕΡΙΕΧΟΜΕΝΟ</w:t>
            </w:r>
          </w:p>
        </w:tc>
      </w:tr>
    </w:tbl>
    <w:p w14:paraId="265A6219" w14:textId="77777777" w:rsidR="00587D36" w:rsidRPr="009E4E09" w:rsidRDefault="00587D36" w:rsidP="00587D36">
      <w:pPr>
        <w:rPr>
          <w:szCs w:val="22"/>
        </w:rPr>
      </w:pPr>
    </w:p>
    <w:p w14:paraId="74721279" w14:textId="77777777" w:rsidR="00587D36" w:rsidRPr="009E4E09" w:rsidRDefault="00587D36" w:rsidP="00587D36">
      <w:pPr>
        <w:rPr>
          <w:szCs w:val="22"/>
          <w:lang w:val="el-GR"/>
        </w:rPr>
      </w:pPr>
      <w:proofErr w:type="spellStart"/>
      <w:r w:rsidRPr="005C3500">
        <w:rPr>
          <w:highlight w:val="lightGray"/>
        </w:rPr>
        <w:t>Ενέσιμο</w:t>
      </w:r>
      <w:proofErr w:type="spellEnd"/>
      <w:r w:rsidRPr="005C3500">
        <w:rPr>
          <w:highlight w:val="lightGray"/>
        </w:rPr>
        <w:t xml:space="preserve"> </w:t>
      </w:r>
      <w:proofErr w:type="spellStart"/>
      <w:r w:rsidRPr="005C3500">
        <w:rPr>
          <w:highlight w:val="lightGray"/>
        </w:rPr>
        <w:t>διάλυμ</w:t>
      </w:r>
      <w:proofErr w:type="spellEnd"/>
      <w:r w:rsidRPr="005C3500">
        <w:rPr>
          <w:highlight w:val="lightGray"/>
        </w:rPr>
        <w:t>α</w:t>
      </w:r>
    </w:p>
    <w:p w14:paraId="573BB167" w14:textId="77777777" w:rsidR="00587D36" w:rsidRPr="009E4E09" w:rsidRDefault="00587D36" w:rsidP="00587D36">
      <w:pPr>
        <w:rPr>
          <w:szCs w:val="22"/>
        </w:rPr>
      </w:pPr>
      <w:r w:rsidRPr="009E4E09">
        <w:t>1 </w:t>
      </w:r>
      <w:proofErr w:type="spellStart"/>
      <w:r w:rsidRPr="009E4E09">
        <w:t>φι</w:t>
      </w:r>
      <w:proofErr w:type="spellEnd"/>
      <w:r w:rsidRPr="009E4E09">
        <w:t>αλίδιο</w:t>
      </w:r>
    </w:p>
    <w:p w14:paraId="2811A997" w14:textId="77777777" w:rsidR="00587D36" w:rsidRPr="009E4E09" w:rsidRDefault="00587D36" w:rsidP="00587D36">
      <w:pPr>
        <w:rPr>
          <w:szCs w:val="22"/>
        </w:rPr>
      </w:pPr>
    </w:p>
    <w:p w14:paraId="48A3D248"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1F378F35" w14:textId="77777777" w:rsidTr="00877DE4">
        <w:tc>
          <w:tcPr>
            <w:tcW w:w="9287" w:type="dxa"/>
          </w:tcPr>
          <w:p w14:paraId="4FC6F87C" w14:textId="77777777" w:rsidR="00587D36" w:rsidRPr="009E4E09" w:rsidRDefault="00587D36" w:rsidP="00877DE4">
            <w:pPr>
              <w:tabs>
                <w:tab w:val="left" w:pos="142"/>
              </w:tabs>
              <w:ind w:left="567" w:hanging="567"/>
              <w:rPr>
                <w:b/>
                <w:szCs w:val="22"/>
                <w:lang w:val="el-GR"/>
              </w:rPr>
            </w:pPr>
            <w:r w:rsidRPr="009E4E09">
              <w:rPr>
                <w:b/>
                <w:lang w:val="el-GR"/>
              </w:rPr>
              <w:t>5.</w:t>
            </w:r>
            <w:r w:rsidRPr="009E4E09">
              <w:rPr>
                <w:b/>
                <w:lang w:val="el-GR"/>
              </w:rPr>
              <w:tab/>
              <w:t>ΤΡΟΠΟΣ ΚΑΙ ΟΔΟΣ(ΟΙ) ΧΟΡΗΓΗΣΗΣ</w:t>
            </w:r>
          </w:p>
        </w:tc>
      </w:tr>
    </w:tbl>
    <w:p w14:paraId="317D95C8" w14:textId="77777777" w:rsidR="00587D36" w:rsidRPr="009E4E09" w:rsidRDefault="00587D36" w:rsidP="00587D36">
      <w:pPr>
        <w:rPr>
          <w:szCs w:val="22"/>
          <w:lang w:val="el-GR"/>
        </w:rPr>
      </w:pPr>
    </w:p>
    <w:p w14:paraId="39E7F5F8" w14:textId="77777777" w:rsidR="00587D36" w:rsidRPr="009E4E09" w:rsidRDefault="00587D36" w:rsidP="00587D36">
      <w:pPr>
        <w:rPr>
          <w:b/>
          <w:szCs w:val="22"/>
          <w:lang w:val="el-GR"/>
        </w:rPr>
      </w:pPr>
      <w:r w:rsidRPr="009E4E09">
        <w:rPr>
          <w:lang w:val="el-GR"/>
        </w:rPr>
        <w:t>Μόνο για υποδόρια χρήση.</w:t>
      </w:r>
    </w:p>
    <w:p w14:paraId="12D3FC8B" w14:textId="77777777" w:rsidR="00587D36" w:rsidRPr="009E4E09" w:rsidRDefault="00587D36" w:rsidP="00587D36">
      <w:pPr>
        <w:rPr>
          <w:b/>
          <w:szCs w:val="22"/>
          <w:lang w:val="el-GR"/>
        </w:rPr>
      </w:pPr>
      <w:r w:rsidRPr="009E4E09">
        <w:rPr>
          <w:lang w:val="el-GR"/>
        </w:rPr>
        <w:t xml:space="preserve">Διαβάστε το φύλλο οδηγιών πριν από τη </w:t>
      </w:r>
      <w:r w:rsidR="00145790">
        <w:rPr>
          <w:lang w:val="el-GR"/>
        </w:rPr>
        <w:t>χρήση</w:t>
      </w:r>
      <w:r w:rsidRPr="009E4E09">
        <w:rPr>
          <w:lang w:val="el-GR"/>
        </w:rPr>
        <w:t>.</w:t>
      </w:r>
    </w:p>
    <w:p w14:paraId="698C24FA" w14:textId="77777777" w:rsidR="00587D36" w:rsidRPr="009E4E09" w:rsidRDefault="00587D36" w:rsidP="00587D36">
      <w:pPr>
        <w:rPr>
          <w:szCs w:val="22"/>
          <w:lang w:val="el-GR"/>
        </w:rPr>
      </w:pPr>
    </w:p>
    <w:p w14:paraId="40738BC6" w14:textId="77777777" w:rsidR="00587D36" w:rsidRPr="009E4E09" w:rsidRDefault="00587D36" w:rsidP="00587D36">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646A457D" w14:textId="77777777" w:rsidTr="00877DE4">
        <w:tc>
          <w:tcPr>
            <w:tcW w:w="9287" w:type="dxa"/>
          </w:tcPr>
          <w:p w14:paraId="2BC5F58F" w14:textId="77777777" w:rsidR="00587D36" w:rsidRPr="009E4E09" w:rsidRDefault="00587D36" w:rsidP="00877DE4">
            <w:pPr>
              <w:tabs>
                <w:tab w:val="left" w:pos="142"/>
              </w:tabs>
              <w:ind w:left="567" w:hanging="567"/>
              <w:rPr>
                <w:b/>
                <w:szCs w:val="22"/>
                <w:lang w:val="el-GR"/>
              </w:rPr>
            </w:pPr>
            <w:r w:rsidRPr="009E4E09">
              <w:rPr>
                <w:b/>
                <w:lang w:val="el-GR"/>
              </w:rPr>
              <w:t>6.</w:t>
            </w:r>
            <w:r w:rsidRPr="009E4E09">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BF8C4BE" w14:textId="77777777" w:rsidR="00587D36" w:rsidRPr="009E4E09" w:rsidRDefault="00587D36" w:rsidP="00587D36">
      <w:pPr>
        <w:rPr>
          <w:szCs w:val="22"/>
          <w:lang w:val="el-GR"/>
        </w:rPr>
      </w:pPr>
    </w:p>
    <w:p w14:paraId="71A0A249" w14:textId="77777777" w:rsidR="00587D36" w:rsidRPr="009E4E09" w:rsidRDefault="00587D36" w:rsidP="00587D36">
      <w:pPr>
        <w:rPr>
          <w:szCs w:val="22"/>
          <w:lang w:val="el-GR"/>
        </w:rPr>
      </w:pPr>
      <w:r w:rsidRPr="009E4E09">
        <w:rPr>
          <w:lang w:val="el-GR"/>
        </w:rPr>
        <w:t>Να φυλάσσεται σε θέση, την οποία δεν βλέπουν και δεν προσεγγίζουν τα παιδιά.</w:t>
      </w:r>
    </w:p>
    <w:p w14:paraId="3A7EAEA0" w14:textId="77777777" w:rsidR="00587D36" w:rsidRPr="009E4E09" w:rsidRDefault="00587D36" w:rsidP="00587D36">
      <w:pPr>
        <w:rPr>
          <w:szCs w:val="22"/>
          <w:lang w:val="el-GR"/>
        </w:rPr>
      </w:pPr>
    </w:p>
    <w:p w14:paraId="28FDFD61" w14:textId="77777777" w:rsidR="00587D36" w:rsidRPr="009E4E09" w:rsidRDefault="00587D36" w:rsidP="00587D36">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76B93D2C" w14:textId="77777777" w:rsidTr="00877DE4">
        <w:tc>
          <w:tcPr>
            <w:tcW w:w="9287" w:type="dxa"/>
          </w:tcPr>
          <w:p w14:paraId="32EE3021" w14:textId="77777777" w:rsidR="00587D36" w:rsidRPr="009E4E09" w:rsidRDefault="00587D36" w:rsidP="00877DE4">
            <w:pPr>
              <w:tabs>
                <w:tab w:val="left" w:pos="142"/>
              </w:tabs>
              <w:ind w:left="567" w:hanging="567"/>
              <w:rPr>
                <w:b/>
                <w:szCs w:val="22"/>
                <w:lang w:val="el-GR"/>
              </w:rPr>
            </w:pPr>
            <w:r w:rsidRPr="009E4E09">
              <w:rPr>
                <w:b/>
                <w:lang w:val="el-GR"/>
              </w:rPr>
              <w:t>7.</w:t>
            </w:r>
            <w:r w:rsidRPr="009E4E09">
              <w:rPr>
                <w:b/>
                <w:lang w:val="el-GR"/>
              </w:rPr>
              <w:tab/>
              <w:t>ΑΛΛΗ(ΕΣ) ΕΙΔΙΚΗ(ΕΣ) ΠΡΟΕΙΔΟΠΟΙΗΣΗ(ΕΙΣ), ΕΑΝ ΕΙΝΑΙ ΑΠΑΡΑΙΤΗΤΗ(ΕΣ)</w:t>
            </w:r>
          </w:p>
        </w:tc>
      </w:tr>
    </w:tbl>
    <w:p w14:paraId="3B6CC35C" w14:textId="77777777" w:rsidR="00587D36" w:rsidRPr="009E4E09" w:rsidRDefault="00587D36" w:rsidP="00587D36">
      <w:pPr>
        <w:rPr>
          <w:szCs w:val="22"/>
          <w:lang w:val="el-GR"/>
        </w:rPr>
      </w:pPr>
    </w:p>
    <w:p w14:paraId="568F7C5C" w14:textId="77777777" w:rsidR="00587D36" w:rsidRPr="009E4E09" w:rsidRDefault="00587D36" w:rsidP="00587D36">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506F976B" w14:textId="77777777" w:rsidTr="00877DE4">
        <w:tc>
          <w:tcPr>
            <w:tcW w:w="9287" w:type="dxa"/>
          </w:tcPr>
          <w:p w14:paraId="59A2AA64" w14:textId="77777777" w:rsidR="00587D36" w:rsidRPr="009E4E09" w:rsidRDefault="00587D36" w:rsidP="00877DE4">
            <w:pPr>
              <w:tabs>
                <w:tab w:val="left" w:pos="142"/>
              </w:tabs>
              <w:ind w:left="567" w:hanging="567"/>
              <w:rPr>
                <w:b/>
                <w:szCs w:val="22"/>
              </w:rPr>
            </w:pPr>
            <w:r w:rsidRPr="009E4E09">
              <w:rPr>
                <w:b/>
              </w:rPr>
              <w:t>8.</w:t>
            </w:r>
            <w:r w:rsidRPr="009E4E09">
              <w:rPr>
                <w:b/>
              </w:rPr>
              <w:tab/>
              <w:t>ΗΜΕΡΟΜΗΝΙΑ ΛΗΞΗΣ</w:t>
            </w:r>
          </w:p>
        </w:tc>
      </w:tr>
    </w:tbl>
    <w:p w14:paraId="6410BC96" w14:textId="77777777" w:rsidR="00587D36" w:rsidRPr="009E4E09" w:rsidRDefault="00587D36" w:rsidP="00587D36">
      <w:pPr>
        <w:rPr>
          <w:szCs w:val="22"/>
        </w:rPr>
      </w:pPr>
    </w:p>
    <w:p w14:paraId="711FA2BA" w14:textId="77777777" w:rsidR="00587D36" w:rsidRPr="009E4E09" w:rsidRDefault="004B7B86" w:rsidP="00587D36">
      <w:pPr>
        <w:rPr>
          <w:szCs w:val="22"/>
        </w:rPr>
      </w:pPr>
      <w:r>
        <w:t>EXP</w:t>
      </w:r>
    </w:p>
    <w:p w14:paraId="65B2AA69" w14:textId="77777777" w:rsidR="00587D36" w:rsidRPr="009E4E09" w:rsidRDefault="00587D36" w:rsidP="00587D36">
      <w:pPr>
        <w:rPr>
          <w:szCs w:val="22"/>
        </w:rPr>
      </w:pPr>
    </w:p>
    <w:p w14:paraId="12406D44"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127026AF" w14:textId="77777777" w:rsidTr="00877DE4">
        <w:tc>
          <w:tcPr>
            <w:tcW w:w="9287" w:type="dxa"/>
          </w:tcPr>
          <w:p w14:paraId="4CAC8B7D" w14:textId="77777777" w:rsidR="00587D36" w:rsidRPr="009E4E09" w:rsidRDefault="00587D36" w:rsidP="00E23C47">
            <w:pPr>
              <w:keepNext/>
              <w:keepLines/>
              <w:tabs>
                <w:tab w:val="left" w:pos="142"/>
              </w:tabs>
              <w:ind w:left="567" w:hanging="567"/>
              <w:rPr>
                <w:szCs w:val="22"/>
              </w:rPr>
            </w:pPr>
            <w:r w:rsidRPr="009E4E09">
              <w:rPr>
                <w:b/>
              </w:rPr>
              <w:lastRenderedPageBreak/>
              <w:t>9.</w:t>
            </w:r>
            <w:r w:rsidRPr="009E4E09">
              <w:rPr>
                <w:b/>
              </w:rPr>
              <w:tab/>
              <w:t>ΕΙΔΙΚΕΣ ΣΥΝΘΗΚΕΣ ΦΥΛΑΞΗΣ</w:t>
            </w:r>
          </w:p>
        </w:tc>
      </w:tr>
    </w:tbl>
    <w:p w14:paraId="7388CD1B" w14:textId="77777777" w:rsidR="00587D36" w:rsidRPr="009E4E09" w:rsidRDefault="00587D36" w:rsidP="00E23C47">
      <w:pPr>
        <w:keepNext/>
        <w:keepLines/>
        <w:rPr>
          <w:szCs w:val="22"/>
        </w:rPr>
      </w:pPr>
    </w:p>
    <w:p w14:paraId="6231743A" w14:textId="77777777" w:rsidR="00587D36" w:rsidRPr="009E4E09" w:rsidRDefault="00587D36" w:rsidP="00587D36">
      <w:pPr>
        <w:rPr>
          <w:lang w:val="el-GR"/>
        </w:rPr>
      </w:pPr>
      <w:r w:rsidRPr="009E4E09">
        <w:rPr>
          <w:lang w:val="el-GR"/>
        </w:rPr>
        <w:t>Φυλάσσετε σε ψυγείο (2º</w:t>
      </w:r>
      <w:r w:rsidRPr="009E4E09">
        <w:t>C</w:t>
      </w:r>
      <w:r w:rsidRPr="009E4E09">
        <w:rPr>
          <w:lang w:val="el-GR"/>
        </w:rPr>
        <w:t xml:space="preserve"> – 8 º</w:t>
      </w:r>
      <w:r w:rsidRPr="009E4E09">
        <w:t>C</w:t>
      </w:r>
      <w:r w:rsidRPr="009E4E09">
        <w:rPr>
          <w:lang w:val="el-GR"/>
        </w:rPr>
        <w:t>).</w:t>
      </w:r>
    </w:p>
    <w:p w14:paraId="1E44B2CF" w14:textId="77777777" w:rsidR="00587D36" w:rsidRPr="009E4E09" w:rsidRDefault="00587D36" w:rsidP="00587D36">
      <w:pPr>
        <w:rPr>
          <w:szCs w:val="22"/>
          <w:lang w:val="el-GR"/>
        </w:rPr>
      </w:pPr>
      <w:r w:rsidRPr="009E4E09">
        <w:rPr>
          <w:lang w:val="el-GR"/>
        </w:rPr>
        <w:t>Φυλάσσετε το φιαλίδιο στο εξωτερικό κουτί για να το προστατεύσετε από το φως.</w:t>
      </w:r>
    </w:p>
    <w:p w14:paraId="4C8C6B97" w14:textId="77777777" w:rsidR="00587D36" w:rsidRPr="009E4E09" w:rsidRDefault="00587D36" w:rsidP="00587D36">
      <w:pPr>
        <w:rPr>
          <w:szCs w:val="22"/>
        </w:rPr>
      </w:pPr>
      <w:proofErr w:type="spellStart"/>
      <w:r w:rsidRPr="009E4E09">
        <w:t>Μην</w:t>
      </w:r>
      <w:proofErr w:type="spellEnd"/>
      <w:r w:rsidRPr="009E4E09">
        <w:t xml:space="preserve"> κατα</w:t>
      </w:r>
      <w:proofErr w:type="spellStart"/>
      <w:r w:rsidRPr="009E4E09">
        <w:t>ψύχετε</w:t>
      </w:r>
      <w:proofErr w:type="spellEnd"/>
      <w:r w:rsidRPr="009E4E09">
        <w:t>.</w:t>
      </w:r>
    </w:p>
    <w:p w14:paraId="42086921" w14:textId="77777777" w:rsidR="00587D36" w:rsidRPr="009E4E09" w:rsidRDefault="00587D36" w:rsidP="00587D36">
      <w:pPr>
        <w:rPr>
          <w:szCs w:val="22"/>
        </w:rPr>
      </w:pPr>
    </w:p>
    <w:p w14:paraId="57B5F8B2" w14:textId="77777777" w:rsidR="00587D36" w:rsidRPr="009E4E09" w:rsidRDefault="00587D36" w:rsidP="00587D3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138895DA" w14:textId="77777777" w:rsidTr="00877DE4">
        <w:tc>
          <w:tcPr>
            <w:tcW w:w="9287" w:type="dxa"/>
          </w:tcPr>
          <w:p w14:paraId="7B12991B" w14:textId="77777777" w:rsidR="00587D36" w:rsidRPr="009E4E09" w:rsidRDefault="00587D36" w:rsidP="00877DE4">
            <w:pPr>
              <w:tabs>
                <w:tab w:val="left" w:pos="142"/>
              </w:tabs>
              <w:ind w:left="567" w:hanging="567"/>
              <w:rPr>
                <w:b/>
                <w:szCs w:val="22"/>
                <w:lang w:val="el-GR"/>
              </w:rPr>
            </w:pPr>
            <w:r w:rsidRPr="009E4E09">
              <w:rPr>
                <w:b/>
                <w:lang w:val="el-GR"/>
              </w:rPr>
              <w:t>10.</w:t>
            </w:r>
            <w:r w:rsidRPr="009E4E09">
              <w:rPr>
                <w:b/>
                <w:lang w:val="el-GR"/>
              </w:rPr>
              <w:tab/>
              <w:t>ΙΔΙΑΙΤΕΡΕΣ ΠΡΟΦΥΛΑΞΕΙΣ ΓΙΑ ΤΗΝ ΑΠΟΡΡΙΨΗ ΤΩΝ ΜΗ ΧΡΗΣΙΜΟΠΟΙΗΘΕΝΤΩΝ ΦΑΡΜΑΚΕΥΤΙΚΩΝ ΠΡΟΪΟΝΤΩΝ Η ΤΩΝ ΥΠΟΛΕΙΜΜΑΤΩΝ ΠΟΥ ΠΡΟΕΡΧΟΝΤΑΙ ΑΠΟ ΑΥΤΑ, ΕΦΟΣΟΝ ΑΠΑΙΤΕΙΤΑΙ</w:t>
            </w:r>
          </w:p>
        </w:tc>
      </w:tr>
    </w:tbl>
    <w:p w14:paraId="79E9752E" w14:textId="77777777" w:rsidR="00587D36" w:rsidRPr="009E4E09" w:rsidRDefault="00587D36" w:rsidP="00587D36">
      <w:pPr>
        <w:rPr>
          <w:szCs w:val="22"/>
          <w:lang w:val="el-GR"/>
        </w:rPr>
      </w:pPr>
    </w:p>
    <w:p w14:paraId="0C414D44" w14:textId="77777777" w:rsidR="00587D36" w:rsidRPr="009E4E09" w:rsidRDefault="00587D36" w:rsidP="00587D36">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2088FD51" w14:textId="77777777" w:rsidTr="00877DE4">
        <w:tc>
          <w:tcPr>
            <w:tcW w:w="9287" w:type="dxa"/>
          </w:tcPr>
          <w:p w14:paraId="403DDE61" w14:textId="77777777" w:rsidR="00587D36" w:rsidRPr="009E4E09" w:rsidRDefault="00587D36" w:rsidP="00877DE4">
            <w:pPr>
              <w:tabs>
                <w:tab w:val="left" w:pos="142"/>
              </w:tabs>
              <w:ind w:left="567" w:hanging="567"/>
              <w:rPr>
                <w:b/>
                <w:szCs w:val="22"/>
                <w:lang w:val="el-GR"/>
              </w:rPr>
            </w:pPr>
            <w:r w:rsidRPr="009E4E09">
              <w:rPr>
                <w:b/>
                <w:lang w:val="el-GR"/>
              </w:rPr>
              <w:t>11.</w:t>
            </w:r>
            <w:r w:rsidRPr="009E4E09">
              <w:rPr>
                <w:b/>
                <w:lang w:val="el-GR"/>
              </w:rPr>
              <w:tab/>
              <w:t>ΟΝΟΜΑΣΙΑ ΚΑΙ ΔΙΕΥΘΥΝΣΗ ΚΑΤΟΧΟΥ ΤΗΣ ΑΔΕΙΑΣ ΚΥΚΛΟΦΟΡΙΑΣ</w:t>
            </w:r>
          </w:p>
        </w:tc>
      </w:tr>
    </w:tbl>
    <w:p w14:paraId="426ACA3E" w14:textId="77777777" w:rsidR="00587D36" w:rsidRPr="009E4E09" w:rsidRDefault="00587D36" w:rsidP="00587D36">
      <w:pPr>
        <w:rPr>
          <w:szCs w:val="22"/>
          <w:lang w:val="el-GR"/>
        </w:rPr>
      </w:pPr>
    </w:p>
    <w:p w14:paraId="15DD80BF" w14:textId="77777777" w:rsidR="00627428" w:rsidRDefault="00627428" w:rsidP="00627428">
      <w:pPr>
        <w:rPr>
          <w:lang w:val="de-CH"/>
        </w:rPr>
      </w:pPr>
      <w:r>
        <w:rPr>
          <w:lang w:val="de-CH"/>
        </w:rPr>
        <w:t xml:space="preserve">Roche Registration GmbH </w:t>
      </w:r>
    </w:p>
    <w:p w14:paraId="6DA0D927" w14:textId="77777777" w:rsidR="00627428" w:rsidRDefault="00627428" w:rsidP="00627428">
      <w:pPr>
        <w:rPr>
          <w:lang w:val="de-CH"/>
        </w:rPr>
      </w:pPr>
      <w:r>
        <w:rPr>
          <w:lang w:val="de-CH"/>
        </w:rPr>
        <w:t>Emil-Barell-Strasse 1</w:t>
      </w:r>
    </w:p>
    <w:p w14:paraId="4EB7AF18" w14:textId="77777777" w:rsidR="00627428" w:rsidRDefault="00627428" w:rsidP="00627428">
      <w:pPr>
        <w:rPr>
          <w:lang w:val="de-CH"/>
        </w:rPr>
      </w:pPr>
      <w:r>
        <w:rPr>
          <w:lang w:val="de-CH"/>
        </w:rPr>
        <w:t>79639 Grenzach-Wyhlen</w:t>
      </w:r>
    </w:p>
    <w:p w14:paraId="77C5045B" w14:textId="77777777" w:rsidR="00627428" w:rsidRPr="00627428" w:rsidRDefault="00627428" w:rsidP="00627428">
      <w:pPr>
        <w:rPr>
          <w:lang w:val="el-GR"/>
        </w:rPr>
      </w:pPr>
      <w:r>
        <w:rPr>
          <w:lang w:val="el-GR"/>
        </w:rPr>
        <w:t>Γερμανία</w:t>
      </w:r>
    </w:p>
    <w:p w14:paraId="5C4512B0" w14:textId="77777777" w:rsidR="00587D36" w:rsidRPr="009E4E09" w:rsidRDefault="00587D36" w:rsidP="00587D36">
      <w:pPr>
        <w:rPr>
          <w:szCs w:val="22"/>
        </w:rPr>
      </w:pPr>
    </w:p>
    <w:p w14:paraId="60EADF0C"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0149BF53" w14:textId="77777777" w:rsidTr="00877DE4">
        <w:tc>
          <w:tcPr>
            <w:tcW w:w="9287" w:type="dxa"/>
          </w:tcPr>
          <w:p w14:paraId="2D7BCBE4" w14:textId="77777777" w:rsidR="00587D36" w:rsidRPr="009E4E09" w:rsidRDefault="00587D36" w:rsidP="00877DE4">
            <w:pPr>
              <w:tabs>
                <w:tab w:val="left" w:pos="142"/>
              </w:tabs>
              <w:ind w:left="567" w:hanging="567"/>
              <w:rPr>
                <w:b/>
                <w:szCs w:val="22"/>
              </w:rPr>
            </w:pPr>
            <w:r w:rsidRPr="009E4E09">
              <w:rPr>
                <w:b/>
              </w:rPr>
              <w:t>12.</w:t>
            </w:r>
            <w:r w:rsidRPr="009E4E09">
              <w:rPr>
                <w:b/>
              </w:rPr>
              <w:tab/>
              <w:t>ΑΡΙΘΜΟΣ(ΟΙ) ΑΔΕΙΑΣ ΚΥΚΛΟΦΟΡΙΑΣ</w:t>
            </w:r>
          </w:p>
        </w:tc>
      </w:tr>
    </w:tbl>
    <w:p w14:paraId="053D904C" w14:textId="77777777" w:rsidR="00587D36" w:rsidRPr="009E4E09" w:rsidRDefault="00587D36" w:rsidP="00587D36">
      <w:pPr>
        <w:rPr>
          <w:szCs w:val="22"/>
        </w:rPr>
      </w:pPr>
    </w:p>
    <w:p w14:paraId="25D56F7B" w14:textId="77777777" w:rsidR="00587D36" w:rsidRPr="009E4E09" w:rsidRDefault="00587D36" w:rsidP="00587D36">
      <w:pPr>
        <w:rPr>
          <w:szCs w:val="22"/>
        </w:rPr>
      </w:pPr>
      <w:r w:rsidRPr="009E4E09">
        <w:t>EU/1/00/145/002</w:t>
      </w:r>
    </w:p>
    <w:p w14:paraId="082285AE" w14:textId="77777777" w:rsidR="00587D36" w:rsidRPr="009E4E09" w:rsidRDefault="00587D36" w:rsidP="00587D36">
      <w:pPr>
        <w:rPr>
          <w:szCs w:val="22"/>
        </w:rPr>
      </w:pPr>
    </w:p>
    <w:p w14:paraId="2F6F1D0C"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0185A93F" w14:textId="77777777" w:rsidTr="00877DE4">
        <w:tc>
          <w:tcPr>
            <w:tcW w:w="9287" w:type="dxa"/>
          </w:tcPr>
          <w:p w14:paraId="54BA135D" w14:textId="77777777" w:rsidR="00587D36" w:rsidRPr="009E4E09" w:rsidRDefault="00587D36" w:rsidP="00877DE4">
            <w:pPr>
              <w:tabs>
                <w:tab w:val="left" w:pos="142"/>
              </w:tabs>
              <w:ind w:left="567" w:hanging="567"/>
              <w:rPr>
                <w:b/>
                <w:szCs w:val="22"/>
              </w:rPr>
            </w:pPr>
            <w:r w:rsidRPr="009E4E09">
              <w:rPr>
                <w:b/>
              </w:rPr>
              <w:t>13.</w:t>
            </w:r>
            <w:r w:rsidRPr="009E4E09">
              <w:rPr>
                <w:b/>
              </w:rPr>
              <w:tab/>
              <w:t>ΑΡΙΘΜΟΣ ΠΑΡΤΙΔΑΣ</w:t>
            </w:r>
          </w:p>
        </w:tc>
      </w:tr>
    </w:tbl>
    <w:p w14:paraId="7FBA9892" w14:textId="77777777" w:rsidR="00587D36" w:rsidRPr="009E4E09" w:rsidRDefault="00587D36" w:rsidP="00587D36">
      <w:pPr>
        <w:rPr>
          <w:szCs w:val="22"/>
        </w:rPr>
      </w:pPr>
    </w:p>
    <w:p w14:paraId="347C0C35" w14:textId="77777777" w:rsidR="00587D36" w:rsidRPr="009E4E09" w:rsidRDefault="004B7B86" w:rsidP="00587D36">
      <w:pPr>
        <w:rPr>
          <w:szCs w:val="22"/>
        </w:rPr>
      </w:pPr>
      <w:r>
        <w:t>Lot</w:t>
      </w:r>
    </w:p>
    <w:p w14:paraId="15ED1351" w14:textId="77777777" w:rsidR="00587D36" w:rsidRPr="009E4E09" w:rsidRDefault="00587D36" w:rsidP="00587D36">
      <w:pPr>
        <w:rPr>
          <w:szCs w:val="22"/>
        </w:rPr>
      </w:pPr>
    </w:p>
    <w:p w14:paraId="430AB788"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7C6F0989" w14:textId="77777777" w:rsidTr="00877DE4">
        <w:tc>
          <w:tcPr>
            <w:tcW w:w="9287" w:type="dxa"/>
          </w:tcPr>
          <w:p w14:paraId="0D2FC396" w14:textId="77777777" w:rsidR="00587D36" w:rsidRPr="009E4E09" w:rsidRDefault="00587D36" w:rsidP="00877DE4">
            <w:pPr>
              <w:tabs>
                <w:tab w:val="left" w:pos="142"/>
              </w:tabs>
              <w:ind w:left="567" w:hanging="567"/>
              <w:rPr>
                <w:b/>
                <w:szCs w:val="22"/>
                <w:lang w:val="el-GR"/>
              </w:rPr>
            </w:pPr>
            <w:r w:rsidRPr="009E4E09">
              <w:rPr>
                <w:b/>
                <w:lang w:val="el-GR"/>
              </w:rPr>
              <w:t>14.</w:t>
            </w:r>
            <w:r w:rsidRPr="009E4E09">
              <w:rPr>
                <w:b/>
                <w:lang w:val="el-GR"/>
              </w:rPr>
              <w:tab/>
              <w:t>ΓΕΝΙΚΗ ΚΑΤΑΤΑΞΗ ΓΙΑ ΤΗ ΔΙΑΘΕΣΗ</w:t>
            </w:r>
          </w:p>
        </w:tc>
      </w:tr>
    </w:tbl>
    <w:p w14:paraId="4ACDC7E0" w14:textId="77777777" w:rsidR="00587D36" w:rsidRDefault="00587D36" w:rsidP="00587D36">
      <w:pPr>
        <w:rPr>
          <w:szCs w:val="22"/>
          <w:lang w:val="el-GR"/>
        </w:rPr>
      </w:pPr>
    </w:p>
    <w:p w14:paraId="3F90E091" w14:textId="77777777" w:rsidR="00532F7D" w:rsidRPr="00FB31E6" w:rsidRDefault="00532F7D" w:rsidP="00587D36">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161EBC43" w14:textId="77777777" w:rsidTr="00877DE4">
        <w:tc>
          <w:tcPr>
            <w:tcW w:w="9287" w:type="dxa"/>
          </w:tcPr>
          <w:p w14:paraId="3403F019" w14:textId="77777777" w:rsidR="00587D36" w:rsidRPr="009E4E09" w:rsidRDefault="00587D36" w:rsidP="00877DE4">
            <w:pPr>
              <w:tabs>
                <w:tab w:val="left" w:pos="142"/>
              </w:tabs>
              <w:ind w:left="567" w:hanging="567"/>
              <w:rPr>
                <w:b/>
                <w:szCs w:val="22"/>
              </w:rPr>
            </w:pPr>
            <w:r w:rsidRPr="009E4E09">
              <w:rPr>
                <w:b/>
              </w:rPr>
              <w:t>15.</w:t>
            </w:r>
            <w:r w:rsidRPr="009E4E09">
              <w:rPr>
                <w:b/>
              </w:rPr>
              <w:tab/>
              <w:t>ΟΔΗΓΙΕΣ ΧΡΗΣΗΣ</w:t>
            </w:r>
          </w:p>
        </w:tc>
      </w:tr>
    </w:tbl>
    <w:p w14:paraId="34290D43" w14:textId="77777777" w:rsidR="00587D36" w:rsidRPr="009E4E09" w:rsidRDefault="00587D36" w:rsidP="00587D36">
      <w:pPr>
        <w:rPr>
          <w:szCs w:val="22"/>
        </w:rPr>
      </w:pPr>
    </w:p>
    <w:p w14:paraId="25EEA2A7" w14:textId="77777777" w:rsidR="00587D36" w:rsidRPr="009E4E09" w:rsidRDefault="00587D36" w:rsidP="00587D36">
      <w:pPr>
        <w:rPr>
          <w:szCs w:val="22"/>
        </w:rPr>
      </w:pPr>
    </w:p>
    <w:p w14:paraId="4EE295F1" w14:textId="77777777" w:rsidR="00587D36" w:rsidRPr="009E4E09" w:rsidRDefault="00587D36" w:rsidP="00587D36">
      <w:pPr>
        <w:pBdr>
          <w:top w:val="single" w:sz="4" w:space="1" w:color="auto"/>
          <w:left w:val="single" w:sz="4" w:space="4" w:color="auto"/>
          <w:bottom w:val="single" w:sz="4" w:space="1" w:color="auto"/>
          <w:right w:val="single" w:sz="4" w:space="4" w:color="auto"/>
        </w:pBdr>
        <w:ind w:left="567" w:hanging="567"/>
        <w:outlineLvl w:val="0"/>
        <w:rPr>
          <w:szCs w:val="22"/>
        </w:rPr>
      </w:pPr>
      <w:r w:rsidRPr="009E4E09">
        <w:rPr>
          <w:b/>
        </w:rPr>
        <w:t>16.</w:t>
      </w:r>
      <w:r w:rsidRPr="009E4E09">
        <w:rPr>
          <w:b/>
        </w:rPr>
        <w:tab/>
        <w:t>ΠΛΗΡΟΦΟΡΙΕΣ ΣΕ BRAILLE</w:t>
      </w:r>
    </w:p>
    <w:p w14:paraId="659F1E02" w14:textId="77777777" w:rsidR="00587D36" w:rsidRPr="009E4E09" w:rsidRDefault="00587D36" w:rsidP="00587D36">
      <w:pPr>
        <w:rPr>
          <w:szCs w:val="22"/>
        </w:rPr>
      </w:pPr>
    </w:p>
    <w:p w14:paraId="244F1C4D" w14:textId="77777777" w:rsidR="00587D36" w:rsidRPr="009E4E09" w:rsidRDefault="00587D36" w:rsidP="00587D36">
      <w:pPr>
        <w:rPr>
          <w:lang w:val="el-GR"/>
        </w:rPr>
      </w:pPr>
      <w:r w:rsidRPr="005C3500">
        <w:rPr>
          <w:highlight w:val="lightGray"/>
          <w:lang w:val="el-GR"/>
        </w:rPr>
        <w:t xml:space="preserve">Η αιτιολόγηση για να μην περιληφθεί η γραφή </w:t>
      </w:r>
      <w:r w:rsidRPr="005C3500">
        <w:rPr>
          <w:highlight w:val="lightGray"/>
        </w:rPr>
        <w:t>Braille</w:t>
      </w:r>
      <w:r w:rsidRPr="005C3500">
        <w:rPr>
          <w:highlight w:val="lightGray"/>
          <w:lang w:val="el-GR"/>
        </w:rPr>
        <w:t xml:space="preserve"> είναι αποδεκτή</w:t>
      </w:r>
    </w:p>
    <w:p w14:paraId="09FD8D31" w14:textId="77777777" w:rsidR="00587D36" w:rsidRPr="009E4E09" w:rsidRDefault="00587D36" w:rsidP="00587D36">
      <w:pPr>
        <w:rPr>
          <w:lang w:val="el-GR"/>
        </w:rPr>
      </w:pPr>
    </w:p>
    <w:p w14:paraId="5F1E54C2" w14:textId="77777777" w:rsidR="006724E3" w:rsidRPr="007312D1" w:rsidRDefault="006724E3" w:rsidP="00587D36">
      <w:pPr>
        <w:rPr>
          <w:b/>
          <w:szCs w:val="22"/>
          <w:lang w:val="el-GR"/>
        </w:rPr>
      </w:pPr>
    </w:p>
    <w:p w14:paraId="29A68D04" w14:textId="77777777" w:rsidR="006724E3" w:rsidRPr="008B680C" w:rsidRDefault="006724E3" w:rsidP="006724E3">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757C9390" w14:textId="77777777" w:rsidR="006724E3" w:rsidRPr="008B680C" w:rsidRDefault="006724E3" w:rsidP="006724E3">
      <w:pPr>
        <w:rPr>
          <w:noProof/>
          <w:lang w:val="el-GR"/>
        </w:rPr>
      </w:pPr>
    </w:p>
    <w:p w14:paraId="4735F598" w14:textId="77777777" w:rsidR="006724E3" w:rsidRPr="008B680C" w:rsidRDefault="006724E3" w:rsidP="006724E3">
      <w:pPr>
        <w:rPr>
          <w:noProof/>
          <w:szCs w:val="22"/>
          <w:shd w:val="clear" w:color="auto" w:fill="CCCCCC"/>
          <w:lang w:val="el-GR"/>
        </w:rPr>
      </w:pPr>
      <w:r w:rsidRPr="0030706A">
        <w:rPr>
          <w:noProof/>
          <w:highlight w:val="lightGray"/>
          <w:lang w:val="el-GR"/>
        </w:rPr>
        <w:t>&lt;Δισδιάστατος γραμμωτός κώδικας (2</w:t>
      </w:r>
      <w:r w:rsidRPr="0030706A">
        <w:rPr>
          <w:noProof/>
          <w:highlight w:val="lightGray"/>
        </w:rPr>
        <w:t>D</w:t>
      </w:r>
      <w:r w:rsidRPr="0030706A">
        <w:rPr>
          <w:noProof/>
          <w:highlight w:val="lightGray"/>
          <w:lang w:val="el-GR"/>
        </w:rPr>
        <w:t>) που φέρει τον περιληφθέντα μοναδικό αναγνωριστικό κωδικό.&gt;</w:t>
      </w:r>
    </w:p>
    <w:p w14:paraId="7C1BB2D7" w14:textId="77777777" w:rsidR="006724E3" w:rsidRPr="008B680C" w:rsidRDefault="006724E3" w:rsidP="006724E3">
      <w:pPr>
        <w:rPr>
          <w:noProof/>
          <w:lang w:val="el-GR"/>
        </w:rPr>
      </w:pPr>
    </w:p>
    <w:p w14:paraId="4DA8CE27" w14:textId="77777777" w:rsidR="006724E3" w:rsidRPr="008B680C" w:rsidRDefault="006724E3" w:rsidP="006724E3">
      <w:pPr>
        <w:rPr>
          <w:noProof/>
          <w:lang w:val="el-GR"/>
        </w:rPr>
      </w:pPr>
    </w:p>
    <w:p w14:paraId="5FF9854F" w14:textId="77777777" w:rsidR="006724E3" w:rsidRPr="008B680C" w:rsidRDefault="006724E3" w:rsidP="00532F7D">
      <w:pPr>
        <w:keepNext/>
        <w:keepLines/>
        <w:widowControl w:val="0"/>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27C0B0F" w14:textId="77777777" w:rsidR="006724E3" w:rsidRPr="008B680C" w:rsidRDefault="006724E3" w:rsidP="00532F7D">
      <w:pPr>
        <w:keepNext/>
        <w:keepLines/>
        <w:widowControl w:val="0"/>
        <w:rPr>
          <w:noProof/>
          <w:lang w:val="el-GR"/>
        </w:rPr>
      </w:pPr>
    </w:p>
    <w:p w14:paraId="6BC0EC61" w14:textId="77777777" w:rsidR="006724E3" w:rsidRDefault="006724E3" w:rsidP="00532F7D">
      <w:pPr>
        <w:keepNext/>
        <w:keepLines/>
        <w:widowControl w:val="0"/>
        <w:rPr>
          <w:szCs w:val="22"/>
        </w:rPr>
      </w:pPr>
      <w:r w:rsidRPr="00C937E7">
        <w:rPr>
          <w:szCs w:val="22"/>
        </w:rPr>
        <w:t>PC</w:t>
      </w:r>
      <w:r w:rsidRPr="008B680C">
        <w:rPr>
          <w:szCs w:val="22"/>
          <w:lang w:val="el-GR"/>
        </w:rPr>
        <w:t xml:space="preserve"> </w:t>
      </w:r>
    </w:p>
    <w:p w14:paraId="63392C57" w14:textId="77777777" w:rsidR="006724E3" w:rsidRPr="008B680C" w:rsidRDefault="006724E3" w:rsidP="00532F7D">
      <w:pPr>
        <w:keepNext/>
        <w:keepLines/>
        <w:widowControl w:val="0"/>
        <w:rPr>
          <w:szCs w:val="22"/>
          <w:lang w:val="el-GR"/>
        </w:rPr>
      </w:pPr>
      <w:r w:rsidRPr="00C937E7">
        <w:rPr>
          <w:szCs w:val="22"/>
        </w:rPr>
        <w:t>SN</w:t>
      </w:r>
      <w:r w:rsidRPr="008B680C">
        <w:rPr>
          <w:szCs w:val="22"/>
          <w:lang w:val="el-GR"/>
        </w:rPr>
        <w:t xml:space="preserve"> </w:t>
      </w:r>
    </w:p>
    <w:p w14:paraId="2366F420" w14:textId="77777777" w:rsidR="006724E3" w:rsidRPr="008B680C" w:rsidRDefault="006724E3" w:rsidP="00532F7D">
      <w:pPr>
        <w:keepNext/>
        <w:keepLines/>
        <w:widowControl w:val="0"/>
        <w:rPr>
          <w:szCs w:val="22"/>
          <w:lang w:val="el-GR"/>
        </w:rPr>
      </w:pPr>
      <w:r w:rsidRPr="00C937E7">
        <w:rPr>
          <w:szCs w:val="22"/>
        </w:rPr>
        <w:t>NN</w:t>
      </w:r>
      <w:r w:rsidRPr="008B680C">
        <w:rPr>
          <w:szCs w:val="22"/>
          <w:lang w:val="el-GR"/>
        </w:rPr>
        <w:t xml:space="preserve"> </w:t>
      </w:r>
    </w:p>
    <w:p w14:paraId="3FB04664" w14:textId="77777777" w:rsidR="00587D36" w:rsidRPr="009E4E09" w:rsidRDefault="00587D36" w:rsidP="00587D36">
      <w:pPr>
        <w:rPr>
          <w:szCs w:val="22"/>
          <w:lang w:val="el-GR"/>
        </w:rPr>
      </w:pPr>
      <w:r w:rsidRPr="009E4E09">
        <w:rPr>
          <w:b/>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0F6CABCD" w14:textId="77777777" w:rsidTr="00877DE4">
        <w:trPr>
          <w:trHeight w:val="785"/>
        </w:trPr>
        <w:tc>
          <w:tcPr>
            <w:tcW w:w="9287" w:type="dxa"/>
          </w:tcPr>
          <w:p w14:paraId="68895134" w14:textId="77777777" w:rsidR="00587D36" w:rsidRPr="009E4E09" w:rsidRDefault="00587D36" w:rsidP="00877DE4">
            <w:pPr>
              <w:rPr>
                <w:b/>
                <w:szCs w:val="22"/>
                <w:lang w:val="el-GR"/>
              </w:rPr>
            </w:pPr>
            <w:r w:rsidRPr="009E4E09">
              <w:rPr>
                <w:b/>
                <w:lang w:val="el-GR"/>
              </w:rPr>
              <w:lastRenderedPageBreak/>
              <w:t>ΕΛΑΧΙΣΤΕΣ ΕΝΔΕΙΞΕΙΣ ΠΟΥ ΠΡΕΠΕΙ ΝΑ ΑΝΑΓΡΑΦΟΝΤΑΙ ΣΤΙΣ ΜΙΚΡΕΣ ΣΤΟΙΧΕΙΩΔΕΙΣ ΣΥΣΚΕΥΑΣΙΕΣ</w:t>
            </w:r>
          </w:p>
          <w:p w14:paraId="76FD20CA" w14:textId="77777777" w:rsidR="00587D36" w:rsidRPr="009E4E09" w:rsidRDefault="00587D36" w:rsidP="00877DE4">
            <w:pPr>
              <w:rPr>
                <w:b/>
                <w:szCs w:val="22"/>
                <w:lang w:val="el-GR"/>
              </w:rPr>
            </w:pPr>
          </w:p>
          <w:p w14:paraId="67DFCA9C" w14:textId="77777777" w:rsidR="00587D36" w:rsidRPr="009E4E09" w:rsidRDefault="00587D36" w:rsidP="00877DE4">
            <w:pPr>
              <w:rPr>
                <w:b/>
                <w:szCs w:val="22"/>
              </w:rPr>
            </w:pPr>
            <w:r w:rsidRPr="009E4E09">
              <w:rPr>
                <w:b/>
                <w:lang w:val="el-GR"/>
              </w:rPr>
              <w:t>ΕΤΙΚΕΤΑ</w:t>
            </w:r>
            <w:r w:rsidRPr="009E4E09">
              <w:rPr>
                <w:b/>
              </w:rPr>
              <w:t xml:space="preserve"> ΦΙΑΛΙΔΙΟΥ</w:t>
            </w:r>
          </w:p>
        </w:tc>
      </w:tr>
    </w:tbl>
    <w:p w14:paraId="570784E1" w14:textId="77777777" w:rsidR="00587D36" w:rsidRPr="009E4E09" w:rsidRDefault="00587D36" w:rsidP="00587D36">
      <w:pPr>
        <w:rPr>
          <w:szCs w:val="22"/>
        </w:rPr>
      </w:pPr>
    </w:p>
    <w:p w14:paraId="5681886C"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4D0469EC" w14:textId="77777777" w:rsidTr="00877DE4">
        <w:tc>
          <w:tcPr>
            <w:tcW w:w="9287" w:type="dxa"/>
          </w:tcPr>
          <w:p w14:paraId="425B8B86" w14:textId="77777777" w:rsidR="00587D36" w:rsidRPr="009E4E09" w:rsidRDefault="00587D36" w:rsidP="00877DE4">
            <w:pPr>
              <w:tabs>
                <w:tab w:val="left" w:pos="142"/>
              </w:tabs>
              <w:ind w:left="567" w:hanging="567"/>
              <w:rPr>
                <w:b/>
                <w:szCs w:val="22"/>
                <w:lang w:val="el-GR"/>
              </w:rPr>
            </w:pPr>
            <w:r w:rsidRPr="009E4E09">
              <w:rPr>
                <w:b/>
                <w:lang w:val="el-GR"/>
              </w:rPr>
              <w:t>1.</w:t>
            </w:r>
            <w:r w:rsidRPr="009E4E09">
              <w:rPr>
                <w:b/>
                <w:lang w:val="el-GR"/>
              </w:rPr>
              <w:tab/>
              <w:t>ΟΝΟΜΑΣΙΑ ΤΟΥ ΦΑΡΜΑΚΕΥΤΙΚΟΥ ΠΡΟΪΟΝΤΟΣ ΚΑΙ ΟΔΟΣ(ΟΙ) ΧΟΡΗΓΗΣΗΣ</w:t>
            </w:r>
          </w:p>
        </w:tc>
      </w:tr>
    </w:tbl>
    <w:p w14:paraId="3D605F32" w14:textId="77777777" w:rsidR="00587D36" w:rsidRPr="009E4E09" w:rsidRDefault="00587D36" w:rsidP="00587D36">
      <w:pPr>
        <w:rPr>
          <w:szCs w:val="22"/>
          <w:lang w:val="el-GR"/>
        </w:rPr>
      </w:pPr>
    </w:p>
    <w:p w14:paraId="3530E08C" w14:textId="77777777" w:rsidR="00587D36" w:rsidRPr="009E4E09" w:rsidRDefault="00587D36" w:rsidP="00587D36">
      <w:pPr>
        <w:rPr>
          <w:szCs w:val="22"/>
          <w:lang w:val="el-GR"/>
        </w:rPr>
      </w:pPr>
      <w:r w:rsidRPr="009E4E09">
        <w:t>Herceptin</w:t>
      </w:r>
      <w:r w:rsidRPr="009E4E09">
        <w:rPr>
          <w:lang w:val="el-GR"/>
        </w:rPr>
        <w:t xml:space="preserve"> 600</w:t>
      </w:r>
      <w:r w:rsidRPr="009E4E09">
        <w:t> mg</w:t>
      </w:r>
      <w:r w:rsidRPr="009E4E09">
        <w:rPr>
          <w:lang w:val="el-GR"/>
        </w:rPr>
        <w:t xml:space="preserve"> ενέσιμο διάλυμα</w:t>
      </w:r>
      <w:r w:rsidR="00C322BB">
        <w:rPr>
          <w:lang w:val="el-GR"/>
        </w:rPr>
        <w:t xml:space="preserve"> </w:t>
      </w:r>
    </w:p>
    <w:p w14:paraId="2F233D77" w14:textId="77777777" w:rsidR="00587D36" w:rsidRPr="009E4E09" w:rsidRDefault="008A3A0A" w:rsidP="00587D36">
      <w:pPr>
        <w:rPr>
          <w:szCs w:val="22"/>
          <w:lang w:val="el-GR"/>
        </w:rPr>
      </w:pPr>
      <w:r>
        <w:rPr>
          <w:lang w:val="el-GR"/>
        </w:rPr>
        <w:t>τ</w:t>
      </w:r>
      <w:r w:rsidRPr="009E4E09">
        <w:rPr>
          <w:lang w:val="el-GR"/>
        </w:rPr>
        <w:t>ραστουζουμάμπη</w:t>
      </w:r>
    </w:p>
    <w:p w14:paraId="75F9D991" w14:textId="77777777" w:rsidR="00587D36" w:rsidRPr="00A26E16" w:rsidRDefault="00587D36" w:rsidP="00587D36">
      <w:pPr>
        <w:rPr>
          <w:szCs w:val="22"/>
          <w:lang w:val="el-GR"/>
        </w:rPr>
      </w:pPr>
      <w:r w:rsidRPr="00A26E16">
        <w:rPr>
          <w:lang w:val="el-GR"/>
        </w:rPr>
        <w:t>Μόνο για υποδόρια χρήση</w:t>
      </w:r>
    </w:p>
    <w:p w14:paraId="0D1C79A1" w14:textId="77777777" w:rsidR="00587D36" w:rsidRPr="00A26E16" w:rsidRDefault="00587D36" w:rsidP="00587D36">
      <w:pPr>
        <w:rPr>
          <w:szCs w:val="22"/>
          <w:lang w:val="el-GR"/>
        </w:rPr>
      </w:pPr>
    </w:p>
    <w:p w14:paraId="1872C2F9" w14:textId="77777777" w:rsidR="00587D36" w:rsidRPr="00A26E16" w:rsidRDefault="00587D36" w:rsidP="00587D36">
      <w:pPr>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139A9A8F" w14:textId="77777777" w:rsidTr="00877DE4">
        <w:tc>
          <w:tcPr>
            <w:tcW w:w="9287" w:type="dxa"/>
          </w:tcPr>
          <w:p w14:paraId="05AE87C1" w14:textId="77777777" w:rsidR="00587D36" w:rsidRPr="009E4E09" w:rsidRDefault="00587D36" w:rsidP="00877DE4">
            <w:pPr>
              <w:tabs>
                <w:tab w:val="left" w:pos="142"/>
              </w:tabs>
              <w:ind w:left="567" w:hanging="567"/>
              <w:rPr>
                <w:b/>
                <w:szCs w:val="22"/>
              </w:rPr>
            </w:pPr>
            <w:r w:rsidRPr="009E4E09">
              <w:rPr>
                <w:b/>
              </w:rPr>
              <w:t>2.</w:t>
            </w:r>
            <w:r w:rsidRPr="009E4E09">
              <w:rPr>
                <w:b/>
              </w:rPr>
              <w:tab/>
              <w:t>ΤΡΟΠΟΣ ΧΟΡΗΓΗΣΗΣ</w:t>
            </w:r>
          </w:p>
        </w:tc>
      </w:tr>
    </w:tbl>
    <w:p w14:paraId="2D281034" w14:textId="77777777" w:rsidR="00587D36" w:rsidRPr="009E4E09" w:rsidRDefault="00587D36" w:rsidP="00587D36">
      <w:pPr>
        <w:rPr>
          <w:szCs w:val="22"/>
        </w:rPr>
      </w:pPr>
    </w:p>
    <w:p w14:paraId="750273D4" w14:textId="77777777" w:rsidR="00587D36" w:rsidRPr="009E4E09" w:rsidRDefault="00587D36" w:rsidP="00587D36">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18284C2A" w14:textId="77777777" w:rsidTr="00877DE4">
        <w:tc>
          <w:tcPr>
            <w:tcW w:w="9287" w:type="dxa"/>
          </w:tcPr>
          <w:p w14:paraId="7A227D27" w14:textId="77777777" w:rsidR="00587D36" w:rsidRPr="009E4E09" w:rsidRDefault="00587D36" w:rsidP="00877DE4">
            <w:pPr>
              <w:tabs>
                <w:tab w:val="left" w:pos="142"/>
              </w:tabs>
              <w:ind w:left="567" w:hanging="567"/>
              <w:rPr>
                <w:b/>
                <w:szCs w:val="22"/>
              </w:rPr>
            </w:pPr>
            <w:r w:rsidRPr="009E4E09">
              <w:rPr>
                <w:b/>
              </w:rPr>
              <w:t>3.</w:t>
            </w:r>
            <w:r w:rsidRPr="009E4E09">
              <w:rPr>
                <w:b/>
              </w:rPr>
              <w:tab/>
              <w:t>ΗΜΕΡΟΜΗΝΙΑ ΛΗΞΗΣ</w:t>
            </w:r>
          </w:p>
        </w:tc>
      </w:tr>
    </w:tbl>
    <w:p w14:paraId="5CFE98A2" w14:textId="77777777" w:rsidR="00587D36" w:rsidRPr="009E4E09" w:rsidRDefault="00587D36" w:rsidP="00587D36">
      <w:pPr>
        <w:rPr>
          <w:szCs w:val="22"/>
        </w:rPr>
      </w:pPr>
    </w:p>
    <w:p w14:paraId="2E327397" w14:textId="77777777" w:rsidR="00587D36" w:rsidRPr="004E3097" w:rsidRDefault="004E3097" w:rsidP="00587D36">
      <w:pPr>
        <w:rPr>
          <w:szCs w:val="22"/>
        </w:rPr>
      </w:pPr>
      <w:r>
        <w:rPr>
          <w:lang w:val="el-GR"/>
        </w:rPr>
        <w:t>ΕΧ</w:t>
      </w:r>
      <w:r>
        <w:t>P</w:t>
      </w:r>
    </w:p>
    <w:p w14:paraId="6089418B" w14:textId="77777777" w:rsidR="00587D36" w:rsidRPr="009E4E09" w:rsidRDefault="00587D36" w:rsidP="00587D36">
      <w:pPr>
        <w:rPr>
          <w:szCs w:val="22"/>
        </w:rPr>
      </w:pPr>
    </w:p>
    <w:p w14:paraId="0CA45B99"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9E4E09" w14:paraId="6B4BF3AB" w14:textId="77777777" w:rsidTr="00877DE4">
        <w:tc>
          <w:tcPr>
            <w:tcW w:w="9287" w:type="dxa"/>
          </w:tcPr>
          <w:p w14:paraId="185AB7DA" w14:textId="77777777" w:rsidR="00587D36" w:rsidRPr="009E4E09" w:rsidRDefault="00587D36" w:rsidP="00877DE4">
            <w:pPr>
              <w:tabs>
                <w:tab w:val="left" w:pos="142"/>
              </w:tabs>
              <w:ind w:left="567" w:hanging="567"/>
              <w:rPr>
                <w:b/>
                <w:szCs w:val="22"/>
              </w:rPr>
            </w:pPr>
            <w:r w:rsidRPr="009E4E09">
              <w:rPr>
                <w:b/>
              </w:rPr>
              <w:t>4.</w:t>
            </w:r>
            <w:r w:rsidRPr="009E4E09">
              <w:rPr>
                <w:b/>
              </w:rPr>
              <w:tab/>
              <w:t>ΑΡΙΘΜΟΣ ΠΑΡΤΙΔΑΣ</w:t>
            </w:r>
          </w:p>
        </w:tc>
      </w:tr>
    </w:tbl>
    <w:p w14:paraId="5BCFE047" w14:textId="77777777" w:rsidR="00587D36" w:rsidRPr="009E4E09" w:rsidRDefault="00587D36" w:rsidP="00587D36">
      <w:pPr>
        <w:rPr>
          <w:szCs w:val="22"/>
        </w:rPr>
      </w:pPr>
    </w:p>
    <w:p w14:paraId="50DBF90E" w14:textId="77777777" w:rsidR="00587D36" w:rsidRPr="009E4E09" w:rsidRDefault="004E3097" w:rsidP="00587D36">
      <w:pPr>
        <w:rPr>
          <w:szCs w:val="22"/>
        </w:rPr>
      </w:pPr>
      <w:r>
        <w:t>Lot</w:t>
      </w:r>
    </w:p>
    <w:p w14:paraId="21EE7231" w14:textId="77777777" w:rsidR="00587D36" w:rsidRPr="009E4E09" w:rsidRDefault="00587D36" w:rsidP="00587D36">
      <w:pPr>
        <w:rPr>
          <w:szCs w:val="22"/>
        </w:rPr>
      </w:pPr>
    </w:p>
    <w:p w14:paraId="539F8F0D" w14:textId="77777777" w:rsidR="00587D36" w:rsidRPr="009E4E09" w:rsidRDefault="00587D36" w:rsidP="00587D3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87D36" w:rsidRPr="00E67499" w14:paraId="49345702" w14:textId="77777777" w:rsidTr="00877DE4">
        <w:tc>
          <w:tcPr>
            <w:tcW w:w="9287" w:type="dxa"/>
          </w:tcPr>
          <w:p w14:paraId="2B3FC9FA" w14:textId="77777777" w:rsidR="00587D36" w:rsidRPr="009E4E09" w:rsidRDefault="00587D36" w:rsidP="00877DE4">
            <w:pPr>
              <w:tabs>
                <w:tab w:val="left" w:pos="142"/>
              </w:tabs>
              <w:ind w:left="567" w:hanging="567"/>
              <w:rPr>
                <w:b/>
                <w:szCs w:val="22"/>
                <w:lang w:val="el-GR"/>
              </w:rPr>
            </w:pPr>
            <w:r w:rsidRPr="009E4E09">
              <w:rPr>
                <w:b/>
                <w:lang w:val="el-GR"/>
              </w:rPr>
              <w:t>5.</w:t>
            </w:r>
            <w:r w:rsidRPr="009E4E09">
              <w:rPr>
                <w:b/>
                <w:lang w:val="el-GR"/>
              </w:rPr>
              <w:tab/>
              <w:t>ΠΕΡΙΕΧΟΜΕΝΟ ΚΑΤΑ ΒΑΡΟΣ, ΚΑΤ' ΟΓΚΟ Ή ΚΑΤΑ ΜΟΝΑΔΑ</w:t>
            </w:r>
          </w:p>
        </w:tc>
      </w:tr>
    </w:tbl>
    <w:p w14:paraId="77FAC3BC" w14:textId="77777777" w:rsidR="00587D36" w:rsidRPr="009E4E09" w:rsidRDefault="00587D36" w:rsidP="00587D36">
      <w:pPr>
        <w:rPr>
          <w:szCs w:val="22"/>
          <w:lang w:val="el-GR"/>
        </w:rPr>
      </w:pPr>
    </w:p>
    <w:p w14:paraId="6A340598" w14:textId="77777777" w:rsidR="00184AC2" w:rsidRPr="007312D1" w:rsidRDefault="00184AC2" w:rsidP="00184AC2">
      <w:pPr>
        <w:rPr>
          <w:szCs w:val="22"/>
          <w:lang w:val="el-GR"/>
        </w:rPr>
      </w:pPr>
      <w:r w:rsidRPr="007312D1">
        <w:rPr>
          <w:szCs w:val="22"/>
          <w:lang w:val="el-GR"/>
        </w:rPr>
        <w:t xml:space="preserve">600 </w:t>
      </w:r>
      <w:r w:rsidRPr="004041DA">
        <w:rPr>
          <w:szCs w:val="22"/>
        </w:rPr>
        <w:t>mg</w:t>
      </w:r>
      <w:r w:rsidRPr="007312D1">
        <w:rPr>
          <w:szCs w:val="22"/>
          <w:lang w:val="el-GR"/>
        </w:rPr>
        <w:t xml:space="preserve">/5 </w:t>
      </w:r>
      <w:r w:rsidRPr="004041DA">
        <w:rPr>
          <w:szCs w:val="22"/>
        </w:rPr>
        <w:t>ml</w:t>
      </w:r>
    </w:p>
    <w:p w14:paraId="68C793A0" w14:textId="77777777" w:rsidR="00184AC2" w:rsidRPr="007312D1" w:rsidRDefault="00184AC2" w:rsidP="00184AC2">
      <w:pPr>
        <w:rPr>
          <w:szCs w:val="22"/>
          <w:lang w:val="el-GR"/>
        </w:rPr>
      </w:pPr>
    </w:p>
    <w:p w14:paraId="4B77412F" w14:textId="77777777" w:rsidR="00587D36" w:rsidRPr="009E4E09" w:rsidRDefault="00587D36" w:rsidP="00587D36">
      <w:pPr>
        <w:rPr>
          <w:szCs w:val="22"/>
          <w:lang w:val="el-GR"/>
        </w:rPr>
      </w:pPr>
    </w:p>
    <w:p w14:paraId="390C7CAB" w14:textId="77777777" w:rsidR="00587D36" w:rsidRPr="009E4E09" w:rsidRDefault="00587D36" w:rsidP="00587D36">
      <w:pPr>
        <w:pBdr>
          <w:top w:val="single" w:sz="4" w:space="1" w:color="auto"/>
          <w:left w:val="single" w:sz="4" w:space="4" w:color="auto"/>
          <w:bottom w:val="single" w:sz="4" w:space="1" w:color="auto"/>
          <w:right w:val="single" w:sz="4" w:space="4" w:color="auto"/>
        </w:pBdr>
        <w:ind w:left="567" w:hanging="567"/>
        <w:outlineLvl w:val="0"/>
        <w:rPr>
          <w:b/>
          <w:szCs w:val="22"/>
          <w:lang w:val="el-GR"/>
        </w:rPr>
      </w:pPr>
      <w:r w:rsidRPr="009E4E09">
        <w:rPr>
          <w:b/>
          <w:lang w:val="el-GR"/>
        </w:rPr>
        <w:t>6.</w:t>
      </w:r>
      <w:r w:rsidRPr="009E4E09">
        <w:rPr>
          <w:b/>
          <w:lang w:val="el-GR"/>
        </w:rPr>
        <w:tab/>
        <w:t>ΑΛΛΑ ΣΤΟΙΧΕΙΑ</w:t>
      </w:r>
    </w:p>
    <w:p w14:paraId="2F1788BC" w14:textId="77777777" w:rsidR="00587D36" w:rsidRPr="009E4E09" w:rsidRDefault="00587D36" w:rsidP="00587D36">
      <w:pPr>
        <w:rPr>
          <w:szCs w:val="22"/>
          <w:lang w:val="el-GR"/>
        </w:rPr>
      </w:pPr>
    </w:p>
    <w:p w14:paraId="34E55B41" w14:textId="77777777" w:rsidR="00226F8A" w:rsidRPr="007312D1" w:rsidRDefault="005C3500" w:rsidP="00226F8A">
      <w:pPr>
        <w:rPr>
          <w:szCs w:val="22"/>
          <w:lang w:val="el-GR"/>
        </w:rPr>
      </w:pPr>
      <w:r>
        <w:rPr>
          <w:lang w:val="el-GR"/>
        </w:rPr>
        <w:br w:type="page"/>
      </w:r>
    </w:p>
    <w:p w14:paraId="5DEAA6FA" w14:textId="77777777" w:rsidR="0087704B" w:rsidRPr="009E4E09" w:rsidRDefault="0087704B">
      <w:pPr>
        <w:ind w:left="567" w:hanging="567"/>
        <w:rPr>
          <w:lang w:val="el-GR"/>
        </w:rPr>
      </w:pPr>
    </w:p>
    <w:p w14:paraId="0E14A0E9" w14:textId="77777777" w:rsidR="0087704B" w:rsidRPr="009E4E09" w:rsidRDefault="0087704B">
      <w:pPr>
        <w:rPr>
          <w:lang w:val="el-GR"/>
        </w:rPr>
      </w:pPr>
    </w:p>
    <w:p w14:paraId="486DC730" w14:textId="77777777" w:rsidR="0087704B" w:rsidRPr="009E4E09" w:rsidRDefault="0087704B">
      <w:pPr>
        <w:rPr>
          <w:lang w:val="el-GR"/>
        </w:rPr>
      </w:pPr>
    </w:p>
    <w:p w14:paraId="367F4D49" w14:textId="77777777" w:rsidR="0087704B" w:rsidRPr="009E4E09" w:rsidRDefault="0087704B">
      <w:pPr>
        <w:rPr>
          <w:lang w:val="el-GR"/>
        </w:rPr>
      </w:pPr>
    </w:p>
    <w:p w14:paraId="4CC4C2FC" w14:textId="77777777" w:rsidR="0087704B" w:rsidRPr="009E4E09" w:rsidRDefault="0087704B">
      <w:pPr>
        <w:rPr>
          <w:lang w:val="el-GR"/>
        </w:rPr>
      </w:pPr>
    </w:p>
    <w:p w14:paraId="337912BE" w14:textId="77777777" w:rsidR="0087704B" w:rsidRPr="009E4E09" w:rsidRDefault="0087704B">
      <w:pPr>
        <w:rPr>
          <w:lang w:val="el-GR"/>
        </w:rPr>
      </w:pPr>
    </w:p>
    <w:p w14:paraId="46D0CAA8" w14:textId="77777777" w:rsidR="0087704B" w:rsidRPr="009E4E09" w:rsidRDefault="0087704B">
      <w:pPr>
        <w:rPr>
          <w:lang w:val="el-GR"/>
        </w:rPr>
      </w:pPr>
    </w:p>
    <w:p w14:paraId="52FB5B62" w14:textId="77777777" w:rsidR="0087704B" w:rsidRPr="009E4E09" w:rsidRDefault="0087704B">
      <w:pPr>
        <w:rPr>
          <w:lang w:val="el-GR"/>
        </w:rPr>
      </w:pPr>
    </w:p>
    <w:p w14:paraId="0FED9BF7" w14:textId="77777777" w:rsidR="0087704B" w:rsidRPr="009E4E09" w:rsidRDefault="0087704B">
      <w:pPr>
        <w:rPr>
          <w:lang w:val="el-GR"/>
        </w:rPr>
      </w:pPr>
    </w:p>
    <w:p w14:paraId="298512A5" w14:textId="77777777" w:rsidR="0087704B" w:rsidRPr="009E4E09" w:rsidRDefault="0087704B">
      <w:pPr>
        <w:rPr>
          <w:lang w:val="el-GR"/>
        </w:rPr>
      </w:pPr>
    </w:p>
    <w:p w14:paraId="71291B74" w14:textId="77777777" w:rsidR="0087704B" w:rsidRPr="009E4E09" w:rsidRDefault="0087704B">
      <w:pPr>
        <w:rPr>
          <w:lang w:val="el-GR"/>
        </w:rPr>
      </w:pPr>
    </w:p>
    <w:p w14:paraId="510F3756" w14:textId="77777777" w:rsidR="0087704B" w:rsidRPr="009E4E09" w:rsidRDefault="0087704B">
      <w:pPr>
        <w:rPr>
          <w:lang w:val="el-GR"/>
        </w:rPr>
      </w:pPr>
    </w:p>
    <w:p w14:paraId="4FCAC45E" w14:textId="77777777" w:rsidR="0087704B" w:rsidRPr="009E4E09" w:rsidRDefault="0087704B">
      <w:pPr>
        <w:rPr>
          <w:lang w:val="el-GR"/>
        </w:rPr>
      </w:pPr>
    </w:p>
    <w:p w14:paraId="30DC3A18" w14:textId="77777777" w:rsidR="0087704B" w:rsidRPr="009E4E09" w:rsidRDefault="0087704B">
      <w:pPr>
        <w:rPr>
          <w:lang w:val="el-GR"/>
        </w:rPr>
      </w:pPr>
    </w:p>
    <w:p w14:paraId="0BAD6C6F" w14:textId="77777777" w:rsidR="0087704B" w:rsidRPr="009E4E09" w:rsidRDefault="0087704B">
      <w:pPr>
        <w:rPr>
          <w:lang w:val="el-GR"/>
        </w:rPr>
      </w:pPr>
    </w:p>
    <w:p w14:paraId="17259D44" w14:textId="77777777" w:rsidR="0087704B" w:rsidRPr="009E4E09" w:rsidRDefault="0087704B">
      <w:pPr>
        <w:rPr>
          <w:lang w:val="el-GR"/>
        </w:rPr>
      </w:pPr>
    </w:p>
    <w:p w14:paraId="190F035C" w14:textId="77777777" w:rsidR="0087704B" w:rsidRPr="009E4E09" w:rsidRDefault="0087704B">
      <w:pPr>
        <w:rPr>
          <w:lang w:val="el-GR"/>
        </w:rPr>
      </w:pPr>
    </w:p>
    <w:p w14:paraId="7000A91A" w14:textId="77777777" w:rsidR="0087704B" w:rsidRPr="009E4E09" w:rsidRDefault="0087704B">
      <w:pPr>
        <w:rPr>
          <w:lang w:val="el-GR"/>
        </w:rPr>
      </w:pPr>
    </w:p>
    <w:p w14:paraId="64642BA0" w14:textId="77777777" w:rsidR="0087704B" w:rsidRPr="009E4E09" w:rsidRDefault="0087704B">
      <w:pPr>
        <w:rPr>
          <w:lang w:val="el-GR"/>
        </w:rPr>
      </w:pPr>
    </w:p>
    <w:p w14:paraId="71EA8997" w14:textId="77777777" w:rsidR="0087704B" w:rsidRPr="009E4E09" w:rsidRDefault="0087704B">
      <w:pPr>
        <w:rPr>
          <w:lang w:val="el-GR"/>
        </w:rPr>
      </w:pPr>
    </w:p>
    <w:p w14:paraId="4DAD5858" w14:textId="77777777" w:rsidR="0087704B" w:rsidRPr="009E4E09" w:rsidRDefault="0087704B">
      <w:pPr>
        <w:rPr>
          <w:lang w:val="el-GR"/>
        </w:rPr>
      </w:pPr>
    </w:p>
    <w:p w14:paraId="0E2316CB" w14:textId="77777777" w:rsidR="0087704B" w:rsidRPr="005B266B" w:rsidRDefault="0087704B">
      <w:pPr>
        <w:rPr>
          <w:lang w:val="el-GR"/>
        </w:rPr>
      </w:pPr>
    </w:p>
    <w:p w14:paraId="3601146D" w14:textId="77777777" w:rsidR="00EE5B81" w:rsidRPr="005B266B" w:rsidRDefault="00EE5B81">
      <w:pPr>
        <w:rPr>
          <w:lang w:val="el-GR"/>
        </w:rPr>
      </w:pPr>
    </w:p>
    <w:p w14:paraId="732E0FA8" w14:textId="77777777" w:rsidR="0087704B" w:rsidRPr="009E4E09" w:rsidRDefault="0087704B" w:rsidP="00035827">
      <w:pPr>
        <w:pStyle w:val="Annex"/>
        <w:rPr>
          <w:lang w:val="el-GR"/>
        </w:rPr>
      </w:pPr>
      <w:r w:rsidRPr="009E4E09">
        <w:rPr>
          <w:lang w:val="el-GR"/>
        </w:rPr>
        <w:t>Β. ΦΥΛΛΟ ΟΔΗΓΙΩΝ ΧΡΗΣΗΣ</w:t>
      </w:r>
    </w:p>
    <w:p w14:paraId="491B9CC9" w14:textId="77777777" w:rsidR="00D505DB" w:rsidRPr="009E4E09" w:rsidRDefault="0087704B" w:rsidP="00D505DB">
      <w:pPr>
        <w:jc w:val="center"/>
        <w:rPr>
          <w:b/>
          <w:lang w:val="el-GR"/>
        </w:rPr>
      </w:pPr>
      <w:r w:rsidRPr="009E4E09">
        <w:rPr>
          <w:i/>
          <w:lang w:val="el-GR"/>
        </w:rPr>
        <w:br w:type="page"/>
      </w:r>
      <w:r w:rsidR="00D505DB" w:rsidRPr="009E4E09">
        <w:rPr>
          <w:b/>
          <w:lang w:val="el-GR"/>
        </w:rPr>
        <w:lastRenderedPageBreak/>
        <w:t xml:space="preserve"> </w:t>
      </w:r>
    </w:p>
    <w:p w14:paraId="435AB57E" w14:textId="77777777" w:rsidR="00587D36" w:rsidRPr="009E4E09" w:rsidRDefault="00587D36" w:rsidP="00587D36">
      <w:pPr>
        <w:jc w:val="center"/>
        <w:rPr>
          <w:b/>
          <w:lang w:val="el-GR"/>
        </w:rPr>
      </w:pPr>
      <w:r w:rsidRPr="009E4E09">
        <w:rPr>
          <w:b/>
          <w:lang w:val="el-GR"/>
        </w:rPr>
        <w:t>ΦΥΛΛΟ ΟΔΗΓΙΩΝ ΧΡΗΣΗΣ: ΠΛΗΡΟΦΟΡΙΕΣ ΓΙΑ ΤΟΝ ΧΡΗΣΤΗ</w:t>
      </w:r>
    </w:p>
    <w:p w14:paraId="09F180E3" w14:textId="77777777" w:rsidR="00587D36" w:rsidRPr="009E4E09" w:rsidRDefault="00587D36" w:rsidP="00587D36">
      <w:pPr>
        <w:jc w:val="center"/>
        <w:rPr>
          <w:b/>
          <w:lang w:val="el-GR"/>
        </w:rPr>
      </w:pPr>
    </w:p>
    <w:p w14:paraId="10EA3D57" w14:textId="77777777" w:rsidR="00587D36" w:rsidRPr="009E4E09" w:rsidRDefault="00587D36" w:rsidP="00587D36">
      <w:pPr>
        <w:jc w:val="center"/>
        <w:rPr>
          <w:b/>
          <w:lang w:val="el-GR"/>
        </w:rPr>
      </w:pPr>
      <w:r w:rsidRPr="009E4E09">
        <w:rPr>
          <w:b/>
          <w:lang w:val="el-GR"/>
        </w:rPr>
        <w:t>Herceptin 150 mg κόνις για πυκνό διάλυμα για παρασκευή διαλύματος προς έγχυση</w:t>
      </w:r>
    </w:p>
    <w:p w14:paraId="053FE0EA" w14:textId="77777777" w:rsidR="00587D36" w:rsidRPr="009E4E09" w:rsidRDefault="00F91685" w:rsidP="00587D36">
      <w:pPr>
        <w:jc w:val="center"/>
        <w:rPr>
          <w:lang w:val="el-GR"/>
        </w:rPr>
      </w:pPr>
      <w:r>
        <w:t>t</w:t>
      </w:r>
      <w:r w:rsidRPr="009E4E09">
        <w:rPr>
          <w:lang w:val="el-GR"/>
        </w:rPr>
        <w:t>rastuzumab</w:t>
      </w:r>
    </w:p>
    <w:p w14:paraId="7EA42E39" w14:textId="77777777" w:rsidR="00587D36" w:rsidRPr="009E4E09" w:rsidRDefault="00587D36" w:rsidP="00587D36">
      <w:pPr>
        <w:rPr>
          <w:i/>
          <w:lang w:val="el-GR"/>
        </w:rPr>
      </w:pPr>
    </w:p>
    <w:p w14:paraId="7B8E29E7" w14:textId="77777777" w:rsidR="00587D36" w:rsidRPr="009E4E09" w:rsidRDefault="00587D36" w:rsidP="00587D36">
      <w:pPr>
        <w:rPr>
          <w:lang w:val="el-GR"/>
        </w:rPr>
      </w:pPr>
      <w:r w:rsidRPr="009E4E09">
        <w:rPr>
          <w:b/>
          <w:lang w:val="el-GR"/>
        </w:rPr>
        <w:t xml:space="preserve">Διαβάστε προσεκτικά ολόκληρο το φύλλο οδηγιών χρήσης </w:t>
      </w:r>
      <w:r w:rsidR="00E4376F">
        <w:rPr>
          <w:b/>
          <w:lang w:val="el-GR"/>
        </w:rPr>
        <w:t>πριν</w:t>
      </w:r>
      <w:r w:rsidR="00E4376F" w:rsidRPr="009E4E09">
        <w:rPr>
          <w:b/>
          <w:lang w:val="el-GR"/>
        </w:rPr>
        <w:t xml:space="preserve"> </w:t>
      </w:r>
      <w:r w:rsidRPr="009E4E09">
        <w:rPr>
          <w:b/>
          <w:lang w:val="el-GR"/>
        </w:rPr>
        <w:t>αρχίσετε να χρησιμοποιείτε αυτό το φάρμακο, διότι περιλαμβάνει σημαντικές πληροφορίες για σας.</w:t>
      </w:r>
    </w:p>
    <w:p w14:paraId="17EA8406" w14:textId="77777777" w:rsidR="00587D36" w:rsidRPr="00174FB9" w:rsidRDefault="00587D36" w:rsidP="00587D36">
      <w:pPr>
        <w:rPr>
          <w:lang w:val="el-GR"/>
        </w:rPr>
      </w:pPr>
      <w:r w:rsidRPr="00174FB9">
        <w:sym w:font="Symbol" w:char="F0B7"/>
      </w:r>
      <w:r w:rsidRPr="00174FB9">
        <w:rPr>
          <w:lang w:val="el-GR"/>
        </w:rPr>
        <w:tab/>
        <w:t>Φυλάξτε αυτό το φύλλο οδηγιών χρήσης. Ίσως χρειαστεί να το διαβάσετε ξανά.</w:t>
      </w:r>
    </w:p>
    <w:p w14:paraId="1AD78C76" w14:textId="77777777" w:rsidR="00587D36" w:rsidRPr="00174FB9" w:rsidRDefault="00587D36" w:rsidP="00587D36">
      <w:pPr>
        <w:rPr>
          <w:lang w:val="el-GR"/>
        </w:rPr>
      </w:pPr>
      <w:r w:rsidRPr="00174FB9">
        <w:sym w:font="Symbol" w:char="F0B7"/>
      </w:r>
      <w:r w:rsidRPr="00174FB9">
        <w:rPr>
          <w:lang w:val="el-GR"/>
        </w:rPr>
        <w:tab/>
        <w:t>Εάν έχετε περαιτέρω απορίες, ρωτήστε το γιατρό ή το φαρμακοποιό σας.</w:t>
      </w:r>
    </w:p>
    <w:p w14:paraId="5A3439C5" w14:textId="77777777" w:rsidR="00587D36" w:rsidRPr="009E4E09" w:rsidRDefault="00587D36" w:rsidP="00587D36">
      <w:pPr>
        <w:ind w:left="567" w:hanging="567"/>
        <w:rPr>
          <w:lang w:val="el-GR"/>
        </w:rPr>
      </w:pPr>
      <w:r w:rsidRPr="00174FB9">
        <w:sym w:font="Symbol" w:char="F0B7"/>
      </w:r>
      <w:r w:rsidRPr="00174FB9">
        <w:rPr>
          <w:lang w:val="el-GR"/>
        </w:rPr>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20992F88" w14:textId="77777777" w:rsidR="00587D36" w:rsidRPr="009E4E09" w:rsidRDefault="00587D36" w:rsidP="00587D36">
      <w:pPr>
        <w:rPr>
          <w:lang w:val="el-GR"/>
        </w:rPr>
      </w:pPr>
    </w:p>
    <w:p w14:paraId="2FC13CA3" w14:textId="77777777" w:rsidR="00D00BBB" w:rsidRPr="009E4E09" w:rsidRDefault="00D00BBB" w:rsidP="00D00BBB">
      <w:pPr>
        <w:rPr>
          <w:lang w:val="el-GR"/>
        </w:rPr>
      </w:pPr>
      <w:r>
        <w:rPr>
          <w:b/>
          <w:lang w:val="el-GR"/>
        </w:rPr>
        <w:t xml:space="preserve">Τι περιέχει </w:t>
      </w:r>
      <w:r w:rsidRPr="009E4E09">
        <w:rPr>
          <w:b/>
          <w:lang w:val="el-GR"/>
        </w:rPr>
        <w:t>το παρόν φύλλο οδηγιών χρήσης:</w:t>
      </w:r>
    </w:p>
    <w:p w14:paraId="234016F4" w14:textId="77777777" w:rsidR="00587D36" w:rsidRPr="009E4E09" w:rsidRDefault="00587D36" w:rsidP="00587D36">
      <w:pPr>
        <w:ind w:left="567" w:hanging="567"/>
        <w:rPr>
          <w:lang w:val="el-GR"/>
        </w:rPr>
      </w:pPr>
      <w:r w:rsidRPr="009E4E09">
        <w:rPr>
          <w:lang w:val="el-GR"/>
        </w:rPr>
        <w:t>1.</w:t>
      </w:r>
      <w:r w:rsidRPr="009E4E09">
        <w:rPr>
          <w:lang w:val="el-GR"/>
        </w:rPr>
        <w:tab/>
        <w:t>Τι είναι το Herceptin και ποια είναι η χρήση του</w:t>
      </w:r>
    </w:p>
    <w:p w14:paraId="6CBD4B08" w14:textId="77777777" w:rsidR="00587D36" w:rsidRPr="009E4E09" w:rsidRDefault="00587D36" w:rsidP="00587D36">
      <w:pPr>
        <w:ind w:left="567" w:hanging="567"/>
        <w:rPr>
          <w:lang w:val="el-GR"/>
        </w:rPr>
      </w:pPr>
      <w:r w:rsidRPr="009E4E09">
        <w:rPr>
          <w:lang w:val="el-GR"/>
        </w:rPr>
        <w:t>2.</w:t>
      </w:r>
      <w:r w:rsidRPr="009E4E09">
        <w:rPr>
          <w:lang w:val="el-GR"/>
        </w:rPr>
        <w:tab/>
        <w:t xml:space="preserve">Τι πρέπει να γνωρίζετε </w:t>
      </w:r>
      <w:r w:rsidR="00E4376F">
        <w:rPr>
          <w:lang w:val="el-GR"/>
        </w:rPr>
        <w:t>πριν</w:t>
      </w:r>
      <w:r w:rsidR="00E4376F" w:rsidRPr="009E4E09">
        <w:rPr>
          <w:lang w:val="el-GR"/>
        </w:rPr>
        <w:t xml:space="preserve"> </w:t>
      </w:r>
      <w:r w:rsidRPr="009E4E09">
        <w:rPr>
          <w:lang w:val="el-GR"/>
        </w:rPr>
        <w:t>σας χορηγηθεί το Herceptin</w:t>
      </w:r>
    </w:p>
    <w:p w14:paraId="34F45B2E" w14:textId="77777777" w:rsidR="00587D36" w:rsidRPr="009E4E09" w:rsidRDefault="00587D36" w:rsidP="00587D36">
      <w:pPr>
        <w:ind w:left="567" w:hanging="567"/>
        <w:rPr>
          <w:lang w:val="el-GR"/>
        </w:rPr>
      </w:pPr>
      <w:r w:rsidRPr="009E4E09">
        <w:rPr>
          <w:lang w:val="el-GR"/>
        </w:rPr>
        <w:t>3.</w:t>
      </w:r>
      <w:r w:rsidRPr="009E4E09">
        <w:rPr>
          <w:lang w:val="el-GR"/>
        </w:rPr>
        <w:tab/>
        <w:t>Πώς χορηγείται το Herceptin</w:t>
      </w:r>
    </w:p>
    <w:p w14:paraId="1D5AD57F" w14:textId="77777777" w:rsidR="00587D36" w:rsidRPr="009E4E09" w:rsidRDefault="00587D36" w:rsidP="00587D36">
      <w:pPr>
        <w:ind w:left="567" w:hanging="567"/>
        <w:rPr>
          <w:lang w:val="el-GR"/>
        </w:rPr>
      </w:pPr>
      <w:r w:rsidRPr="009E4E09">
        <w:rPr>
          <w:lang w:val="el-GR"/>
        </w:rPr>
        <w:t>4.</w:t>
      </w:r>
      <w:r w:rsidRPr="009E4E09">
        <w:rPr>
          <w:lang w:val="el-GR"/>
        </w:rPr>
        <w:tab/>
        <w:t>Πιθανές ανεπιθύμητες ενέργειες</w:t>
      </w:r>
    </w:p>
    <w:p w14:paraId="40BD1E30" w14:textId="77777777" w:rsidR="00587D36" w:rsidRPr="009E4E09" w:rsidRDefault="00587D36" w:rsidP="00587D36">
      <w:pPr>
        <w:ind w:left="567" w:hanging="567"/>
        <w:rPr>
          <w:lang w:val="el-GR"/>
        </w:rPr>
      </w:pPr>
      <w:r w:rsidRPr="009E4E09">
        <w:rPr>
          <w:lang w:val="el-GR"/>
        </w:rPr>
        <w:t>5.</w:t>
      </w:r>
      <w:r w:rsidRPr="009E4E09">
        <w:rPr>
          <w:lang w:val="el-GR"/>
        </w:rPr>
        <w:tab/>
        <w:t>Πώς να φυλάσσετ</w:t>
      </w:r>
      <w:r w:rsidR="00E4376F">
        <w:rPr>
          <w:lang w:val="el-GR"/>
        </w:rPr>
        <w:t>ε</w:t>
      </w:r>
      <w:r w:rsidRPr="009E4E09">
        <w:rPr>
          <w:lang w:val="el-GR"/>
        </w:rPr>
        <w:t xml:space="preserve"> το Herceptin</w:t>
      </w:r>
    </w:p>
    <w:p w14:paraId="323BE1FE" w14:textId="77777777" w:rsidR="00587D36" w:rsidRPr="009E4E09" w:rsidRDefault="00587D36" w:rsidP="00587D36">
      <w:pPr>
        <w:rPr>
          <w:lang w:val="el-GR"/>
        </w:rPr>
      </w:pPr>
      <w:r w:rsidRPr="009E4E09">
        <w:rPr>
          <w:lang w:val="el-GR"/>
        </w:rPr>
        <w:t>6.</w:t>
      </w:r>
      <w:r w:rsidRPr="009E4E09">
        <w:rPr>
          <w:lang w:val="el-GR"/>
        </w:rPr>
        <w:tab/>
        <w:t>Περιεχόμεν</w:t>
      </w:r>
      <w:r w:rsidR="00E4376F">
        <w:rPr>
          <w:lang w:val="el-GR"/>
        </w:rPr>
        <w:t>α</w:t>
      </w:r>
      <w:r w:rsidRPr="009E4E09">
        <w:rPr>
          <w:lang w:val="el-GR"/>
        </w:rPr>
        <w:t xml:space="preserve"> της συσκευασίας και λοιπές πληροφορίες </w:t>
      </w:r>
    </w:p>
    <w:p w14:paraId="3E599CD9" w14:textId="77777777" w:rsidR="00587D36" w:rsidRPr="009E4E09" w:rsidRDefault="00587D36" w:rsidP="00587D36">
      <w:pPr>
        <w:rPr>
          <w:lang w:val="el-GR"/>
        </w:rPr>
      </w:pPr>
    </w:p>
    <w:p w14:paraId="0EE306EE" w14:textId="77777777" w:rsidR="00587D36" w:rsidRPr="009E4E09" w:rsidRDefault="00587D36" w:rsidP="00587D36">
      <w:pPr>
        <w:rPr>
          <w:lang w:val="el-GR"/>
        </w:rPr>
      </w:pPr>
    </w:p>
    <w:p w14:paraId="368D80A0" w14:textId="77777777" w:rsidR="00587D36" w:rsidRPr="009E4E09" w:rsidRDefault="00587D36" w:rsidP="00587D36">
      <w:pPr>
        <w:ind w:left="567" w:hanging="567"/>
        <w:rPr>
          <w:b/>
          <w:lang w:val="el-GR"/>
        </w:rPr>
      </w:pPr>
      <w:r w:rsidRPr="009E4E09">
        <w:rPr>
          <w:b/>
          <w:lang w:val="el-GR"/>
        </w:rPr>
        <w:t>1.</w:t>
      </w:r>
      <w:r w:rsidRPr="009E4E09">
        <w:rPr>
          <w:b/>
          <w:lang w:val="el-GR"/>
        </w:rPr>
        <w:tab/>
        <w:t xml:space="preserve">Τι είναι το </w:t>
      </w:r>
      <w:r w:rsidRPr="009E4E09">
        <w:rPr>
          <w:b/>
        </w:rPr>
        <w:t>Herceptin</w:t>
      </w:r>
      <w:r w:rsidRPr="009E4E09">
        <w:rPr>
          <w:b/>
          <w:lang w:val="el-GR"/>
        </w:rPr>
        <w:t xml:space="preserve"> και ποια είναι η χρήση του</w:t>
      </w:r>
    </w:p>
    <w:p w14:paraId="6D8C3B63" w14:textId="77777777" w:rsidR="00587D36" w:rsidRPr="009E4E09" w:rsidRDefault="00587D36" w:rsidP="00587D36">
      <w:pPr>
        <w:rPr>
          <w:lang w:val="el-GR"/>
        </w:rPr>
      </w:pPr>
    </w:p>
    <w:p w14:paraId="37CF26D2" w14:textId="5DF8336E" w:rsidR="00587D36" w:rsidRPr="009E4E09" w:rsidRDefault="00587D36" w:rsidP="00587D36">
      <w:pPr>
        <w:rPr>
          <w:szCs w:val="22"/>
          <w:lang w:val="el-GR"/>
        </w:rPr>
      </w:pPr>
      <w:r w:rsidRPr="009E4E09">
        <w:rPr>
          <w:lang w:val="el-GR"/>
        </w:rPr>
        <w:t xml:space="preserve">Το Herceptin περιέχει τη δραστική ουσία τραστουζουμάμπη, η οποία είναι ένα μονοκλωνικό αντίσωμα. Τα μονοκλωνικά αντισώματα προσκολλώνται σε συγκεκριμένες πρωτεΐνες ή αντιγόνα. Η τραστουζουμάμπη είναι σχεδιασμένη να δεσμεύεται εκλεκτικά με ένα αντιγόνο που ονομάζεται ανθρώπινος επιδερμικός αυξητικός παράγοντας υποδοχέα 2 (HER2). Το </w:t>
      </w:r>
      <w:r w:rsidRPr="009E4E09">
        <w:rPr>
          <w:szCs w:val="22"/>
          <w:lang w:val="el-GR"/>
        </w:rPr>
        <w:t xml:space="preserve">HER2 βρίσκεται σε μεγάλες ποσότητες </w:t>
      </w:r>
      <w:r w:rsidRPr="009E4E09">
        <w:rPr>
          <w:lang w:val="el-GR"/>
        </w:rPr>
        <w:t xml:space="preserve">στην επιφάνεια ορισμένων καρκινικών κυττάρων, απ΄ όπου διεγείρει την ανάπτυξή τους. Όταν το </w:t>
      </w:r>
      <w:r w:rsidRPr="009E4E09">
        <w:rPr>
          <w:szCs w:val="22"/>
          <w:lang w:val="el-GR"/>
        </w:rPr>
        <w:t>Herceptin δεσμεύεται με το HER2, σταματά την ανάπτυξη αυτών των κυττάρων και προκαλεί το θάνατό τους.</w:t>
      </w:r>
    </w:p>
    <w:p w14:paraId="211128D2" w14:textId="77777777" w:rsidR="00587D36" w:rsidRPr="009E4E09" w:rsidRDefault="00587D36" w:rsidP="00587D36">
      <w:pPr>
        <w:rPr>
          <w:szCs w:val="22"/>
          <w:lang w:val="el-GR"/>
        </w:rPr>
      </w:pPr>
    </w:p>
    <w:p w14:paraId="2A57D4A9" w14:textId="15D9E5DF" w:rsidR="00587D36" w:rsidRPr="009E4E09" w:rsidRDefault="00587D36" w:rsidP="00587D36">
      <w:pPr>
        <w:rPr>
          <w:lang w:val="el-GR"/>
        </w:rPr>
      </w:pPr>
      <w:r w:rsidRPr="009E4E09">
        <w:rPr>
          <w:szCs w:val="22"/>
          <w:lang w:val="el-GR"/>
        </w:rPr>
        <w:t>Ο γιατρός σας μπορεί να σας συνταγογραφήσει Herceptin</w:t>
      </w:r>
      <w:r w:rsidRPr="009E4E09">
        <w:rPr>
          <w:lang w:val="el-GR"/>
        </w:rPr>
        <w:t xml:space="preserve"> για τη θεραπεία του καρκίνου του μαστού και του γαστρικού καρκίνου όταν:</w:t>
      </w:r>
    </w:p>
    <w:p w14:paraId="06861F1B" w14:textId="77777777" w:rsidR="00587D36" w:rsidRPr="009E4E09" w:rsidRDefault="00587D36" w:rsidP="00587D36">
      <w:pPr>
        <w:rPr>
          <w:lang w:val="el-GR"/>
        </w:rPr>
      </w:pPr>
      <w:r w:rsidRPr="00174FB9">
        <w:sym w:font="Symbol" w:char="F0B7"/>
      </w:r>
      <w:r w:rsidRPr="00174FB9">
        <w:rPr>
          <w:lang w:val="el-GR"/>
        </w:rPr>
        <w:tab/>
        <w:t>Έχετε πρώιμο καρκίνο του μαστού, με υψηλά επίπεδα μιας πρωτεΐνης που λέγεται</w:t>
      </w:r>
      <w:r w:rsidRPr="009E4E09">
        <w:rPr>
          <w:lang w:val="el-GR"/>
        </w:rPr>
        <w:t xml:space="preserve"> HER2.</w:t>
      </w:r>
    </w:p>
    <w:p w14:paraId="6263FBC4" w14:textId="77777777" w:rsidR="00587D36" w:rsidRPr="009E4E09" w:rsidRDefault="00587D36" w:rsidP="00587D36">
      <w:pPr>
        <w:ind w:left="567" w:hanging="567"/>
        <w:rPr>
          <w:lang w:val="el-GR"/>
        </w:rPr>
      </w:pPr>
      <w:r w:rsidRPr="00174FB9">
        <w:sym w:font="Symbol" w:char="F0B7"/>
      </w:r>
      <w:r w:rsidRPr="00174FB9">
        <w:rPr>
          <w:lang w:val="el-GR"/>
        </w:rPr>
        <w:tab/>
        <w:t>Έχετε μεταστατικό καρκίνο του μαστού (καρκίνο του μαστού που έχει εξαπλωθεί πέραν του αρχικού όγκου) με υψηλά επίπεδα HER2</w:t>
      </w:r>
      <w:r w:rsidRPr="009E4E09">
        <w:rPr>
          <w:lang w:val="el-GR"/>
        </w:rPr>
        <w:t xml:space="preserve">. Το Herceptin μπορεί να συνταγογραφείται σε συνδυασμό με τα χημειοθεραπευτικά φάρμακα πακλιταξέλη ή δοσεταξέλη ως πρώτη θεραπεία για το μεταστατικό καρκίνο του μαστού ή μπορεί να συνταγογραφείται μόνο του εφόσον οι άλλες θεραπείες έχουν αποδειχθεί ανεπιτυχείς. Χρησιμοποιείται επίσης σε συνδυασμό με φάρμακα που ονομάζονται αναστολείς αρωματάσης σε ασθενείς με υψηλά επίπεδα HER2 και </w:t>
      </w:r>
      <w:r w:rsidRPr="009E4E09">
        <w:rPr>
          <w:szCs w:val="22"/>
          <w:lang w:val="el-GR" w:eastAsia="el-GR"/>
        </w:rPr>
        <w:t>με μεταστατικό καρκίνο του μαστού θετικό στους ορμονικούς υποδοχείς</w:t>
      </w:r>
      <w:r w:rsidRPr="009E4E09">
        <w:rPr>
          <w:lang w:val="el-GR"/>
        </w:rPr>
        <w:t xml:space="preserve"> (ο καρκίνος που είναι ευαίσθητος στην παρουσία των θηλυκών ορμονών).</w:t>
      </w:r>
    </w:p>
    <w:p w14:paraId="30BE6772" w14:textId="63545D7F" w:rsidR="00587D36" w:rsidRPr="009E4E09" w:rsidRDefault="00587D36" w:rsidP="00587D36">
      <w:pPr>
        <w:ind w:left="567" w:hanging="567"/>
        <w:rPr>
          <w:lang w:val="el-GR"/>
        </w:rPr>
      </w:pPr>
      <w:r w:rsidRPr="00174FB9">
        <w:sym w:font="Symbol" w:char="F0B7"/>
      </w:r>
      <w:r w:rsidRPr="00174FB9">
        <w:rPr>
          <w:lang w:val="el-GR"/>
        </w:rPr>
        <w:tab/>
        <w:t>Έχετε μεταστατικό γαστρικό καρκίνο με υψηλά επίπεδα HER2, σε συνδυασμό με</w:t>
      </w:r>
      <w:r w:rsidRPr="009E4E09">
        <w:rPr>
          <w:lang w:val="el-GR"/>
        </w:rPr>
        <w:t xml:space="preserve"> άλλα φάρμακα κατά του καρκίνου, την καπεσιταβίνη ή την 5-φθοριοουρακίλη και τη σισπλατίνη.</w:t>
      </w:r>
    </w:p>
    <w:p w14:paraId="139340B5" w14:textId="77777777" w:rsidR="00587D36" w:rsidRPr="009E4E09" w:rsidRDefault="00587D36" w:rsidP="00587D36">
      <w:pPr>
        <w:rPr>
          <w:lang w:val="el-GR"/>
        </w:rPr>
      </w:pPr>
    </w:p>
    <w:p w14:paraId="13260D63" w14:textId="77777777" w:rsidR="00587D36" w:rsidRPr="009E4E09" w:rsidRDefault="00587D36" w:rsidP="00587D36">
      <w:pPr>
        <w:rPr>
          <w:lang w:val="el-GR"/>
        </w:rPr>
      </w:pPr>
    </w:p>
    <w:p w14:paraId="35DC5A32" w14:textId="77777777" w:rsidR="00587D36" w:rsidRPr="009E4E09" w:rsidRDefault="00587D36" w:rsidP="00587D36">
      <w:pPr>
        <w:keepNext/>
        <w:keepLines/>
        <w:ind w:left="567" w:hanging="567"/>
        <w:rPr>
          <w:lang w:val="el-GR"/>
        </w:rPr>
      </w:pPr>
      <w:r w:rsidRPr="009E4E09">
        <w:rPr>
          <w:b/>
          <w:lang w:val="el-GR"/>
        </w:rPr>
        <w:t>2.</w:t>
      </w:r>
      <w:r w:rsidRPr="009E4E09">
        <w:rPr>
          <w:b/>
          <w:lang w:val="el-GR"/>
        </w:rPr>
        <w:tab/>
        <w:t xml:space="preserve">Τι πρέπει να γνωρίζετε προτού σας χορηγηθεί το </w:t>
      </w:r>
      <w:r w:rsidRPr="009E4E09">
        <w:rPr>
          <w:b/>
        </w:rPr>
        <w:t>Herceptin</w:t>
      </w:r>
    </w:p>
    <w:p w14:paraId="617CF1B9" w14:textId="77777777" w:rsidR="00587D36" w:rsidRPr="009E4E09" w:rsidRDefault="00587D36" w:rsidP="00587D36">
      <w:pPr>
        <w:keepNext/>
        <w:keepLines/>
        <w:rPr>
          <w:i/>
          <w:lang w:val="el-GR"/>
        </w:rPr>
      </w:pPr>
    </w:p>
    <w:p w14:paraId="115243F1" w14:textId="77777777" w:rsidR="00587D36" w:rsidRPr="009E4E09" w:rsidRDefault="00587D36" w:rsidP="00587D36">
      <w:pPr>
        <w:keepNext/>
        <w:keepLines/>
        <w:rPr>
          <w:lang w:val="el-GR"/>
        </w:rPr>
      </w:pPr>
      <w:r w:rsidRPr="009E4E09">
        <w:rPr>
          <w:b/>
          <w:lang w:val="el-GR"/>
        </w:rPr>
        <w:t>Μην χρησιμοποιήσετε το Herceptin εάν:</w:t>
      </w:r>
    </w:p>
    <w:p w14:paraId="1C052016" w14:textId="77777777" w:rsidR="00587D36" w:rsidRPr="00174FB9" w:rsidRDefault="00587D36" w:rsidP="00587D36">
      <w:pPr>
        <w:ind w:left="567" w:hanging="567"/>
        <w:rPr>
          <w:lang w:val="el-GR"/>
        </w:rPr>
      </w:pPr>
      <w:r w:rsidRPr="00174FB9">
        <w:sym w:font="Symbol" w:char="F0B7"/>
      </w:r>
      <w:r w:rsidRPr="00174FB9">
        <w:rPr>
          <w:lang w:val="el-GR"/>
        </w:rPr>
        <w:tab/>
        <w:t xml:space="preserve">είστε αλλεργικός στην τραστουζουμάμπη, στις πρωτεΐνες από μυ (ποντικό), ή σε οποιοδήποτε </w:t>
      </w:r>
      <w:r w:rsidR="004F6224" w:rsidRPr="004F6224">
        <w:rPr>
          <w:lang w:val="el-GR"/>
        </w:rPr>
        <w:t>από τα συστατικά αυτού του φαρμάκου (αναφέρονται στην παράγραφο 6).</w:t>
      </w:r>
    </w:p>
    <w:p w14:paraId="0BACB3ED" w14:textId="77777777" w:rsidR="00587D36" w:rsidRPr="00174FB9" w:rsidRDefault="00587D36" w:rsidP="00587D36">
      <w:pPr>
        <w:ind w:left="567" w:hanging="567"/>
        <w:rPr>
          <w:lang w:val="el-GR"/>
        </w:rPr>
      </w:pPr>
      <w:r w:rsidRPr="00174FB9">
        <w:sym w:font="Symbol" w:char="F0B7"/>
      </w:r>
      <w:r w:rsidRPr="00174FB9">
        <w:rPr>
          <w:lang w:val="el-GR"/>
        </w:rPr>
        <w:tab/>
        <w:t>αντιμετωπίζετε σοβαρά αναπνευστικά προβλήματα κατά την ηρεμία που οφείλονται στον καρκίνο ή σε περίπτωση που χρειάζεστε θεραπεία με οξυγόνο.</w:t>
      </w:r>
    </w:p>
    <w:p w14:paraId="7B7F4CF5" w14:textId="77777777" w:rsidR="00587D36" w:rsidRPr="00174FB9" w:rsidRDefault="00587D36" w:rsidP="00587D36">
      <w:pPr>
        <w:ind w:left="567" w:hanging="567"/>
        <w:rPr>
          <w:lang w:val="el-GR"/>
        </w:rPr>
      </w:pPr>
    </w:p>
    <w:p w14:paraId="5DB8463E" w14:textId="77777777" w:rsidR="00587D36" w:rsidRPr="009E4E09" w:rsidRDefault="00587D36" w:rsidP="005B266B">
      <w:pPr>
        <w:keepNext/>
        <w:keepLines/>
        <w:rPr>
          <w:b/>
          <w:lang w:val="el-GR"/>
        </w:rPr>
      </w:pPr>
      <w:r w:rsidRPr="009E4E09">
        <w:rPr>
          <w:b/>
          <w:lang w:val="el-GR"/>
        </w:rPr>
        <w:lastRenderedPageBreak/>
        <w:t>Προειδοποιήσεις και προφυλάξεις</w:t>
      </w:r>
    </w:p>
    <w:p w14:paraId="016BA074" w14:textId="77777777" w:rsidR="00587D36" w:rsidRPr="009E4E09" w:rsidRDefault="00587D36" w:rsidP="00587D36">
      <w:pPr>
        <w:textAlignment w:val="top"/>
        <w:rPr>
          <w:lang w:val="el-GR"/>
        </w:rPr>
      </w:pPr>
      <w:r w:rsidRPr="009E4E09">
        <w:rPr>
          <w:lang w:val="el-GR"/>
        </w:rPr>
        <w:t xml:space="preserve">Ο γιατρός σας θα παρακολουθεί στενά τη θεραπεία σας. </w:t>
      </w:r>
    </w:p>
    <w:p w14:paraId="18F73325" w14:textId="77777777" w:rsidR="00587D36" w:rsidRPr="009E4E09" w:rsidRDefault="00587D36" w:rsidP="00587D36">
      <w:pPr>
        <w:textAlignment w:val="top"/>
        <w:rPr>
          <w:lang w:val="el-GR"/>
        </w:rPr>
      </w:pPr>
    </w:p>
    <w:p w14:paraId="5E71E456" w14:textId="77777777" w:rsidR="00587D36" w:rsidRPr="009E4E09" w:rsidRDefault="00587D36" w:rsidP="00587D36">
      <w:pPr>
        <w:textAlignment w:val="top"/>
        <w:rPr>
          <w:b/>
          <w:lang w:val="el-GR"/>
        </w:rPr>
      </w:pPr>
      <w:r w:rsidRPr="009E4E09">
        <w:rPr>
          <w:b/>
          <w:lang w:val="el-GR"/>
        </w:rPr>
        <w:t>Καρδιακοί έλεγχοι</w:t>
      </w:r>
    </w:p>
    <w:p w14:paraId="5251B10A" w14:textId="77777777" w:rsidR="00587D36" w:rsidRPr="009E4E09" w:rsidRDefault="00587D36" w:rsidP="00587D36">
      <w:pPr>
        <w:textAlignment w:val="top"/>
        <w:rPr>
          <w:szCs w:val="22"/>
          <w:lang w:val="el-GR"/>
        </w:rPr>
      </w:pPr>
      <w:r w:rsidRPr="009E4E09">
        <w:rPr>
          <w:lang w:val="el-GR"/>
        </w:rPr>
        <w:t xml:space="preserve">Η θεραπεία με </w:t>
      </w:r>
      <w:r w:rsidRPr="009E4E09">
        <w:t>Herceptin</w:t>
      </w:r>
      <w:r w:rsidRPr="009E4E09">
        <w:rPr>
          <w:lang w:val="el-GR"/>
        </w:rPr>
        <w:t xml:space="preserve"> ως μονοθεραπεία ή σε συνδυασμό με ταξάνη μπορεί να επηρεάσει την καρδιά, ειδικά εάν έχετε χρησιμοποιήσει ανθρακυκλίνη (οι ταξάνες και οι ανθρακυκλίνες είναι δύο άλλα </w:t>
      </w:r>
      <w:r>
        <w:rPr>
          <w:lang w:val="el-GR"/>
        </w:rPr>
        <w:t>εί</w:t>
      </w:r>
      <w:r w:rsidRPr="009E4E09">
        <w:rPr>
          <w:lang w:val="el-GR"/>
        </w:rPr>
        <w:t xml:space="preserve">δη φαρμάκων που χρησιμοποιούνται για τη θεραπεία του καρκίνου). </w:t>
      </w:r>
      <w:r w:rsidR="004F6224">
        <w:rPr>
          <w:lang w:val="el-GR"/>
        </w:rPr>
        <w:t>Οι επιδράσεις μπορεί να είναι μέτριες έως σοβαρές και μπορεί να προκαλέσουν θάνατο.</w:t>
      </w:r>
      <w:r w:rsidRPr="009E4E09">
        <w:rPr>
          <w:lang w:val="el-GR"/>
        </w:rPr>
        <w:t xml:space="preserve"> Επομένως, η καρδιακή σας λειτουργία θα ελέγχεται πριν,</w:t>
      </w:r>
      <w:r>
        <w:rPr>
          <w:lang w:val="el-GR"/>
        </w:rPr>
        <w:t xml:space="preserve"> </w:t>
      </w:r>
      <w:r w:rsidRPr="009E4E09">
        <w:rPr>
          <w:lang w:val="el-GR"/>
        </w:rPr>
        <w:t xml:space="preserve">κατά τη διάρκεια (κάθε τρεις μήνες) και μετά (μέχρι δύο έως πέντε χρόνια) τη θεραπεία με </w:t>
      </w:r>
      <w:r w:rsidRPr="009E4E09">
        <w:t>Herceptin</w:t>
      </w:r>
      <w:r w:rsidRPr="009E4E09">
        <w:rPr>
          <w:lang w:val="el-GR"/>
        </w:rPr>
        <w:t xml:space="preserve">. Εάν αναπτύξετε οποιαδήποτε σημεία καρδιακής ανεπάρκειας (ανεπαρκή ώθηση του αίματος από την καρδιά), </w:t>
      </w:r>
      <w:r w:rsidR="004F6224">
        <w:rPr>
          <w:lang w:val="el-GR"/>
        </w:rPr>
        <w:t>η καρδιακή σας λειτουργία μπορεί να ελέγχεται πιο συχνά (κάθε έξι έως οχτώ εβδομάδες), μπορεί να λάβετε θεραπεία για την καρδιακή ανεπάρκεια ή</w:t>
      </w:r>
      <w:r w:rsidR="004F6224" w:rsidRPr="009E4E09">
        <w:rPr>
          <w:lang w:val="el-GR"/>
        </w:rPr>
        <w:t xml:space="preserve"> </w:t>
      </w:r>
      <w:r w:rsidRPr="009E4E09">
        <w:rPr>
          <w:lang w:val="el-GR"/>
        </w:rPr>
        <w:t xml:space="preserve">μπορεί να χρειαστεί να σταματήσετε τη θεραπεία με το </w:t>
      </w:r>
      <w:r w:rsidRPr="009E4E09">
        <w:t>Herceptin</w:t>
      </w:r>
      <w:r w:rsidRPr="009E4E09">
        <w:rPr>
          <w:lang w:val="el-GR"/>
        </w:rPr>
        <w:t>.</w:t>
      </w:r>
    </w:p>
    <w:p w14:paraId="23019D1C" w14:textId="77777777" w:rsidR="00587D36" w:rsidRPr="009E4E09" w:rsidRDefault="00587D36" w:rsidP="00587D36">
      <w:pPr>
        <w:textAlignment w:val="top"/>
        <w:rPr>
          <w:szCs w:val="22"/>
          <w:lang w:val="el-GR"/>
        </w:rPr>
      </w:pPr>
    </w:p>
    <w:p w14:paraId="0FF4F1CC" w14:textId="77777777" w:rsidR="00587D36" w:rsidRPr="009E4E09" w:rsidRDefault="00587D36" w:rsidP="00587D36">
      <w:pPr>
        <w:textAlignment w:val="top"/>
        <w:rPr>
          <w:lang w:val="el-GR"/>
        </w:rPr>
      </w:pPr>
      <w:r w:rsidRPr="009E4E09">
        <w:rPr>
          <w:lang w:val="el-GR"/>
        </w:rPr>
        <w:t>Συζητήστε με το γιατρό σας, το φαρμακοποιό ή το νοσοκόμο σας πριν σας χορηγηθεί το Herceptin εάν:</w:t>
      </w:r>
    </w:p>
    <w:p w14:paraId="42ECE28C" w14:textId="77777777" w:rsidR="00587D36" w:rsidRPr="009E4E09" w:rsidRDefault="00587D36" w:rsidP="00587D36">
      <w:pPr>
        <w:rPr>
          <w:lang w:val="el-GR"/>
        </w:rPr>
      </w:pPr>
    </w:p>
    <w:p w14:paraId="14BBDA9F" w14:textId="77777777" w:rsidR="00587D36" w:rsidRPr="009E4E09" w:rsidRDefault="00587D36" w:rsidP="00587D36">
      <w:pPr>
        <w:tabs>
          <w:tab w:val="left" w:pos="709"/>
        </w:tabs>
        <w:ind w:left="709" w:hanging="709"/>
        <w:rPr>
          <w:lang w:val="el-GR"/>
        </w:rPr>
      </w:pPr>
      <w:r w:rsidRPr="00174FB9">
        <w:rPr>
          <w:lang w:val="el-GR"/>
        </w:rPr>
        <w:sym w:font="Symbol" w:char="F0B7"/>
      </w:r>
      <w:r w:rsidRPr="00174FB9">
        <w:rPr>
          <w:lang w:val="el-GR"/>
        </w:rPr>
        <w:tab/>
        <w:t xml:space="preserve"> είχατε καρδιακή ανεπάρκεια, στεφανιαία νόσο, ασθένεια σχετιζόμενη με </w:t>
      </w:r>
      <w:r w:rsidRPr="009E4E09">
        <w:rPr>
          <w:lang w:val="el-GR"/>
        </w:rPr>
        <w:t>τις</w:t>
      </w:r>
      <w:r w:rsidRPr="00174FB9">
        <w:rPr>
          <w:lang w:val="el-GR"/>
        </w:rPr>
        <w:t xml:space="preserve"> καρδιακ</w:t>
      </w:r>
      <w:r w:rsidRPr="009E4E09">
        <w:rPr>
          <w:lang w:val="el-GR"/>
        </w:rPr>
        <w:t xml:space="preserve">ές </w:t>
      </w:r>
      <w:r w:rsidRPr="00174FB9">
        <w:rPr>
          <w:lang w:val="el-GR"/>
        </w:rPr>
        <w:t>βαλβίδ</w:t>
      </w:r>
      <w:r w:rsidRPr="009E4E09">
        <w:rPr>
          <w:lang w:val="el-GR"/>
        </w:rPr>
        <w:t xml:space="preserve">ες (φυσήματα </w:t>
      </w:r>
      <w:r w:rsidRPr="00174FB9">
        <w:rPr>
          <w:lang w:val="el-GR"/>
        </w:rPr>
        <w:t>καρδιάς), υψηλή αρτηριακή πίεση, έχετε πάρει οποιοδήποτε φάρμακο για υψηλή αρτηριακή πίεση ή παίρνετε τώρα οποιοδήποτε φάρμακο για υψηλή αρτηριακή πίεση</w:t>
      </w:r>
      <w:r w:rsidRPr="009E4E09">
        <w:rPr>
          <w:lang w:val="el-GR"/>
        </w:rPr>
        <w:t>.</w:t>
      </w:r>
    </w:p>
    <w:p w14:paraId="05BEBD5D" w14:textId="77777777" w:rsidR="00587D36" w:rsidRPr="009E4E09" w:rsidRDefault="00587D36" w:rsidP="00587D36">
      <w:pPr>
        <w:tabs>
          <w:tab w:val="left" w:pos="709"/>
        </w:tabs>
        <w:ind w:left="709" w:hanging="709"/>
        <w:rPr>
          <w:lang w:val="el-GR"/>
        </w:rPr>
      </w:pPr>
    </w:p>
    <w:p w14:paraId="017343B9" w14:textId="3693C7E6" w:rsidR="00587D36" w:rsidRPr="009E4E09" w:rsidRDefault="00587D36" w:rsidP="00587D36">
      <w:pPr>
        <w:tabs>
          <w:tab w:val="left" w:pos="709"/>
        </w:tabs>
        <w:ind w:left="709" w:hanging="709"/>
        <w:rPr>
          <w:lang w:val="el-GR"/>
        </w:rPr>
      </w:pPr>
      <w:r w:rsidRPr="00174FB9">
        <w:rPr>
          <w:lang w:val="el-GR"/>
        </w:rPr>
        <w:sym w:font="Symbol" w:char="F0B7"/>
      </w:r>
      <w:r w:rsidRPr="00174FB9">
        <w:rPr>
          <w:lang w:val="el-GR"/>
        </w:rPr>
        <w:tab/>
        <w:t>έχετε χρησιμοποιήσει ποτέ ή χρησιμοποιείτε τώρα ένα φάρμακο που ονομάζεται δοξορουβικίνη (doxorubicin) ή επιρουβικίνη (epirubicin) (φάρμακα, τα οποία χρησιμοποιούνται για τη θεραπεία του καρκίνου). Αυτά τα φάρμακα (ή οποιεσδήποτε άλλες ανθρακυκλίνες) μπορούν να βλάψουν τον καρδιακό μυ και να αυξήσουν τον κίνδυνο καρδιακών προβλημάτων με το Herceptin.</w:t>
      </w:r>
    </w:p>
    <w:p w14:paraId="3DF9C6C1" w14:textId="77777777" w:rsidR="00587D36" w:rsidRPr="009E4E09" w:rsidRDefault="00587D36" w:rsidP="00587D36">
      <w:pPr>
        <w:tabs>
          <w:tab w:val="left" w:pos="709"/>
        </w:tabs>
        <w:ind w:left="720"/>
        <w:rPr>
          <w:lang w:val="el-GR"/>
        </w:rPr>
      </w:pPr>
    </w:p>
    <w:p w14:paraId="324ABCF2" w14:textId="77777777" w:rsidR="00587D36" w:rsidRPr="009E4E09" w:rsidRDefault="00587D36" w:rsidP="00587D36">
      <w:pPr>
        <w:ind w:left="709" w:hanging="709"/>
        <w:rPr>
          <w:lang w:val="el-GR"/>
        </w:rPr>
      </w:pPr>
      <w:r w:rsidRPr="00174FB9">
        <w:sym w:font="Symbol" w:char="F0B7"/>
      </w:r>
      <w:r w:rsidRPr="00174FB9">
        <w:rPr>
          <w:lang w:val="el-GR"/>
        </w:rPr>
        <w:tab/>
        <w:t xml:space="preserve">υποφέρετε από δύσπνοια, ειδικά </w:t>
      </w:r>
      <w:r>
        <w:rPr>
          <w:lang w:val="el-GR"/>
        </w:rPr>
        <w:t>εάν</w:t>
      </w:r>
      <w:r w:rsidRPr="00174FB9">
        <w:rPr>
          <w:lang w:val="el-GR"/>
        </w:rPr>
        <w:t xml:space="preserve"> χρησιμοποιείτε επί του παρόντος μία ταξάνη. Το </w:t>
      </w:r>
      <w:r w:rsidRPr="009E4E09">
        <w:t>Herceptin</w:t>
      </w:r>
      <w:r w:rsidRPr="009E4E09">
        <w:rPr>
          <w:lang w:val="el-GR"/>
        </w:rPr>
        <w:t xml:space="preserve"> μπορεί να προκαλέσει αναπνευστικές δυσκολίες, ιδιαίτερα όταν χορηγείται για πρώτη φορά. Αυτό μπορεί να είναι σοβαρότερο εάν έχετε ήδη δύσπνοια. Πολύ σπάνια, ασθενείς με σοβαρές αναπνευστικές δυσκολίες πριν από την αγωγή, πέθαναν όταν τους χορηγήθηκε </w:t>
      </w:r>
      <w:r w:rsidRPr="009E4E09">
        <w:t>Herceptin</w:t>
      </w:r>
      <w:r w:rsidRPr="009E4E09">
        <w:rPr>
          <w:lang w:val="el-GR"/>
        </w:rPr>
        <w:t xml:space="preserve">.  </w:t>
      </w:r>
    </w:p>
    <w:p w14:paraId="783F6541" w14:textId="77777777" w:rsidR="00587D36" w:rsidRPr="009E4E09" w:rsidRDefault="00587D36" w:rsidP="00587D36">
      <w:pPr>
        <w:rPr>
          <w:lang w:val="el-GR"/>
        </w:rPr>
      </w:pPr>
    </w:p>
    <w:p w14:paraId="331C6A8C" w14:textId="77777777" w:rsidR="00587D36" w:rsidRPr="009E4E09" w:rsidRDefault="00587D36" w:rsidP="00587D36">
      <w:pPr>
        <w:ind w:left="709" w:hanging="709"/>
        <w:rPr>
          <w:lang w:val="el-GR"/>
        </w:rPr>
      </w:pPr>
      <w:r w:rsidRPr="00174FB9">
        <w:sym w:font="Symbol" w:char="F0B7"/>
      </w:r>
      <w:r w:rsidRPr="00174FB9">
        <w:rPr>
          <w:lang w:val="el-GR"/>
        </w:rPr>
        <w:tab/>
        <w:t xml:space="preserve">λαμβάνατε </w:t>
      </w:r>
      <w:r w:rsidRPr="009E4E09">
        <w:rPr>
          <w:lang w:val="el-GR"/>
        </w:rPr>
        <w:t>στο παρελθόν οποιαδήποτε άλλη θεραπεία για τον καρκίνο.</w:t>
      </w:r>
    </w:p>
    <w:p w14:paraId="6430411E" w14:textId="77777777" w:rsidR="00587D36" w:rsidRPr="009E4E09" w:rsidRDefault="00587D36" w:rsidP="00587D36">
      <w:pPr>
        <w:ind w:left="709" w:hanging="709"/>
        <w:rPr>
          <w:lang w:val="el-GR"/>
        </w:rPr>
      </w:pPr>
    </w:p>
    <w:p w14:paraId="2A3F07F2" w14:textId="61C1D0C0" w:rsidR="00587D36" w:rsidRPr="009E4E09" w:rsidRDefault="00587D36" w:rsidP="00587D36">
      <w:pPr>
        <w:textAlignment w:val="top"/>
        <w:rPr>
          <w:szCs w:val="22"/>
          <w:lang w:val="el-GR"/>
        </w:rPr>
      </w:pPr>
      <w:r w:rsidRPr="009E4E09">
        <w:rPr>
          <w:szCs w:val="22"/>
          <w:lang w:val="el-GR"/>
        </w:rPr>
        <w:t>Εάν λαμβάνετε το Herceptin με οποιοδήποτε άλλο φάρμακο για τη θεραπεία του καρκίνου, όπως πακλιταξέλη, δοσεταξέλη, αναστολέα αρωματάσης, καπεσιταβίνη, 5-φθοριοουρακίλη, ή σισπλατίνη θα πρέπει επίσης να διαβάσετε τα φυλλάδια για τον ασθενή για τα προϊόντα αυτά.</w:t>
      </w:r>
    </w:p>
    <w:p w14:paraId="4F20A5E8" w14:textId="77777777" w:rsidR="00587D36" w:rsidRPr="009E4E09" w:rsidRDefault="00587D36" w:rsidP="00587D36">
      <w:pPr>
        <w:rPr>
          <w:lang w:val="el-GR"/>
        </w:rPr>
      </w:pPr>
    </w:p>
    <w:p w14:paraId="32898AB3" w14:textId="77777777" w:rsidR="00587D36" w:rsidRPr="009E4E09" w:rsidRDefault="00587D36" w:rsidP="00587D36">
      <w:pPr>
        <w:rPr>
          <w:b/>
          <w:lang w:val="el-GR"/>
        </w:rPr>
      </w:pPr>
      <w:r w:rsidRPr="009E4E09">
        <w:rPr>
          <w:b/>
          <w:lang w:val="el-GR"/>
        </w:rPr>
        <w:t>Παιδιά και έφηβοι</w:t>
      </w:r>
    </w:p>
    <w:p w14:paraId="619AD190" w14:textId="77777777" w:rsidR="00587D36" w:rsidRPr="009E4E09" w:rsidRDefault="00587D36" w:rsidP="00587D36">
      <w:pPr>
        <w:rPr>
          <w:lang w:val="el-GR"/>
        </w:rPr>
      </w:pPr>
      <w:r w:rsidRPr="009E4E09">
        <w:rPr>
          <w:lang w:val="el-GR"/>
        </w:rPr>
        <w:t xml:space="preserve">Το </w:t>
      </w:r>
      <w:r w:rsidRPr="009E4E09">
        <w:t>Herceptin</w:t>
      </w:r>
      <w:r w:rsidRPr="009E4E09">
        <w:rPr>
          <w:lang w:val="el-GR"/>
        </w:rPr>
        <w:t xml:space="preserve"> δεν συνιστάται σε οποιοδήποτε άτομο ηλικίας κάτω των 18 ετών.</w:t>
      </w:r>
    </w:p>
    <w:p w14:paraId="0B6667AB" w14:textId="77777777" w:rsidR="00587D36" w:rsidRPr="009E4E09" w:rsidRDefault="00587D36" w:rsidP="00587D36">
      <w:pPr>
        <w:rPr>
          <w:lang w:val="el-GR"/>
        </w:rPr>
      </w:pPr>
    </w:p>
    <w:p w14:paraId="72A3C33D" w14:textId="77777777" w:rsidR="00587D36" w:rsidRPr="009E4E09" w:rsidRDefault="00587D36" w:rsidP="00587D36">
      <w:pPr>
        <w:rPr>
          <w:lang w:val="el-GR"/>
        </w:rPr>
      </w:pPr>
      <w:r w:rsidRPr="009E4E09">
        <w:rPr>
          <w:b/>
          <w:lang w:val="el-GR"/>
        </w:rPr>
        <w:t xml:space="preserve">Άλλα φάρμακα και </w:t>
      </w:r>
      <w:r w:rsidRPr="009E4E09">
        <w:rPr>
          <w:b/>
        </w:rPr>
        <w:t>Herceptin</w:t>
      </w:r>
    </w:p>
    <w:p w14:paraId="0F85FD3D" w14:textId="77777777" w:rsidR="00587D36" w:rsidRPr="009E4E09" w:rsidRDefault="00587D36" w:rsidP="00587D36">
      <w:pPr>
        <w:rPr>
          <w:lang w:val="el-GR"/>
        </w:rPr>
      </w:pPr>
      <w:r w:rsidRPr="009E4E09">
        <w:rPr>
          <w:lang w:val="el-GR"/>
        </w:rPr>
        <w:t>Ενημερώστε το γιατρό, το φαρμακοποιό ή το νοσοκόμο σας εάν παίρνετε, έχετε πρόσφατα πάρει ή μπορεί να πάρετε άλλα φάρμακα.</w:t>
      </w:r>
    </w:p>
    <w:p w14:paraId="2250CD3A" w14:textId="77777777" w:rsidR="00587D36" w:rsidRPr="009E4E09" w:rsidRDefault="00587D36" w:rsidP="00587D36">
      <w:pPr>
        <w:rPr>
          <w:lang w:val="el-GR"/>
        </w:rPr>
      </w:pPr>
    </w:p>
    <w:p w14:paraId="10DDE92A" w14:textId="77777777" w:rsidR="00587D36" w:rsidRPr="009E4E09" w:rsidRDefault="00587D36" w:rsidP="00587D36">
      <w:pPr>
        <w:rPr>
          <w:lang w:val="el-GR"/>
        </w:rPr>
      </w:pPr>
      <w:r w:rsidRPr="009E4E09">
        <w:rPr>
          <w:lang w:val="el-GR"/>
        </w:rPr>
        <w:t>Μπορεί να χρειαστούν έως και 7 μήνες για να απομακρυνθεί το Herceptin από τον οργανισμό σας. Για το λόγο αυτό, εάν στους 7 μήνες μετά το τέλος της θεραπείας αρχίσετε να παίρνετε οποιοδήποτε νέο φάρμακο, θα πρέπει να ενημερώσετε το γιατρό, το φαρμακοποιό ή το νοσοκόμο σας για το ότι παίρνατε Herceptin.</w:t>
      </w:r>
    </w:p>
    <w:p w14:paraId="2C46A17D" w14:textId="77777777" w:rsidR="00587D36" w:rsidRPr="009E4E09" w:rsidRDefault="00587D36" w:rsidP="00587D36">
      <w:pPr>
        <w:rPr>
          <w:lang w:val="el-GR"/>
        </w:rPr>
      </w:pPr>
    </w:p>
    <w:p w14:paraId="2CADF8DA" w14:textId="4EE9F572" w:rsidR="00587D36" w:rsidRPr="00D3424F" w:rsidRDefault="00587D36" w:rsidP="00587D36">
      <w:pPr>
        <w:keepNext/>
        <w:rPr>
          <w:lang w:val="el-GR"/>
        </w:rPr>
      </w:pPr>
      <w:r w:rsidRPr="009E4E09">
        <w:rPr>
          <w:b/>
          <w:lang w:val="el-GR"/>
        </w:rPr>
        <w:lastRenderedPageBreak/>
        <w:t xml:space="preserve">Κύηση </w:t>
      </w:r>
      <w:r w:rsidR="00D3424F">
        <w:rPr>
          <w:b/>
          <w:lang w:val="el-GR"/>
        </w:rPr>
        <w:t>και θηλασμός</w:t>
      </w:r>
    </w:p>
    <w:p w14:paraId="29307EC4" w14:textId="77777777" w:rsidR="00587D36" w:rsidRPr="009E4E09" w:rsidRDefault="00587D36" w:rsidP="00587D36">
      <w:pPr>
        <w:keepNext/>
        <w:ind w:left="1282" w:hanging="562"/>
        <w:rPr>
          <w:lang w:val="el-GR"/>
        </w:rPr>
      </w:pPr>
      <w:r w:rsidRPr="00174FB9">
        <w:rPr>
          <w:lang w:val="el-GR"/>
        </w:rPr>
        <w:sym w:font="Symbol" w:char="F0B7"/>
      </w:r>
      <w:r w:rsidRPr="00174FB9">
        <w:rPr>
          <w:lang w:val="el-GR"/>
        </w:rPr>
        <w:tab/>
        <w:t>Εάν είσθε έγκυος, νομίζετε ότι μπορεί να είσθε έγκυος ή σχεδιάζετε να αποκτήσετε παιδί, ζητήστε τη συμβουλή του γιατρού</w:t>
      </w:r>
      <w:r w:rsidRPr="009E4E09">
        <w:rPr>
          <w:lang w:val="el-GR"/>
        </w:rPr>
        <w:t xml:space="preserve">, του φαρμακοποιού ή του νοσοκόμου σας προτού πάρετε αυτό το φάρμακο. </w:t>
      </w:r>
    </w:p>
    <w:p w14:paraId="447BE830" w14:textId="77777777" w:rsidR="00587D36" w:rsidRPr="009E4E09" w:rsidRDefault="00587D36" w:rsidP="00587D36">
      <w:pPr>
        <w:keepNext/>
        <w:ind w:left="1282" w:hanging="562"/>
        <w:rPr>
          <w:lang w:val="el-GR"/>
        </w:rPr>
      </w:pPr>
      <w:r w:rsidRPr="00174FB9">
        <w:rPr>
          <w:lang w:val="el-GR"/>
        </w:rPr>
        <w:sym w:font="Symbol" w:char="F0B7"/>
      </w:r>
      <w:r w:rsidRPr="00174FB9">
        <w:rPr>
          <w:lang w:val="el-GR"/>
        </w:rPr>
        <w:tab/>
        <w:t xml:space="preserve">Θα πρέπει να χρησιμοποιείτε αποτελεσματική αντισύλληψη κατά τη διάρκεια της θεραπείας με </w:t>
      </w:r>
      <w:r w:rsidRPr="009E4E09">
        <w:t>Herceptin</w:t>
      </w:r>
      <w:r w:rsidRPr="009E4E09">
        <w:rPr>
          <w:lang w:val="el-GR"/>
        </w:rPr>
        <w:t xml:space="preserve"> και για τουλάχιστον 7 μήνες μετά τη λήξη της θεραπείας.</w:t>
      </w:r>
    </w:p>
    <w:p w14:paraId="6087621C" w14:textId="77777777" w:rsidR="00587D36" w:rsidRPr="009E4E09" w:rsidRDefault="00587D36" w:rsidP="00587D36">
      <w:pPr>
        <w:keepNext/>
        <w:ind w:left="1282" w:hanging="562"/>
        <w:rPr>
          <w:b/>
          <w:lang w:val="el-GR"/>
        </w:rPr>
      </w:pPr>
      <w:r w:rsidRPr="00174FB9">
        <w:rPr>
          <w:lang w:val="el-GR"/>
        </w:rPr>
        <w:sym w:font="Symbol" w:char="F0B7"/>
      </w:r>
      <w:r w:rsidRPr="00174FB9">
        <w:rPr>
          <w:lang w:val="el-GR"/>
        </w:rPr>
        <w:tab/>
        <w:t xml:space="preserve">Ο γιατρός σας θα σας συμβουλέψει σχετικά με τους κινδύνους και τα οφέλη της λήψης </w:t>
      </w:r>
      <w:r w:rsidRPr="00174FB9">
        <w:rPr>
          <w:lang w:val="en-GB"/>
        </w:rPr>
        <w:t>Herceptin</w:t>
      </w:r>
      <w:r w:rsidRPr="009E4E09">
        <w:rPr>
          <w:lang w:val="el-GR"/>
        </w:rPr>
        <w:t xml:space="preserve"> κατά τη διάρκεια της κύησης. Σε έγκυες γυναίκες που έπαιρναν Herceptin και σε σπάνιες περιπτώσεις, έχει παρατηρηθεί μείωση της ποσότητας του (αμνιακού) υγρού το οποίο περιβάλλει το αναπτυσσόμενο μωρό μέσα στη μήτρα. Η κατάσταση αυτή μπορεί να είναι επιβλαβής για το μωρό σας στη μήτρα και έχει σχετισθεί με την ατελή ανάπτυξη των πνευμόνων με αποτέλεσμα τον εμβρϋικό θάνατο.  </w:t>
      </w:r>
    </w:p>
    <w:p w14:paraId="44CBC2DC" w14:textId="77777777" w:rsidR="00587D36" w:rsidRPr="009E4E09" w:rsidRDefault="00587D36" w:rsidP="00587D36">
      <w:pPr>
        <w:rPr>
          <w:lang w:val="el-GR"/>
        </w:rPr>
      </w:pPr>
    </w:p>
    <w:p w14:paraId="57FF40F8" w14:textId="63723761" w:rsidR="00587D36" w:rsidRPr="009E4E09" w:rsidRDefault="00587D36" w:rsidP="00587D36">
      <w:pPr>
        <w:rPr>
          <w:b/>
          <w:lang w:val="el-GR"/>
        </w:rPr>
      </w:pPr>
    </w:p>
    <w:p w14:paraId="766C5C22" w14:textId="77777777" w:rsidR="00587D36" w:rsidRPr="009E4E09" w:rsidRDefault="00587D36" w:rsidP="00587D36">
      <w:pPr>
        <w:rPr>
          <w:lang w:val="el-GR"/>
        </w:rPr>
      </w:pPr>
      <w:r w:rsidRPr="009E4E09">
        <w:rPr>
          <w:lang w:val="el-GR"/>
        </w:rPr>
        <w:t xml:space="preserve">Μη θηλάζετε το μωρό σας κατά τη διάρκεια της θεραπείας με Herceptin και για 7 μήνες μετά την τελευταία δόση του Herceptin καθώς το </w:t>
      </w:r>
      <w:r w:rsidRPr="009E4E09">
        <w:rPr>
          <w:lang w:val="en-GB"/>
        </w:rPr>
        <w:t>Herceptin</w:t>
      </w:r>
      <w:r w:rsidRPr="009E4E09">
        <w:rPr>
          <w:lang w:val="el-GR"/>
        </w:rPr>
        <w:t xml:space="preserve"> μπορεί να περάσει στο μωρό σας μέσω του μητρικού γάλακτος.</w:t>
      </w:r>
    </w:p>
    <w:p w14:paraId="36176FBA" w14:textId="77777777" w:rsidR="00587D36" w:rsidRPr="009E4E09" w:rsidRDefault="00587D36" w:rsidP="00587D36">
      <w:pPr>
        <w:rPr>
          <w:lang w:val="el-GR"/>
        </w:rPr>
      </w:pPr>
    </w:p>
    <w:p w14:paraId="3C25F149" w14:textId="77777777" w:rsidR="00587D36" w:rsidRPr="009E4E09" w:rsidRDefault="00587D36" w:rsidP="00587D36">
      <w:pPr>
        <w:rPr>
          <w:lang w:val="el-GR"/>
        </w:rPr>
      </w:pPr>
      <w:r w:rsidRPr="009E4E09">
        <w:rPr>
          <w:lang w:val="el-GR"/>
        </w:rPr>
        <w:t>Ζητήστε τη συμβουλή του γιατρού ή του φαρμακοποιού σας προτού πάρετε οποιοδήποτε φάρμακο.</w:t>
      </w:r>
    </w:p>
    <w:p w14:paraId="16A658A3" w14:textId="77777777" w:rsidR="00587D36" w:rsidRPr="009E4E09" w:rsidRDefault="00587D36" w:rsidP="00587D36">
      <w:pPr>
        <w:rPr>
          <w:lang w:val="el-GR"/>
        </w:rPr>
      </w:pPr>
    </w:p>
    <w:p w14:paraId="06A313E6" w14:textId="77777777" w:rsidR="00587D36" w:rsidRPr="009E4E09" w:rsidRDefault="00587D36" w:rsidP="00587D36">
      <w:pPr>
        <w:keepNext/>
        <w:rPr>
          <w:lang w:val="el-GR"/>
        </w:rPr>
      </w:pPr>
      <w:r w:rsidRPr="009E4E09">
        <w:rPr>
          <w:b/>
          <w:lang w:val="el-GR"/>
        </w:rPr>
        <w:t xml:space="preserve">Οδήγηση και χειρισμός </w:t>
      </w:r>
      <w:r w:rsidR="00400E42" w:rsidRPr="009E4E09">
        <w:rPr>
          <w:b/>
          <w:lang w:val="el-GR"/>
        </w:rPr>
        <w:t>μηχαν</w:t>
      </w:r>
      <w:r w:rsidR="00400E42">
        <w:rPr>
          <w:b/>
          <w:lang w:val="el-GR"/>
        </w:rPr>
        <w:t>ημάτων</w:t>
      </w:r>
    </w:p>
    <w:p w14:paraId="393F1840" w14:textId="77777777" w:rsidR="00400E42" w:rsidRDefault="00971464" w:rsidP="00587D36">
      <w:pPr>
        <w:keepNext/>
        <w:rPr>
          <w:lang w:val="el-GR"/>
        </w:rPr>
      </w:pPr>
      <w:r>
        <w:rPr>
          <w:lang w:val="el-GR"/>
        </w:rPr>
        <w:t>Τ</w:t>
      </w:r>
      <w:r w:rsidR="00587D36" w:rsidRPr="009E4E09">
        <w:rPr>
          <w:lang w:val="el-GR"/>
        </w:rPr>
        <w:t>ο Herceptin μπορεί να επιδράσει στην ικανότητα οδήγησης αυτοκινήτου ή χειρισμού μηχαν</w:t>
      </w:r>
      <w:r w:rsidR="00E4376F">
        <w:rPr>
          <w:lang w:val="el-GR"/>
        </w:rPr>
        <w:t>ημάτων</w:t>
      </w:r>
      <w:r w:rsidR="00587D36" w:rsidRPr="009E4E09">
        <w:rPr>
          <w:lang w:val="el-GR"/>
        </w:rPr>
        <w:t>.</w:t>
      </w:r>
      <w:r>
        <w:rPr>
          <w:lang w:val="el-GR"/>
        </w:rPr>
        <w:t>Ε</w:t>
      </w:r>
      <w:r w:rsidR="00587D36" w:rsidRPr="009E4E09">
        <w:rPr>
          <w:lang w:val="el-GR"/>
        </w:rPr>
        <w:t>άν κατά τη διάρκεια της θεραπείας παρουσιάσετε συμπτώματα, όπως</w:t>
      </w:r>
      <w:r w:rsidR="00400E42">
        <w:rPr>
          <w:lang w:val="el-GR"/>
        </w:rPr>
        <w:t xml:space="preserve"> ζάλη, υπνηλία</w:t>
      </w:r>
      <w:r w:rsidR="00587D36" w:rsidRPr="009E4E09">
        <w:rPr>
          <w:lang w:val="el-GR"/>
        </w:rPr>
        <w:t xml:space="preserve"> ρίγη ή πυρετό, δεν θα πρέπει να οδηγήσετε ή να χειριστείτε μηχανήματα έως ότου αυτά τα συμπτώματα εξαφανιστούν. </w:t>
      </w:r>
    </w:p>
    <w:p w14:paraId="449223D8" w14:textId="77777777" w:rsidR="00587D36" w:rsidRDefault="00587D36" w:rsidP="00587D36">
      <w:pPr>
        <w:rPr>
          <w:lang w:val="el-GR"/>
        </w:rPr>
      </w:pPr>
    </w:p>
    <w:p w14:paraId="15AC4CA8" w14:textId="78E26A0F" w:rsidR="0090534C" w:rsidRPr="00F52662" w:rsidRDefault="00A73F0D" w:rsidP="005B266B">
      <w:pPr>
        <w:keepNext/>
        <w:rPr>
          <w:b/>
          <w:bCs/>
          <w:szCs w:val="22"/>
          <w:lang w:val="el-GR"/>
        </w:rPr>
      </w:pPr>
      <w:r>
        <w:rPr>
          <w:b/>
          <w:bCs/>
          <w:szCs w:val="22"/>
          <w:lang w:val="el-GR"/>
        </w:rPr>
        <w:t>Το</w:t>
      </w:r>
      <w:r w:rsidRPr="00F52662">
        <w:rPr>
          <w:b/>
          <w:bCs/>
          <w:szCs w:val="22"/>
          <w:lang w:val="el-GR"/>
        </w:rPr>
        <w:t xml:space="preserve"> </w:t>
      </w:r>
      <w:r w:rsidR="0090534C">
        <w:rPr>
          <w:b/>
          <w:bCs/>
          <w:szCs w:val="22"/>
        </w:rPr>
        <w:t>Herceptin</w:t>
      </w:r>
      <w:r w:rsidR="0090534C" w:rsidRPr="00F52662">
        <w:rPr>
          <w:b/>
          <w:bCs/>
          <w:szCs w:val="22"/>
          <w:lang w:val="el-GR"/>
        </w:rPr>
        <w:t xml:space="preserve"> </w:t>
      </w:r>
      <w:r>
        <w:rPr>
          <w:b/>
          <w:bCs/>
          <w:szCs w:val="22"/>
          <w:lang w:val="el-GR"/>
        </w:rPr>
        <w:t>περιέχει</w:t>
      </w:r>
      <w:r w:rsidRPr="00723906">
        <w:rPr>
          <w:b/>
          <w:bCs/>
          <w:szCs w:val="22"/>
          <w:lang w:val="el-GR"/>
        </w:rPr>
        <w:t xml:space="preserve"> </w:t>
      </w:r>
      <w:r>
        <w:rPr>
          <w:b/>
          <w:bCs/>
          <w:szCs w:val="22"/>
          <w:lang w:val="el-GR"/>
        </w:rPr>
        <w:t>πολυσορβικ</w:t>
      </w:r>
      <w:r w:rsidR="008D21BB">
        <w:rPr>
          <w:b/>
          <w:bCs/>
          <w:szCs w:val="22"/>
          <w:lang w:val="el-GR"/>
        </w:rPr>
        <w:t>ά</w:t>
      </w:r>
    </w:p>
    <w:p w14:paraId="6A960DF1" w14:textId="0B3E755E" w:rsidR="0090534C" w:rsidRPr="00F52662" w:rsidRDefault="00A73F0D" w:rsidP="00723906">
      <w:pPr>
        <w:rPr>
          <w:lang w:val="el-GR"/>
        </w:rPr>
      </w:pPr>
      <w:r>
        <w:rPr>
          <w:lang w:val="el-GR"/>
        </w:rPr>
        <w:t>Το</w:t>
      </w:r>
      <w:r w:rsidRPr="00A73F0D">
        <w:rPr>
          <w:lang w:val="el-GR"/>
        </w:rPr>
        <w:t xml:space="preserve"> </w:t>
      </w:r>
      <w:r>
        <w:t>Herceptin</w:t>
      </w:r>
      <w:r w:rsidRPr="00A73F0D">
        <w:rPr>
          <w:lang w:val="el-GR"/>
        </w:rPr>
        <w:t xml:space="preserve"> </w:t>
      </w:r>
      <w:r>
        <w:rPr>
          <w:lang w:val="el-GR"/>
        </w:rPr>
        <w:t>περιέχει</w:t>
      </w:r>
      <w:r w:rsidRPr="00A73F0D">
        <w:rPr>
          <w:lang w:val="el-GR"/>
        </w:rPr>
        <w:t xml:space="preserve"> 0,6</w:t>
      </w:r>
      <w:r w:rsidR="008D21BB">
        <w:rPr>
          <w:lang w:val="el-GR"/>
        </w:rPr>
        <w:t> </w:t>
      </w:r>
      <w:r w:rsidRPr="00055312">
        <w:t>mg</w:t>
      </w:r>
      <w:r w:rsidRPr="00A73F0D">
        <w:rPr>
          <w:lang w:val="el-GR"/>
        </w:rPr>
        <w:t xml:space="preserve"> </w:t>
      </w:r>
      <w:r w:rsidRPr="00055312">
        <w:rPr>
          <w:lang w:val="el-GR"/>
        </w:rPr>
        <w:t>πολυσορβικ</w:t>
      </w:r>
      <w:r w:rsidR="008D21BB">
        <w:rPr>
          <w:lang w:val="el-GR"/>
        </w:rPr>
        <w:t>ού </w:t>
      </w:r>
      <w:r w:rsidRPr="00A73F0D">
        <w:rPr>
          <w:lang w:val="el-GR"/>
        </w:rPr>
        <w:t xml:space="preserve">20 </w:t>
      </w:r>
      <w:r w:rsidRPr="006C106A">
        <w:rPr>
          <w:lang w:val="el-GR"/>
        </w:rPr>
        <w:t>σε</w:t>
      </w:r>
      <w:r w:rsidRPr="00A73F0D">
        <w:rPr>
          <w:lang w:val="el-GR"/>
        </w:rPr>
        <w:t xml:space="preserve"> </w:t>
      </w:r>
      <w:r w:rsidRPr="006C106A">
        <w:rPr>
          <w:lang w:val="el-GR"/>
        </w:rPr>
        <w:t>κάθε</w:t>
      </w:r>
      <w:r w:rsidRPr="00A73F0D">
        <w:rPr>
          <w:lang w:val="el-GR"/>
        </w:rPr>
        <w:t xml:space="preserve"> </w:t>
      </w:r>
      <w:r w:rsidRPr="006C106A">
        <w:rPr>
          <w:lang w:val="el-GR"/>
        </w:rPr>
        <w:t>φιαλίδιο</w:t>
      </w:r>
      <w:r w:rsidRPr="00A73F0D">
        <w:rPr>
          <w:lang w:val="el-GR"/>
        </w:rPr>
        <w:t xml:space="preserve"> </w:t>
      </w:r>
      <w:r w:rsidRPr="006C106A">
        <w:rPr>
          <w:lang w:val="el-GR"/>
        </w:rPr>
        <w:t>των</w:t>
      </w:r>
      <w:r w:rsidRPr="00A73F0D">
        <w:rPr>
          <w:lang w:val="el-GR"/>
        </w:rPr>
        <w:t xml:space="preserve"> 150</w:t>
      </w:r>
      <w:r w:rsidR="008D21BB">
        <w:rPr>
          <w:lang w:val="el-GR"/>
        </w:rPr>
        <w:t> </w:t>
      </w:r>
      <w:r w:rsidRPr="006C106A">
        <w:t>mg</w:t>
      </w:r>
      <w:r w:rsidRPr="00A73F0D">
        <w:rPr>
          <w:lang w:val="el-GR"/>
        </w:rPr>
        <w:t xml:space="preserve">, </w:t>
      </w:r>
      <w:r w:rsidRPr="006C106A">
        <w:rPr>
          <w:lang w:val="el-GR"/>
        </w:rPr>
        <w:t>που</w:t>
      </w:r>
      <w:r w:rsidRPr="00A73F0D">
        <w:rPr>
          <w:lang w:val="el-GR"/>
        </w:rPr>
        <w:t xml:space="preserve"> </w:t>
      </w:r>
      <w:r w:rsidRPr="006C106A">
        <w:rPr>
          <w:lang w:val="el-GR"/>
        </w:rPr>
        <w:t>ισοδυναμ</w:t>
      </w:r>
      <w:r w:rsidR="008D21BB">
        <w:rPr>
          <w:lang w:val="el-GR"/>
        </w:rPr>
        <w:t xml:space="preserve">ούν </w:t>
      </w:r>
      <w:r w:rsidRPr="006C106A">
        <w:rPr>
          <w:lang w:val="el-GR"/>
        </w:rPr>
        <w:t>με</w:t>
      </w:r>
      <w:r w:rsidRPr="00A73F0D">
        <w:rPr>
          <w:lang w:val="el-GR"/>
        </w:rPr>
        <w:t xml:space="preserve"> 0,083</w:t>
      </w:r>
      <w:r w:rsidR="008D21BB">
        <w:rPr>
          <w:lang w:val="el-GR"/>
        </w:rPr>
        <w:t> </w:t>
      </w:r>
      <w:r w:rsidRPr="006C106A">
        <w:t>mg</w:t>
      </w:r>
      <w:r w:rsidRPr="00A73F0D">
        <w:rPr>
          <w:lang w:val="el-GR"/>
        </w:rPr>
        <w:t>/</w:t>
      </w:r>
      <w:r w:rsidRPr="006C106A">
        <w:t>mL</w:t>
      </w:r>
      <w:r w:rsidRPr="00A73F0D">
        <w:rPr>
          <w:lang w:val="el-GR"/>
        </w:rPr>
        <w:t xml:space="preserve"> (</w:t>
      </w:r>
      <w:r w:rsidRPr="006C106A">
        <w:rPr>
          <w:lang w:val="el-GR"/>
        </w:rPr>
        <w:t>μετά</w:t>
      </w:r>
      <w:r w:rsidRPr="00A73F0D">
        <w:rPr>
          <w:lang w:val="el-GR"/>
        </w:rPr>
        <w:t xml:space="preserve"> </w:t>
      </w:r>
      <w:r w:rsidRPr="006C106A">
        <w:rPr>
          <w:lang w:val="el-GR"/>
        </w:rPr>
        <w:t>την</w:t>
      </w:r>
      <w:r w:rsidRPr="00A73F0D">
        <w:rPr>
          <w:lang w:val="el-GR"/>
        </w:rPr>
        <w:t xml:space="preserve"> </w:t>
      </w:r>
      <w:r w:rsidRPr="006C106A">
        <w:rPr>
          <w:lang w:val="el-GR"/>
        </w:rPr>
        <w:t>ανασύσταση</w:t>
      </w:r>
      <w:r w:rsidRPr="00A73F0D">
        <w:rPr>
          <w:lang w:val="el-GR"/>
        </w:rPr>
        <w:t xml:space="preserve"> </w:t>
      </w:r>
      <w:r w:rsidRPr="006C106A">
        <w:rPr>
          <w:lang w:val="el-GR"/>
        </w:rPr>
        <w:t>με</w:t>
      </w:r>
      <w:r w:rsidRPr="00A73F0D">
        <w:rPr>
          <w:lang w:val="el-GR"/>
        </w:rPr>
        <w:t xml:space="preserve"> 7,2</w:t>
      </w:r>
      <w:r w:rsidR="008D21BB">
        <w:rPr>
          <w:lang w:val="el-GR"/>
        </w:rPr>
        <w:t> </w:t>
      </w:r>
      <w:r w:rsidRPr="006C106A">
        <w:t>mL</w:t>
      </w:r>
      <w:r w:rsidRPr="00A73F0D">
        <w:rPr>
          <w:lang w:val="el-GR"/>
        </w:rPr>
        <w:t xml:space="preserve"> </w:t>
      </w:r>
      <w:r w:rsidRPr="00055312">
        <w:rPr>
          <w:lang w:val="el-GR"/>
        </w:rPr>
        <w:t>αποστειρωμένο</w:t>
      </w:r>
      <w:r w:rsidRPr="00A73F0D">
        <w:rPr>
          <w:lang w:val="el-GR"/>
        </w:rPr>
        <w:t xml:space="preserve"> </w:t>
      </w:r>
      <w:r w:rsidRPr="00055312">
        <w:rPr>
          <w:lang w:val="el-GR"/>
        </w:rPr>
        <w:t>ύδωρ</w:t>
      </w:r>
      <w:r w:rsidRPr="00A73F0D">
        <w:rPr>
          <w:lang w:val="el-GR"/>
        </w:rPr>
        <w:t xml:space="preserve"> </w:t>
      </w:r>
      <w:r w:rsidRPr="00055312">
        <w:rPr>
          <w:lang w:val="el-GR"/>
        </w:rPr>
        <w:t>για</w:t>
      </w:r>
      <w:r w:rsidRPr="00A73F0D">
        <w:rPr>
          <w:lang w:val="el-GR"/>
        </w:rPr>
        <w:t xml:space="preserve"> </w:t>
      </w:r>
      <w:r w:rsidRPr="00055312">
        <w:rPr>
          <w:lang w:val="el-GR"/>
        </w:rPr>
        <w:t>ενέσιμα</w:t>
      </w:r>
      <w:r w:rsidR="008D21BB">
        <w:rPr>
          <w:lang w:val="el-GR"/>
        </w:rPr>
        <w:t>)</w:t>
      </w:r>
      <w:r w:rsidRPr="00A73F0D">
        <w:rPr>
          <w:lang w:val="el-GR"/>
        </w:rPr>
        <w:t xml:space="preserve">. </w:t>
      </w:r>
      <w:r>
        <w:rPr>
          <w:lang w:val="el-GR"/>
        </w:rPr>
        <w:t>Το</w:t>
      </w:r>
      <w:r w:rsidRPr="005B266B">
        <w:rPr>
          <w:lang w:val="el-GR"/>
        </w:rPr>
        <w:t xml:space="preserve"> </w:t>
      </w:r>
      <w:r w:rsidRPr="00055312">
        <w:rPr>
          <w:lang w:val="el-GR"/>
        </w:rPr>
        <w:t>πολυσορβικ</w:t>
      </w:r>
      <w:r>
        <w:rPr>
          <w:lang w:val="el-GR"/>
        </w:rPr>
        <w:t>ό</w:t>
      </w:r>
      <w:r w:rsidR="008D21BB">
        <w:rPr>
          <w:lang w:val="el-GR"/>
        </w:rPr>
        <w:t> </w:t>
      </w:r>
      <w:r>
        <w:rPr>
          <w:lang w:val="el-GR"/>
        </w:rPr>
        <w:t>20</w:t>
      </w:r>
      <w:r w:rsidRPr="005B266B">
        <w:rPr>
          <w:lang w:val="el-GR"/>
        </w:rPr>
        <w:t xml:space="preserve"> </w:t>
      </w:r>
      <w:r w:rsidRPr="00055312">
        <w:rPr>
          <w:lang w:val="el-GR"/>
        </w:rPr>
        <w:t>μπορεί</w:t>
      </w:r>
      <w:r w:rsidRPr="005B266B">
        <w:rPr>
          <w:lang w:val="el-GR"/>
        </w:rPr>
        <w:t xml:space="preserve"> </w:t>
      </w:r>
      <w:r w:rsidRPr="00055312">
        <w:rPr>
          <w:lang w:val="el-GR"/>
        </w:rPr>
        <w:t>να</w:t>
      </w:r>
      <w:r w:rsidRPr="005B266B">
        <w:rPr>
          <w:lang w:val="el-GR"/>
        </w:rPr>
        <w:t xml:space="preserve"> </w:t>
      </w:r>
      <w:r w:rsidRPr="00055312">
        <w:rPr>
          <w:lang w:val="el-GR"/>
        </w:rPr>
        <w:t>προκαλέσ</w:t>
      </w:r>
      <w:r>
        <w:rPr>
          <w:lang w:val="el-GR"/>
        </w:rPr>
        <w:t>ει</w:t>
      </w:r>
      <w:r w:rsidRPr="005B266B">
        <w:rPr>
          <w:lang w:val="el-GR"/>
        </w:rPr>
        <w:t xml:space="preserve"> </w:t>
      </w:r>
      <w:r w:rsidRPr="00055312">
        <w:rPr>
          <w:lang w:val="el-GR"/>
        </w:rPr>
        <w:t>αλλεργικές</w:t>
      </w:r>
      <w:r w:rsidRPr="005B266B">
        <w:rPr>
          <w:lang w:val="el-GR"/>
        </w:rPr>
        <w:t xml:space="preserve"> </w:t>
      </w:r>
      <w:r w:rsidRPr="00055312">
        <w:rPr>
          <w:lang w:val="el-GR"/>
        </w:rPr>
        <w:t>αντιδράσεις</w:t>
      </w:r>
      <w:r>
        <w:rPr>
          <w:lang w:val="el-GR"/>
        </w:rPr>
        <w:t xml:space="preserve">. </w:t>
      </w:r>
      <w:r w:rsidRPr="00A73F0D">
        <w:rPr>
          <w:lang w:val="el-GR"/>
        </w:rPr>
        <w:t>Ενημερώστε τον ιατρό σας εάν έχετε γνωστές αλλεργίες.</w:t>
      </w:r>
    </w:p>
    <w:p w14:paraId="3422DBC9" w14:textId="77777777" w:rsidR="00723906" w:rsidRPr="00F52662" w:rsidRDefault="00723906" w:rsidP="00723906">
      <w:pPr>
        <w:rPr>
          <w:szCs w:val="22"/>
          <w:lang w:val="el-GR"/>
        </w:rPr>
      </w:pPr>
    </w:p>
    <w:p w14:paraId="3575F215" w14:textId="77777777" w:rsidR="009535BC" w:rsidRPr="00A73F0D" w:rsidRDefault="009535BC" w:rsidP="00723906">
      <w:pPr>
        <w:rPr>
          <w:lang w:val="el-GR"/>
        </w:rPr>
      </w:pPr>
    </w:p>
    <w:p w14:paraId="08D4D697" w14:textId="77777777" w:rsidR="00587D36" w:rsidRPr="009E4E09" w:rsidRDefault="00587D36" w:rsidP="00587D36">
      <w:pPr>
        <w:tabs>
          <w:tab w:val="left" w:pos="567"/>
        </w:tabs>
        <w:ind w:left="567" w:hanging="567"/>
        <w:rPr>
          <w:b/>
          <w:lang w:val="el-GR"/>
        </w:rPr>
      </w:pPr>
      <w:r w:rsidRPr="009E4E09">
        <w:rPr>
          <w:b/>
          <w:lang w:val="el-GR"/>
        </w:rPr>
        <w:t>3.</w:t>
      </w:r>
      <w:r w:rsidRPr="009E4E09">
        <w:rPr>
          <w:b/>
          <w:lang w:val="el-GR"/>
        </w:rPr>
        <w:tab/>
        <w:t xml:space="preserve">Πώς χορηγείται το </w:t>
      </w:r>
      <w:r w:rsidRPr="009E4E09">
        <w:rPr>
          <w:b/>
        </w:rPr>
        <w:t>Herceptin</w:t>
      </w:r>
    </w:p>
    <w:p w14:paraId="683912DB" w14:textId="77777777" w:rsidR="00587D36" w:rsidRPr="009E4E09" w:rsidRDefault="00587D36" w:rsidP="00587D36">
      <w:pPr>
        <w:rPr>
          <w:b/>
          <w:lang w:val="el-GR"/>
        </w:rPr>
      </w:pPr>
    </w:p>
    <w:p w14:paraId="709537A5" w14:textId="29294D69" w:rsidR="00587D36" w:rsidRPr="009E4E09" w:rsidRDefault="00587D36" w:rsidP="00587D36">
      <w:pPr>
        <w:rPr>
          <w:lang w:val="el-GR"/>
        </w:rPr>
      </w:pPr>
      <w:r w:rsidRPr="009E4E09">
        <w:rPr>
          <w:lang w:val="el-GR"/>
        </w:rPr>
        <w:t xml:space="preserve">Πριν την έναρξη της θεραπείας ο γιατρός σας θα καθορίσει την ποσότητα του HER2 στον όγκο σας. Μόνο οι ασθενείς με μεγάλη ποσότητα του HER2 θα υποβάλλονται σε θεραπεία με Herceptin. Το </w:t>
      </w:r>
      <w:r w:rsidRPr="009E4E09">
        <w:rPr>
          <w:lang w:val="en-GB"/>
        </w:rPr>
        <w:t>Herceptin</w:t>
      </w:r>
      <w:r w:rsidRPr="009E4E09">
        <w:rPr>
          <w:lang w:val="el-GR"/>
        </w:rPr>
        <w:t xml:space="preserve"> θα πρέπει να χορηγείται μόνο από γιατρό ή νοσοκόμο. Ο γιατρός σας θα συνταγογραφήσει τη δόση και τη θεραπευτική αγωγή που είναι κατάλληλη για </w:t>
      </w:r>
      <w:r w:rsidRPr="009E4E09">
        <w:rPr>
          <w:b/>
          <w:i/>
          <w:lang w:val="el-GR"/>
        </w:rPr>
        <w:t>σας</w:t>
      </w:r>
      <w:r w:rsidRPr="009E4E09">
        <w:rPr>
          <w:b/>
          <w:lang w:val="el-GR"/>
        </w:rPr>
        <w:t>.</w:t>
      </w:r>
      <w:r w:rsidRPr="009E4E09">
        <w:rPr>
          <w:lang w:val="el-GR"/>
        </w:rPr>
        <w:t xml:space="preserve"> Η δόση του Herceptin εξαρτάται από το σωματικό σας βάρος.  </w:t>
      </w:r>
    </w:p>
    <w:p w14:paraId="278497D9" w14:textId="77777777" w:rsidR="00587D36" w:rsidRPr="009E4E09" w:rsidRDefault="00587D36" w:rsidP="00587D36">
      <w:pPr>
        <w:rPr>
          <w:lang w:val="el-GR"/>
        </w:rPr>
      </w:pPr>
    </w:p>
    <w:p w14:paraId="24C230AF" w14:textId="77777777" w:rsidR="00587D36" w:rsidRPr="009E4E09" w:rsidRDefault="00587D36" w:rsidP="00587D36">
      <w:pPr>
        <w:keepNext/>
        <w:rPr>
          <w:lang w:val="el-GR"/>
        </w:rPr>
      </w:pPr>
      <w:r w:rsidRPr="009E4E09">
        <w:rPr>
          <w:lang w:val="el-GR"/>
        </w:rPr>
        <w:t xml:space="preserve">Υπάρχουν δύο διαφορετικοί τύποι (σκευάσματα) </w:t>
      </w:r>
      <w:r w:rsidRPr="009E4E09">
        <w:rPr>
          <w:lang w:val="en-GB"/>
        </w:rPr>
        <w:t>Herceptin</w:t>
      </w:r>
      <w:r w:rsidRPr="009E4E09">
        <w:rPr>
          <w:lang w:val="el-GR"/>
        </w:rPr>
        <w:t>:</w:t>
      </w:r>
    </w:p>
    <w:p w14:paraId="48D25CAD" w14:textId="77777777" w:rsidR="00587D36" w:rsidRPr="00174FB9" w:rsidRDefault="00587D36" w:rsidP="00587D36">
      <w:pPr>
        <w:keepNext/>
        <w:ind w:left="720"/>
        <w:rPr>
          <w:lang w:val="el-GR"/>
        </w:rPr>
      </w:pPr>
      <w:r w:rsidRPr="00174FB9">
        <w:rPr>
          <w:lang w:val="el-GR"/>
        </w:rPr>
        <w:sym w:font="Symbol" w:char="F0B7"/>
      </w:r>
      <w:r w:rsidRPr="00174FB9">
        <w:rPr>
          <w:lang w:val="el-GR"/>
        </w:rPr>
        <w:tab/>
        <w:t>το ένα χορηγείται ως έγχυση στη φλέβα (ενδοφλέβια έγχυση)</w:t>
      </w:r>
    </w:p>
    <w:p w14:paraId="493A2E0A" w14:textId="77777777" w:rsidR="00587D36" w:rsidRPr="00174FB9" w:rsidRDefault="00587D36" w:rsidP="00587D36">
      <w:pPr>
        <w:keepNext/>
        <w:ind w:left="720"/>
        <w:rPr>
          <w:lang w:val="el-GR"/>
        </w:rPr>
      </w:pPr>
      <w:r w:rsidRPr="00174FB9">
        <w:rPr>
          <w:lang w:val="el-GR"/>
        </w:rPr>
        <w:sym w:font="Symbol" w:char="F0B7"/>
      </w:r>
      <w:r w:rsidRPr="00174FB9">
        <w:rPr>
          <w:lang w:val="el-GR"/>
        </w:rPr>
        <w:tab/>
        <w:t>το άλλο χορηγείται ως ένεση κάτω από το δέρμα (υποδόρια ένεση)</w:t>
      </w:r>
    </w:p>
    <w:p w14:paraId="580523A0" w14:textId="73108134" w:rsidR="00587D36" w:rsidRPr="009E4E09" w:rsidRDefault="00587D36" w:rsidP="00587D36">
      <w:pPr>
        <w:keepNext/>
        <w:rPr>
          <w:lang w:val="el-GR"/>
        </w:rPr>
      </w:pPr>
      <w:r w:rsidRPr="00174FB9">
        <w:rPr>
          <w:lang w:val="el-GR"/>
        </w:rPr>
        <w:t xml:space="preserve">Είναι σημαντικό να ελέγχετε τις ετικέτες του προϊόντος για να διασφαλίσετε ότι το σωστό σκεύασμα χορηγείται όπως συνταγογραφήθηκε. Το σκεύασμα ενδοφλέβιας χορήγησης </w:t>
      </w:r>
      <w:r w:rsidRPr="009E4E09">
        <w:t>Herceptin</w:t>
      </w:r>
      <w:r w:rsidRPr="009E4E09">
        <w:rPr>
          <w:lang w:val="el-GR"/>
        </w:rPr>
        <w:t xml:space="preserve"> δεν προορίζεται για υποδόρια χρήση και θα πρέπει να χορηγείται μόνο με ενδοφλέβια έγχυση.</w:t>
      </w:r>
    </w:p>
    <w:p w14:paraId="5834A3D7" w14:textId="77777777" w:rsidR="00587D36" w:rsidRPr="00BF3655" w:rsidRDefault="00AE47C4" w:rsidP="00587D36">
      <w:pPr>
        <w:keepNext/>
        <w:rPr>
          <w:lang w:val="el-GR"/>
        </w:rPr>
      </w:pPr>
      <w:r>
        <w:rPr>
          <w:lang w:val="el-GR"/>
        </w:rPr>
        <w:t xml:space="preserve">Ο γιατρός σας μπορεί να σκεφτεί να αλλάξει την ενδοφλέβια θεραπεία σας με </w:t>
      </w:r>
      <w:r>
        <w:t>Herceptin</w:t>
      </w:r>
      <w:r w:rsidRPr="00AE47C4">
        <w:rPr>
          <w:lang w:val="el-GR"/>
        </w:rPr>
        <w:t xml:space="preserve"> </w:t>
      </w:r>
      <w:r>
        <w:rPr>
          <w:lang w:val="el-GR"/>
        </w:rPr>
        <w:t xml:space="preserve">σε </w:t>
      </w:r>
      <w:r w:rsidR="00BF3655">
        <w:rPr>
          <w:lang w:val="el-GR"/>
        </w:rPr>
        <w:t xml:space="preserve">υποδόρια θεραπεία </w:t>
      </w:r>
      <w:r w:rsidR="00BF3655">
        <w:t>Herceptin</w:t>
      </w:r>
      <w:r w:rsidR="00BF3655" w:rsidRPr="00BF3655">
        <w:rPr>
          <w:lang w:val="el-GR"/>
        </w:rPr>
        <w:t xml:space="preserve"> (</w:t>
      </w:r>
      <w:r w:rsidR="00BF3655">
        <w:rPr>
          <w:lang w:val="el-GR"/>
        </w:rPr>
        <w:t>και αντίστροφα) εάν αυτό θεωρείται κατάλληλο για εσάς.</w:t>
      </w:r>
    </w:p>
    <w:p w14:paraId="767E4C77" w14:textId="77777777" w:rsidR="00AE47C4" w:rsidRPr="009E4E09" w:rsidRDefault="00AE47C4" w:rsidP="00587D36">
      <w:pPr>
        <w:keepNext/>
        <w:rPr>
          <w:lang w:val="el-GR"/>
        </w:rPr>
      </w:pPr>
    </w:p>
    <w:p w14:paraId="66485781" w14:textId="5B398B52" w:rsidR="00587D36" w:rsidRPr="009E4E09" w:rsidRDefault="00587D36" w:rsidP="00587D36">
      <w:pPr>
        <w:rPr>
          <w:lang w:val="el-GR"/>
        </w:rPr>
      </w:pPr>
      <w:r w:rsidRPr="009E4E09">
        <w:rPr>
          <w:lang w:val="el-GR"/>
        </w:rPr>
        <w:t>Το σκεύασμα ενδοφλέβιας χορήγησης Herceptin χορηγείται ως ενδοφλέβια έγχυση («στάγδην») κατευθείαν μέσα στις φλέβες σας. Η πρώτη δόση της θεραπείας σας χορηγείται σε διάστημα 90 λεπτών και θα παρακολουθείστε από επαγγελματία του τομέα της υγειονομικής περίθαλψης σε περίπτωση που αναπτύξετε ανεπιθύμητες ενέργειες. Αν η αρχική δόση είναι καλά ανεκτή, οι επόμενες δόσεις μπορούν να χορηγηθούν σε διάστημα 30 λεπτών (βλέπε παράγραφο 2 στο «Προειδοποιήσεις και προφυλάξεις»). Ο αριθμός των εγχύσεων που θα λάβετε εξαρτάται από το πώς ανταποκρίνεστε στην αγωγή. Ο γιατρός θα το συζητήσει μαζί σας.</w:t>
      </w:r>
    </w:p>
    <w:p w14:paraId="0051EDD2" w14:textId="77777777" w:rsidR="00587D36" w:rsidRPr="009E4E09" w:rsidRDefault="00587D36" w:rsidP="00587D36">
      <w:pPr>
        <w:rPr>
          <w:lang w:val="el-GR"/>
        </w:rPr>
      </w:pPr>
    </w:p>
    <w:p w14:paraId="621D51BA" w14:textId="77777777" w:rsidR="00587D36" w:rsidRPr="009E4E09" w:rsidRDefault="00587D36" w:rsidP="00381CBD">
      <w:pPr>
        <w:keepNext/>
        <w:keepLines/>
        <w:tabs>
          <w:tab w:val="left" w:pos="0"/>
        </w:tabs>
        <w:rPr>
          <w:lang w:val="el-GR"/>
        </w:rPr>
      </w:pPr>
      <w:r w:rsidRPr="009E4E09">
        <w:rPr>
          <w:lang w:val="el-GR"/>
        </w:rPr>
        <w:t>Προκειμένου να αποφευχθεί η λανθασμένη χορήγηση φαρμάκων, είναι σημαντικό να ελέγχονται</w:t>
      </w:r>
    </w:p>
    <w:p w14:paraId="19D52E81" w14:textId="77777777" w:rsidR="00587D36" w:rsidRPr="009E4E09" w:rsidRDefault="00587D36" w:rsidP="00381CBD">
      <w:pPr>
        <w:keepNext/>
        <w:keepLines/>
        <w:tabs>
          <w:tab w:val="left" w:pos="0"/>
        </w:tabs>
        <w:rPr>
          <w:lang w:val="el-GR"/>
        </w:rPr>
      </w:pPr>
      <w:r w:rsidRPr="009E4E09">
        <w:rPr>
          <w:lang w:val="el-GR"/>
        </w:rPr>
        <w:t>οι ετικέτες των φιαλιδίων για να διασφαλιστεί ότι το φάρμακο που προετοιμάζεται</w:t>
      </w:r>
    </w:p>
    <w:p w14:paraId="2265DC3D" w14:textId="77777777" w:rsidR="00587D36" w:rsidRPr="009E4E09" w:rsidRDefault="00587D36" w:rsidP="00381CBD">
      <w:pPr>
        <w:keepNext/>
        <w:keepLines/>
        <w:rPr>
          <w:lang w:val="el-GR"/>
        </w:rPr>
      </w:pPr>
      <w:r w:rsidRPr="009E4E09">
        <w:rPr>
          <w:lang w:val="el-GR"/>
        </w:rPr>
        <w:t xml:space="preserve">και χορηγείται είναι το </w:t>
      </w:r>
      <w:r w:rsidRPr="009E4E09">
        <w:rPr>
          <w:lang w:val="en-GB"/>
        </w:rPr>
        <w:t>Herceptin</w:t>
      </w:r>
      <w:r w:rsidRPr="009E4E09">
        <w:rPr>
          <w:lang w:val="el-GR"/>
        </w:rPr>
        <w:t xml:space="preserve"> (τραστουζουμάμπη) </w:t>
      </w:r>
      <w:r w:rsidR="00497D7B">
        <w:rPr>
          <w:lang w:val="el-GR"/>
        </w:rPr>
        <w:t>και όχι άλλο προϊόν που περιέχει τραστουζουμάμπη (π.χ. τραστουζουμάμπη εμτανσίνη ή τραστουζουµάµπη δερουξτεκάνη)</w:t>
      </w:r>
      <w:r w:rsidRPr="009E4E09">
        <w:rPr>
          <w:lang w:val="el-GR"/>
        </w:rPr>
        <w:t>.</w:t>
      </w:r>
    </w:p>
    <w:p w14:paraId="38BECDAD" w14:textId="77777777" w:rsidR="00587D36" w:rsidRPr="009E4E09" w:rsidRDefault="00587D36" w:rsidP="00587D36">
      <w:pPr>
        <w:rPr>
          <w:lang w:val="el-GR"/>
        </w:rPr>
      </w:pPr>
    </w:p>
    <w:p w14:paraId="0AE54490" w14:textId="77777777" w:rsidR="00587D36" w:rsidRPr="009E4E09" w:rsidRDefault="00587D36" w:rsidP="00587D36">
      <w:pPr>
        <w:rPr>
          <w:lang w:val="el-GR"/>
        </w:rPr>
      </w:pPr>
      <w:r w:rsidRPr="009E4E09">
        <w:rPr>
          <w:lang w:val="el-GR"/>
        </w:rPr>
        <w:t xml:space="preserve">Για τον πρώιμο καρκίνο μαστού, το μεταστατικό καρκίνο μαστού και το μεταστατικό γαστρικό καρκίνο, το Herceptin χορηγείται κάθε 3 εβδομάδες. Το Herceptin μπορεί επίσης να χορηγηθεί μια φορά την εβδομάδα στο μεταστατικό καρκίνο του μαστού. </w:t>
      </w:r>
    </w:p>
    <w:p w14:paraId="1883EC35" w14:textId="77777777" w:rsidR="00587D36" w:rsidRPr="009E4E09" w:rsidRDefault="00587D36" w:rsidP="00587D36">
      <w:pPr>
        <w:rPr>
          <w:lang w:val="el-GR"/>
        </w:rPr>
      </w:pPr>
    </w:p>
    <w:p w14:paraId="180960F5" w14:textId="77777777" w:rsidR="00587D36" w:rsidRPr="009E4E09" w:rsidRDefault="00587D36" w:rsidP="00587D36">
      <w:pPr>
        <w:numPr>
          <w:ilvl w:val="12"/>
          <w:numId w:val="0"/>
        </w:numPr>
        <w:ind w:right="-2"/>
        <w:outlineLvl w:val="0"/>
        <w:rPr>
          <w:b/>
          <w:lang w:val="el-GR"/>
        </w:rPr>
      </w:pPr>
      <w:r w:rsidRPr="009E4E09">
        <w:rPr>
          <w:b/>
          <w:lang w:val="el-GR"/>
        </w:rPr>
        <w:t xml:space="preserve">Εάν σταματήσετε να χρησιμοποιείτε το </w:t>
      </w:r>
      <w:r w:rsidRPr="009E4E09">
        <w:rPr>
          <w:b/>
        </w:rPr>
        <w:t>Herceptin</w:t>
      </w:r>
    </w:p>
    <w:p w14:paraId="3AD95738" w14:textId="49A2A420" w:rsidR="00587D36" w:rsidRPr="009E4E09" w:rsidRDefault="00587D36" w:rsidP="00587D36">
      <w:pPr>
        <w:rPr>
          <w:b/>
          <w:lang w:val="el-GR"/>
        </w:rPr>
      </w:pPr>
      <w:r w:rsidRPr="009E4E09">
        <w:rPr>
          <w:lang w:val="el-GR"/>
        </w:rPr>
        <w:t>Μην σταματήσετε να χρησιμοποιείτε αυτό το φάρμακο χωρίς να έχετε μιλήσει πρώτα στον γιατρό σας.</w:t>
      </w:r>
      <w:r w:rsidRPr="009E4E09">
        <w:rPr>
          <w:b/>
          <w:lang w:val="el-GR"/>
        </w:rPr>
        <w:t xml:space="preserve"> </w:t>
      </w:r>
      <w:r w:rsidRPr="009E4E09">
        <w:rPr>
          <w:lang w:val="el-GR"/>
        </w:rPr>
        <w:t>Όλες οι δόσεις θα πρέπει να λαμβάνονται τη σωστή ώρα ανά εβδομάδα ή ανά τρεις εβδομάδες (αναλόγως το δοσολογικό σχήμα). Αυτό θα βοηθήσει το φάρμακό σας να δράσει όσο το δυνατόν καλύτερα.</w:t>
      </w:r>
    </w:p>
    <w:p w14:paraId="3EF3CC5F" w14:textId="77777777" w:rsidR="00587D36" w:rsidRPr="009E4E09" w:rsidRDefault="00587D36" w:rsidP="00587D36">
      <w:pPr>
        <w:ind w:right="-2"/>
        <w:outlineLvl w:val="0"/>
        <w:rPr>
          <w:lang w:val="el-GR"/>
        </w:rPr>
      </w:pPr>
    </w:p>
    <w:p w14:paraId="29F427DD" w14:textId="77777777" w:rsidR="00587D36" w:rsidRPr="009E4E09" w:rsidRDefault="00587D36" w:rsidP="00587D36">
      <w:pPr>
        <w:ind w:right="-2"/>
        <w:outlineLvl w:val="0"/>
        <w:rPr>
          <w:lang w:val="el-GR"/>
        </w:rPr>
      </w:pPr>
      <w:r w:rsidRPr="009E4E09">
        <w:rPr>
          <w:lang w:val="el-GR"/>
        </w:rPr>
        <w:t>Μπορεί να χρειαστούν έως και 7 μήνες για να απομακρυνθεί το Herceptin από τον οργανισμό σας. Επομένως, ο γιατρός σας ενδέχεται να αποφασίσει να συνεχίσει τον έλεγχο της καρδιακής σας λειτουργίας ακόμα και αφού έχετε τελειώσει τη θεραπεία.</w:t>
      </w:r>
    </w:p>
    <w:p w14:paraId="16AA0A7A" w14:textId="77777777" w:rsidR="00587D36" w:rsidRPr="009E4E09" w:rsidRDefault="00587D36" w:rsidP="00587D36">
      <w:pPr>
        <w:rPr>
          <w:szCs w:val="22"/>
          <w:lang w:val="el-GR"/>
        </w:rPr>
      </w:pPr>
    </w:p>
    <w:p w14:paraId="14609ED9" w14:textId="77777777" w:rsidR="00587D36" w:rsidRPr="009E4E09" w:rsidRDefault="00587D36" w:rsidP="00587D36">
      <w:pPr>
        <w:rPr>
          <w:szCs w:val="22"/>
          <w:lang w:val="el-GR"/>
        </w:rPr>
      </w:pPr>
      <w:r w:rsidRPr="009E4E09">
        <w:rPr>
          <w:lang w:val="el-GR"/>
        </w:rPr>
        <w:t>Εάν έχετε περισσότερες ερωτήσεις σχετικά με τη χρήση αυτού του φαρμάκου, ρωτήστε τον γιατρό, τον φαρμακοποιό ή τον νοσοκόμο σας.</w:t>
      </w:r>
    </w:p>
    <w:p w14:paraId="59BAAAF8" w14:textId="77777777" w:rsidR="00587D36" w:rsidRPr="009E4E09" w:rsidRDefault="00587D36" w:rsidP="00587D36">
      <w:pPr>
        <w:rPr>
          <w:lang w:val="el-GR"/>
        </w:rPr>
      </w:pPr>
    </w:p>
    <w:p w14:paraId="693DD883" w14:textId="77777777" w:rsidR="00587D36" w:rsidRPr="009E4E09" w:rsidRDefault="00587D36" w:rsidP="00587D36">
      <w:pPr>
        <w:rPr>
          <w:lang w:val="el-GR"/>
        </w:rPr>
      </w:pPr>
    </w:p>
    <w:p w14:paraId="04A8136D" w14:textId="77777777" w:rsidR="00587D36" w:rsidRPr="009E4E09" w:rsidRDefault="00587D36" w:rsidP="00587D36">
      <w:pPr>
        <w:ind w:left="567" w:hanging="567"/>
        <w:rPr>
          <w:lang w:val="el-GR"/>
        </w:rPr>
      </w:pPr>
      <w:r w:rsidRPr="009E4E09">
        <w:rPr>
          <w:b/>
          <w:lang w:val="el-GR"/>
        </w:rPr>
        <w:t>4.</w:t>
      </w:r>
      <w:r w:rsidRPr="009E4E09">
        <w:rPr>
          <w:b/>
          <w:lang w:val="el-GR"/>
        </w:rPr>
        <w:tab/>
        <w:t>Πιθανές ανεπιθύμητες ενέργειες</w:t>
      </w:r>
    </w:p>
    <w:p w14:paraId="3EFDFD69" w14:textId="77777777" w:rsidR="00587D36" w:rsidRPr="009E4E09" w:rsidRDefault="00587D36" w:rsidP="00587D36">
      <w:pPr>
        <w:rPr>
          <w:lang w:val="el-GR"/>
        </w:rPr>
      </w:pPr>
    </w:p>
    <w:p w14:paraId="30EF838E" w14:textId="7F7F4992" w:rsidR="00587D36" w:rsidRPr="009E4E09" w:rsidRDefault="00587D36" w:rsidP="00587D36">
      <w:pPr>
        <w:rPr>
          <w:lang w:val="el-GR"/>
        </w:rPr>
      </w:pPr>
      <w:r w:rsidRPr="009E4E09">
        <w:rPr>
          <w:lang w:val="el-GR"/>
        </w:rPr>
        <w:t>Όπως όλα τα φάρμακα, έτσι και το Herceptin μπορεί να προκαλέσει ανεπιθύμητες ενέργειες, παρόλο που δεν προκαλούνται σε όλους. Μερικές από αυτές τις ανεπιθύμητες ενέργειες μπορεί να είναι σοβαρές και μπορεί να οδηγήσουν σε νοσηλεία.</w:t>
      </w:r>
    </w:p>
    <w:p w14:paraId="6F96B354" w14:textId="77777777" w:rsidR="00587D36" w:rsidRPr="009E4E09" w:rsidRDefault="00587D36" w:rsidP="00587D36">
      <w:pPr>
        <w:ind w:right="-29"/>
        <w:rPr>
          <w:lang w:val="el-GR"/>
        </w:rPr>
      </w:pPr>
    </w:p>
    <w:p w14:paraId="036A8811" w14:textId="51366019" w:rsidR="00587D36" w:rsidRPr="009E4E09" w:rsidRDefault="00587D36" w:rsidP="00587D36">
      <w:pPr>
        <w:textAlignment w:val="top"/>
        <w:rPr>
          <w:lang w:val="el-GR"/>
        </w:rPr>
      </w:pPr>
      <w:r w:rsidRPr="009E4E09">
        <w:rPr>
          <w:lang w:val="el-GR"/>
        </w:rPr>
        <w:t>Κατά τη διάρκεια μιας έγχυσης Herceptin, μπορεί να εμφανιστούν ρίγη, πυρετός και άλλα συμπτώματα που μοιάζουν με εκείνα της γρίππης. Αυτά είναι πολύ συχνά (μπορεί να επηρεάζει περισσότερους από 1 στους 10 ανθρώπους). Άλλα συμπτώματα που σχετίζονται με την έγχυση είναι: αδιαθεσία (ναυτία), έμετος, πόνος, αυξημένος μυϊκός τόνος και τρεμούλιασμα, πονοκέφαλος, ζάλη, αναπνευστικές δυσκολίες, υψηλή ή χαμηλή αρτηριακή πίεση, διαταραχές του καρδιακού ρυθμού (αίσθημα παλμών, πτερυγισμός ή ακανόνιστος καρδιακός ρυθμός), πρήξιμο του προσώπου και των χειλιών, εξάνθημα και αίσθημα κοπώσεως. Μερικά από αυτά τα συμπτώματα μπορεί να είναι σοβαρά και μερικοί ασθενείς έχουν πεθάνει (βλέπε παράγραφο 2 υπό τον τίτλο «Προειδοποιήσεις και προφυλάξεις»).</w:t>
      </w:r>
    </w:p>
    <w:p w14:paraId="28F2B30B" w14:textId="77777777" w:rsidR="00587D36" w:rsidRPr="009E4E09" w:rsidRDefault="00587D36" w:rsidP="00587D36">
      <w:pPr>
        <w:textAlignment w:val="top"/>
        <w:rPr>
          <w:lang w:val="el-GR"/>
        </w:rPr>
      </w:pPr>
    </w:p>
    <w:p w14:paraId="01CB6FB0" w14:textId="77777777" w:rsidR="00587D36" w:rsidRPr="009E4E09" w:rsidRDefault="00281675" w:rsidP="00587D36">
      <w:pPr>
        <w:textAlignment w:val="top"/>
        <w:rPr>
          <w:lang w:val="el-GR"/>
        </w:rPr>
      </w:pPr>
      <w:r>
        <w:rPr>
          <w:lang w:val="el-GR"/>
        </w:rPr>
        <w:t xml:space="preserve">Οι επιδράσεις αυτές </w:t>
      </w:r>
      <w:r w:rsidR="00587D36" w:rsidRPr="009E4E09">
        <w:rPr>
          <w:lang w:val="el-GR"/>
        </w:rPr>
        <w:t xml:space="preserve">εμφανίζονται κυρίως με την πρώτη ενδοφλέβια έγχυση («στάγδην» στη φλέβα σας), καθώς και κατά τις πρώτες λίγες ώρες μετά την έναρξη της έγχυσης. Συνήθως είναι προσωρινά. Θα πρέπει να είστε υπό την παρακολούθηση ενός επαγγελματία υγείας κατά τη διάρκεια της έγχυσης και για τουλάχιστον έξι ώρες μετά την έναρξη της πρώτης έγχυσης και για δύο ώρες μετά την έναρξη των άλλων εγχύσεων. Εάν αναπτύξετε μια αντίδραση, θα επιβραδύνουν ή θα διακόψουν την έγχυση και μπορεί να σας δώσουν θεραπεία για την αντιμετώπιση των ανεπιθύμητων ενεργειών. Η έγχυση μπορεί να συνεχιστεί μετά τη βελτίωση των συμπτωμάτων. </w:t>
      </w:r>
    </w:p>
    <w:p w14:paraId="7488595F" w14:textId="77777777" w:rsidR="00587D36" w:rsidRPr="009E4E09" w:rsidRDefault="00587D36" w:rsidP="00587D36">
      <w:pPr>
        <w:textAlignment w:val="top"/>
        <w:rPr>
          <w:lang w:val="el-GR"/>
        </w:rPr>
      </w:pPr>
      <w:r w:rsidRPr="009E4E09">
        <w:rPr>
          <w:lang w:val="el-GR"/>
        </w:rPr>
        <w:t xml:space="preserve"> </w:t>
      </w:r>
    </w:p>
    <w:p w14:paraId="2DD998B0" w14:textId="77777777" w:rsidR="00587D36" w:rsidRPr="009E4E09" w:rsidRDefault="00587D36" w:rsidP="00587D36">
      <w:pPr>
        <w:textAlignment w:val="top"/>
        <w:rPr>
          <w:lang w:val="el-GR"/>
        </w:rPr>
      </w:pPr>
      <w:r w:rsidRPr="009E4E09">
        <w:rPr>
          <w:lang w:val="el-GR"/>
        </w:rPr>
        <w:t>Μερικές φορές, τα συμπτώματα αρχίζουν το αργότερο έξι ώρες μετά την έναρξη της έγχυσης. Αν σας συμβεί κάτι τέτοιο, επικοινωνήστε με το γιατρό σας αμέσως. Μερικές φορές, τα συμπτώματα μπορεί να βελτιωθούν και αργότερα να επιδεινωθούν.</w:t>
      </w:r>
    </w:p>
    <w:p w14:paraId="0FC35635" w14:textId="77777777" w:rsidR="00587D36" w:rsidRDefault="00587D36" w:rsidP="00587D36">
      <w:pPr>
        <w:rPr>
          <w:lang w:val="el-GR"/>
        </w:rPr>
      </w:pPr>
    </w:p>
    <w:p w14:paraId="53CEE08E" w14:textId="77777777" w:rsidR="009E4B98" w:rsidRPr="00B51573" w:rsidRDefault="009E4B98" w:rsidP="00B51573">
      <w:pPr>
        <w:keepNext/>
        <w:keepLines/>
        <w:rPr>
          <w:b/>
          <w:lang w:val="el-GR"/>
        </w:rPr>
      </w:pPr>
      <w:r w:rsidRPr="00B51573">
        <w:rPr>
          <w:b/>
          <w:lang w:val="el-GR"/>
        </w:rPr>
        <w:lastRenderedPageBreak/>
        <w:t>Σοβαρές ανεπιθύμητες ενέργειες</w:t>
      </w:r>
    </w:p>
    <w:p w14:paraId="4289955B" w14:textId="77777777" w:rsidR="009E4B98" w:rsidRPr="00B51573" w:rsidRDefault="00587D36" w:rsidP="00B51573">
      <w:pPr>
        <w:keepNext/>
        <w:keepLines/>
        <w:rPr>
          <w:b/>
          <w:lang w:val="el-GR"/>
        </w:rPr>
      </w:pPr>
      <w:r w:rsidRPr="009E4E09">
        <w:rPr>
          <w:lang w:val="el-GR"/>
        </w:rPr>
        <w:t xml:space="preserve">Άλλες ανεπιθύμητες ενέργειες μπορεί να εμφανιστούν οποιαδήποτε στιγμή κατά τη διάρκεια της θεραπείας με Herceptin, χωρίς απλώς να σχετίζονται με κάποια έγχυση. </w:t>
      </w:r>
      <w:r w:rsidR="00490A5A" w:rsidRPr="00B51573">
        <w:rPr>
          <w:b/>
          <w:lang w:val="el-GR"/>
        </w:rPr>
        <w:t>Ενημερώστε το γιατρό ή νοσοκόμο αμέσως, εάν παρατηρήσετε οποιαδήποτε από τις παρακάτω ανεπιθύμητες ενέργειες:</w:t>
      </w:r>
    </w:p>
    <w:p w14:paraId="3333A1DF" w14:textId="77777777" w:rsidR="009E4B98" w:rsidRDefault="009E4B98" w:rsidP="00B51573">
      <w:pPr>
        <w:keepNext/>
        <w:keepLines/>
        <w:rPr>
          <w:lang w:val="el-GR"/>
        </w:rPr>
      </w:pPr>
    </w:p>
    <w:p w14:paraId="5ED5AB5F" w14:textId="6EBD8E63" w:rsidR="00490A5A" w:rsidRPr="009E4E09" w:rsidRDefault="00857B7D" w:rsidP="00B51573">
      <w:pPr>
        <w:keepNext/>
        <w:keepLines/>
        <w:ind w:left="714" w:hanging="357"/>
        <w:rPr>
          <w:szCs w:val="22"/>
          <w:lang w:val="el-GR"/>
        </w:rPr>
      </w:pPr>
      <w:r w:rsidRPr="00174FB9">
        <w:rPr>
          <w:lang w:val="el-GR"/>
        </w:rPr>
        <w:sym w:font="Symbol" w:char="F0B7"/>
      </w:r>
      <w:r w:rsidRPr="00174FB9">
        <w:rPr>
          <w:lang w:val="el-GR"/>
        </w:rPr>
        <w:tab/>
      </w:r>
      <w:r w:rsidR="00587D36" w:rsidRPr="009E4E09">
        <w:rPr>
          <w:lang w:val="el-GR"/>
        </w:rPr>
        <w:t>Μερικές φορές μπορεί να παρατηρηθούν καρδιακά προβλήματα κατά τη διάρκεια της θεραπείας και περιστασιακά μετά το τέλος της θεραπείας και να είναι σοβαρά. Περιλαμβάνουν εξασθένηση του καρδιακού μυός που πιθανώς να οδηγεί σε καρδιακή ανεπάρκεια, φλεγμονή στο περίβλημα της καρδιάς και διαταραχές του ρυθμού της καρδιάς. Αυτό μπορεί να οδηγήσει σε συμπτώματα όπως</w:t>
      </w:r>
      <w:r w:rsidR="00490A5A" w:rsidRPr="00174FB9">
        <w:rPr>
          <w:szCs w:val="22"/>
          <w:lang w:val="el-GR"/>
        </w:rPr>
        <w:t>δύσπνοια (συμπεριλαμβανομένης της νυκτερινής δύσπνοιας),</w:t>
      </w:r>
      <w:r w:rsidR="00490A5A">
        <w:rPr>
          <w:szCs w:val="22"/>
          <w:lang w:val="el-GR"/>
        </w:rPr>
        <w:t xml:space="preserve"> </w:t>
      </w:r>
      <w:r w:rsidR="00490A5A" w:rsidRPr="00174FB9">
        <w:rPr>
          <w:szCs w:val="22"/>
          <w:lang w:val="el-GR"/>
        </w:rPr>
        <w:t>βήχα</w:t>
      </w:r>
      <w:r w:rsidR="00490A5A" w:rsidRPr="009E4E09">
        <w:rPr>
          <w:szCs w:val="22"/>
          <w:lang w:val="el-GR"/>
        </w:rPr>
        <w:t>,</w:t>
      </w:r>
      <w:r w:rsidR="00490A5A">
        <w:rPr>
          <w:szCs w:val="22"/>
          <w:lang w:val="el-GR"/>
        </w:rPr>
        <w:t xml:space="preserve"> </w:t>
      </w:r>
      <w:r w:rsidR="00490A5A" w:rsidRPr="00174FB9">
        <w:rPr>
          <w:szCs w:val="22"/>
          <w:lang w:val="el-GR"/>
        </w:rPr>
        <w:t>κατακράτηση υγρών (πρήξιμο) στα πόδια ή στα χέρια,</w:t>
      </w:r>
      <w:r w:rsidR="00490A5A">
        <w:rPr>
          <w:szCs w:val="22"/>
          <w:lang w:val="el-GR"/>
        </w:rPr>
        <w:t xml:space="preserve"> </w:t>
      </w:r>
      <w:r w:rsidR="00490A5A" w:rsidRPr="00174FB9">
        <w:rPr>
          <w:szCs w:val="22"/>
          <w:lang w:val="el-GR"/>
        </w:rPr>
        <w:t>αίσθημα παλμών (πτερυγισμός ή ακανόνιστος καρδιακός ρυθμός)</w:t>
      </w:r>
      <w:r w:rsidR="00253ACB">
        <w:rPr>
          <w:szCs w:val="22"/>
          <w:lang w:val="el-GR"/>
        </w:rPr>
        <w:t xml:space="preserve"> (βλ. </w:t>
      </w:r>
      <w:r w:rsidR="005D1593">
        <w:rPr>
          <w:szCs w:val="22"/>
          <w:lang w:val="el-GR"/>
        </w:rPr>
        <w:t xml:space="preserve">παράγραφο </w:t>
      </w:r>
      <w:r w:rsidR="00253ACB">
        <w:rPr>
          <w:szCs w:val="22"/>
          <w:lang w:val="el-GR"/>
        </w:rPr>
        <w:t>2. Καρδιακοί έλεγχοι)</w:t>
      </w:r>
      <w:r w:rsidR="00490A5A" w:rsidRPr="00174FB9">
        <w:rPr>
          <w:szCs w:val="22"/>
          <w:lang w:val="el-GR"/>
        </w:rPr>
        <w:t>.</w:t>
      </w:r>
    </w:p>
    <w:p w14:paraId="461C40AA" w14:textId="77777777" w:rsidR="00587D36" w:rsidRPr="009E4E09" w:rsidRDefault="00587D36" w:rsidP="00587D36">
      <w:pPr>
        <w:rPr>
          <w:lang w:val="el-GR"/>
        </w:rPr>
      </w:pPr>
    </w:p>
    <w:p w14:paraId="44E99BD7" w14:textId="77777777" w:rsidR="00587D36" w:rsidRDefault="00587D36" w:rsidP="00587D36">
      <w:pPr>
        <w:textAlignment w:val="top"/>
        <w:rPr>
          <w:lang w:val="el-GR"/>
        </w:rPr>
      </w:pPr>
      <w:r w:rsidRPr="00174FB9">
        <w:rPr>
          <w:lang w:val="el-GR"/>
        </w:rPr>
        <w:t>Ο γιατρός σας θα παρακολουθεί τακτικά την καρδιά σας κατά τη διάρκεια της θεραπείας</w:t>
      </w:r>
      <w:r w:rsidR="004F6224">
        <w:rPr>
          <w:lang w:val="el-GR"/>
        </w:rPr>
        <w:t xml:space="preserve"> και μετά από τη θεραπεία</w:t>
      </w:r>
      <w:r w:rsidR="004F6224" w:rsidRPr="00174FB9">
        <w:rPr>
          <w:lang w:val="el-GR"/>
        </w:rPr>
        <w:t>,</w:t>
      </w:r>
      <w:r w:rsidRPr="00174FB9">
        <w:rPr>
          <w:lang w:val="el-GR"/>
        </w:rPr>
        <w:t xml:space="preserve"> αλλά θα πρέπει να ενημερώσετε το γιατρό σας αμέσως</w:t>
      </w:r>
      <w:r w:rsidRPr="009E4E09">
        <w:rPr>
          <w:lang w:val="el-GR"/>
        </w:rPr>
        <w:t xml:space="preserve"> εάν παρατηρήσετε κάποιο από τα παραπάνω συμπτώματα. </w:t>
      </w:r>
    </w:p>
    <w:p w14:paraId="510C5807" w14:textId="77777777" w:rsidR="00490A5A" w:rsidRDefault="00490A5A" w:rsidP="00587D36">
      <w:pPr>
        <w:textAlignment w:val="top"/>
        <w:rPr>
          <w:lang w:val="el-GR"/>
        </w:rPr>
      </w:pPr>
    </w:p>
    <w:p w14:paraId="6199E4F9" w14:textId="77777777" w:rsidR="00490A5A" w:rsidRPr="009E4E09" w:rsidRDefault="00857B7D" w:rsidP="00B51573">
      <w:pPr>
        <w:ind w:left="714" w:hanging="357"/>
        <w:textAlignment w:val="top"/>
        <w:rPr>
          <w:lang w:val="el-GR"/>
        </w:rPr>
      </w:pPr>
      <w:r w:rsidRPr="00174FB9">
        <w:rPr>
          <w:lang w:val="el-GR"/>
        </w:rPr>
        <w:sym w:font="Symbol" w:char="F0B7"/>
      </w:r>
      <w:r w:rsidRPr="00174FB9">
        <w:rPr>
          <w:lang w:val="el-GR"/>
        </w:rPr>
        <w:tab/>
      </w:r>
      <w:r w:rsidR="00490A5A">
        <w:rPr>
          <w:lang w:val="el-GR"/>
        </w:rPr>
        <w:t xml:space="preserve"> Σύνδρομο λύσης όγκου (</w:t>
      </w:r>
      <w:r w:rsidR="00253ACB">
        <w:rPr>
          <w:lang w:val="el-GR"/>
        </w:rPr>
        <w:t xml:space="preserve">μία </w:t>
      </w:r>
      <w:r w:rsidR="00253ACB" w:rsidRPr="00253ACB">
        <w:rPr>
          <w:lang w:val="el-GR"/>
        </w:rPr>
        <w:t>ομάδα μεταβολικών επιπλοκών που εμφανίζονται μετά από θεραπεία με καρκίνο που χαρακτηρίζεται από υψηλά επίπεδα καλίου και φωσφορικών στο αίμα και χαμηλά επίπεδα ασβεστίου στο αίμα</w:t>
      </w:r>
      <w:r w:rsidR="00490A5A" w:rsidRPr="00B51573">
        <w:rPr>
          <w:lang w:val="el-GR"/>
        </w:rPr>
        <w:t xml:space="preserve">). Τα συμπτώματα μπορεί να περιλαμβάνουν νεφρικά προβλήματα (αδυναμία, δυσκολία στην αναπνοή, κόπωση και σύγχυση), καρδιακά προβλήματα (πτερυγισμός της καρδιάς </w:t>
      </w:r>
      <w:r w:rsidR="00253ACB">
        <w:rPr>
          <w:lang w:val="el-GR"/>
        </w:rPr>
        <w:t>ή</w:t>
      </w:r>
      <w:r w:rsidR="00490A5A" w:rsidRPr="00B51573">
        <w:rPr>
          <w:lang w:val="el-GR"/>
        </w:rPr>
        <w:t xml:space="preserve"> ταχύτερο</w:t>
      </w:r>
      <w:r w:rsidR="00253ACB">
        <w:rPr>
          <w:lang w:val="el-GR"/>
        </w:rPr>
        <w:t xml:space="preserve">ς </w:t>
      </w:r>
      <w:r w:rsidR="00490A5A" w:rsidRPr="00B51573">
        <w:rPr>
          <w:lang w:val="el-GR"/>
        </w:rPr>
        <w:t>ή βραδύτερο</w:t>
      </w:r>
      <w:r w:rsidR="00253ACB">
        <w:rPr>
          <w:lang w:val="el-GR"/>
        </w:rPr>
        <w:t>ς</w:t>
      </w:r>
      <w:r w:rsidR="00490A5A" w:rsidRPr="00B51573">
        <w:rPr>
          <w:lang w:val="el-GR"/>
        </w:rPr>
        <w:t xml:space="preserve"> καρδιακ</w:t>
      </w:r>
      <w:r w:rsidR="00253ACB">
        <w:rPr>
          <w:lang w:val="el-GR"/>
        </w:rPr>
        <w:t>ός</w:t>
      </w:r>
      <w:r w:rsidR="00490A5A" w:rsidRPr="00B51573">
        <w:rPr>
          <w:lang w:val="el-GR"/>
        </w:rPr>
        <w:t xml:space="preserve"> παλμ</w:t>
      </w:r>
      <w:r w:rsidR="00253ACB">
        <w:rPr>
          <w:lang w:val="el-GR"/>
        </w:rPr>
        <w:t>ός</w:t>
      </w:r>
      <w:r w:rsidR="00490A5A" w:rsidRPr="00B51573">
        <w:rPr>
          <w:lang w:val="el-GR"/>
        </w:rPr>
        <w:t>), επιληπτικές κρίσεις, έμετος ή διάρροια και μυρμήγκιασμα στο στόμα, τα χέρια ή τα πόδια</w:t>
      </w:r>
    </w:p>
    <w:p w14:paraId="67F21BE4" w14:textId="77777777" w:rsidR="00587D36" w:rsidRPr="009E4E09" w:rsidRDefault="00587D36" w:rsidP="00587D36">
      <w:pPr>
        <w:textAlignment w:val="top"/>
        <w:rPr>
          <w:lang w:val="el-GR"/>
        </w:rPr>
      </w:pPr>
    </w:p>
    <w:p w14:paraId="4E24E832" w14:textId="77777777" w:rsidR="00587D36" w:rsidRPr="009E4E09" w:rsidRDefault="00587D36" w:rsidP="00587D36">
      <w:pPr>
        <w:textAlignment w:val="top"/>
        <w:rPr>
          <w:lang w:val="el-GR"/>
        </w:rPr>
      </w:pPr>
      <w:r w:rsidRPr="009E4E09">
        <w:rPr>
          <w:lang w:val="el-GR"/>
        </w:rPr>
        <w:t xml:space="preserve">Εάν αισθανθείτε οποιοδήποτε από τα παραπάνω συμπτώματα όταν η θεραπεία </w:t>
      </w:r>
      <w:r>
        <w:rPr>
          <w:lang w:val="el-GR"/>
        </w:rPr>
        <w:t xml:space="preserve">σας </w:t>
      </w:r>
      <w:r w:rsidRPr="009E4E09">
        <w:rPr>
          <w:lang w:val="el-GR"/>
        </w:rPr>
        <w:t xml:space="preserve">με Herceptin έχει τελειώσει, θα πρέπει να επισκεφθείτε το γιατρό σας και να τον/την ενημερώσετε ότι έχετε προηγουμένως υποβληθεί σε θεραπεία με Herceptin. </w:t>
      </w:r>
    </w:p>
    <w:p w14:paraId="78ECB55B" w14:textId="77777777" w:rsidR="00587D36" w:rsidRPr="009E4E09" w:rsidRDefault="00587D36" w:rsidP="00587D36">
      <w:pPr>
        <w:textAlignment w:val="top"/>
        <w:rPr>
          <w:lang w:val="el-GR"/>
        </w:rPr>
      </w:pPr>
    </w:p>
    <w:p w14:paraId="2BF6532E" w14:textId="77777777" w:rsidR="00587D36" w:rsidRPr="00BF0AED" w:rsidRDefault="00587D36" w:rsidP="00587D36">
      <w:pPr>
        <w:rPr>
          <w:lang w:val="el-GR"/>
        </w:rPr>
      </w:pPr>
      <w:r w:rsidRPr="009E4E09">
        <w:rPr>
          <w:b/>
          <w:lang w:val="el-GR"/>
        </w:rPr>
        <w:t xml:space="preserve">Πολύ συχνές ανεπιθύμητες ενέργειες του Herceptin: </w:t>
      </w:r>
      <w:r w:rsidRPr="009E4E09">
        <w:rPr>
          <w:lang w:val="el-GR"/>
        </w:rPr>
        <w:t>μπορεί να επηρεάζουν περισσότερους από 1 στους 10 ανθρώπους:</w:t>
      </w:r>
    </w:p>
    <w:p w14:paraId="23E1CD93" w14:textId="77777777" w:rsidR="00587D36" w:rsidRPr="009E4E09" w:rsidRDefault="00587D36" w:rsidP="00587D36">
      <w:pPr>
        <w:rPr>
          <w:lang w:val="el-GR"/>
        </w:rPr>
      </w:pPr>
      <w:r w:rsidRPr="009E4E09">
        <w:sym w:font="Symbol" w:char="F0B7"/>
      </w:r>
      <w:r w:rsidRPr="009E4E09">
        <w:rPr>
          <w:lang w:val="el-GR"/>
        </w:rPr>
        <w:tab/>
        <w:t>λοιμώξεις</w:t>
      </w:r>
    </w:p>
    <w:p w14:paraId="28984D48" w14:textId="77777777" w:rsidR="00587D36" w:rsidRPr="009E4E09" w:rsidRDefault="00CB4459" w:rsidP="00CB4459">
      <w:pPr>
        <w:rPr>
          <w:lang w:val="el-GR"/>
        </w:rPr>
      </w:pPr>
      <w:r w:rsidRPr="009E4E09">
        <w:sym w:font="Symbol" w:char="F0B7"/>
      </w:r>
      <w:r w:rsidRPr="009E4E09">
        <w:rPr>
          <w:lang w:val="el-GR"/>
        </w:rPr>
        <w:tab/>
      </w:r>
      <w:r w:rsidR="00587D36" w:rsidRPr="009E4E09">
        <w:rPr>
          <w:lang w:val="el-GR"/>
        </w:rPr>
        <w:t>διάρροια</w:t>
      </w:r>
    </w:p>
    <w:p w14:paraId="75D98491" w14:textId="77777777" w:rsidR="00587D36" w:rsidRPr="00174FB9" w:rsidRDefault="00587D36" w:rsidP="00587D36">
      <w:pPr>
        <w:rPr>
          <w:lang w:val="el-GR"/>
        </w:rPr>
      </w:pPr>
      <w:r w:rsidRPr="00174FB9">
        <w:sym w:font="Symbol" w:char="F0B7"/>
      </w:r>
      <w:r w:rsidRPr="00174FB9">
        <w:rPr>
          <w:lang w:val="el-GR"/>
        </w:rPr>
        <w:tab/>
        <w:t>δυσκοιλιότητα</w:t>
      </w:r>
    </w:p>
    <w:p w14:paraId="34BF9E78" w14:textId="77777777" w:rsidR="00587D36" w:rsidRPr="00174FB9" w:rsidRDefault="00587D36" w:rsidP="00587D36">
      <w:pPr>
        <w:rPr>
          <w:lang w:val="el-GR"/>
        </w:rPr>
      </w:pPr>
      <w:r w:rsidRPr="00174FB9">
        <w:sym w:font="Symbol" w:char="F0B7"/>
      </w:r>
      <w:r w:rsidRPr="00174FB9">
        <w:rPr>
          <w:lang w:val="el-GR"/>
        </w:rPr>
        <w:tab/>
        <w:t>καύσος (δυσπεψία)</w:t>
      </w:r>
    </w:p>
    <w:p w14:paraId="362F3BBC" w14:textId="77777777" w:rsidR="00587D36" w:rsidRPr="00174FB9" w:rsidRDefault="00587D36" w:rsidP="00587D36">
      <w:pPr>
        <w:rPr>
          <w:lang w:val="el-GR"/>
        </w:rPr>
      </w:pPr>
      <w:r w:rsidRPr="00174FB9">
        <w:sym w:font="Symbol" w:char="F0B7"/>
      </w:r>
      <w:r w:rsidRPr="00174FB9">
        <w:rPr>
          <w:lang w:val="el-GR"/>
        </w:rPr>
        <w:tab/>
      </w:r>
      <w:r w:rsidR="00F86BFB">
        <w:rPr>
          <w:lang w:val="el-GR"/>
        </w:rPr>
        <w:t>κόπωση</w:t>
      </w:r>
    </w:p>
    <w:p w14:paraId="4D13627A" w14:textId="77777777" w:rsidR="00587D36" w:rsidRPr="00174FB9" w:rsidRDefault="00587D36" w:rsidP="00587D36">
      <w:pPr>
        <w:rPr>
          <w:lang w:val="el-GR"/>
        </w:rPr>
      </w:pPr>
      <w:r w:rsidRPr="00174FB9">
        <w:sym w:font="Symbol" w:char="F0B7"/>
      </w:r>
      <w:r w:rsidRPr="00174FB9">
        <w:rPr>
          <w:lang w:val="el-GR"/>
        </w:rPr>
        <w:tab/>
        <w:t>δερματικά εξανθήματα</w:t>
      </w:r>
    </w:p>
    <w:p w14:paraId="7BB5D196" w14:textId="77777777" w:rsidR="00587D36" w:rsidRPr="00174FB9" w:rsidRDefault="00587D36" w:rsidP="00587D36">
      <w:pPr>
        <w:rPr>
          <w:lang w:val="el-GR"/>
        </w:rPr>
      </w:pPr>
      <w:r w:rsidRPr="00174FB9">
        <w:sym w:font="Symbol" w:char="F0B7"/>
      </w:r>
      <w:r w:rsidRPr="00174FB9">
        <w:rPr>
          <w:lang w:val="el-GR"/>
        </w:rPr>
        <w:tab/>
        <w:t>πόνος στο θώρακα</w:t>
      </w:r>
    </w:p>
    <w:p w14:paraId="09365D95" w14:textId="77777777" w:rsidR="00587D36" w:rsidRPr="00174FB9" w:rsidRDefault="00587D36" w:rsidP="00587D36">
      <w:pPr>
        <w:rPr>
          <w:lang w:val="el-GR"/>
        </w:rPr>
      </w:pPr>
      <w:r w:rsidRPr="00174FB9">
        <w:sym w:font="Symbol" w:char="F0B7"/>
      </w:r>
      <w:r w:rsidRPr="00174FB9">
        <w:rPr>
          <w:lang w:val="el-GR"/>
        </w:rPr>
        <w:tab/>
        <w:t>πόνος στην κοιλιά</w:t>
      </w:r>
    </w:p>
    <w:p w14:paraId="05B0DACC" w14:textId="77777777" w:rsidR="00587D36" w:rsidRPr="00174FB9" w:rsidRDefault="00587D36" w:rsidP="00587D36">
      <w:pPr>
        <w:rPr>
          <w:lang w:val="el-GR"/>
        </w:rPr>
      </w:pPr>
      <w:r w:rsidRPr="00174FB9">
        <w:sym w:font="Symbol" w:char="F0B7"/>
      </w:r>
      <w:r w:rsidRPr="00174FB9">
        <w:rPr>
          <w:lang w:val="el-GR"/>
        </w:rPr>
        <w:tab/>
        <w:t>πόνος στις αρθρώσεις</w:t>
      </w:r>
    </w:p>
    <w:p w14:paraId="6CC68A64" w14:textId="77777777" w:rsidR="00587D36" w:rsidRPr="00174FB9" w:rsidRDefault="00587D36" w:rsidP="00587D36">
      <w:pPr>
        <w:ind w:left="562" w:hanging="562"/>
        <w:rPr>
          <w:lang w:val="el-GR"/>
        </w:rPr>
      </w:pPr>
      <w:r w:rsidRPr="00174FB9">
        <w:sym w:font="Symbol" w:char="F0B7"/>
      </w:r>
      <w:r w:rsidRPr="00174FB9">
        <w:rPr>
          <w:lang w:val="el-GR"/>
        </w:rPr>
        <w:tab/>
        <w:t>χαμηλός αριθμός ερυθρών αιμοσφαιρίων και λευκών αιμοσφαιρίων (τα οποία βοηθούν στην καταπολέμηση της λοίμωξης) ορισμένες φορές με πυρετό</w:t>
      </w:r>
    </w:p>
    <w:p w14:paraId="17B806B5" w14:textId="77777777" w:rsidR="00587D36" w:rsidRPr="00174FB9" w:rsidRDefault="00587D36" w:rsidP="00587D36">
      <w:pPr>
        <w:rPr>
          <w:lang w:val="el-GR"/>
        </w:rPr>
      </w:pPr>
      <w:r w:rsidRPr="00174FB9">
        <w:sym w:font="Symbol" w:char="F0B7"/>
      </w:r>
      <w:r w:rsidRPr="00174FB9">
        <w:rPr>
          <w:lang w:val="el-GR"/>
        </w:rPr>
        <w:tab/>
        <w:t>πόνος στους μυς</w:t>
      </w:r>
    </w:p>
    <w:p w14:paraId="09E60248" w14:textId="77777777" w:rsidR="00587D36" w:rsidRPr="00174FB9" w:rsidRDefault="00587D36" w:rsidP="00587D36">
      <w:pPr>
        <w:rPr>
          <w:lang w:val="el-GR"/>
        </w:rPr>
      </w:pPr>
      <w:r w:rsidRPr="00174FB9">
        <w:sym w:font="Symbol" w:char="F0B7"/>
      </w:r>
      <w:r w:rsidRPr="00174FB9">
        <w:rPr>
          <w:lang w:val="el-GR"/>
        </w:rPr>
        <w:tab/>
        <w:t>επιπεφυκίτιδα</w:t>
      </w:r>
    </w:p>
    <w:p w14:paraId="57F2444B" w14:textId="77777777" w:rsidR="00587D36" w:rsidRPr="00174FB9" w:rsidRDefault="00587D36" w:rsidP="00587D36">
      <w:pPr>
        <w:rPr>
          <w:lang w:val="el-GR"/>
        </w:rPr>
      </w:pPr>
      <w:r w:rsidRPr="00174FB9">
        <w:sym w:font="Symbol" w:char="F0B7"/>
      </w:r>
      <w:r w:rsidRPr="00174FB9">
        <w:rPr>
          <w:lang w:val="el-GR"/>
        </w:rPr>
        <w:tab/>
        <w:t>δακρύρροια</w:t>
      </w:r>
    </w:p>
    <w:p w14:paraId="0432DDAC" w14:textId="77777777" w:rsidR="00587D36" w:rsidRPr="00174FB9" w:rsidRDefault="00587D36" w:rsidP="00587D36">
      <w:pPr>
        <w:rPr>
          <w:lang w:val="el-GR"/>
        </w:rPr>
      </w:pPr>
      <w:r w:rsidRPr="00174FB9">
        <w:sym w:font="Symbol" w:char="F0B7"/>
      </w:r>
      <w:r w:rsidRPr="00174FB9">
        <w:rPr>
          <w:lang w:val="el-GR"/>
        </w:rPr>
        <w:tab/>
        <w:t>ρινορραγίες</w:t>
      </w:r>
    </w:p>
    <w:p w14:paraId="2E6EBC98" w14:textId="77777777" w:rsidR="00587D36" w:rsidRPr="00174FB9" w:rsidRDefault="00587D36" w:rsidP="00587D36">
      <w:pPr>
        <w:rPr>
          <w:lang w:val="el-GR"/>
        </w:rPr>
      </w:pPr>
      <w:r w:rsidRPr="00174FB9">
        <w:sym w:font="Symbol" w:char="F0B7"/>
      </w:r>
      <w:r w:rsidRPr="00174FB9">
        <w:rPr>
          <w:lang w:val="el-GR"/>
        </w:rPr>
        <w:tab/>
        <w:t>ρινική καταρροή</w:t>
      </w:r>
    </w:p>
    <w:p w14:paraId="6945D408" w14:textId="77777777" w:rsidR="00587D36" w:rsidRPr="00174FB9" w:rsidRDefault="00587D36" w:rsidP="00587D36">
      <w:pPr>
        <w:rPr>
          <w:lang w:val="el-GR"/>
        </w:rPr>
      </w:pPr>
      <w:r w:rsidRPr="00174FB9">
        <w:sym w:font="Symbol" w:char="F0B7"/>
      </w:r>
      <w:r w:rsidRPr="00174FB9">
        <w:rPr>
          <w:lang w:val="el-GR"/>
        </w:rPr>
        <w:tab/>
        <w:t>τριχόπτωση</w:t>
      </w:r>
    </w:p>
    <w:p w14:paraId="36E41551" w14:textId="77777777" w:rsidR="00587D36" w:rsidRPr="00174FB9" w:rsidRDefault="00587D36" w:rsidP="00587D36">
      <w:pPr>
        <w:rPr>
          <w:lang w:val="el-GR"/>
        </w:rPr>
      </w:pPr>
      <w:r w:rsidRPr="00174FB9">
        <w:rPr>
          <w:lang w:val="el-GR"/>
        </w:rPr>
        <w:sym w:font="Symbol" w:char="F0B7"/>
      </w:r>
      <w:r w:rsidRPr="00174FB9">
        <w:rPr>
          <w:lang w:val="el-GR"/>
        </w:rPr>
        <w:tab/>
        <w:t>τρόμος</w:t>
      </w:r>
    </w:p>
    <w:p w14:paraId="6712992B" w14:textId="77777777" w:rsidR="00587D36" w:rsidRPr="00174FB9" w:rsidRDefault="00587D36" w:rsidP="00587D36">
      <w:pPr>
        <w:rPr>
          <w:lang w:val="el-GR"/>
        </w:rPr>
      </w:pPr>
      <w:r w:rsidRPr="00174FB9">
        <w:sym w:font="Symbol" w:char="F0B7"/>
      </w:r>
      <w:r w:rsidRPr="00174FB9">
        <w:rPr>
          <w:lang w:val="el-GR"/>
        </w:rPr>
        <w:tab/>
        <w:t>έξαψη</w:t>
      </w:r>
    </w:p>
    <w:p w14:paraId="4F8AF12B" w14:textId="77777777" w:rsidR="00587D36" w:rsidRPr="00174FB9" w:rsidRDefault="00587D36" w:rsidP="00587D36">
      <w:pPr>
        <w:rPr>
          <w:lang w:val="el-GR"/>
        </w:rPr>
      </w:pPr>
      <w:r w:rsidRPr="00174FB9">
        <w:sym w:font="Symbol" w:char="F0B7"/>
      </w:r>
      <w:r w:rsidRPr="00174FB9">
        <w:rPr>
          <w:lang w:val="el-GR"/>
        </w:rPr>
        <w:tab/>
        <w:t>ζάλη</w:t>
      </w:r>
    </w:p>
    <w:p w14:paraId="2052E3B4" w14:textId="77777777" w:rsidR="00587D36" w:rsidRDefault="00CB4459" w:rsidP="00CB4459">
      <w:pPr>
        <w:rPr>
          <w:lang w:val="el-GR"/>
        </w:rPr>
      </w:pPr>
      <w:r w:rsidRPr="009E4E09">
        <w:sym w:font="Symbol" w:char="F0B7"/>
      </w:r>
      <w:r w:rsidRPr="009E4E09">
        <w:rPr>
          <w:lang w:val="el-GR"/>
        </w:rPr>
        <w:tab/>
      </w:r>
      <w:r w:rsidR="00587D36" w:rsidRPr="00174FB9">
        <w:rPr>
          <w:lang w:val="el-GR"/>
        </w:rPr>
        <w:t xml:space="preserve">διαταραχές των </w:t>
      </w:r>
      <w:r w:rsidR="00587D36">
        <w:rPr>
          <w:lang w:val="el-GR"/>
        </w:rPr>
        <w:t>ονύχων</w:t>
      </w:r>
    </w:p>
    <w:p w14:paraId="26F62524" w14:textId="77777777" w:rsidR="00587D36" w:rsidRDefault="00CB4459" w:rsidP="00CB4459">
      <w:pPr>
        <w:rPr>
          <w:lang w:val="el-GR"/>
        </w:rPr>
      </w:pPr>
      <w:r w:rsidRPr="009E4E09">
        <w:sym w:font="Symbol" w:char="F0B7"/>
      </w:r>
      <w:r w:rsidRPr="009E4E09">
        <w:rPr>
          <w:lang w:val="el-GR"/>
        </w:rPr>
        <w:tab/>
      </w:r>
      <w:r w:rsidR="00587D36">
        <w:rPr>
          <w:lang w:val="el-GR"/>
        </w:rPr>
        <w:t>απώλεια βάρους</w:t>
      </w:r>
    </w:p>
    <w:p w14:paraId="4BFBAB1F" w14:textId="77777777" w:rsidR="00587D36" w:rsidRDefault="00CB4459" w:rsidP="00CB4459">
      <w:pPr>
        <w:rPr>
          <w:lang w:val="el-GR"/>
        </w:rPr>
      </w:pPr>
      <w:r w:rsidRPr="009E4E09">
        <w:sym w:font="Symbol" w:char="F0B7"/>
      </w:r>
      <w:r w:rsidRPr="009E4E09">
        <w:rPr>
          <w:lang w:val="el-GR"/>
        </w:rPr>
        <w:tab/>
      </w:r>
      <w:r w:rsidR="00587D36">
        <w:rPr>
          <w:lang w:val="el-GR"/>
        </w:rPr>
        <w:t>απώλεια όρεξης</w:t>
      </w:r>
    </w:p>
    <w:p w14:paraId="10E0A453" w14:textId="77777777" w:rsidR="00587D36" w:rsidRDefault="006E01F6" w:rsidP="006E01F6">
      <w:pPr>
        <w:rPr>
          <w:lang w:val="el-GR"/>
        </w:rPr>
      </w:pPr>
      <w:r w:rsidRPr="009E4E09">
        <w:sym w:font="Symbol" w:char="F0B7"/>
      </w:r>
      <w:r w:rsidRPr="009E4E09">
        <w:rPr>
          <w:lang w:val="el-GR"/>
        </w:rPr>
        <w:tab/>
      </w:r>
      <w:r w:rsidR="00587D36">
        <w:rPr>
          <w:lang w:val="el-GR"/>
        </w:rPr>
        <w:t>αϋπνία</w:t>
      </w:r>
    </w:p>
    <w:p w14:paraId="150CB263" w14:textId="77777777" w:rsidR="00587D36" w:rsidRDefault="006E01F6" w:rsidP="006E01F6">
      <w:pPr>
        <w:rPr>
          <w:lang w:val="el-GR"/>
        </w:rPr>
      </w:pPr>
      <w:r w:rsidRPr="009E4E09">
        <w:lastRenderedPageBreak/>
        <w:sym w:font="Symbol" w:char="F0B7"/>
      </w:r>
      <w:r w:rsidRPr="009E4E09">
        <w:rPr>
          <w:lang w:val="el-GR"/>
        </w:rPr>
        <w:tab/>
      </w:r>
      <w:r w:rsidR="00587D36">
        <w:rPr>
          <w:lang w:val="el-GR"/>
        </w:rPr>
        <w:t>αλλοίωση της γεύσης</w:t>
      </w:r>
    </w:p>
    <w:p w14:paraId="23243637" w14:textId="77777777" w:rsidR="00587D36" w:rsidRDefault="006E01F6" w:rsidP="006E01F6">
      <w:pPr>
        <w:rPr>
          <w:lang w:val="el-GR"/>
        </w:rPr>
      </w:pPr>
      <w:r w:rsidRPr="009E4E09">
        <w:sym w:font="Symbol" w:char="F0B7"/>
      </w:r>
      <w:r w:rsidRPr="009E4E09">
        <w:rPr>
          <w:lang w:val="el-GR"/>
        </w:rPr>
        <w:tab/>
      </w:r>
      <w:r w:rsidR="00587D36">
        <w:rPr>
          <w:lang w:val="el-GR"/>
        </w:rPr>
        <w:t>χαμηλός αριθμός αιμοπεταλίων</w:t>
      </w:r>
    </w:p>
    <w:p w14:paraId="3F40A2F0" w14:textId="77777777" w:rsidR="001D676B" w:rsidRDefault="00AB010E" w:rsidP="004A481D">
      <w:pPr>
        <w:rPr>
          <w:lang w:val="el-GR"/>
        </w:rPr>
      </w:pPr>
      <w:r w:rsidRPr="009E4E09">
        <w:sym w:font="Symbol" w:char="F0B7"/>
      </w:r>
      <w:r w:rsidRPr="009E4E09">
        <w:rPr>
          <w:lang w:val="el-GR"/>
        </w:rPr>
        <w:tab/>
      </w:r>
      <w:r w:rsidR="001D676B" w:rsidRPr="009E4E09">
        <w:rPr>
          <w:lang w:val="el-GR"/>
        </w:rPr>
        <w:t>μώλωπες</w:t>
      </w:r>
    </w:p>
    <w:p w14:paraId="2DB7AB8D" w14:textId="77777777" w:rsidR="009D0401" w:rsidRDefault="006E01F6" w:rsidP="009D0401">
      <w:pPr>
        <w:rPr>
          <w:lang w:val="el-GR"/>
        </w:rPr>
      </w:pPr>
      <w:r w:rsidRPr="009E4E09">
        <w:sym w:font="Symbol" w:char="F0B7"/>
      </w:r>
      <w:r w:rsidRPr="009E4E09">
        <w:rPr>
          <w:lang w:val="el-GR"/>
        </w:rPr>
        <w:tab/>
      </w:r>
      <w:r w:rsidR="00587D36" w:rsidRPr="00174FB9">
        <w:rPr>
          <w:lang w:val="el-GR"/>
        </w:rPr>
        <w:t>μούδιασμα ή μυρμήγκιασμα των δαχτύλων των χεριών και των ποδιών</w:t>
      </w:r>
      <w:r w:rsidR="00D66981" w:rsidRPr="001345C5">
        <w:rPr>
          <w:lang w:val="el-GR"/>
        </w:rPr>
        <w:t xml:space="preserve">, </w:t>
      </w:r>
      <w:r w:rsidR="00D66981" w:rsidRPr="00D66981">
        <w:rPr>
          <w:lang w:val="el-GR"/>
        </w:rPr>
        <w:t xml:space="preserve">τα οποία περιστασιακά </w:t>
      </w:r>
      <w:r w:rsidR="009D0401">
        <w:rPr>
          <w:lang w:val="el-GR"/>
        </w:rPr>
        <w:t xml:space="preserve"> </w:t>
      </w:r>
    </w:p>
    <w:p w14:paraId="7A3D1C4E" w14:textId="77777777" w:rsidR="00587D36" w:rsidRPr="00AE27A2" w:rsidRDefault="00D66981" w:rsidP="001345C5">
      <w:pPr>
        <w:ind w:left="561"/>
        <w:rPr>
          <w:lang w:val="el-GR"/>
        </w:rPr>
      </w:pPr>
      <w:r w:rsidRPr="00D66981">
        <w:rPr>
          <w:lang w:val="el-GR"/>
        </w:rPr>
        <w:t>μπορεί να εκτείνονται στο υπόλοιπο άκρο</w:t>
      </w:r>
    </w:p>
    <w:p w14:paraId="1573E59C" w14:textId="77777777" w:rsidR="00587D36" w:rsidRDefault="006E01F6" w:rsidP="006E01F6">
      <w:pPr>
        <w:rPr>
          <w:lang w:val="el-GR"/>
        </w:rPr>
      </w:pPr>
      <w:r w:rsidRPr="009E4E09">
        <w:sym w:font="Symbol" w:char="F0B7"/>
      </w:r>
      <w:r w:rsidRPr="009E4E09">
        <w:rPr>
          <w:lang w:val="el-GR"/>
        </w:rPr>
        <w:tab/>
      </w:r>
      <w:r w:rsidR="00587D36">
        <w:rPr>
          <w:lang w:val="el-GR"/>
        </w:rPr>
        <w:t>ερυθρότητα, πρήξιμο ή πληγές στο στόμα και/ή στο λαιμό σας</w:t>
      </w:r>
    </w:p>
    <w:p w14:paraId="1A3C3C29" w14:textId="77777777" w:rsidR="00587D36" w:rsidRDefault="006E01F6" w:rsidP="006E01F6">
      <w:pPr>
        <w:rPr>
          <w:lang w:val="el-GR"/>
        </w:rPr>
      </w:pPr>
      <w:r w:rsidRPr="009E4E09">
        <w:sym w:font="Symbol" w:char="F0B7"/>
      </w:r>
      <w:r w:rsidRPr="009E4E09">
        <w:rPr>
          <w:lang w:val="el-GR"/>
        </w:rPr>
        <w:tab/>
      </w:r>
      <w:r w:rsidR="00587D36">
        <w:rPr>
          <w:lang w:val="el-GR"/>
        </w:rPr>
        <w:t>πόνος, πρήξιμο, ερυθρότητα ή μυρμήγκιασμα των χεριών και/ή των ποδιών</w:t>
      </w:r>
    </w:p>
    <w:p w14:paraId="13DCA400" w14:textId="77777777" w:rsidR="00BF3655" w:rsidRDefault="006E01F6" w:rsidP="006E01F6">
      <w:pPr>
        <w:rPr>
          <w:lang w:val="el-GR"/>
        </w:rPr>
      </w:pPr>
      <w:r w:rsidRPr="009E4E09">
        <w:sym w:font="Symbol" w:char="F0B7"/>
      </w:r>
      <w:r w:rsidRPr="009E4E09">
        <w:rPr>
          <w:lang w:val="el-GR"/>
        </w:rPr>
        <w:tab/>
      </w:r>
      <w:r w:rsidR="00BF3655">
        <w:rPr>
          <w:lang w:val="el-GR"/>
        </w:rPr>
        <w:t>δύσπνοια</w:t>
      </w:r>
    </w:p>
    <w:p w14:paraId="128C42D5" w14:textId="77777777" w:rsidR="00BF3655" w:rsidRDefault="006E01F6" w:rsidP="006E01F6">
      <w:pPr>
        <w:rPr>
          <w:lang w:val="el-GR"/>
        </w:rPr>
      </w:pPr>
      <w:r w:rsidRPr="009E4E09">
        <w:sym w:font="Symbol" w:char="F0B7"/>
      </w:r>
      <w:r w:rsidRPr="009E4E09">
        <w:rPr>
          <w:lang w:val="el-GR"/>
        </w:rPr>
        <w:tab/>
      </w:r>
      <w:r w:rsidR="00BF3655">
        <w:rPr>
          <w:lang w:val="el-GR"/>
        </w:rPr>
        <w:t>πονοκέφαλος</w:t>
      </w:r>
    </w:p>
    <w:p w14:paraId="29ECAD03" w14:textId="77777777" w:rsidR="00BF3655" w:rsidRDefault="006E01F6" w:rsidP="006E01F6">
      <w:pPr>
        <w:rPr>
          <w:lang w:val="el-GR"/>
        </w:rPr>
      </w:pPr>
      <w:r w:rsidRPr="009E4E09">
        <w:sym w:font="Symbol" w:char="F0B7"/>
      </w:r>
      <w:r w:rsidRPr="009E4E09">
        <w:rPr>
          <w:lang w:val="el-GR"/>
        </w:rPr>
        <w:tab/>
      </w:r>
      <w:r w:rsidR="00BF3655">
        <w:rPr>
          <w:lang w:val="el-GR"/>
        </w:rPr>
        <w:t>βήχας</w:t>
      </w:r>
    </w:p>
    <w:p w14:paraId="77B61870" w14:textId="77777777" w:rsidR="00BF3655" w:rsidRDefault="006E01F6" w:rsidP="006E01F6">
      <w:pPr>
        <w:rPr>
          <w:lang w:val="el-GR"/>
        </w:rPr>
      </w:pPr>
      <w:r w:rsidRPr="009E4E09">
        <w:sym w:font="Symbol" w:char="F0B7"/>
      </w:r>
      <w:r w:rsidRPr="009E4E09">
        <w:rPr>
          <w:lang w:val="el-GR"/>
        </w:rPr>
        <w:tab/>
      </w:r>
      <w:r w:rsidR="00BF3655">
        <w:rPr>
          <w:lang w:val="el-GR"/>
        </w:rPr>
        <w:t>έμετος</w:t>
      </w:r>
    </w:p>
    <w:p w14:paraId="1FD4846A" w14:textId="77777777" w:rsidR="00BF3655" w:rsidRPr="00BF0AED" w:rsidRDefault="006E01F6" w:rsidP="006E01F6">
      <w:pPr>
        <w:rPr>
          <w:lang w:val="el-GR"/>
        </w:rPr>
      </w:pPr>
      <w:r w:rsidRPr="009E4E09">
        <w:sym w:font="Symbol" w:char="F0B7"/>
      </w:r>
      <w:r w:rsidRPr="009E4E09">
        <w:rPr>
          <w:lang w:val="el-GR"/>
        </w:rPr>
        <w:tab/>
      </w:r>
      <w:r w:rsidR="00BF3655">
        <w:rPr>
          <w:lang w:val="el-GR"/>
        </w:rPr>
        <w:t>ναυτία</w:t>
      </w:r>
    </w:p>
    <w:p w14:paraId="36E89693" w14:textId="77777777" w:rsidR="00587D36" w:rsidRPr="00174FB9" w:rsidRDefault="00587D36" w:rsidP="00587D36">
      <w:pPr>
        <w:tabs>
          <w:tab w:val="left" w:pos="360"/>
        </w:tabs>
        <w:rPr>
          <w:lang w:val="el-GR"/>
        </w:rPr>
      </w:pPr>
    </w:p>
    <w:p w14:paraId="13E5447F" w14:textId="790C6412" w:rsidR="00587D36" w:rsidRPr="009E4E09" w:rsidRDefault="00587D36" w:rsidP="00587D36">
      <w:pPr>
        <w:keepNext/>
        <w:keepLines/>
        <w:tabs>
          <w:tab w:val="left" w:pos="360"/>
        </w:tabs>
        <w:rPr>
          <w:lang w:val="el-GR"/>
        </w:rPr>
      </w:pPr>
      <w:r w:rsidRPr="00174FB9">
        <w:rPr>
          <w:b/>
          <w:lang w:val="el-GR"/>
        </w:rPr>
        <w:t>Σ</w:t>
      </w:r>
      <w:r w:rsidRPr="009E4E09">
        <w:rPr>
          <w:b/>
          <w:lang w:val="el-GR"/>
        </w:rPr>
        <w:t xml:space="preserve">υχνές ανεπιθύμητες ενέργειες του Herceptin: </w:t>
      </w:r>
      <w:r w:rsidRPr="009E4E09">
        <w:rPr>
          <w:lang w:val="el-GR"/>
        </w:rPr>
        <w:t xml:space="preserve">μπορεί να επηρεάζουν μέχρι 1 στους 10 ανθρώπους: </w:t>
      </w:r>
    </w:p>
    <w:p w14:paraId="5D816D5D" w14:textId="77777777" w:rsidR="00587D36" w:rsidRPr="009E4E09" w:rsidRDefault="00587D36" w:rsidP="00587D36">
      <w:pPr>
        <w:keepNext/>
        <w:keepLines/>
        <w:tabs>
          <w:tab w:val="left" w:pos="360"/>
        </w:tabs>
        <w:rPr>
          <w:lang w:val="el-GR"/>
        </w:rPr>
      </w:pPr>
    </w:p>
    <w:tbl>
      <w:tblPr>
        <w:tblW w:w="8753" w:type="dxa"/>
        <w:tblInd w:w="103" w:type="dxa"/>
        <w:tblLook w:val="01E0" w:firstRow="1" w:lastRow="1" w:firstColumn="1" w:lastColumn="1" w:noHBand="0" w:noVBand="0"/>
      </w:tblPr>
      <w:tblGrid>
        <w:gridCol w:w="8753"/>
      </w:tblGrid>
      <w:tr w:rsidR="00B453E4" w:rsidRPr="007A2105" w14:paraId="456D18FA" w14:textId="77777777" w:rsidTr="00B453E4">
        <w:tc>
          <w:tcPr>
            <w:tcW w:w="4500" w:type="dxa"/>
          </w:tcPr>
          <w:p w14:paraId="6FE52944" w14:textId="77777777" w:rsidR="00B453E4" w:rsidRPr="00174FB9" w:rsidRDefault="00B453E4" w:rsidP="009B6F96">
            <w:pPr>
              <w:keepNext/>
              <w:keepLines/>
              <w:ind w:left="459" w:hanging="567"/>
              <w:rPr>
                <w:lang w:val="el-GR"/>
              </w:rPr>
            </w:pPr>
            <w:r w:rsidRPr="00174FB9">
              <w:rPr>
                <w:lang w:val="el-GR"/>
              </w:rPr>
              <w:sym w:font="Symbol" w:char="F0B7"/>
            </w:r>
            <w:r>
              <w:tab/>
            </w:r>
            <w:r w:rsidRPr="00174FB9">
              <w:rPr>
                <w:lang w:val="el-GR"/>
              </w:rPr>
              <w:t>αλλεργικές αντιδράσεις</w:t>
            </w:r>
          </w:p>
        </w:tc>
      </w:tr>
      <w:tr w:rsidR="00B453E4" w:rsidRPr="009E4E09" w14:paraId="6B05FD8C" w14:textId="77777777" w:rsidTr="00B453E4">
        <w:tc>
          <w:tcPr>
            <w:tcW w:w="4500" w:type="dxa"/>
          </w:tcPr>
          <w:p w14:paraId="056411A8" w14:textId="77777777" w:rsidR="00B453E4" w:rsidRPr="009E4E0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Pr>
                <w:rFonts w:eastAsia="Times New Roman"/>
                <w:color w:val="auto"/>
                <w:sz w:val="22"/>
                <w:szCs w:val="20"/>
                <w:lang w:eastAsia="ja-JP"/>
              </w:rPr>
              <w:tab/>
            </w:r>
            <w:r w:rsidRPr="009E4E09">
              <w:rPr>
                <w:rFonts w:eastAsia="Times New Roman"/>
                <w:color w:val="auto"/>
                <w:sz w:val="22"/>
                <w:szCs w:val="20"/>
                <w:lang w:val="el-GR" w:eastAsia="ja-JP"/>
              </w:rPr>
              <w:t>φαρυγγικές λοιμώξεις</w:t>
            </w:r>
          </w:p>
        </w:tc>
      </w:tr>
      <w:tr w:rsidR="00B453E4" w:rsidRPr="00E67499" w14:paraId="32F6074F" w14:textId="77777777" w:rsidTr="00B453E4">
        <w:tc>
          <w:tcPr>
            <w:tcW w:w="4500" w:type="dxa"/>
          </w:tcPr>
          <w:p w14:paraId="5FDCC171" w14:textId="77777777" w:rsidR="00B453E4" w:rsidRPr="009E4E0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sidRPr="00B51573">
              <w:rPr>
                <w:rFonts w:eastAsia="Times New Roman"/>
                <w:color w:val="auto"/>
                <w:sz w:val="22"/>
                <w:szCs w:val="20"/>
                <w:lang w:val="el-GR" w:eastAsia="ja-JP"/>
              </w:rPr>
              <w:tab/>
            </w:r>
            <w:r w:rsidRPr="00174FB9">
              <w:rPr>
                <w:rFonts w:eastAsia="Times New Roman"/>
                <w:color w:val="auto"/>
                <w:sz w:val="22"/>
                <w:szCs w:val="20"/>
                <w:lang w:val="el-GR" w:eastAsia="ja-JP"/>
              </w:rPr>
              <w:t xml:space="preserve">λοιμώξεις </w:t>
            </w:r>
            <w:r w:rsidRPr="009E4E09">
              <w:rPr>
                <w:rFonts w:eastAsia="Times New Roman"/>
                <w:color w:val="auto"/>
                <w:sz w:val="22"/>
                <w:szCs w:val="20"/>
                <w:lang w:val="el-GR" w:eastAsia="ja-JP"/>
              </w:rPr>
              <w:t>της ουροδόχου κύστης και του δέρματος</w:t>
            </w:r>
          </w:p>
        </w:tc>
      </w:tr>
      <w:tr w:rsidR="00B453E4" w:rsidRPr="009E4E09" w14:paraId="7B67DC1F" w14:textId="77777777" w:rsidTr="00B453E4">
        <w:tc>
          <w:tcPr>
            <w:tcW w:w="4500" w:type="dxa"/>
          </w:tcPr>
          <w:p w14:paraId="238333D3" w14:textId="77777777" w:rsidR="00B453E4" w:rsidRPr="00174FB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Pr>
                <w:rFonts w:eastAsia="Times New Roman"/>
                <w:color w:val="auto"/>
                <w:sz w:val="22"/>
                <w:szCs w:val="20"/>
                <w:lang w:eastAsia="ja-JP"/>
              </w:rPr>
              <w:tab/>
            </w:r>
            <w:r w:rsidRPr="00174FB9">
              <w:rPr>
                <w:rFonts w:eastAsia="Times New Roman"/>
                <w:color w:val="auto"/>
                <w:sz w:val="22"/>
                <w:szCs w:val="20"/>
                <w:lang w:val="el-GR" w:eastAsia="ja-JP"/>
              </w:rPr>
              <w:t>φλεγμονή του μαστού</w:t>
            </w:r>
          </w:p>
        </w:tc>
      </w:tr>
      <w:tr w:rsidR="00B453E4" w:rsidRPr="009E4E09" w14:paraId="454AF08F" w14:textId="77777777" w:rsidTr="00B453E4">
        <w:tc>
          <w:tcPr>
            <w:tcW w:w="4500" w:type="dxa"/>
          </w:tcPr>
          <w:p w14:paraId="5A74937C" w14:textId="77777777" w:rsidR="00B453E4" w:rsidRPr="00174FB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Pr>
                <w:rFonts w:eastAsia="Times New Roman"/>
                <w:color w:val="auto"/>
                <w:sz w:val="22"/>
                <w:szCs w:val="20"/>
                <w:lang w:eastAsia="ja-JP"/>
              </w:rPr>
              <w:tab/>
            </w:r>
            <w:r w:rsidRPr="00174FB9">
              <w:rPr>
                <w:rFonts w:eastAsia="Times New Roman"/>
                <w:color w:val="auto"/>
                <w:sz w:val="22"/>
                <w:szCs w:val="20"/>
                <w:lang w:val="el-GR" w:eastAsia="ja-JP"/>
              </w:rPr>
              <w:t>φλεγμονή του ήπατος</w:t>
            </w:r>
          </w:p>
        </w:tc>
      </w:tr>
      <w:tr w:rsidR="00B453E4" w:rsidRPr="009E4E09" w14:paraId="5AC7542E" w14:textId="77777777" w:rsidTr="00B453E4">
        <w:tc>
          <w:tcPr>
            <w:tcW w:w="4500" w:type="dxa"/>
          </w:tcPr>
          <w:p w14:paraId="66FB8918" w14:textId="77777777" w:rsidR="00B453E4" w:rsidRPr="00174FB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Pr>
                <w:rFonts w:eastAsia="Times New Roman"/>
                <w:color w:val="auto"/>
                <w:sz w:val="22"/>
                <w:szCs w:val="20"/>
                <w:lang w:eastAsia="ja-JP"/>
              </w:rPr>
              <w:tab/>
            </w:r>
            <w:r w:rsidRPr="00174FB9">
              <w:rPr>
                <w:rFonts w:eastAsia="Times New Roman"/>
                <w:color w:val="auto"/>
                <w:sz w:val="22"/>
                <w:szCs w:val="20"/>
                <w:lang w:val="el-GR" w:eastAsia="ja-JP"/>
              </w:rPr>
              <w:t>διαταραχές των νεφρών</w:t>
            </w:r>
          </w:p>
        </w:tc>
      </w:tr>
      <w:tr w:rsidR="00B453E4" w:rsidRPr="00E67499" w14:paraId="7C06C162" w14:textId="77777777" w:rsidTr="00B453E4">
        <w:tc>
          <w:tcPr>
            <w:tcW w:w="4500" w:type="dxa"/>
          </w:tcPr>
          <w:p w14:paraId="2BF54938" w14:textId="77777777" w:rsidR="00B453E4" w:rsidRPr="00174FB9" w:rsidRDefault="00B453E4" w:rsidP="009B6F96">
            <w:pPr>
              <w:keepNext/>
              <w:keepLines/>
              <w:ind w:left="459" w:hanging="567"/>
              <w:rPr>
                <w:lang w:val="el-GR"/>
              </w:rPr>
            </w:pPr>
            <w:r w:rsidRPr="007A2105">
              <w:rPr>
                <w:lang w:val="el-GR"/>
              </w:rPr>
              <w:sym w:font="Symbol" w:char="F0B7"/>
            </w:r>
            <w:r w:rsidRPr="00B51573">
              <w:rPr>
                <w:lang w:val="el-GR"/>
              </w:rPr>
              <w:tab/>
            </w:r>
            <w:r w:rsidRPr="00174FB9">
              <w:rPr>
                <w:lang w:val="el-GR"/>
              </w:rPr>
              <w:t>αυξημένος μυϊκός τόνος ή τάση (υπερτονία)</w:t>
            </w:r>
          </w:p>
        </w:tc>
      </w:tr>
      <w:tr w:rsidR="00B453E4" w:rsidRPr="00E67499" w14:paraId="69B4928C" w14:textId="77777777" w:rsidTr="00B453E4">
        <w:tc>
          <w:tcPr>
            <w:tcW w:w="4500" w:type="dxa"/>
          </w:tcPr>
          <w:p w14:paraId="2A35B6DA" w14:textId="77777777" w:rsidR="00B453E4" w:rsidRPr="00174FB9" w:rsidRDefault="00B453E4" w:rsidP="009B6F96">
            <w:pPr>
              <w:keepNext/>
              <w:keepLines/>
              <w:ind w:left="459" w:hanging="567"/>
              <w:rPr>
                <w:lang w:val="el-GR"/>
              </w:rPr>
            </w:pPr>
            <w:r w:rsidRPr="007A2105">
              <w:rPr>
                <w:lang w:val="el-GR"/>
              </w:rPr>
              <w:sym w:font="Symbol" w:char="F0B7"/>
            </w:r>
            <w:r w:rsidRPr="00B51573">
              <w:rPr>
                <w:lang w:val="el-GR"/>
              </w:rPr>
              <w:tab/>
            </w:r>
            <w:r w:rsidRPr="009B7153">
              <w:rPr>
                <w:lang w:val="el-GR"/>
              </w:rPr>
              <w:t>πόνος στα χέρια και/ή πόδια</w:t>
            </w:r>
          </w:p>
        </w:tc>
      </w:tr>
      <w:tr w:rsidR="00B453E4" w:rsidRPr="009E4E09" w14:paraId="3D3A33FF" w14:textId="77777777" w:rsidTr="00B453E4">
        <w:tc>
          <w:tcPr>
            <w:tcW w:w="4500" w:type="dxa"/>
          </w:tcPr>
          <w:p w14:paraId="4F66FE64"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r>
            <w:r w:rsidRPr="007A2105">
              <w:rPr>
                <w:lang w:val="el-GR"/>
              </w:rPr>
              <w:t xml:space="preserve"> </w:t>
            </w:r>
            <w:r w:rsidRPr="00174FB9">
              <w:rPr>
                <w:lang w:val="el-GR"/>
              </w:rPr>
              <w:t>κνησμώδες εξάνθημα</w:t>
            </w:r>
          </w:p>
        </w:tc>
      </w:tr>
      <w:tr w:rsidR="00B453E4" w:rsidRPr="009E4E09" w14:paraId="25CCF2DE" w14:textId="77777777" w:rsidTr="00B453E4">
        <w:tc>
          <w:tcPr>
            <w:tcW w:w="4500" w:type="dxa"/>
          </w:tcPr>
          <w:p w14:paraId="7CE9862A" w14:textId="77777777" w:rsidR="00B453E4" w:rsidRPr="00174FB9" w:rsidRDefault="00B453E4" w:rsidP="009B6F96">
            <w:pPr>
              <w:keepNext/>
              <w:keepLines/>
              <w:ind w:left="459" w:hanging="567"/>
              <w:rPr>
                <w:lang w:val="el-GR"/>
              </w:rPr>
            </w:pPr>
            <w:r w:rsidRPr="007A2105">
              <w:rPr>
                <w:lang w:val="el-GR"/>
              </w:rPr>
              <w:sym w:font="Symbol" w:char="F0B7"/>
            </w:r>
            <w:r w:rsidRPr="007A2105">
              <w:rPr>
                <w:lang w:val="el-GR"/>
              </w:rPr>
              <w:tab/>
            </w:r>
            <w:r w:rsidRPr="009E4E09">
              <w:rPr>
                <w:lang w:val="el-GR"/>
              </w:rPr>
              <w:t>υπνηλία</w:t>
            </w:r>
          </w:p>
        </w:tc>
      </w:tr>
      <w:tr w:rsidR="00B453E4" w:rsidRPr="009E4E09" w14:paraId="5CC90203" w14:textId="77777777" w:rsidTr="00B453E4">
        <w:tc>
          <w:tcPr>
            <w:tcW w:w="4500" w:type="dxa"/>
          </w:tcPr>
          <w:p w14:paraId="428E00FF" w14:textId="77777777" w:rsidR="00B453E4" w:rsidRPr="009E4E09" w:rsidRDefault="00B453E4" w:rsidP="009B6F96">
            <w:pPr>
              <w:keepNext/>
              <w:keepLines/>
              <w:ind w:left="459" w:hanging="567"/>
              <w:rPr>
                <w:lang w:val="el-GR"/>
              </w:rPr>
            </w:pPr>
            <w:r w:rsidRPr="007A2105">
              <w:rPr>
                <w:lang w:val="el-GR"/>
              </w:rPr>
              <w:sym w:font="Symbol" w:char="F0B7"/>
            </w:r>
            <w:r w:rsidRPr="007A2105">
              <w:rPr>
                <w:lang w:val="el-GR"/>
              </w:rPr>
              <w:tab/>
            </w:r>
            <w:r w:rsidRPr="009E4E09">
              <w:rPr>
                <w:lang w:val="el-GR"/>
              </w:rPr>
              <w:t>αιμορρο</w:t>
            </w:r>
            <w:r w:rsidRPr="007A2105">
              <w:rPr>
                <w:lang w:val="el-GR"/>
              </w:rPr>
              <w:t>ΐ</w:t>
            </w:r>
            <w:r w:rsidRPr="009E4E09">
              <w:rPr>
                <w:lang w:val="el-GR"/>
              </w:rPr>
              <w:t>δες</w:t>
            </w:r>
          </w:p>
        </w:tc>
      </w:tr>
      <w:tr w:rsidR="00B453E4" w:rsidRPr="009E4E09" w14:paraId="2ACCB9C4" w14:textId="77777777" w:rsidTr="00B453E4">
        <w:tc>
          <w:tcPr>
            <w:tcW w:w="4500" w:type="dxa"/>
          </w:tcPr>
          <w:p w14:paraId="265F22F4" w14:textId="77777777" w:rsidR="00B453E4" w:rsidRPr="007A2105" w:rsidRDefault="00B453E4" w:rsidP="009B6F96">
            <w:pPr>
              <w:keepNext/>
              <w:keepLines/>
              <w:ind w:left="459" w:hanging="567"/>
              <w:rPr>
                <w:lang w:val="el-GR"/>
              </w:rPr>
            </w:pPr>
            <w:r w:rsidRPr="007A2105">
              <w:rPr>
                <w:lang w:val="el-GR"/>
              </w:rPr>
              <w:sym w:font="Symbol" w:char="F0B7"/>
            </w:r>
            <w:r w:rsidRPr="007A2105">
              <w:rPr>
                <w:lang w:val="el-GR"/>
              </w:rPr>
              <w:tab/>
            </w:r>
            <w:r w:rsidRPr="00174FB9">
              <w:rPr>
                <w:lang w:val="el-GR"/>
              </w:rPr>
              <w:t>φαγούρα</w:t>
            </w:r>
          </w:p>
        </w:tc>
      </w:tr>
      <w:tr w:rsidR="00B453E4" w:rsidRPr="00E67499" w14:paraId="03197A16" w14:textId="77777777" w:rsidTr="00B453E4">
        <w:tc>
          <w:tcPr>
            <w:tcW w:w="4500" w:type="dxa"/>
          </w:tcPr>
          <w:p w14:paraId="0AFF66DA" w14:textId="77777777" w:rsidR="00B453E4" w:rsidRPr="00174FB9" w:rsidRDefault="00B453E4" w:rsidP="009B6F96">
            <w:pPr>
              <w:keepNext/>
              <w:keepLines/>
              <w:ind w:left="459" w:hanging="567"/>
              <w:rPr>
                <w:lang w:val="el-GR"/>
              </w:rPr>
            </w:pPr>
            <w:r w:rsidRPr="007A2105">
              <w:rPr>
                <w:lang w:val="el-GR"/>
              </w:rPr>
              <w:sym w:font="Symbol" w:char="F0B7"/>
            </w:r>
            <w:r w:rsidRPr="007A2105">
              <w:rPr>
                <w:lang w:val="el-GR"/>
              </w:rPr>
              <w:t xml:space="preserve">       </w:t>
            </w:r>
            <w:r w:rsidRPr="009E4E09">
              <w:rPr>
                <w:lang w:val="el-GR"/>
              </w:rPr>
              <w:t>ξηρότητα του στόματος και του δέρματος</w:t>
            </w:r>
          </w:p>
        </w:tc>
      </w:tr>
      <w:tr w:rsidR="00B453E4" w:rsidRPr="009E4E09" w14:paraId="1595E65B" w14:textId="77777777" w:rsidTr="00B453E4">
        <w:tc>
          <w:tcPr>
            <w:tcW w:w="4500" w:type="dxa"/>
          </w:tcPr>
          <w:p w14:paraId="036D5D03"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μάτια ξηρά</w:t>
            </w:r>
          </w:p>
        </w:tc>
      </w:tr>
      <w:tr w:rsidR="00B453E4" w:rsidRPr="009E4E09" w14:paraId="1437EE7F" w14:textId="77777777" w:rsidTr="00B453E4">
        <w:tc>
          <w:tcPr>
            <w:tcW w:w="4500" w:type="dxa"/>
          </w:tcPr>
          <w:p w14:paraId="32B2E640"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εφίδρωση</w:t>
            </w:r>
          </w:p>
        </w:tc>
      </w:tr>
      <w:tr w:rsidR="00B453E4" w:rsidRPr="009E4E09" w14:paraId="685C3226" w14:textId="77777777" w:rsidTr="00B453E4">
        <w:tc>
          <w:tcPr>
            <w:tcW w:w="4500" w:type="dxa"/>
          </w:tcPr>
          <w:p w14:paraId="40C533AC"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αίσθημα αδυναμίας και αδιαθεσίας</w:t>
            </w:r>
          </w:p>
        </w:tc>
      </w:tr>
      <w:tr w:rsidR="00B453E4" w:rsidRPr="009E4E09" w14:paraId="03E20950" w14:textId="77777777" w:rsidTr="00B453E4">
        <w:tc>
          <w:tcPr>
            <w:tcW w:w="4500" w:type="dxa"/>
          </w:tcPr>
          <w:p w14:paraId="33FCCA1A"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άγχος</w:t>
            </w:r>
          </w:p>
        </w:tc>
      </w:tr>
      <w:tr w:rsidR="00B453E4" w:rsidRPr="009E4E09" w14:paraId="3F66372E" w14:textId="77777777" w:rsidTr="00B453E4">
        <w:tc>
          <w:tcPr>
            <w:tcW w:w="4500" w:type="dxa"/>
          </w:tcPr>
          <w:p w14:paraId="118BE894" w14:textId="77777777" w:rsidR="00B453E4" w:rsidRPr="007A2105" w:rsidRDefault="00B453E4" w:rsidP="009B6F96">
            <w:pPr>
              <w:keepNext/>
              <w:keepLines/>
              <w:ind w:left="459" w:hanging="567"/>
            </w:pPr>
            <w:r w:rsidRPr="007A2105">
              <w:rPr>
                <w:lang w:val="el-GR"/>
              </w:rPr>
              <w:sym w:font="Symbol" w:char="F0B7"/>
            </w:r>
            <w:r w:rsidRPr="00174FB9">
              <w:rPr>
                <w:lang w:val="el-GR"/>
              </w:rPr>
              <w:tab/>
              <w:t>κατάθλιψη</w:t>
            </w:r>
          </w:p>
        </w:tc>
      </w:tr>
      <w:tr w:rsidR="00B453E4" w:rsidRPr="009E4E09" w14:paraId="2EF0BF87" w14:textId="77777777" w:rsidTr="00B453E4">
        <w:tc>
          <w:tcPr>
            <w:tcW w:w="4500" w:type="dxa"/>
          </w:tcPr>
          <w:p w14:paraId="4F5FA924" w14:textId="77777777" w:rsidR="00B453E4" w:rsidRDefault="00B453E4" w:rsidP="009B6F96">
            <w:pPr>
              <w:keepNext/>
              <w:keepLines/>
              <w:ind w:left="459" w:hanging="567"/>
              <w:rPr>
                <w:lang w:val="el-GR"/>
              </w:rPr>
            </w:pPr>
            <w:r w:rsidRPr="007A2105">
              <w:rPr>
                <w:lang w:val="el-GR"/>
              </w:rPr>
              <w:sym w:font="Symbol" w:char="F0B7"/>
            </w:r>
            <w:r w:rsidRPr="00174FB9">
              <w:rPr>
                <w:lang w:val="el-GR"/>
              </w:rPr>
              <w:tab/>
              <w:t>άσθμα</w:t>
            </w:r>
          </w:p>
          <w:p w14:paraId="23E8A438" w14:textId="77777777" w:rsidR="00B453E4" w:rsidRPr="00174FB9" w:rsidRDefault="00B453E4" w:rsidP="009B6F96">
            <w:pPr>
              <w:keepNext/>
              <w:keepLines/>
              <w:ind w:left="459" w:hanging="567"/>
              <w:rPr>
                <w:lang w:val="el-GR"/>
              </w:rPr>
            </w:pPr>
            <w:r w:rsidRPr="007A2105">
              <w:rPr>
                <w:lang w:val="el-GR"/>
              </w:rPr>
              <w:sym w:font="Symbol" w:char="F0B7"/>
            </w:r>
            <w:r w:rsidRPr="007A2105">
              <w:rPr>
                <w:lang w:val="el-GR"/>
              </w:rPr>
              <w:t xml:space="preserve">         </w:t>
            </w:r>
            <w:r>
              <w:rPr>
                <w:lang w:val="el-GR"/>
              </w:rPr>
              <w:t>λοίμωξη των πνευμόνων</w:t>
            </w:r>
          </w:p>
        </w:tc>
      </w:tr>
      <w:tr w:rsidR="00B453E4" w:rsidRPr="009E4E09" w14:paraId="75AA4800" w14:textId="77777777" w:rsidTr="00B453E4">
        <w:tc>
          <w:tcPr>
            <w:tcW w:w="4500" w:type="dxa"/>
          </w:tcPr>
          <w:p w14:paraId="64F066F2"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διαταραχές των πνευμόνων</w:t>
            </w:r>
          </w:p>
        </w:tc>
      </w:tr>
      <w:tr w:rsidR="00B453E4" w:rsidRPr="009E4E09" w14:paraId="2A6F5544" w14:textId="77777777" w:rsidTr="00B453E4">
        <w:tc>
          <w:tcPr>
            <w:tcW w:w="4500" w:type="dxa"/>
          </w:tcPr>
          <w:p w14:paraId="20990C08"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πόνος στην πλάτη</w:t>
            </w:r>
          </w:p>
        </w:tc>
      </w:tr>
      <w:tr w:rsidR="00B453E4" w:rsidRPr="009E4E09" w14:paraId="49A04244" w14:textId="77777777" w:rsidTr="00B453E4">
        <w:tc>
          <w:tcPr>
            <w:tcW w:w="4500" w:type="dxa"/>
          </w:tcPr>
          <w:p w14:paraId="0C26DAB0"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πόνος στον αυχένα</w:t>
            </w:r>
          </w:p>
        </w:tc>
      </w:tr>
      <w:tr w:rsidR="00B453E4" w:rsidRPr="009E4E09" w14:paraId="3C72EFB1" w14:textId="77777777" w:rsidTr="00B453E4">
        <w:tc>
          <w:tcPr>
            <w:tcW w:w="4500" w:type="dxa"/>
          </w:tcPr>
          <w:p w14:paraId="241B0A9D"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πόνος στα οστά</w:t>
            </w:r>
          </w:p>
        </w:tc>
      </w:tr>
      <w:tr w:rsidR="00B453E4" w:rsidRPr="009E4E09" w14:paraId="73F74ABC" w14:textId="77777777" w:rsidTr="00B453E4">
        <w:tc>
          <w:tcPr>
            <w:tcW w:w="4500" w:type="dxa"/>
          </w:tcPr>
          <w:p w14:paraId="20623E28"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ακμή</w:t>
            </w:r>
          </w:p>
        </w:tc>
      </w:tr>
      <w:tr w:rsidR="00B453E4" w:rsidRPr="009E4E09" w14:paraId="6B8A691C" w14:textId="77777777" w:rsidTr="00B453E4">
        <w:tc>
          <w:tcPr>
            <w:tcW w:w="4500" w:type="dxa"/>
          </w:tcPr>
          <w:p w14:paraId="70FB1610"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κράμπες των ποδιών</w:t>
            </w:r>
          </w:p>
        </w:tc>
      </w:tr>
    </w:tbl>
    <w:p w14:paraId="20272F49" w14:textId="77777777" w:rsidR="00587D36" w:rsidRPr="009E4E09" w:rsidRDefault="00587D36" w:rsidP="00587D36">
      <w:pPr>
        <w:tabs>
          <w:tab w:val="left" w:pos="360"/>
        </w:tabs>
        <w:rPr>
          <w:lang w:val="el-GR"/>
        </w:rPr>
      </w:pPr>
    </w:p>
    <w:p w14:paraId="1A4DC336" w14:textId="77777777" w:rsidR="00587D36" w:rsidRPr="009E4E09" w:rsidRDefault="00587D36" w:rsidP="00587D36">
      <w:pPr>
        <w:tabs>
          <w:tab w:val="left" w:pos="360"/>
        </w:tabs>
        <w:rPr>
          <w:lang w:val="el-GR"/>
        </w:rPr>
      </w:pPr>
      <w:r w:rsidRPr="009E4E09">
        <w:rPr>
          <w:b/>
          <w:lang w:val="el-GR"/>
        </w:rPr>
        <w:t xml:space="preserve">Όχι συχνές ανεπιθύμητες ενέργειες του </w:t>
      </w:r>
      <w:r w:rsidRPr="009E4E09">
        <w:rPr>
          <w:b/>
          <w:lang w:val="en-GB"/>
        </w:rPr>
        <w:t>Herceptin</w:t>
      </w:r>
      <w:r w:rsidRPr="009E4E09">
        <w:rPr>
          <w:b/>
          <w:lang w:val="el-GR"/>
        </w:rPr>
        <w:t xml:space="preserve">: </w:t>
      </w:r>
      <w:r w:rsidRPr="009E4E09">
        <w:rPr>
          <w:lang w:val="el-GR"/>
        </w:rPr>
        <w:t>μπορεί να επηρεάζουν μέχρι 1 στους 100 ανθρώπους:</w:t>
      </w:r>
    </w:p>
    <w:p w14:paraId="3446B13B" w14:textId="77777777" w:rsidR="00587D36" w:rsidRPr="009E4E09" w:rsidRDefault="00587D36" w:rsidP="00587D36">
      <w:pPr>
        <w:tabs>
          <w:tab w:val="left" w:pos="360"/>
        </w:tabs>
        <w:rPr>
          <w:b/>
          <w:lang w:val="el-GR"/>
        </w:rPr>
      </w:pPr>
    </w:p>
    <w:p w14:paraId="1709EA45" w14:textId="77777777" w:rsidR="00587D36" w:rsidRPr="00174FB9" w:rsidRDefault="00587D36" w:rsidP="00BC1683">
      <w:pPr>
        <w:tabs>
          <w:tab w:val="left" w:pos="360"/>
        </w:tabs>
        <w:ind w:left="792" w:hanging="792"/>
        <w:rPr>
          <w:lang w:val="el-GR"/>
        </w:rPr>
      </w:pPr>
      <w:r w:rsidRPr="00174FB9">
        <w:rPr>
          <w:lang w:val="el-GR"/>
        </w:rPr>
        <w:sym w:font="Symbol" w:char="F0B7"/>
      </w:r>
      <w:r w:rsidRPr="00174FB9">
        <w:rPr>
          <w:lang w:val="el-GR"/>
        </w:rPr>
        <w:tab/>
        <w:t>κώφωση</w:t>
      </w:r>
    </w:p>
    <w:p w14:paraId="726D17A1" w14:textId="77777777" w:rsidR="00BC1683" w:rsidRDefault="00587D36" w:rsidP="00BC1683">
      <w:pPr>
        <w:tabs>
          <w:tab w:val="left" w:pos="360"/>
        </w:tabs>
        <w:ind w:left="792" w:hanging="792"/>
        <w:rPr>
          <w:lang w:val="el-GR"/>
        </w:rPr>
      </w:pPr>
      <w:r w:rsidRPr="00174FB9">
        <w:rPr>
          <w:lang w:val="el-GR"/>
        </w:rPr>
        <w:sym w:font="Symbol" w:char="F0B7"/>
      </w:r>
      <w:r w:rsidRPr="00174FB9">
        <w:rPr>
          <w:lang w:val="el-GR"/>
        </w:rPr>
        <w:tab/>
        <w:t>εξάνθημα με ανώμαλη υφή</w:t>
      </w:r>
    </w:p>
    <w:p w14:paraId="5E306F07" w14:textId="77777777" w:rsidR="00BC1683" w:rsidRDefault="00BC1683" w:rsidP="00BC1683">
      <w:pPr>
        <w:tabs>
          <w:tab w:val="left" w:pos="360"/>
        </w:tabs>
        <w:ind w:left="792" w:hanging="792"/>
        <w:rPr>
          <w:lang w:val="el-GR"/>
        </w:rPr>
      </w:pPr>
      <w:r w:rsidRPr="00174FB9">
        <w:rPr>
          <w:lang w:val="el-GR"/>
        </w:rPr>
        <w:sym w:font="Symbol" w:char="F0B7"/>
      </w:r>
      <w:r w:rsidRPr="00174FB9">
        <w:rPr>
          <w:lang w:val="el-GR"/>
        </w:rPr>
        <w:tab/>
      </w:r>
      <w:r w:rsidRPr="00BC1683">
        <w:rPr>
          <w:lang w:val="el-GR"/>
        </w:rPr>
        <w:t>συριγμός κατά την αναπνοή</w:t>
      </w:r>
    </w:p>
    <w:p w14:paraId="03203CFC" w14:textId="77777777" w:rsidR="00BC1683" w:rsidRPr="00BC1683" w:rsidRDefault="00BC1683" w:rsidP="00381CBD">
      <w:pPr>
        <w:tabs>
          <w:tab w:val="left" w:pos="360"/>
        </w:tabs>
        <w:ind w:left="792" w:hanging="792"/>
        <w:rPr>
          <w:lang w:val="el-GR"/>
        </w:rPr>
      </w:pPr>
      <w:r w:rsidRPr="00381CBD">
        <w:rPr>
          <w:lang w:val="el-GR"/>
        </w:rPr>
        <w:sym w:font="Symbol" w:char="F0B7"/>
      </w:r>
      <w:r>
        <w:rPr>
          <w:lang w:val="el-GR"/>
        </w:rPr>
        <w:tab/>
      </w:r>
      <w:r w:rsidRPr="00BC1683">
        <w:rPr>
          <w:lang w:val="el-GR"/>
        </w:rPr>
        <w:t>φλεγμονή ή ουλή στους πνεύμονες</w:t>
      </w:r>
    </w:p>
    <w:p w14:paraId="7BD0CF92" w14:textId="77777777" w:rsidR="00587D36" w:rsidRPr="00F52662" w:rsidRDefault="00587D36" w:rsidP="005B266B">
      <w:pPr>
        <w:tabs>
          <w:tab w:val="left" w:pos="360"/>
        </w:tabs>
        <w:rPr>
          <w:lang w:val="el-GR"/>
        </w:rPr>
      </w:pPr>
    </w:p>
    <w:p w14:paraId="14B80B3E" w14:textId="77777777" w:rsidR="00587D36" w:rsidRPr="009E4E09" w:rsidRDefault="00587D36" w:rsidP="00587D36">
      <w:pPr>
        <w:keepNext/>
        <w:rPr>
          <w:szCs w:val="22"/>
          <w:lang w:val="el-GR"/>
        </w:rPr>
      </w:pPr>
      <w:r w:rsidRPr="009E4E09">
        <w:rPr>
          <w:b/>
          <w:szCs w:val="22"/>
          <w:lang w:val="el-GR"/>
        </w:rPr>
        <w:t xml:space="preserve">Σπάνιες ανεπιθύμητες ενέργειες του Herceptin: </w:t>
      </w:r>
      <w:r w:rsidRPr="009E4E09">
        <w:rPr>
          <w:rFonts w:eastAsia="SimSun"/>
          <w:lang w:val="el-GR" w:eastAsia="zh-CN"/>
        </w:rPr>
        <w:t>μπορεί να επηρεάζουν μέχρι 1 στους 1000</w:t>
      </w:r>
      <w:r w:rsidRPr="009E4E09">
        <w:rPr>
          <w:szCs w:val="22"/>
          <w:lang w:val="el-GR"/>
        </w:rPr>
        <w:t xml:space="preserve"> ανθρώπους:</w:t>
      </w:r>
    </w:p>
    <w:p w14:paraId="739413C6" w14:textId="77777777" w:rsidR="00587D36" w:rsidRPr="009E4E09" w:rsidRDefault="00587D36" w:rsidP="00587D36">
      <w:pPr>
        <w:rPr>
          <w:szCs w:val="22"/>
          <w:lang w:val="el-GR"/>
        </w:rPr>
      </w:pPr>
    </w:p>
    <w:p w14:paraId="12C7935C" w14:textId="77777777" w:rsidR="00587D36" w:rsidRPr="00174FB9" w:rsidRDefault="00587D36" w:rsidP="00587D36">
      <w:pPr>
        <w:ind w:left="142" w:hanging="142"/>
        <w:rPr>
          <w:szCs w:val="22"/>
          <w:lang w:val="el-GR"/>
        </w:rPr>
      </w:pPr>
      <w:r w:rsidRPr="00174FB9">
        <w:rPr>
          <w:szCs w:val="22"/>
        </w:rPr>
        <w:sym w:font="Symbol" w:char="F0B7"/>
      </w:r>
      <w:r w:rsidRPr="00174FB9">
        <w:rPr>
          <w:szCs w:val="22"/>
          <w:lang w:val="el-GR"/>
        </w:rPr>
        <w:tab/>
      </w:r>
      <w:r w:rsidRPr="00174FB9">
        <w:rPr>
          <w:szCs w:val="22"/>
          <w:lang w:val="el-GR"/>
        </w:rPr>
        <w:tab/>
        <w:t>ίκτερος</w:t>
      </w:r>
    </w:p>
    <w:p w14:paraId="0D6CF0CA" w14:textId="77777777" w:rsidR="006C623D" w:rsidRPr="009E4E09" w:rsidRDefault="006C623D" w:rsidP="006C623D">
      <w:pPr>
        <w:keepNext/>
        <w:keepLines/>
        <w:tabs>
          <w:tab w:val="left" w:pos="284"/>
        </w:tabs>
        <w:ind w:left="567" w:hanging="567"/>
        <w:rPr>
          <w:szCs w:val="22"/>
          <w:lang w:val="el-GR"/>
        </w:rPr>
      </w:pPr>
      <w:r w:rsidRPr="00174FB9">
        <w:rPr>
          <w:szCs w:val="22"/>
        </w:rPr>
        <w:lastRenderedPageBreak/>
        <w:sym w:font="Symbol" w:char="F0B7"/>
      </w:r>
      <w:r w:rsidRPr="00174FB9">
        <w:rPr>
          <w:szCs w:val="22"/>
          <w:lang w:val="el-GR"/>
        </w:rPr>
        <w:tab/>
      </w:r>
      <w:r w:rsidRPr="00174FB9">
        <w:rPr>
          <w:szCs w:val="22"/>
          <w:lang w:val="el-GR"/>
        </w:rPr>
        <w:tab/>
        <w:t>αναφυλακτικές αντιδράσεις</w:t>
      </w:r>
    </w:p>
    <w:p w14:paraId="275E29FC" w14:textId="77777777" w:rsidR="006C623D" w:rsidRPr="009E4E09" w:rsidRDefault="006C623D" w:rsidP="00587D36">
      <w:pPr>
        <w:ind w:left="142" w:hanging="142"/>
        <w:rPr>
          <w:szCs w:val="22"/>
          <w:lang w:val="el-GR"/>
        </w:rPr>
      </w:pPr>
    </w:p>
    <w:p w14:paraId="627D6FA7" w14:textId="77777777" w:rsidR="00587D36" w:rsidRPr="009E4E09" w:rsidRDefault="00587D36" w:rsidP="00587D36">
      <w:pPr>
        <w:rPr>
          <w:szCs w:val="22"/>
          <w:lang w:val="el-GR"/>
        </w:rPr>
      </w:pPr>
    </w:p>
    <w:p w14:paraId="013141F9" w14:textId="77777777" w:rsidR="00587D36" w:rsidRPr="009E4E09" w:rsidRDefault="00587D36" w:rsidP="0055384E">
      <w:pPr>
        <w:keepNext/>
        <w:keepLines/>
        <w:rPr>
          <w:szCs w:val="22"/>
          <w:lang w:val="el-GR"/>
        </w:rPr>
      </w:pPr>
      <w:r w:rsidRPr="009E4E09">
        <w:rPr>
          <w:b/>
          <w:szCs w:val="22"/>
          <w:lang w:val="el-GR"/>
        </w:rPr>
        <w:t xml:space="preserve">Άλλες ανεπιθύμητες ενέργειες που έχουν αναφερθεί με τη χρήση του Herceptin: </w:t>
      </w:r>
      <w:r w:rsidRPr="009E4E09">
        <w:rPr>
          <w:rFonts w:eastAsia="SimSun"/>
          <w:lang w:val="el-GR" w:eastAsia="zh-CN"/>
        </w:rPr>
        <w:t>η συχνότητα δεν μπορεί να εκτιμηθεί από τα διαθέσιμα δεδομένα</w:t>
      </w:r>
      <w:r w:rsidRPr="009E4E09">
        <w:rPr>
          <w:szCs w:val="22"/>
          <w:lang w:val="el-GR"/>
        </w:rPr>
        <w:t>:</w:t>
      </w:r>
    </w:p>
    <w:p w14:paraId="59BC9AF0" w14:textId="77777777" w:rsidR="00587D36" w:rsidRPr="009E4E09" w:rsidRDefault="00587D36" w:rsidP="0055384E">
      <w:pPr>
        <w:keepNext/>
        <w:keepLines/>
        <w:ind w:left="426"/>
        <w:rPr>
          <w:szCs w:val="22"/>
          <w:lang w:val="el-GR"/>
        </w:rPr>
      </w:pPr>
    </w:p>
    <w:p w14:paraId="3390CCD8" w14:textId="77777777" w:rsidR="00587D36" w:rsidRPr="009E4E09" w:rsidRDefault="00587D36" w:rsidP="0055384E">
      <w:pPr>
        <w:keepNext/>
        <w:keepLines/>
        <w:ind w:left="567" w:hanging="567"/>
        <w:rPr>
          <w:szCs w:val="22"/>
          <w:lang w:val="el-GR"/>
        </w:rPr>
      </w:pPr>
      <w:r w:rsidRPr="00174FB9">
        <w:rPr>
          <w:szCs w:val="22"/>
        </w:rPr>
        <w:sym w:font="Symbol" w:char="F0B7"/>
      </w:r>
      <w:r w:rsidRPr="00174FB9">
        <w:rPr>
          <w:szCs w:val="22"/>
          <w:lang w:val="el-GR"/>
        </w:rPr>
        <w:tab/>
        <w:t>μη φυσιολογική ή διαταραγμένη πήξη του αίματος</w:t>
      </w:r>
    </w:p>
    <w:p w14:paraId="550F4FBC" w14:textId="77777777" w:rsidR="00587D36" w:rsidRPr="009E4E09" w:rsidRDefault="00587D36" w:rsidP="0055384E">
      <w:pPr>
        <w:keepNext/>
        <w:keepLines/>
        <w:ind w:left="567" w:hanging="567"/>
        <w:rPr>
          <w:szCs w:val="22"/>
          <w:lang w:val="el-GR"/>
        </w:rPr>
      </w:pPr>
      <w:r w:rsidRPr="00174FB9">
        <w:rPr>
          <w:szCs w:val="22"/>
        </w:rPr>
        <w:sym w:font="Symbol" w:char="F0B7"/>
      </w:r>
      <w:r w:rsidRPr="00174FB9">
        <w:rPr>
          <w:szCs w:val="22"/>
          <w:lang w:val="el-GR"/>
        </w:rPr>
        <w:tab/>
        <w:t xml:space="preserve">υψηλά επίπεδα </w:t>
      </w:r>
      <w:r w:rsidRPr="009E4E09">
        <w:rPr>
          <w:szCs w:val="22"/>
          <w:lang w:val="el-GR"/>
        </w:rPr>
        <w:t>καλίου</w:t>
      </w:r>
    </w:p>
    <w:p w14:paraId="4772D443" w14:textId="77777777" w:rsidR="00587D36" w:rsidRPr="009E4E09" w:rsidRDefault="00587D36" w:rsidP="0055384E">
      <w:pPr>
        <w:keepNext/>
        <w:keepLines/>
        <w:ind w:left="567" w:hanging="567"/>
        <w:rPr>
          <w:szCs w:val="22"/>
          <w:lang w:val="el-GR"/>
        </w:rPr>
      </w:pPr>
      <w:r w:rsidRPr="00174FB9">
        <w:rPr>
          <w:szCs w:val="22"/>
        </w:rPr>
        <w:sym w:font="Symbol" w:char="F0B7"/>
      </w:r>
      <w:r w:rsidRPr="00174FB9">
        <w:rPr>
          <w:szCs w:val="22"/>
          <w:lang w:val="el-GR"/>
        </w:rPr>
        <w:tab/>
        <w:t xml:space="preserve">οίδημα </w:t>
      </w:r>
      <w:r w:rsidRPr="009E4E09">
        <w:rPr>
          <w:szCs w:val="22"/>
          <w:lang w:val="el-GR"/>
        </w:rPr>
        <w:t>ή αιμορραγία στο πίσω μέρος των οφθαλμών</w:t>
      </w:r>
    </w:p>
    <w:p w14:paraId="1B45D693"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καταπληξία</w:t>
      </w:r>
    </w:p>
    <w:p w14:paraId="61457CC6"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μη φυσιολογικός καρδιακός ρυθμός</w:t>
      </w:r>
    </w:p>
    <w:p w14:paraId="41D09AAF"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αναπνευστική δυσχέρεια</w:t>
      </w:r>
    </w:p>
    <w:p w14:paraId="7ACB14D8"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αναπνευστική ανεπάρκεια</w:t>
      </w:r>
    </w:p>
    <w:p w14:paraId="5BEBAA8A"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οξεία συσσώρευση υγρών στους πνεύμονες</w:t>
      </w:r>
    </w:p>
    <w:p w14:paraId="7AFA4493"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οξεία στένωση των αεραγωγών</w:t>
      </w:r>
    </w:p>
    <w:p w14:paraId="6E25B070"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μη φυσιολογικά χαμηλά επίπεδα οξυγόνου στο αίμα</w:t>
      </w:r>
    </w:p>
    <w:p w14:paraId="36EEAE67"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δυσκολία στην αναπνοή όταν είστε ξαπλωμένος</w:t>
      </w:r>
    </w:p>
    <w:p w14:paraId="7DA566AD" w14:textId="77777777" w:rsidR="00587D36" w:rsidRPr="00174FB9" w:rsidRDefault="00587D36" w:rsidP="0055384E">
      <w:pPr>
        <w:keepNext/>
        <w:keepLines/>
        <w:ind w:left="567" w:hanging="567"/>
        <w:rPr>
          <w:szCs w:val="22"/>
          <w:lang w:val="el-GR"/>
        </w:rPr>
      </w:pPr>
      <w:r w:rsidRPr="00174FB9">
        <w:rPr>
          <w:szCs w:val="22"/>
        </w:rPr>
        <w:sym w:font="Symbol" w:char="F0B7"/>
      </w:r>
      <w:r w:rsidRPr="00174FB9">
        <w:rPr>
          <w:szCs w:val="22"/>
          <w:lang w:val="el-GR"/>
        </w:rPr>
        <w:tab/>
        <w:t>ηπατική βλάβη</w:t>
      </w:r>
    </w:p>
    <w:p w14:paraId="4D610311" w14:textId="77777777" w:rsidR="00587D36" w:rsidRPr="00174FB9" w:rsidRDefault="00587D36" w:rsidP="00587D36">
      <w:pPr>
        <w:ind w:left="567" w:hanging="567"/>
        <w:rPr>
          <w:szCs w:val="22"/>
          <w:lang w:val="el-GR"/>
        </w:rPr>
      </w:pPr>
      <w:r w:rsidRPr="00174FB9">
        <w:rPr>
          <w:szCs w:val="22"/>
        </w:rPr>
        <w:sym w:font="Symbol" w:char="F0B7"/>
      </w:r>
      <w:r w:rsidRPr="00174FB9">
        <w:rPr>
          <w:szCs w:val="22"/>
          <w:lang w:val="el-GR"/>
        </w:rPr>
        <w:tab/>
        <w:t>οίδημα στο πρόσωπο, χείλη και φάρυγγα</w:t>
      </w:r>
    </w:p>
    <w:p w14:paraId="1DBF85B5" w14:textId="77777777" w:rsidR="00587D36" w:rsidRPr="00174FB9" w:rsidRDefault="00587D36" w:rsidP="00587D36">
      <w:pPr>
        <w:ind w:left="567" w:hanging="567"/>
        <w:rPr>
          <w:szCs w:val="22"/>
          <w:lang w:val="el-GR"/>
        </w:rPr>
      </w:pPr>
      <w:r w:rsidRPr="00174FB9">
        <w:rPr>
          <w:szCs w:val="22"/>
        </w:rPr>
        <w:sym w:font="Symbol" w:char="F0B7"/>
      </w:r>
      <w:r w:rsidRPr="00174FB9">
        <w:rPr>
          <w:szCs w:val="22"/>
          <w:lang w:val="el-GR"/>
        </w:rPr>
        <w:tab/>
        <w:t>νεφρική ανεπάρκεια</w:t>
      </w:r>
    </w:p>
    <w:p w14:paraId="5779451F" w14:textId="77777777" w:rsidR="00587D36" w:rsidRDefault="00587D36" w:rsidP="00587D36">
      <w:pPr>
        <w:ind w:left="567" w:hanging="567"/>
        <w:rPr>
          <w:szCs w:val="22"/>
          <w:lang w:val="el-GR"/>
        </w:rPr>
      </w:pPr>
      <w:r w:rsidRPr="00174FB9">
        <w:rPr>
          <w:szCs w:val="22"/>
        </w:rPr>
        <w:sym w:font="Symbol" w:char="F0B7"/>
      </w:r>
      <w:r w:rsidRPr="00174FB9">
        <w:rPr>
          <w:szCs w:val="22"/>
          <w:lang w:val="el-GR"/>
        </w:rPr>
        <w:tab/>
        <w:t>μη φυσιολογικά χαμηλά επίπεδα υγρού</w:t>
      </w:r>
      <w:r w:rsidRPr="009E4E09">
        <w:rPr>
          <w:szCs w:val="22"/>
          <w:lang w:val="el-GR"/>
        </w:rPr>
        <w:t xml:space="preserve"> γύρω από το μωρό στη μήτρα</w:t>
      </w:r>
    </w:p>
    <w:p w14:paraId="625DA454" w14:textId="77777777" w:rsidR="00587D36" w:rsidRDefault="006E01F6" w:rsidP="006E01F6">
      <w:pPr>
        <w:ind w:left="561" w:hanging="561"/>
        <w:rPr>
          <w:szCs w:val="22"/>
          <w:lang w:val="el-GR"/>
        </w:rPr>
      </w:pPr>
      <w:r w:rsidRPr="00174FB9">
        <w:rPr>
          <w:szCs w:val="22"/>
        </w:rPr>
        <w:sym w:font="Symbol" w:char="F0B7"/>
      </w:r>
      <w:r w:rsidRPr="00174FB9">
        <w:rPr>
          <w:szCs w:val="22"/>
          <w:lang w:val="el-GR"/>
        </w:rPr>
        <w:tab/>
      </w:r>
      <w:r w:rsidR="00587D36">
        <w:rPr>
          <w:szCs w:val="22"/>
          <w:lang w:val="el-GR"/>
        </w:rPr>
        <w:t xml:space="preserve">αδυναμία των πνευμόνων </w:t>
      </w:r>
      <w:r w:rsidR="007312D1">
        <w:rPr>
          <w:szCs w:val="22"/>
          <w:lang w:val="el-GR"/>
        </w:rPr>
        <w:t xml:space="preserve">του μωρού </w:t>
      </w:r>
      <w:r w:rsidR="00587D36">
        <w:rPr>
          <w:szCs w:val="22"/>
          <w:lang w:val="el-GR"/>
        </w:rPr>
        <w:t>να αναπτυχθούν στη μήτρα</w:t>
      </w:r>
    </w:p>
    <w:p w14:paraId="3D762433" w14:textId="77777777" w:rsidR="00587D36" w:rsidRPr="009E4E09" w:rsidRDefault="006E01F6" w:rsidP="006E01F6">
      <w:pPr>
        <w:rPr>
          <w:szCs w:val="22"/>
          <w:lang w:val="el-GR"/>
        </w:rPr>
      </w:pPr>
      <w:r w:rsidRPr="00174FB9">
        <w:rPr>
          <w:szCs w:val="22"/>
        </w:rPr>
        <w:sym w:font="Symbol" w:char="F0B7"/>
      </w:r>
      <w:r w:rsidRPr="00174FB9">
        <w:rPr>
          <w:szCs w:val="22"/>
          <w:lang w:val="el-GR"/>
        </w:rPr>
        <w:tab/>
      </w:r>
      <w:r w:rsidR="00587D36">
        <w:rPr>
          <w:szCs w:val="22"/>
          <w:lang w:val="el-GR"/>
        </w:rPr>
        <w:t>μη φυσιολογική ανάπτυξη των νεφρών</w:t>
      </w:r>
      <w:r w:rsidR="007312D1">
        <w:rPr>
          <w:szCs w:val="22"/>
          <w:lang w:val="el-GR"/>
        </w:rPr>
        <w:t xml:space="preserve"> του μωρού</w:t>
      </w:r>
      <w:r w:rsidR="00587D36">
        <w:rPr>
          <w:szCs w:val="22"/>
          <w:lang w:val="el-GR"/>
        </w:rPr>
        <w:t xml:space="preserve"> στη μήτρα</w:t>
      </w:r>
    </w:p>
    <w:p w14:paraId="785791C4" w14:textId="77777777" w:rsidR="00587D36" w:rsidRPr="009E4E09" w:rsidRDefault="00587D36" w:rsidP="00587D36">
      <w:pPr>
        <w:tabs>
          <w:tab w:val="left" w:pos="360"/>
        </w:tabs>
        <w:rPr>
          <w:lang w:val="el-GR"/>
        </w:rPr>
      </w:pPr>
    </w:p>
    <w:p w14:paraId="527FF2DB" w14:textId="77777777" w:rsidR="00587D36" w:rsidRPr="009E4E09" w:rsidRDefault="00587D36" w:rsidP="00587D36">
      <w:pPr>
        <w:rPr>
          <w:lang w:val="el-GR"/>
        </w:rPr>
      </w:pPr>
      <w:r w:rsidRPr="009E4E09">
        <w:rPr>
          <w:lang w:val="el-GR"/>
        </w:rPr>
        <w:t xml:space="preserve">Κάποιες από τις ανεπιθύμητες ενέργειες που παρατηρείτε μπορεί να οφείλονται στον υποκείμενο καρκίνο. Εάν λαμβάνετε Herceptin σε συνδυασμό με χημειοθεραπεία, κάποιες από αυτές μπορεί επίσης να οφείλονται στη χημειοθεραπεία. </w:t>
      </w:r>
    </w:p>
    <w:p w14:paraId="11948FB5" w14:textId="77777777" w:rsidR="00587D36" w:rsidRPr="009E4E09" w:rsidRDefault="00587D36" w:rsidP="00587D36">
      <w:pPr>
        <w:rPr>
          <w:lang w:val="el-GR"/>
        </w:rPr>
      </w:pPr>
    </w:p>
    <w:p w14:paraId="0B59C58F" w14:textId="77777777" w:rsidR="00587D36" w:rsidRPr="009E4E09" w:rsidRDefault="00587D36" w:rsidP="00587D36">
      <w:pPr>
        <w:rPr>
          <w:lang w:val="el-GR"/>
        </w:rPr>
      </w:pPr>
      <w:r w:rsidRPr="009E4E09">
        <w:rPr>
          <w:lang w:val="el-GR"/>
        </w:rPr>
        <w:t>Εάν εμφανίσετε οποιαδήποτε από τις ανεπιθύμητες ενέργειες, ενημερώστε το γιατρό, το φαρμακοποιό ή το νοσοκόμο σας.</w:t>
      </w:r>
    </w:p>
    <w:p w14:paraId="0DFCB846" w14:textId="77777777" w:rsidR="00587D36" w:rsidRPr="009E4E09" w:rsidRDefault="00587D36" w:rsidP="00587D36">
      <w:pPr>
        <w:rPr>
          <w:lang w:val="el-GR"/>
        </w:rPr>
      </w:pPr>
    </w:p>
    <w:p w14:paraId="3336072F" w14:textId="77777777" w:rsidR="00587D36" w:rsidRPr="009E4E09" w:rsidRDefault="00587D36" w:rsidP="00587D36">
      <w:pPr>
        <w:rPr>
          <w:b/>
          <w:noProof/>
          <w:szCs w:val="22"/>
          <w:lang w:val="el-GR"/>
        </w:rPr>
      </w:pPr>
      <w:r w:rsidRPr="009E4E09">
        <w:rPr>
          <w:b/>
          <w:noProof/>
          <w:szCs w:val="22"/>
          <w:lang w:val="el-GR"/>
        </w:rPr>
        <w:t>Αναφορά ανεπιθύμητων ενεργειών</w:t>
      </w:r>
    </w:p>
    <w:p w14:paraId="3ABE60EE" w14:textId="77777777" w:rsidR="00587D36" w:rsidRPr="009E4E09" w:rsidRDefault="00587D36" w:rsidP="00C83490">
      <w:pPr>
        <w:autoSpaceDE w:val="0"/>
        <w:rPr>
          <w:noProof/>
          <w:szCs w:val="22"/>
          <w:lang w:val="el-GR"/>
        </w:rPr>
      </w:pPr>
      <w:r w:rsidRPr="009E4E09">
        <w:rPr>
          <w:lang w:val="el-GR"/>
        </w:rPr>
        <w:t>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w:t>
      </w:r>
      <w:r w:rsidRPr="009E4E09">
        <w:rPr>
          <w:noProof/>
          <w:szCs w:val="22"/>
          <w:lang w:val="el-GR"/>
        </w:rPr>
        <w:t xml:space="preserve"> </w:t>
      </w:r>
      <w:r w:rsidRPr="009E4E09">
        <w:rPr>
          <w:szCs w:val="22"/>
          <w:lang w:val="el-GR"/>
        </w:rPr>
        <w:t>Μπορείτε επίσης να αναφέρετε ανεπιθύμητες ενέργειες</w:t>
      </w:r>
      <w:r w:rsidRPr="009E4E09">
        <w:rPr>
          <w:noProof/>
          <w:szCs w:val="22"/>
          <w:lang w:val="el-GR"/>
        </w:rPr>
        <w:t xml:space="preserve"> </w:t>
      </w:r>
      <w:r w:rsidRPr="009E4E09">
        <w:rPr>
          <w:szCs w:val="22"/>
          <w:lang w:val="el-GR"/>
        </w:rPr>
        <w:t>απευθείας</w:t>
      </w:r>
      <w:r w:rsidRPr="009E4E09">
        <w:rPr>
          <w:noProof/>
          <w:szCs w:val="22"/>
          <w:lang w:val="el-GR"/>
        </w:rPr>
        <w:t xml:space="preserve">, μέσω </w:t>
      </w:r>
      <w:r w:rsidRPr="00174FB9">
        <w:rPr>
          <w:noProof/>
          <w:szCs w:val="22"/>
          <w:highlight w:val="lightGray"/>
          <w:lang w:val="el-GR"/>
        </w:rPr>
        <w:t xml:space="preserve">του εθνικού συστήματος αναφοράς που αναγράφεται στο </w:t>
      </w:r>
      <w:hyperlink r:id="rId17" w:history="1">
        <w:r w:rsidR="00C83490" w:rsidRPr="00F227FF">
          <w:rPr>
            <w:rStyle w:val="Hyperlink"/>
            <w:rFonts w:ascii="ZWAdobeF" w:hAnsi="ZWAdobeF" w:cs="ZWAdobeF"/>
            <w:noProof/>
            <w:sz w:val="2"/>
            <w:szCs w:val="22"/>
            <w:highlight w:val="lightGray"/>
            <w:lang w:val="el-GR"/>
          </w:rPr>
          <w:t>6H</w:t>
        </w:r>
        <w:r w:rsidRPr="00F227FF">
          <w:rPr>
            <w:rStyle w:val="Hyperlink"/>
            <w:highlight w:val="lightGray"/>
            <w:lang w:val="el-GR"/>
          </w:rPr>
          <w:t xml:space="preserve">Παράρτημα </w:t>
        </w:r>
        <w:r w:rsidRPr="00F227FF">
          <w:rPr>
            <w:rStyle w:val="Hyperlink"/>
            <w:highlight w:val="lightGray"/>
          </w:rPr>
          <w:t>V</w:t>
        </w:r>
      </w:hyperlink>
      <w:r w:rsidRPr="00174FB9">
        <w:rPr>
          <w:noProof/>
          <w:szCs w:val="22"/>
          <w:lang w:val="el-GR"/>
        </w:rPr>
        <w:t>.</w:t>
      </w:r>
      <w:r w:rsidRPr="00174FB9">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9E4E09">
        <w:rPr>
          <w:noProof/>
          <w:szCs w:val="22"/>
          <w:lang w:val="el-GR"/>
        </w:rPr>
        <w:t>.</w:t>
      </w:r>
    </w:p>
    <w:p w14:paraId="34994F8C" w14:textId="77777777" w:rsidR="00587D36" w:rsidRPr="009E4E09" w:rsidRDefault="00587D36" w:rsidP="00587D36">
      <w:pPr>
        <w:rPr>
          <w:lang w:val="el-GR"/>
        </w:rPr>
      </w:pPr>
    </w:p>
    <w:p w14:paraId="788D7377" w14:textId="77777777" w:rsidR="00587D36" w:rsidRPr="009E4E09" w:rsidRDefault="00587D36" w:rsidP="00587D36">
      <w:pPr>
        <w:rPr>
          <w:lang w:val="el-GR"/>
        </w:rPr>
      </w:pPr>
    </w:p>
    <w:p w14:paraId="6593929D" w14:textId="77777777" w:rsidR="007E4B85" w:rsidRPr="009E4E09" w:rsidRDefault="007E4B85" w:rsidP="007E4B85">
      <w:pPr>
        <w:keepNext/>
        <w:keepLines/>
        <w:ind w:left="567" w:hanging="567"/>
        <w:rPr>
          <w:lang w:val="el-GR"/>
        </w:rPr>
      </w:pPr>
      <w:r w:rsidRPr="009E4E09">
        <w:rPr>
          <w:b/>
          <w:lang w:val="el-GR"/>
        </w:rPr>
        <w:t>5.</w:t>
      </w:r>
      <w:r w:rsidRPr="009E4E09">
        <w:rPr>
          <w:b/>
          <w:lang w:val="el-GR"/>
        </w:rPr>
        <w:tab/>
        <w:t>Πώς να φυλάσσετ</w:t>
      </w:r>
      <w:r w:rsidR="00E4376F">
        <w:rPr>
          <w:b/>
          <w:lang w:val="el-GR"/>
        </w:rPr>
        <w:t>ε</w:t>
      </w:r>
      <w:r w:rsidRPr="009E4E09">
        <w:rPr>
          <w:b/>
          <w:lang w:val="el-GR"/>
        </w:rPr>
        <w:t xml:space="preserve"> το </w:t>
      </w:r>
      <w:r w:rsidRPr="009E4E09">
        <w:rPr>
          <w:b/>
        </w:rPr>
        <w:t>Herceptin</w:t>
      </w:r>
    </w:p>
    <w:p w14:paraId="696C90EF" w14:textId="77777777" w:rsidR="007E4B85" w:rsidRPr="009E4E09" w:rsidRDefault="007E4B85" w:rsidP="007E4B85">
      <w:pPr>
        <w:keepNext/>
        <w:keepLines/>
        <w:rPr>
          <w:lang w:val="el-GR"/>
        </w:rPr>
      </w:pPr>
    </w:p>
    <w:p w14:paraId="0501235A" w14:textId="77777777" w:rsidR="007E4B85" w:rsidRDefault="007E4B85" w:rsidP="007E4B85">
      <w:pPr>
        <w:keepNext/>
        <w:keepLines/>
        <w:rPr>
          <w:lang w:val="el-GR"/>
        </w:rPr>
      </w:pPr>
      <w:r>
        <w:rPr>
          <w:lang w:val="el-GR"/>
        </w:rPr>
        <w:t xml:space="preserve">Το </w:t>
      </w:r>
      <w:r>
        <w:t>Herceptin</w:t>
      </w:r>
      <w:r w:rsidRPr="0055384E">
        <w:rPr>
          <w:lang w:val="el-GR"/>
        </w:rPr>
        <w:t xml:space="preserve"> </w:t>
      </w:r>
      <w:r>
        <w:rPr>
          <w:lang w:val="el-GR"/>
        </w:rPr>
        <w:t>θα αποθηκεύεται από επαγγελματίες υγείας στο νοσοκομείο ή την κλνική.</w:t>
      </w:r>
    </w:p>
    <w:p w14:paraId="17B5F735" w14:textId="77777777" w:rsidR="007E4B85" w:rsidRDefault="007E4B85" w:rsidP="007E4B85">
      <w:pPr>
        <w:keepNext/>
        <w:keepLines/>
        <w:rPr>
          <w:lang w:val="el-GR"/>
        </w:rPr>
      </w:pPr>
    </w:p>
    <w:p w14:paraId="3AD978FB" w14:textId="77777777" w:rsidR="007E4B85" w:rsidRPr="009E4E09" w:rsidRDefault="005D21D5" w:rsidP="0055384E">
      <w:pPr>
        <w:keepNext/>
        <w:keepLines/>
        <w:ind w:left="284" w:hanging="284"/>
        <w:rPr>
          <w:lang w:val="el-GR"/>
        </w:rPr>
      </w:pPr>
      <w:r w:rsidRPr="00174FB9">
        <w:rPr>
          <w:szCs w:val="22"/>
          <w:lang w:val="el-GR"/>
        </w:rPr>
        <w:sym w:font="Symbol" w:char="F0B7"/>
      </w:r>
      <w:r w:rsidRPr="00B51573">
        <w:rPr>
          <w:szCs w:val="22"/>
          <w:lang w:val="el-GR"/>
        </w:rPr>
        <w:tab/>
      </w:r>
      <w:r w:rsidR="007E4B85" w:rsidRPr="009E4E09">
        <w:rPr>
          <w:lang w:val="el-GR"/>
        </w:rPr>
        <w:t>Το φάρμακο αυτό πρέπει να φυλάσσεται σε μέρη που δεν το βλέπουν και δεν το φθάνουν τα παιδιά.</w:t>
      </w:r>
    </w:p>
    <w:p w14:paraId="44030F06" w14:textId="77777777" w:rsidR="007E4B85" w:rsidRPr="009E4E09" w:rsidRDefault="007E4B85" w:rsidP="007E4B85">
      <w:pPr>
        <w:keepNext/>
        <w:keepLines/>
        <w:ind w:left="284" w:hanging="284"/>
        <w:rPr>
          <w:lang w:val="el-GR"/>
        </w:rPr>
      </w:pPr>
    </w:p>
    <w:p w14:paraId="44642ADA" w14:textId="77777777" w:rsidR="007E4B85" w:rsidRPr="0055384E" w:rsidRDefault="005D21D5" w:rsidP="0055384E">
      <w:pPr>
        <w:keepNext/>
        <w:keepLines/>
        <w:ind w:left="284" w:hanging="284"/>
        <w:rPr>
          <w:szCs w:val="22"/>
          <w:lang w:val="el-GR"/>
        </w:rPr>
      </w:pPr>
      <w:r w:rsidRPr="00174FB9">
        <w:rPr>
          <w:szCs w:val="22"/>
          <w:lang w:val="el-GR"/>
        </w:rPr>
        <w:sym w:font="Symbol" w:char="F0B7"/>
      </w:r>
      <w:r w:rsidRPr="0055384E">
        <w:rPr>
          <w:szCs w:val="22"/>
          <w:lang w:val="el-GR"/>
        </w:rPr>
        <w:tab/>
      </w:r>
      <w:r w:rsidR="007E4B85" w:rsidRPr="0055384E">
        <w:rPr>
          <w:szCs w:val="22"/>
          <w:lang w:val="el-GR"/>
        </w:rPr>
        <w:t>Να μη χρησιμοποιείται μετά την ημερομηνία λήξης που αναγράφεται στο εξωτερικό κουτί και στην ετικέτα του φιαλιδίου μετά τ</w:t>
      </w:r>
      <w:r w:rsidR="00C365DB">
        <w:rPr>
          <w:szCs w:val="22"/>
          <w:lang w:val="el-GR"/>
        </w:rPr>
        <w:t xml:space="preserve">ο </w:t>
      </w:r>
      <w:r w:rsidR="00C365DB">
        <w:rPr>
          <w:szCs w:val="22"/>
        </w:rPr>
        <w:t>EXP</w:t>
      </w:r>
      <w:r w:rsidR="007E4B85" w:rsidRPr="0055384E">
        <w:rPr>
          <w:szCs w:val="22"/>
          <w:lang w:val="el-GR"/>
        </w:rPr>
        <w:t>. Η ημερομηνία λήξης είναι η τελευταία ημέρα του μήνα που αναφέρεται εκεί.</w:t>
      </w:r>
    </w:p>
    <w:p w14:paraId="51CCC696" w14:textId="77777777" w:rsidR="007E4B85" w:rsidRPr="009E4E09" w:rsidRDefault="007E4B85" w:rsidP="007E4B85">
      <w:pPr>
        <w:ind w:left="284" w:hanging="284"/>
        <w:rPr>
          <w:lang w:val="el-GR"/>
        </w:rPr>
      </w:pPr>
    </w:p>
    <w:p w14:paraId="37EB36B8" w14:textId="77777777" w:rsidR="007E4B85" w:rsidRPr="0055384E" w:rsidRDefault="005D21D5" w:rsidP="0055384E">
      <w:pPr>
        <w:keepNext/>
        <w:keepLines/>
        <w:ind w:left="284" w:hanging="284"/>
        <w:rPr>
          <w:szCs w:val="22"/>
          <w:lang w:val="el-GR"/>
        </w:rPr>
      </w:pPr>
      <w:r w:rsidRPr="00174FB9">
        <w:rPr>
          <w:szCs w:val="22"/>
          <w:lang w:val="el-GR"/>
        </w:rPr>
        <w:sym w:font="Symbol" w:char="F0B7"/>
      </w:r>
      <w:r w:rsidRPr="0055384E">
        <w:rPr>
          <w:szCs w:val="22"/>
          <w:lang w:val="el-GR"/>
        </w:rPr>
        <w:tab/>
      </w:r>
      <w:r w:rsidR="007E4B85" w:rsidRPr="0055384E">
        <w:rPr>
          <w:szCs w:val="22"/>
          <w:lang w:val="el-GR"/>
        </w:rPr>
        <w:t>Το μη ανοιγμένο φιαλίδιο θα πρέπει να φυλάσσετε σε ψυγείο (2°C – 8°C).</w:t>
      </w:r>
    </w:p>
    <w:p w14:paraId="559EFC98" w14:textId="77777777" w:rsidR="007E4B85" w:rsidRDefault="007E4B85" w:rsidP="0055384E">
      <w:pPr>
        <w:pStyle w:val="ListParagraph"/>
        <w:rPr>
          <w:noProof/>
          <w:lang w:val="el-GR"/>
        </w:rPr>
      </w:pPr>
    </w:p>
    <w:p w14:paraId="4F4D458F" w14:textId="77777777" w:rsidR="007E4B85" w:rsidRPr="0055384E" w:rsidRDefault="005D21D5" w:rsidP="0055384E">
      <w:pPr>
        <w:keepNext/>
        <w:keepLines/>
        <w:ind w:left="284" w:hanging="284"/>
        <w:rPr>
          <w:szCs w:val="22"/>
          <w:lang w:val="el-GR"/>
        </w:rPr>
      </w:pPr>
      <w:r w:rsidRPr="00174FB9">
        <w:rPr>
          <w:szCs w:val="22"/>
          <w:lang w:val="el-GR"/>
        </w:rPr>
        <w:sym w:font="Symbol" w:char="F0B7"/>
      </w:r>
      <w:r w:rsidRPr="0055384E">
        <w:rPr>
          <w:szCs w:val="22"/>
          <w:lang w:val="el-GR"/>
        </w:rPr>
        <w:tab/>
      </w:r>
      <w:r w:rsidR="007E4B85" w:rsidRPr="0055384E">
        <w:rPr>
          <w:szCs w:val="22"/>
          <w:lang w:val="el-GR"/>
        </w:rPr>
        <w:t>Μην καταψύχετε το ανασυσταθέν διάλυμα.</w:t>
      </w:r>
    </w:p>
    <w:p w14:paraId="62725FD4" w14:textId="77777777" w:rsidR="007E4B85" w:rsidRDefault="007E4B85" w:rsidP="0055384E">
      <w:pPr>
        <w:pStyle w:val="ListParagraph"/>
        <w:rPr>
          <w:noProof/>
          <w:lang w:val="el-GR"/>
        </w:rPr>
      </w:pPr>
    </w:p>
    <w:p w14:paraId="58D342E6" w14:textId="77777777" w:rsidR="007E4B85" w:rsidRPr="0055384E" w:rsidRDefault="005D21D5" w:rsidP="0055384E">
      <w:pPr>
        <w:keepNext/>
        <w:keepLines/>
        <w:ind w:left="284" w:hanging="284"/>
        <w:rPr>
          <w:szCs w:val="22"/>
          <w:lang w:val="el-GR"/>
        </w:rPr>
      </w:pPr>
      <w:r w:rsidRPr="00174FB9">
        <w:rPr>
          <w:szCs w:val="22"/>
          <w:lang w:val="el-GR"/>
        </w:rPr>
        <w:lastRenderedPageBreak/>
        <w:sym w:font="Symbol" w:char="F0B7"/>
      </w:r>
      <w:r w:rsidRPr="0055384E">
        <w:rPr>
          <w:szCs w:val="22"/>
          <w:lang w:val="el-GR"/>
        </w:rPr>
        <w:tab/>
      </w:r>
      <w:r w:rsidR="007E4B85" w:rsidRPr="0055384E">
        <w:rPr>
          <w:szCs w:val="22"/>
          <w:lang w:val="el-GR"/>
        </w:rPr>
        <w:t xml:space="preserve">Τα διαλύματα προς έγχυση θα πρέπει να χρησιμοποιούνται αμέσως μετά την </w:t>
      </w:r>
      <w:r w:rsidR="0020378D" w:rsidRPr="0055384E">
        <w:rPr>
          <w:szCs w:val="22"/>
          <w:lang w:val="el-GR"/>
        </w:rPr>
        <w:t>διάλυση</w:t>
      </w:r>
      <w:r w:rsidR="007E4B85" w:rsidRPr="0055384E">
        <w:rPr>
          <w:szCs w:val="22"/>
          <w:lang w:val="el-GR"/>
        </w:rPr>
        <w:t>. Εάν δεν χρησιμοποιηθ</w:t>
      </w:r>
      <w:r w:rsidR="0020378D" w:rsidRPr="0055384E">
        <w:rPr>
          <w:szCs w:val="22"/>
          <w:lang w:val="el-GR"/>
        </w:rPr>
        <w:t>ούν</w:t>
      </w:r>
      <w:r w:rsidR="007E4B85" w:rsidRPr="0055384E">
        <w:rPr>
          <w:szCs w:val="22"/>
          <w:lang w:val="el-GR"/>
        </w:rPr>
        <w:t xml:space="preserve"> αμέσως, οι χρόνοι αποθήκευσης κατά τη χρήση και οι συνθήκες πριν τη χρήση είναι ευθύνη του χρήστη και κανονικά δεν θα πρέπει να υπερβαίνουν τις 24 ώρες στους 2 ° C - 8 ° C.</w:t>
      </w:r>
    </w:p>
    <w:p w14:paraId="3BBA4733" w14:textId="77777777" w:rsidR="007E4B85" w:rsidRPr="009E4E09" w:rsidRDefault="007E4B85" w:rsidP="007E4B85">
      <w:pPr>
        <w:ind w:left="284" w:hanging="284"/>
        <w:rPr>
          <w:noProof/>
          <w:lang w:val="el-GR"/>
        </w:rPr>
      </w:pPr>
    </w:p>
    <w:p w14:paraId="744A3A9A" w14:textId="77777777" w:rsidR="007E4B85" w:rsidRPr="0055384E" w:rsidRDefault="005D21D5" w:rsidP="0055384E">
      <w:pPr>
        <w:keepNext/>
        <w:keepLines/>
        <w:ind w:left="284" w:hanging="284"/>
        <w:rPr>
          <w:szCs w:val="22"/>
          <w:lang w:val="el-GR"/>
        </w:rPr>
      </w:pPr>
      <w:r w:rsidRPr="00174FB9">
        <w:rPr>
          <w:szCs w:val="22"/>
          <w:lang w:val="el-GR"/>
        </w:rPr>
        <w:sym w:font="Symbol" w:char="F0B7"/>
      </w:r>
      <w:r w:rsidRPr="0055384E">
        <w:rPr>
          <w:szCs w:val="22"/>
          <w:lang w:val="el-GR"/>
        </w:rPr>
        <w:tab/>
      </w:r>
      <w:r w:rsidR="007E4B85" w:rsidRPr="0055384E">
        <w:rPr>
          <w:szCs w:val="22"/>
          <w:lang w:val="el-GR"/>
        </w:rPr>
        <w:t>Να μην χρησιμοποιείτε το Herceptin, εφόσον παρατηρήσετε τυχόν ύπαρξη σωματιδίων και αποχρωματισμό πριν τη χορήγηση.</w:t>
      </w:r>
    </w:p>
    <w:p w14:paraId="5EB7264C" w14:textId="77777777" w:rsidR="007E4B85" w:rsidRPr="009E4E09" w:rsidRDefault="007E4B85" w:rsidP="007E4B85">
      <w:pPr>
        <w:ind w:left="284" w:hanging="284"/>
        <w:rPr>
          <w:lang w:val="el-GR"/>
        </w:rPr>
      </w:pPr>
    </w:p>
    <w:p w14:paraId="3345114B" w14:textId="77777777" w:rsidR="007E4B85" w:rsidRPr="009E4E09" w:rsidRDefault="005D21D5" w:rsidP="0055384E">
      <w:pPr>
        <w:keepNext/>
        <w:keepLines/>
        <w:ind w:left="284" w:hanging="284"/>
        <w:rPr>
          <w:szCs w:val="22"/>
          <w:lang w:val="el-GR"/>
        </w:rPr>
      </w:pPr>
      <w:r w:rsidRPr="00174FB9">
        <w:rPr>
          <w:szCs w:val="22"/>
          <w:lang w:val="el-GR"/>
        </w:rPr>
        <w:sym w:font="Symbol" w:char="F0B7"/>
      </w:r>
      <w:r w:rsidRPr="0055384E">
        <w:rPr>
          <w:szCs w:val="22"/>
          <w:lang w:val="el-GR"/>
        </w:rPr>
        <w:tab/>
      </w:r>
      <w:r w:rsidR="007E4B85" w:rsidRPr="009E4E09">
        <w:rPr>
          <w:szCs w:val="22"/>
          <w:lang w:val="el-GR"/>
        </w:rPr>
        <w:t>Τα φάρμακα δεν πρέπει να απορρίπτονται στο νερό της αποχέτευσης ή τα σκουπίδια. Ρωτείστε το φαρμακοποιό σας πώς να πετάξετε τα φάρμακα που δεν χρειάζονται πια. Αυτά τα μέτρα θα βοηθήσουν στην προστασία του περιβάλλοντος.</w:t>
      </w:r>
    </w:p>
    <w:p w14:paraId="7BB5425C" w14:textId="77777777" w:rsidR="00587D36" w:rsidRPr="009E4E09" w:rsidRDefault="00587D36" w:rsidP="00587D36">
      <w:pPr>
        <w:rPr>
          <w:lang w:val="el-GR"/>
        </w:rPr>
      </w:pPr>
    </w:p>
    <w:p w14:paraId="73BFB4A3" w14:textId="77777777" w:rsidR="00587D36" w:rsidRPr="009E4E09" w:rsidRDefault="00587D36" w:rsidP="00587D36">
      <w:pPr>
        <w:rPr>
          <w:lang w:val="el-GR"/>
        </w:rPr>
      </w:pPr>
    </w:p>
    <w:p w14:paraId="1C81BCBD" w14:textId="77777777" w:rsidR="00587D36" w:rsidRPr="009E4E09" w:rsidRDefault="00587D36" w:rsidP="00587D36">
      <w:pPr>
        <w:keepNext/>
        <w:tabs>
          <w:tab w:val="left" w:pos="567"/>
        </w:tabs>
        <w:rPr>
          <w:b/>
          <w:lang w:val="el-GR"/>
        </w:rPr>
      </w:pPr>
      <w:r w:rsidRPr="009E4E09">
        <w:rPr>
          <w:b/>
          <w:lang w:val="el-GR"/>
        </w:rPr>
        <w:t>6.</w:t>
      </w:r>
      <w:r w:rsidRPr="009E4E09">
        <w:rPr>
          <w:b/>
          <w:lang w:val="el-GR"/>
        </w:rPr>
        <w:tab/>
      </w:r>
      <w:r w:rsidR="00330D1B" w:rsidRPr="009E4E09">
        <w:rPr>
          <w:b/>
          <w:lang w:val="el-GR"/>
        </w:rPr>
        <w:t>Περιεχόμεν</w:t>
      </w:r>
      <w:r w:rsidR="00330D1B">
        <w:rPr>
          <w:b/>
          <w:lang w:val="el-GR"/>
        </w:rPr>
        <w:t>α</w:t>
      </w:r>
      <w:r w:rsidR="00330D1B" w:rsidRPr="009E4E09">
        <w:rPr>
          <w:b/>
          <w:lang w:val="el-GR"/>
        </w:rPr>
        <w:t xml:space="preserve"> </w:t>
      </w:r>
      <w:r w:rsidRPr="009E4E09">
        <w:rPr>
          <w:b/>
          <w:lang w:val="el-GR"/>
        </w:rPr>
        <w:t>της συσκευασίας και λοιπές πληροφορίες</w:t>
      </w:r>
    </w:p>
    <w:p w14:paraId="38326B50" w14:textId="77777777" w:rsidR="00587D36" w:rsidRPr="009E4E09" w:rsidRDefault="00587D36" w:rsidP="00587D36">
      <w:pPr>
        <w:keepNext/>
        <w:rPr>
          <w:b/>
          <w:lang w:val="el-GR"/>
        </w:rPr>
      </w:pPr>
    </w:p>
    <w:p w14:paraId="014BAEF0" w14:textId="77777777" w:rsidR="00587D36" w:rsidRPr="009E4E09" w:rsidRDefault="00587D36" w:rsidP="00587D36">
      <w:pPr>
        <w:keepNext/>
        <w:rPr>
          <w:b/>
          <w:lang w:val="el-GR"/>
        </w:rPr>
      </w:pPr>
      <w:r w:rsidRPr="009E4E09">
        <w:rPr>
          <w:b/>
          <w:lang w:val="el-GR"/>
        </w:rPr>
        <w:t>Τι περιέχει το Herceptin</w:t>
      </w:r>
    </w:p>
    <w:p w14:paraId="4F82DC9E" w14:textId="77777777" w:rsidR="00587D36" w:rsidRPr="009E4E09" w:rsidRDefault="00587D36" w:rsidP="00587D36">
      <w:pPr>
        <w:keepNext/>
        <w:rPr>
          <w:b/>
          <w:lang w:val="el-GR"/>
        </w:rPr>
      </w:pPr>
    </w:p>
    <w:p w14:paraId="6A56726A" w14:textId="77777777" w:rsidR="00587D36" w:rsidRPr="009E4E09" w:rsidRDefault="00587D36" w:rsidP="00587D36">
      <w:pPr>
        <w:ind w:left="567" w:hanging="567"/>
        <w:rPr>
          <w:szCs w:val="22"/>
          <w:lang w:val="el-GR"/>
        </w:rPr>
      </w:pPr>
      <w:r w:rsidRPr="00174FB9">
        <w:rPr>
          <w:szCs w:val="22"/>
          <w:lang w:val="el-GR"/>
        </w:rPr>
        <w:sym w:font="Symbol" w:char="F0B7"/>
      </w:r>
      <w:r w:rsidRPr="00174FB9">
        <w:rPr>
          <w:szCs w:val="22"/>
          <w:lang w:val="el-GR"/>
        </w:rPr>
        <w:tab/>
        <w:t>H δραστική ουσία είναι η τραστουζουμάμπη. Κάθε φιαλίδιο περιέχει 150 mg τραστουζουμάμπη</w:t>
      </w:r>
      <w:r w:rsidRPr="009E4E09">
        <w:rPr>
          <w:szCs w:val="22"/>
          <w:lang w:val="el-GR"/>
        </w:rPr>
        <w:t xml:space="preserve"> η οποία πρέπει να διαλυθεί σε 7,2 mL ύδατος για ενέσιμα. Το διάλυμα το οποίο προκύπτει περιέχει περίπου 21 mg/mL τραστουζουμάμπη.</w:t>
      </w:r>
    </w:p>
    <w:p w14:paraId="117029B9" w14:textId="77777777" w:rsidR="00587D36" w:rsidRPr="009E4E09" w:rsidRDefault="00587D36" w:rsidP="00587D36">
      <w:pPr>
        <w:tabs>
          <w:tab w:val="num" w:pos="567"/>
        </w:tabs>
        <w:ind w:left="567" w:hanging="567"/>
        <w:rPr>
          <w:szCs w:val="22"/>
          <w:lang w:val="el-GR"/>
        </w:rPr>
      </w:pPr>
    </w:p>
    <w:p w14:paraId="16FD5030" w14:textId="34B003C9" w:rsidR="00587D36" w:rsidRPr="00174FB9" w:rsidRDefault="00587D36" w:rsidP="00587D36">
      <w:pPr>
        <w:ind w:left="567" w:hanging="567"/>
        <w:rPr>
          <w:szCs w:val="22"/>
          <w:lang w:val="el-GR"/>
        </w:rPr>
      </w:pPr>
      <w:r w:rsidRPr="00174FB9">
        <w:rPr>
          <w:szCs w:val="22"/>
          <w:lang w:val="el-GR"/>
        </w:rPr>
        <w:sym w:font="Symbol" w:char="F0B7"/>
      </w:r>
      <w:r w:rsidRPr="00174FB9">
        <w:rPr>
          <w:szCs w:val="22"/>
          <w:lang w:val="el-GR"/>
        </w:rPr>
        <w:tab/>
        <w:t xml:space="preserve">Τα άλλα συστατικά είναι υδροχλωρική </w:t>
      </w:r>
      <w:r w:rsidR="00472E00">
        <w:rPr>
          <w:szCs w:val="22"/>
          <w:lang w:val="el-GR"/>
        </w:rPr>
        <w:t xml:space="preserve">μονοϋδρική </w:t>
      </w:r>
      <w:r w:rsidRPr="00174FB9">
        <w:rPr>
          <w:szCs w:val="22"/>
          <w:lang w:val="el-GR"/>
        </w:rPr>
        <w:t>ιστιδίνη, ιστιδίνη, διυδρική α,α-τρεαλόζη, πολυσορβικό</w:t>
      </w:r>
      <w:r w:rsidR="00977EAE">
        <w:rPr>
          <w:szCs w:val="22"/>
        </w:rPr>
        <w:t> </w:t>
      </w:r>
      <w:r w:rsidRPr="00174FB9">
        <w:rPr>
          <w:szCs w:val="22"/>
          <w:lang w:val="el-GR"/>
        </w:rPr>
        <w:t>20</w:t>
      </w:r>
      <w:r w:rsidR="00F52662" w:rsidRPr="005B266B">
        <w:rPr>
          <w:szCs w:val="22"/>
          <w:lang w:val="el-GR"/>
        </w:rPr>
        <w:t xml:space="preserve"> (</w:t>
      </w:r>
      <w:r w:rsidR="00F52662">
        <w:rPr>
          <w:szCs w:val="22"/>
        </w:rPr>
        <w:t>E</w:t>
      </w:r>
      <w:r w:rsidR="00F52662" w:rsidRPr="005B266B">
        <w:rPr>
          <w:szCs w:val="22"/>
          <w:lang w:val="el-GR"/>
        </w:rPr>
        <w:t>432)</w:t>
      </w:r>
      <w:r w:rsidR="0090534C">
        <w:rPr>
          <w:szCs w:val="22"/>
          <w:lang w:val="el-GR"/>
        </w:rPr>
        <w:t xml:space="preserve"> </w:t>
      </w:r>
      <w:r w:rsidR="0090534C" w:rsidRPr="00F52662">
        <w:rPr>
          <w:szCs w:val="22"/>
          <w:lang w:val="el-GR"/>
        </w:rPr>
        <w:t>(</w:t>
      </w:r>
      <w:r w:rsidR="00A73F0D">
        <w:rPr>
          <w:szCs w:val="22"/>
          <w:lang w:val="el-GR"/>
        </w:rPr>
        <w:t>βλ</w:t>
      </w:r>
      <w:r w:rsidR="00A922C3">
        <w:rPr>
          <w:szCs w:val="22"/>
          <w:lang w:val="el-GR"/>
        </w:rPr>
        <w:t>έπε</w:t>
      </w:r>
      <w:r w:rsidR="00A73F0D">
        <w:rPr>
          <w:szCs w:val="22"/>
          <w:lang w:val="el-GR"/>
        </w:rPr>
        <w:t xml:space="preserve"> παράγραφο</w:t>
      </w:r>
      <w:r w:rsidR="00723906">
        <w:rPr>
          <w:szCs w:val="22"/>
        </w:rPr>
        <w:t> </w:t>
      </w:r>
      <w:r w:rsidR="0090534C" w:rsidRPr="00F52662">
        <w:rPr>
          <w:szCs w:val="22"/>
          <w:lang w:val="el-GR"/>
        </w:rPr>
        <w:t xml:space="preserve">2 </w:t>
      </w:r>
      <w:r w:rsidR="00A73F0D">
        <w:rPr>
          <w:szCs w:val="22"/>
          <w:lang w:val="el-GR"/>
        </w:rPr>
        <w:t xml:space="preserve">«Το </w:t>
      </w:r>
      <w:r w:rsidR="0090534C">
        <w:rPr>
          <w:szCs w:val="22"/>
        </w:rPr>
        <w:t>Herceptin</w:t>
      </w:r>
      <w:r w:rsidR="0090534C" w:rsidRPr="00F52662">
        <w:rPr>
          <w:szCs w:val="22"/>
          <w:lang w:val="el-GR"/>
        </w:rPr>
        <w:t xml:space="preserve"> </w:t>
      </w:r>
      <w:r w:rsidR="00A73F0D">
        <w:rPr>
          <w:szCs w:val="22"/>
          <w:lang w:val="el-GR"/>
        </w:rPr>
        <w:t>περιέχει πολυσορβικ</w:t>
      </w:r>
      <w:r w:rsidR="008D21BB">
        <w:rPr>
          <w:szCs w:val="22"/>
          <w:lang w:val="el-GR"/>
        </w:rPr>
        <w:t>ά</w:t>
      </w:r>
      <w:r w:rsidR="00A73F0D">
        <w:rPr>
          <w:szCs w:val="22"/>
          <w:lang w:val="el-GR"/>
        </w:rPr>
        <w:t>»</w:t>
      </w:r>
      <w:r w:rsidR="0090534C" w:rsidRPr="00F52662">
        <w:rPr>
          <w:szCs w:val="22"/>
          <w:lang w:val="el-GR"/>
        </w:rPr>
        <w:t>)</w:t>
      </w:r>
      <w:r w:rsidR="00723906" w:rsidRPr="00F52662">
        <w:rPr>
          <w:szCs w:val="22"/>
          <w:lang w:val="el-GR"/>
        </w:rPr>
        <w:t>.</w:t>
      </w:r>
    </w:p>
    <w:p w14:paraId="0EF9FAD6" w14:textId="77777777" w:rsidR="00587D36" w:rsidRPr="009E4E09" w:rsidRDefault="00587D36" w:rsidP="00587D36">
      <w:pPr>
        <w:rPr>
          <w:b/>
          <w:lang w:val="el-GR"/>
        </w:rPr>
      </w:pPr>
    </w:p>
    <w:p w14:paraId="27189C77" w14:textId="77777777" w:rsidR="00587D36" w:rsidRPr="009E4E09" w:rsidRDefault="00587D36" w:rsidP="004849BA">
      <w:pPr>
        <w:keepNext/>
        <w:keepLines/>
        <w:rPr>
          <w:b/>
          <w:lang w:val="el-GR"/>
        </w:rPr>
      </w:pPr>
      <w:r w:rsidRPr="009E4E09">
        <w:rPr>
          <w:b/>
          <w:lang w:val="el-GR"/>
        </w:rPr>
        <w:t xml:space="preserve">Εμφάνιση του Herceptin και </w:t>
      </w:r>
      <w:r w:rsidR="00330D1B" w:rsidRPr="009E4E09">
        <w:rPr>
          <w:b/>
          <w:lang w:val="el-GR"/>
        </w:rPr>
        <w:t>περιεχόμεν</w:t>
      </w:r>
      <w:r w:rsidR="00330D1B">
        <w:rPr>
          <w:b/>
          <w:lang w:val="el-GR"/>
        </w:rPr>
        <w:t>α</w:t>
      </w:r>
      <w:r w:rsidR="00330D1B" w:rsidRPr="009E4E09">
        <w:rPr>
          <w:b/>
          <w:lang w:val="el-GR"/>
        </w:rPr>
        <w:t xml:space="preserve"> </w:t>
      </w:r>
      <w:r w:rsidRPr="009E4E09">
        <w:rPr>
          <w:b/>
          <w:lang w:val="el-GR"/>
        </w:rPr>
        <w:t>της συσκευασίας</w:t>
      </w:r>
    </w:p>
    <w:p w14:paraId="763747F6" w14:textId="77777777" w:rsidR="00587D36" w:rsidRPr="009E4E09" w:rsidRDefault="00587D36" w:rsidP="00FE3250">
      <w:pPr>
        <w:keepNext/>
        <w:keepLines/>
        <w:rPr>
          <w:b/>
          <w:lang w:val="el-GR"/>
        </w:rPr>
      </w:pPr>
    </w:p>
    <w:p w14:paraId="41D09430" w14:textId="77777777" w:rsidR="00587D36" w:rsidRPr="009E4E09" w:rsidRDefault="00587D36" w:rsidP="00587D36">
      <w:pPr>
        <w:rPr>
          <w:b/>
          <w:lang w:val="el-GR"/>
        </w:rPr>
      </w:pPr>
      <w:r w:rsidRPr="009E4E09">
        <w:rPr>
          <w:lang w:val="el-GR"/>
        </w:rPr>
        <w:t>Το Ηerceptin είναι μία κόνις για πυκνό διάλυμα για παρασκευή διαλύματος προς έγχυση, η οποία διατίθεται μέσα σε γυάλινο φιαλίδιο με ελαστικό πώμα και περιέχει 150</w:t>
      </w:r>
      <w:r w:rsidRPr="009E4E09">
        <w:t> </w:t>
      </w:r>
      <w:r w:rsidRPr="009E4E09">
        <w:rPr>
          <w:lang w:val="el-GR"/>
        </w:rPr>
        <w:t>mg trastuzumab. Η σκόνη αυτή είναι σε μορφή λυόφιλων κόκκων λευκού ή υποκίτρινου χρώματος. Κάθε κουτί περιέχει 1 φιαλίδιο σκόνης.</w:t>
      </w:r>
    </w:p>
    <w:p w14:paraId="79D1DDF6" w14:textId="77777777" w:rsidR="00587D36" w:rsidRPr="009E4E09" w:rsidRDefault="00587D36" w:rsidP="00587D36">
      <w:pPr>
        <w:rPr>
          <w:b/>
          <w:lang w:val="el-GR"/>
        </w:rPr>
      </w:pPr>
    </w:p>
    <w:p w14:paraId="033D0F1F" w14:textId="77777777" w:rsidR="00587D36" w:rsidRPr="009E4E09" w:rsidRDefault="00587D36" w:rsidP="00587D36">
      <w:pPr>
        <w:keepNext/>
        <w:keepLines/>
        <w:rPr>
          <w:b/>
          <w:lang w:val="el-GR"/>
        </w:rPr>
      </w:pPr>
      <w:r w:rsidRPr="009E4E09">
        <w:rPr>
          <w:b/>
          <w:lang w:val="el-GR"/>
        </w:rPr>
        <w:t>Κάτοχος Άδειας Κυκλοφορίας:</w:t>
      </w:r>
    </w:p>
    <w:p w14:paraId="5879C957" w14:textId="77777777" w:rsidR="00587D36" w:rsidRPr="009E4E09" w:rsidRDefault="00587D36" w:rsidP="00587D36">
      <w:pPr>
        <w:keepNext/>
        <w:keepLines/>
        <w:rPr>
          <w:b/>
          <w:lang w:val="el-GR"/>
        </w:rPr>
      </w:pPr>
    </w:p>
    <w:p w14:paraId="532DE779" w14:textId="77777777" w:rsidR="00627428" w:rsidRPr="00E23C47" w:rsidRDefault="00627428" w:rsidP="00627428">
      <w:pPr>
        <w:rPr>
          <w:lang w:val="el-GR"/>
        </w:rPr>
      </w:pPr>
      <w:r>
        <w:rPr>
          <w:lang w:val="de-CH"/>
        </w:rPr>
        <w:t>Roche</w:t>
      </w:r>
      <w:r w:rsidRPr="00E23C47">
        <w:rPr>
          <w:lang w:val="el-GR"/>
        </w:rPr>
        <w:t xml:space="preserve"> </w:t>
      </w:r>
      <w:r>
        <w:rPr>
          <w:lang w:val="de-CH"/>
        </w:rPr>
        <w:t>Registration</w:t>
      </w:r>
      <w:r w:rsidRPr="00E23C47">
        <w:rPr>
          <w:lang w:val="el-GR"/>
        </w:rPr>
        <w:t xml:space="preserve"> </w:t>
      </w:r>
      <w:r>
        <w:rPr>
          <w:lang w:val="de-CH"/>
        </w:rPr>
        <w:t>GmbH</w:t>
      </w:r>
      <w:r w:rsidRPr="00E23C47">
        <w:rPr>
          <w:lang w:val="el-GR"/>
        </w:rPr>
        <w:t xml:space="preserve"> </w:t>
      </w:r>
    </w:p>
    <w:p w14:paraId="2315E7C6" w14:textId="77777777" w:rsidR="00627428" w:rsidRPr="00E67499" w:rsidRDefault="00627428" w:rsidP="00627428">
      <w:r>
        <w:rPr>
          <w:lang w:val="de-CH"/>
        </w:rPr>
        <w:t>Emil</w:t>
      </w:r>
      <w:r w:rsidRPr="00E67499">
        <w:t>-</w:t>
      </w:r>
      <w:r>
        <w:rPr>
          <w:lang w:val="de-CH"/>
        </w:rPr>
        <w:t>Barell</w:t>
      </w:r>
      <w:r w:rsidRPr="00E67499">
        <w:t>-</w:t>
      </w:r>
      <w:r>
        <w:rPr>
          <w:lang w:val="de-CH"/>
        </w:rPr>
        <w:t>Strasse</w:t>
      </w:r>
      <w:r w:rsidRPr="00E67499">
        <w:t xml:space="preserve"> 1</w:t>
      </w:r>
    </w:p>
    <w:p w14:paraId="1A69501A" w14:textId="77777777" w:rsidR="00627428" w:rsidRPr="00E67499" w:rsidRDefault="00627428" w:rsidP="00627428">
      <w:r w:rsidRPr="00E67499">
        <w:t xml:space="preserve">79639 </w:t>
      </w:r>
      <w:r>
        <w:rPr>
          <w:lang w:val="de-CH"/>
        </w:rPr>
        <w:t>Grenzach</w:t>
      </w:r>
      <w:r w:rsidRPr="00E67499">
        <w:t>-</w:t>
      </w:r>
      <w:r>
        <w:rPr>
          <w:lang w:val="de-CH"/>
        </w:rPr>
        <w:t>Wyhlen</w:t>
      </w:r>
    </w:p>
    <w:p w14:paraId="5532BFA0" w14:textId="77777777" w:rsidR="00627428" w:rsidRPr="00E67499" w:rsidRDefault="00627428" w:rsidP="00627428">
      <w:r>
        <w:rPr>
          <w:lang w:val="el-GR"/>
        </w:rPr>
        <w:t>Γερμανία</w:t>
      </w:r>
    </w:p>
    <w:p w14:paraId="16EE3039" w14:textId="77777777" w:rsidR="00587D36" w:rsidRPr="00E67499" w:rsidRDefault="00587D36" w:rsidP="00587D36"/>
    <w:p w14:paraId="4ABCBF0B" w14:textId="77777777" w:rsidR="00587D36" w:rsidRPr="00E67499" w:rsidRDefault="00587D36" w:rsidP="005B266B">
      <w:pPr>
        <w:keepNext/>
        <w:keepLines/>
        <w:rPr>
          <w:b/>
        </w:rPr>
      </w:pPr>
      <w:r w:rsidRPr="009E4E09">
        <w:rPr>
          <w:b/>
          <w:lang w:val="el-GR"/>
        </w:rPr>
        <w:t>Παρασκευαστής</w:t>
      </w:r>
      <w:r w:rsidRPr="00E67499">
        <w:rPr>
          <w:b/>
        </w:rPr>
        <w:t>:</w:t>
      </w:r>
    </w:p>
    <w:p w14:paraId="699F6B4E" w14:textId="77777777" w:rsidR="007E7417" w:rsidRPr="00E67499" w:rsidRDefault="007E7417" w:rsidP="005B266B">
      <w:pPr>
        <w:keepNext/>
        <w:keepLines/>
        <w:rPr>
          <w:bCs/>
        </w:rPr>
      </w:pPr>
    </w:p>
    <w:p w14:paraId="45F9D5A6" w14:textId="77777777" w:rsidR="00587D36" w:rsidRPr="00E67499" w:rsidRDefault="00587D36" w:rsidP="00587D36">
      <w:pPr>
        <w:rPr>
          <w:bCs/>
        </w:rPr>
      </w:pPr>
      <w:r w:rsidRPr="009E4E09">
        <w:rPr>
          <w:bCs/>
          <w:lang w:val="de-DE"/>
        </w:rPr>
        <w:t>Roche</w:t>
      </w:r>
      <w:r w:rsidRPr="00E67499">
        <w:rPr>
          <w:bCs/>
        </w:rPr>
        <w:t xml:space="preserve"> </w:t>
      </w:r>
      <w:r w:rsidRPr="009E4E09">
        <w:rPr>
          <w:bCs/>
          <w:lang w:val="de-DE"/>
        </w:rPr>
        <w:t>Pharma</w:t>
      </w:r>
      <w:r w:rsidRPr="00E67499">
        <w:rPr>
          <w:bCs/>
        </w:rPr>
        <w:t xml:space="preserve"> </w:t>
      </w:r>
      <w:r w:rsidRPr="009E4E09">
        <w:rPr>
          <w:bCs/>
          <w:lang w:val="de-DE"/>
        </w:rPr>
        <w:t>AG</w:t>
      </w:r>
    </w:p>
    <w:p w14:paraId="1C86142E" w14:textId="77777777" w:rsidR="00587D36" w:rsidRPr="00E67499" w:rsidRDefault="00587D36" w:rsidP="00587D36">
      <w:r w:rsidRPr="009E4E09">
        <w:rPr>
          <w:bCs/>
          <w:lang w:val="de-DE"/>
        </w:rPr>
        <w:t>Emil</w:t>
      </w:r>
      <w:r w:rsidRPr="00E67499">
        <w:rPr>
          <w:bCs/>
        </w:rPr>
        <w:t>-</w:t>
      </w:r>
      <w:r w:rsidRPr="009E4E09">
        <w:rPr>
          <w:bCs/>
          <w:lang w:val="de-DE"/>
        </w:rPr>
        <w:t>Barell</w:t>
      </w:r>
      <w:r w:rsidRPr="00E67499">
        <w:rPr>
          <w:bCs/>
        </w:rPr>
        <w:t>-</w:t>
      </w:r>
      <w:r w:rsidRPr="009E4E09">
        <w:rPr>
          <w:bCs/>
          <w:lang w:val="de-DE"/>
        </w:rPr>
        <w:t>Strasse</w:t>
      </w:r>
      <w:r w:rsidRPr="00E67499">
        <w:rPr>
          <w:bCs/>
        </w:rPr>
        <w:t xml:space="preserve"> 1</w:t>
      </w:r>
      <w:r w:rsidRPr="00E67499">
        <w:rPr>
          <w:bCs/>
        </w:rPr>
        <w:br/>
        <w:t xml:space="preserve">79639 </w:t>
      </w:r>
      <w:r w:rsidRPr="009E4E09">
        <w:rPr>
          <w:bCs/>
          <w:lang w:val="de-DE"/>
        </w:rPr>
        <w:t>Grenzach</w:t>
      </w:r>
      <w:r w:rsidRPr="00E67499">
        <w:rPr>
          <w:bCs/>
        </w:rPr>
        <w:t xml:space="preserve"> -</w:t>
      </w:r>
      <w:r w:rsidRPr="009E4E09">
        <w:rPr>
          <w:bCs/>
          <w:lang w:val="de-DE"/>
        </w:rPr>
        <w:t>Wyhlen</w:t>
      </w:r>
      <w:r w:rsidRPr="00E67499">
        <w:t xml:space="preserve"> </w:t>
      </w:r>
    </w:p>
    <w:p w14:paraId="5EC0D824" w14:textId="77777777" w:rsidR="00587D36" w:rsidRPr="009E4E09" w:rsidRDefault="00587D36" w:rsidP="00587D36">
      <w:pPr>
        <w:rPr>
          <w:lang w:val="el-GR"/>
        </w:rPr>
      </w:pPr>
      <w:r w:rsidRPr="009E4E09">
        <w:rPr>
          <w:rFonts w:eastAsia="MS Mincho"/>
          <w:szCs w:val="22"/>
          <w:lang w:val="el-GR"/>
        </w:rPr>
        <w:t>Γερµανία</w:t>
      </w:r>
    </w:p>
    <w:p w14:paraId="2730B618" w14:textId="77777777" w:rsidR="00587D36" w:rsidRPr="009E4E09" w:rsidRDefault="00587D36" w:rsidP="00587D36">
      <w:pPr>
        <w:rPr>
          <w:lang w:val="el-GR"/>
        </w:rPr>
      </w:pPr>
    </w:p>
    <w:p w14:paraId="12C68878" w14:textId="77777777" w:rsidR="00587D36" w:rsidRPr="009E4E09" w:rsidRDefault="00587D36" w:rsidP="0010248C">
      <w:pPr>
        <w:keepNext/>
        <w:rPr>
          <w:lang w:val="el-GR"/>
        </w:rPr>
      </w:pPr>
      <w:r w:rsidRPr="009E4E09">
        <w:rPr>
          <w:lang w:val="el-GR"/>
        </w:rPr>
        <w:t xml:space="preserve">Για οποιαδήποτε πληροφορία σχετικά με το παρόν φάρμακο, παρακαλείστε να απευθυνθείτε στον τοπικό αντιπρόσωπο του </w:t>
      </w:r>
      <w:r w:rsidR="00330D1B">
        <w:rPr>
          <w:lang w:val="el-GR"/>
        </w:rPr>
        <w:t>Κ</w:t>
      </w:r>
      <w:r w:rsidR="00330D1B" w:rsidRPr="009E4E09">
        <w:rPr>
          <w:lang w:val="el-GR"/>
        </w:rPr>
        <w:t xml:space="preserve">ατόχου </w:t>
      </w:r>
      <w:r w:rsidRPr="009E4E09">
        <w:rPr>
          <w:lang w:val="el-GR"/>
        </w:rPr>
        <w:t xml:space="preserve">της </w:t>
      </w:r>
      <w:r w:rsidR="00330D1B">
        <w:rPr>
          <w:lang w:val="el-GR"/>
        </w:rPr>
        <w:t>Ά</w:t>
      </w:r>
      <w:r w:rsidR="00330D1B" w:rsidRPr="009E4E09">
        <w:rPr>
          <w:lang w:val="el-GR"/>
        </w:rPr>
        <w:t xml:space="preserve">δειας </w:t>
      </w:r>
      <w:r w:rsidR="00330D1B">
        <w:rPr>
          <w:lang w:val="el-GR"/>
        </w:rPr>
        <w:t>Κ</w:t>
      </w:r>
      <w:r w:rsidR="00330D1B" w:rsidRPr="009E4E09">
        <w:rPr>
          <w:lang w:val="el-GR"/>
        </w:rPr>
        <w:t>υκλοφορίας</w:t>
      </w:r>
      <w:r w:rsidRPr="009E4E09">
        <w:rPr>
          <w:lang w:val="el-GR"/>
        </w:rPr>
        <w:t>.</w:t>
      </w:r>
    </w:p>
    <w:p w14:paraId="656E1D96" w14:textId="77777777" w:rsidR="00587D36" w:rsidRPr="009E4E09" w:rsidRDefault="00587D36" w:rsidP="0010248C">
      <w:pPr>
        <w:keepNext/>
        <w:rPr>
          <w:lang w:val="el-GR"/>
        </w:rPr>
      </w:pPr>
    </w:p>
    <w:tbl>
      <w:tblPr>
        <w:tblW w:w="9180" w:type="dxa"/>
        <w:tblLayout w:type="fixed"/>
        <w:tblLook w:val="0000" w:firstRow="0" w:lastRow="0" w:firstColumn="0" w:lastColumn="0" w:noHBand="0" w:noVBand="0"/>
      </w:tblPr>
      <w:tblGrid>
        <w:gridCol w:w="4590"/>
        <w:gridCol w:w="4590"/>
      </w:tblGrid>
      <w:tr w:rsidR="00587D36" w:rsidRPr="008D22F8" w14:paraId="0F8AC5D4" w14:textId="77777777" w:rsidTr="00877DE4">
        <w:trPr>
          <w:cantSplit/>
        </w:trPr>
        <w:tc>
          <w:tcPr>
            <w:tcW w:w="4590" w:type="dxa"/>
          </w:tcPr>
          <w:p w14:paraId="4C71F3F6" w14:textId="6BF3E73C" w:rsidR="00587D36" w:rsidRPr="005B266B" w:rsidRDefault="00587D36" w:rsidP="005B266B">
            <w:pPr>
              <w:keepLines/>
              <w:tabs>
                <w:tab w:val="left" w:pos="3990"/>
              </w:tabs>
              <w:rPr>
                <w:noProof/>
                <w:lang w:val="de-DE"/>
              </w:rPr>
            </w:pPr>
            <w:r w:rsidRPr="005B266B">
              <w:rPr>
                <w:b/>
                <w:noProof/>
                <w:lang w:val="de-DE"/>
              </w:rPr>
              <w:t>België/Belgique/Belgien</w:t>
            </w:r>
            <w:r w:rsidR="003745C0" w:rsidRPr="005B266B">
              <w:rPr>
                <w:b/>
                <w:noProof/>
                <w:lang w:val="de-DE"/>
              </w:rPr>
              <w:t>,</w:t>
            </w:r>
          </w:p>
          <w:p w14:paraId="3DD2B391" w14:textId="047865D9" w:rsidR="0090534C" w:rsidRPr="005B266B" w:rsidRDefault="0090534C" w:rsidP="005B266B">
            <w:pPr>
              <w:keepLines/>
              <w:tabs>
                <w:tab w:val="left" w:pos="3990"/>
              </w:tabs>
              <w:rPr>
                <w:noProof/>
                <w:lang w:val="de-DE"/>
              </w:rPr>
            </w:pPr>
            <w:r w:rsidRPr="003745C0">
              <w:rPr>
                <w:b/>
                <w:noProof/>
                <w:szCs w:val="22"/>
                <w:lang w:val="de-CH"/>
              </w:rPr>
              <w:t>Luxembourg/Luxemburg</w:t>
            </w:r>
          </w:p>
          <w:p w14:paraId="4AA8F07E" w14:textId="5818787A" w:rsidR="00587D36" w:rsidRPr="005B266B" w:rsidRDefault="00587D36" w:rsidP="005B266B">
            <w:pPr>
              <w:keepLines/>
              <w:tabs>
                <w:tab w:val="left" w:pos="3990"/>
              </w:tabs>
              <w:rPr>
                <w:noProof/>
                <w:lang w:val="de-DE"/>
              </w:rPr>
            </w:pPr>
            <w:r w:rsidRPr="005B266B">
              <w:rPr>
                <w:noProof/>
                <w:lang w:val="de-DE"/>
              </w:rPr>
              <w:t>N.V. Roche S.A.</w:t>
            </w:r>
          </w:p>
          <w:p w14:paraId="53138B9F" w14:textId="5A1A1A1C" w:rsidR="0090534C" w:rsidRPr="00FA44E5" w:rsidRDefault="0090534C" w:rsidP="005B266B">
            <w:pPr>
              <w:keepLines/>
              <w:tabs>
                <w:tab w:val="left" w:pos="3990"/>
              </w:tabs>
              <w:rPr>
                <w:noProof/>
                <w:lang w:val="fr-FR"/>
              </w:rPr>
            </w:pPr>
            <w:r w:rsidRPr="003745C0">
              <w:rPr>
                <w:noProof/>
                <w:szCs w:val="22"/>
                <w:lang w:val="fr-FR"/>
              </w:rPr>
              <w:t>België/Belgique/Belgien</w:t>
            </w:r>
          </w:p>
          <w:p w14:paraId="4E1F0098" w14:textId="77777777" w:rsidR="00587D36" w:rsidRPr="005B266B" w:rsidRDefault="00587D36" w:rsidP="005B266B">
            <w:pPr>
              <w:keepLines/>
              <w:tabs>
                <w:tab w:val="left" w:pos="3990"/>
              </w:tabs>
              <w:rPr>
                <w:noProof/>
                <w:lang w:val="fr-FR"/>
              </w:rPr>
            </w:pPr>
            <w:r w:rsidRPr="005B266B">
              <w:rPr>
                <w:noProof/>
                <w:lang w:val="fr-FR"/>
              </w:rPr>
              <w:t>Tél/Tel: +32 (0) 2 525 82 11</w:t>
            </w:r>
          </w:p>
          <w:p w14:paraId="16669380" w14:textId="77777777" w:rsidR="00587D36" w:rsidRPr="005B266B" w:rsidRDefault="00587D36" w:rsidP="005B266B">
            <w:pPr>
              <w:keepLines/>
              <w:tabs>
                <w:tab w:val="left" w:pos="3990"/>
              </w:tabs>
              <w:rPr>
                <w:b/>
                <w:noProof/>
                <w:lang w:val="fr-FR"/>
              </w:rPr>
            </w:pPr>
          </w:p>
        </w:tc>
        <w:tc>
          <w:tcPr>
            <w:tcW w:w="4590" w:type="dxa"/>
          </w:tcPr>
          <w:p w14:paraId="78354587" w14:textId="77777777" w:rsidR="00587D36" w:rsidRPr="009E4E09" w:rsidRDefault="00587D36" w:rsidP="005B266B">
            <w:pPr>
              <w:keepLines/>
              <w:suppressAutoHyphens/>
              <w:rPr>
                <w:b/>
                <w:noProof/>
                <w:szCs w:val="22"/>
                <w:lang w:val="fi-FI"/>
              </w:rPr>
            </w:pPr>
            <w:r w:rsidRPr="009E4E09">
              <w:rPr>
                <w:b/>
                <w:noProof/>
                <w:szCs w:val="22"/>
                <w:lang w:val="fi-FI"/>
              </w:rPr>
              <w:t>Lietuva</w:t>
            </w:r>
          </w:p>
          <w:p w14:paraId="2EB93671" w14:textId="77777777" w:rsidR="00587D36" w:rsidRPr="009E4E09" w:rsidRDefault="00587D36" w:rsidP="005B266B">
            <w:pPr>
              <w:keepLines/>
              <w:suppressAutoHyphens/>
              <w:rPr>
                <w:noProof/>
                <w:szCs w:val="22"/>
                <w:lang w:val="fi-FI"/>
              </w:rPr>
            </w:pPr>
            <w:r w:rsidRPr="009E4E09">
              <w:rPr>
                <w:noProof/>
                <w:szCs w:val="22"/>
                <w:lang w:val="fi-FI"/>
              </w:rPr>
              <w:t>UAB “Roche Lietuva”</w:t>
            </w:r>
          </w:p>
          <w:p w14:paraId="126A6432" w14:textId="77777777" w:rsidR="00587D36" w:rsidRPr="009E4E09" w:rsidRDefault="00587D36" w:rsidP="005B266B">
            <w:pPr>
              <w:keepLines/>
              <w:suppressAutoHyphens/>
              <w:rPr>
                <w:noProof/>
                <w:szCs w:val="22"/>
                <w:lang w:val="fi-FI"/>
              </w:rPr>
            </w:pPr>
            <w:r w:rsidRPr="009E4E09">
              <w:rPr>
                <w:noProof/>
                <w:szCs w:val="22"/>
                <w:lang w:val="fi-FI"/>
              </w:rPr>
              <w:t>Tel: +370 5 2546799</w:t>
            </w:r>
          </w:p>
          <w:p w14:paraId="16928F29" w14:textId="77777777" w:rsidR="00587D36" w:rsidRPr="009E4E09" w:rsidRDefault="00587D36" w:rsidP="005B266B">
            <w:pPr>
              <w:keepLines/>
              <w:tabs>
                <w:tab w:val="left" w:pos="3990"/>
              </w:tabs>
              <w:suppressAutoHyphens/>
              <w:rPr>
                <w:b/>
                <w:noProof/>
                <w:lang w:val="de-DE"/>
              </w:rPr>
            </w:pPr>
          </w:p>
        </w:tc>
      </w:tr>
      <w:tr w:rsidR="00587D36" w:rsidRPr="008D22F8" w14:paraId="7A196621" w14:textId="77777777" w:rsidTr="00877DE4">
        <w:trPr>
          <w:cantSplit/>
        </w:trPr>
        <w:tc>
          <w:tcPr>
            <w:tcW w:w="4590" w:type="dxa"/>
          </w:tcPr>
          <w:p w14:paraId="59D416C1" w14:textId="77777777" w:rsidR="00587D36" w:rsidRPr="005B266B" w:rsidRDefault="00587D36" w:rsidP="005B266B">
            <w:pPr>
              <w:autoSpaceDE w:val="0"/>
              <w:autoSpaceDN w:val="0"/>
              <w:adjustRightInd w:val="0"/>
              <w:rPr>
                <w:b/>
                <w:bCs/>
                <w:szCs w:val="22"/>
                <w:lang w:val="it-IT"/>
              </w:rPr>
            </w:pPr>
            <w:r w:rsidRPr="009E4E09">
              <w:rPr>
                <w:b/>
                <w:bCs/>
                <w:szCs w:val="22"/>
                <w:lang w:val="el-GR"/>
              </w:rPr>
              <w:lastRenderedPageBreak/>
              <w:t>България</w:t>
            </w:r>
          </w:p>
          <w:p w14:paraId="3879C18E" w14:textId="77777777" w:rsidR="00587D36" w:rsidRPr="005B266B" w:rsidRDefault="00587D36" w:rsidP="005B266B">
            <w:pPr>
              <w:suppressAutoHyphens/>
              <w:rPr>
                <w:noProof/>
                <w:lang w:val="it-IT"/>
              </w:rPr>
            </w:pPr>
            <w:r w:rsidRPr="009E4E09">
              <w:rPr>
                <w:noProof/>
                <w:lang w:val="el-GR"/>
              </w:rPr>
              <w:t>Рош</w:t>
            </w:r>
            <w:r w:rsidRPr="005B266B">
              <w:rPr>
                <w:noProof/>
                <w:lang w:val="it-IT"/>
              </w:rPr>
              <w:t xml:space="preserve"> </w:t>
            </w:r>
            <w:r w:rsidRPr="009E4E09">
              <w:rPr>
                <w:noProof/>
                <w:lang w:val="el-GR"/>
              </w:rPr>
              <w:t>България</w:t>
            </w:r>
            <w:r w:rsidRPr="005B266B">
              <w:rPr>
                <w:noProof/>
                <w:lang w:val="it-IT"/>
              </w:rPr>
              <w:t xml:space="preserve"> </w:t>
            </w:r>
            <w:r w:rsidRPr="009E4E09">
              <w:rPr>
                <w:noProof/>
                <w:lang w:val="el-GR"/>
              </w:rPr>
              <w:t>ЕООД</w:t>
            </w:r>
          </w:p>
          <w:p w14:paraId="32033D74" w14:textId="77777777" w:rsidR="00587D36" w:rsidRPr="005B266B" w:rsidRDefault="00587D36" w:rsidP="005B266B">
            <w:pPr>
              <w:suppressAutoHyphens/>
              <w:rPr>
                <w:noProof/>
                <w:lang w:val="it-IT"/>
              </w:rPr>
            </w:pPr>
            <w:r w:rsidRPr="009E4E09">
              <w:rPr>
                <w:noProof/>
                <w:lang w:val="el-GR"/>
              </w:rPr>
              <w:t>Тел</w:t>
            </w:r>
            <w:r w:rsidRPr="005B266B">
              <w:rPr>
                <w:noProof/>
                <w:lang w:val="it-IT"/>
              </w:rPr>
              <w:t xml:space="preserve">: </w:t>
            </w:r>
            <w:r w:rsidR="00D81AAA" w:rsidRPr="00DD5ED0">
              <w:rPr>
                <w:noProof/>
                <w:lang w:val="bg-BG"/>
              </w:rPr>
              <w:t>+359 2 474 5444</w:t>
            </w:r>
          </w:p>
          <w:p w14:paraId="41594EF3" w14:textId="77777777" w:rsidR="00587D36" w:rsidRPr="005B266B" w:rsidRDefault="00587D36" w:rsidP="005B266B">
            <w:pPr>
              <w:tabs>
                <w:tab w:val="left" w:pos="3990"/>
              </w:tabs>
              <w:rPr>
                <w:b/>
                <w:noProof/>
                <w:lang w:val="it-IT"/>
              </w:rPr>
            </w:pPr>
          </w:p>
        </w:tc>
        <w:tc>
          <w:tcPr>
            <w:tcW w:w="4590" w:type="dxa"/>
          </w:tcPr>
          <w:p w14:paraId="290D30E4" w14:textId="77777777" w:rsidR="00587D36" w:rsidRPr="005B266B" w:rsidRDefault="00587D36" w:rsidP="005B266B">
            <w:pPr>
              <w:tabs>
                <w:tab w:val="left" w:pos="3990"/>
              </w:tabs>
              <w:rPr>
                <w:b/>
                <w:noProof/>
                <w:lang w:val="it-IT"/>
              </w:rPr>
            </w:pPr>
          </w:p>
        </w:tc>
      </w:tr>
      <w:tr w:rsidR="00587D36" w:rsidRPr="00FB31E6" w14:paraId="008D2710" w14:textId="77777777" w:rsidTr="00877DE4">
        <w:trPr>
          <w:cantSplit/>
        </w:trPr>
        <w:tc>
          <w:tcPr>
            <w:tcW w:w="4590" w:type="dxa"/>
          </w:tcPr>
          <w:p w14:paraId="3B6FEEE2" w14:textId="77777777" w:rsidR="00587D36" w:rsidRPr="005B266B" w:rsidRDefault="00587D36" w:rsidP="00877DE4">
            <w:pPr>
              <w:tabs>
                <w:tab w:val="left" w:pos="3990"/>
              </w:tabs>
              <w:rPr>
                <w:b/>
                <w:noProof/>
                <w:lang w:val="pl-PL"/>
              </w:rPr>
            </w:pPr>
            <w:r w:rsidRPr="005B266B">
              <w:rPr>
                <w:b/>
                <w:noProof/>
                <w:lang w:val="pl-PL"/>
              </w:rPr>
              <w:t>Česká republika</w:t>
            </w:r>
          </w:p>
          <w:p w14:paraId="502C2759" w14:textId="77777777" w:rsidR="00587D36" w:rsidRPr="005B266B" w:rsidRDefault="00587D36" w:rsidP="00877DE4">
            <w:pPr>
              <w:tabs>
                <w:tab w:val="left" w:pos="3990"/>
              </w:tabs>
              <w:rPr>
                <w:bCs/>
                <w:noProof/>
                <w:szCs w:val="22"/>
                <w:lang w:val="pl-PL"/>
              </w:rPr>
            </w:pPr>
            <w:r w:rsidRPr="005B266B">
              <w:rPr>
                <w:bCs/>
                <w:noProof/>
                <w:szCs w:val="22"/>
                <w:lang w:val="pl-PL"/>
              </w:rPr>
              <w:t>Roche s. r. o.</w:t>
            </w:r>
          </w:p>
          <w:p w14:paraId="48EE539A" w14:textId="77777777" w:rsidR="00587D36" w:rsidRPr="009E4E09" w:rsidRDefault="00587D36" w:rsidP="00877DE4">
            <w:pPr>
              <w:tabs>
                <w:tab w:val="left" w:pos="3990"/>
              </w:tabs>
              <w:rPr>
                <w:noProof/>
                <w:lang w:val="de-DE"/>
              </w:rPr>
            </w:pPr>
            <w:r w:rsidRPr="009E4E09">
              <w:rPr>
                <w:noProof/>
                <w:lang w:val="de-DE"/>
              </w:rPr>
              <w:t>Tel: +420 - 2 20382111</w:t>
            </w:r>
          </w:p>
        </w:tc>
        <w:tc>
          <w:tcPr>
            <w:tcW w:w="4590" w:type="dxa"/>
          </w:tcPr>
          <w:p w14:paraId="7A0A25B7" w14:textId="77777777" w:rsidR="00587D36" w:rsidRPr="005B266B" w:rsidRDefault="00587D36" w:rsidP="00877DE4">
            <w:pPr>
              <w:tabs>
                <w:tab w:val="left" w:pos="3990"/>
              </w:tabs>
              <w:rPr>
                <w:b/>
                <w:noProof/>
                <w:lang w:val="de-DE"/>
              </w:rPr>
            </w:pPr>
            <w:r w:rsidRPr="005B266B">
              <w:rPr>
                <w:b/>
                <w:noProof/>
                <w:lang w:val="de-DE"/>
              </w:rPr>
              <w:t>Magyarország</w:t>
            </w:r>
          </w:p>
          <w:p w14:paraId="7255D776" w14:textId="77777777" w:rsidR="00587D36" w:rsidRPr="005B266B" w:rsidRDefault="00587D36" w:rsidP="00877DE4">
            <w:pPr>
              <w:tabs>
                <w:tab w:val="left" w:pos="3990"/>
              </w:tabs>
              <w:rPr>
                <w:noProof/>
                <w:lang w:val="de-DE"/>
              </w:rPr>
            </w:pPr>
            <w:r w:rsidRPr="005B266B">
              <w:rPr>
                <w:noProof/>
                <w:lang w:val="de-DE"/>
              </w:rPr>
              <w:t>Roche (Magyarország) Kft.</w:t>
            </w:r>
          </w:p>
          <w:p w14:paraId="6237BEFA" w14:textId="77777777" w:rsidR="00587D36" w:rsidRPr="005B266B" w:rsidRDefault="00587D36" w:rsidP="00877DE4">
            <w:pPr>
              <w:tabs>
                <w:tab w:val="left" w:pos="3990"/>
              </w:tabs>
              <w:rPr>
                <w:noProof/>
                <w:lang w:val="de-DE"/>
              </w:rPr>
            </w:pPr>
            <w:r w:rsidRPr="005B266B">
              <w:rPr>
                <w:noProof/>
                <w:lang w:val="de-DE"/>
              </w:rPr>
              <w:t xml:space="preserve">Tel: +36 - </w:t>
            </w:r>
            <w:r w:rsidR="00AE27A2" w:rsidRPr="005B266B">
              <w:rPr>
                <w:noProof/>
                <w:lang w:val="de-DE"/>
              </w:rPr>
              <w:t>01 279 4500</w:t>
            </w:r>
          </w:p>
          <w:p w14:paraId="0FA6796E" w14:textId="77777777" w:rsidR="00587D36" w:rsidRPr="005B266B" w:rsidRDefault="00587D36" w:rsidP="00877DE4">
            <w:pPr>
              <w:tabs>
                <w:tab w:val="left" w:pos="3990"/>
              </w:tabs>
              <w:suppressAutoHyphens/>
              <w:rPr>
                <w:b/>
                <w:noProof/>
                <w:lang w:val="de-DE"/>
              </w:rPr>
            </w:pPr>
          </w:p>
        </w:tc>
      </w:tr>
      <w:tr w:rsidR="00587D36" w:rsidRPr="009E4E09" w14:paraId="5508165B" w14:textId="77777777" w:rsidTr="00877DE4">
        <w:trPr>
          <w:cantSplit/>
        </w:trPr>
        <w:tc>
          <w:tcPr>
            <w:tcW w:w="4590" w:type="dxa"/>
          </w:tcPr>
          <w:p w14:paraId="422049D5" w14:textId="77777777" w:rsidR="00587D36" w:rsidRPr="009E4E09" w:rsidRDefault="00587D36" w:rsidP="00877DE4">
            <w:pPr>
              <w:tabs>
                <w:tab w:val="left" w:pos="3990"/>
              </w:tabs>
              <w:rPr>
                <w:noProof/>
              </w:rPr>
            </w:pPr>
            <w:r w:rsidRPr="009E4E09">
              <w:rPr>
                <w:b/>
                <w:noProof/>
              </w:rPr>
              <w:t>Danmark</w:t>
            </w:r>
          </w:p>
          <w:p w14:paraId="6BBD52FC" w14:textId="77777777" w:rsidR="00587D36" w:rsidRPr="009E4E09" w:rsidRDefault="00587D36" w:rsidP="00877DE4">
            <w:pPr>
              <w:tabs>
                <w:tab w:val="left" w:pos="3990"/>
              </w:tabs>
              <w:rPr>
                <w:noProof/>
              </w:rPr>
            </w:pPr>
            <w:r w:rsidRPr="009E4E09">
              <w:rPr>
                <w:noProof/>
              </w:rPr>
              <w:t xml:space="preserve">Roche </w:t>
            </w:r>
            <w:r w:rsidR="00C53146">
              <w:rPr>
                <w:szCs w:val="22"/>
              </w:rPr>
              <w:t>Pharmaceuticals A/S</w:t>
            </w:r>
          </w:p>
          <w:p w14:paraId="59257459" w14:textId="77777777" w:rsidR="00587D36" w:rsidRPr="009E4E09" w:rsidRDefault="00587D36" w:rsidP="00877DE4">
            <w:pPr>
              <w:tabs>
                <w:tab w:val="left" w:pos="3990"/>
              </w:tabs>
              <w:rPr>
                <w:noProof/>
              </w:rPr>
            </w:pPr>
            <w:r w:rsidRPr="009E4E09">
              <w:rPr>
                <w:noProof/>
              </w:rPr>
              <w:t>Tlf: +45 - 36 39 99 99</w:t>
            </w:r>
          </w:p>
          <w:p w14:paraId="0CED5C44" w14:textId="77777777" w:rsidR="00587D36" w:rsidRPr="009E4E09" w:rsidRDefault="00587D36" w:rsidP="00877DE4">
            <w:pPr>
              <w:tabs>
                <w:tab w:val="left" w:pos="3990"/>
              </w:tabs>
              <w:rPr>
                <w:b/>
                <w:noProof/>
              </w:rPr>
            </w:pPr>
          </w:p>
        </w:tc>
        <w:tc>
          <w:tcPr>
            <w:tcW w:w="4590" w:type="dxa"/>
          </w:tcPr>
          <w:p w14:paraId="61D8CB9C" w14:textId="6615E933" w:rsidR="00587D36" w:rsidRPr="00F52662" w:rsidRDefault="00587D36" w:rsidP="00877DE4">
            <w:pPr>
              <w:tabs>
                <w:tab w:val="left" w:pos="3990"/>
              </w:tabs>
              <w:autoSpaceDE w:val="0"/>
              <w:autoSpaceDN w:val="0"/>
              <w:adjustRightInd w:val="0"/>
              <w:rPr>
                <w:noProof/>
              </w:rPr>
            </w:pPr>
          </w:p>
        </w:tc>
      </w:tr>
      <w:tr w:rsidR="00587D36" w:rsidRPr="009E4E09" w14:paraId="65E4C4E0" w14:textId="77777777" w:rsidTr="00877DE4">
        <w:trPr>
          <w:cantSplit/>
        </w:trPr>
        <w:tc>
          <w:tcPr>
            <w:tcW w:w="4590" w:type="dxa"/>
          </w:tcPr>
          <w:p w14:paraId="324E9679" w14:textId="77777777" w:rsidR="00587D36" w:rsidRPr="009E4E09" w:rsidRDefault="00587D36" w:rsidP="00877DE4">
            <w:pPr>
              <w:tabs>
                <w:tab w:val="left" w:pos="3990"/>
              </w:tabs>
              <w:rPr>
                <w:noProof/>
                <w:lang w:val="de-DE"/>
              </w:rPr>
            </w:pPr>
            <w:r w:rsidRPr="009E4E09">
              <w:rPr>
                <w:b/>
                <w:noProof/>
                <w:lang w:val="de-DE"/>
              </w:rPr>
              <w:t>Deutschland</w:t>
            </w:r>
          </w:p>
          <w:p w14:paraId="0BEF6BA3" w14:textId="77777777" w:rsidR="00587D36" w:rsidRPr="009E4E09" w:rsidRDefault="00587D36" w:rsidP="00877DE4">
            <w:pPr>
              <w:tabs>
                <w:tab w:val="left" w:pos="3990"/>
              </w:tabs>
              <w:rPr>
                <w:noProof/>
                <w:lang w:val="de-DE"/>
              </w:rPr>
            </w:pPr>
            <w:r w:rsidRPr="009E4E09">
              <w:rPr>
                <w:lang w:val="de-DE"/>
              </w:rPr>
              <w:t>Roche Pharma AG</w:t>
            </w:r>
          </w:p>
          <w:p w14:paraId="7B011138" w14:textId="77777777" w:rsidR="00587D36" w:rsidRPr="009E4E09" w:rsidRDefault="00587D36" w:rsidP="00877DE4">
            <w:pPr>
              <w:tabs>
                <w:tab w:val="left" w:pos="3990"/>
              </w:tabs>
              <w:rPr>
                <w:noProof/>
                <w:lang w:val="de-DE"/>
              </w:rPr>
            </w:pPr>
            <w:r w:rsidRPr="009E4E09">
              <w:rPr>
                <w:noProof/>
                <w:lang w:val="de-DE"/>
              </w:rPr>
              <w:t>Tel: +49 (0) 7624 140</w:t>
            </w:r>
          </w:p>
          <w:p w14:paraId="72FE9CB5" w14:textId="77777777" w:rsidR="00587D36" w:rsidRPr="009E4E09" w:rsidRDefault="00587D36" w:rsidP="00877DE4">
            <w:pPr>
              <w:tabs>
                <w:tab w:val="left" w:pos="3990"/>
              </w:tabs>
              <w:rPr>
                <w:b/>
                <w:noProof/>
                <w:lang w:val="de-DE"/>
              </w:rPr>
            </w:pPr>
          </w:p>
        </w:tc>
        <w:tc>
          <w:tcPr>
            <w:tcW w:w="4590" w:type="dxa"/>
          </w:tcPr>
          <w:p w14:paraId="2CCEC643" w14:textId="77777777" w:rsidR="00587D36" w:rsidRPr="009E4E09" w:rsidRDefault="00587D36" w:rsidP="00877DE4">
            <w:pPr>
              <w:tabs>
                <w:tab w:val="left" w:pos="3990"/>
              </w:tabs>
              <w:rPr>
                <w:noProof/>
                <w:lang w:val="nl-NL"/>
              </w:rPr>
            </w:pPr>
            <w:r w:rsidRPr="009E4E09">
              <w:rPr>
                <w:b/>
                <w:noProof/>
                <w:lang w:val="nl-NL"/>
              </w:rPr>
              <w:t>Nederland</w:t>
            </w:r>
          </w:p>
          <w:p w14:paraId="1398D195" w14:textId="77777777" w:rsidR="00587D36" w:rsidRPr="009E4E09" w:rsidRDefault="00587D36" w:rsidP="00877DE4">
            <w:pPr>
              <w:tabs>
                <w:tab w:val="left" w:pos="3990"/>
              </w:tabs>
              <w:rPr>
                <w:noProof/>
                <w:lang w:val="nl-NL"/>
              </w:rPr>
            </w:pPr>
            <w:r w:rsidRPr="009E4E09">
              <w:rPr>
                <w:noProof/>
                <w:lang w:val="nl-NL"/>
              </w:rPr>
              <w:t>Roche Nederland B.V.</w:t>
            </w:r>
          </w:p>
          <w:p w14:paraId="68AD016A" w14:textId="77777777" w:rsidR="00587D36" w:rsidRPr="009E4E09" w:rsidRDefault="00587D36" w:rsidP="00877DE4">
            <w:pPr>
              <w:tabs>
                <w:tab w:val="left" w:pos="3990"/>
              </w:tabs>
              <w:rPr>
                <w:noProof/>
                <w:lang w:val="el-GR"/>
              </w:rPr>
            </w:pPr>
            <w:r w:rsidRPr="009E4E09">
              <w:rPr>
                <w:noProof/>
                <w:lang w:val="el-GR"/>
              </w:rPr>
              <w:t>Tel: +31 (</w:t>
            </w:r>
            <w:r w:rsidRPr="009E4E09">
              <w:rPr>
                <w:noProof/>
                <w:snapToGrid w:val="0"/>
                <w:lang w:val="el-GR"/>
              </w:rPr>
              <w:t>0) 348 438050</w:t>
            </w:r>
          </w:p>
          <w:p w14:paraId="501C39DD" w14:textId="77777777" w:rsidR="00587D36" w:rsidRPr="009E4E09" w:rsidRDefault="00587D36" w:rsidP="00877DE4">
            <w:pPr>
              <w:tabs>
                <w:tab w:val="left" w:pos="3990"/>
              </w:tabs>
              <w:rPr>
                <w:noProof/>
                <w:lang w:val="el-GR"/>
              </w:rPr>
            </w:pPr>
          </w:p>
        </w:tc>
      </w:tr>
      <w:tr w:rsidR="00587D36" w:rsidRPr="009E4E09" w14:paraId="78005649" w14:textId="77777777" w:rsidTr="00877DE4">
        <w:trPr>
          <w:cantSplit/>
        </w:trPr>
        <w:tc>
          <w:tcPr>
            <w:tcW w:w="4590" w:type="dxa"/>
          </w:tcPr>
          <w:p w14:paraId="1461AD4E" w14:textId="77777777" w:rsidR="00587D36" w:rsidRPr="005B266B" w:rsidRDefault="00587D36" w:rsidP="00877DE4">
            <w:pPr>
              <w:tabs>
                <w:tab w:val="left" w:pos="3990"/>
              </w:tabs>
              <w:rPr>
                <w:b/>
                <w:noProof/>
                <w:lang w:val="it-IT"/>
              </w:rPr>
            </w:pPr>
            <w:r w:rsidRPr="005B266B">
              <w:rPr>
                <w:b/>
                <w:noProof/>
                <w:lang w:val="it-IT"/>
              </w:rPr>
              <w:t>Eesti</w:t>
            </w:r>
          </w:p>
          <w:p w14:paraId="02423A58" w14:textId="77777777" w:rsidR="00587D36" w:rsidRPr="005B266B" w:rsidRDefault="00587D36" w:rsidP="00877DE4">
            <w:pPr>
              <w:tabs>
                <w:tab w:val="left" w:pos="3990"/>
              </w:tabs>
              <w:rPr>
                <w:noProof/>
                <w:lang w:val="it-IT"/>
              </w:rPr>
            </w:pPr>
            <w:r w:rsidRPr="005B266B">
              <w:rPr>
                <w:noProof/>
                <w:szCs w:val="22"/>
                <w:lang w:val="it-IT"/>
              </w:rPr>
              <w:t>Roche Eesti O</w:t>
            </w:r>
            <w:r w:rsidRPr="005B266B">
              <w:rPr>
                <w:bCs/>
                <w:noProof/>
                <w:szCs w:val="22"/>
                <w:lang w:val="it-IT"/>
              </w:rPr>
              <w:t>Ü</w:t>
            </w:r>
          </w:p>
          <w:p w14:paraId="41C4ED81" w14:textId="77777777" w:rsidR="00587D36" w:rsidRPr="005B266B" w:rsidRDefault="00587D36" w:rsidP="00877DE4">
            <w:pPr>
              <w:tabs>
                <w:tab w:val="left" w:pos="3990"/>
              </w:tabs>
              <w:rPr>
                <w:noProof/>
                <w:lang w:val="it-IT"/>
              </w:rPr>
            </w:pPr>
            <w:r w:rsidRPr="005B266B">
              <w:rPr>
                <w:noProof/>
                <w:lang w:val="it-IT"/>
              </w:rPr>
              <w:t>Tel: + 372 - 6 177 380</w:t>
            </w:r>
          </w:p>
          <w:p w14:paraId="3AD835CC" w14:textId="77777777" w:rsidR="00587D36" w:rsidRPr="005B266B" w:rsidRDefault="00587D36" w:rsidP="00877DE4">
            <w:pPr>
              <w:tabs>
                <w:tab w:val="left" w:pos="3990"/>
              </w:tabs>
              <w:rPr>
                <w:noProof/>
                <w:lang w:val="it-IT"/>
              </w:rPr>
            </w:pPr>
          </w:p>
        </w:tc>
        <w:tc>
          <w:tcPr>
            <w:tcW w:w="4590" w:type="dxa"/>
          </w:tcPr>
          <w:p w14:paraId="1394ABFA" w14:textId="77777777" w:rsidR="00587D36" w:rsidRPr="009E4E09" w:rsidRDefault="00587D36" w:rsidP="00877DE4">
            <w:pPr>
              <w:tabs>
                <w:tab w:val="left" w:pos="3990"/>
              </w:tabs>
              <w:rPr>
                <w:b/>
                <w:noProof/>
                <w:snapToGrid w:val="0"/>
              </w:rPr>
            </w:pPr>
            <w:r w:rsidRPr="009E4E09">
              <w:rPr>
                <w:b/>
                <w:noProof/>
                <w:snapToGrid w:val="0"/>
              </w:rPr>
              <w:t>Norge</w:t>
            </w:r>
          </w:p>
          <w:p w14:paraId="499659A1" w14:textId="77777777" w:rsidR="00587D36" w:rsidRPr="009E4E09" w:rsidRDefault="00587D36" w:rsidP="00877DE4">
            <w:pPr>
              <w:tabs>
                <w:tab w:val="left" w:pos="3990"/>
              </w:tabs>
              <w:rPr>
                <w:noProof/>
                <w:snapToGrid w:val="0"/>
              </w:rPr>
            </w:pPr>
            <w:r w:rsidRPr="009E4E09">
              <w:rPr>
                <w:noProof/>
                <w:snapToGrid w:val="0"/>
              </w:rPr>
              <w:t>Roche Norge AS</w:t>
            </w:r>
          </w:p>
          <w:p w14:paraId="27F95E17" w14:textId="77777777" w:rsidR="00587D36" w:rsidRPr="009E4E09" w:rsidRDefault="00587D36" w:rsidP="00877DE4">
            <w:pPr>
              <w:tabs>
                <w:tab w:val="left" w:pos="3990"/>
              </w:tabs>
              <w:rPr>
                <w:noProof/>
              </w:rPr>
            </w:pPr>
            <w:r w:rsidRPr="009E4E09">
              <w:rPr>
                <w:noProof/>
                <w:snapToGrid w:val="0"/>
              </w:rPr>
              <w:t>Tlf: +47 - 22 78 90 00</w:t>
            </w:r>
          </w:p>
          <w:p w14:paraId="249B61B6" w14:textId="77777777" w:rsidR="00587D36" w:rsidRPr="009E4E09" w:rsidRDefault="00587D36" w:rsidP="00877DE4">
            <w:pPr>
              <w:tabs>
                <w:tab w:val="left" w:pos="3990"/>
              </w:tabs>
              <w:rPr>
                <w:noProof/>
              </w:rPr>
            </w:pPr>
          </w:p>
        </w:tc>
      </w:tr>
      <w:tr w:rsidR="00587D36" w:rsidRPr="00FB31E6" w14:paraId="0CA03841" w14:textId="77777777" w:rsidTr="00877DE4">
        <w:trPr>
          <w:cantSplit/>
        </w:trPr>
        <w:tc>
          <w:tcPr>
            <w:tcW w:w="4590" w:type="dxa"/>
          </w:tcPr>
          <w:p w14:paraId="3FFB2030" w14:textId="3DC9B2A1" w:rsidR="00587D36" w:rsidRPr="00F52662" w:rsidRDefault="00587D36" w:rsidP="00877DE4">
            <w:pPr>
              <w:tabs>
                <w:tab w:val="left" w:pos="3990"/>
              </w:tabs>
              <w:rPr>
                <w:noProof/>
                <w:lang w:val="el-GR"/>
              </w:rPr>
            </w:pPr>
            <w:r w:rsidRPr="009E4E09">
              <w:rPr>
                <w:b/>
                <w:noProof/>
                <w:lang w:val="el-GR"/>
              </w:rPr>
              <w:t>Ελλάδα</w:t>
            </w:r>
            <w:r w:rsidR="0090534C">
              <w:rPr>
                <w:b/>
                <w:noProof/>
                <w:lang w:val="el-GR"/>
              </w:rPr>
              <w:t>, Κύπρος</w:t>
            </w:r>
          </w:p>
          <w:p w14:paraId="5184B2DA" w14:textId="77777777" w:rsidR="0090534C" w:rsidRDefault="00587D36" w:rsidP="00877DE4">
            <w:pPr>
              <w:tabs>
                <w:tab w:val="left" w:pos="3990"/>
              </w:tabs>
              <w:rPr>
                <w:noProof/>
                <w:lang w:val="el-GR"/>
              </w:rPr>
            </w:pPr>
            <w:r w:rsidRPr="009E4E09">
              <w:rPr>
                <w:noProof/>
              </w:rPr>
              <w:t>Roche</w:t>
            </w:r>
            <w:r w:rsidRPr="00F52662">
              <w:rPr>
                <w:noProof/>
                <w:lang w:val="el-GR"/>
              </w:rPr>
              <w:t xml:space="preserve"> (</w:t>
            </w:r>
            <w:r w:rsidRPr="009E4E09">
              <w:rPr>
                <w:noProof/>
              </w:rPr>
              <w:t>Hellas</w:t>
            </w:r>
            <w:r w:rsidRPr="00F52662">
              <w:rPr>
                <w:noProof/>
                <w:lang w:val="el-GR"/>
              </w:rPr>
              <w:t xml:space="preserve">) </w:t>
            </w:r>
            <w:r w:rsidRPr="009E4E09">
              <w:rPr>
                <w:noProof/>
              </w:rPr>
              <w:t>A</w:t>
            </w:r>
            <w:r w:rsidRPr="00F52662">
              <w:rPr>
                <w:noProof/>
                <w:lang w:val="el-GR"/>
              </w:rPr>
              <w:t>.</w:t>
            </w:r>
            <w:r w:rsidRPr="009E4E09">
              <w:rPr>
                <w:noProof/>
              </w:rPr>
              <w:t>E</w:t>
            </w:r>
            <w:r w:rsidRPr="00F52662">
              <w:rPr>
                <w:noProof/>
                <w:lang w:val="el-GR"/>
              </w:rPr>
              <w:t>.</w:t>
            </w:r>
          </w:p>
          <w:p w14:paraId="200E9A0C" w14:textId="343FEB53" w:rsidR="00587D36" w:rsidRPr="00F52662" w:rsidRDefault="0090534C" w:rsidP="00877DE4">
            <w:pPr>
              <w:tabs>
                <w:tab w:val="left" w:pos="3990"/>
              </w:tabs>
              <w:rPr>
                <w:noProof/>
                <w:lang w:val="el-GR"/>
              </w:rPr>
            </w:pPr>
            <w:r>
              <w:rPr>
                <w:noProof/>
                <w:lang w:val="el-GR"/>
              </w:rPr>
              <w:t>Ελλάδα</w:t>
            </w:r>
            <w:r w:rsidR="00587D36" w:rsidRPr="00F52662">
              <w:rPr>
                <w:noProof/>
                <w:lang w:val="el-GR"/>
              </w:rPr>
              <w:t xml:space="preserve"> </w:t>
            </w:r>
          </w:p>
          <w:p w14:paraId="6B387235" w14:textId="77777777" w:rsidR="00587D36" w:rsidRPr="009E4E09" w:rsidRDefault="00587D36" w:rsidP="00877DE4">
            <w:pPr>
              <w:tabs>
                <w:tab w:val="left" w:pos="3990"/>
              </w:tabs>
              <w:rPr>
                <w:noProof/>
                <w:lang w:val="el-GR"/>
              </w:rPr>
            </w:pPr>
            <w:r w:rsidRPr="009E4E09">
              <w:rPr>
                <w:noProof/>
                <w:lang w:val="el-GR"/>
              </w:rPr>
              <w:t>Τηλ: +30 210 61 66 100</w:t>
            </w:r>
          </w:p>
          <w:p w14:paraId="6F824FC4" w14:textId="77777777" w:rsidR="00587D36" w:rsidRPr="009E4E09" w:rsidRDefault="00587D36" w:rsidP="00877DE4">
            <w:pPr>
              <w:tabs>
                <w:tab w:val="left" w:pos="3990"/>
              </w:tabs>
              <w:rPr>
                <w:noProof/>
                <w:lang w:val="el-GR"/>
              </w:rPr>
            </w:pPr>
          </w:p>
        </w:tc>
        <w:tc>
          <w:tcPr>
            <w:tcW w:w="4590" w:type="dxa"/>
          </w:tcPr>
          <w:p w14:paraId="753AFD6C" w14:textId="77777777" w:rsidR="00587D36" w:rsidRPr="009E4E09" w:rsidRDefault="00587D36" w:rsidP="00877DE4">
            <w:pPr>
              <w:tabs>
                <w:tab w:val="left" w:pos="3990"/>
              </w:tabs>
              <w:rPr>
                <w:noProof/>
                <w:lang w:val="de-DE"/>
              </w:rPr>
            </w:pPr>
            <w:r w:rsidRPr="009E4E09">
              <w:rPr>
                <w:b/>
                <w:noProof/>
                <w:lang w:val="de-DE"/>
              </w:rPr>
              <w:t>Österreich</w:t>
            </w:r>
          </w:p>
          <w:p w14:paraId="731915BD" w14:textId="77777777" w:rsidR="00587D36" w:rsidRPr="009E4E09" w:rsidRDefault="00587D36" w:rsidP="00877DE4">
            <w:pPr>
              <w:tabs>
                <w:tab w:val="left" w:pos="3990"/>
              </w:tabs>
              <w:rPr>
                <w:noProof/>
                <w:lang w:val="de-DE"/>
              </w:rPr>
            </w:pPr>
            <w:r w:rsidRPr="009E4E09">
              <w:rPr>
                <w:noProof/>
                <w:lang w:val="de-DE"/>
              </w:rPr>
              <w:t>Roche Austria GmbH</w:t>
            </w:r>
          </w:p>
          <w:p w14:paraId="2463D718" w14:textId="77777777" w:rsidR="00587D36" w:rsidRPr="009E4E09" w:rsidRDefault="00587D36" w:rsidP="00877DE4">
            <w:pPr>
              <w:tabs>
                <w:tab w:val="left" w:pos="3990"/>
              </w:tabs>
              <w:rPr>
                <w:noProof/>
                <w:lang w:val="de-DE"/>
              </w:rPr>
            </w:pPr>
            <w:r w:rsidRPr="009E4E09">
              <w:rPr>
                <w:noProof/>
                <w:lang w:val="de-DE"/>
              </w:rPr>
              <w:t>Tel: +43 (0) 1 27739</w:t>
            </w:r>
          </w:p>
          <w:p w14:paraId="253F68B2" w14:textId="77777777" w:rsidR="00587D36" w:rsidRPr="009E4E09" w:rsidRDefault="00587D36" w:rsidP="00877DE4">
            <w:pPr>
              <w:tabs>
                <w:tab w:val="left" w:pos="3990"/>
              </w:tabs>
              <w:rPr>
                <w:noProof/>
                <w:lang w:val="de-DE"/>
              </w:rPr>
            </w:pPr>
          </w:p>
        </w:tc>
      </w:tr>
      <w:tr w:rsidR="00587D36" w:rsidRPr="009E4E09" w14:paraId="664EE856" w14:textId="77777777" w:rsidTr="00877DE4">
        <w:trPr>
          <w:cantSplit/>
        </w:trPr>
        <w:tc>
          <w:tcPr>
            <w:tcW w:w="4590" w:type="dxa"/>
          </w:tcPr>
          <w:p w14:paraId="799AC2F1" w14:textId="77777777" w:rsidR="00587D36" w:rsidRPr="00E23C47" w:rsidRDefault="00587D36" w:rsidP="00877DE4">
            <w:pPr>
              <w:tabs>
                <w:tab w:val="left" w:pos="3990"/>
              </w:tabs>
              <w:rPr>
                <w:b/>
                <w:noProof/>
                <w:lang w:val="pt-PT"/>
              </w:rPr>
            </w:pPr>
            <w:r w:rsidRPr="00E23C47">
              <w:rPr>
                <w:b/>
                <w:noProof/>
                <w:lang w:val="pt-PT"/>
              </w:rPr>
              <w:t>España</w:t>
            </w:r>
          </w:p>
          <w:p w14:paraId="413593A2" w14:textId="77777777" w:rsidR="00587D36" w:rsidRPr="00E23C47" w:rsidRDefault="00587D36" w:rsidP="00877DE4">
            <w:pPr>
              <w:tabs>
                <w:tab w:val="left" w:pos="3990"/>
              </w:tabs>
              <w:rPr>
                <w:noProof/>
                <w:lang w:val="pt-PT"/>
              </w:rPr>
            </w:pPr>
            <w:r w:rsidRPr="00E23C47">
              <w:rPr>
                <w:noProof/>
                <w:lang w:val="pt-PT"/>
              </w:rPr>
              <w:t>Roche Farma S.A.</w:t>
            </w:r>
          </w:p>
          <w:p w14:paraId="3F6D7FE6" w14:textId="77777777" w:rsidR="00587D36" w:rsidRPr="009E4E09" w:rsidRDefault="00587D36" w:rsidP="00877DE4">
            <w:pPr>
              <w:tabs>
                <w:tab w:val="left" w:pos="3990"/>
              </w:tabs>
              <w:rPr>
                <w:noProof/>
                <w:lang w:val="el-GR"/>
              </w:rPr>
            </w:pPr>
            <w:r w:rsidRPr="009E4E09">
              <w:rPr>
                <w:noProof/>
                <w:lang w:val="el-GR"/>
              </w:rPr>
              <w:t>Tel: +34 - 91 324 81 00</w:t>
            </w:r>
          </w:p>
          <w:p w14:paraId="66D0706C" w14:textId="77777777" w:rsidR="00587D36" w:rsidRPr="009E4E09" w:rsidRDefault="00587D36" w:rsidP="00877DE4">
            <w:pPr>
              <w:tabs>
                <w:tab w:val="left" w:pos="3990"/>
              </w:tabs>
              <w:rPr>
                <w:noProof/>
                <w:lang w:val="el-GR"/>
              </w:rPr>
            </w:pPr>
          </w:p>
        </w:tc>
        <w:tc>
          <w:tcPr>
            <w:tcW w:w="4590" w:type="dxa"/>
          </w:tcPr>
          <w:p w14:paraId="6575BF37" w14:textId="77777777" w:rsidR="00587D36" w:rsidRPr="009E4E09" w:rsidRDefault="00587D36" w:rsidP="00877DE4">
            <w:pPr>
              <w:tabs>
                <w:tab w:val="left" w:pos="3990"/>
              </w:tabs>
              <w:rPr>
                <w:b/>
                <w:noProof/>
                <w:lang w:val="pl-PL"/>
              </w:rPr>
            </w:pPr>
            <w:r w:rsidRPr="009E4E09">
              <w:rPr>
                <w:b/>
                <w:noProof/>
                <w:lang w:val="pl-PL"/>
              </w:rPr>
              <w:t>Polska</w:t>
            </w:r>
          </w:p>
          <w:p w14:paraId="713594F7" w14:textId="77777777" w:rsidR="00587D36" w:rsidRPr="009E4E09" w:rsidRDefault="00587D36" w:rsidP="00877DE4">
            <w:pPr>
              <w:tabs>
                <w:tab w:val="left" w:pos="3990"/>
              </w:tabs>
              <w:rPr>
                <w:noProof/>
                <w:lang w:val="pl-PL"/>
              </w:rPr>
            </w:pPr>
            <w:r w:rsidRPr="009E4E09">
              <w:rPr>
                <w:noProof/>
                <w:lang w:val="pl-PL"/>
              </w:rPr>
              <w:t>Roche Polska Sp.z o.o.</w:t>
            </w:r>
          </w:p>
          <w:p w14:paraId="2FA0CED4" w14:textId="77777777" w:rsidR="00587D36" w:rsidRPr="009E4E09" w:rsidRDefault="00587D36" w:rsidP="00877DE4">
            <w:pPr>
              <w:tabs>
                <w:tab w:val="left" w:pos="3990"/>
              </w:tabs>
              <w:rPr>
                <w:noProof/>
                <w:lang w:val="el-GR"/>
              </w:rPr>
            </w:pPr>
            <w:r w:rsidRPr="009E4E09">
              <w:rPr>
                <w:noProof/>
                <w:lang w:val="el-GR"/>
              </w:rPr>
              <w:t>Tel: +48 - 22 345 18 88</w:t>
            </w:r>
          </w:p>
          <w:p w14:paraId="472B61AC" w14:textId="77777777" w:rsidR="00587D36" w:rsidRPr="009E4E09" w:rsidRDefault="00587D36" w:rsidP="00877DE4">
            <w:pPr>
              <w:tabs>
                <w:tab w:val="left" w:pos="3990"/>
              </w:tabs>
              <w:rPr>
                <w:noProof/>
                <w:lang w:val="el-GR"/>
              </w:rPr>
            </w:pPr>
          </w:p>
        </w:tc>
      </w:tr>
      <w:tr w:rsidR="00587D36" w:rsidRPr="008D22F8" w14:paraId="51775AFF" w14:textId="77777777" w:rsidTr="00877DE4">
        <w:trPr>
          <w:cantSplit/>
        </w:trPr>
        <w:tc>
          <w:tcPr>
            <w:tcW w:w="4590" w:type="dxa"/>
          </w:tcPr>
          <w:p w14:paraId="7C3417CF" w14:textId="77777777" w:rsidR="00587D36" w:rsidRPr="009E4E09" w:rsidRDefault="00587D36" w:rsidP="00877DE4">
            <w:pPr>
              <w:tabs>
                <w:tab w:val="left" w:pos="3990"/>
              </w:tabs>
              <w:rPr>
                <w:noProof/>
                <w:lang w:val="el-GR"/>
              </w:rPr>
            </w:pPr>
            <w:r w:rsidRPr="009E4E09">
              <w:rPr>
                <w:b/>
                <w:noProof/>
                <w:lang w:val="el-GR"/>
              </w:rPr>
              <w:t>France</w:t>
            </w:r>
          </w:p>
          <w:p w14:paraId="758267F7" w14:textId="77777777" w:rsidR="00587D36" w:rsidRPr="009E4E09" w:rsidRDefault="00587D36" w:rsidP="00877DE4">
            <w:pPr>
              <w:tabs>
                <w:tab w:val="left" w:pos="3990"/>
              </w:tabs>
              <w:rPr>
                <w:noProof/>
                <w:lang w:val="el-GR"/>
              </w:rPr>
            </w:pPr>
            <w:r w:rsidRPr="009E4E09">
              <w:rPr>
                <w:noProof/>
                <w:lang w:val="el-GR"/>
              </w:rPr>
              <w:t>Roche</w:t>
            </w:r>
          </w:p>
          <w:p w14:paraId="26DB7408" w14:textId="77777777" w:rsidR="00587D36" w:rsidRPr="009E4E09" w:rsidRDefault="00587D36" w:rsidP="00877DE4">
            <w:pPr>
              <w:tabs>
                <w:tab w:val="left" w:pos="3990"/>
              </w:tabs>
              <w:rPr>
                <w:noProof/>
                <w:lang w:val="el-GR"/>
              </w:rPr>
            </w:pPr>
            <w:r w:rsidRPr="009E4E09">
              <w:rPr>
                <w:noProof/>
                <w:lang w:val="el-GR"/>
              </w:rPr>
              <w:t>Tél:</w:t>
            </w:r>
            <w:r w:rsidRPr="009E4E09">
              <w:t xml:space="preserve"> +33 (0)1 47 61 40 00</w:t>
            </w:r>
            <w:r w:rsidRPr="009E4E09">
              <w:rPr>
                <w:noProof/>
                <w:lang w:val="el-GR"/>
              </w:rPr>
              <w:t xml:space="preserve"> </w:t>
            </w:r>
          </w:p>
          <w:p w14:paraId="4BFF0FC7" w14:textId="77777777" w:rsidR="00587D36" w:rsidRPr="009E4E09" w:rsidRDefault="00587D36" w:rsidP="00877DE4">
            <w:pPr>
              <w:tabs>
                <w:tab w:val="left" w:pos="3990"/>
              </w:tabs>
              <w:rPr>
                <w:b/>
                <w:noProof/>
                <w:lang w:val="el-GR"/>
              </w:rPr>
            </w:pPr>
          </w:p>
        </w:tc>
        <w:tc>
          <w:tcPr>
            <w:tcW w:w="4590" w:type="dxa"/>
          </w:tcPr>
          <w:p w14:paraId="130D19F7" w14:textId="77777777" w:rsidR="00587D36" w:rsidRPr="009E4E09" w:rsidRDefault="00587D36" w:rsidP="00877DE4">
            <w:pPr>
              <w:tabs>
                <w:tab w:val="left" w:pos="3990"/>
              </w:tabs>
              <w:rPr>
                <w:noProof/>
                <w:lang w:val="pt-PT"/>
              </w:rPr>
            </w:pPr>
            <w:r w:rsidRPr="009E4E09">
              <w:rPr>
                <w:b/>
                <w:noProof/>
                <w:lang w:val="pt-PT"/>
              </w:rPr>
              <w:t>Portugal</w:t>
            </w:r>
          </w:p>
          <w:p w14:paraId="78A9D5F2" w14:textId="77777777" w:rsidR="00587D36" w:rsidRPr="009E4E09" w:rsidRDefault="00587D36" w:rsidP="00877DE4">
            <w:pPr>
              <w:tabs>
                <w:tab w:val="left" w:pos="3990"/>
              </w:tabs>
              <w:rPr>
                <w:noProof/>
                <w:lang w:val="pt-PT"/>
              </w:rPr>
            </w:pPr>
            <w:r w:rsidRPr="009E4E09">
              <w:rPr>
                <w:noProof/>
                <w:lang w:val="pt-PT"/>
              </w:rPr>
              <w:t>Roche Farmacêutica Química, Lda</w:t>
            </w:r>
          </w:p>
          <w:p w14:paraId="26818E1E" w14:textId="77777777" w:rsidR="00587D36" w:rsidRPr="009E4E09" w:rsidRDefault="00587D36" w:rsidP="00877DE4">
            <w:pPr>
              <w:tabs>
                <w:tab w:val="left" w:pos="3990"/>
              </w:tabs>
              <w:rPr>
                <w:noProof/>
                <w:lang w:val="pt-PT"/>
              </w:rPr>
            </w:pPr>
            <w:r w:rsidRPr="009E4E09">
              <w:rPr>
                <w:noProof/>
                <w:lang w:val="pt-PT"/>
              </w:rPr>
              <w:t>Tel: +351 - 21 425 70 00</w:t>
            </w:r>
          </w:p>
          <w:p w14:paraId="5335C946" w14:textId="77777777" w:rsidR="00587D36" w:rsidRPr="009E4E09" w:rsidRDefault="00587D36" w:rsidP="00877DE4">
            <w:pPr>
              <w:tabs>
                <w:tab w:val="left" w:pos="3990"/>
              </w:tabs>
              <w:rPr>
                <w:noProof/>
                <w:lang w:val="pt-PT"/>
              </w:rPr>
            </w:pPr>
          </w:p>
        </w:tc>
      </w:tr>
      <w:tr w:rsidR="00587D36" w:rsidRPr="009E4E09" w14:paraId="7A4DC648" w14:textId="77777777" w:rsidTr="00877DE4">
        <w:trPr>
          <w:cantSplit/>
        </w:trPr>
        <w:tc>
          <w:tcPr>
            <w:tcW w:w="4590" w:type="dxa"/>
          </w:tcPr>
          <w:p w14:paraId="6AEAB6EF" w14:textId="77777777" w:rsidR="00587D36" w:rsidRPr="009E4E09" w:rsidRDefault="00587D36" w:rsidP="00877DE4">
            <w:pPr>
              <w:rPr>
                <w:rFonts w:eastAsia="SimSun"/>
                <w:noProof/>
                <w:szCs w:val="22"/>
                <w:lang w:val="it-IT"/>
              </w:rPr>
            </w:pPr>
            <w:r w:rsidRPr="009E4E09">
              <w:rPr>
                <w:rFonts w:eastAsia="SimSun"/>
                <w:b/>
                <w:noProof/>
                <w:szCs w:val="22"/>
                <w:lang w:val="it-IT"/>
              </w:rPr>
              <w:t>Hrvatska</w:t>
            </w:r>
          </w:p>
          <w:p w14:paraId="4978E7E8" w14:textId="77777777" w:rsidR="00587D36" w:rsidRPr="009E4E09" w:rsidRDefault="00587D36" w:rsidP="00877DE4">
            <w:pPr>
              <w:rPr>
                <w:rFonts w:eastAsia="SimSun"/>
                <w:noProof/>
                <w:szCs w:val="22"/>
                <w:lang w:val="it-IT"/>
              </w:rPr>
            </w:pPr>
            <w:r w:rsidRPr="009E4E09">
              <w:rPr>
                <w:rFonts w:eastAsia="SimSun"/>
                <w:noProof/>
                <w:szCs w:val="22"/>
                <w:lang w:val="it-IT"/>
              </w:rPr>
              <w:t>Roche d.o.o.</w:t>
            </w:r>
          </w:p>
          <w:p w14:paraId="3E659D80" w14:textId="77777777" w:rsidR="00587D36" w:rsidRPr="009E4E09" w:rsidRDefault="00587D36" w:rsidP="00877DE4">
            <w:pPr>
              <w:tabs>
                <w:tab w:val="left" w:pos="3990"/>
              </w:tabs>
              <w:rPr>
                <w:rFonts w:eastAsia="SimSun"/>
                <w:noProof/>
                <w:szCs w:val="22"/>
                <w:lang w:val="el-GR"/>
              </w:rPr>
            </w:pPr>
            <w:r w:rsidRPr="009E4E09">
              <w:rPr>
                <w:rFonts w:eastAsia="SimSun"/>
                <w:noProof/>
                <w:szCs w:val="22"/>
                <w:lang w:val="it-IT"/>
              </w:rPr>
              <w:t>Tel: + 385 1 47 22 333</w:t>
            </w:r>
          </w:p>
          <w:p w14:paraId="5B5818C1" w14:textId="77777777" w:rsidR="00587D36" w:rsidRPr="009E4E09" w:rsidRDefault="00587D36" w:rsidP="00877DE4">
            <w:pPr>
              <w:tabs>
                <w:tab w:val="left" w:pos="3990"/>
              </w:tabs>
              <w:rPr>
                <w:b/>
                <w:noProof/>
                <w:lang w:val="el-GR"/>
              </w:rPr>
            </w:pPr>
          </w:p>
        </w:tc>
        <w:tc>
          <w:tcPr>
            <w:tcW w:w="4590" w:type="dxa"/>
          </w:tcPr>
          <w:p w14:paraId="5DBA9B79" w14:textId="77777777" w:rsidR="00587D36" w:rsidRPr="009E4E09" w:rsidRDefault="00587D36" w:rsidP="00877DE4">
            <w:pPr>
              <w:tabs>
                <w:tab w:val="left" w:pos="-720"/>
                <w:tab w:val="left" w:pos="567"/>
                <w:tab w:val="left" w:pos="4536"/>
              </w:tabs>
              <w:suppressAutoHyphens/>
              <w:spacing w:line="260" w:lineRule="exact"/>
              <w:rPr>
                <w:b/>
                <w:noProof/>
                <w:szCs w:val="22"/>
                <w:lang w:val="it-IT"/>
              </w:rPr>
            </w:pPr>
            <w:r w:rsidRPr="009E4E09">
              <w:rPr>
                <w:b/>
                <w:noProof/>
                <w:szCs w:val="22"/>
                <w:lang w:val="it-IT"/>
              </w:rPr>
              <w:t>România</w:t>
            </w:r>
          </w:p>
          <w:p w14:paraId="5AEB585B" w14:textId="77777777" w:rsidR="00587D36" w:rsidRPr="009E4E09" w:rsidRDefault="00587D36" w:rsidP="00877DE4">
            <w:pPr>
              <w:tabs>
                <w:tab w:val="left" w:pos="-720"/>
                <w:tab w:val="left" w:pos="4536"/>
              </w:tabs>
              <w:suppressAutoHyphens/>
              <w:rPr>
                <w:noProof/>
                <w:szCs w:val="22"/>
                <w:lang w:val="it-IT"/>
              </w:rPr>
            </w:pPr>
            <w:r w:rsidRPr="009E4E09">
              <w:rPr>
                <w:noProof/>
                <w:szCs w:val="22"/>
                <w:lang w:val="it-IT"/>
              </w:rPr>
              <w:t>Roche România S.R.L.</w:t>
            </w:r>
          </w:p>
          <w:p w14:paraId="11A98E60" w14:textId="77777777" w:rsidR="00587D36" w:rsidRPr="009E4E09" w:rsidRDefault="00587D36" w:rsidP="00877DE4">
            <w:pPr>
              <w:tabs>
                <w:tab w:val="left" w:pos="-720"/>
                <w:tab w:val="left" w:pos="4536"/>
              </w:tabs>
              <w:suppressAutoHyphens/>
              <w:rPr>
                <w:noProof/>
                <w:szCs w:val="22"/>
                <w:lang w:val="el-GR"/>
              </w:rPr>
            </w:pPr>
            <w:r w:rsidRPr="009E4E09">
              <w:rPr>
                <w:noProof/>
                <w:szCs w:val="22"/>
                <w:lang w:val="el-GR"/>
              </w:rPr>
              <w:t>Tel: +40 21 206 47 01</w:t>
            </w:r>
          </w:p>
          <w:p w14:paraId="30C7C142" w14:textId="77777777" w:rsidR="00587D36" w:rsidRPr="009E4E09" w:rsidRDefault="00587D36" w:rsidP="00877DE4">
            <w:pPr>
              <w:tabs>
                <w:tab w:val="left" w:pos="3990"/>
              </w:tabs>
              <w:rPr>
                <w:noProof/>
                <w:lang w:val="el-GR"/>
              </w:rPr>
            </w:pPr>
          </w:p>
        </w:tc>
      </w:tr>
      <w:tr w:rsidR="00587D36" w:rsidRPr="009E4E09" w14:paraId="4B886A8A" w14:textId="77777777" w:rsidTr="00877DE4">
        <w:trPr>
          <w:cantSplit/>
        </w:trPr>
        <w:tc>
          <w:tcPr>
            <w:tcW w:w="4590" w:type="dxa"/>
          </w:tcPr>
          <w:p w14:paraId="14BCB909" w14:textId="3B60F9CD" w:rsidR="00587D36" w:rsidRPr="0090534C" w:rsidRDefault="00587D36" w:rsidP="00877DE4">
            <w:pPr>
              <w:tabs>
                <w:tab w:val="left" w:pos="3990"/>
              </w:tabs>
              <w:rPr>
                <w:b/>
                <w:noProof/>
              </w:rPr>
            </w:pPr>
            <w:r w:rsidRPr="009E4E09">
              <w:rPr>
                <w:b/>
                <w:noProof/>
              </w:rPr>
              <w:t>Ireland</w:t>
            </w:r>
            <w:r w:rsidR="0090534C" w:rsidRPr="00F52662">
              <w:rPr>
                <w:b/>
                <w:noProof/>
              </w:rPr>
              <w:t xml:space="preserve">, </w:t>
            </w:r>
            <w:r w:rsidR="0090534C">
              <w:rPr>
                <w:b/>
                <w:noProof/>
              </w:rPr>
              <w:t>Malta</w:t>
            </w:r>
          </w:p>
          <w:p w14:paraId="271351EE" w14:textId="77777777" w:rsidR="00587D36" w:rsidRDefault="00587D36" w:rsidP="00877DE4">
            <w:pPr>
              <w:tabs>
                <w:tab w:val="left" w:pos="3990"/>
              </w:tabs>
              <w:rPr>
                <w:noProof/>
              </w:rPr>
            </w:pPr>
            <w:r w:rsidRPr="009E4E09">
              <w:rPr>
                <w:noProof/>
              </w:rPr>
              <w:t>Roche Products (Ireland) Ltd.</w:t>
            </w:r>
          </w:p>
          <w:p w14:paraId="40E3EB7A" w14:textId="0505F4B9" w:rsidR="0090534C" w:rsidRPr="009E4E09" w:rsidRDefault="0090534C" w:rsidP="00877DE4">
            <w:pPr>
              <w:tabs>
                <w:tab w:val="left" w:pos="3990"/>
              </w:tabs>
              <w:rPr>
                <w:noProof/>
              </w:rPr>
            </w:pPr>
            <w:r w:rsidRPr="00AC44C2">
              <w:rPr>
                <w:noProof/>
                <w:szCs w:val="22"/>
              </w:rPr>
              <w:t>Ireland/L-Irlanda</w:t>
            </w:r>
          </w:p>
          <w:p w14:paraId="2B3AF220" w14:textId="77777777" w:rsidR="00587D36" w:rsidRPr="009E4E09" w:rsidRDefault="00587D36" w:rsidP="00877DE4">
            <w:pPr>
              <w:tabs>
                <w:tab w:val="left" w:pos="3990"/>
              </w:tabs>
              <w:rPr>
                <w:noProof/>
                <w:lang w:val="el-GR"/>
              </w:rPr>
            </w:pPr>
            <w:r w:rsidRPr="009E4E09">
              <w:rPr>
                <w:noProof/>
                <w:lang w:val="el-GR"/>
              </w:rPr>
              <w:t>Tel: +353 (0) 1 469 0700</w:t>
            </w:r>
          </w:p>
          <w:p w14:paraId="0F67873A" w14:textId="77777777" w:rsidR="00587D36" w:rsidRPr="009E4E09" w:rsidRDefault="00587D36" w:rsidP="00877DE4">
            <w:pPr>
              <w:tabs>
                <w:tab w:val="left" w:pos="3990"/>
              </w:tabs>
              <w:rPr>
                <w:noProof/>
                <w:lang w:val="el-GR"/>
              </w:rPr>
            </w:pPr>
          </w:p>
        </w:tc>
        <w:tc>
          <w:tcPr>
            <w:tcW w:w="4590" w:type="dxa"/>
          </w:tcPr>
          <w:p w14:paraId="11BB6822" w14:textId="77777777" w:rsidR="00587D36" w:rsidRPr="00E67499" w:rsidRDefault="00587D36" w:rsidP="00877DE4">
            <w:pPr>
              <w:tabs>
                <w:tab w:val="left" w:pos="3990"/>
              </w:tabs>
              <w:rPr>
                <w:b/>
                <w:noProof/>
              </w:rPr>
            </w:pPr>
            <w:r w:rsidRPr="005B266B">
              <w:rPr>
                <w:b/>
                <w:noProof/>
                <w:lang w:val="it-IT"/>
              </w:rPr>
              <w:t>Slovenija</w:t>
            </w:r>
          </w:p>
          <w:p w14:paraId="5D968C55" w14:textId="77777777" w:rsidR="00587D36" w:rsidRPr="00E67499" w:rsidRDefault="00587D36" w:rsidP="00877DE4">
            <w:pPr>
              <w:tabs>
                <w:tab w:val="left" w:pos="3990"/>
              </w:tabs>
              <w:rPr>
                <w:noProof/>
              </w:rPr>
            </w:pPr>
            <w:r w:rsidRPr="005B266B">
              <w:rPr>
                <w:noProof/>
                <w:szCs w:val="22"/>
                <w:lang w:val="it-IT"/>
              </w:rPr>
              <w:t>Roche</w:t>
            </w:r>
            <w:r w:rsidRPr="00E67499">
              <w:rPr>
                <w:noProof/>
                <w:szCs w:val="22"/>
              </w:rPr>
              <w:t xml:space="preserve"> </w:t>
            </w:r>
            <w:r w:rsidRPr="005B266B">
              <w:rPr>
                <w:noProof/>
                <w:szCs w:val="22"/>
                <w:lang w:val="it-IT"/>
              </w:rPr>
              <w:t>farmacevtska</w:t>
            </w:r>
            <w:r w:rsidRPr="00E67499">
              <w:rPr>
                <w:noProof/>
                <w:szCs w:val="22"/>
              </w:rPr>
              <w:t xml:space="preserve"> </w:t>
            </w:r>
            <w:r w:rsidRPr="005B266B">
              <w:rPr>
                <w:noProof/>
                <w:szCs w:val="22"/>
                <w:lang w:val="it-IT"/>
              </w:rPr>
              <w:t>dru</w:t>
            </w:r>
            <w:r w:rsidRPr="00E67499">
              <w:rPr>
                <w:noProof/>
                <w:szCs w:val="22"/>
              </w:rPr>
              <w:t>ž</w:t>
            </w:r>
            <w:r w:rsidRPr="005B266B">
              <w:rPr>
                <w:noProof/>
                <w:szCs w:val="22"/>
                <w:lang w:val="it-IT"/>
              </w:rPr>
              <w:t>ba</w:t>
            </w:r>
            <w:r w:rsidRPr="00E67499">
              <w:rPr>
                <w:noProof/>
                <w:szCs w:val="22"/>
              </w:rPr>
              <w:t xml:space="preserve"> </w:t>
            </w:r>
            <w:r w:rsidRPr="005B266B">
              <w:rPr>
                <w:noProof/>
                <w:szCs w:val="22"/>
                <w:lang w:val="it-IT"/>
              </w:rPr>
              <w:t>d</w:t>
            </w:r>
            <w:r w:rsidRPr="00E67499">
              <w:rPr>
                <w:noProof/>
                <w:szCs w:val="22"/>
              </w:rPr>
              <w:t>.</w:t>
            </w:r>
            <w:r w:rsidRPr="005B266B">
              <w:rPr>
                <w:noProof/>
                <w:szCs w:val="22"/>
                <w:lang w:val="it-IT"/>
              </w:rPr>
              <w:t>o</w:t>
            </w:r>
            <w:r w:rsidRPr="00E67499">
              <w:rPr>
                <w:noProof/>
                <w:szCs w:val="22"/>
              </w:rPr>
              <w:t>.</w:t>
            </w:r>
            <w:r w:rsidRPr="005B266B">
              <w:rPr>
                <w:noProof/>
                <w:szCs w:val="22"/>
                <w:lang w:val="it-IT"/>
              </w:rPr>
              <w:t>o</w:t>
            </w:r>
            <w:r w:rsidRPr="00E67499">
              <w:rPr>
                <w:noProof/>
                <w:szCs w:val="22"/>
              </w:rPr>
              <w:t>.</w:t>
            </w:r>
          </w:p>
          <w:p w14:paraId="73928A9E" w14:textId="77777777" w:rsidR="00587D36" w:rsidRPr="009E4E09" w:rsidRDefault="00587D36" w:rsidP="00877DE4">
            <w:pPr>
              <w:tabs>
                <w:tab w:val="left" w:pos="3990"/>
              </w:tabs>
              <w:rPr>
                <w:noProof/>
                <w:lang w:val="el-GR"/>
              </w:rPr>
            </w:pPr>
            <w:r w:rsidRPr="009E4E09">
              <w:rPr>
                <w:noProof/>
                <w:lang w:val="el-GR"/>
              </w:rPr>
              <w:t>Tel: +386 - 1 360 26 00</w:t>
            </w:r>
          </w:p>
          <w:p w14:paraId="57DCC542" w14:textId="77777777" w:rsidR="00587D36" w:rsidRPr="009E4E09" w:rsidRDefault="00587D36" w:rsidP="00877DE4">
            <w:pPr>
              <w:tabs>
                <w:tab w:val="left" w:pos="3990"/>
              </w:tabs>
              <w:rPr>
                <w:noProof/>
                <w:lang w:val="el-GR"/>
              </w:rPr>
            </w:pPr>
          </w:p>
        </w:tc>
      </w:tr>
      <w:tr w:rsidR="00587D36" w:rsidRPr="009E4E09" w14:paraId="15AD85B5" w14:textId="77777777" w:rsidTr="00877DE4">
        <w:trPr>
          <w:cantSplit/>
        </w:trPr>
        <w:tc>
          <w:tcPr>
            <w:tcW w:w="4590" w:type="dxa"/>
          </w:tcPr>
          <w:p w14:paraId="4B6C09BF" w14:textId="77777777" w:rsidR="00587D36" w:rsidRPr="009E4E09" w:rsidRDefault="00587D36" w:rsidP="00877DE4">
            <w:pPr>
              <w:tabs>
                <w:tab w:val="left" w:pos="720"/>
                <w:tab w:val="left" w:pos="3990"/>
              </w:tabs>
              <w:rPr>
                <w:b/>
                <w:noProof/>
                <w:snapToGrid w:val="0"/>
                <w:lang w:val="pt-PT"/>
              </w:rPr>
            </w:pPr>
            <w:r w:rsidRPr="009E4E09">
              <w:rPr>
                <w:b/>
                <w:noProof/>
                <w:snapToGrid w:val="0"/>
                <w:lang w:val="pt-PT"/>
              </w:rPr>
              <w:t xml:space="preserve">Ísland </w:t>
            </w:r>
          </w:p>
          <w:p w14:paraId="0ABEC785" w14:textId="77777777" w:rsidR="00587D36" w:rsidRPr="009E4E09" w:rsidRDefault="00587D36" w:rsidP="00877DE4">
            <w:pPr>
              <w:tabs>
                <w:tab w:val="left" w:pos="720"/>
                <w:tab w:val="left" w:pos="3990"/>
              </w:tabs>
              <w:rPr>
                <w:noProof/>
                <w:snapToGrid w:val="0"/>
                <w:lang w:val="pt-PT"/>
              </w:rPr>
            </w:pPr>
            <w:r w:rsidRPr="009E4E09">
              <w:rPr>
                <w:noProof/>
                <w:snapToGrid w:val="0"/>
                <w:lang w:val="pt-PT"/>
              </w:rPr>
              <w:t xml:space="preserve">Roche </w:t>
            </w:r>
            <w:r w:rsidR="00C53146">
              <w:rPr>
                <w:szCs w:val="22"/>
              </w:rPr>
              <w:t>Pharmaceuticals A/S</w:t>
            </w:r>
          </w:p>
          <w:p w14:paraId="53F8F8B4" w14:textId="77777777" w:rsidR="00587D36" w:rsidRPr="009E4E09" w:rsidRDefault="00587D36" w:rsidP="00877DE4">
            <w:pPr>
              <w:tabs>
                <w:tab w:val="left" w:pos="3990"/>
              </w:tabs>
              <w:rPr>
                <w:noProof/>
                <w:szCs w:val="22"/>
                <w:lang w:val="pt-PT"/>
              </w:rPr>
            </w:pPr>
            <w:r w:rsidRPr="009E4E09">
              <w:rPr>
                <w:noProof/>
                <w:szCs w:val="22"/>
                <w:lang w:val="pt-PT"/>
              </w:rPr>
              <w:t xml:space="preserve">c/o Icepharma hf </w:t>
            </w:r>
          </w:p>
          <w:p w14:paraId="116A04DC" w14:textId="77777777" w:rsidR="00587D36" w:rsidRPr="009E4E09" w:rsidRDefault="00587D36" w:rsidP="00877DE4">
            <w:pPr>
              <w:tabs>
                <w:tab w:val="left" w:pos="3990"/>
              </w:tabs>
              <w:rPr>
                <w:rFonts w:ascii="Arial" w:hAnsi="Arial"/>
                <w:noProof/>
                <w:snapToGrid w:val="0"/>
                <w:lang w:val="pt-PT"/>
              </w:rPr>
            </w:pPr>
            <w:r w:rsidRPr="009E4E09">
              <w:rPr>
                <w:noProof/>
                <w:snapToGrid w:val="0"/>
                <w:szCs w:val="22"/>
                <w:lang w:val="pt-PT"/>
              </w:rPr>
              <w:t>Sími: +354 540 8000</w:t>
            </w:r>
          </w:p>
          <w:p w14:paraId="2B491BE1" w14:textId="77777777" w:rsidR="00587D36" w:rsidRPr="009E4E09" w:rsidRDefault="00587D36" w:rsidP="00877DE4">
            <w:pPr>
              <w:tabs>
                <w:tab w:val="left" w:pos="720"/>
                <w:tab w:val="left" w:pos="3990"/>
              </w:tabs>
              <w:autoSpaceDE w:val="0"/>
              <w:autoSpaceDN w:val="0"/>
              <w:adjustRightInd w:val="0"/>
              <w:rPr>
                <w:b/>
                <w:noProof/>
                <w:lang w:val="pt-PT"/>
              </w:rPr>
            </w:pPr>
          </w:p>
        </w:tc>
        <w:tc>
          <w:tcPr>
            <w:tcW w:w="4590" w:type="dxa"/>
          </w:tcPr>
          <w:p w14:paraId="2EBF43CE" w14:textId="77777777" w:rsidR="00587D36" w:rsidRPr="005B266B" w:rsidRDefault="00587D36" w:rsidP="00877DE4">
            <w:pPr>
              <w:tabs>
                <w:tab w:val="left" w:pos="3990"/>
              </w:tabs>
              <w:rPr>
                <w:b/>
                <w:noProof/>
                <w:lang w:val="da-DK"/>
              </w:rPr>
            </w:pPr>
            <w:r w:rsidRPr="005B266B">
              <w:rPr>
                <w:b/>
                <w:noProof/>
                <w:lang w:val="da-DK"/>
              </w:rPr>
              <w:t xml:space="preserve">Slovenská republika </w:t>
            </w:r>
          </w:p>
          <w:p w14:paraId="7A991118" w14:textId="77777777" w:rsidR="00587D36" w:rsidRPr="005B266B" w:rsidRDefault="00587D36" w:rsidP="00877DE4">
            <w:pPr>
              <w:tabs>
                <w:tab w:val="left" w:pos="3990"/>
              </w:tabs>
              <w:rPr>
                <w:noProof/>
                <w:lang w:val="da-DK"/>
              </w:rPr>
            </w:pPr>
            <w:r w:rsidRPr="005B266B">
              <w:rPr>
                <w:noProof/>
                <w:szCs w:val="22"/>
                <w:lang w:val="da-DK"/>
              </w:rPr>
              <w:t>Roche Slovensko, s.r.o.</w:t>
            </w:r>
          </w:p>
          <w:p w14:paraId="5D31CF10" w14:textId="77777777" w:rsidR="00587D36" w:rsidRPr="009E4E09" w:rsidRDefault="00587D36" w:rsidP="00877DE4">
            <w:pPr>
              <w:tabs>
                <w:tab w:val="left" w:pos="3990"/>
              </w:tabs>
              <w:rPr>
                <w:noProof/>
                <w:lang w:val="pt-PT"/>
              </w:rPr>
            </w:pPr>
            <w:r w:rsidRPr="009E4E09">
              <w:rPr>
                <w:noProof/>
                <w:lang w:val="pt-PT"/>
              </w:rPr>
              <w:t>Tel: +421 - 2 52638201</w:t>
            </w:r>
          </w:p>
          <w:p w14:paraId="5AE170B4" w14:textId="77777777" w:rsidR="00587D36" w:rsidRPr="009E4E09" w:rsidRDefault="00587D36" w:rsidP="00877DE4">
            <w:pPr>
              <w:tabs>
                <w:tab w:val="left" w:pos="3990"/>
              </w:tabs>
              <w:rPr>
                <w:b/>
                <w:noProof/>
                <w:lang w:val="pt-PT"/>
              </w:rPr>
            </w:pPr>
          </w:p>
        </w:tc>
      </w:tr>
      <w:tr w:rsidR="00587D36" w:rsidRPr="00FB31E6" w14:paraId="5F60B3DB" w14:textId="77777777" w:rsidTr="00877DE4">
        <w:trPr>
          <w:cantSplit/>
        </w:trPr>
        <w:tc>
          <w:tcPr>
            <w:tcW w:w="4590" w:type="dxa"/>
          </w:tcPr>
          <w:p w14:paraId="3CEF1BD7" w14:textId="77777777" w:rsidR="00587D36" w:rsidRPr="009E4E09" w:rsidRDefault="00587D36" w:rsidP="00877DE4">
            <w:pPr>
              <w:tabs>
                <w:tab w:val="left" w:pos="3990"/>
              </w:tabs>
              <w:rPr>
                <w:noProof/>
                <w:lang w:val="it-IT"/>
              </w:rPr>
            </w:pPr>
            <w:r w:rsidRPr="009E4E09">
              <w:rPr>
                <w:b/>
                <w:noProof/>
                <w:lang w:val="it-IT"/>
              </w:rPr>
              <w:t>Italia</w:t>
            </w:r>
          </w:p>
          <w:p w14:paraId="3C0BCB97" w14:textId="77777777" w:rsidR="00587D36" w:rsidRPr="009E4E09" w:rsidRDefault="00587D36" w:rsidP="00877DE4">
            <w:pPr>
              <w:tabs>
                <w:tab w:val="left" w:pos="3990"/>
              </w:tabs>
              <w:rPr>
                <w:noProof/>
                <w:lang w:val="it-IT"/>
              </w:rPr>
            </w:pPr>
            <w:r w:rsidRPr="009E4E09">
              <w:rPr>
                <w:noProof/>
                <w:lang w:val="it-IT"/>
              </w:rPr>
              <w:t>Roche S.p.A.</w:t>
            </w:r>
          </w:p>
          <w:p w14:paraId="2B8E3A72" w14:textId="77777777" w:rsidR="00587D36" w:rsidRPr="009E4E09" w:rsidRDefault="00587D36" w:rsidP="00877DE4">
            <w:pPr>
              <w:tabs>
                <w:tab w:val="left" w:pos="3990"/>
              </w:tabs>
              <w:rPr>
                <w:b/>
                <w:noProof/>
                <w:lang w:val="el-GR"/>
              </w:rPr>
            </w:pPr>
            <w:r w:rsidRPr="009E4E09">
              <w:rPr>
                <w:noProof/>
                <w:lang w:val="el-GR"/>
              </w:rPr>
              <w:t>Tel: +39 - 039 2471</w:t>
            </w:r>
          </w:p>
        </w:tc>
        <w:tc>
          <w:tcPr>
            <w:tcW w:w="4590" w:type="dxa"/>
          </w:tcPr>
          <w:p w14:paraId="0A64F20C" w14:textId="77777777" w:rsidR="00587D36" w:rsidRPr="00E23C47" w:rsidRDefault="00587D36" w:rsidP="00877DE4">
            <w:pPr>
              <w:tabs>
                <w:tab w:val="left" w:pos="3990"/>
              </w:tabs>
              <w:rPr>
                <w:b/>
                <w:noProof/>
                <w:lang w:val="de-DE"/>
              </w:rPr>
            </w:pPr>
            <w:r w:rsidRPr="00E23C47">
              <w:rPr>
                <w:b/>
                <w:noProof/>
                <w:lang w:val="de-DE"/>
              </w:rPr>
              <w:t>Suomi/Finland</w:t>
            </w:r>
          </w:p>
          <w:p w14:paraId="5DA66689" w14:textId="77777777" w:rsidR="00587D36" w:rsidRPr="00E23C47" w:rsidRDefault="00587D36" w:rsidP="00877DE4">
            <w:pPr>
              <w:tabs>
                <w:tab w:val="left" w:pos="3990"/>
              </w:tabs>
              <w:rPr>
                <w:noProof/>
                <w:snapToGrid w:val="0"/>
                <w:lang w:val="de-DE"/>
              </w:rPr>
            </w:pPr>
            <w:r w:rsidRPr="00E23C47">
              <w:rPr>
                <w:noProof/>
                <w:lang w:val="de-DE"/>
              </w:rPr>
              <w:t>Roche Oy</w:t>
            </w:r>
            <w:r w:rsidRPr="00E23C47">
              <w:rPr>
                <w:noProof/>
                <w:snapToGrid w:val="0"/>
                <w:lang w:val="de-DE"/>
              </w:rPr>
              <w:t xml:space="preserve"> </w:t>
            </w:r>
          </w:p>
          <w:p w14:paraId="53B88E1A" w14:textId="77777777" w:rsidR="00587D36" w:rsidRPr="00E23C47" w:rsidRDefault="00587D36" w:rsidP="00877DE4">
            <w:pPr>
              <w:tabs>
                <w:tab w:val="left" w:pos="3990"/>
              </w:tabs>
              <w:rPr>
                <w:noProof/>
                <w:lang w:val="de-DE"/>
              </w:rPr>
            </w:pPr>
            <w:r w:rsidRPr="00E23C47">
              <w:rPr>
                <w:noProof/>
                <w:lang w:val="de-DE"/>
              </w:rPr>
              <w:t>Puh/Tel: +358 (0) 10 554 500</w:t>
            </w:r>
          </w:p>
          <w:p w14:paraId="6A3070B5" w14:textId="77777777" w:rsidR="00587D36" w:rsidRPr="00E23C47" w:rsidRDefault="00587D36" w:rsidP="00877DE4">
            <w:pPr>
              <w:tabs>
                <w:tab w:val="left" w:pos="3990"/>
              </w:tabs>
              <w:rPr>
                <w:noProof/>
                <w:lang w:val="de-DE"/>
              </w:rPr>
            </w:pPr>
          </w:p>
        </w:tc>
      </w:tr>
      <w:tr w:rsidR="00587D36" w:rsidRPr="009E4E09" w14:paraId="607CA752" w14:textId="77777777" w:rsidTr="00877DE4">
        <w:trPr>
          <w:cantSplit/>
        </w:trPr>
        <w:tc>
          <w:tcPr>
            <w:tcW w:w="4590" w:type="dxa"/>
          </w:tcPr>
          <w:p w14:paraId="63AE3759" w14:textId="63C48978" w:rsidR="00587D36" w:rsidRPr="005B266B" w:rsidRDefault="00B25BC8" w:rsidP="00877DE4">
            <w:pPr>
              <w:tabs>
                <w:tab w:val="left" w:pos="3990"/>
              </w:tabs>
              <w:rPr>
                <w:noProof/>
                <w:lang w:val="de-DE"/>
              </w:rPr>
            </w:pPr>
            <w:r w:rsidRPr="005B266B" w:rsidDel="00B25BC8">
              <w:rPr>
                <w:noProof/>
                <w:lang w:val="de-DE"/>
              </w:rPr>
              <w:t xml:space="preserve"> </w:t>
            </w:r>
          </w:p>
        </w:tc>
        <w:tc>
          <w:tcPr>
            <w:tcW w:w="4590" w:type="dxa"/>
          </w:tcPr>
          <w:p w14:paraId="2D8E2D58" w14:textId="77777777" w:rsidR="00587D36" w:rsidRPr="009E4E09" w:rsidRDefault="00587D36" w:rsidP="00877DE4">
            <w:pPr>
              <w:tabs>
                <w:tab w:val="left" w:pos="3990"/>
              </w:tabs>
              <w:rPr>
                <w:noProof/>
                <w:lang w:val="el-GR"/>
              </w:rPr>
            </w:pPr>
            <w:r w:rsidRPr="009E4E09">
              <w:rPr>
                <w:b/>
                <w:noProof/>
                <w:lang w:val="el-GR"/>
              </w:rPr>
              <w:t>Sverige</w:t>
            </w:r>
          </w:p>
          <w:p w14:paraId="426E64E8" w14:textId="77777777" w:rsidR="00587D36" w:rsidRPr="009E4E09" w:rsidRDefault="00587D36" w:rsidP="00877DE4">
            <w:pPr>
              <w:tabs>
                <w:tab w:val="left" w:pos="3990"/>
              </w:tabs>
              <w:rPr>
                <w:noProof/>
                <w:lang w:val="el-GR"/>
              </w:rPr>
            </w:pPr>
            <w:r w:rsidRPr="009E4E09">
              <w:rPr>
                <w:noProof/>
                <w:lang w:val="el-GR"/>
              </w:rPr>
              <w:t>Roche AB</w:t>
            </w:r>
          </w:p>
          <w:p w14:paraId="2021ED41" w14:textId="77777777" w:rsidR="00587D36" w:rsidRPr="009E4E09" w:rsidRDefault="00587D36" w:rsidP="00877DE4">
            <w:pPr>
              <w:tabs>
                <w:tab w:val="left" w:pos="3990"/>
              </w:tabs>
              <w:suppressAutoHyphens/>
              <w:rPr>
                <w:noProof/>
                <w:lang w:val="el-GR"/>
              </w:rPr>
            </w:pPr>
            <w:r w:rsidRPr="009E4E09">
              <w:rPr>
                <w:noProof/>
                <w:lang w:val="el-GR"/>
              </w:rPr>
              <w:t>Tel: +46 (0) 8 726 1200</w:t>
            </w:r>
          </w:p>
          <w:p w14:paraId="50978957" w14:textId="77777777" w:rsidR="00587D36" w:rsidRPr="009E4E09" w:rsidRDefault="00587D36" w:rsidP="00877DE4">
            <w:pPr>
              <w:tabs>
                <w:tab w:val="left" w:pos="3990"/>
              </w:tabs>
              <w:rPr>
                <w:noProof/>
                <w:lang w:val="el-GR"/>
              </w:rPr>
            </w:pPr>
          </w:p>
        </w:tc>
      </w:tr>
      <w:tr w:rsidR="00587D36" w:rsidRPr="008D22F8" w14:paraId="06121CFE" w14:textId="77777777" w:rsidTr="00877DE4">
        <w:trPr>
          <w:cantSplit/>
        </w:trPr>
        <w:tc>
          <w:tcPr>
            <w:tcW w:w="4590" w:type="dxa"/>
          </w:tcPr>
          <w:p w14:paraId="292BD107" w14:textId="77777777" w:rsidR="00587D36" w:rsidRPr="009E4E09" w:rsidRDefault="00587D36" w:rsidP="00877DE4">
            <w:pPr>
              <w:tabs>
                <w:tab w:val="left" w:pos="3990"/>
              </w:tabs>
              <w:rPr>
                <w:b/>
                <w:noProof/>
                <w:lang w:val="it-IT"/>
              </w:rPr>
            </w:pPr>
            <w:r w:rsidRPr="009E4E09">
              <w:rPr>
                <w:b/>
                <w:noProof/>
                <w:lang w:val="it-IT"/>
              </w:rPr>
              <w:lastRenderedPageBreak/>
              <w:t>Latvija</w:t>
            </w:r>
          </w:p>
          <w:p w14:paraId="10FEC406" w14:textId="77777777" w:rsidR="00587D36" w:rsidRPr="009E4E09" w:rsidRDefault="00587D36" w:rsidP="00877DE4">
            <w:pPr>
              <w:tabs>
                <w:tab w:val="left" w:pos="3990"/>
              </w:tabs>
              <w:rPr>
                <w:noProof/>
                <w:lang w:val="it-IT"/>
              </w:rPr>
            </w:pPr>
            <w:r w:rsidRPr="009E4E09">
              <w:rPr>
                <w:noProof/>
                <w:lang w:val="it-IT"/>
              </w:rPr>
              <w:t>Roche Latvija SIA</w:t>
            </w:r>
          </w:p>
          <w:p w14:paraId="18B2E2CA" w14:textId="77777777" w:rsidR="00587D36" w:rsidRPr="009E4E09" w:rsidRDefault="00587D36" w:rsidP="00877DE4">
            <w:pPr>
              <w:tabs>
                <w:tab w:val="left" w:pos="3990"/>
              </w:tabs>
              <w:rPr>
                <w:noProof/>
                <w:lang w:val="it-IT"/>
              </w:rPr>
            </w:pPr>
            <w:r w:rsidRPr="009E4E09">
              <w:rPr>
                <w:noProof/>
                <w:lang w:val="it-IT"/>
              </w:rPr>
              <w:t>Tel: +371 – 6-7 039831</w:t>
            </w:r>
          </w:p>
          <w:p w14:paraId="21B3133C" w14:textId="77777777" w:rsidR="00587D36" w:rsidRPr="009E4E09" w:rsidRDefault="00587D36" w:rsidP="00877DE4">
            <w:pPr>
              <w:tabs>
                <w:tab w:val="left" w:pos="3990"/>
              </w:tabs>
              <w:rPr>
                <w:b/>
                <w:noProof/>
                <w:lang w:val="it-IT"/>
              </w:rPr>
            </w:pPr>
          </w:p>
        </w:tc>
        <w:tc>
          <w:tcPr>
            <w:tcW w:w="4590" w:type="dxa"/>
          </w:tcPr>
          <w:p w14:paraId="3AC72CE5" w14:textId="77777777" w:rsidR="00587D36" w:rsidRPr="005B266B" w:rsidRDefault="00587D36" w:rsidP="005B266B">
            <w:pPr>
              <w:tabs>
                <w:tab w:val="left" w:pos="3990"/>
              </w:tabs>
              <w:rPr>
                <w:noProof/>
                <w:lang w:val="pt-PT"/>
              </w:rPr>
            </w:pPr>
          </w:p>
        </w:tc>
      </w:tr>
    </w:tbl>
    <w:p w14:paraId="7FEF00E7" w14:textId="77777777" w:rsidR="00587D36" w:rsidRPr="009E4E09" w:rsidRDefault="00587D36" w:rsidP="00587D36">
      <w:pPr>
        <w:rPr>
          <w:lang w:val="fi-FI"/>
        </w:rPr>
      </w:pPr>
    </w:p>
    <w:p w14:paraId="0F02ACCF" w14:textId="4F5C00BC" w:rsidR="00587D36" w:rsidRPr="0090534C" w:rsidRDefault="00587D36" w:rsidP="00587D36">
      <w:pPr>
        <w:rPr>
          <w:b/>
          <w:lang w:val="el-GR"/>
        </w:rPr>
      </w:pPr>
      <w:r w:rsidRPr="009E4E09">
        <w:rPr>
          <w:b/>
          <w:lang w:val="el-GR"/>
        </w:rPr>
        <w:t>Το παρόν φύλλο οδηγιών χρήσης αναθεωρήθηκε για τελευταία φορά στις</w:t>
      </w:r>
      <w:r w:rsidR="0090534C" w:rsidRPr="005B266B">
        <w:rPr>
          <w:b/>
          <w:lang w:val="el-GR"/>
        </w:rPr>
        <w:t xml:space="preserve"> </w:t>
      </w:r>
      <w:r w:rsidR="0090534C" w:rsidRPr="005B266B">
        <w:rPr>
          <w:b/>
          <w:szCs w:val="22"/>
          <w:lang w:val="el-GR"/>
        </w:rPr>
        <w:t>&lt;{</w:t>
      </w:r>
      <w:r w:rsidR="0090534C">
        <w:rPr>
          <w:b/>
          <w:szCs w:val="22"/>
          <w:lang w:val="el-GR"/>
        </w:rPr>
        <w:t>ΜΜ</w:t>
      </w:r>
      <w:r w:rsidR="0090534C" w:rsidRPr="005B266B">
        <w:rPr>
          <w:b/>
          <w:szCs w:val="22"/>
          <w:lang w:val="el-GR"/>
        </w:rPr>
        <w:t>/</w:t>
      </w:r>
      <w:r w:rsidR="0090534C">
        <w:rPr>
          <w:b/>
          <w:szCs w:val="22"/>
          <w:lang w:val="el-GR"/>
        </w:rPr>
        <w:t>ΕΕΕΕ</w:t>
      </w:r>
      <w:r w:rsidR="0090534C" w:rsidRPr="005B266B">
        <w:rPr>
          <w:b/>
          <w:szCs w:val="22"/>
          <w:lang w:val="el-GR"/>
        </w:rPr>
        <w:t>}&gt;&lt;{</w:t>
      </w:r>
      <w:r w:rsidR="0090534C">
        <w:rPr>
          <w:b/>
          <w:szCs w:val="22"/>
          <w:lang w:val="el-GR"/>
        </w:rPr>
        <w:t>μήνας</w:t>
      </w:r>
      <w:r w:rsidR="0090534C" w:rsidRPr="005B266B">
        <w:rPr>
          <w:b/>
          <w:szCs w:val="22"/>
          <w:lang w:val="el-GR"/>
        </w:rPr>
        <w:t xml:space="preserve"> </w:t>
      </w:r>
      <w:r w:rsidR="0090534C">
        <w:rPr>
          <w:b/>
          <w:szCs w:val="22"/>
          <w:lang w:val="el-GR"/>
        </w:rPr>
        <w:t>ΕΕΕΕ</w:t>
      </w:r>
      <w:r w:rsidR="0090534C" w:rsidRPr="005B266B">
        <w:rPr>
          <w:b/>
          <w:szCs w:val="22"/>
          <w:lang w:val="el-GR"/>
        </w:rPr>
        <w:t>}&gt;.</w:t>
      </w:r>
    </w:p>
    <w:p w14:paraId="74AC43A8" w14:textId="77777777" w:rsidR="00587D36" w:rsidRPr="009E4E09" w:rsidRDefault="00587D36" w:rsidP="00587D36">
      <w:pPr>
        <w:rPr>
          <w:lang w:val="el-GR"/>
        </w:rPr>
      </w:pPr>
    </w:p>
    <w:p w14:paraId="0FAC88A8" w14:textId="5AE16ABD" w:rsidR="00587D36" w:rsidRPr="00174FB9" w:rsidRDefault="00587D36" w:rsidP="00C83490">
      <w:pPr>
        <w:autoSpaceDE w:val="0"/>
        <w:rPr>
          <w:lang w:val="el-GR"/>
        </w:rPr>
      </w:pPr>
      <w:r w:rsidRPr="009E4E09">
        <w:rPr>
          <w:lang w:val="el-GR"/>
        </w:rPr>
        <w:t>Λεπτομερ</w:t>
      </w:r>
      <w:r w:rsidR="00E4376F">
        <w:rPr>
          <w:lang w:val="el-GR"/>
        </w:rPr>
        <w:t>είς</w:t>
      </w:r>
      <w:r w:rsidRPr="009E4E09">
        <w:rPr>
          <w:lang w:val="el-GR"/>
        </w:rPr>
        <w:t xml:space="preserve"> πληροφορ</w:t>
      </w:r>
      <w:r w:rsidR="00E4376F">
        <w:rPr>
          <w:lang w:val="el-GR"/>
        </w:rPr>
        <w:t xml:space="preserve">ίες </w:t>
      </w:r>
      <w:r w:rsidRPr="009E4E09">
        <w:rPr>
          <w:lang w:val="el-GR"/>
        </w:rPr>
        <w:t xml:space="preserve">για το </w:t>
      </w:r>
      <w:r w:rsidR="00E4376F">
        <w:rPr>
          <w:lang w:val="el-GR"/>
        </w:rPr>
        <w:t xml:space="preserve">φάρμακο αυτό </w:t>
      </w:r>
      <w:r w:rsidRPr="009E4E09">
        <w:rPr>
          <w:lang w:val="el-GR"/>
        </w:rPr>
        <w:t>είναι διαθέσιμ</w:t>
      </w:r>
      <w:r w:rsidR="00E4376F">
        <w:rPr>
          <w:lang w:val="el-GR"/>
        </w:rPr>
        <w:t>ες</w:t>
      </w:r>
      <w:r w:rsidRPr="009E4E09">
        <w:rPr>
          <w:lang w:val="el-GR"/>
        </w:rPr>
        <w:t xml:space="preserve"> στην ιστοσελίδα του Ευρωπαϊκού Οργανισμού Φαρμάκων </w:t>
      </w:r>
      <w:r w:rsidR="00C83490">
        <w:rPr>
          <w:rFonts w:ascii="ZWAdobeF" w:hAnsi="ZWAdobeF" w:cs="ZWAdobeF"/>
          <w:sz w:val="2"/>
          <w:lang w:val="el-GR"/>
        </w:rPr>
        <w:t>7H</w:t>
      </w:r>
      <w:hyperlink r:id="rId18" w:history="1">
        <w:r w:rsidR="0090534C" w:rsidRPr="0090534C">
          <w:rPr>
            <w:rStyle w:val="Hyperlink"/>
            <w:lang w:val="el-GR"/>
          </w:rPr>
          <w:t>http</w:t>
        </w:r>
        <w:r w:rsidR="0090534C" w:rsidRPr="0090534C">
          <w:rPr>
            <w:rStyle w:val="Hyperlink"/>
          </w:rPr>
          <w:t>s</w:t>
        </w:r>
        <w:r w:rsidR="0090534C" w:rsidRPr="0090534C">
          <w:rPr>
            <w:rStyle w:val="Hyperlink"/>
            <w:lang w:val="el-GR"/>
          </w:rPr>
          <w:t>://www.ema.europa.eu</w:t>
        </w:r>
      </w:hyperlink>
    </w:p>
    <w:p w14:paraId="69035BFC" w14:textId="77777777" w:rsidR="00587D36" w:rsidRPr="00174FB9" w:rsidRDefault="00587D36" w:rsidP="00587D36">
      <w:pPr>
        <w:rPr>
          <w:b/>
          <w:lang w:val="el-GR"/>
        </w:rPr>
      </w:pPr>
    </w:p>
    <w:p w14:paraId="40ECD346" w14:textId="77777777" w:rsidR="00587D36" w:rsidRPr="009E4E09" w:rsidRDefault="00587D36" w:rsidP="00587D36">
      <w:pPr>
        <w:ind w:right="-449"/>
        <w:rPr>
          <w:lang w:val="el-GR"/>
        </w:rPr>
      </w:pPr>
      <w:r w:rsidRPr="009E4E09">
        <w:rPr>
          <w:lang w:val="el-GR"/>
        </w:rPr>
        <w:t>Το παρόν φύλλο οδηγιών χρήσης είναι διαθέσιμο σε όλες τις επίσημες γλώσσες της ΕΕ/ΕΟΧ στον δικτυακό τόπο του Ευρωπαϊκού Οργανισμού Φαρμάκων.</w:t>
      </w:r>
    </w:p>
    <w:p w14:paraId="58720084" w14:textId="77777777" w:rsidR="00587D36" w:rsidRPr="009E4E09" w:rsidRDefault="00587D36" w:rsidP="00587D36">
      <w:pPr>
        <w:ind w:right="-449"/>
        <w:rPr>
          <w:b/>
          <w:lang w:val="el-GR"/>
        </w:rPr>
      </w:pPr>
      <w:r w:rsidRPr="009E4E09">
        <w:rPr>
          <w:b/>
          <w:lang w:val="el-GR"/>
        </w:rPr>
        <w:br w:type="page"/>
      </w:r>
    </w:p>
    <w:p w14:paraId="288AAADC" w14:textId="77777777" w:rsidR="00587D36" w:rsidRPr="009E4E09" w:rsidRDefault="00587D36" w:rsidP="00587D36">
      <w:pPr>
        <w:ind w:right="-449"/>
        <w:rPr>
          <w:b/>
          <w:lang w:val="el-GR"/>
        </w:rPr>
      </w:pPr>
      <w:r w:rsidRPr="009E4E09">
        <w:rPr>
          <w:b/>
          <w:lang w:val="el-GR"/>
        </w:rPr>
        <w:lastRenderedPageBreak/>
        <w:t xml:space="preserve">Οι πληροφορίες που ακολουθούν απευθύνονται μόνο σε γιατρούς ή επαγγελματίες </w:t>
      </w:r>
      <w:r w:rsidR="00E4376F">
        <w:rPr>
          <w:b/>
          <w:lang w:val="el-GR"/>
        </w:rPr>
        <w:t>υγείας</w:t>
      </w:r>
    </w:p>
    <w:p w14:paraId="6AC98AC4" w14:textId="77777777" w:rsidR="00587D36" w:rsidRPr="009E4E09" w:rsidRDefault="00587D36" w:rsidP="00587D36">
      <w:pPr>
        <w:ind w:right="-449"/>
        <w:rPr>
          <w:b/>
          <w:lang w:val="el-GR"/>
        </w:rPr>
      </w:pPr>
    </w:p>
    <w:p w14:paraId="50DD8108" w14:textId="77777777" w:rsidR="002F27AA" w:rsidRDefault="002F27AA" w:rsidP="002F27AA">
      <w:pPr>
        <w:rPr>
          <w:lang w:val="el-GR"/>
        </w:rPr>
      </w:pPr>
      <w:r w:rsidRPr="007B18AE">
        <w:rPr>
          <w:lang w:val="el-GR"/>
        </w:rPr>
        <w:t>Το Herceptin IV παρέχεται σε αποστειρωμένα, χωρίς συντηρητικά, μη πυρετογόνα φιαλίδια μιας χρήσης.</w:t>
      </w:r>
    </w:p>
    <w:p w14:paraId="5CABE540" w14:textId="77777777" w:rsidR="00AE27A2" w:rsidRDefault="00AE27A2" w:rsidP="002F27AA">
      <w:pPr>
        <w:rPr>
          <w:lang w:val="el-GR"/>
        </w:rPr>
      </w:pPr>
    </w:p>
    <w:p w14:paraId="49869DD1" w14:textId="77777777" w:rsidR="00AE27A2" w:rsidRPr="00174FB9" w:rsidRDefault="00AE27A2" w:rsidP="00AE27A2">
      <w:pPr>
        <w:tabs>
          <w:tab w:val="left" w:pos="0"/>
        </w:tabs>
        <w:rPr>
          <w:lang w:val="el-GR"/>
        </w:rPr>
      </w:pPr>
      <w:r w:rsidRPr="00174FB9">
        <w:rPr>
          <w:lang w:val="el-GR"/>
        </w:rPr>
        <w:t>Προκειμένου να αποφευχθεί η λανθασμένη χορήγηση φαρμάκων, είναι σημαντικό να ελέγχονται</w:t>
      </w:r>
    </w:p>
    <w:p w14:paraId="4C614566" w14:textId="77777777" w:rsidR="00AE27A2" w:rsidRPr="009E4E09" w:rsidRDefault="00AE27A2" w:rsidP="00AE27A2">
      <w:pPr>
        <w:tabs>
          <w:tab w:val="left" w:pos="0"/>
        </w:tabs>
        <w:rPr>
          <w:lang w:val="el-GR"/>
        </w:rPr>
      </w:pPr>
      <w:r w:rsidRPr="00174FB9">
        <w:rPr>
          <w:lang w:val="el-GR"/>
        </w:rPr>
        <w:t xml:space="preserve">οι ετικέτες των φιαλιδίων για να διασφαλιστεί ότι το </w:t>
      </w:r>
      <w:r w:rsidRPr="009E4E09">
        <w:rPr>
          <w:lang w:val="el-GR"/>
        </w:rPr>
        <w:t>φάρμακο που προετοιμάζεται</w:t>
      </w:r>
    </w:p>
    <w:p w14:paraId="4AB0382A" w14:textId="77777777" w:rsidR="00AE27A2" w:rsidRPr="007312D1" w:rsidRDefault="00AE27A2" w:rsidP="00AE27A2">
      <w:pPr>
        <w:tabs>
          <w:tab w:val="left" w:pos="0"/>
        </w:tabs>
        <w:rPr>
          <w:lang w:val="el-GR"/>
        </w:rPr>
      </w:pPr>
      <w:r w:rsidRPr="009E4E09">
        <w:rPr>
          <w:lang w:val="el-GR"/>
        </w:rPr>
        <w:t xml:space="preserve">και χορηγείται είναι το </w:t>
      </w:r>
      <w:r w:rsidRPr="009E4E09">
        <w:rPr>
          <w:lang w:val="en-GB"/>
        </w:rPr>
        <w:t>Herceptin</w:t>
      </w:r>
      <w:r w:rsidRPr="009E4E09">
        <w:rPr>
          <w:lang w:val="el-GR"/>
        </w:rPr>
        <w:t xml:space="preserve"> (τραστουζουμάμπη) και όχι </w:t>
      </w:r>
      <w:r>
        <w:rPr>
          <w:lang w:val="el-GR"/>
        </w:rPr>
        <w:t xml:space="preserve">άλλο προϊόν που περιέχει τραστουζουμάμπη (π.χ. </w:t>
      </w:r>
      <w:r w:rsidRPr="009E4E09">
        <w:rPr>
          <w:lang w:val="el-GR"/>
        </w:rPr>
        <w:t>τραστουζουμάμπη εμτανσίνη</w:t>
      </w:r>
      <w:r>
        <w:rPr>
          <w:lang w:val="el-GR"/>
        </w:rPr>
        <w:t xml:space="preserve"> ή </w:t>
      </w:r>
      <w:r w:rsidRPr="00592E33">
        <w:rPr>
          <w:lang w:val="el-GR"/>
        </w:rPr>
        <w:t>τραστουζουµάµπη δερουξτεκάνη</w:t>
      </w:r>
      <w:r w:rsidRPr="00C90C02">
        <w:rPr>
          <w:lang w:val="el-GR"/>
        </w:rPr>
        <w:t>)</w:t>
      </w:r>
      <w:r w:rsidRPr="009E4E09">
        <w:rPr>
          <w:lang w:val="el-GR"/>
        </w:rPr>
        <w:t>.</w:t>
      </w:r>
    </w:p>
    <w:p w14:paraId="6567827D" w14:textId="77777777" w:rsidR="002F27AA" w:rsidRDefault="002F27AA" w:rsidP="00587D36">
      <w:pPr>
        <w:rPr>
          <w:lang w:val="el-GR"/>
        </w:rPr>
      </w:pPr>
    </w:p>
    <w:p w14:paraId="4F05F071" w14:textId="77777777" w:rsidR="002F27AA" w:rsidRDefault="00587D36" w:rsidP="00587D36">
      <w:pPr>
        <w:rPr>
          <w:lang w:val="el-GR"/>
        </w:rPr>
      </w:pPr>
      <w:r w:rsidRPr="009E4E09">
        <w:rPr>
          <w:lang w:val="el-GR"/>
        </w:rPr>
        <w:t>Διατηρείτε πάντα αυτό το φαρμακευτικό προϊόν στον αρχικό κλειστό περιέκτη σε θερμοκρασία 2</w:t>
      </w:r>
      <w:r w:rsidRPr="009E4E09">
        <w:rPr>
          <w:vertAlign w:val="superscript"/>
          <w:lang w:val="el-GR"/>
        </w:rPr>
        <w:t xml:space="preserve"> o</w:t>
      </w:r>
      <w:r w:rsidRPr="009E4E09">
        <w:rPr>
          <w:lang w:val="el-GR"/>
        </w:rPr>
        <w:t>C -8</w:t>
      </w:r>
      <w:r w:rsidRPr="009E4E09">
        <w:rPr>
          <w:vertAlign w:val="superscript"/>
          <w:lang w:val="el-GR"/>
        </w:rPr>
        <w:t>o</w:t>
      </w:r>
      <w:r w:rsidRPr="009E4E09">
        <w:rPr>
          <w:lang w:val="el-GR"/>
        </w:rPr>
        <w:t xml:space="preserve">C στο ψυγείο.  </w:t>
      </w:r>
    </w:p>
    <w:p w14:paraId="31E602A2" w14:textId="77777777" w:rsidR="002F27AA" w:rsidRDefault="002F27AA" w:rsidP="00587D36">
      <w:pPr>
        <w:rPr>
          <w:lang w:val="el-GR"/>
        </w:rPr>
      </w:pPr>
    </w:p>
    <w:p w14:paraId="5FFFC3B0" w14:textId="77777777" w:rsidR="002F27AA" w:rsidRPr="007B18AE" w:rsidRDefault="002F27AA" w:rsidP="002F27AA">
      <w:pPr>
        <w:rPr>
          <w:lang w:val="el-GR"/>
        </w:rPr>
      </w:pPr>
      <w:r w:rsidRPr="009E4E09">
        <w:rPr>
          <w:lang w:val="el-GR"/>
        </w:rPr>
        <w:t>Θα πρέπει να χρησιμοποιηθεί κατάλληλη άσηπτη τεχνική</w:t>
      </w:r>
      <w:r>
        <w:rPr>
          <w:lang w:val="el-GR"/>
        </w:rPr>
        <w:t xml:space="preserve"> γ</w:t>
      </w:r>
      <w:r w:rsidRPr="007B18AE">
        <w:rPr>
          <w:lang w:val="el-GR"/>
        </w:rPr>
        <w:t xml:space="preserve">ια τις διαδικασίες ανασύστασης και </w:t>
      </w:r>
      <w:r w:rsidR="00BF3011">
        <w:rPr>
          <w:lang w:val="el-GR"/>
        </w:rPr>
        <w:t>διάλυσης</w:t>
      </w:r>
      <w:r w:rsidRPr="007B18AE">
        <w:rPr>
          <w:lang w:val="el-GR"/>
        </w:rPr>
        <w:t xml:space="preserve">. Πρέπει να λαμβάνεται μέριμνα ώστε να εξασφαλίζεται η στειρότητα των παρασκευασμένων διαλυμάτων. Δεδομένου ότι το φαρμακευτικό προϊόν δεν περιέχει κανένα αντιμικροβιακό συντηρητικό ή βακτηριοστατικούς παράγοντες, πρέπει να </w:t>
      </w:r>
      <w:r w:rsidR="00BF3011">
        <w:rPr>
          <w:lang w:val="el-GR"/>
        </w:rPr>
        <w:t>εφαρμόζεται</w:t>
      </w:r>
      <w:r w:rsidRPr="007B18AE">
        <w:rPr>
          <w:lang w:val="el-GR"/>
        </w:rPr>
        <w:t xml:space="preserve"> άσηπτη τεχνική.</w:t>
      </w:r>
    </w:p>
    <w:p w14:paraId="720311AC" w14:textId="77777777" w:rsidR="002F27AA" w:rsidRDefault="002F27AA" w:rsidP="00587D36">
      <w:pPr>
        <w:rPr>
          <w:lang w:val="el-GR"/>
        </w:rPr>
      </w:pPr>
    </w:p>
    <w:p w14:paraId="7AC9F269" w14:textId="77777777" w:rsidR="00587D36" w:rsidRDefault="00587D36" w:rsidP="00587D36">
      <w:pPr>
        <w:rPr>
          <w:lang w:val="el-GR"/>
        </w:rPr>
      </w:pPr>
      <w:r w:rsidRPr="009E4E09">
        <w:rPr>
          <w:lang w:val="el-GR"/>
        </w:rPr>
        <w:t xml:space="preserve">Ένα φιαλίδιο Herceptin </w:t>
      </w:r>
      <w:r w:rsidR="002F27AA">
        <w:rPr>
          <w:lang w:val="el-GR"/>
        </w:rPr>
        <w:t xml:space="preserve">άσηπτα </w:t>
      </w:r>
      <w:r w:rsidRPr="009E4E09">
        <w:rPr>
          <w:lang w:val="el-GR"/>
        </w:rPr>
        <w:t xml:space="preserve">ανασυσταθέν με στείρο ύδωρ για ενέσιμα (δεν διατίθεται) είναι </w:t>
      </w:r>
      <w:r w:rsidR="002F27AA">
        <w:rPr>
          <w:lang w:val="el-GR"/>
        </w:rPr>
        <w:t xml:space="preserve">χημικά και φυσικά </w:t>
      </w:r>
      <w:r w:rsidRPr="009E4E09">
        <w:rPr>
          <w:lang w:val="el-GR"/>
        </w:rPr>
        <w:t>σταθερό για 48 ώρες στους 2</w:t>
      </w:r>
      <w:r w:rsidRPr="009E4E09">
        <w:rPr>
          <w:vertAlign w:val="superscript"/>
          <w:lang w:val="el-GR"/>
        </w:rPr>
        <w:t xml:space="preserve"> o</w:t>
      </w:r>
      <w:r w:rsidRPr="009E4E09">
        <w:rPr>
          <w:lang w:val="el-GR"/>
        </w:rPr>
        <w:t>C -8</w:t>
      </w:r>
      <w:r w:rsidRPr="009E4E09">
        <w:rPr>
          <w:vertAlign w:val="superscript"/>
          <w:lang w:val="el-GR"/>
        </w:rPr>
        <w:t>o</w:t>
      </w:r>
      <w:r w:rsidRPr="009E4E09">
        <w:rPr>
          <w:lang w:val="el-GR"/>
        </w:rPr>
        <w:t>C μετά την ανασύσταση και δεν θα πρέπει να καταψύχεται.</w:t>
      </w:r>
    </w:p>
    <w:p w14:paraId="30659AF6" w14:textId="77777777" w:rsidR="002F27AA" w:rsidRDefault="002F27AA" w:rsidP="00587D36">
      <w:pPr>
        <w:rPr>
          <w:lang w:val="el-GR"/>
        </w:rPr>
      </w:pPr>
    </w:p>
    <w:p w14:paraId="44F689BD" w14:textId="14C8CAC0" w:rsidR="002F27AA" w:rsidRPr="009E4E09" w:rsidRDefault="002F27AA" w:rsidP="002F27AA">
      <w:pPr>
        <w:rPr>
          <w:lang w:val="el-GR"/>
        </w:rPr>
      </w:pPr>
      <w:r>
        <w:rPr>
          <w:lang w:val="el-GR"/>
        </w:rPr>
        <w:t xml:space="preserve">Μετά από άσηπτη διάλυση </w:t>
      </w:r>
      <w:r w:rsidRPr="009E4E09">
        <w:rPr>
          <w:lang w:val="el-GR"/>
        </w:rPr>
        <w:t>σε σάκους πολυβινυλοχλωριδίου, πολυαιθυλενίου ή πολυπροπυλενίου που περιέχουν ενέσιμο διάλυμα χλωριούχου νατρίου 9 mg/mL (0,9 %)</w:t>
      </w:r>
      <w:r>
        <w:rPr>
          <w:lang w:val="el-GR"/>
        </w:rPr>
        <w:t xml:space="preserve"> η χημική και φυσική σταθερότητα του </w:t>
      </w:r>
      <w:r>
        <w:t>Herceptin</w:t>
      </w:r>
      <w:r w:rsidRPr="009A0359">
        <w:rPr>
          <w:lang w:val="el-GR"/>
        </w:rPr>
        <w:t xml:space="preserve"> </w:t>
      </w:r>
      <w:r>
        <w:rPr>
          <w:lang w:val="el-GR"/>
        </w:rPr>
        <w:t>έχει αποδειχθεί</w:t>
      </w:r>
      <w:r w:rsidRPr="009E4E09">
        <w:rPr>
          <w:lang w:val="el-GR"/>
        </w:rPr>
        <w:t xml:space="preserve"> </w:t>
      </w:r>
      <w:r>
        <w:rPr>
          <w:lang w:val="el-GR"/>
        </w:rPr>
        <w:t xml:space="preserve">για έως </w:t>
      </w:r>
      <w:r w:rsidR="006C3655" w:rsidRPr="0010248C">
        <w:rPr>
          <w:lang w:val="el-GR"/>
        </w:rPr>
        <w:t>30</w:t>
      </w:r>
      <w:r w:rsidR="006C3655">
        <w:rPr>
          <w:lang w:val="el-GR"/>
        </w:rPr>
        <w:t xml:space="preserve"> </w:t>
      </w:r>
      <w:r>
        <w:rPr>
          <w:lang w:val="el-GR"/>
        </w:rPr>
        <w:t xml:space="preserve">ημέρες </w:t>
      </w:r>
      <w:r w:rsidRPr="009E4E09">
        <w:rPr>
          <w:lang w:val="el-GR"/>
        </w:rPr>
        <w:t>στους 2</w:t>
      </w:r>
      <w:r w:rsidRPr="009E4E09">
        <w:rPr>
          <w:vertAlign w:val="superscript"/>
          <w:lang w:val="el-GR"/>
        </w:rPr>
        <w:t>o</w:t>
      </w:r>
      <w:r w:rsidRPr="009E4E09">
        <w:rPr>
          <w:lang w:val="el-GR"/>
        </w:rPr>
        <w:t>C - 8</w:t>
      </w:r>
      <w:r w:rsidRPr="009E4E09">
        <w:rPr>
          <w:vertAlign w:val="superscript"/>
          <w:lang w:val="el-GR"/>
        </w:rPr>
        <w:t>o</w:t>
      </w:r>
      <w:r w:rsidRPr="009E4E09">
        <w:rPr>
          <w:lang w:val="el-GR"/>
        </w:rPr>
        <w:t>C</w:t>
      </w:r>
      <w:r>
        <w:rPr>
          <w:lang w:val="el-GR"/>
        </w:rPr>
        <w:t xml:space="preserve">, και </w:t>
      </w:r>
      <w:r w:rsidRPr="009E4E09">
        <w:rPr>
          <w:lang w:val="el-GR"/>
        </w:rPr>
        <w:t>για 24 ώρες σε θερμοκρασίες που δεν υπερβαίνουν τους 30</w:t>
      </w:r>
      <w:r w:rsidRPr="009E4E09">
        <w:rPr>
          <w:vertAlign w:val="superscript"/>
          <w:lang w:val="el-GR"/>
        </w:rPr>
        <w:t>o</w:t>
      </w:r>
      <w:r w:rsidRPr="009E4E09">
        <w:rPr>
          <w:lang w:val="el-GR"/>
        </w:rPr>
        <w:t>C.</w:t>
      </w:r>
    </w:p>
    <w:p w14:paraId="410EDE3E" w14:textId="77777777" w:rsidR="002F27AA" w:rsidRPr="009E4E09" w:rsidRDefault="002F27AA" w:rsidP="002F27AA">
      <w:pPr>
        <w:rPr>
          <w:lang w:val="el-GR"/>
        </w:rPr>
      </w:pPr>
    </w:p>
    <w:p w14:paraId="7270CE68" w14:textId="77777777" w:rsidR="002F27AA" w:rsidRPr="009E4E09" w:rsidRDefault="002F27AA" w:rsidP="002F27AA">
      <w:pPr>
        <w:rPr>
          <w:lang w:val="el-GR"/>
        </w:rPr>
      </w:pPr>
      <w:r w:rsidRPr="009E4E09">
        <w:rPr>
          <w:lang w:val="el-GR"/>
        </w:rPr>
        <w:t>Από μικροβιολογική άποψη, το ανασυσταθέν διάλυμα και το διάλυμα έγχυσης Herceptin θα πρέ</w:t>
      </w:r>
      <w:r>
        <w:rPr>
          <w:lang w:val="el-GR"/>
        </w:rPr>
        <w:t>πει να χρησιμοποιούνται αμέσως.</w:t>
      </w:r>
      <w:r w:rsidRPr="009E4E09">
        <w:rPr>
          <w:lang w:val="el-GR"/>
        </w:rPr>
        <w:t xml:space="preserve"> Εάν δε χρησιμοποιηθεί αμέσως, οι χρόνοι αποθήκευσης </w:t>
      </w:r>
      <w:r>
        <w:rPr>
          <w:lang w:val="el-GR"/>
        </w:rPr>
        <w:t xml:space="preserve">κατά τη χρήση </w:t>
      </w:r>
      <w:r w:rsidRPr="009E4E09">
        <w:rPr>
          <w:lang w:val="el-GR"/>
        </w:rPr>
        <w:t xml:space="preserve">και οι συνθήκες </w:t>
      </w:r>
      <w:r>
        <w:rPr>
          <w:lang w:val="el-GR"/>
        </w:rPr>
        <w:t>πριν</w:t>
      </w:r>
      <w:r w:rsidRPr="009E4E09">
        <w:rPr>
          <w:lang w:val="el-GR"/>
        </w:rPr>
        <w:t xml:space="preserve"> τη χρήση αποτελούν ευθύνη του χρήστη</w:t>
      </w:r>
      <w:r>
        <w:rPr>
          <w:lang w:val="el-GR"/>
        </w:rPr>
        <w:t xml:space="preserve"> και φυσιολογικά δε θα είναι περισσότερες από 24 ώρες </w:t>
      </w:r>
      <w:r w:rsidRPr="009E4E09">
        <w:rPr>
          <w:lang w:val="el-GR"/>
        </w:rPr>
        <w:t>στους 2</w:t>
      </w:r>
      <w:r w:rsidRPr="009E4E09">
        <w:rPr>
          <w:vertAlign w:val="superscript"/>
          <w:lang w:val="el-GR"/>
        </w:rPr>
        <w:t>o</w:t>
      </w:r>
      <w:r w:rsidRPr="009E4E09">
        <w:rPr>
          <w:lang w:val="el-GR"/>
        </w:rPr>
        <w:t>C - 8</w:t>
      </w:r>
      <w:r w:rsidRPr="009E4E09">
        <w:rPr>
          <w:vertAlign w:val="superscript"/>
          <w:lang w:val="el-GR"/>
        </w:rPr>
        <w:t>o</w:t>
      </w:r>
      <w:r w:rsidRPr="009E4E09">
        <w:rPr>
          <w:lang w:val="el-GR"/>
        </w:rPr>
        <w:t>C</w:t>
      </w:r>
      <w:r>
        <w:rPr>
          <w:lang w:val="el-GR"/>
        </w:rPr>
        <w:t>, εκτός και εάν η ανασύσταση και η διάλυση έγιναν κάτω από ελεγχόμενες και επικυρωμένες άσηπτες συνθήκες</w:t>
      </w:r>
      <w:r w:rsidRPr="009E4E09">
        <w:rPr>
          <w:lang w:val="el-GR"/>
        </w:rPr>
        <w:t>.</w:t>
      </w:r>
    </w:p>
    <w:p w14:paraId="6CAB5C79" w14:textId="77777777" w:rsidR="002F27AA" w:rsidRPr="009E4E09" w:rsidRDefault="002F27AA" w:rsidP="00587D36">
      <w:pPr>
        <w:rPr>
          <w:lang w:val="el-GR"/>
        </w:rPr>
      </w:pPr>
    </w:p>
    <w:p w14:paraId="05076EFE" w14:textId="77777777" w:rsidR="002F27AA" w:rsidRPr="00B51573" w:rsidRDefault="002F27AA" w:rsidP="002F27AA">
      <w:pPr>
        <w:rPr>
          <w:u w:val="single"/>
          <w:lang w:val="el-GR"/>
        </w:rPr>
      </w:pPr>
      <w:r w:rsidRPr="00B51573">
        <w:rPr>
          <w:u w:val="single"/>
          <w:lang w:val="el-GR"/>
        </w:rPr>
        <w:t>Άσηπτη προετοιμασία, χειρισμός και αποθήκευση:</w:t>
      </w:r>
    </w:p>
    <w:p w14:paraId="0939C272" w14:textId="77777777" w:rsidR="002F27AA" w:rsidRPr="007B18AE" w:rsidRDefault="002F27AA" w:rsidP="002F27AA">
      <w:pPr>
        <w:rPr>
          <w:lang w:val="el-GR"/>
        </w:rPr>
      </w:pPr>
      <w:r w:rsidRPr="007B18AE">
        <w:rPr>
          <w:lang w:val="el-GR"/>
        </w:rPr>
        <w:t xml:space="preserve">Κατά την προετοιμασία της έγχυσης πρέπει να διασφαλίζεται </w:t>
      </w:r>
      <w:r>
        <w:rPr>
          <w:lang w:val="el-GR"/>
        </w:rPr>
        <w:t>άσηπτος χειρισμός</w:t>
      </w:r>
      <w:r w:rsidRPr="007B18AE">
        <w:rPr>
          <w:lang w:val="el-GR"/>
        </w:rPr>
        <w:t>. Η προετοιμασία πρέπει να:</w:t>
      </w:r>
    </w:p>
    <w:p w14:paraId="07E53D6C" w14:textId="77777777" w:rsidR="002F27AA" w:rsidRPr="007B18AE" w:rsidRDefault="002F27AA" w:rsidP="002F27AA">
      <w:pPr>
        <w:rPr>
          <w:lang w:val="el-GR"/>
        </w:rPr>
      </w:pPr>
      <w:r w:rsidRPr="007B18AE">
        <w:rPr>
          <w:lang w:val="el-GR"/>
        </w:rPr>
        <w:t xml:space="preserve">• εκτελείται υπό άσηπτες συνθήκες από εκπαιδευμένο προσωπικό σύμφωνα με τους κανόνες ορθής πρακτικής, ιδίως όσον αφορά την </w:t>
      </w:r>
      <w:r>
        <w:rPr>
          <w:lang w:val="el-GR"/>
        </w:rPr>
        <w:t>άσηπτη</w:t>
      </w:r>
      <w:r w:rsidRPr="007B18AE">
        <w:rPr>
          <w:lang w:val="el-GR"/>
        </w:rPr>
        <w:t xml:space="preserve"> παρασκευή παρεντερικών προϊόντων.</w:t>
      </w:r>
    </w:p>
    <w:p w14:paraId="00721FF2" w14:textId="77777777" w:rsidR="002F27AA" w:rsidRPr="007B18AE" w:rsidRDefault="002F27AA" w:rsidP="002F27AA">
      <w:pPr>
        <w:rPr>
          <w:lang w:val="el-GR"/>
        </w:rPr>
      </w:pPr>
      <w:r w:rsidRPr="007B18AE">
        <w:rPr>
          <w:lang w:val="el-GR"/>
        </w:rPr>
        <w:t xml:space="preserve">• </w:t>
      </w:r>
      <w:r>
        <w:rPr>
          <w:lang w:val="el-GR"/>
        </w:rPr>
        <w:t>γίνεται</w:t>
      </w:r>
      <w:r w:rsidRPr="007B18AE">
        <w:rPr>
          <w:lang w:val="el-GR"/>
        </w:rPr>
        <w:t xml:space="preserve"> σε απορροφητήρα με ελαστική ροή ή </w:t>
      </w:r>
      <w:r>
        <w:rPr>
          <w:lang w:val="el-GR"/>
        </w:rPr>
        <w:t>βιολογικό</w:t>
      </w:r>
      <w:r w:rsidRPr="007B18AE">
        <w:rPr>
          <w:lang w:val="el-GR"/>
        </w:rPr>
        <w:t xml:space="preserve"> θάλαμο </w:t>
      </w:r>
      <w:r>
        <w:rPr>
          <w:lang w:val="el-GR"/>
        </w:rPr>
        <w:t xml:space="preserve">ασφαλείας </w:t>
      </w:r>
      <w:r w:rsidRPr="007B18AE">
        <w:rPr>
          <w:lang w:val="el-GR"/>
        </w:rPr>
        <w:t>με τη χρήση τυποποιημένων προφυλάξεων για τον ασφαλή χειρισμό ενδοφλέβιων παραγόντων.</w:t>
      </w:r>
    </w:p>
    <w:p w14:paraId="354033DF" w14:textId="77777777" w:rsidR="002F27AA" w:rsidRDefault="002F27AA" w:rsidP="002F27AA">
      <w:pPr>
        <w:rPr>
          <w:lang w:val="el-GR"/>
        </w:rPr>
      </w:pPr>
      <w:r w:rsidRPr="007B18AE">
        <w:rPr>
          <w:lang w:val="el-GR"/>
        </w:rPr>
        <w:t xml:space="preserve">• </w:t>
      </w:r>
      <w:r>
        <w:rPr>
          <w:lang w:val="el-GR"/>
        </w:rPr>
        <w:t>ακολουθείται</w:t>
      </w:r>
      <w:r w:rsidRPr="007B18AE">
        <w:rPr>
          <w:lang w:val="el-GR"/>
        </w:rPr>
        <w:t xml:space="preserve"> από επαρκή αποθήκευση του παρασκευασμένου διαλύματος για ενδοφλέβια έγχυση για να διασφαλιστεί η διατήρηση των ασηπτικών συνθηκών</w:t>
      </w:r>
    </w:p>
    <w:p w14:paraId="7B12CB40" w14:textId="77777777" w:rsidR="00587D36" w:rsidRPr="009E4E09" w:rsidRDefault="00587D36" w:rsidP="00587D36">
      <w:pPr>
        <w:rPr>
          <w:lang w:val="el-GR"/>
        </w:rPr>
      </w:pPr>
    </w:p>
    <w:p w14:paraId="1B0C4868" w14:textId="7616E56A" w:rsidR="00587D36" w:rsidRPr="009E4E09" w:rsidRDefault="00587D36" w:rsidP="00587D36">
      <w:pPr>
        <w:rPr>
          <w:lang w:val="el-GR"/>
        </w:rPr>
      </w:pPr>
      <w:r w:rsidRPr="009E4E09">
        <w:rPr>
          <w:lang w:val="el-GR"/>
        </w:rPr>
        <w:t>Η ανασύσταση κάθε φιαλιδίου Herceptin γίνεται με 7,2 mL στείρου ύδατος για ενέσιμα (δεν διατίθεται). Η χρήση άλλων διαλυτών για ανασύσταση θα πρέπει να αποφεύγεται. Αυτό αποδίδει 7,4 mL διαλύματος μιας χρήσης, που περιέχει περίπου 21 mg/mL τραστουζουμάμπη. Η περίσσεια όγκου 4 % διασφαλίζει πως μπορεί να αναρροφηθεί από κάθε φιαλίδιο η αναγραφόμενη δόση των 150 mg.</w:t>
      </w:r>
    </w:p>
    <w:p w14:paraId="41427A19" w14:textId="77777777" w:rsidR="00587D36" w:rsidRPr="009E4E09" w:rsidRDefault="00587D36" w:rsidP="00587D36">
      <w:pPr>
        <w:rPr>
          <w:lang w:val="el-GR"/>
        </w:rPr>
      </w:pPr>
    </w:p>
    <w:p w14:paraId="2E52F364" w14:textId="676C0027" w:rsidR="00587D36" w:rsidRPr="009E4E09" w:rsidRDefault="00587D36" w:rsidP="00587D36">
      <w:pPr>
        <w:rPr>
          <w:lang w:val="el-GR"/>
        </w:rPr>
      </w:pPr>
      <w:r w:rsidRPr="009E4E09">
        <w:rPr>
          <w:lang w:val="el-GR"/>
        </w:rPr>
        <w:t>Το Herceptin θα πρέπει να χρησιμοποιείται προσεκτικά κατά την ανασύσταση. Η πρόκληση υπερβολικού αφρισμού κατά την ανασύσταση ή την ανακίνηση του ανασυσταθέντος Herceptin μπορεί να οδηγήσει σε προβλήματα με την ποσότητα του Herceptin που μπορεί να αναρροφηθεί από το φιαλίδιο.</w:t>
      </w:r>
    </w:p>
    <w:p w14:paraId="3F5002CB" w14:textId="77777777" w:rsidR="00587D36" w:rsidRPr="009E4E09" w:rsidRDefault="00587D36" w:rsidP="00587D36">
      <w:pPr>
        <w:rPr>
          <w:lang w:val="el-GR"/>
        </w:rPr>
      </w:pPr>
    </w:p>
    <w:p w14:paraId="7B87F9D0" w14:textId="77777777" w:rsidR="00587D36" w:rsidRPr="009E4E09" w:rsidRDefault="00587D36" w:rsidP="00587D36">
      <w:pPr>
        <w:keepNext/>
        <w:rPr>
          <w:u w:val="single"/>
          <w:lang w:val="el-GR"/>
        </w:rPr>
      </w:pPr>
      <w:r w:rsidRPr="009E4E09">
        <w:rPr>
          <w:u w:val="single"/>
          <w:lang w:val="el-GR"/>
        </w:rPr>
        <w:lastRenderedPageBreak/>
        <w:t xml:space="preserve">Οδηγίες για την </w:t>
      </w:r>
      <w:r w:rsidR="002F27AA">
        <w:rPr>
          <w:u w:val="single"/>
          <w:lang w:val="el-GR"/>
        </w:rPr>
        <w:t>άσηπτη α</w:t>
      </w:r>
      <w:r w:rsidR="002F27AA" w:rsidRPr="009E4E09">
        <w:rPr>
          <w:u w:val="single"/>
          <w:lang w:val="el-GR"/>
        </w:rPr>
        <w:t>νασύσταση</w:t>
      </w:r>
      <w:r w:rsidRPr="009E4E09">
        <w:rPr>
          <w:u w:val="single"/>
          <w:lang w:val="el-GR"/>
        </w:rPr>
        <w:t>:</w:t>
      </w:r>
    </w:p>
    <w:p w14:paraId="2A879920" w14:textId="77777777" w:rsidR="00587D36" w:rsidRPr="009E4E09" w:rsidRDefault="00587D36" w:rsidP="00587D36">
      <w:pPr>
        <w:keepNext/>
        <w:rPr>
          <w:lang w:val="el-GR"/>
        </w:rPr>
      </w:pPr>
      <w:r w:rsidRPr="009E4E09">
        <w:rPr>
          <w:lang w:val="el-GR"/>
        </w:rPr>
        <w:t>1. Χρησιμοποιώντας μια στείρα σύριγγα, ενέσατε βραδέως 7,2 mL στείρου ύδατος για ενέσιμα στο φιαλίδιο που περιέχει το λυόφιλο Herceptin, κατευθύνοντας τη ροή επάνω στη μάζα του λυόφιλου.</w:t>
      </w:r>
    </w:p>
    <w:p w14:paraId="2F0A1E24" w14:textId="354EC0B2" w:rsidR="00587D36" w:rsidRPr="009E4E09" w:rsidRDefault="00587D36" w:rsidP="00587D36">
      <w:pPr>
        <w:rPr>
          <w:lang w:val="el-GR"/>
        </w:rPr>
      </w:pPr>
      <w:r w:rsidRPr="009E4E09">
        <w:rPr>
          <w:lang w:val="el-GR"/>
        </w:rPr>
        <w:t>2. Περιστρέψατε το φιαλίδιο ελαφρά για να υποβοηθήσετε την ανασύσταση. ΜΗΝ ΑΝΑΚΙΝΕΙΤΕ!</w:t>
      </w:r>
    </w:p>
    <w:p w14:paraId="323329CA" w14:textId="77777777" w:rsidR="00587D36" w:rsidRPr="009E4E09" w:rsidRDefault="00587D36" w:rsidP="00587D36">
      <w:pPr>
        <w:rPr>
          <w:lang w:val="el-GR"/>
        </w:rPr>
      </w:pPr>
    </w:p>
    <w:p w14:paraId="6FD6F4A2" w14:textId="1170DD04" w:rsidR="00587D36" w:rsidRPr="009E4E09" w:rsidRDefault="00587D36" w:rsidP="00587D36">
      <w:pPr>
        <w:rPr>
          <w:lang w:val="el-GR"/>
        </w:rPr>
      </w:pPr>
      <w:r w:rsidRPr="009E4E09">
        <w:rPr>
          <w:lang w:val="el-GR"/>
        </w:rPr>
        <w:t>Η εμφάνιση ελαφρού αφρισμού του προϊόντος κατά την ανασύσταση δεν είναι ασυνήθης. Αφήστε το φιαλίδιο να παραμείνει σε ηρεμία για 5 περίπου λεπτά. Το ανασυσταθέν Herceptin που προκύπτει είναι ένα άχρωμο έως ελαφρώς κίτρινο διαφανές διάλυμα και θα πρέπει να είναι πρακτικώς ελεύθερο ορατών σωματιδίων.</w:t>
      </w:r>
    </w:p>
    <w:p w14:paraId="2473EB48" w14:textId="77777777" w:rsidR="00587D36" w:rsidRPr="009E4E09" w:rsidRDefault="00587D36" w:rsidP="00587D36">
      <w:pPr>
        <w:rPr>
          <w:lang w:val="el-GR"/>
        </w:rPr>
      </w:pPr>
    </w:p>
    <w:p w14:paraId="0E15E986" w14:textId="77777777" w:rsidR="002F27AA" w:rsidRPr="0055384E" w:rsidRDefault="002F27AA" w:rsidP="002F27AA">
      <w:pPr>
        <w:rPr>
          <w:u w:val="single"/>
          <w:lang w:val="el-GR"/>
        </w:rPr>
      </w:pPr>
      <w:r w:rsidRPr="0055384E">
        <w:rPr>
          <w:u w:val="single"/>
          <w:lang w:val="el-GR"/>
        </w:rPr>
        <w:t>Οδηγίες για την άσηπτη διάλυση του ανασυσταθέντος διαλύματος</w:t>
      </w:r>
    </w:p>
    <w:p w14:paraId="79AC6E47" w14:textId="77777777" w:rsidR="00587D36" w:rsidRPr="009E4E09" w:rsidRDefault="00587D36" w:rsidP="00587D36">
      <w:pPr>
        <w:keepNext/>
        <w:keepLines/>
        <w:rPr>
          <w:lang w:val="el-GR"/>
        </w:rPr>
      </w:pPr>
      <w:r w:rsidRPr="009E4E09">
        <w:rPr>
          <w:lang w:val="el-GR"/>
        </w:rPr>
        <w:t>Υπολογίστε τον όγκο του διαλύματος που απαιτείται:</w:t>
      </w:r>
    </w:p>
    <w:p w14:paraId="670F8743" w14:textId="77777777" w:rsidR="00587D36" w:rsidRPr="009E4E09" w:rsidRDefault="00587D36" w:rsidP="00587D36">
      <w:pPr>
        <w:ind w:left="851" w:hanging="425"/>
        <w:rPr>
          <w:szCs w:val="22"/>
          <w:lang w:val="el-GR"/>
        </w:rPr>
      </w:pPr>
      <w:r w:rsidRPr="009E4E09">
        <w:rPr>
          <w:szCs w:val="22"/>
          <w:lang w:val="el-GR"/>
        </w:rPr>
        <w:t>●</w:t>
      </w:r>
      <w:r w:rsidRPr="009E4E09">
        <w:rPr>
          <w:szCs w:val="22"/>
          <w:lang w:val="el-GR"/>
        </w:rPr>
        <w:tab/>
        <w:t>με βάση τη δόση εφόδου των 4 mg τραστουζουμάμπη/ kg σωματικού βάρους ή την επακόλουθη εβδομαδιαία δόση των 2 mg τραστουζουμάμπη/kg σωματικού βάρους:</w:t>
      </w:r>
    </w:p>
    <w:p w14:paraId="59C4FDB7" w14:textId="77777777" w:rsidR="00587D36" w:rsidRPr="009E4E09" w:rsidRDefault="00587D36" w:rsidP="00587D36">
      <w:pPr>
        <w:rPr>
          <w:lang w:val="el-GR"/>
        </w:rPr>
      </w:pPr>
    </w:p>
    <w:p w14:paraId="7546304A" w14:textId="77777777" w:rsidR="00587D36" w:rsidRPr="009E4E09" w:rsidRDefault="00587D36" w:rsidP="00587D36">
      <w:pPr>
        <w:rPr>
          <w:u w:val="single"/>
          <w:lang w:val="el-GR"/>
        </w:rPr>
      </w:pPr>
      <w:r w:rsidRPr="009E4E09">
        <w:rPr>
          <w:b/>
          <w:lang w:val="el-GR"/>
        </w:rPr>
        <w:t>Όγκος</w:t>
      </w:r>
      <w:r w:rsidRPr="009E4E09">
        <w:rPr>
          <w:lang w:val="el-GR"/>
        </w:rPr>
        <w:t xml:space="preserve"> (mL) = </w:t>
      </w:r>
      <w:r w:rsidRPr="009E4E09">
        <w:rPr>
          <w:b/>
          <w:u w:val="single"/>
          <w:lang w:val="el-GR"/>
        </w:rPr>
        <w:t>Σωματικό βάρος</w:t>
      </w:r>
      <w:r w:rsidRPr="009E4E09">
        <w:rPr>
          <w:u w:val="single"/>
          <w:lang w:val="el-GR"/>
        </w:rPr>
        <w:t xml:space="preserve"> (kg) x</w:t>
      </w:r>
      <w:r w:rsidRPr="009E4E09">
        <w:rPr>
          <w:b/>
          <w:u w:val="single"/>
          <w:lang w:val="el-GR"/>
        </w:rPr>
        <w:t xml:space="preserve"> δόση</w:t>
      </w:r>
      <w:r w:rsidRPr="009E4E09">
        <w:rPr>
          <w:u w:val="single"/>
          <w:lang w:val="el-GR"/>
        </w:rPr>
        <w:t xml:space="preserve"> (</w:t>
      </w:r>
      <w:r w:rsidRPr="009E4E09">
        <w:rPr>
          <w:b/>
          <w:u w:val="single"/>
          <w:lang w:val="el-GR"/>
        </w:rPr>
        <w:t>4 </w:t>
      </w:r>
      <w:r w:rsidRPr="009E4E09">
        <w:rPr>
          <w:u w:val="single"/>
          <w:lang w:val="el-GR"/>
        </w:rPr>
        <w:t xml:space="preserve">mg/kg εφόδου ή </w:t>
      </w:r>
      <w:r w:rsidRPr="009E4E09">
        <w:rPr>
          <w:b/>
          <w:u w:val="single"/>
          <w:lang w:val="el-GR"/>
        </w:rPr>
        <w:t>2 </w:t>
      </w:r>
      <w:r w:rsidRPr="009E4E09">
        <w:rPr>
          <w:u w:val="single"/>
          <w:lang w:val="el-GR"/>
        </w:rPr>
        <w:t xml:space="preserve">mg/kg για συντήρηση) </w:t>
      </w:r>
    </w:p>
    <w:p w14:paraId="20B78CC8" w14:textId="77777777" w:rsidR="00587D36" w:rsidRPr="009E4E09" w:rsidRDefault="00587D36" w:rsidP="00587D36">
      <w:pPr>
        <w:tabs>
          <w:tab w:val="left" w:pos="1701"/>
        </w:tabs>
        <w:rPr>
          <w:lang w:val="el-GR"/>
        </w:rPr>
      </w:pPr>
      <w:r w:rsidRPr="009E4E09">
        <w:rPr>
          <w:lang w:val="el-GR"/>
        </w:rPr>
        <w:tab/>
      </w:r>
      <w:r w:rsidRPr="009E4E09">
        <w:rPr>
          <w:b/>
          <w:lang w:val="el-GR"/>
        </w:rPr>
        <w:t>21</w:t>
      </w:r>
      <w:r w:rsidRPr="009E4E09">
        <w:rPr>
          <w:lang w:val="el-GR"/>
        </w:rPr>
        <w:t xml:space="preserve"> (mg/mL, συγκέντρωση του ανασυσταθέντος διαλύματος) </w:t>
      </w:r>
    </w:p>
    <w:p w14:paraId="3CA09EE9" w14:textId="77777777" w:rsidR="00587D36" w:rsidRPr="009E4E09" w:rsidRDefault="00587D36" w:rsidP="00587D36">
      <w:pPr>
        <w:tabs>
          <w:tab w:val="left" w:pos="1701"/>
        </w:tabs>
        <w:rPr>
          <w:lang w:val="el-GR"/>
        </w:rPr>
      </w:pPr>
    </w:p>
    <w:p w14:paraId="78FD2AB5" w14:textId="77777777" w:rsidR="00587D36" w:rsidRPr="009E4E09" w:rsidRDefault="00587D36" w:rsidP="00587D36">
      <w:pPr>
        <w:ind w:left="851" w:hanging="425"/>
        <w:rPr>
          <w:szCs w:val="22"/>
          <w:lang w:val="el-GR"/>
        </w:rPr>
      </w:pPr>
      <w:r w:rsidRPr="009E4E09">
        <w:rPr>
          <w:szCs w:val="22"/>
          <w:lang w:val="el-GR"/>
        </w:rPr>
        <w:t>●</w:t>
      </w:r>
      <w:r w:rsidRPr="009E4E09">
        <w:rPr>
          <w:szCs w:val="22"/>
          <w:lang w:val="el-GR"/>
        </w:rPr>
        <w:tab/>
        <w:t>με βάση τη δόση εφόδου των 8 mg τραστουζουμάμπη/ kg σωματικού βάρους ή την επακόλουθη εβδομαδιαία δόση ανά 3 εβδομάδες των 6 mg τραστουζουμάμπη/kg σωματικού βάρους:</w:t>
      </w:r>
    </w:p>
    <w:p w14:paraId="235C4855" w14:textId="77777777" w:rsidR="00587D36" w:rsidRPr="009E4E09" w:rsidRDefault="00587D36" w:rsidP="00587D36">
      <w:pPr>
        <w:rPr>
          <w:lang w:val="el-GR"/>
        </w:rPr>
      </w:pPr>
    </w:p>
    <w:p w14:paraId="264FB1FB" w14:textId="77777777" w:rsidR="00587D36" w:rsidRPr="009E4E09" w:rsidRDefault="00587D36" w:rsidP="00587D36">
      <w:pPr>
        <w:keepNext/>
        <w:rPr>
          <w:u w:val="single"/>
          <w:lang w:val="el-GR"/>
        </w:rPr>
      </w:pPr>
      <w:r w:rsidRPr="009E4E09">
        <w:rPr>
          <w:b/>
          <w:lang w:val="el-GR"/>
        </w:rPr>
        <w:t>Όγκος</w:t>
      </w:r>
      <w:r w:rsidRPr="009E4E09">
        <w:rPr>
          <w:lang w:val="el-GR"/>
        </w:rPr>
        <w:t xml:space="preserve"> (mL) = </w:t>
      </w:r>
      <w:r w:rsidRPr="009E4E09">
        <w:rPr>
          <w:b/>
          <w:u w:val="single"/>
          <w:lang w:val="el-GR"/>
        </w:rPr>
        <w:t>Σωματικό βάρος</w:t>
      </w:r>
      <w:r w:rsidRPr="009E4E09">
        <w:rPr>
          <w:u w:val="single"/>
          <w:lang w:val="el-GR"/>
        </w:rPr>
        <w:t xml:space="preserve"> (kg) x</w:t>
      </w:r>
      <w:r w:rsidRPr="009E4E09">
        <w:rPr>
          <w:b/>
          <w:u w:val="single"/>
          <w:lang w:val="el-GR"/>
        </w:rPr>
        <w:t xml:space="preserve"> δόση</w:t>
      </w:r>
      <w:r w:rsidRPr="009E4E09">
        <w:rPr>
          <w:u w:val="single"/>
          <w:lang w:val="el-GR"/>
        </w:rPr>
        <w:t xml:space="preserve"> (</w:t>
      </w:r>
      <w:r w:rsidRPr="009E4E09">
        <w:rPr>
          <w:b/>
          <w:u w:val="single"/>
          <w:lang w:val="el-GR"/>
        </w:rPr>
        <w:t>8 </w:t>
      </w:r>
      <w:r w:rsidRPr="009E4E09">
        <w:rPr>
          <w:u w:val="single"/>
          <w:lang w:val="el-GR"/>
        </w:rPr>
        <w:t xml:space="preserve">mg/kg εφόδου ή </w:t>
      </w:r>
      <w:r w:rsidRPr="009E4E09">
        <w:rPr>
          <w:b/>
          <w:u w:val="single"/>
          <w:lang w:val="el-GR"/>
        </w:rPr>
        <w:t>6 </w:t>
      </w:r>
      <w:r w:rsidRPr="009E4E09">
        <w:rPr>
          <w:u w:val="single"/>
          <w:lang w:val="el-GR"/>
        </w:rPr>
        <w:t xml:space="preserve">mg/kg συντήρησης) </w:t>
      </w:r>
    </w:p>
    <w:p w14:paraId="5A6BC080" w14:textId="77777777" w:rsidR="00587D36" w:rsidRPr="009E4E09" w:rsidRDefault="00587D36" w:rsidP="00587D36">
      <w:pPr>
        <w:tabs>
          <w:tab w:val="left" w:pos="1701"/>
        </w:tabs>
        <w:rPr>
          <w:lang w:val="el-GR"/>
        </w:rPr>
      </w:pPr>
      <w:r w:rsidRPr="009E4E09">
        <w:rPr>
          <w:lang w:val="el-GR"/>
        </w:rPr>
        <w:tab/>
      </w:r>
      <w:r w:rsidRPr="009E4E09">
        <w:rPr>
          <w:b/>
          <w:lang w:val="el-GR"/>
        </w:rPr>
        <w:t>21</w:t>
      </w:r>
      <w:r w:rsidRPr="009E4E09">
        <w:rPr>
          <w:lang w:val="el-GR"/>
        </w:rPr>
        <w:t> (mg/mL, συγκέντρωση του ανασυσταθέντος διαλύματος)</w:t>
      </w:r>
    </w:p>
    <w:p w14:paraId="72C4D1ED" w14:textId="77777777" w:rsidR="00587D36" w:rsidRPr="009E4E09" w:rsidRDefault="00587D36" w:rsidP="00587D36">
      <w:pPr>
        <w:rPr>
          <w:lang w:val="el-GR"/>
        </w:rPr>
      </w:pPr>
    </w:p>
    <w:p w14:paraId="03B672BA" w14:textId="539754A7" w:rsidR="00587D36" w:rsidRPr="009E4E09" w:rsidRDefault="00587D36" w:rsidP="00587D36">
      <w:pPr>
        <w:ind w:right="-45"/>
        <w:rPr>
          <w:lang w:val="el-GR"/>
        </w:rPr>
      </w:pPr>
      <w:r w:rsidRPr="009E4E09">
        <w:rPr>
          <w:lang w:val="el-GR"/>
        </w:rPr>
        <w:t xml:space="preserve">Η κατάλληλη ποσότητα του διαλύματος θα πρέπει να αναρροφηθεί από το φιαλίδιο </w:t>
      </w:r>
      <w:r w:rsidR="00392EC8" w:rsidRPr="00392EC8">
        <w:rPr>
          <w:lang w:val="el-GR"/>
        </w:rPr>
        <w:t xml:space="preserve">χρησιμοποιώντας </w:t>
      </w:r>
      <w:r w:rsidR="00A22EB1">
        <w:rPr>
          <w:lang w:val="el-GR"/>
        </w:rPr>
        <w:t xml:space="preserve">μια </w:t>
      </w:r>
      <w:r w:rsidR="00392EC8" w:rsidRPr="00392EC8">
        <w:rPr>
          <w:lang w:val="el-GR"/>
        </w:rPr>
        <w:t xml:space="preserve">αποστειρωμένη βελόνα και σύριγγα </w:t>
      </w:r>
      <w:r w:rsidRPr="009E4E09">
        <w:rPr>
          <w:lang w:val="el-GR"/>
        </w:rPr>
        <w:t xml:space="preserve">και να προστεθεί σε σάκο έγχυσης από πολυβινυλοχλωρίδιο, πολυαιθυλένιο ή πολυπροπυλένιο που περιέχει 250 mL διαλύματος χλωριούχου νατρίου 0,9 %. Να μην χρησιμοποιείται με διαλύματα που περιέχουν γλυκόζη. Με σκοπό την ανάμιξη του διαλύματος και την αποφυγή αφρισμού, ο σάκος θα πρέπει να αναστραφεί απαλά. Τα διαλύματα παρεντερικής χρήσης θα πρέπει να ελέγχονται οπτικώς για σωματίδια και αλλοίωση του χρώματος πριν τη χορήγηση. </w:t>
      </w:r>
    </w:p>
    <w:p w14:paraId="095C0657" w14:textId="77777777" w:rsidR="00587D36" w:rsidRPr="009E4E09" w:rsidRDefault="00587D36" w:rsidP="00587D36">
      <w:pPr>
        <w:jc w:val="center"/>
        <w:rPr>
          <w:b/>
          <w:szCs w:val="22"/>
          <w:lang w:val="el-GR"/>
        </w:rPr>
      </w:pPr>
      <w:r w:rsidRPr="009E4E09">
        <w:rPr>
          <w:lang w:val="el-GR"/>
        </w:rPr>
        <w:br w:type="page"/>
      </w:r>
      <w:r w:rsidRPr="009E4E09">
        <w:rPr>
          <w:b/>
          <w:lang w:val="el-GR"/>
        </w:rPr>
        <w:lastRenderedPageBreak/>
        <w:t>ΦΥΛΛΟ ΟΔΗΓΙΩΝ ΧΡΗΣΗΣ: ΠΛΗΡΟΦΟΡΙΕΣ ΓΙΑ ΤΟΝ ΧΡΗΣΤΗ</w:t>
      </w:r>
    </w:p>
    <w:p w14:paraId="2A6BF6FF" w14:textId="77777777" w:rsidR="00587D36" w:rsidRPr="009E4E09" w:rsidRDefault="00587D36" w:rsidP="00587D36">
      <w:pPr>
        <w:jc w:val="center"/>
        <w:rPr>
          <w:b/>
          <w:szCs w:val="22"/>
          <w:lang w:val="el-GR"/>
        </w:rPr>
      </w:pPr>
    </w:p>
    <w:p w14:paraId="0AEF61BE" w14:textId="77777777" w:rsidR="00587D36" w:rsidRPr="009E4E09" w:rsidRDefault="00587D36" w:rsidP="00587D36">
      <w:pPr>
        <w:jc w:val="center"/>
        <w:rPr>
          <w:b/>
          <w:szCs w:val="22"/>
          <w:lang w:val="el-GR"/>
        </w:rPr>
      </w:pPr>
      <w:r w:rsidRPr="009E4E09">
        <w:rPr>
          <w:b/>
        </w:rPr>
        <w:t>Herceptin</w:t>
      </w:r>
      <w:r w:rsidRPr="009E4E09">
        <w:rPr>
          <w:b/>
          <w:lang w:val="el-GR"/>
        </w:rPr>
        <w:t xml:space="preserve"> 600</w:t>
      </w:r>
      <w:r w:rsidRPr="009E4E09">
        <w:t> </w:t>
      </w:r>
      <w:r w:rsidRPr="009E4E09">
        <w:rPr>
          <w:b/>
        </w:rPr>
        <w:t>mg</w:t>
      </w:r>
      <w:r w:rsidRPr="009E4E09">
        <w:rPr>
          <w:b/>
          <w:lang w:val="el-GR"/>
        </w:rPr>
        <w:t xml:space="preserve"> ενέσιμο διάλυμα</w:t>
      </w:r>
      <w:r w:rsidR="00C322BB">
        <w:rPr>
          <w:b/>
          <w:lang w:val="el-GR"/>
        </w:rPr>
        <w:t xml:space="preserve"> σε φιαλίδιο</w:t>
      </w:r>
    </w:p>
    <w:p w14:paraId="1C8565FB" w14:textId="77777777" w:rsidR="00587D36" w:rsidRPr="009E4E09" w:rsidRDefault="00AE27A2" w:rsidP="00587D36">
      <w:pPr>
        <w:jc w:val="center"/>
        <w:rPr>
          <w:szCs w:val="22"/>
          <w:lang w:val="el-GR"/>
        </w:rPr>
      </w:pPr>
      <w:r>
        <w:rPr>
          <w:lang w:val="el-GR"/>
        </w:rPr>
        <w:t>τ</w:t>
      </w:r>
      <w:r w:rsidRPr="009E4E09">
        <w:rPr>
          <w:lang w:val="el-GR"/>
        </w:rPr>
        <w:t>ραστουζουμάμπη</w:t>
      </w:r>
    </w:p>
    <w:p w14:paraId="44A60B40" w14:textId="77777777" w:rsidR="00587D36" w:rsidRPr="009E4E09" w:rsidRDefault="00587D36" w:rsidP="00587D36">
      <w:pPr>
        <w:jc w:val="both"/>
        <w:rPr>
          <w:szCs w:val="22"/>
          <w:lang w:val="el-GR"/>
        </w:rPr>
      </w:pPr>
    </w:p>
    <w:p w14:paraId="310A7184" w14:textId="77777777" w:rsidR="00587D36" w:rsidRPr="009E4E09" w:rsidRDefault="00587D36" w:rsidP="00587D36">
      <w:pPr>
        <w:ind w:right="-2"/>
        <w:rPr>
          <w:szCs w:val="22"/>
          <w:lang w:val="el-GR"/>
        </w:rPr>
      </w:pPr>
      <w:r w:rsidRPr="009E4E09">
        <w:rPr>
          <w:b/>
          <w:lang w:val="el-GR"/>
        </w:rPr>
        <w:t xml:space="preserve">Διαβάστε προσεκτικά ολόκληρο το φύλλο οδηγιών χρήσης </w:t>
      </w:r>
      <w:r w:rsidR="00E4376F">
        <w:rPr>
          <w:b/>
          <w:lang w:val="el-GR"/>
        </w:rPr>
        <w:t>πριν</w:t>
      </w:r>
      <w:r w:rsidR="00E4376F" w:rsidRPr="009E4E09">
        <w:rPr>
          <w:b/>
          <w:lang w:val="el-GR"/>
        </w:rPr>
        <w:t xml:space="preserve"> </w:t>
      </w:r>
      <w:r w:rsidRPr="009E4E09">
        <w:rPr>
          <w:b/>
          <w:lang w:val="el-GR"/>
        </w:rPr>
        <w:t>αρχίσετε να χρησιμοποιείτε αυτό το φάρμακο, διότι περιλαμβάνει σημαντικές πληροφορίες για σας.</w:t>
      </w:r>
    </w:p>
    <w:p w14:paraId="78B19191" w14:textId="77777777" w:rsidR="00587D36" w:rsidRPr="00174FB9" w:rsidRDefault="00587D36" w:rsidP="00587D36">
      <w:pPr>
        <w:tabs>
          <w:tab w:val="left" w:pos="567"/>
        </w:tabs>
        <w:ind w:right="-2"/>
        <w:rPr>
          <w:szCs w:val="22"/>
          <w:lang w:val="el-GR"/>
        </w:rPr>
      </w:pPr>
      <w:r w:rsidRPr="00174FB9">
        <w:rPr>
          <w:szCs w:val="22"/>
        </w:rPr>
        <w:sym w:font="Symbol" w:char="F0B7"/>
      </w:r>
      <w:r w:rsidRPr="00174FB9">
        <w:rPr>
          <w:lang w:val="el-GR"/>
        </w:rPr>
        <w:tab/>
        <w:t>Φυλάξτε αυτό το φύλλο οδηγιών χρήσης. Ίσως χρειαστεί να το διαβάσετε ξανά.</w:t>
      </w:r>
    </w:p>
    <w:p w14:paraId="4F2A65DB" w14:textId="77777777" w:rsidR="00587D36" w:rsidRPr="00174FB9" w:rsidRDefault="00587D36" w:rsidP="00587D36">
      <w:pPr>
        <w:tabs>
          <w:tab w:val="left" w:pos="567"/>
        </w:tabs>
        <w:ind w:right="-2"/>
        <w:rPr>
          <w:szCs w:val="22"/>
          <w:lang w:val="el-GR"/>
        </w:rPr>
      </w:pPr>
      <w:r w:rsidRPr="00174FB9">
        <w:rPr>
          <w:szCs w:val="22"/>
        </w:rPr>
        <w:sym w:font="Symbol" w:char="F0B7"/>
      </w:r>
      <w:r w:rsidRPr="00174FB9">
        <w:rPr>
          <w:lang w:val="el-GR"/>
        </w:rPr>
        <w:tab/>
        <w:t>Εάν έχετε περαιτέρω απορίες, ρωτήστε τον γιατρό, τον φαρμακοποιό ή τον νοσοκόμο σας.</w:t>
      </w:r>
    </w:p>
    <w:p w14:paraId="289257E7" w14:textId="77777777" w:rsidR="00587D36" w:rsidRPr="00174FB9" w:rsidRDefault="00587D36" w:rsidP="00587D36">
      <w:pPr>
        <w:ind w:left="567" w:right="-2" w:hanging="567"/>
        <w:rPr>
          <w:szCs w:val="22"/>
          <w:lang w:val="el-GR"/>
        </w:rPr>
      </w:pPr>
      <w:r w:rsidRPr="00174FB9">
        <w:rPr>
          <w:szCs w:val="22"/>
        </w:rPr>
        <w:sym w:font="Symbol" w:char="F0B7"/>
      </w:r>
      <w:r w:rsidRPr="00174FB9">
        <w:rPr>
          <w:lang w:val="el-GR"/>
        </w:rPr>
        <w:tab/>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 </w:t>
      </w:r>
    </w:p>
    <w:p w14:paraId="11430E7D" w14:textId="77777777" w:rsidR="00587D36" w:rsidRPr="009E4E09" w:rsidRDefault="00587D36" w:rsidP="00587D36">
      <w:pPr>
        <w:ind w:left="567" w:hanging="567"/>
        <w:jc w:val="both"/>
        <w:rPr>
          <w:szCs w:val="22"/>
          <w:lang w:val="el-GR"/>
        </w:rPr>
      </w:pPr>
    </w:p>
    <w:p w14:paraId="548F9585" w14:textId="77777777" w:rsidR="00587D36" w:rsidRPr="009E4E09" w:rsidRDefault="00587D36" w:rsidP="00587D36">
      <w:pPr>
        <w:ind w:right="-2"/>
        <w:rPr>
          <w:szCs w:val="22"/>
          <w:lang w:val="el-GR"/>
        </w:rPr>
      </w:pPr>
      <w:r w:rsidRPr="009E4E09">
        <w:rPr>
          <w:b/>
          <w:lang w:val="el-GR"/>
        </w:rPr>
        <w:t>Τι περιέχει το παρόν φύλλο οδηγιών:</w:t>
      </w:r>
    </w:p>
    <w:p w14:paraId="2367ED6E" w14:textId="77777777" w:rsidR="00587D36" w:rsidRPr="009E4E09" w:rsidRDefault="00587D36" w:rsidP="00587D36">
      <w:pPr>
        <w:ind w:left="567" w:right="-29" w:hanging="567"/>
        <w:rPr>
          <w:szCs w:val="22"/>
          <w:lang w:val="el-GR"/>
        </w:rPr>
      </w:pPr>
      <w:r w:rsidRPr="009E4E09">
        <w:rPr>
          <w:lang w:val="el-GR"/>
        </w:rPr>
        <w:t>1.</w:t>
      </w:r>
      <w:r w:rsidRPr="009E4E09">
        <w:rPr>
          <w:lang w:val="el-GR"/>
        </w:rPr>
        <w:tab/>
        <w:t xml:space="preserve">Τι είναι το </w:t>
      </w:r>
      <w:r w:rsidRPr="009E4E09">
        <w:t>Herceptin</w:t>
      </w:r>
      <w:r w:rsidRPr="009E4E09">
        <w:rPr>
          <w:lang w:val="el-GR"/>
        </w:rPr>
        <w:t xml:space="preserve"> και ποια είναι η χρήση του</w:t>
      </w:r>
    </w:p>
    <w:p w14:paraId="650C4DD4" w14:textId="77777777" w:rsidR="00587D36" w:rsidRPr="009E4E09" w:rsidRDefault="00587D36" w:rsidP="00587D36">
      <w:pPr>
        <w:ind w:left="567" w:right="-29" w:hanging="567"/>
        <w:rPr>
          <w:szCs w:val="22"/>
          <w:lang w:val="el-GR"/>
        </w:rPr>
      </w:pPr>
      <w:r w:rsidRPr="009E4E09">
        <w:rPr>
          <w:lang w:val="el-GR"/>
        </w:rPr>
        <w:t>2.</w:t>
      </w:r>
      <w:r w:rsidRPr="009E4E09">
        <w:rPr>
          <w:lang w:val="el-GR"/>
        </w:rPr>
        <w:tab/>
        <w:t xml:space="preserve">Τι πρέπει να γνωρίζετε </w:t>
      </w:r>
      <w:r w:rsidR="00E4376F">
        <w:rPr>
          <w:lang w:val="el-GR"/>
        </w:rPr>
        <w:t>πριν</w:t>
      </w:r>
      <w:r w:rsidR="00E4376F" w:rsidRPr="009E4E09">
        <w:rPr>
          <w:lang w:val="el-GR"/>
        </w:rPr>
        <w:t xml:space="preserve"> </w:t>
      </w:r>
      <w:r w:rsidRPr="009E4E09">
        <w:rPr>
          <w:lang w:val="el-GR"/>
        </w:rPr>
        <w:t xml:space="preserve">σας χορηγηθεί το </w:t>
      </w:r>
      <w:r w:rsidRPr="009E4E09">
        <w:t>Herceptin</w:t>
      </w:r>
    </w:p>
    <w:p w14:paraId="2412B90D" w14:textId="77777777" w:rsidR="00587D36" w:rsidRPr="009E4E09" w:rsidRDefault="00587D36" w:rsidP="00587D36">
      <w:pPr>
        <w:ind w:left="567" w:right="-29" w:hanging="567"/>
        <w:rPr>
          <w:szCs w:val="22"/>
          <w:lang w:val="el-GR"/>
        </w:rPr>
      </w:pPr>
      <w:r w:rsidRPr="009E4E09">
        <w:rPr>
          <w:lang w:val="el-GR"/>
        </w:rPr>
        <w:t>3.</w:t>
      </w:r>
      <w:r w:rsidRPr="009E4E09">
        <w:rPr>
          <w:lang w:val="el-GR"/>
        </w:rPr>
        <w:tab/>
        <w:t xml:space="preserve">Πώς χορηγείται το </w:t>
      </w:r>
      <w:r w:rsidRPr="009E4E09">
        <w:t>Herceptin</w:t>
      </w:r>
    </w:p>
    <w:p w14:paraId="7D51E4F0" w14:textId="77777777" w:rsidR="00587D36" w:rsidRPr="009E4E09" w:rsidRDefault="00587D36" w:rsidP="00587D36">
      <w:pPr>
        <w:ind w:left="567" w:right="-29" w:hanging="567"/>
        <w:rPr>
          <w:szCs w:val="22"/>
          <w:lang w:val="el-GR"/>
        </w:rPr>
      </w:pPr>
      <w:r w:rsidRPr="009E4E09">
        <w:rPr>
          <w:lang w:val="el-GR"/>
        </w:rPr>
        <w:t>4.</w:t>
      </w:r>
      <w:r w:rsidRPr="009E4E09">
        <w:rPr>
          <w:lang w:val="el-GR"/>
        </w:rPr>
        <w:tab/>
        <w:t>Πιθανές ανεπιθύμητες ενέργειες</w:t>
      </w:r>
    </w:p>
    <w:p w14:paraId="49C8B463" w14:textId="77777777" w:rsidR="00587D36" w:rsidRPr="009E4E09" w:rsidRDefault="00587D36" w:rsidP="00587D36">
      <w:pPr>
        <w:tabs>
          <w:tab w:val="left" w:pos="567"/>
        </w:tabs>
        <w:ind w:right="-29"/>
        <w:rPr>
          <w:szCs w:val="22"/>
          <w:lang w:val="el-GR"/>
        </w:rPr>
      </w:pPr>
      <w:r w:rsidRPr="009E4E09">
        <w:rPr>
          <w:lang w:val="el-GR"/>
        </w:rPr>
        <w:t>5.</w:t>
      </w:r>
      <w:r w:rsidRPr="009E4E09">
        <w:rPr>
          <w:lang w:val="el-GR"/>
        </w:rPr>
        <w:tab/>
        <w:t>Πώς να φυλάσσετ</w:t>
      </w:r>
      <w:r w:rsidR="00E4376F">
        <w:rPr>
          <w:lang w:val="el-GR"/>
        </w:rPr>
        <w:t>ε</w:t>
      </w:r>
      <w:r w:rsidRPr="009E4E09">
        <w:rPr>
          <w:lang w:val="el-GR"/>
        </w:rPr>
        <w:t xml:space="preserve"> το </w:t>
      </w:r>
      <w:r w:rsidRPr="009E4E09">
        <w:t>Herceptin</w:t>
      </w:r>
    </w:p>
    <w:p w14:paraId="33BD14B4" w14:textId="77777777" w:rsidR="00587D36" w:rsidRPr="009E4E09" w:rsidRDefault="00587D36" w:rsidP="00587D36">
      <w:pPr>
        <w:tabs>
          <w:tab w:val="left" w:pos="567"/>
        </w:tabs>
        <w:ind w:right="-29"/>
        <w:rPr>
          <w:szCs w:val="22"/>
          <w:lang w:val="el-GR"/>
        </w:rPr>
      </w:pPr>
      <w:r w:rsidRPr="009E4E09">
        <w:rPr>
          <w:lang w:val="el-GR"/>
        </w:rPr>
        <w:t>6.</w:t>
      </w:r>
      <w:r w:rsidRPr="009E4E09">
        <w:rPr>
          <w:lang w:val="el-GR"/>
        </w:rPr>
        <w:tab/>
        <w:t>Περιεχόμεν</w:t>
      </w:r>
      <w:r w:rsidR="00E4376F">
        <w:rPr>
          <w:lang w:val="el-GR"/>
        </w:rPr>
        <w:t>α</w:t>
      </w:r>
      <w:r w:rsidRPr="009E4E09">
        <w:rPr>
          <w:lang w:val="el-GR"/>
        </w:rPr>
        <w:t xml:space="preserve"> της συσκευασίας και λοιπές πληροφορίες</w:t>
      </w:r>
    </w:p>
    <w:p w14:paraId="77D015F4" w14:textId="77777777" w:rsidR="00587D36" w:rsidRPr="009E4E09" w:rsidRDefault="00587D36" w:rsidP="00587D36">
      <w:pPr>
        <w:rPr>
          <w:szCs w:val="22"/>
          <w:lang w:val="el-GR"/>
        </w:rPr>
      </w:pPr>
    </w:p>
    <w:p w14:paraId="04E7264F" w14:textId="77777777" w:rsidR="00587D36" w:rsidRPr="009E4E09" w:rsidRDefault="00587D36" w:rsidP="00587D36">
      <w:pPr>
        <w:jc w:val="both"/>
        <w:rPr>
          <w:szCs w:val="22"/>
          <w:lang w:val="el-GR"/>
        </w:rPr>
      </w:pPr>
    </w:p>
    <w:p w14:paraId="32B55122" w14:textId="77777777" w:rsidR="00587D36" w:rsidRPr="009E4E09" w:rsidRDefault="00587D36" w:rsidP="00587D36">
      <w:pPr>
        <w:numPr>
          <w:ilvl w:val="12"/>
          <w:numId w:val="0"/>
        </w:numPr>
        <w:ind w:left="567" w:right="-2" w:hanging="567"/>
        <w:rPr>
          <w:b/>
          <w:szCs w:val="22"/>
          <w:lang w:val="el-GR"/>
        </w:rPr>
      </w:pPr>
      <w:r w:rsidRPr="009E4E09">
        <w:rPr>
          <w:b/>
          <w:lang w:val="el-GR"/>
        </w:rPr>
        <w:t>1.</w:t>
      </w:r>
      <w:r w:rsidRPr="009E4E09">
        <w:rPr>
          <w:b/>
          <w:lang w:val="el-GR"/>
        </w:rPr>
        <w:tab/>
        <w:t xml:space="preserve">Τι είναι το </w:t>
      </w:r>
      <w:r w:rsidRPr="009E4E09">
        <w:rPr>
          <w:b/>
        </w:rPr>
        <w:t>Herceptin</w:t>
      </w:r>
      <w:r w:rsidRPr="009E4E09">
        <w:rPr>
          <w:b/>
          <w:lang w:val="el-GR"/>
        </w:rPr>
        <w:t xml:space="preserve"> και ποια είναι η χρήση του</w:t>
      </w:r>
    </w:p>
    <w:p w14:paraId="70F6542C" w14:textId="77777777" w:rsidR="00587D36" w:rsidRPr="009E4E09" w:rsidRDefault="00587D36" w:rsidP="00587D36">
      <w:pPr>
        <w:numPr>
          <w:ilvl w:val="12"/>
          <w:numId w:val="0"/>
        </w:numPr>
        <w:ind w:left="567" w:right="-2" w:hanging="567"/>
        <w:rPr>
          <w:szCs w:val="22"/>
          <w:lang w:val="el-GR"/>
        </w:rPr>
      </w:pPr>
    </w:p>
    <w:p w14:paraId="35081F7C" w14:textId="77777777" w:rsidR="00587D36" w:rsidRPr="009E4E09" w:rsidRDefault="00587D36" w:rsidP="00587D36">
      <w:pPr>
        <w:rPr>
          <w:szCs w:val="22"/>
          <w:lang w:val="el-GR"/>
        </w:rPr>
      </w:pPr>
      <w:r w:rsidRPr="009E4E09">
        <w:rPr>
          <w:lang w:val="el-GR"/>
        </w:rPr>
        <w:t xml:space="preserve">Το </w:t>
      </w:r>
      <w:r w:rsidRPr="009E4E09">
        <w:t>Herceptin</w:t>
      </w:r>
      <w:r w:rsidRPr="009E4E09">
        <w:rPr>
          <w:lang w:val="el-GR"/>
        </w:rPr>
        <w:t xml:space="preserve"> περιέχει τη δραστική ουσία τραστουζουμάμπη, η οποία είναι ένα μονοκλωνικό αντίσωμα. Τα μονοκλωνικά αντισώματα προσκολλώνται σε συγκεκριμένες πρωτεΐνες ή αντιγόνα. Η τραστουζουμάμπη είναι σχεδιασμένη να δεσμεύεται εκλεκτικά με ένα αντιγόνο που ονομάζεται ανθρώπινος επιδερμικός αυξητικός παράγοντας υποδοχέα 2 (</w:t>
      </w:r>
      <w:r w:rsidRPr="009E4E09">
        <w:t>HER</w:t>
      </w:r>
      <w:r w:rsidRPr="009E4E09">
        <w:rPr>
          <w:lang w:val="el-GR"/>
        </w:rPr>
        <w:t xml:space="preserve">2). Το </w:t>
      </w:r>
      <w:r w:rsidRPr="009E4E09">
        <w:t>HER</w:t>
      </w:r>
      <w:r w:rsidRPr="009E4E09">
        <w:rPr>
          <w:lang w:val="el-GR"/>
        </w:rPr>
        <w:t xml:space="preserve">2 ανευρίσκεται σε μεγάλη ποσότητα στην επιφάνεια ορισμένων καρκινικών κυττάρων όπου διεγείρει την ανάπτυξή τους. Όταν το </w:t>
      </w:r>
      <w:r w:rsidRPr="009E4E09">
        <w:t>Herceptin</w:t>
      </w:r>
      <w:r w:rsidRPr="009E4E09">
        <w:rPr>
          <w:lang w:val="el-GR"/>
        </w:rPr>
        <w:t xml:space="preserve"> δεσμεύεται με το </w:t>
      </w:r>
      <w:r w:rsidRPr="009E4E09">
        <w:t>HER</w:t>
      </w:r>
      <w:r w:rsidRPr="009E4E09">
        <w:rPr>
          <w:lang w:val="el-GR"/>
        </w:rPr>
        <w:t>2, σταματά την ανάπτυξη αυτών των κυττάρων και προκαλεί το θάνατό τους.</w:t>
      </w:r>
    </w:p>
    <w:p w14:paraId="13ACA97F" w14:textId="77777777" w:rsidR="00587D36" w:rsidRPr="009E4E09" w:rsidRDefault="00587D36" w:rsidP="00587D36">
      <w:pPr>
        <w:jc w:val="both"/>
        <w:rPr>
          <w:i/>
          <w:szCs w:val="22"/>
          <w:lang w:val="el-GR"/>
        </w:rPr>
      </w:pPr>
    </w:p>
    <w:p w14:paraId="61EF319F" w14:textId="6F977284" w:rsidR="00587D36" w:rsidRPr="009E4E09" w:rsidRDefault="00587D36" w:rsidP="00587D36">
      <w:pPr>
        <w:rPr>
          <w:szCs w:val="22"/>
          <w:lang w:val="el-GR"/>
        </w:rPr>
      </w:pPr>
      <w:r w:rsidRPr="009E4E09">
        <w:rPr>
          <w:lang w:val="el-GR"/>
        </w:rPr>
        <w:t xml:space="preserve">Ο γιατρός σας μπορεί να σας συνταγογραφήσει </w:t>
      </w:r>
      <w:r w:rsidRPr="009E4E09">
        <w:t>Herceptin</w:t>
      </w:r>
      <w:r w:rsidRPr="009E4E09">
        <w:rPr>
          <w:lang w:val="el-GR"/>
        </w:rPr>
        <w:t xml:space="preserve"> για τη θεραπεία του καρκίνου του μαστού όταν:</w:t>
      </w:r>
    </w:p>
    <w:p w14:paraId="304F7B5A" w14:textId="77777777" w:rsidR="00587D36" w:rsidRPr="009E4E09" w:rsidRDefault="00587D36" w:rsidP="00587D36">
      <w:pPr>
        <w:ind w:left="600" w:hanging="600"/>
        <w:rPr>
          <w:szCs w:val="22"/>
          <w:lang w:val="el-GR"/>
        </w:rPr>
      </w:pPr>
      <w:r w:rsidRPr="00174FB9">
        <w:rPr>
          <w:szCs w:val="22"/>
        </w:rPr>
        <w:sym w:font="Symbol" w:char="F0B7"/>
      </w:r>
      <w:r w:rsidRPr="00174FB9">
        <w:rPr>
          <w:lang w:val="el-GR"/>
        </w:rPr>
        <w:tab/>
        <w:t xml:space="preserve">Έχετε πρώιμο καρκίνο του μαστού, με υψηλά επίπεδα μιας πρωτεΐνης που λέγεται </w:t>
      </w:r>
      <w:r w:rsidRPr="00174FB9">
        <w:t>HER</w:t>
      </w:r>
      <w:r w:rsidRPr="00174FB9">
        <w:rPr>
          <w:lang w:val="el-GR"/>
        </w:rPr>
        <w:t>2.</w:t>
      </w:r>
    </w:p>
    <w:p w14:paraId="743BF652" w14:textId="77777777" w:rsidR="00587D36" w:rsidRPr="009E4E09" w:rsidRDefault="00587D36" w:rsidP="00587D36">
      <w:pPr>
        <w:ind w:left="600" w:hanging="600"/>
        <w:rPr>
          <w:szCs w:val="22"/>
          <w:lang w:val="el-GR"/>
        </w:rPr>
      </w:pPr>
      <w:r w:rsidRPr="00174FB9">
        <w:rPr>
          <w:szCs w:val="22"/>
        </w:rPr>
        <w:sym w:font="Symbol" w:char="F0B7"/>
      </w:r>
      <w:r w:rsidRPr="00174FB9">
        <w:rPr>
          <w:lang w:val="el-GR"/>
        </w:rPr>
        <w:tab/>
        <w:t xml:space="preserve">Έχετε μεταστατικό καρκίνο του μαστού (καρκίνο του μαστού που έχει εξαπλωθεί πέραν του αρχικού όγκου) με υψηλά επίπεδα </w:t>
      </w:r>
      <w:r w:rsidRPr="00174FB9">
        <w:t>HER</w:t>
      </w:r>
      <w:r w:rsidRPr="009E4E09">
        <w:rPr>
          <w:lang w:val="el-GR"/>
        </w:rPr>
        <w:t xml:space="preserve">2. Το </w:t>
      </w:r>
      <w:r w:rsidRPr="009E4E09">
        <w:t>Herceptin</w:t>
      </w:r>
      <w:r w:rsidRPr="009E4E09">
        <w:rPr>
          <w:lang w:val="el-GR"/>
        </w:rPr>
        <w:t xml:space="preserve"> μπορεί να συνταγογραφείται σε συνδυασμό με τα χημειοθεραπευτικά φάρμακα πακλιταξέλη ή δοσεταξέλη ως πρώτη θεραπεία για το μεταστατικό καρκίνο του μαστού ή μπορεί να συνταγογραφείται μόνο του εφόσον οι άλλες θεραπείες έχουν αποδειχθεί ανεπιτυχείς. Χρησιμοποιείται επίσης σε συνδυασμό με φάρμακα που ονομάζονται αναστολείς αρωματάσης σε ασθενείς με υψηλά επίπεδα </w:t>
      </w:r>
      <w:r w:rsidRPr="009E4E09">
        <w:t>HER</w:t>
      </w:r>
      <w:r w:rsidRPr="009E4E09">
        <w:rPr>
          <w:lang w:val="el-GR"/>
        </w:rPr>
        <w:t>2 και με μεταστατικό καρκίνο του μαστού θετικό στους ορμονικούς υποδοχείς (ο καρκίνος που είναι ευαίσθητος στην παρουσία των θηλυκών ορμονών).</w:t>
      </w:r>
    </w:p>
    <w:p w14:paraId="3B65A4B2" w14:textId="77777777" w:rsidR="00587D36" w:rsidRPr="009E4E09" w:rsidRDefault="00587D36" w:rsidP="00587D36">
      <w:pPr>
        <w:rPr>
          <w:szCs w:val="22"/>
          <w:lang w:val="el-GR"/>
        </w:rPr>
      </w:pPr>
    </w:p>
    <w:p w14:paraId="456C12B6" w14:textId="77777777" w:rsidR="00587D36" w:rsidRPr="009E4E09" w:rsidRDefault="00587D36" w:rsidP="00587D36">
      <w:pPr>
        <w:numPr>
          <w:ilvl w:val="12"/>
          <w:numId w:val="0"/>
        </w:numPr>
        <w:ind w:left="567" w:right="-2" w:hanging="567"/>
        <w:rPr>
          <w:szCs w:val="22"/>
          <w:lang w:val="el-GR"/>
        </w:rPr>
      </w:pPr>
    </w:p>
    <w:p w14:paraId="5E16A5FC" w14:textId="77777777" w:rsidR="00587D36" w:rsidRPr="009E4E09" w:rsidRDefault="00587D36" w:rsidP="00587D36">
      <w:pPr>
        <w:numPr>
          <w:ilvl w:val="12"/>
          <w:numId w:val="0"/>
        </w:numPr>
        <w:ind w:left="567" w:right="-2" w:hanging="567"/>
        <w:rPr>
          <w:szCs w:val="22"/>
          <w:lang w:val="el-GR"/>
        </w:rPr>
      </w:pPr>
      <w:r w:rsidRPr="009E4E09">
        <w:rPr>
          <w:b/>
          <w:lang w:val="el-GR"/>
        </w:rPr>
        <w:t>2.</w:t>
      </w:r>
      <w:r w:rsidRPr="009E4E09">
        <w:rPr>
          <w:b/>
          <w:lang w:val="el-GR"/>
        </w:rPr>
        <w:tab/>
        <w:t xml:space="preserve">Τι πρέπει να γνωρίζετε προτού σας χορηγηθεί το </w:t>
      </w:r>
      <w:r w:rsidRPr="009E4E09">
        <w:rPr>
          <w:b/>
        </w:rPr>
        <w:t>Herceptin</w:t>
      </w:r>
    </w:p>
    <w:p w14:paraId="25EA9488" w14:textId="77777777" w:rsidR="00587D36" w:rsidRPr="009E4E09" w:rsidRDefault="00587D36" w:rsidP="00587D36">
      <w:pPr>
        <w:tabs>
          <w:tab w:val="left" w:pos="709"/>
        </w:tabs>
        <w:ind w:left="567" w:hanging="567"/>
        <w:jc w:val="both"/>
        <w:rPr>
          <w:szCs w:val="22"/>
          <w:lang w:val="el-GR"/>
        </w:rPr>
      </w:pPr>
    </w:p>
    <w:p w14:paraId="3350F308" w14:textId="77777777" w:rsidR="00587D36" w:rsidRPr="009E4E09" w:rsidRDefault="00587D36" w:rsidP="00587D36">
      <w:pPr>
        <w:jc w:val="both"/>
        <w:rPr>
          <w:b/>
          <w:szCs w:val="22"/>
          <w:lang w:val="el-GR"/>
        </w:rPr>
      </w:pPr>
      <w:r w:rsidRPr="009E4E09">
        <w:rPr>
          <w:b/>
          <w:lang w:val="el-GR"/>
        </w:rPr>
        <w:t xml:space="preserve">Μην χρησιμοποιήσετε το </w:t>
      </w:r>
      <w:r w:rsidRPr="009E4E09">
        <w:rPr>
          <w:b/>
        </w:rPr>
        <w:t>Herceptin</w:t>
      </w:r>
      <w:r w:rsidRPr="009E4E09">
        <w:rPr>
          <w:b/>
          <w:lang w:val="el-GR"/>
        </w:rPr>
        <w:t xml:space="preserve"> εάν:</w:t>
      </w:r>
    </w:p>
    <w:p w14:paraId="43885AA4" w14:textId="77777777" w:rsidR="00587D36" w:rsidRPr="009E4E09" w:rsidRDefault="00587D36" w:rsidP="00587D36">
      <w:pPr>
        <w:ind w:left="567" w:hanging="567"/>
        <w:rPr>
          <w:szCs w:val="22"/>
          <w:lang w:val="el-GR"/>
        </w:rPr>
      </w:pPr>
      <w:r w:rsidRPr="00174FB9">
        <w:rPr>
          <w:b/>
          <w:szCs w:val="22"/>
        </w:rPr>
        <w:sym w:font="Symbol" w:char="F0B7"/>
      </w:r>
      <w:r w:rsidRPr="00174FB9">
        <w:rPr>
          <w:lang w:val="el-GR"/>
        </w:rPr>
        <w:tab/>
        <w:t xml:space="preserve">είστε αλλεργικοί στην τραστουζουμάμπη (δραστική ουσία του </w:t>
      </w:r>
      <w:r w:rsidRPr="00174FB9">
        <w:t>Herceptin</w:t>
      </w:r>
      <w:r w:rsidRPr="009E4E09">
        <w:rPr>
          <w:lang w:val="el-GR"/>
        </w:rPr>
        <w:t>), τις πρωτεΐνες από μυ (ποντικό), ή οποιοδήποτε άλλο από τα συστατικά αυτού του φαρμάκου (αναφέρονται στην παράγραφο 6).</w:t>
      </w:r>
    </w:p>
    <w:p w14:paraId="610A0C29" w14:textId="77777777" w:rsidR="00587D36" w:rsidRPr="00174FB9" w:rsidRDefault="00587D36" w:rsidP="00587D36">
      <w:pPr>
        <w:ind w:left="567" w:hanging="567"/>
        <w:rPr>
          <w:szCs w:val="22"/>
          <w:lang w:val="el-GR"/>
        </w:rPr>
      </w:pPr>
      <w:r w:rsidRPr="00174FB9">
        <w:rPr>
          <w:b/>
          <w:szCs w:val="22"/>
        </w:rPr>
        <w:sym w:font="Symbol" w:char="F0B7"/>
      </w:r>
      <w:r w:rsidRPr="00174FB9">
        <w:rPr>
          <w:lang w:val="el-GR"/>
        </w:rPr>
        <w:tab/>
        <w:t>αντιμετωπίζετε σοβαρά αναπνευστικά προβλήματα κατά την ηρεμία που οφείλονται στον καρκίνο ή σε περίπτωση που χρειάζεστε θεραπεία με οξυγόνο.</w:t>
      </w:r>
    </w:p>
    <w:p w14:paraId="59815EC7" w14:textId="77777777" w:rsidR="00587D36" w:rsidRPr="009E4E09" w:rsidRDefault="00587D36" w:rsidP="00587D36">
      <w:pPr>
        <w:rPr>
          <w:szCs w:val="22"/>
          <w:lang w:val="el-GR"/>
        </w:rPr>
      </w:pPr>
    </w:p>
    <w:p w14:paraId="531DE8FC" w14:textId="77777777" w:rsidR="00587D36" w:rsidRPr="009E4E09" w:rsidRDefault="00587D36" w:rsidP="001E0743">
      <w:pPr>
        <w:keepNext/>
        <w:keepLines/>
        <w:rPr>
          <w:b/>
          <w:szCs w:val="22"/>
          <w:lang w:val="el-GR"/>
        </w:rPr>
      </w:pPr>
      <w:r w:rsidRPr="009E4E09">
        <w:rPr>
          <w:b/>
          <w:lang w:val="el-GR"/>
        </w:rPr>
        <w:lastRenderedPageBreak/>
        <w:t>Προειδοποιήσεις και προφυλάξεις</w:t>
      </w:r>
    </w:p>
    <w:p w14:paraId="3D7FEC94" w14:textId="77777777" w:rsidR="00587D36" w:rsidRPr="009E4E09" w:rsidRDefault="00587D36" w:rsidP="001E0743">
      <w:pPr>
        <w:keepNext/>
        <w:keepLines/>
        <w:rPr>
          <w:szCs w:val="22"/>
          <w:lang w:val="el-GR"/>
        </w:rPr>
      </w:pPr>
    </w:p>
    <w:p w14:paraId="6FA3CC38" w14:textId="77777777" w:rsidR="00587D36" w:rsidRPr="009E4E09" w:rsidRDefault="00587D36" w:rsidP="001E0743">
      <w:pPr>
        <w:keepNext/>
        <w:keepLines/>
        <w:rPr>
          <w:szCs w:val="22"/>
          <w:lang w:val="el-GR"/>
        </w:rPr>
      </w:pPr>
      <w:r w:rsidRPr="009E4E09">
        <w:rPr>
          <w:lang w:val="el-GR"/>
        </w:rPr>
        <w:t>Ο γιατρός σας θα παρακολουθεί στενά τη θεραπεία σας.</w:t>
      </w:r>
    </w:p>
    <w:p w14:paraId="79DE741B" w14:textId="77777777" w:rsidR="00587D36" w:rsidRPr="009E4E09" w:rsidRDefault="00587D36" w:rsidP="005B266B">
      <w:pPr>
        <w:rPr>
          <w:szCs w:val="22"/>
          <w:lang w:val="el-GR"/>
        </w:rPr>
      </w:pPr>
    </w:p>
    <w:p w14:paraId="66192212" w14:textId="77777777" w:rsidR="00587D36" w:rsidRPr="009E4E09" w:rsidRDefault="00587D36" w:rsidP="001E0743">
      <w:pPr>
        <w:keepNext/>
        <w:keepLines/>
        <w:rPr>
          <w:b/>
          <w:lang w:val="el-GR"/>
        </w:rPr>
      </w:pPr>
      <w:r w:rsidRPr="009E4E09">
        <w:rPr>
          <w:b/>
          <w:lang w:val="el-GR"/>
        </w:rPr>
        <w:t>Καρδιακοί έλεγχοι</w:t>
      </w:r>
    </w:p>
    <w:p w14:paraId="6D3D0CE4" w14:textId="201128B7" w:rsidR="00587D36" w:rsidRPr="009E4E09" w:rsidRDefault="00587D36" w:rsidP="001E0743">
      <w:pPr>
        <w:keepNext/>
        <w:keepLines/>
        <w:rPr>
          <w:szCs w:val="22"/>
          <w:lang w:val="el-GR"/>
        </w:rPr>
      </w:pPr>
      <w:r w:rsidRPr="009E4E09">
        <w:rPr>
          <w:lang w:val="el-GR"/>
        </w:rPr>
        <w:t xml:space="preserve">Η μονοθεραπεία με </w:t>
      </w:r>
      <w:r w:rsidRPr="009E4E09">
        <w:t>Herceptin</w:t>
      </w:r>
      <w:r w:rsidRPr="009E4E09">
        <w:rPr>
          <w:lang w:val="el-GR"/>
        </w:rPr>
        <w:t xml:space="preserve"> ή η θεραπεία με </w:t>
      </w:r>
      <w:r w:rsidRPr="009E4E09">
        <w:t>Herceptin</w:t>
      </w:r>
      <w:r w:rsidRPr="009E4E09">
        <w:rPr>
          <w:lang w:val="el-GR"/>
        </w:rPr>
        <w:t xml:space="preserve"> και ταξάνη μπορεί να επηρεάσει την καρδιά, ειδικά εάν έχετε χρησιμοποιήσει στο παρελθόν ανθρακυκλίνη (οι ταξάνες και οι ανθρακυκλίνες είναι δύο άλλα είδη φαρμάκων, τα οποία χρησιμοποιούνται για τη θεραπεία του καρκίνου). Οι επιδράσεις ενδέχεται να είναι μέτριες έως σοβαρές και θα μπορούσαν να προκαλέσουν θάνατο. Για το λόγο αυτό, η καρδιακή σας λειτουργία θα ελέγχεται πριν, κατά τη διάρκεια (κάθε τρεις μήνες) και μετά (δύο έως πέντε χρόνια) από τη θεραπεία με </w:t>
      </w:r>
      <w:r w:rsidRPr="009E4E09">
        <w:t>Herceptin</w:t>
      </w:r>
      <w:r w:rsidRPr="009E4E09">
        <w:rPr>
          <w:lang w:val="el-GR"/>
        </w:rPr>
        <w:t xml:space="preserve">. Εάν εμφανίσετε τυχόν σημεία καρδιακής ανεπάρκειας (δηλ. ανεπάρκεια στην άντληση του αίματος από την καρδιά), η καρδιακή σας λειτουργία ενδέχεται να ελέγχεται συχνότερα (κάθε έξι έως οχτώ εβδομάδες), μπορεί να λάβετε θεραπεία για την καρδιακή ανεπάρκεια ή μπορεί να πρέπει να σταματήσετε τη θεραπεία με </w:t>
      </w:r>
      <w:r w:rsidRPr="009E4E09">
        <w:t>Herceptin</w:t>
      </w:r>
      <w:r w:rsidRPr="009E4E09">
        <w:rPr>
          <w:lang w:val="el-GR"/>
        </w:rPr>
        <w:t>.</w:t>
      </w:r>
    </w:p>
    <w:p w14:paraId="5A24666F" w14:textId="77777777" w:rsidR="00587D36" w:rsidRPr="009E4E09" w:rsidRDefault="00587D36" w:rsidP="00587D36">
      <w:pPr>
        <w:rPr>
          <w:szCs w:val="22"/>
          <w:lang w:val="el-GR"/>
        </w:rPr>
      </w:pPr>
    </w:p>
    <w:p w14:paraId="417AA7D6" w14:textId="77777777" w:rsidR="00587D36" w:rsidRPr="009E4E09" w:rsidRDefault="00587D36" w:rsidP="00587D36">
      <w:pPr>
        <w:rPr>
          <w:szCs w:val="22"/>
          <w:lang w:val="el-GR"/>
        </w:rPr>
      </w:pPr>
      <w:r w:rsidRPr="009E4E09">
        <w:rPr>
          <w:b/>
          <w:lang w:val="el-GR"/>
        </w:rPr>
        <w:t xml:space="preserve">Επικοινωνήστε με το γιατρό, το φαρμακοποιό ή το νοσοκόμο σας πριν σας χορηγηθεί το </w:t>
      </w:r>
      <w:r w:rsidRPr="009E4E09">
        <w:rPr>
          <w:b/>
          <w:lang w:val="en-GB"/>
        </w:rPr>
        <w:t>Herceptin</w:t>
      </w:r>
      <w:r w:rsidRPr="009E4E09">
        <w:rPr>
          <w:b/>
          <w:lang w:val="el-GR"/>
        </w:rPr>
        <w:t xml:space="preserve"> εάν:</w:t>
      </w:r>
    </w:p>
    <w:p w14:paraId="19858BB8" w14:textId="77777777" w:rsidR="00587D36" w:rsidRPr="009E4E09" w:rsidRDefault="00587D36" w:rsidP="00587D36">
      <w:pPr>
        <w:ind w:left="562" w:hanging="562"/>
        <w:rPr>
          <w:szCs w:val="22"/>
          <w:lang w:val="el-GR"/>
        </w:rPr>
      </w:pPr>
      <w:r w:rsidRPr="00174FB9">
        <w:sym w:font="Symbol" w:char="F0B7"/>
      </w:r>
      <w:r w:rsidRPr="00174FB9">
        <w:rPr>
          <w:lang w:val="el-GR"/>
        </w:rPr>
        <w:tab/>
        <w:t>είχατε καρδιακή ανεπάρκεια, στεφανιαία νόσο, ασθένεια σχετιζόμενη με την καρδιακή βαλβίδα (φυσήματα καρδιάς), υψηλή αρτηριακή πίεση, λαμβάνατ</w:t>
      </w:r>
      <w:r w:rsidRPr="009E4E09">
        <w:rPr>
          <w:lang w:val="el-GR"/>
        </w:rPr>
        <w:t>ε οποιοδήποτε φάρμακο για την αντιμετώπιση της υψηλής αρτηριακής πίεσης ή λαμβάνετε αυτή τη στιγμή οποιοδήποτε φάρμακο για την υψηλή αρτηριακή πίεση.</w:t>
      </w:r>
    </w:p>
    <w:p w14:paraId="334DD68E" w14:textId="77777777" w:rsidR="00587D36" w:rsidRPr="009E4E09" w:rsidRDefault="00587D36" w:rsidP="00587D36">
      <w:pPr>
        <w:ind w:left="567" w:hanging="567"/>
        <w:rPr>
          <w:szCs w:val="22"/>
          <w:lang w:val="el-GR"/>
        </w:rPr>
      </w:pPr>
    </w:p>
    <w:p w14:paraId="4C2CCEB7" w14:textId="77777777" w:rsidR="00587D36" w:rsidRPr="009E4E09" w:rsidRDefault="00587D36" w:rsidP="00587D36">
      <w:pPr>
        <w:ind w:left="562" w:hanging="562"/>
        <w:rPr>
          <w:szCs w:val="22"/>
          <w:lang w:val="el-GR"/>
        </w:rPr>
      </w:pPr>
      <w:r w:rsidRPr="00174FB9">
        <w:sym w:font="Symbol" w:char="F0B7"/>
      </w:r>
      <w:r w:rsidRPr="00174FB9">
        <w:rPr>
          <w:lang w:val="el-GR"/>
        </w:rPr>
        <w:tab/>
        <w:t xml:space="preserve">παίρνατε στο παρελθόν ή παίρνετε αυτή τη στιγμή ένα φάρμακο, το οποίο ονομάζεται δοξορουβικίνη ή επιρουβικίνη (φάρμακα, τα οποία χρησιμοποιούνται για τη θεραπεία του καρκίνου). Αυτά τα φάρμακα (ή οποιαδήποτε άλλη ανθρακυκλίνη) μπορούν να βλάψουν τον καρδιακό μυ και να αυξήσουν τον κίνδυνο καρδιακών προβλημάτων με το </w:t>
      </w:r>
      <w:r w:rsidRPr="009E4E09">
        <w:t>Herceptin</w:t>
      </w:r>
      <w:r w:rsidRPr="009E4E09">
        <w:rPr>
          <w:lang w:val="el-GR"/>
        </w:rPr>
        <w:t>.</w:t>
      </w:r>
    </w:p>
    <w:p w14:paraId="6E03271B" w14:textId="77777777" w:rsidR="00587D36" w:rsidRPr="009E4E09" w:rsidRDefault="00587D36" w:rsidP="00587D36">
      <w:pPr>
        <w:ind w:left="567" w:hanging="567"/>
        <w:rPr>
          <w:szCs w:val="22"/>
          <w:lang w:val="el-GR"/>
        </w:rPr>
      </w:pPr>
    </w:p>
    <w:p w14:paraId="0A0034D7" w14:textId="77777777" w:rsidR="00587D36" w:rsidRPr="009E4E09" w:rsidRDefault="00587D36" w:rsidP="00587D36">
      <w:pPr>
        <w:ind w:left="567" w:hanging="567"/>
        <w:rPr>
          <w:szCs w:val="22"/>
          <w:lang w:val="el-GR"/>
        </w:rPr>
      </w:pPr>
      <w:r w:rsidRPr="00174FB9">
        <w:rPr>
          <w:szCs w:val="22"/>
        </w:rPr>
        <w:sym w:font="Symbol" w:char="F0B7"/>
      </w:r>
      <w:r w:rsidRPr="00174FB9">
        <w:rPr>
          <w:b/>
          <w:lang w:val="el-GR"/>
        </w:rPr>
        <w:tab/>
      </w:r>
      <w:r w:rsidRPr="00174FB9">
        <w:rPr>
          <w:lang w:val="el-GR"/>
        </w:rPr>
        <w:t xml:space="preserve">πάσχετε από δύσπνοια, ειδικά εάν χρησιμοποιείτε αυτή τη στιγμή ταξάνη. Το </w:t>
      </w:r>
      <w:r w:rsidRPr="00174FB9">
        <w:t>Herceptin</w:t>
      </w:r>
      <w:r w:rsidRPr="009E4E09">
        <w:rPr>
          <w:lang w:val="el-GR"/>
        </w:rPr>
        <w:t xml:space="preserve"> μπορεί να προκαλέσει αναπνευστικές δυσκολίες, ιδιαίτερα όταν χορηγείται για πρώτη φορά. Αυτό μπορεί να είναι σοβαρότερο εάν έχετε ήδη δύσπνοια. Πολύ σπάνια, ασθενείς με σοβαρές αναπνευστικές δυσκολίες πριν από την αγωγή, πέθαναν όταν τους χορηγήθηκε </w:t>
      </w:r>
      <w:r w:rsidRPr="009E4E09">
        <w:t>Herceptin</w:t>
      </w:r>
      <w:r w:rsidRPr="009E4E09">
        <w:rPr>
          <w:lang w:val="el-GR"/>
        </w:rPr>
        <w:t>.</w:t>
      </w:r>
    </w:p>
    <w:p w14:paraId="44F7E3A9" w14:textId="77777777" w:rsidR="00587D36" w:rsidRPr="009E4E09" w:rsidRDefault="00587D36" w:rsidP="00587D36">
      <w:pPr>
        <w:ind w:left="567" w:hanging="567"/>
        <w:rPr>
          <w:szCs w:val="22"/>
          <w:lang w:val="el-GR"/>
        </w:rPr>
      </w:pPr>
    </w:p>
    <w:p w14:paraId="74E5B623" w14:textId="77777777" w:rsidR="00587D36" w:rsidRPr="00174FB9" w:rsidRDefault="00587D36" w:rsidP="00587D36">
      <w:pPr>
        <w:ind w:left="567" w:hanging="567"/>
        <w:rPr>
          <w:szCs w:val="22"/>
          <w:lang w:val="el-GR"/>
        </w:rPr>
      </w:pPr>
      <w:r w:rsidRPr="00174FB9">
        <w:rPr>
          <w:szCs w:val="22"/>
        </w:rPr>
        <w:sym w:font="Symbol" w:char="F0B7"/>
      </w:r>
      <w:r w:rsidRPr="00174FB9">
        <w:rPr>
          <w:szCs w:val="22"/>
          <w:lang w:val="el-GR"/>
        </w:rPr>
        <w:tab/>
        <w:t>λαμβάνατε στο παρελθόν οποιαδήποτε άλλη θεραπεία για τον καρκίνο</w:t>
      </w:r>
    </w:p>
    <w:p w14:paraId="2B896490" w14:textId="77777777" w:rsidR="00587D36" w:rsidRPr="00174FB9" w:rsidRDefault="00587D36" w:rsidP="00587D36">
      <w:pPr>
        <w:tabs>
          <w:tab w:val="num" w:pos="0"/>
        </w:tabs>
        <w:rPr>
          <w:szCs w:val="22"/>
          <w:lang w:val="el-GR"/>
        </w:rPr>
      </w:pPr>
    </w:p>
    <w:p w14:paraId="50E3A7ED" w14:textId="77777777" w:rsidR="00587D36" w:rsidRPr="009E4E09" w:rsidRDefault="00587D36" w:rsidP="00587D36">
      <w:pPr>
        <w:rPr>
          <w:szCs w:val="22"/>
          <w:lang w:val="el-GR"/>
        </w:rPr>
      </w:pPr>
      <w:r w:rsidRPr="009E4E09">
        <w:rPr>
          <w:lang w:val="el-GR"/>
        </w:rPr>
        <w:t xml:space="preserve">Εάν λαμβάνετε το </w:t>
      </w:r>
      <w:r w:rsidRPr="009E4E09">
        <w:t>Herceptin</w:t>
      </w:r>
      <w:r w:rsidRPr="009E4E09">
        <w:rPr>
          <w:lang w:val="el-GR"/>
        </w:rPr>
        <w:t xml:space="preserve"> με οποιοδήποτε άλλο φάρμακο για τη θεραπεία του καρκίνου, όπως είναι η πακλιταξέλη, η δοσεταξέλη, ο αναστολέας αρωματάσης, η καρβοπλατίνη ή η σισπλατίνη θα πρέπει επίσης να διαβάσετε τα φύλλα οδηγιών χρήσης για τα προϊόντα αυτά.</w:t>
      </w:r>
    </w:p>
    <w:p w14:paraId="48AE111B" w14:textId="77777777" w:rsidR="00587D36" w:rsidRPr="009E4E09" w:rsidRDefault="00587D36" w:rsidP="00587D36">
      <w:pPr>
        <w:rPr>
          <w:szCs w:val="22"/>
          <w:lang w:val="el-GR"/>
        </w:rPr>
      </w:pPr>
    </w:p>
    <w:p w14:paraId="58D302C3" w14:textId="77777777" w:rsidR="00587D36" w:rsidRPr="009E4E09" w:rsidRDefault="00587D36" w:rsidP="00587D36">
      <w:pPr>
        <w:rPr>
          <w:b/>
          <w:szCs w:val="22"/>
          <w:lang w:val="el-GR"/>
        </w:rPr>
      </w:pPr>
      <w:r w:rsidRPr="009E4E09">
        <w:rPr>
          <w:b/>
          <w:lang w:val="el-GR"/>
        </w:rPr>
        <w:t>Παιδιά και έφηβοι</w:t>
      </w:r>
    </w:p>
    <w:p w14:paraId="321DD765" w14:textId="77777777" w:rsidR="00587D36" w:rsidRPr="009E4E09" w:rsidRDefault="00587D36" w:rsidP="00587D36">
      <w:pPr>
        <w:rPr>
          <w:szCs w:val="22"/>
          <w:lang w:val="el-GR"/>
        </w:rPr>
      </w:pPr>
    </w:p>
    <w:p w14:paraId="3DDD0E64" w14:textId="77777777" w:rsidR="00587D36" w:rsidRPr="009E4E09" w:rsidRDefault="00587D36" w:rsidP="00587D36">
      <w:pPr>
        <w:ind w:right="-2"/>
        <w:rPr>
          <w:szCs w:val="22"/>
          <w:lang w:val="el-GR"/>
        </w:rPr>
      </w:pPr>
      <w:r w:rsidRPr="009E4E09">
        <w:rPr>
          <w:lang w:val="el-GR"/>
        </w:rPr>
        <w:t xml:space="preserve">Το </w:t>
      </w:r>
      <w:r w:rsidRPr="009E4E09">
        <w:t>Herceptin</w:t>
      </w:r>
      <w:r w:rsidRPr="009E4E09">
        <w:rPr>
          <w:lang w:val="el-GR"/>
        </w:rPr>
        <w:t xml:space="preserve"> δεν συνιστάται σε οποιονδήποτε κάτω των 18 ετών.</w:t>
      </w:r>
    </w:p>
    <w:p w14:paraId="647DDDDB" w14:textId="77777777" w:rsidR="00587D36" w:rsidRPr="009E4E09" w:rsidRDefault="00587D36" w:rsidP="00587D36">
      <w:pPr>
        <w:rPr>
          <w:szCs w:val="22"/>
          <w:lang w:val="el-GR"/>
        </w:rPr>
      </w:pPr>
    </w:p>
    <w:p w14:paraId="4BB4F7FE" w14:textId="77777777" w:rsidR="00587D36" w:rsidRPr="009E4E09" w:rsidRDefault="00587D36" w:rsidP="00587D36">
      <w:pPr>
        <w:ind w:right="-2"/>
        <w:rPr>
          <w:szCs w:val="22"/>
          <w:lang w:val="el-GR"/>
        </w:rPr>
      </w:pPr>
      <w:r w:rsidRPr="009E4E09">
        <w:rPr>
          <w:b/>
          <w:lang w:val="el-GR"/>
        </w:rPr>
        <w:t xml:space="preserve">Άλλα φάρμακα και </w:t>
      </w:r>
      <w:r w:rsidRPr="009E4E09">
        <w:rPr>
          <w:b/>
        </w:rPr>
        <w:t>Herceptin</w:t>
      </w:r>
    </w:p>
    <w:p w14:paraId="789AB884" w14:textId="4D53CA93" w:rsidR="00587D36" w:rsidRPr="009E4E09" w:rsidRDefault="00587D36" w:rsidP="00587D36">
      <w:pPr>
        <w:ind w:right="-2"/>
        <w:rPr>
          <w:szCs w:val="22"/>
          <w:lang w:val="el-GR"/>
        </w:rPr>
      </w:pPr>
      <w:r w:rsidRPr="009E4E09">
        <w:rPr>
          <w:lang w:val="el-GR"/>
        </w:rPr>
        <w:t>Ενημερώστε τον γιατρό, τον φαρμακοποιό ή το νοσοκόμο σας εάν παίρνετε, έχετε πάρει ή μπορεί να πάρετε άλλα φάρμακα.</w:t>
      </w:r>
    </w:p>
    <w:p w14:paraId="62A599B6" w14:textId="77777777" w:rsidR="00587D36" w:rsidRPr="009E4E09" w:rsidRDefault="00587D36" w:rsidP="00587D36">
      <w:pPr>
        <w:ind w:right="-2"/>
        <w:rPr>
          <w:szCs w:val="22"/>
          <w:lang w:val="el-GR"/>
        </w:rPr>
      </w:pPr>
    </w:p>
    <w:p w14:paraId="0606BB67" w14:textId="77777777" w:rsidR="00587D36" w:rsidRPr="009E4E09" w:rsidRDefault="00587D36" w:rsidP="00587D36">
      <w:pPr>
        <w:ind w:right="-2"/>
        <w:rPr>
          <w:szCs w:val="22"/>
          <w:lang w:val="el-GR"/>
        </w:rPr>
      </w:pPr>
      <w:r w:rsidRPr="009E4E09">
        <w:rPr>
          <w:lang w:val="el-GR"/>
        </w:rPr>
        <w:t xml:space="preserve">Μπορεί να χρειαστούν έως και 7 μήνες για να απομακρυνθεί το </w:t>
      </w:r>
      <w:r w:rsidRPr="009E4E09">
        <w:t>Herceptin</w:t>
      </w:r>
      <w:r w:rsidRPr="009E4E09">
        <w:rPr>
          <w:lang w:val="el-GR"/>
        </w:rPr>
        <w:t xml:space="preserve"> από τον οργανισμό σας. Για το λόγο αυτό, εάν στους 7 μήνες μετά το τέλος της θεραπείας αρχίσετε να παίρνετε οποιοδήποτε νέο φάρμακο, θα πρέπει να ενημερώσετε το γιατρό, το φαρμακοποιό ή το νοσοκόμο σας για το ότι παίρνατε </w:t>
      </w:r>
      <w:r w:rsidRPr="009E4E09">
        <w:t>Herceptin</w:t>
      </w:r>
      <w:r w:rsidRPr="009E4E09">
        <w:rPr>
          <w:lang w:val="el-GR"/>
        </w:rPr>
        <w:t>.</w:t>
      </w:r>
    </w:p>
    <w:p w14:paraId="4B50218E" w14:textId="77777777" w:rsidR="00587D36" w:rsidRPr="009E4E09" w:rsidRDefault="00587D36" w:rsidP="00587D36">
      <w:pPr>
        <w:rPr>
          <w:szCs w:val="22"/>
          <w:lang w:val="el-GR"/>
        </w:rPr>
      </w:pPr>
    </w:p>
    <w:p w14:paraId="5C2414D5" w14:textId="2A29C52D" w:rsidR="00587D36" w:rsidRPr="009E4E09" w:rsidRDefault="00587D36" w:rsidP="00587D36">
      <w:pPr>
        <w:keepNext/>
        <w:keepLines/>
        <w:rPr>
          <w:szCs w:val="22"/>
          <w:lang w:val="el-GR"/>
        </w:rPr>
      </w:pPr>
      <w:r w:rsidRPr="009E4E09">
        <w:rPr>
          <w:b/>
          <w:lang w:val="el-GR"/>
        </w:rPr>
        <w:lastRenderedPageBreak/>
        <w:t xml:space="preserve">Κύηση </w:t>
      </w:r>
      <w:r w:rsidR="00D3424F">
        <w:rPr>
          <w:b/>
          <w:lang w:val="el-GR"/>
        </w:rPr>
        <w:t>και θηλασμός</w:t>
      </w:r>
    </w:p>
    <w:p w14:paraId="6F401DD2" w14:textId="228F37EE" w:rsidR="00587D36" w:rsidRPr="009E4E09" w:rsidRDefault="00587D36" w:rsidP="00587D36">
      <w:pPr>
        <w:keepNext/>
        <w:keepLines/>
        <w:ind w:left="1124" w:hanging="562"/>
        <w:rPr>
          <w:szCs w:val="22"/>
          <w:lang w:val="el-GR"/>
        </w:rPr>
      </w:pPr>
      <w:r w:rsidRPr="00174FB9">
        <w:rPr>
          <w:lang w:val="el-GR"/>
        </w:rPr>
        <w:sym w:font="Symbol" w:char="F0B7"/>
      </w:r>
      <w:r w:rsidRPr="00174FB9">
        <w:rPr>
          <w:lang w:val="el-GR"/>
        </w:rPr>
        <w:tab/>
        <w:t>Εάν είσθε έγκυος, νομίζετε ότι μπορεί να είσθε έγκυος ή σχεδιάζετε να αποκτήσετε παιδί, ζητήστε τη συμβουλή του γιατρού</w:t>
      </w:r>
      <w:r w:rsidRPr="009E4E09">
        <w:rPr>
          <w:lang w:val="el-GR"/>
        </w:rPr>
        <w:t xml:space="preserve">, του φαρμακοποιού ή του νοσοκόμου σας προτού πάρετε αυτό το φάρμακο. </w:t>
      </w:r>
    </w:p>
    <w:p w14:paraId="09C4F774" w14:textId="77777777" w:rsidR="00587D36" w:rsidRDefault="00587D36" w:rsidP="00587D36">
      <w:pPr>
        <w:ind w:left="1124" w:hanging="562"/>
        <w:rPr>
          <w:lang w:val="el-GR"/>
        </w:rPr>
      </w:pPr>
      <w:r w:rsidRPr="00174FB9">
        <w:rPr>
          <w:lang w:val="el-GR"/>
        </w:rPr>
        <w:sym w:font="Symbol" w:char="F0B7"/>
      </w:r>
      <w:r w:rsidRPr="00174FB9">
        <w:rPr>
          <w:lang w:val="el-GR"/>
        </w:rPr>
        <w:tab/>
        <w:t xml:space="preserve">Θα πρέπει να χρησιμοποιείτε αποτελεσματική αντισύλληψη κατά τη διάρκεια της θεραπείας με </w:t>
      </w:r>
      <w:r w:rsidRPr="00174FB9">
        <w:t>Herceptin</w:t>
      </w:r>
      <w:r w:rsidRPr="009E4E09">
        <w:rPr>
          <w:lang w:val="el-GR"/>
        </w:rPr>
        <w:t xml:space="preserve"> και για τουλάχιστον 7 μήνες μετά την ολοκλήρωση της θεραπείας. </w:t>
      </w:r>
    </w:p>
    <w:p w14:paraId="337961FF" w14:textId="77777777" w:rsidR="00545175" w:rsidRPr="009E4E09" w:rsidRDefault="00545175" w:rsidP="00587D36">
      <w:pPr>
        <w:ind w:left="1124" w:hanging="562"/>
        <w:rPr>
          <w:lang w:val="el-GR"/>
        </w:rPr>
      </w:pPr>
    </w:p>
    <w:p w14:paraId="6455E1D9" w14:textId="12AEA911" w:rsidR="00587D36" w:rsidRPr="009E4E09" w:rsidRDefault="00587D36" w:rsidP="005B266B">
      <w:pPr>
        <w:rPr>
          <w:lang w:val="el-GR"/>
        </w:rPr>
      </w:pPr>
      <w:r w:rsidRPr="00174FB9">
        <w:rPr>
          <w:lang w:val="el-GR"/>
        </w:rPr>
        <w:t>Ο γιατρός σας θα σας συμβουλεύσ</w:t>
      </w:r>
      <w:r w:rsidRPr="009E4E09">
        <w:rPr>
          <w:lang w:val="el-GR"/>
        </w:rPr>
        <w:t xml:space="preserve">ει σχετικά με τους κινδύνους και τα οφέλη της λήψης </w:t>
      </w:r>
      <w:r w:rsidRPr="009E4E09">
        <w:t>Herceptin</w:t>
      </w:r>
      <w:r w:rsidRPr="009E4E09">
        <w:rPr>
          <w:lang w:val="el-GR"/>
        </w:rPr>
        <w:t xml:space="preserve"> κατά τη διάρκεια της κύησης.</w:t>
      </w:r>
      <w:r w:rsidRPr="009E4E09">
        <w:rPr>
          <w:szCs w:val="22"/>
          <w:lang w:val="el-GR"/>
        </w:rPr>
        <w:t xml:space="preserve"> </w:t>
      </w:r>
      <w:r w:rsidRPr="009E4E09">
        <w:rPr>
          <w:lang w:val="el-GR"/>
        </w:rPr>
        <w:t xml:space="preserve">Σε έγκυες γυναίκες που έπαιρναν </w:t>
      </w:r>
      <w:r w:rsidRPr="009E4E09">
        <w:t>Herceptin</w:t>
      </w:r>
      <w:r w:rsidRPr="009E4E09">
        <w:rPr>
          <w:lang w:val="el-GR"/>
        </w:rPr>
        <w:t xml:space="preserve"> και σε σπάνιες περιπτώσεις, έχει παρατηρηθεί μείωση της ποσότητας του (αμνιακού) υγρού το οποίο περιβάλλει το αναπτυσσόμενο μωρό μέσα στη μήτρα. Η κατάσταση αυτή μπορεί να είναι επιβλαβής για το μωρό σας στη μήτρα και έχει σχετισθεί με το ότι οι πνεύμονες δεν αναπτύσσονται πλήρως με αποτέλεσμα τον εμβρϋικό θάνατο. </w:t>
      </w:r>
    </w:p>
    <w:p w14:paraId="475F21C8" w14:textId="5198AD58" w:rsidR="00587D36" w:rsidRPr="009E4E09" w:rsidRDefault="00587D36" w:rsidP="00587D36">
      <w:pPr>
        <w:rPr>
          <w:b/>
          <w:lang w:val="el-GR"/>
        </w:rPr>
      </w:pPr>
    </w:p>
    <w:p w14:paraId="279FCD53" w14:textId="77777777" w:rsidR="00587D36" w:rsidRPr="009E4E09" w:rsidRDefault="00587D36" w:rsidP="00587D36">
      <w:pPr>
        <w:rPr>
          <w:szCs w:val="22"/>
          <w:lang w:val="el-GR"/>
        </w:rPr>
      </w:pPr>
      <w:r w:rsidRPr="009E4E09">
        <w:rPr>
          <w:lang w:val="el-GR"/>
        </w:rPr>
        <w:t xml:space="preserve">Μη θηλάζετε το μωρό σας κατά τη διάρκεια της θεραπείας με </w:t>
      </w:r>
      <w:r w:rsidRPr="009E4E09">
        <w:t>Herceptin</w:t>
      </w:r>
      <w:r w:rsidRPr="009E4E09">
        <w:rPr>
          <w:lang w:val="el-GR"/>
        </w:rPr>
        <w:t xml:space="preserve"> και για 7 μήνες μετά την τελευταία δόση του </w:t>
      </w:r>
      <w:r w:rsidRPr="009E4E09">
        <w:t>Herceptin</w:t>
      </w:r>
      <w:r w:rsidRPr="009E4E09">
        <w:rPr>
          <w:lang w:val="el-GR"/>
        </w:rPr>
        <w:t xml:space="preserve"> καθώς το </w:t>
      </w:r>
      <w:r w:rsidRPr="009E4E09">
        <w:t>Herceptin</w:t>
      </w:r>
      <w:r w:rsidRPr="009E4E09">
        <w:rPr>
          <w:lang w:val="el-GR"/>
        </w:rPr>
        <w:t xml:space="preserve"> ενδέχεται να διέλθει στο μητρικό γάλα.</w:t>
      </w:r>
    </w:p>
    <w:p w14:paraId="3894B08F" w14:textId="77777777" w:rsidR="00587D36" w:rsidRPr="009E4E09" w:rsidRDefault="00587D36" w:rsidP="00587D36">
      <w:pPr>
        <w:rPr>
          <w:szCs w:val="22"/>
          <w:lang w:val="el-GR"/>
        </w:rPr>
      </w:pPr>
    </w:p>
    <w:p w14:paraId="3B463BC3" w14:textId="77777777" w:rsidR="00587D36" w:rsidRPr="009E4E09" w:rsidRDefault="00587D36" w:rsidP="00587D36">
      <w:pPr>
        <w:rPr>
          <w:szCs w:val="22"/>
          <w:lang w:val="el-GR"/>
        </w:rPr>
      </w:pPr>
      <w:r w:rsidRPr="009E4E09">
        <w:rPr>
          <w:lang w:val="el-GR"/>
        </w:rPr>
        <w:t>Ζητήστε τη συμβουλή του γιατρού, του φαρμακοποιού ή του νοσηλευτή σας προτού πάρετε οποιοδήποτε φάρμακο.</w:t>
      </w:r>
    </w:p>
    <w:p w14:paraId="106F6B34" w14:textId="77777777" w:rsidR="00587D36" w:rsidRPr="009E4E09" w:rsidRDefault="00587D36" w:rsidP="00587D36">
      <w:pPr>
        <w:rPr>
          <w:i/>
          <w:szCs w:val="22"/>
          <w:lang w:val="el-GR"/>
        </w:rPr>
      </w:pPr>
    </w:p>
    <w:p w14:paraId="1D7068AF" w14:textId="77777777" w:rsidR="00587D36" w:rsidRPr="009E4E09" w:rsidRDefault="00587D36" w:rsidP="00587D36">
      <w:pPr>
        <w:ind w:right="-2"/>
        <w:rPr>
          <w:szCs w:val="22"/>
          <w:lang w:val="el-GR"/>
        </w:rPr>
      </w:pPr>
      <w:r w:rsidRPr="009E4E09">
        <w:rPr>
          <w:b/>
          <w:lang w:val="el-GR"/>
        </w:rPr>
        <w:t>Οδήγηση και χειρισμός μηχαν</w:t>
      </w:r>
      <w:r w:rsidR="00E4376F">
        <w:rPr>
          <w:b/>
          <w:lang w:val="el-GR"/>
        </w:rPr>
        <w:t>ημάτων</w:t>
      </w:r>
    </w:p>
    <w:p w14:paraId="7C6CBD4A" w14:textId="77777777" w:rsidR="00587D36" w:rsidRDefault="00971464" w:rsidP="00587D36">
      <w:pPr>
        <w:ind w:right="-29"/>
        <w:rPr>
          <w:lang w:val="el-GR"/>
        </w:rPr>
      </w:pPr>
      <w:r>
        <w:rPr>
          <w:lang w:val="el-GR"/>
        </w:rPr>
        <w:t>Τ</w:t>
      </w:r>
      <w:r w:rsidR="00587D36" w:rsidRPr="009E4E09">
        <w:rPr>
          <w:lang w:val="el-GR"/>
        </w:rPr>
        <w:t xml:space="preserve">ο </w:t>
      </w:r>
      <w:r w:rsidR="00587D36" w:rsidRPr="009E4E09">
        <w:t>Herceptin</w:t>
      </w:r>
      <w:r w:rsidR="00587D36" w:rsidRPr="009E4E09">
        <w:rPr>
          <w:lang w:val="el-GR"/>
        </w:rPr>
        <w:t xml:space="preserve"> μπορεί να επιδράσει στην ικανότητα οδήγησης αυτοκινήτου ή χειρισμού μηχαν</w:t>
      </w:r>
      <w:r w:rsidR="00E4376F">
        <w:rPr>
          <w:lang w:val="el-GR"/>
        </w:rPr>
        <w:t>ημάτων</w:t>
      </w:r>
      <w:r w:rsidR="00587D36" w:rsidRPr="009E4E09">
        <w:rPr>
          <w:lang w:val="el-GR"/>
        </w:rPr>
        <w:t>.</w:t>
      </w:r>
      <w:r>
        <w:rPr>
          <w:lang w:val="el-GR"/>
        </w:rPr>
        <w:t>Ε</w:t>
      </w:r>
      <w:r w:rsidR="00587D36" w:rsidRPr="009E4E09">
        <w:rPr>
          <w:lang w:val="el-GR"/>
        </w:rPr>
        <w:t xml:space="preserve">άν, κατά τη διάρκεια της θεραπείας, παρουσιάσετε συμπτώματα, όπως </w:t>
      </w:r>
      <w:r w:rsidR="00641E11">
        <w:rPr>
          <w:lang w:val="el-GR"/>
        </w:rPr>
        <w:t xml:space="preserve">ζάλη, υπνηλία, </w:t>
      </w:r>
      <w:r w:rsidR="00587D36" w:rsidRPr="009E4E09">
        <w:rPr>
          <w:lang w:val="el-GR"/>
        </w:rPr>
        <w:t>ρίγη ή πυρετό, δεν θα πρέπει να οδηγήσετε ή να χειριστείτε μηχανήματα έως ότου αυτά τα συμπτώματα εξαφανιστούν.</w:t>
      </w:r>
    </w:p>
    <w:p w14:paraId="72A6B72A" w14:textId="77777777" w:rsidR="00641E11" w:rsidRDefault="00641E11" w:rsidP="00587D36">
      <w:pPr>
        <w:ind w:right="-29"/>
        <w:rPr>
          <w:lang w:val="el-GR"/>
        </w:rPr>
      </w:pPr>
    </w:p>
    <w:p w14:paraId="00CDCD0F" w14:textId="693EDD56" w:rsidR="00641E11" w:rsidRPr="00381CBD" w:rsidRDefault="0090534C" w:rsidP="005B266B">
      <w:pPr>
        <w:keepNext/>
        <w:keepLines/>
        <w:ind w:right="-29"/>
        <w:rPr>
          <w:b/>
          <w:szCs w:val="22"/>
          <w:lang w:val="el-GR"/>
        </w:rPr>
      </w:pPr>
      <w:r>
        <w:rPr>
          <w:b/>
          <w:szCs w:val="22"/>
          <w:lang w:val="el-GR"/>
        </w:rPr>
        <w:t xml:space="preserve">Το </w:t>
      </w:r>
      <w:r>
        <w:rPr>
          <w:b/>
        </w:rPr>
        <w:t>Herceptin</w:t>
      </w:r>
      <w:r w:rsidRPr="00381CBD">
        <w:rPr>
          <w:b/>
          <w:szCs w:val="22"/>
          <w:lang w:val="el-GR"/>
        </w:rPr>
        <w:t xml:space="preserve"> </w:t>
      </w:r>
      <w:r>
        <w:rPr>
          <w:b/>
          <w:szCs w:val="22"/>
          <w:lang w:val="el-GR"/>
        </w:rPr>
        <w:t>περιέχει ν</w:t>
      </w:r>
      <w:r w:rsidR="00641E11" w:rsidRPr="00381CBD">
        <w:rPr>
          <w:b/>
          <w:szCs w:val="22"/>
          <w:lang w:val="el-GR"/>
        </w:rPr>
        <w:t>άτριο</w:t>
      </w:r>
    </w:p>
    <w:p w14:paraId="130FB577" w14:textId="59EF6608" w:rsidR="0078502A" w:rsidRPr="00F52662" w:rsidRDefault="00641E11" w:rsidP="00641E11">
      <w:pPr>
        <w:ind w:right="-29"/>
        <w:rPr>
          <w:szCs w:val="22"/>
          <w:lang w:val="el-GR"/>
        </w:rPr>
      </w:pPr>
      <w:r w:rsidRPr="00641E11">
        <w:rPr>
          <w:szCs w:val="22"/>
          <w:lang w:val="el-GR"/>
        </w:rPr>
        <w:t>Το Herceptin περιέχει λιγότερο απ</w:t>
      </w:r>
      <w:r>
        <w:rPr>
          <w:szCs w:val="22"/>
          <w:lang w:val="el-GR"/>
        </w:rPr>
        <w:t xml:space="preserve">ό 1 mmol </w:t>
      </w:r>
      <w:r w:rsidR="002D72A5" w:rsidRPr="002545E3">
        <w:rPr>
          <w:szCs w:val="22"/>
          <w:lang w:val="el-GR"/>
        </w:rPr>
        <w:t>(23</w:t>
      </w:r>
      <w:r w:rsidR="002D72A5">
        <w:rPr>
          <w:szCs w:val="22"/>
        </w:rPr>
        <w:t>mg</w:t>
      </w:r>
      <w:r w:rsidR="002D72A5" w:rsidRPr="002545E3">
        <w:rPr>
          <w:szCs w:val="22"/>
          <w:lang w:val="el-GR"/>
        </w:rPr>
        <w:t xml:space="preserve">) </w:t>
      </w:r>
      <w:r w:rsidR="00BE2209">
        <w:rPr>
          <w:szCs w:val="22"/>
          <w:lang w:val="el-GR"/>
        </w:rPr>
        <w:t>νατρίου</w:t>
      </w:r>
      <w:r>
        <w:rPr>
          <w:szCs w:val="22"/>
          <w:lang w:val="el-GR"/>
        </w:rPr>
        <w:t xml:space="preserve"> ανά δόση, δηλ. ε</w:t>
      </w:r>
      <w:r w:rsidRPr="00641E11">
        <w:rPr>
          <w:szCs w:val="22"/>
          <w:lang w:val="el-GR"/>
        </w:rPr>
        <w:t>ίναι ουσιαστικά ελεύθερο νατρίου.</w:t>
      </w:r>
    </w:p>
    <w:p w14:paraId="3DA4ED01" w14:textId="77777777" w:rsidR="00DC145D" w:rsidRPr="00F52662" w:rsidRDefault="00DC145D" w:rsidP="00641E11">
      <w:pPr>
        <w:ind w:right="-29"/>
        <w:rPr>
          <w:szCs w:val="22"/>
          <w:lang w:val="el-GR"/>
        </w:rPr>
      </w:pPr>
    </w:p>
    <w:p w14:paraId="4FFDBECA" w14:textId="37044262" w:rsidR="00616E97" w:rsidRPr="005B266B" w:rsidRDefault="00616E97" w:rsidP="00616E97">
      <w:pPr>
        <w:keepNext/>
        <w:ind w:right="11"/>
        <w:rPr>
          <w:b/>
          <w:bCs/>
          <w:szCs w:val="22"/>
          <w:lang w:val="el-GR"/>
        </w:rPr>
      </w:pPr>
      <w:r>
        <w:rPr>
          <w:b/>
          <w:bCs/>
          <w:szCs w:val="22"/>
          <w:lang w:val="el-GR"/>
        </w:rPr>
        <w:t>Το</w:t>
      </w:r>
      <w:r w:rsidRPr="005B266B">
        <w:rPr>
          <w:b/>
          <w:bCs/>
          <w:szCs w:val="22"/>
          <w:lang w:val="el-GR"/>
        </w:rPr>
        <w:t xml:space="preserve"> </w:t>
      </w:r>
      <w:r>
        <w:rPr>
          <w:b/>
          <w:bCs/>
          <w:szCs w:val="22"/>
        </w:rPr>
        <w:t>Herceptin</w:t>
      </w:r>
      <w:r w:rsidRPr="005B266B">
        <w:rPr>
          <w:b/>
          <w:bCs/>
          <w:szCs w:val="22"/>
          <w:lang w:val="el-GR"/>
        </w:rPr>
        <w:t xml:space="preserve"> </w:t>
      </w:r>
      <w:r>
        <w:rPr>
          <w:b/>
          <w:bCs/>
          <w:szCs w:val="22"/>
          <w:lang w:val="el-GR"/>
        </w:rPr>
        <w:t>περιέχει</w:t>
      </w:r>
      <w:r w:rsidRPr="005B266B">
        <w:rPr>
          <w:b/>
          <w:bCs/>
          <w:szCs w:val="22"/>
          <w:lang w:val="el-GR"/>
        </w:rPr>
        <w:t xml:space="preserve"> </w:t>
      </w:r>
      <w:r>
        <w:rPr>
          <w:b/>
          <w:bCs/>
          <w:szCs w:val="22"/>
          <w:lang w:val="el-GR"/>
        </w:rPr>
        <w:t>πολυσορβικ</w:t>
      </w:r>
      <w:r w:rsidR="007E7417">
        <w:rPr>
          <w:b/>
          <w:bCs/>
          <w:szCs w:val="22"/>
          <w:lang w:val="el-GR"/>
        </w:rPr>
        <w:t>ά</w:t>
      </w:r>
    </w:p>
    <w:p w14:paraId="145E41B9" w14:textId="266F895E" w:rsidR="00616E97" w:rsidRPr="00616E97" w:rsidRDefault="00616E97" w:rsidP="00616E97">
      <w:pPr>
        <w:ind w:right="-29"/>
        <w:rPr>
          <w:szCs w:val="22"/>
          <w:lang w:val="el-GR"/>
        </w:rPr>
      </w:pPr>
      <w:r>
        <w:rPr>
          <w:lang w:val="el-GR"/>
        </w:rPr>
        <w:t>Το</w:t>
      </w:r>
      <w:r w:rsidRPr="00A73F0D">
        <w:rPr>
          <w:lang w:val="el-GR"/>
        </w:rPr>
        <w:t xml:space="preserve"> </w:t>
      </w:r>
      <w:r>
        <w:t>Herceptin</w:t>
      </w:r>
      <w:r w:rsidRPr="00A73F0D">
        <w:rPr>
          <w:lang w:val="el-GR"/>
        </w:rPr>
        <w:t xml:space="preserve"> </w:t>
      </w:r>
      <w:r>
        <w:rPr>
          <w:lang w:val="el-GR"/>
        </w:rPr>
        <w:t>περιέχει</w:t>
      </w:r>
      <w:r w:rsidRPr="00A73F0D">
        <w:rPr>
          <w:lang w:val="el-GR"/>
        </w:rPr>
        <w:t xml:space="preserve"> </w:t>
      </w:r>
      <w:r w:rsidRPr="005B266B">
        <w:rPr>
          <w:lang w:val="el-GR"/>
        </w:rPr>
        <w:t>2,0</w:t>
      </w:r>
      <w:r w:rsidR="007E7417">
        <w:rPr>
          <w:lang w:val="el-GR"/>
        </w:rPr>
        <w:t> </w:t>
      </w:r>
      <w:r w:rsidRPr="00055312">
        <w:t>mg</w:t>
      </w:r>
      <w:r w:rsidRPr="00A73F0D">
        <w:rPr>
          <w:lang w:val="el-GR"/>
        </w:rPr>
        <w:t xml:space="preserve"> </w:t>
      </w:r>
      <w:r w:rsidRPr="00055312">
        <w:rPr>
          <w:lang w:val="el-GR"/>
        </w:rPr>
        <w:t>πολυσορβικ</w:t>
      </w:r>
      <w:r w:rsidR="007E7417">
        <w:rPr>
          <w:lang w:val="el-GR"/>
        </w:rPr>
        <w:t>ού </w:t>
      </w:r>
      <w:r w:rsidRPr="00A73F0D">
        <w:rPr>
          <w:lang w:val="el-GR"/>
        </w:rPr>
        <w:t xml:space="preserve">20 </w:t>
      </w:r>
      <w:r w:rsidRPr="006C106A">
        <w:rPr>
          <w:lang w:val="el-GR"/>
        </w:rPr>
        <w:t>σε</w:t>
      </w:r>
      <w:r w:rsidRPr="00A73F0D">
        <w:rPr>
          <w:lang w:val="el-GR"/>
        </w:rPr>
        <w:t xml:space="preserve"> </w:t>
      </w:r>
      <w:r w:rsidRPr="006C106A">
        <w:rPr>
          <w:lang w:val="el-GR"/>
        </w:rPr>
        <w:t>κάθε</w:t>
      </w:r>
      <w:r w:rsidRPr="00A73F0D">
        <w:rPr>
          <w:lang w:val="el-GR"/>
        </w:rPr>
        <w:t xml:space="preserve"> </w:t>
      </w:r>
      <w:r w:rsidRPr="006C106A">
        <w:rPr>
          <w:lang w:val="el-GR"/>
        </w:rPr>
        <w:t>φιαλίδιο</w:t>
      </w:r>
      <w:r w:rsidRPr="00A73F0D">
        <w:rPr>
          <w:lang w:val="el-GR"/>
        </w:rPr>
        <w:t xml:space="preserve"> </w:t>
      </w:r>
      <w:r w:rsidRPr="006C106A">
        <w:rPr>
          <w:lang w:val="el-GR"/>
        </w:rPr>
        <w:t>των</w:t>
      </w:r>
      <w:r w:rsidRPr="00A73F0D">
        <w:rPr>
          <w:lang w:val="el-GR"/>
        </w:rPr>
        <w:t xml:space="preserve"> </w:t>
      </w:r>
      <w:r w:rsidRPr="005B266B">
        <w:rPr>
          <w:rFonts w:eastAsia="SimSun"/>
          <w:lang w:val="el-GR"/>
        </w:rPr>
        <w:t>600</w:t>
      </w:r>
      <w:r w:rsidR="007E7417">
        <w:rPr>
          <w:rFonts w:eastAsia="SimSun"/>
          <w:lang w:val="el-GR"/>
        </w:rPr>
        <w:t> </w:t>
      </w:r>
      <w:r w:rsidRPr="008009A8">
        <w:rPr>
          <w:rFonts w:eastAsia="SimSun"/>
          <w:lang w:val="en-GB"/>
        </w:rPr>
        <w:t>mg</w:t>
      </w:r>
      <w:r w:rsidRPr="005B266B">
        <w:rPr>
          <w:rFonts w:eastAsia="SimSun"/>
          <w:lang w:val="el-GR"/>
        </w:rPr>
        <w:t>/5</w:t>
      </w:r>
      <w:r w:rsidR="007E7417">
        <w:rPr>
          <w:rFonts w:eastAsia="SimSun"/>
          <w:lang w:val="el-GR"/>
        </w:rPr>
        <w:t> </w:t>
      </w:r>
      <w:r w:rsidRPr="008009A8">
        <w:rPr>
          <w:rFonts w:eastAsia="SimSun"/>
          <w:lang w:val="en-GB"/>
        </w:rPr>
        <w:t>mL</w:t>
      </w:r>
      <w:r w:rsidRPr="00A73F0D">
        <w:rPr>
          <w:lang w:val="el-GR"/>
        </w:rPr>
        <w:t xml:space="preserve">, </w:t>
      </w:r>
      <w:r w:rsidRPr="006C106A">
        <w:rPr>
          <w:lang w:val="el-GR"/>
        </w:rPr>
        <w:t>που</w:t>
      </w:r>
      <w:r w:rsidRPr="00A73F0D">
        <w:rPr>
          <w:lang w:val="el-GR"/>
        </w:rPr>
        <w:t xml:space="preserve"> </w:t>
      </w:r>
      <w:r w:rsidRPr="006C106A">
        <w:rPr>
          <w:lang w:val="el-GR"/>
        </w:rPr>
        <w:t>ισοδυναμ</w:t>
      </w:r>
      <w:r w:rsidR="007E7417">
        <w:rPr>
          <w:lang w:val="el-GR"/>
        </w:rPr>
        <w:t xml:space="preserve">ούν </w:t>
      </w:r>
      <w:r w:rsidRPr="006C106A">
        <w:rPr>
          <w:lang w:val="el-GR"/>
        </w:rPr>
        <w:t>με</w:t>
      </w:r>
      <w:r w:rsidRPr="00A73F0D">
        <w:rPr>
          <w:lang w:val="el-GR"/>
        </w:rPr>
        <w:t xml:space="preserve"> 0,0</w:t>
      </w:r>
      <w:r w:rsidRPr="005B266B">
        <w:rPr>
          <w:lang w:val="el-GR"/>
        </w:rPr>
        <w:t>4</w:t>
      </w:r>
      <w:r w:rsidR="007E7417">
        <w:rPr>
          <w:lang w:val="el-GR"/>
        </w:rPr>
        <w:t> </w:t>
      </w:r>
      <w:r w:rsidRPr="006C106A">
        <w:t>mg</w:t>
      </w:r>
      <w:r w:rsidRPr="00A73F0D">
        <w:rPr>
          <w:lang w:val="el-GR"/>
        </w:rPr>
        <w:t>/</w:t>
      </w:r>
      <w:r w:rsidRPr="006C106A">
        <w:t>mL</w:t>
      </w:r>
      <w:r w:rsidRPr="00A73F0D">
        <w:rPr>
          <w:lang w:val="el-GR"/>
        </w:rPr>
        <w:t xml:space="preserve"> </w:t>
      </w:r>
      <w:r>
        <w:rPr>
          <w:lang w:val="el-GR"/>
        </w:rPr>
        <w:t xml:space="preserve">Το </w:t>
      </w:r>
      <w:r w:rsidRPr="00055312">
        <w:rPr>
          <w:lang w:val="el-GR"/>
        </w:rPr>
        <w:t>πολυσορβικ</w:t>
      </w:r>
      <w:r>
        <w:rPr>
          <w:lang w:val="el-GR"/>
        </w:rPr>
        <w:t>ό</w:t>
      </w:r>
      <w:r w:rsidR="007E7417">
        <w:rPr>
          <w:lang w:val="el-GR"/>
        </w:rPr>
        <w:t> </w:t>
      </w:r>
      <w:r>
        <w:rPr>
          <w:lang w:val="el-GR"/>
        </w:rPr>
        <w:t>20</w:t>
      </w:r>
      <w:r w:rsidRPr="00055312">
        <w:rPr>
          <w:lang w:val="el-GR"/>
        </w:rPr>
        <w:t xml:space="preserve"> μπορεί να προκαλέσ</w:t>
      </w:r>
      <w:r>
        <w:rPr>
          <w:lang w:val="el-GR"/>
        </w:rPr>
        <w:t>ει</w:t>
      </w:r>
      <w:r w:rsidRPr="00055312">
        <w:rPr>
          <w:lang w:val="el-GR"/>
        </w:rPr>
        <w:t xml:space="preserve"> αλλεργικές αντιδράσεις</w:t>
      </w:r>
      <w:r>
        <w:rPr>
          <w:lang w:val="el-GR"/>
        </w:rPr>
        <w:t xml:space="preserve">. </w:t>
      </w:r>
      <w:r w:rsidRPr="00A73F0D">
        <w:rPr>
          <w:lang w:val="el-GR"/>
        </w:rPr>
        <w:t>Ενημερώστε τον ιατρό σας εάν έχετε γνωστές αλλεργίες.</w:t>
      </w:r>
    </w:p>
    <w:p w14:paraId="2B2BC3C6" w14:textId="77777777" w:rsidR="009535BC" w:rsidRPr="00616E97" w:rsidRDefault="009535BC" w:rsidP="00587D36">
      <w:pPr>
        <w:ind w:right="-28"/>
        <w:rPr>
          <w:szCs w:val="22"/>
          <w:lang w:val="el-GR"/>
        </w:rPr>
      </w:pPr>
    </w:p>
    <w:p w14:paraId="4902532D" w14:textId="77777777" w:rsidR="00587D36" w:rsidRPr="00616E97" w:rsidRDefault="00587D36" w:rsidP="00587D36">
      <w:pPr>
        <w:ind w:right="-28"/>
        <w:rPr>
          <w:szCs w:val="22"/>
          <w:lang w:val="el-GR"/>
        </w:rPr>
      </w:pPr>
    </w:p>
    <w:p w14:paraId="793DD3CA" w14:textId="1FF5AD0C" w:rsidR="00587D36" w:rsidRPr="009E4E09" w:rsidRDefault="00587D36" w:rsidP="00587D36">
      <w:pPr>
        <w:keepNext/>
        <w:numPr>
          <w:ilvl w:val="12"/>
          <w:numId w:val="0"/>
        </w:numPr>
        <w:ind w:left="567" w:right="-2" w:hanging="567"/>
        <w:rPr>
          <w:szCs w:val="22"/>
          <w:lang w:val="el-GR"/>
        </w:rPr>
      </w:pPr>
      <w:r w:rsidRPr="009E4E09">
        <w:rPr>
          <w:b/>
          <w:lang w:val="el-GR"/>
        </w:rPr>
        <w:t>3.</w:t>
      </w:r>
      <w:r w:rsidRPr="009E4E09">
        <w:rPr>
          <w:b/>
          <w:lang w:val="el-GR"/>
        </w:rPr>
        <w:tab/>
        <w:t xml:space="preserve">Πώς χορηγείται το </w:t>
      </w:r>
      <w:r w:rsidRPr="009E4E09">
        <w:rPr>
          <w:b/>
        </w:rPr>
        <w:t>Herceptin</w:t>
      </w:r>
    </w:p>
    <w:p w14:paraId="53F2E28B" w14:textId="77777777" w:rsidR="00587D36" w:rsidRPr="009E4E09" w:rsidRDefault="00587D36" w:rsidP="00587D36">
      <w:pPr>
        <w:keepNext/>
        <w:ind w:right="-2"/>
        <w:rPr>
          <w:szCs w:val="22"/>
          <w:lang w:val="el-GR"/>
        </w:rPr>
      </w:pPr>
    </w:p>
    <w:p w14:paraId="27E9D992" w14:textId="2EFC6D4B" w:rsidR="00587D36" w:rsidRPr="009E4E09" w:rsidRDefault="00587D36" w:rsidP="00587D36">
      <w:pPr>
        <w:rPr>
          <w:szCs w:val="22"/>
          <w:lang w:val="el-GR"/>
        </w:rPr>
      </w:pPr>
      <w:r w:rsidRPr="009E4E09">
        <w:rPr>
          <w:lang w:val="el-GR"/>
        </w:rPr>
        <w:t xml:space="preserve">Πριν από την έναρξη της θεραπείας ο γιατρός σας θα καθορίσει την ποσότητα του </w:t>
      </w:r>
      <w:r w:rsidRPr="009E4E09">
        <w:t>HER</w:t>
      </w:r>
      <w:r w:rsidRPr="009E4E09">
        <w:rPr>
          <w:lang w:val="el-GR"/>
        </w:rPr>
        <w:t xml:space="preserve">2 στον όγκο σας. Μόνο οι ασθενείς με μεγάλη ποσότητα του </w:t>
      </w:r>
      <w:r w:rsidRPr="009E4E09">
        <w:t>HER</w:t>
      </w:r>
      <w:r w:rsidRPr="009E4E09">
        <w:rPr>
          <w:lang w:val="el-GR"/>
        </w:rPr>
        <w:t xml:space="preserve">2 θα υποβάλλονται σε θεραπεία με </w:t>
      </w:r>
      <w:r w:rsidRPr="009E4E09">
        <w:t>Herceptin</w:t>
      </w:r>
      <w:r w:rsidRPr="009E4E09">
        <w:rPr>
          <w:lang w:val="el-GR"/>
        </w:rPr>
        <w:t xml:space="preserve">. Το </w:t>
      </w:r>
      <w:r w:rsidRPr="009E4E09">
        <w:t>Herceptin</w:t>
      </w:r>
      <w:r w:rsidRPr="009E4E09">
        <w:rPr>
          <w:lang w:val="el-GR"/>
        </w:rPr>
        <w:t xml:space="preserve"> θα πρέπει να χορηγείται μόνο από γιατρό ή νοσοκόμο. </w:t>
      </w:r>
    </w:p>
    <w:p w14:paraId="514C7F2B" w14:textId="77777777" w:rsidR="00587D36" w:rsidRPr="009E4E09" w:rsidRDefault="00587D36" w:rsidP="00587D36">
      <w:pPr>
        <w:rPr>
          <w:szCs w:val="22"/>
          <w:lang w:val="el-GR"/>
        </w:rPr>
      </w:pPr>
    </w:p>
    <w:p w14:paraId="7EB7793F" w14:textId="77777777" w:rsidR="00587D36" w:rsidRPr="009E4E09" w:rsidRDefault="00587D36" w:rsidP="00587D36">
      <w:pPr>
        <w:keepNext/>
        <w:rPr>
          <w:lang w:val="el-GR"/>
        </w:rPr>
      </w:pPr>
      <w:r w:rsidRPr="009E4E09">
        <w:rPr>
          <w:lang w:val="el-GR"/>
        </w:rPr>
        <w:t xml:space="preserve">Υπάρχουν δύο διαφορετικοί τύποι (σκευάσματα) </w:t>
      </w:r>
      <w:r w:rsidRPr="009E4E09">
        <w:rPr>
          <w:lang w:val="en-GB"/>
        </w:rPr>
        <w:t>Herceptin</w:t>
      </w:r>
      <w:r w:rsidRPr="009E4E09">
        <w:rPr>
          <w:lang w:val="el-GR"/>
        </w:rPr>
        <w:t>:</w:t>
      </w:r>
    </w:p>
    <w:p w14:paraId="5FB363EA" w14:textId="77777777" w:rsidR="00587D36" w:rsidRPr="00174FB9" w:rsidRDefault="00587D36" w:rsidP="001345C5">
      <w:pPr>
        <w:keepNext/>
        <w:rPr>
          <w:lang w:val="el-GR"/>
        </w:rPr>
      </w:pPr>
      <w:r w:rsidRPr="00174FB9">
        <w:rPr>
          <w:lang w:val="el-GR"/>
        </w:rPr>
        <w:sym w:font="Symbol" w:char="F0B7"/>
      </w:r>
      <w:r w:rsidRPr="00174FB9">
        <w:rPr>
          <w:lang w:val="el-GR"/>
        </w:rPr>
        <w:tab/>
        <w:t>το ένα χορηγείται ως έγχυση στη φλέβα (ενδοφλέβια έγχυση)</w:t>
      </w:r>
    </w:p>
    <w:p w14:paraId="000CF5EF" w14:textId="77777777" w:rsidR="00587D36" w:rsidRPr="00174FB9" w:rsidRDefault="00587D36" w:rsidP="001345C5">
      <w:pPr>
        <w:keepNext/>
        <w:rPr>
          <w:lang w:val="el-GR"/>
        </w:rPr>
      </w:pPr>
      <w:r w:rsidRPr="00174FB9">
        <w:rPr>
          <w:lang w:val="el-GR"/>
        </w:rPr>
        <w:sym w:font="Symbol" w:char="F0B7"/>
      </w:r>
      <w:r w:rsidRPr="00174FB9">
        <w:rPr>
          <w:lang w:val="el-GR"/>
        </w:rPr>
        <w:tab/>
        <w:t>το άλλο χορηγείται ως ένεση κάτω από το δέρμα (υποδόρια ένεση)</w:t>
      </w:r>
    </w:p>
    <w:p w14:paraId="0C4370D9" w14:textId="24F9981C" w:rsidR="00587D36" w:rsidRDefault="00587D36" w:rsidP="00587D36">
      <w:pPr>
        <w:keepNext/>
        <w:rPr>
          <w:lang w:val="el-GR"/>
        </w:rPr>
      </w:pPr>
      <w:r w:rsidRPr="009E4E09">
        <w:rPr>
          <w:lang w:val="el-GR"/>
        </w:rPr>
        <w:t xml:space="preserve">Είναι σημαντικό να ελέγχετε τις ετικέτες του προϊόντος για να διασφαλίσετε ότι το σωστό σκεύασμα χορηγείται όπως συνταγογραφήθηκε. Το σκεύασμα υποδόριας χορήγησης </w:t>
      </w:r>
      <w:r w:rsidRPr="009E4E09">
        <w:t>Herceptin</w:t>
      </w:r>
      <w:r w:rsidRPr="009E4E09">
        <w:rPr>
          <w:lang w:val="el-GR"/>
        </w:rPr>
        <w:t xml:space="preserve"> σταθερής δόσης δεν προορίζεται για ενδοφλέβια χρήση και θα πρέπει να χορηγείται μόνο με υποδόρια ένεση.</w:t>
      </w:r>
    </w:p>
    <w:p w14:paraId="124CEFF4" w14:textId="77777777" w:rsidR="001F4878" w:rsidRDefault="001F4878" w:rsidP="00587D36">
      <w:pPr>
        <w:keepNext/>
        <w:rPr>
          <w:lang w:val="el-GR"/>
        </w:rPr>
      </w:pPr>
    </w:p>
    <w:p w14:paraId="2C9E30D6" w14:textId="77777777" w:rsidR="001F4878" w:rsidRPr="009E4E09" w:rsidRDefault="001F4878" w:rsidP="00587D36">
      <w:pPr>
        <w:keepNext/>
        <w:rPr>
          <w:lang w:val="el-GR"/>
        </w:rPr>
      </w:pPr>
      <w:r>
        <w:rPr>
          <w:lang w:val="el-GR"/>
        </w:rPr>
        <w:t xml:space="preserve">Ο γιατρός σας μπορεί να σκεφτεί να αλλάξει την ενδοφλέβια θεραπεία σας με </w:t>
      </w:r>
      <w:r>
        <w:t>Herceptin</w:t>
      </w:r>
      <w:r w:rsidRPr="00D61979">
        <w:rPr>
          <w:lang w:val="el-GR"/>
        </w:rPr>
        <w:t xml:space="preserve"> </w:t>
      </w:r>
      <w:r>
        <w:rPr>
          <w:lang w:val="el-GR"/>
        </w:rPr>
        <w:t xml:space="preserve">σε υποδόρια θεραπεία </w:t>
      </w:r>
      <w:r>
        <w:t>Herceptin</w:t>
      </w:r>
      <w:r w:rsidRPr="00D61979">
        <w:rPr>
          <w:lang w:val="el-GR"/>
        </w:rPr>
        <w:t xml:space="preserve"> (</w:t>
      </w:r>
      <w:r>
        <w:rPr>
          <w:lang w:val="el-GR"/>
        </w:rPr>
        <w:t>και αντίστροφα) εάν αυτό θεωρείται κατάλληλο για εσάς.</w:t>
      </w:r>
    </w:p>
    <w:p w14:paraId="4BC4572E" w14:textId="77777777" w:rsidR="00587D36" w:rsidRPr="009E4E09" w:rsidRDefault="00587D36" w:rsidP="00587D36">
      <w:pPr>
        <w:keepNext/>
        <w:rPr>
          <w:lang w:val="el-GR"/>
        </w:rPr>
      </w:pPr>
    </w:p>
    <w:p w14:paraId="46515461" w14:textId="77777777" w:rsidR="00587D36" w:rsidRPr="009E4E09" w:rsidRDefault="00587D36" w:rsidP="00587D36">
      <w:pPr>
        <w:tabs>
          <w:tab w:val="left" w:pos="0"/>
        </w:tabs>
        <w:rPr>
          <w:lang w:val="el-GR"/>
        </w:rPr>
      </w:pPr>
      <w:r w:rsidRPr="009E4E09">
        <w:rPr>
          <w:lang w:val="el-GR"/>
        </w:rPr>
        <w:t xml:space="preserve"> Προκειμένου να αποφευχθεί η λανθασμένη χορήγηση φαρμάκων, είναι σημαντικό να ελέγχονται</w:t>
      </w:r>
    </w:p>
    <w:p w14:paraId="391EF0D2" w14:textId="77777777" w:rsidR="00587D36" w:rsidRPr="009E4E09" w:rsidRDefault="00587D36" w:rsidP="00587D36">
      <w:pPr>
        <w:tabs>
          <w:tab w:val="left" w:pos="0"/>
        </w:tabs>
        <w:rPr>
          <w:lang w:val="el-GR"/>
        </w:rPr>
      </w:pPr>
      <w:r w:rsidRPr="009E4E09">
        <w:rPr>
          <w:lang w:val="el-GR"/>
        </w:rPr>
        <w:t>οι ετικέτες των φιαλιδίων για να διασφαλιστεί ότι το φάρμακο που προετοιμάζεται</w:t>
      </w:r>
    </w:p>
    <w:p w14:paraId="73096B1F" w14:textId="77777777" w:rsidR="00587D36" w:rsidRPr="009E4E09" w:rsidRDefault="00587D36" w:rsidP="00587D36">
      <w:pPr>
        <w:rPr>
          <w:lang w:val="el-GR"/>
        </w:rPr>
      </w:pPr>
      <w:r w:rsidRPr="009E4E09">
        <w:rPr>
          <w:lang w:val="el-GR"/>
        </w:rPr>
        <w:t xml:space="preserve">και χορηγείται είναι το </w:t>
      </w:r>
      <w:r w:rsidRPr="009E4E09">
        <w:rPr>
          <w:lang w:val="en-GB"/>
        </w:rPr>
        <w:t>Herceptin</w:t>
      </w:r>
      <w:r w:rsidRPr="009E4E09">
        <w:rPr>
          <w:lang w:val="el-GR"/>
        </w:rPr>
        <w:t xml:space="preserve"> (τραστουζουμάμπη) </w:t>
      </w:r>
      <w:r w:rsidR="00AE27A2">
        <w:rPr>
          <w:lang w:val="el-GR"/>
        </w:rPr>
        <w:t>και όχι άλλο προϊόν που περιέχει τραστουζουμάμπη (π.χ. τραστουζουμάμπη εμτανσίνη ή τραστουζουµάµπη δερουξτεκάνη)</w:t>
      </w:r>
      <w:r w:rsidRPr="009E4E09">
        <w:rPr>
          <w:lang w:val="el-GR"/>
        </w:rPr>
        <w:t>.</w:t>
      </w:r>
    </w:p>
    <w:p w14:paraId="4B5F855D" w14:textId="77777777" w:rsidR="00587D36" w:rsidRPr="009E4E09" w:rsidRDefault="00587D36" w:rsidP="005B266B">
      <w:pPr>
        <w:rPr>
          <w:lang w:val="el-GR"/>
        </w:rPr>
      </w:pPr>
    </w:p>
    <w:p w14:paraId="2A8C196D" w14:textId="77777777" w:rsidR="00587D36" w:rsidRPr="009E4E09" w:rsidRDefault="00587D36" w:rsidP="00587D36">
      <w:pPr>
        <w:keepNext/>
        <w:rPr>
          <w:szCs w:val="22"/>
          <w:lang w:val="el-GR"/>
        </w:rPr>
      </w:pPr>
      <w:r w:rsidRPr="009E4E09">
        <w:rPr>
          <w:lang w:val="el-GR"/>
        </w:rPr>
        <w:t>Η συνιστώμενη δόση είναι 600</w:t>
      </w:r>
      <w:r w:rsidRPr="009E4E09">
        <w:t> mg</w:t>
      </w:r>
      <w:r w:rsidRPr="009E4E09">
        <w:rPr>
          <w:lang w:val="el-GR"/>
        </w:rPr>
        <w:t xml:space="preserve">. Το </w:t>
      </w:r>
      <w:r w:rsidRPr="009E4E09">
        <w:t>Herceptin</w:t>
      </w:r>
      <w:r w:rsidRPr="009E4E09">
        <w:rPr>
          <w:lang w:val="el-GR"/>
        </w:rPr>
        <w:t xml:space="preserve"> χορηγείται ως υποδόρια ένεση (κάτω από το δέρμα) διάρκειας 2-5 λεπτών ανά τρεις εβδομάδες.</w:t>
      </w:r>
    </w:p>
    <w:p w14:paraId="5BB83FDD" w14:textId="77777777" w:rsidR="00587D36" w:rsidRPr="009E4E09" w:rsidRDefault="00587D36" w:rsidP="00587D36">
      <w:pPr>
        <w:ind w:right="-2"/>
        <w:rPr>
          <w:szCs w:val="22"/>
          <w:lang w:val="el-GR"/>
        </w:rPr>
      </w:pPr>
    </w:p>
    <w:p w14:paraId="4676F640" w14:textId="77777777" w:rsidR="00587D36" w:rsidRPr="009E4E09" w:rsidRDefault="00587D36" w:rsidP="00587D36">
      <w:pPr>
        <w:rPr>
          <w:lang w:val="el-GR"/>
        </w:rPr>
      </w:pPr>
      <w:r w:rsidRPr="009E4E09">
        <w:rPr>
          <w:lang w:val="el-GR"/>
        </w:rPr>
        <w:t>Το σημείο της ένεσης θα πρέπει να εναλλάσσεται μεταξύ του αριστερού και του δεξιού μηρού. Οι νέες ενέσεις θα πρέπει να χορηγούνται σε απόσταση τουλάχιστον 2,5 εκατοστών μακριά από το παλιό σημείο. Δεν θα πρέπει να χορηγείται καμία ένεση σε σημείο όπου το δέρμα είναι ερυθρό, εμφανίζει εκχυμώσεις, είναι ευαίσθητο ή σκληρό.</w:t>
      </w:r>
    </w:p>
    <w:p w14:paraId="5CD1BD7B" w14:textId="77777777" w:rsidR="00587D36" w:rsidRPr="009E4E09" w:rsidRDefault="00587D36" w:rsidP="00587D36">
      <w:pPr>
        <w:rPr>
          <w:lang w:val="el-GR"/>
        </w:rPr>
      </w:pPr>
    </w:p>
    <w:p w14:paraId="755EF56A" w14:textId="77777777" w:rsidR="00587D36" w:rsidRPr="009E4E09" w:rsidRDefault="00587D36" w:rsidP="00587D36">
      <w:pPr>
        <w:rPr>
          <w:lang w:val="el-GR"/>
        </w:rPr>
      </w:pPr>
      <w:r w:rsidRPr="009E4E09">
        <w:rPr>
          <w:lang w:val="el-GR"/>
        </w:rPr>
        <w:t xml:space="preserve">Εάν κατά τη διάρκεια του κύκλου της θεραπείας με το </w:t>
      </w:r>
      <w:r w:rsidRPr="009E4E09">
        <w:t>Herceptin</w:t>
      </w:r>
      <w:r w:rsidRPr="009E4E09">
        <w:rPr>
          <w:lang w:val="el-GR"/>
        </w:rPr>
        <w:t xml:space="preserve"> χρησιμοποιούνται άλλα φάρμακα για υποδόρια χρήση, μπορεί να χρησιμοποιηθεί διαφορετικό σημείο ένεσης.</w:t>
      </w:r>
    </w:p>
    <w:p w14:paraId="56F9ECA0" w14:textId="77777777" w:rsidR="00587D36" w:rsidRPr="009E4E09" w:rsidRDefault="00587D36" w:rsidP="00587D36">
      <w:pPr>
        <w:ind w:right="-2"/>
        <w:outlineLvl w:val="0"/>
        <w:rPr>
          <w:lang w:val="el-GR"/>
        </w:rPr>
      </w:pPr>
    </w:p>
    <w:p w14:paraId="4CF79F8C" w14:textId="77777777" w:rsidR="00587D36" w:rsidRPr="009E4E09" w:rsidRDefault="00587D36" w:rsidP="00587D36">
      <w:pPr>
        <w:ind w:right="-2"/>
        <w:outlineLvl w:val="0"/>
        <w:rPr>
          <w:szCs w:val="22"/>
          <w:lang w:val="el-GR"/>
        </w:rPr>
      </w:pPr>
      <w:r w:rsidRPr="009E4E09">
        <w:rPr>
          <w:lang w:val="el-GR"/>
        </w:rPr>
        <w:t xml:space="preserve">Το </w:t>
      </w:r>
      <w:r w:rsidRPr="009E4E09">
        <w:t>Herceptin</w:t>
      </w:r>
      <w:r w:rsidRPr="009E4E09">
        <w:rPr>
          <w:lang w:val="el-GR"/>
        </w:rPr>
        <w:t xml:space="preserve"> δεν θα πρέπει να αναμιγνύεται ή να διαλύεται με άλλα προϊόντα.</w:t>
      </w:r>
    </w:p>
    <w:p w14:paraId="52B0AD80" w14:textId="77777777" w:rsidR="00587D36" w:rsidRPr="009E4E09" w:rsidRDefault="00587D36" w:rsidP="00587D36">
      <w:pPr>
        <w:ind w:right="-2"/>
        <w:outlineLvl w:val="0"/>
        <w:rPr>
          <w:lang w:val="el-GR"/>
        </w:rPr>
      </w:pPr>
    </w:p>
    <w:p w14:paraId="5EFCFA10" w14:textId="77777777" w:rsidR="00587D36" w:rsidRPr="009E4E09" w:rsidRDefault="00587D36" w:rsidP="00587D36">
      <w:pPr>
        <w:keepNext/>
        <w:keepLines/>
        <w:numPr>
          <w:ilvl w:val="12"/>
          <w:numId w:val="0"/>
        </w:numPr>
        <w:outlineLvl w:val="0"/>
        <w:rPr>
          <w:b/>
          <w:lang w:val="el-GR"/>
        </w:rPr>
      </w:pPr>
      <w:r w:rsidRPr="009E4E09">
        <w:rPr>
          <w:b/>
          <w:lang w:val="el-GR"/>
        </w:rPr>
        <w:t xml:space="preserve">Εάν σταματήσετε να χρησιμοποιείτε το </w:t>
      </w:r>
      <w:r w:rsidRPr="009E4E09">
        <w:rPr>
          <w:b/>
        </w:rPr>
        <w:t>Herceptin</w:t>
      </w:r>
    </w:p>
    <w:p w14:paraId="2A122D9A" w14:textId="77777777" w:rsidR="00587D36" w:rsidRPr="009E4E09" w:rsidRDefault="00587D36" w:rsidP="00587D36">
      <w:pPr>
        <w:rPr>
          <w:b/>
          <w:lang w:val="el-GR"/>
        </w:rPr>
      </w:pPr>
      <w:r w:rsidRPr="009E4E09">
        <w:rPr>
          <w:lang w:val="el-GR"/>
        </w:rPr>
        <w:t>Μην σταματήσετε να χρησιμοποιείτε αυτό το φάρμακο χωρίς να έχετε μιλήσει πρώτα στον γιατρό σας.</w:t>
      </w:r>
      <w:r w:rsidRPr="009E4E09">
        <w:rPr>
          <w:b/>
          <w:lang w:val="el-GR"/>
        </w:rPr>
        <w:t xml:space="preserve"> </w:t>
      </w:r>
      <w:r w:rsidRPr="009E4E09">
        <w:rPr>
          <w:lang w:val="el-GR"/>
        </w:rPr>
        <w:t>Όλες οι δόσεις θα πρέπει να λαμβάνονται τη σωστή ώρα ανά τρεις εβδομάδες Αυτό θα βοηθήσει το φάρμακό σας να δράσει όσο το δυνατόν καλύτερα.</w:t>
      </w:r>
    </w:p>
    <w:p w14:paraId="166C351B" w14:textId="77777777" w:rsidR="00587D36" w:rsidRPr="009E4E09" w:rsidRDefault="00587D36" w:rsidP="00587D36">
      <w:pPr>
        <w:ind w:right="-2"/>
        <w:outlineLvl w:val="0"/>
        <w:rPr>
          <w:lang w:val="el-GR"/>
        </w:rPr>
      </w:pPr>
    </w:p>
    <w:p w14:paraId="503DFD36" w14:textId="77777777" w:rsidR="00587D36" w:rsidRPr="009E4E09" w:rsidRDefault="00587D36" w:rsidP="00587D36">
      <w:pPr>
        <w:ind w:right="-2"/>
        <w:outlineLvl w:val="0"/>
        <w:rPr>
          <w:lang w:val="el-GR"/>
        </w:rPr>
      </w:pPr>
      <w:r w:rsidRPr="009E4E09">
        <w:rPr>
          <w:lang w:val="el-GR"/>
        </w:rPr>
        <w:t>Μπορεί να χρειαστούν έως και 7 μήνες για να απομακρυνθεί το Herceptin από τον οργανισμό σας. Επομένως, ο γιατρός σας ενδέχεται να αποφασίσει να συνεχίσει τον έλεγχο της καρδιακής σας λειτουργίας ακόμα και αφού έχετε τελειώσει τη θεραπεία.</w:t>
      </w:r>
    </w:p>
    <w:p w14:paraId="7527E77E" w14:textId="77777777" w:rsidR="00587D36" w:rsidRPr="009E4E09" w:rsidRDefault="00587D36" w:rsidP="00587D36">
      <w:pPr>
        <w:rPr>
          <w:szCs w:val="22"/>
          <w:lang w:val="el-GR"/>
        </w:rPr>
      </w:pPr>
    </w:p>
    <w:p w14:paraId="16E8B5AD" w14:textId="77777777" w:rsidR="00587D36" w:rsidRPr="009E4E09" w:rsidRDefault="00587D36" w:rsidP="00587D36">
      <w:pPr>
        <w:rPr>
          <w:szCs w:val="22"/>
          <w:lang w:val="el-GR"/>
        </w:rPr>
      </w:pPr>
      <w:r w:rsidRPr="009E4E09">
        <w:rPr>
          <w:lang w:val="el-GR"/>
        </w:rPr>
        <w:t>Εάν έχετε περισσότερες ερωτήσεις σχετικά με τη χρήση αυτού του φαρμάκου, ρωτήστε τον γιατρό, τον φαρμακοποιό ή τον νοσοκόμο σας.</w:t>
      </w:r>
    </w:p>
    <w:p w14:paraId="788E6CB6" w14:textId="77777777" w:rsidR="00587D36" w:rsidRPr="009E4E09" w:rsidRDefault="00587D36" w:rsidP="00587D36">
      <w:pPr>
        <w:rPr>
          <w:szCs w:val="22"/>
          <w:lang w:val="el-GR"/>
        </w:rPr>
      </w:pPr>
    </w:p>
    <w:p w14:paraId="0AED6B2C" w14:textId="77777777" w:rsidR="00587D36" w:rsidRPr="009E4E09" w:rsidRDefault="00587D36" w:rsidP="00587D36">
      <w:pPr>
        <w:rPr>
          <w:szCs w:val="22"/>
          <w:lang w:val="el-GR"/>
        </w:rPr>
      </w:pPr>
    </w:p>
    <w:p w14:paraId="51351D92" w14:textId="77777777" w:rsidR="00587D36" w:rsidRPr="009E4E09" w:rsidRDefault="00587D36" w:rsidP="00587D36">
      <w:pPr>
        <w:keepNext/>
        <w:keepLines/>
        <w:numPr>
          <w:ilvl w:val="12"/>
          <w:numId w:val="0"/>
        </w:numPr>
        <w:ind w:left="562" w:hanging="562"/>
        <w:rPr>
          <w:b/>
          <w:szCs w:val="22"/>
          <w:lang w:val="el-GR"/>
        </w:rPr>
      </w:pPr>
      <w:r w:rsidRPr="009E4E09">
        <w:rPr>
          <w:b/>
          <w:lang w:val="el-GR"/>
        </w:rPr>
        <w:t>4.</w:t>
      </w:r>
      <w:r w:rsidRPr="009E4E09">
        <w:rPr>
          <w:b/>
          <w:lang w:val="el-GR"/>
        </w:rPr>
        <w:tab/>
        <w:t>Πιθανές ανεπιθύμητες ενέργειες</w:t>
      </w:r>
    </w:p>
    <w:p w14:paraId="7DBC58C8" w14:textId="77777777" w:rsidR="00587D36" w:rsidRPr="009E4E09" w:rsidRDefault="00587D36" w:rsidP="00587D36">
      <w:pPr>
        <w:keepNext/>
        <w:keepLines/>
        <w:numPr>
          <w:ilvl w:val="12"/>
          <w:numId w:val="0"/>
        </w:numPr>
        <w:ind w:left="562" w:hanging="562"/>
        <w:rPr>
          <w:szCs w:val="22"/>
          <w:lang w:val="el-GR"/>
        </w:rPr>
      </w:pPr>
    </w:p>
    <w:p w14:paraId="3DA6DC54" w14:textId="77777777" w:rsidR="00587D36" w:rsidRPr="009E4E09" w:rsidRDefault="00587D36" w:rsidP="00587D36">
      <w:pPr>
        <w:ind w:right="-29"/>
        <w:rPr>
          <w:szCs w:val="22"/>
          <w:lang w:val="el-GR"/>
        </w:rPr>
      </w:pPr>
      <w:r w:rsidRPr="009E4E09">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 Μερικές από αυτές τις ανεπιθύμητες ενέργειες μπορεί να είναι σοβαρές και μπορεί να οδηγήσουν σε νοσηλεία.</w:t>
      </w:r>
    </w:p>
    <w:p w14:paraId="455F5D1B" w14:textId="77777777" w:rsidR="00587D36" w:rsidRPr="009E4E09" w:rsidRDefault="00587D36" w:rsidP="00587D36">
      <w:pPr>
        <w:rPr>
          <w:szCs w:val="22"/>
          <w:lang w:val="el-GR"/>
        </w:rPr>
      </w:pPr>
    </w:p>
    <w:p w14:paraId="76839F6F" w14:textId="77777777" w:rsidR="00587D36" w:rsidRPr="009E4E09" w:rsidRDefault="00587D36" w:rsidP="00587D36">
      <w:pPr>
        <w:rPr>
          <w:szCs w:val="22"/>
          <w:lang w:val="el-GR"/>
        </w:rPr>
      </w:pPr>
      <w:r w:rsidRPr="009E4E09">
        <w:rPr>
          <w:lang w:val="el-GR"/>
        </w:rPr>
        <w:t xml:space="preserve">Κατά τη διάρκεια της θεραπείας </w:t>
      </w:r>
      <w:r w:rsidRPr="009E4E09">
        <w:t>Herceptin</w:t>
      </w:r>
      <w:r w:rsidRPr="009E4E09">
        <w:rPr>
          <w:lang w:val="el-GR"/>
        </w:rPr>
        <w:t>, μπορεί να εμφανιστούν ρίγη, πυρετός και άλλα συμπτώματα που μοιάζουν με εκείνα της γρίπης. Αυτά είναι πολύ συχνά (μπορεί να επηρεάζουν περισσότερους από 1 στους 10 ανθρώπους). Άλλα συμπτώματα είναι τα εξής: αδιαθεσία (ναυτία), έμετος, πόνος, αυξημένος μυϊκός τόνος και τρεμούλιασμα, πονοκέφαλος, ζάλη, αναπνευστικές δυσκολίες, υψηλή ή χαμηλή αρτηριακή πίεση, διαταραχές του καρδιακού ρυθμού (αίσθημα παλμών, πτερυγισμός ή ακανόνιστος καρδιακός ρυθμός), πρήξιμο του προσώπου και των χειλιών, εξάνθημα και αίσθημα κοπώσεως. Μερικά από αυτά τα συμπτώματα μπορεί να είναι σοβαρά και μερικοί ασθενείς έχουν πεθάνει (βλέπε παράγραφο "Προειδοποιήσεις και προφυλάξεις").</w:t>
      </w:r>
    </w:p>
    <w:p w14:paraId="3288623B" w14:textId="77777777" w:rsidR="00587D36" w:rsidRPr="009E4E09" w:rsidRDefault="00587D36" w:rsidP="00587D36">
      <w:pPr>
        <w:rPr>
          <w:szCs w:val="22"/>
          <w:lang w:val="el-GR"/>
        </w:rPr>
      </w:pPr>
    </w:p>
    <w:p w14:paraId="352D437B" w14:textId="77777777" w:rsidR="00587D36" w:rsidRPr="009E4E09" w:rsidRDefault="002D72A5" w:rsidP="00587D36">
      <w:pPr>
        <w:rPr>
          <w:szCs w:val="22"/>
          <w:lang w:val="el-GR"/>
        </w:rPr>
      </w:pPr>
      <w:r>
        <w:rPr>
          <w:lang w:val="el-GR"/>
        </w:rPr>
        <w:t>Ο γιατρός ή ο νοσοκόμος σας θα ελέγξει για ανεπιθύμητες ενέργειες</w:t>
      </w:r>
      <w:r w:rsidR="00587D36" w:rsidRPr="009E4E09">
        <w:rPr>
          <w:lang w:val="el-GR"/>
        </w:rPr>
        <w:t xml:space="preserve"> κατά τη διάρκεια της χορήγησης και για </w:t>
      </w:r>
      <w:r>
        <w:rPr>
          <w:lang w:val="el-GR"/>
        </w:rPr>
        <w:t>30 λεπτά</w:t>
      </w:r>
      <w:r w:rsidR="00587D36" w:rsidRPr="009E4E09">
        <w:rPr>
          <w:lang w:val="el-GR"/>
        </w:rPr>
        <w:t xml:space="preserve"> μετά την πρώτη χορήγηση και για </w:t>
      </w:r>
      <w:r>
        <w:rPr>
          <w:lang w:val="el-GR"/>
        </w:rPr>
        <w:t>15 λεπτά</w:t>
      </w:r>
      <w:r w:rsidR="00587D36" w:rsidRPr="009E4E09">
        <w:rPr>
          <w:lang w:val="el-GR"/>
        </w:rPr>
        <w:t xml:space="preserve"> μετά </w:t>
      </w:r>
      <w:r>
        <w:rPr>
          <w:lang w:val="el-GR"/>
        </w:rPr>
        <w:t>τις άλλες</w:t>
      </w:r>
      <w:r w:rsidR="00587D36" w:rsidRPr="009E4E09">
        <w:rPr>
          <w:lang w:val="el-GR"/>
        </w:rPr>
        <w:t xml:space="preserve"> χορηγήσε</w:t>
      </w:r>
      <w:r>
        <w:rPr>
          <w:lang w:val="el-GR"/>
        </w:rPr>
        <w:t>ις</w:t>
      </w:r>
      <w:r w:rsidR="00587D36" w:rsidRPr="009E4E09">
        <w:rPr>
          <w:lang w:val="el-GR"/>
        </w:rPr>
        <w:t xml:space="preserve">. </w:t>
      </w:r>
    </w:p>
    <w:p w14:paraId="24829B8E" w14:textId="77777777" w:rsidR="00587D36" w:rsidRDefault="00587D36" w:rsidP="00587D36">
      <w:pPr>
        <w:rPr>
          <w:szCs w:val="22"/>
          <w:lang w:val="el-GR"/>
        </w:rPr>
      </w:pPr>
    </w:p>
    <w:p w14:paraId="41965035" w14:textId="77777777" w:rsidR="00672110" w:rsidRPr="00672110" w:rsidRDefault="00672110" w:rsidP="00672110">
      <w:pPr>
        <w:rPr>
          <w:b/>
          <w:lang w:val="el-GR"/>
        </w:rPr>
      </w:pPr>
      <w:r w:rsidRPr="00672110">
        <w:rPr>
          <w:b/>
          <w:lang w:val="el-GR"/>
        </w:rPr>
        <w:t>Σοβαρές ανεπιθύμητες ενέργειες</w:t>
      </w:r>
    </w:p>
    <w:p w14:paraId="3E8FCEE1" w14:textId="77777777" w:rsidR="00672110" w:rsidRPr="00672110" w:rsidRDefault="00672110" w:rsidP="00672110">
      <w:pPr>
        <w:rPr>
          <w:b/>
          <w:lang w:val="el-GR"/>
        </w:rPr>
      </w:pPr>
      <w:r w:rsidRPr="00672110">
        <w:rPr>
          <w:lang w:val="el-GR"/>
        </w:rPr>
        <w:t xml:space="preserve">Άλλες ανεπιθύμητες ενέργειες μπορεί να εμφανιστούν οποιαδήποτε στιγμή κατά τη διάρκεια της θεραπείας με Herceptin. </w:t>
      </w:r>
      <w:r w:rsidRPr="00672110">
        <w:rPr>
          <w:b/>
          <w:lang w:val="el-GR"/>
        </w:rPr>
        <w:t>Ενημερώστε το γιατρό ή νοσοκόμο αμέσως, εάν παρατηρήσετε οποιαδήποτε από τις παρακάτω ανεπιθύμητες ενέργειες:</w:t>
      </w:r>
    </w:p>
    <w:p w14:paraId="2E006E79" w14:textId="77777777" w:rsidR="00672110" w:rsidRPr="00672110" w:rsidRDefault="00672110" w:rsidP="00672110">
      <w:pPr>
        <w:rPr>
          <w:lang w:val="el-GR"/>
        </w:rPr>
      </w:pPr>
    </w:p>
    <w:p w14:paraId="619ADE8A" w14:textId="164D370D" w:rsidR="00672110" w:rsidRPr="00672110" w:rsidRDefault="006327DE" w:rsidP="00B51573">
      <w:pPr>
        <w:ind w:left="714" w:hanging="357"/>
        <w:rPr>
          <w:szCs w:val="22"/>
          <w:lang w:val="el-GR"/>
        </w:rPr>
      </w:pPr>
      <w:r w:rsidRPr="00174FB9">
        <w:rPr>
          <w:lang w:val="el-GR"/>
        </w:rPr>
        <w:sym w:font="Symbol" w:char="F0B7"/>
      </w:r>
      <w:r w:rsidRPr="00174FB9">
        <w:rPr>
          <w:lang w:val="el-GR"/>
        </w:rPr>
        <w:tab/>
      </w:r>
      <w:r w:rsidR="00672110" w:rsidRPr="00672110">
        <w:rPr>
          <w:lang w:val="el-GR"/>
        </w:rPr>
        <w:t xml:space="preserve"> Μερικές φορές μπορεί να παρατηρηθούν καρδιακά προβλήματα κατά τη διάρκεια της θεραπείας και περιστασιακά μετά το τέλος της θεραπείας και να είναι σοβαρά. Περιλαμβάνουν εξασθένηση του καρδιακού μυός που πιθανώς να οδηγεί σε καρδιακή ανεπάρκεια, φλεγ</w:t>
      </w:r>
      <w:r w:rsidR="00F86BFB">
        <w:rPr>
          <w:lang w:val="el-GR"/>
        </w:rPr>
        <w:t>μονή στο περίβλημα της καρδιάς</w:t>
      </w:r>
      <w:r w:rsidR="00672110" w:rsidRPr="00672110">
        <w:rPr>
          <w:lang w:val="el-GR"/>
        </w:rPr>
        <w:t xml:space="preserve"> και διαταραχές του ρυθμού της καρδιάς. Αυτό μπορεί να οδηγήσει σε συμπτώματα </w:t>
      </w:r>
      <w:r w:rsidR="00672110">
        <w:rPr>
          <w:lang w:val="el-GR"/>
        </w:rPr>
        <w:t xml:space="preserve">όπως </w:t>
      </w:r>
      <w:r w:rsidR="00672110" w:rsidRPr="00672110">
        <w:rPr>
          <w:szCs w:val="22"/>
          <w:lang w:val="el-GR"/>
        </w:rPr>
        <w:t xml:space="preserve">δύσπνοια (συμπεριλαμβανομένης της νυκτερινής δύσπνοιας), βήχα, κατακράτηση υγρών (πρήξιμο) στα πόδια ή στα χέρια, αίσθημα </w:t>
      </w:r>
      <w:r w:rsidR="00672110" w:rsidRPr="00672110">
        <w:rPr>
          <w:szCs w:val="22"/>
          <w:lang w:val="el-GR"/>
        </w:rPr>
        <w:lastRenderedPageBreak/>
        <w:t>παλμών (πτερυγισμός ή ακανόνιστος καρδιακός ρυθμός)</w:t>
      </w:r>
      <w:r w:rsidR="00F86BFB">
        <w:rPr>
          <w:szCs w:val="22"/>
          <w:lang w:val="el-GR"/>
        </w:rPr>
        <w:t xml:space="preserve"> (βλ. </w:t>
      </w:r>
      <w:r w:rsidR="00BE2209" w:rsidRPr="009E4E09">
        <w:rPr>
          <w:lang w:val="el-GR"/>
        </w:rPr>
        <w:t>παράγραφο</w:t>
      </w:r>
      <w:r w:rsidR="000629FC">
        <w:rPr>
          <w:szCs w:val="22"/>
          <w:lang w:val="el-GR"/>
        </w:rPr>
        <w:t xml:space="preserve"> </w:t>
      </w:r>
      <w:r w:rsidR="00F86BFB">
        <w:rPr>
          <w:szCs w:val="22"/>
          <w:lang w:val="el-GR"/>
        </w:rPr>
        <w:t>2. Καρδιακοί έλεγχοι)</w:t>
      </w:r>
      <w:r w:rsidR="00672110" w:rsidRPr="00672110">
        <w:rPr>
          <w:szCs w:val="22"/>
          <w:lang w:val="el-GR"/>
        </w:rPr>
        <w:t>.</w:t>
      </w:r>
    </w:p>
    <w:p w14:paraId="0D583205" w14:textId="77777777" w:rsidR="00672110" w:rsidRPr="009E4E09" w:rsidRDefault="00672110" w:rsidP="00587D36">
      <w:pPr>
        <w:rPr>
          <w:szCs w:val="22"/>
          <w:lang w:val="el-GR"/>
        </w:rPr>
      </w:pPr>
    </w:p>
    <w:p w14:paraId="0B83B426" w14:textId="77777777" w:rsidR="00587D36" w:rsidRPr="009E4E09" w:rsidRDefault="00587D36" w:rsidP="00B51573">
      <w:pPr>
        <w:keepNext/>
        <w:keepLines/>
        <w:rPr>
          <w:szCs w:val="22"/>
          <w:lang w:val="el-GR"/>
        </w:rPr>
      </w:pPr>
      <w:r w:rsidRPr="009E4E09">
        <w:rPr>
          <w:lang w:val="el-GR"/>
        </w:rPr>
        <w:t>Ο γιατρός σας θα παρακολουθεί τακτικά την καρδιά σας κατά τη διάρκεια και μετά από τη θεραπεία, αλλά θα πρέπει να ενημερώσετε το γιατρό σας αμέσως εάν παρατηρήσετε κάποιο από τα παραπάνω συμπτώματα.</w:t>
      </w:r>
    </w:p>
    <w:p w14:paraId="56A2D079" w14:textId="77777777" w:rsidR="00587D36" w:rsidRPr="009E4E09" w:rsidRDefault="00587D36" w:rsidP="00B51573">
      <w:pPr>
        <w:keepNext/>
        <w:keepLines/>
        <w:rPr>
          <w:szCs w:val="22"/>
          <w:lang w:val="el-GR"/>
        </w:rPr>
      </w:pPr>
    </w:p>
    <w:p w14:paraId="3F24946A" w14:textId="2B45AF23" w:rsidR="00672110" w:rsidRDefault="006327DE" w:rsidP="00B51573">
      <w:pPr>
        <w:keepNext/>
        <w:keepLines/>
        <w:ind w:left="714" w:hanging="357"/>
        <w:textAlignment w:val="top"/>
        <w:rPr>
          <w:lang w:val="el-GR"/>
        </w:rPr>
      </w:pPr>
      <w:r w:rsidRPr="00174FB9">
        <w:rPr>
          <w:lang w:val="el-GR"/>
        </w:rPr>
        <w:sym w:font="Symbol" w:char="F0B7"/>
      </w:r>
      <w:r w:rsidRPr="00174FB9">
        <w:rPr>
          <w:lang w:val="el-GR"/>
        </w:rPr>
        <w:tab/>
      </w:r>
      <w:r w:rsidR="00672110" w:rsidRPr="00672110">
        <w:rPr>
          <w:lang w:val="el-GR"/>
        </w:rPr>
        <w:t>Σύνδρομο λύσης όγκου (</w:t>
      </w:r>
      <w:r w:rsidR="00F86BFB">
        <w:rPr>
          <w:lang w:val="el-GR"/>
        </w:rPr>
        <w:t xml:space="preserve">μία </w:t>
      </w:r>
      <w:r w:rsidR="00F86BFB" w:rsidRPr="00F86BFB">
        <w:rPr>
          <w:lang w:val="el-GR"/>
        </w:rPr>
        <w:t>ομάδα μεταβολικών επιπλοκών που εμφανίζονται μετά από θεραπεία με καρκίνο που χαρακτηρίζεται από υψηλά επίπεδα καλίου και φωσφορικών στο αίμα και χαμηλά επίπεδα ασβεστίου στο αίμα</w:t>
      </w:r>
      <w:r w:rsidR="00672110" w:rsidRPr="00672110">
        <w:rPr>
          <w:lang w:val="el-GR"/>
        </w:rPr>
        <w:t xml:space="preserve">). Τα συμπτώματα μπορεί να περιλαμβάνουν νεφρικά προβλήματα (αδυναμία, δυσκολία στην αναπνοή, κόπωση και σύγχυση), καρδιακά προβλήματα (πτερυγισμός της καρδιάς </w:t>
      </w:r>
      <w:r w:rsidR="00F86BFB">
        <w:rPr>
          <w:lang w:val="el-GR"/>
        </w:rPr>
        <w:t>ή</w:t>
      </w:r>
      <w:r w:rsidR="00672110" w:rsidRPr="00672110">
        <w:rPr>
          <w:lang w:val="el-GR"/>
        </w:rPr>
        <w:t xml:space="preserve"> ταχύτερο</w:t>
      </w:r>
      <w:r w:rsidR="00F86BFB">
        <w:rPr>
          <w:lang w:val="el-GR"/>
        </w:rPr>
        <w:t>ς</w:t>
      </w:r>
      <w:r w:rsidR="00672110" w:rsidRPr="00672110">
        <w:rPr>
          <w:lang w:val="el-GR"/>
        </w:rPr>
        <w:t xml:space="preserve"> ή βραδύτερο</w:t>
      </w:r>
      <w:r w:rsidR="00F86BFB">
        <w:rPr>
          <w:lang w:val="el-GR"/>
        </w:rPr>
        <w:t>ς</w:t>
      </w:r>
      <w:r w:rsidR="00672110" w:rsidRPr="00672110">
        <w:rPr>
          <w:lang w:val="el-GR"/>
        </w:rPr>
        <w:t xml:space="preserve"> καρδιακ</w:t>
      </w:r>
      <w:r w:rsidR="00F86BFB">
        <w:rPr>
          <w:lang w:val="el-GR"/>
        </w:rPr>
        <w:t>ός</w:t>
      </w:r>
      <w:r w:rsidR="00672110" w:rsidRPr="00672110">
        <w:rPr>
          <w:lang w:val="el-GR"/>
        </w:rPr>
        <w:t xml:space="preserve"> παλμ</w:t>
      </w:r>
      <w:r w:rsidR="00F86BFB">
        <w:rPr>
          <w:lang w:val="el-GR"/>
        </w:rPr>
        <w:t>ός</w:t>
      </w:r>
      <w:r w:rsidR="00672110" w:rsidRPr="00672110">
        <w:rPr>
          <w:lang w:val="el-GR"/>
        </w:rPr>
        <w:t>), επιληπτικές κρίσεις, έμετος ή διάρροια και μυρμήγκιασμα στο στόμα, τα χέρια ή τα πόδια</w:t>
      </w:r>
    </w:p>
    <w:p w14:paraId="795E73E8" w14:textId="77777777" w:rsidR="00672110" w:rsidRPr="00672110" w:rsidRDefault="00672110" w:rsidP="00B51573">
      <w:pPr>
        <w:ind w:left="720"/>
        <w:textAlignment w:val="top"/>
        <w:rPr>
          <w:lang w:val="el-GR"/>
        </w:rPr>
      </w:pPr>
    </w:p>
    <w:p w14:paraId="37917D79" w14:textId="77777777" w:rsidR="00587D36" w:rsidRPr="009E4E09" w:rsidRDefault="00587D36" w:rsidP="00587D36">
      <w:pPr>
        <w:rPr>
          <w:szCs w:val="22"/>
          <w:lang w:val="el-GR"/>
        </w:rPr>
      </w:pPr>
      <w:r w:rsidRPr="009E4E09">
        <w:rPr>
          <w:lang w:val="el-GR"/>
        </w:rPr>
        <w:t xml:space="preserve">Εάν αισθανθείτε οποιοδήποτε από τα παραπάνω συμπτώματα όταν η θεραπεία με </w:t>
      </w:r>
      <w:r w:rsidRPr="009E4E09">
        <w:t>Herceptin</w:t>
      </w:r>
      <w:r w:rsidRPr="009E4E09">
        <w:rPr>
          <w:lang w:val="el-GR"/>
        </w:rPr>
        <w:t xml:space="preserve"> έχει τελειώσει, θα πρέπει να επισκεφθείτε το γιατρό σας και να τον/την ενημερώσετε ότι έχετε προηγουμένως υποβληθεί σε θεραπεία με </w:t>
      </w:r>
      <w:r w:rsidRPr="009E4E09">
        <w:t>Herceptin</w:t>
      </w:r>
      <w:r w:rsidRPr="009E4E09">
        <w:rPr>
          <w:lang w:val="el-GR"/>
        </w:rPr>
        <w:t>.</w:t>
      </w:r>
    </w:p>
    <w:p w14:paraId="63875DE7" w14:textId="77777777" w:rsidR="00587D36" w:rsidRPr="009E4E09" w:rsidRDefault="00587D36" w:rsidP="00587D36">
      <w:pPr>
        <w:rPr>
          <w:szCs w:val="22"/>
          <w:lang w:val="el-GR"/>
        </w:rPr>
      </w:pPr>
    </w:p>
    <w:p w14:paraId="5B2A43AE" w14:textId="77777777" w:rsidR="00587D36" w:rsidRPr="009E4E09" w:rsidRDefault="00587D36" w:rsidP="00CA5FA7">
      <w:pPr>
        <w:keepNext/>
        <w:keepLines/>
        <w:rPr>
          <w:lang w:val="el-GR"/>
        </w:rPr>
      </w:pPr>
      <w:r w:rsidRPr="009E4E09">
        <w:rPr>
          <w:lang w:val="el-GR"/>
        </w:rPr>
        <w:t xml:space="preserve">Υπάρχουν δύο διαφορετικοί τύποι (σκευάσματα) του </w:t>
      </w:r>
      <w:r w:rsidRPr="009E4E09">
        <w:t>Herceptin</w:t>
      </w:r>
      <w:r w:rsidRPr="009E4E09">
        <w:rPr>
          <w:lang w:val="el-GR"/>
        </w:rPr>
        <w:t>:</w:t>
      </w:r>
    </w:p>
    <w:p w14:paraId="7F733F1A" w14:textId="2B5C9B25" w:rsidR="00587D36" w:rsidRPr="009E4E09" w:rsidRDefault="00587D36" w:rsidP="00CA5FA7">
      <w:pPr>
        <w:keepNext/>
        <w:keepLines/>
        <w:ind w:left="720"/>
        <w:rPr>
          <w:lang w:val="el-GR"/>
        </w:rPr>
      </w:pPr>
      <w:r w:rsidRPr="00174FB9">
        <w:rPr>
          <w:lang w:val="el-GR"/>
        </w:rPr>
        <w:sym w:font="Symbol" w:char="F0B7"/>
      </w:r>
      <w:r w:rsidRPr="00174FB9">
        <w:rPr>
          <w:lang w:val="el-GR"/>
        </w:rPr>
        <w:tab/>
        <w:t xml:space="preserve">το ένα χορηγείται ως έγχυση </w:t>
      </w:r>
      <w:r w:rsidRPr="009E4E09">
        <w:rPr>
          <w:lang w:val="el-GR"/>
        </w:rPr>
        <w:t xml:space="preserve">σε φλέβα σε διάστημα από 30 έως 90 λεπτά </w:t>
      </w:r>
    </w:p>
    <w:p w14:paraId="0348C0EF" w14:textId="77777777" w:rsidR="00587D36" w:rsidRPr="00A26E16" w:rsidRDefault="00587D36" w:rsidP="00CA5FA7">
      <w:pPr>
        <w:keepNext/>
        <w:keepLines/>
        <w:ind w:left="720"/>
        <w:rPr>
          <w:lang w:val="el-GR"/>
        </w:rPr>
      </w:pPr>
      <w:r w:rsidRPr="00174FB9">
        <w:rPr>
          <w:lang w:val="el-GR"/>
        </w:rPr>
        <w:sym w:font="Symbol" w:char="F0B7"/>
      </w:r>
      <w:r w:rsidRPr="00174FB9">
        <w:rPr>
          <w:lang w:val="el-GR"/>
        </w:rPr>
        <w:tab/>
        <w:t xml:space="preserve">το άλλο χορηγείται </w:t>
      </w:r>
      <w:r w:rsidRPr="009E4E09">
        <w:rPr>
          <w:lang w:val="el-GR"/>
        </w:rPr>
        <w:t>ως υποδόρια ένεση σε διάστημα 2 έως 5 λεπτών.</w:t>
      </w:r>
    </w:p>
    <w:p w14:paraId="191E474D" w14:textId="77777777" w:rsidR="00800E3E" w:rsidRPr="00A26E16" w:rsidRDefault="00800E3E" w:rsidP="00CA5FA7">
      <w:pPr>
        <w:keepNext/>
        <w:keepLines/>
        <w:ind w:left="720"/>
        <w:rPr>
          <w:lang w:val="el-GR"/>
        </w:rPr>
      </w:pPr>
    </w:p>
    <w:p w14:paraId="39A20A79" w14:textId="77777777" w:rsidR="00587D36" w:rsidRPr="009E4E09" w:rsidRDefault="00587D36" w:rsidP="00CA5FA7">
      <w:pPr>
        <w:keepNext/>
        <w:keepLines/>
        <w:rPr>
          <w:lang w:val="el-GR"/>
        </w:rPr>
      </w:pPr>
      <w:r w:rsidRPr="009E4E09">
        <w:rPr>
          <w:lang w:val="el-GR"/>
        </w:rPr>
        <w:t xml:space="preserve"> Στην κλινική μελέτη σύγκρισης των δύο αυτών σκευασμάτων, οι λοιμώξεις και τα καρδιακά συμβάντα που οδηγούν σε νοσηλεία ήταν συχνότερα με το σκεύασμα υποδόριας χορήγησης. Υπήρξαν, επίσης, περισσότερες τοπικές αντιδράσεις στο σημείο της ένεσης και περισσότερες αυξήσεις στην αρτηριακή πίεση. Οι άλλες ανεπιθύμητες ενέργειες ήταν παρόμοιες. </w:t>
      </w:r>
    </w:p>
    <w:p w14:paraId="1878A8F7" w14:textId="77777777" w:rsidR="00587D36" w:rsidRPr="009E4E09" w:rsidRDefault="00587D36" w:rsidP="00587D36">
      <w:pPr>
        <w:rPr>
          <w:szCs w:val="22"/>
          <w:lang w:val="el-GR"/>
        </w:rPr>
      </w:pPr>
    </w:p>
    <w:p w14:paraId="67F6B982" w14:textId="77777777" w:rsidR="00587D36" w:rsidRPr="009E4E09" w:rsidRDefault="00587D36" w:rsidP="00587D36">
      <w:pPr>
        <w:keepNext/>
        <w:rPr>
          <w:lang w:val="el-GR"/>
        </w:rPr>
      </w:pPr>
      <w:r w:rsidRPr="009E4E09">
        <w:rPr>
          <w:b/>
          <w:lang w:val="el-GR"/>
        </w:rPr>
        <w:t xml:space="preserve">Πολύ συχνές ανεπιθύμητες ενέργειες του </w:t>
      </w:r>
      <w:r w:rsidRPr="009E4E09">
        <w:rPr>
          <w:b/>
        </w:rPr>
        <w:t>Herceptin</w:t>
      </w:r>
      <w:r w:rsidRPr="009E4E09">
        <w:rPr>
          <w:b/>
          <w:lang w:val="el-GR"/>
        </w:rPr>
        <w:t xml:space="preserve">: </w:t>
      </w:r>
      <w:r w:rsidRPr="009E4E09">
        <w:rPr>
          <w:lang w:val="el-GR"/>
        </w:rPr>
        <w:t>μπορεί να επηρεάζουν περισσότερους από 1 στους 10 ανθρώπους:</w:t>
      </w:r>
    </w:p>
    <w:p w14:paraId="7F37AFC0" w14:textId="77777777" w:rsidR="00587D36" w:rsidRPr="009E4E09" w:rsidRDefault="00587D36" w:rsidP="00587D36">
      <w:pPr>
        <w:keepNext/>
        <w:rPr>
          <w:szCs w:val="22"/>
          <w:lang w:val="el-GR"/>
        </w:rPr>
      </w:pPr>
    </w:p>
    <w:p w14:paraId="165E5ECD" w14:textId="77777777" w:rsidR="00587D36" w:rsidRPr="00174FB9" w:rsidRDefault="00587D36" w:rsidP="00587D36">
      <w:pPr>
        <w:ind w:left="567" w:hanging="567"/>
        <w:rPr>
          <w:lang w:val="el-GR"/>
        </w:rPr>
      </w:pPr>
      <w:r w:rsidRPr="00174FB9">
        <w:rPr>
          <w:szCs w:val="22"/>
        </w:rPr>
        <w:sym w:font="Symbol" w:char="F0B7"/>
      </w:r>
      <w:r w:rsidRPr="00174FB9">
        <w:rPr>
          <w:lang w:val="el-GR"/>
        </w:rPr>
        <w:tab/>
        <w:t>λοιμώξεις</w:t>
      </w:r>
    </w:p>
    <w:p w14:paraId="3D67904D" w14:textId="77777777" w:rsidR="00587D36" w:rsidRPr="00587D36" w:rsidRDefault="00587D36" w:rsidP="00587D36">
      <w:pPr>
        <w:ind w:left="567" w:hanging="567"/>
        <w:rPr>
          <w:szCs w:val="22"/>
          <w:lang w:val="el-GR"/>
        </w:rPr>
      </w:pPr>
      <w:r w:rsidRPr="00174FB9">
        <w:rPr>
          <w:szCs w:val="22"/>
        </w:rPr>
        <w:sym w:font="Symbol" w:char="F0B7"/>
      </w:r>
      <w:r w:rsidRPr="00587D36">
        <w:rPr>
          <w:szCs w:val="22"/>
          <w:lang w:val="el-GR"/>
        </w:rPr>
        <w:tab/>
        <w:t>διάρροια</w:t>
      </w:r>
    </w:p>
    <w:p w14:paraId="4917ABCB"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δυσκοιλιότητα</w:t>
      </w:r>
    </w:p>
    <w:p w14:paraId="2C267213"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δυσπεψία</w:t>
      </w:r>
    </w:p>
    <w:p w14:paraId="59F308E2"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r>
      <w:r w:rsidR="00F86BFB">
        <w:rPr>
          <w:lang w:val="el-GR"/>
        </w:rPr>
        <w:t>κόπωση</w:t>
      </w:r>
    </w:p>
    <w:p w14:paraId="5BA8B8F7" w14:textId="77777777" w:rsidR="00587D36" w:rsidRPr="00174FB9" w:rsidRDefault="00587D36" w:rsidP="00587D36">
      <w:pPr>
        <w:ind w:left="567" w:hanging="567"/>
        <w:rPr>
          <w:szCs w:val="22"/>
          <w:lang w:val="el-GR"/>
        </w:rPr>
      </w:pPr>
      <w:r w:rsidRPr="00174FB9">
        <w:rPr>
          <w:szCs w:val="22"/>
        </w:rPr>
        <w:sym w:font="Symbol" w:char="F0B7"/>
      </w:r>
      <w:r w:rsidRPr="00174FB9">
        <w:rPr>
          <w:szCs w:val="22"/>
          <w:lang w:val="el-GR"/>
        </w:rPr>
        <w:tab/>
        <w:t>δερματικά εξανθήματα</w:t>
      </w:r>
    </w:p>
    <w:p w14:paraId="72CCC706" w14:textId="77777777" w:rsidR="00587D36" w:rsidRPr="00174FB9" w:rsidRDefault="00587D36" w:rsidP="00587D36">
      <w:pPr>
        <w:ind w:left="567" w:hanging="567"/>
        <w:rPr>
          <w:szCs w:val="22"/>
          <w:lang w:val="el-GR"/>
        </w:rPr>
      </w:pPr>
      <w:r w:rsidRPr="00174FB9">
        <w:rPr>
          <w:szCs w:val="22"/>
        </w:rPr>
        <w:sym w:font="Symbol" w:char="F0B7"/>
      </w:r>
      <w:r w:rsidRPr="00174FB9">
        <w:rPr>
          <w:szCs w:val="22"/>
          <w:lang w:val="el-GR"/>
        </w:rPr>
        <w:tab/>
        <w:t>πόνος στο θώρακα</w:t>
      </w:r>
    </w:p>
    <w:p w14:paraId="34FC3594"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πόνος στην κοιλιά</w:t>
      </w:r>
    </w:p>
    <w:p w14:paraId="4AA0471B" w14:textId="77777777" w:rsidR="00587D36" w:rsidRPr="00174FB9" w:rsidRDefault="00587D36" w:rsidP="00587D36">
      <w:pPr>
        <w:ind w:left="567" w:hanging="567"/>
        <w:rPr>
          <w:szCs w:val="22"/>
          <w:lang w:val="el-GR"/>
        </w:rPr>
      </w:pPr>
      <w:r w:rsidRPr="00174FB9">
        <w:rPr>
          <w:szCs w:val="22"/>
        </w:rPr>
        <w:sym w:font="Symbol" w:char="F0B7"/>
      </w:r>
      <w:r w:rsidRPr="00174FB9">
        <w:rPr>
          <w:szCs w:val="22"/>
          <w:lang w:val="el-GR"/>
        </w:rPr>
        <w:tab/>
        <w:t>πόνος στις αρθρώσεις</w:t>
      </w:r>
    </w:p>
    <w:p w14:paraId="01D4B692" w14:textId="77777777" w:rsidR="00587D36" w:rsidRPr="009E4E09" w:rsidRDefault="00587D36" w:rsidP="00587D36">
      <w:pPr>
        <w:ind w:left="567" w:hanging="567"/>
        <w:rPr>
          <w:szCs w:val="22"/>
          <w:lang w:val="el-GR"/>
        </w:rPr>
      </w:pPr>
      <w:r w:rsidRPr="00174FB9">
        <w:rPr>
          <w:szCs w:val="22"/>
        </w:rPr>
        <w:sym w:font="Symbol" w:char="F0B7"/>
      </w:r>
      <w:r w:rsidRPr="00174FB9">
        <w:rPr>
          <w:lang w:val="el-GR"/>
        </w:rPr>
        <w:tab/>
        <w:t>χαμηλός αριθμός ερυθρών αιμοσφαιρίων και λευκών αιμοσφαιρίων (τα οποία βοηθούν στην καταπολέμηση της λοίμωξης) ορισμένες φορές με πυρετό</w:t>
      </w:r>
    </w:p>
    <w:p w14:paraId="586CB7C2"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μυϊκός πόνος</w:t>
      </w:r>
    </w:p>
    <w:p w14:paraId="5DD27A93"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επιπεφυκίτιδα</w:t>
      </w:r>
    </w:p>
    <w:p w14:paraId="6EB535DD"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δακρύρροια</w:t>
      </w:r>
    </w:p>
    <w:p w14:paraId="38E03EAB"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αιμορραγίες μύτης (ρινορραγίες)</w:t>
      </w:r>
    </w:p>
    <w:p w14:paraId="0DD108CE"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ρινική καταρροή</w:t>
      </w:r>
    </w:p>
    <w:p w14:paraId="274B82C8"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τριχόπτωση</w:t>
      </w:r>
    </w:p>
    <w:p w14:paraId="16E4F220"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τρόμος</w:t>
      </w:r>
    </w:p>
    <w:p w14:paraId="68296354" w14:textId="77777777" w:rsidR="00587D36" w:rsidRPr="00174FB9" w:rsidRDefault="00587D36" w:rsidP="00587D36">
      <w:pPr>
        <w:ind w:left="567" w:hanging="567"/>
        <w:rPr>
          <w:szCs w:val="22"/>
          <w:lang w:val="el-GR"/>
        </w:rPr>
      </w:pPr>
      <w:r w:rsidRPr="00174FB9">
        <w:rPr>
          <w:szCs w:val="22"/>
        </w:rPr>
        <w:sym w:font="Symbol" w:char="F0B7"/>
      </w:r>
      <w:r w:rsidRPr="00174FB9">
        <w:rPr>
          <w:lang w:val="el-GR"/>
        </w:rPr>
        <w:tab/>
        <w:t>έξαψη</w:t>
      </w:r>
    </w:p>
    <w:p w14:paraId="16D48614" w14:textId="77777777" w:rsidR="00587D36" w:rsidRPr="00174FB9" w:rsidRDefault="00587D36" w:rsidP="00587D36">
      <w:pPr>
        <w:ind w:left="567" w:hanging="567"/>
        <w:rPr>
          <w:lang w:val="el-GR"/>
        </w:rPr>
      </w:pPr>
      <w:r w:rsidRPr="00174FB9">
        <w:rPr>
          <w:szCs w:val="22"/>
        </w:rPr>
        <w:sym w:font="Symbol" w:char="F0B7"/>
      </w:r>
      <w:r w:rsidRPr="00174FB9">
        <w:rPr>
          <w:lang w:val="el-GR"/>
        </w:rPr>
        <w:tab/>
        <w:t>ζάλη</w:t>
      </w:r>
    </w:p>
    <w:p w14:paraId="72286AB4" w14:textId="77777777" w:rsidR="00587D36" w:rsidRDefault="00587D36" w:rsidP="00587D36">
      <w:pPr>
        <w:ind w:left="567" w:hanging="567"/>
        <w:rPr>
          <w:szCs w:val="22"/>
          <w:lang w:val="el-GR"/>
        </w:rPr>
      </w:pPr>
      <w:r w:rsidRPr="00174FB9">
        <w:rPr>
          <w:szCs w:val="22"/>
        </w:rPr>
        <w:sym w:font="Symbol" w:char="F0B7"/>
      </w:r>
      <w:r w:rsidRPr="00A26E16">
        <w:rPr>
          <w:szCs w:val="22"/>
          <w:lang w:val="el-GR"/>
        </w:rPr>
        <w:tab/>
        <w:t xml:space="preserve">διαταραχές των </w:t>
      </w:r>
      <w:r>
        <w:rPr>
          <w:szCs w:val="22"/>
          <w:lang w:val="el-GR"/>
        </w:rPr>
        <w:t>ονύχων</w:t>
      </w:r>
    </w:p>
    <w:p w14:paraId="1392797F" w14:textId="77777777" w:rsidR="00587D36" w:rsidRDefault="006E01F6" w:rsidP="006E01F6">
      <w:pPr>
        <w:ind w:left="561" w:hanging="561"/>
        <w:rPr>
          <w:lang w:val="el-GR"/>
        </w:rPr>
      </w:pPr>
      <w:r w:rsidRPr="00174FB9">
        <w:rPr>
          <w:szCs w:val="22"/>
        </w:rPr>
        <w:sym w:font="Symbol" w:char="F0B7"/>
      </w:r>
      <w:r w:rsidRPr="00A26E16">
        <w:rPr>
          <w:szCs w:val="22"/>
          <w:lang w:val="el-GR"/>
        </w:rPr>
        <w:tab/>
      </w:r>
      <w:r w:rsidR="00587D36">
        <w:rPr>
          <w:lang w:val="el-GR"/>
        </w:rPr>
        <w:t>απώλεια βάρους</w:t>
      </w:r>
    </w:p>
    <w:p w14:paraId="754BCB95" w14:textId="77777777" w:rsidR="00587D36" w:rsidRDefault="006E01F6" w:rsidP="006E01F6">
      <w:pPr>
        <w:ind w:left="561" w:hanging="561"/>
        <w:rPr>
          <w:lang w:val="el-GR"/>
        </w:rPr>
      </w:pPr>
      <w:r w:rsidRPr="00174FB9">
        <w:rPr>
          <w:szCs w:val="22"/>
        </w:rPr>
        <w:sym w:font="Symbol" w:char="F0B7"/>
      </w:r>
      <w:r w:rsidRPr="00A26E16">
        <w:rPr>
          <w:szCs w:val="22"/>
          <w:lang w:val="el-GR"/>
        </w:rPr>
        <w:tab/>
      </w:r>
      <w:r w:rsidR="00587D36">
        <w:rPr>
          <w:lang w:val="el-GR"/>
        </w:rPr>
        <w:t>απώλεια όρεξης</w:t>
      </w:r>
    </w:p>
    <w:p w14:paraId="77CE1A26" w14:textId="77777777" w:rsidR="00587D36" w:rsidRDefault="006E01F6" w:rsidP="006E01F6">
      <w:pPr>
        <w:ind w:left="561" w:hanging="561"/>
        <w:rPr>
          <w:lang w:val="el-GR"/>
        </w:rPr>
      </w:pPr>
      <w:r w:rsidRPr="00174FB9">
        <w:rPr>
          <w:szCs w:val="22"/>
        </w:rPr>
        <w:sym w:font="Symbol" w:char="F0B7"/>
      </w:r>
      <w:r w:rsidRPr="00A26E16">
        <w:rPr>
          <w:szCs w:val="22"/>
          <w:lang w:val="el-GR"/>
        </w:rPr>
        <w:tab/>
      </w:r>
      <w:r w:rsidR="00587D36">
        <w:rPr>
          <w:lang w:val="el-GR"/>
        </w:rPr>
        <w:t>αϋπνία</w:t>
      </w:r>
    </w:p>
    <w:p w14:paraId="38CE09EF" w14:textId="77777777" w:rsidR="00587D36" w:rsidRDefault="006E01F6" w:rsidP="006E01F6">
      <w:pPr>
        <w:ind w:left="561" w:hanging="561"/>
        <w:rPr>
          <w:lang w:val="el-GR"/>
        </w:rPr>
      </w:pPr>
      <w:r w:rsidRPr="00174FB9">
        <w:rPr>
          <w:szCs w:val="22"/>
        </w:rPr>
        <w:sym w:font="Symbol" w:char="F0B7"/>
      </w:r>
      <w:r w:rsidRPr="00A26E16">
        <w:rPr>
          <w:szCs w:val="22"/>
          <w:lang w:val="el-GR"/>
        </w:rPr>
        <w:tab/>
      </w:r>
      <w:r w:rsidR="00587D36">
        <w:rPr>
          <w:lang w:val="el-GR"/>
        </w:rPr>
        <w:t>αλλοίωση της γεύσης</w:t>
      </w:r>
    </w:p>
    <w:p w14:paraId="535FDF7A" w14:textId="77777777" w:rsidR="00587D36" w:rsidRDefault="006E01F6" w:rsidP="006E01F6">
      <w:pPr>
        <w:ind w:left="561" w:hanging="561"/>
        <w:rPr>
          <w:lang w:val="el-GR"/>
        </w:rPr>
      </w:pPr>
      <w:r w:rsidRPr="00174FB9">
        <w:rPr>
          <w:szCs w:val="22"/>
        </w:rPr>
        <w:lastRenderedPageBreak/>
        <w:sym w:font="Symbol" w:char="F0B7"/>
      </w:r>
      <w:r w:rsidRPr="00A26E16">
        <w:rPr>
          <w:szCs w:val="22"/>
          <w:lang w:val="el-GR"/>
        </w:rPr>
        <w:tab/>
      </w:r>
      <w:r w:rsidR="00587D36">
        <w:rPr>
          <w:lang w:val="el-GR"/>
        </w:rPr>
        <w:t>χαμηλός αριθμός αιμοπεταλίων</w:t>
      </w:r>
    </w:p>
    <w:p w14:paraId="200D3A5E" w14:textId="77777777" w:rsidR="001D676B" w:rsidRDefault="00AB010E" w:rsidP="00AB010E">
      <w:pPr>
        <w:rPr>
          <w:lang w:val="el-GR"/>
        </w:rPr>
      </w:pPr>
      <w:r w:rsidRPr="009E4E09">
        <w:sym w:font="Symbol" w:char="F0B7"/>
      </w:r>
      <w:r w:rsidRPr="009E4E09">
        <w:rPr>
          <w:lang w:val="el-GR"/>
        </w:rPr>
        <w:tab/>
      </w:r>
      <w:r w:rsidR="001D676B" w:rsidRPr="009E4E09">
        <w:rPr>
          <w:lang w:val="el-GR"/>
        </w:rPr>
        <w:t>μώλωπες</w:t>
      </w:r>
    </w:p>
    <w:p w14:paraId="3684E2F8" w14:textId="77777777" w:rsidR="00587D36" w:rsidRPr="00E23C47" w:rsidRDefault="006E01F6" w:rsidP="006E01F6">
      <w:pPr>
        <w:ind w:left="561" w:hanging="561"/>
        <w:rPr>
          <w:lang w:val="el-GR"/>
        </w:rPr>
      </w:pPr>
      <w:r w:rsidRPr="00174FB9">
        <w:rPr>
          <w:szCs w:val="22"/>
        </w:rPr>
        <w:sym w:font="Symbol" w:char="F0B7"/>
      </w:r>
      <w:r w:rsidRPr="00A26E16">
        <w:rPr>
          <w:szCs w:val="22"/>
          <w:lang w:val="el-GR"/>
        </w:rPr>
        <w:tab/>
      </w:r>
      <w:r w:rsidR="00587D36" w:rsidRPr="00174FB9">
        <w:rPr>
          <w:lang w:val="el-GR"/>
        </w:rPr>
        <w:t>μούδιασμα ή μυρμήγκιασμα των δαχτύλων των χεριών και των ποδιών</w:t>
      </w:r>
      <w:r w:rsidR="009C56E2">
        <w:rPr>
          <w:lang w:val="el-GR"/>
        </w:rPr>
        <w:t xml:space="preserve">, </w:t>
      </w:r>
      <w:r w:rsidR="009C56E2" w:rsidRPr="00AE27A2">
        <w:rPr>
          <w:lang w:val="el-GR"/>
        </w:rPr>
        <w:t>τα οποία περιστασιακά μπορεί να εκτείνονται στο υπόλοιπο άκρο</w:t>
      </w:r>
    </w:p>
    <w:p w14:paraId="23040E20" w14:textId="77777777" w:rsidR="00587D36" w:rsidRDefault="006E01F6" w:rsidP="006E01F6">
      <w:pPr>
        <w:ind w:left="561" w:hanging="561"/>
        <w:rPr>
          <w:lang w:val="el-GR"/>
        </w:rPr>
      </w:pPr>
      <w:r w:rsidRPr="00174FB9">
        <w:rPr>
          <w:szCs w:val="22"/>
        </w:rPr>
        <w:sym w:font="Symbol" w:char="F0B7"/>
      </w:r>
      <w:r w:rsidRPr="00A26E16">
        <w:rPr>
          <w:szCs w:val="22"/>
          <w:lang w:val="el-GR"/>
        </w:rPr>
        <w:tab/>
      </w:r>
      <w:r w:rsidR="00587D36">
        <w:rPr>
          <w:lang w:val="el-GR"/>
        </w:rPr>
        <w:t>ερυθρότητα, πρήξιμο ή πληγές στο στόμα και/ή στο λαιμό σας</w:t>
      </w:r>
    </w:p>
    <w:p w14:paraId="6D9EA6C8" w14:textId="77777777" w:rsidR="00587D36" w:rsidRDefault="006E01F6" w:rsidP="006E01F6">
      <w:pPr>
        <w:ind w:left="561" w:hanging="561"/>
        <w:rPr>
          <w:lang w:val="el-GR"/>
        </w:rPr>
      </w:pPr>
      <w:r w:rsidRPr="00174FB9">
        <w:rPr>
          <w:szCs w:val="22"/>
        </w:rPr>
        <w:sym w:font="Symbol" w:char="F0B7"/>
      </w:r>
      <w:r w:rsidRPr="00A26E16">
        <w:rPr>
          <w:szCs w:val="22"/>
          <w:lang w:val="el-GR"/>
        </w:rPr>
        <w:tab/>
      </w:r>
      <w:r w:rsidR="00587D36">
        <w:rPr>
          <w:lang w:val="el-GR"/>
        </w:rPr>
        <w:t>πόνος, πρήξιμο, ερυθρότητα ή μυρμήγκιασμα των χεριών και/ή των ποδιών</w:t>
      </w:r>
    </w:p>
    <w:p w14:paraId="7A713998" w14:textId="77777777" w:rsidR="006C1079" w:rsidRDefault="006E01F6" w:rsidP="006E01F6">
      <w:pPr>
        <w:ind w:left="561" w:hanging="561"/>
        <w:rPr>
          <w:lang w:val="el-GR"/>
        </w:rPr>
      </w:pPr>
      <w:r w:rsidRPr="00174FB9">
        <w:rPr>
          <w:szCs w:val="22"/>
        </w:rPr>
        <w:sym w:font="Symbol" w:char="F0B7"/>
      </w:r>
      <w:r w:rsidRPr="00A26E16">
        <w:rPr>
          <w:szCs w:val="22"/>
          <w:lang w:val="el-GR"/>
        </w:rPr>
        <w:tab/>
      </w:r>
      <w:r w:rsidR="006C1079">
        <w:rPr>
          <w:lang w:val="el-GR"/>
        </w:rPr>
        <w:t>δύσπνοια</w:t>
      </w:r>
    </w:p>
    <w:p w14:paraId="64BB6EA2" w14:textId="77777777" w:rsidR="006C1079" w:rsidRDefault="006E01F6" w:rsidP="006E01F6">
      <w:pPr>
        <w:rPr>
          <w:lang w:val="el-GR"/>
        </w:rPr>
      </w:pPr>
      <w:r w:rsidRPr="00174FB9">
        <w:rPr>
          <w:szCs w:val="22"/>
        </w:rPr>
        <w:sym w:font="Symbol" w:char="F0B7"/>
      </w:r>
      <w:r w:rsidRPr="00A26E16">
        <w:rPr>
          <w:szCs w:val="22"/>
          <w:lang w:val="el-GR"/>
        </w:rPr>
        <w:tab/>
      </w:r>
      <w:r w:rsidR="006C1079">
        <w:rPr>
          <w:lang w:val="el-GR"/>
        </w:rPr>
        <w:t>πονοκέφαλος</w:t>
      </w:r>
    </w:p>
    <w:p w14:paraId="059024C8" w14:textId="77777777" w:rsidR="006C1079" w:rsidRDefault="006E01F6" w:rsidP="006E01F6">
      <w:pPr>
        <w:ind w:left="567" w:hanging="567"/>
        <w:rPr>
          <w:lang w:val="el-GR"/>
        </w:rPr>
      </w:pPr>
      <w:r w:rsidRPr="00174FB9">
        <w:rPr>
          <w:szCs w:val="22"/>
        </w:rPr>
        <w:sym w:font="Symbol" w:char="F0B7"/>
      </w:r>
      <w:r w:rsidRPr="00A26E16">
        <w:rPr>
          <w:szCs w:val="22"/>
          <w:lang w:val="el-GR"/>
        </w:rPr>
        <w:tab/>
      </w:r>
      <w:r w:rsidR="006C1079">
        <w:rPr>
          <w:lang w:val="el-GR"/>
        </w:rPr>
        <w:t>βήχας</w:t>
      </w:r>
    </w:p>
    <w:p w14:paraId="05DFBDAA" w14:textId="77777777" w:rsidR="006C1079" w:rsidRDefault="006E01F6" w:rsidP="006E01F6">
      <w:pPr>
        <w:ind w:left="567" w:hanging="567"/>
        <w:rPr>
          <w:lang w:val="el-GR"/>
        </w:rPr>
      </w:pPr>
      <w:r w:rsidRPr="00174FB9">
        <w:rPr>
          <w:szCs w:val="22"/>
        </w:rPr>
        <w:sym w:font="Symbol" w:char="F0B7"/>
      </w:r>
      <w:r w:rsidRPr="00A26E16">
        <w:rPr>
          <w:szCs w:val="22"/>
          <w:lang w:val="el-GR"/>
        </w:rPr>
        <w:tab/>
      </w:r>
      <w:r w:rsidR="006C1079">
        <w:rPr>
          <w:lang w:val="el-GR"/>
        </w:rPr>
        <w:t>έμετος</w:t>
      </w:r>
    </w:p>
    <w:p w14:paraId="737BCE4A" w14:textId="77777777" w:rsidR="006C1079" w:rsidRPr="00174FB9" w:rsidRDefault="006E01F6" w:rsidP="006E01F6">
      <w:pPr>
        <w:ind w:left="567" w:hanging="567"/>
        <w:rPr>
          <w:lang w:val="el-GR"/>
        </w:rPr>
      </w:pPr>
      <w:r w:rsidRPr="00174FB9">
        <w:rPr>
          <w:szCs w:val="22"/>
        </w:rPr>
        <w:sym w:font="Symbol" w:char="F0B7"/>
      </w:r>
      <w:r w:rsidRPr="00A26E16">
        <w:rPr>
          <w:szCs w:val="22"/>
          <w:lang w:val="el-GR"/>
        </w:rPr>
        <w:tab/>
      </w:r>
      <w:r w:rsidR="006C1079">
        <w:rPr>
          <w:lang w:val="el-GR"/>
        </w:rPr>
        <w:t>ναυτία</w:t>
      </w:r>
    </w:p>
    <w:p w14:paraId="6FA5DB2D" w14:textId="77777777" w:rsidR="00587D36" w:rsidRPr="00E245E3" w:rsidRDefault="00587D36" w:rsidP="00587D36">
      <w:pPr>
        <w:ind w:left="600" w:hanging="600"/>
        <w:rPr>
          <w:szCs w:val="22"/>
          <w:lang w:val="el-GR"/>
        </w:rPr>
      </w:pPr>
    </w:p>
    <w:p w14:paraId="48D63593" w14:textId="77777777" w:rsidR="00587D36" w:rsidRPr="009E4E09" w:rsidRDefault="00587D36" w:rsidP="00800E3E">
      <w:pPr>
        <w:keepNext/>
        <w:keepLines/>
        <w:rPr>
          <w:lang w:val="el-GR"/>
        </w:rPr>
      </w:pPr>
      <w:r w:rsidRPr="00174FB9">
        <w:rPr>
          <w:b/>
          <w:lang w:val="el-GR"/>
        </w:rPr>
        <w:t xml:space="preserve">Συχνές ανεπιθύμητες ενέργειες του </w:t>
      </w:r>
      <w:r w:rsidRPr="009E4E09">
        <w:rPr>
          <w:b/>
        </w:rPr>
        <w:t>Herceptin</w:t>
      </w:r>
      <w:r w:rsidRPr="009E4E09">
        <w:rPr>
          <w:b/>
          <w:lang w:val="el-GR"/>
        </w:rPr>
        <w:t xml:space="preserve">: </w:t>
      </w:r>
      <w:r w:rsidRPr="009E4E09">
        <w:rPr>
          <w:lang w:val="el-GR"/>
        </w:rPr>
        <w:t>μπορεί να επηρεάζουν μέχρι 1 στους 10 ανθρώπους:</w:t>
      </w:r>
    </w:p>
    <w:p w14:paraId="5CD2155A" w14:textId="77777777" w:rsidR="00587D36" w:rsidRPr="009E4E09" w:rsidRDefault="00587D36" w:rsidP="00800E3E">
      <w:pPr>
        <w:keepNext/>
        <w:keepLines/>
        <w:jc w:val="both"/>
        <w:rPr>
          <w:lang w:val="el-GR"/>
        </w:rPr>
      </w:pPr>
    </w:p>
    <w:p w14:paraId="5811FBC2" w14:textId="77777777" w:rsidR="00587D36" w:rsidRPr="005B266B" w:rsidRDefault="00587D36" w:rsidP="00800E3E">
      <w:pPr>
        <w:keepNext/>
        <w:keepLines/>
        <w:jc w:val="both"/>
        <w:rPr>
          <w:szCs w:val="22"/>
          <w:lang w:val="el-GR"/>
        </w:rPr>
      </w:pPr>
    </w:p>
    <w:tbl>
      <w:tblPr>
        <w:tblW w:w="4500" w:type="dxa"/>
        <w:tblInd w:w="108" w:type="dxa"/>
        <w:tblLook w:val="01E0" w:firstRow="1" w:lastRow="1" w:firstColumn="1" w:lastColumn="1" w:noHBand="0" w:noVBand="0"/>
      </w:tblPr>
      <w:tblGrid>
        <w:gridCol w:w="4500"/>
      </w:tblGrid>
      <w:tr w:rsidR="00B453E4" w:rsidRPr="007A2105" w14:paraId="42C73B79" w14:textId="77777777" w:rsidTr="009B6F96">
        <w:tc>
          <w:tcPr>
            <w:tcW w:w="4500" w:type="dxa"/>
          </w:tcPr>
          <w:p w14:paraId="044AC07D" w14:textId="77777777" w:rsidR="00B453E4" w:rsidRPr="00174FB9" w:rsidRDefault="00B453E4" w:rsidP="009B6F96">
            <w:pPr>
              <w:keepNext/>
              <w:keepLines/>
              <w:ind w:left="459" w:hanging="567"/>
              <w:rPr>
                <w:lang w:val="el-GR"/>
              </w:rPr>
            </w:pPr>
            <w:r w:rsidRPr="00174FB9">
              <w:rPr>
                <w:lang w:val="el-GR"/>
              </w:rPr>
              <w:sym w:font="Symbol" w:char="F0B7"/>
            </w:r>
            <w:r>
              <w:tab/>
            </w:r>
            <w:r w:rsidRPr="00174FB9">
              <w:rPr>
                <w:lang w:val="el-GR"/>
              </w:rPr>
              <w:t>αλλεργικές αντιδράσεις</w:t>
            </w:r>
          </w:p>
        </w:tc>
      </w:tr>
      <w:tr w:rsidR="00B453E4" w:rsidRPr="009E4E09" w14:paraId="1A6871BD" w14:textId="77777777" w:rsidTr="009B6F96">
        <w:tc>
          <w:tcPr>
            <w:tcW w:w="4500" w:type="dxa"/>
          </w:tcPr>
          <w:p w14:paraId="70417668" w14:textId="77777777" w:rsidR="00B453E4" w:rsidRPr="009E4E0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Pr>
                <w:rFonts w:eastAsia="Times New Roman"/>
                <w:color w:val="auto"/>
                <w:sz w:val="22"/>
                <w:szCs w:val="20"/>
                <w:lang w:eastAsia="ja-JP"/>
              </w:rPr>
              <w:tab/>
            </w:r>
            <w:r w:rsidRPr="009E4E09">
              <w:rPr>
                <w:rFonts w:eastAsia="Times New Roman"/>
                <w:color w:val="auto"/>
                <w:sz w:val="22"/>
                <w:szCs w:val="20"/>
                <w:lang w:val="el-GR" w:eastAsia="ja-JP"/>
              </w:rPr>
              <w:t>φαρυγγικές λοιμώξεις</w:t>
            </w:r>
          </w:p>
        </w:tc>
      </w:tr>
      <w:tr w:rsidR="00B453E4" w:rsidRPr="00E67499" w14:paraId="383F20E3" w14:textId="77777777" w:rsidTr="009B6F96">
        <w:tc>
          <w:tcPr>
            <w:tcW w:w="4500" w:type="dxa"/>
          </w:tcPr>
          <w:p w14:paraId="33E0202D" w14:textId="77777777" w:rsidR="00B453E4" w:rsidRPr="009E4E0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sidRPr="00B51573">
              <w:rPr>
                <w:rFonts w:eastAsia="Times New Roman"/>
                <w:color w:val="auto"/>
                <w:sz w:val="22"/>
                <w:szCs w:val="20"/>
                <w:lang w:val="el-GR" w:eastAsia="ja-JP"/>
              </w:rPr>
              <w:tab/>
            </w:r>
            <w:r w:rsidRPr="00174FB9">
              <w:rPr>
                <w:rFonts w:eastAsia="Times New Roman"/>
                <w:color w:val="auto"/>
                <w:sz w:val="22"/>
                <w:szCs w:val="20"/>
                <w:lang w:val="el-GR" w:eastAsia="ja-JP"/>
              </w:rPr>
              <w:t xml:space="preserve">λοιμώξεις </w:t>
            </w:r>
            <w:r w:rsidRPr="009E4E09">
              <w:rPr>
                <w:rFonts w:eastAsia="Times New Roman"/>
                <w:color w:val="auto"/>
                <w:sz w:val="22"/>
                <w:szCs w:val="20"/>
                <w:lang w:val="el-GR" w:eastAsia="ja-JP"/>
              </w:rPr>
              <w:t>της ουροδόχου κύστης και του δέρματος</w:t>
            </w:r>
          </w:p>
        </w:tc>
      </w:tr>
      <w:tr w:rsidR="00B453E4" w:rsidRPr="009E4E09" w14:paraId="10387691" w14:textId="77777777" w:rsidTr="009B6F96">
        <w:tc>
          <w:tcPr>
            <w:tcW w:w="4500" w:type="dxa"/>
          </w:tcPr>
          <w:p w14:paraId="68DD6354" w14:textId="77777777" w:rsidR="00B453E4" w:rsidRPr="00174FB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Pr>
                <w:rFonts w:eastAsia="Times New Roman"/>
                <w:color w:val="auto"/>
                <w:sz w:val="22"/>
                <w:szCs w:val="20"/>
                <w:lang w:eastAsia="ja-JP"/>
              </w:rPr>
              <w:tab/>
            </w:r>
            <w:r w:rsidRPr="00174FB9">
              <w:rPr>
                <w:rFonts w:eastAsia="Times New Roman"/>
                <w:color w:val="auto"/>
                <w:sz w:val="22"/>
                <w:szCs w:val="20"/>
                <w:lang w:val="el-GR" w:eastAsia="ja-JP"/>
              </w:rPr>
              <w:t>φλεγμονή του μαστού</w:t>
            </w:r>
          </w:p>
        </w:tc>
      </w:tr>
      <w:tr w:rsidR="00B453E4" w:rsidRPr="009E4E09" w14:paraId="0C26DA22" w14:textId="77777777" w:rsidTr="009B6F96">
        <w:tc>
          <w:tcPr>
            <w:tcW w:w="4500" w:type="dxa"/>
          </w:tcPr>
          <w:p w14:paraId="6129657A" w14:textId="77777777" w:rsidR="00B453E4" w:rsidRPr="00174FB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Pr>
                <w:rFonts w:eastAsia="Times New Roman"/>
                <w:color w:val="auto"/>
                <w:sz w:val="22"/>
                <w:szCs w:val="20"/>
                <w:lang w:eastAsia="ja-JP"/>
              </w:rPr>
              <w:tab/>
            </w:r>
            <w:r w:rsidRPr="00174FB9">
              <w:rPr>
                <w:rFonts w:eastAsia="Times New Roman"/>
                <w:color w:val="auto"/>
                <w:sz w:val="22"/>
                <w:szCs w:val="20"/>
                <w:lang w:val="el-GR" w:eastAsia="ja-JP"/>
              </w:rPr>
              <w:t>φλεγμονή του ήπατος</w:t>
            </w:r>
          </w:p>
        </w:tc>
      </w:tr>
      <w:tr w:rsidR="00B453E4" w:rsidRPr="009E4E09" w14:paraId="726114E5" w14:textId="77777777" w:rsidTr="009B6F96">
        <w:tc>
          <w:tcPr>
            <w:tcW w:w="4500" w:type="dxa"/>
          </w:tcPr>
          <w:p w14:paraId="498AF18A" w14:textId="77777777" w:rsidR="00B453E4" w:rsidRPr="00174FB9" w:rsidRDefault="00B453E4" w:rsidP="009B6F96">
            <w:pPr>
              <w:pStyle w:val="Default"/>
              <w:keepNext/>
              <w:keepLines/>
              <w:ind w:left="459" w:hanging="567"/>
              <w:rPr>
                <w:rFonts w:eastAsia="Times New Roman"/>
                <w:color w:val="auto"/>
                <w:sz w:val="22"/>
                <w:szCs w:val="20"/>
                <w:lang w:val="el-GR" w:eastAsia="ja-JP"/>
              </w:rPr>
            </w:pPr>
            <w:r w:rsidRPr="00174FB9">
              <w:rPr>
                <w:rFonts w:eastAsia="Times New Roman"/>
                <w:color w:val="auto"/>
                <w:sz w:val="22"/>
                <w:szCs w:val="20"/>
                <w:lang w:eastAsia="ja-JP"/>
              </w:rPr>
              <w:sym w:font="Symbol" w:char="F0B7"/>
            </w:r>
            <w:r>
              <w:rPr>
                <w:rFonts w:eastAsia="Times New Roman"/>
                <w:color w:val="auto"/>
                <w:sz w:val="22"/>
                <w:szCs w:val="20"/>
                <w:lang w:eastAsia="ja-JP"/>
              </w:rPr>
              <w:tab/>
            </w:r>
            <w:r w:rsidRPr="00174FB9">
              <w:rPr>
                <w:rFonts w:eastAsia="Times New Roman"/>
                <w:color w:val="auto"/>
                <w:sz w:val="22"/>
                <w:szCs w:val="20"/>
                <w:lang w:val="el-GR" w:eastAsia="ja-JP"/>
              </w:rPr>
              <w:t>διαταραχές των νεφρών</w:t>
            </w:r>
          </w:p>
        </w:tc>
      </w:tr>
      <w:tr w:rsidR="00B453E4" w:rsidRPr="00E67499" w14:paraId="650A6F8F" w14:textId="77777777" w:rsidTr="009B6F96">
        <w:tc>
          <w:tcPr>
            <w:tcW w:w="4500" w:type="dxa"/>
          </w:tcPr>
          <w:p w14:paraId="116B8643" w14:textId="77777777" w:rsidR="00B453E4" w:rsidRPr="00174FB9" w:rsidRDefault="00B453E4" w:rsidP="009B6F96">
            <w:pPr>
              <w:keepNext/>
              <w:keepLines/>
              <w:ind w:left="459" w:hanging="567"/>
              <w:rPr>
                <w:lang w:val="el-GR"/>
              </w:rPr>
            </w:pPr>
            <w:r w:rsidRPr="007A2105">
              <w:rPr>
                <w:lang w:val="el-GR"/>
              </w:rPr>
              <w:sym w:font="Symbol" w:char="F0B7"/>
            </w:r>
            <w:r w:rsidRPr="00B51573">
              <w:rPr>
                <w:lang w:val="el-GR"/>
              </w:rPr>
              <w:tab/>
            </w:r>
            <w:r w:rsidRPr="00174FB9">
              <w:rPr>
                <w:lang w:val="el-GR"/>
              </w:rPr>
              <w:t>αυξημένος μυϊκός τόνος ή τάση (υπερτονία)</w:t>
            </w:r>
          </w:p>
        </w:tc>
      </w:tr>
      <w:tr w:rsidR="00B453E4" w:rsidRPr="00E67499" w14:paraId="6C4C2F81" w14:textId="77777777" w:rsidTr="009B6F96">
        <w:tc>
          <w:tcPr>
            <w:tcW w:w="4500" w:type="dxa"/>
          </w:tcPr>
          <w:p w14:paraId="5C66BC21" w14:textId="77777777" w:rsidR="00B453E4" w:rsidRPr="00174FB9" w:rsidRDefault="00B453E4" w:rsidP="009B6F96">
            <w:pPr>
              <w:keepNext/>
              <w:keepLines/>
              <w:ind w:left="459" w:hanging="567"/>
              <w:rPr>
                <w:lang w:val="el-GR"/>
              </w:rPr>
            </w:pPr>
            <w:r w:rsidRPr="007A2105">
              <w:rPr>
                <w:lang w:val="el-GR"/>
              </w:rPr>
              <w:sym w:font="Symbol" w:char="F0B7"/>
            </w:r>
            <w:r w:rsidRPr="00B51573">
              <w:rPr>
                <w:lang w:val="el-GR"/>
              </w:rPr>
              <w:tab/>
            </w:r>
            <w:r w:rsidRPr="009B7153">
              <w:rPr>
                <w:lang w:val="el-GR"/>
              </w:rPr>
              <w:t>πόνος στα χέρια και/ή πόδια</w:t>
            </w:r>
          </w:p>
        </w:tc>
      </w:tr>
      <w:tr w:rsidR="00B453E4" w:rsidRPr="009E4E09" w14:paraId="15417BEE" w14:textId="77777777" w:rsidTr="009B6F96">
        <w:tc>
          <w:tcPr>
            <w:tcW w:w="4500" w:type="dxa"/>
          </w:tcPr>
          <w:p w14:paraId="41C748D2"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r>
            <w:r w:rsidRPr="007A2105">
              <w:rPr>
                <w:lang w:val="el-GR"/>
              </w:rPr>
              <w:t xml:space="preserve"> </w:t>
            </w:r>
            <w:r w:rsidRPr="00174FB9">
              <w:rPr>
                <w:lang w:val="el-GR"/>
              </w:rPr>
              <w:t>κνησμώδες εξάνθημα</w:t>
            </w:r>
          </w:p>
        </w:tc>
      </w:tr>
      <w:tr w:rsidR="00B453E4" w:rsidRPr="009E4E09" w14:paraId="77A0BB28" w14:textId="77777777" w:rsidTr="009B6F96">
        <w:tc>
          <w:tcPr>
            <w:tcW w:w="4500" w:type="dxa"/>
          </w:tcPr>
          <w:p w14:paraId="0C3C128F" w14:textId="77777777" w:rsidR="00B453E4" w:rsidRPr="00174FB9" w:rsidRDefault="00B453E4" w:rsidP="009B6F96">
            <w:pPr>
              <w:keepNext/>
              <w:keepLines/>
              <w:ind w:left="459" w:hanging="567"/>
              <w:rPr>
                <w:lang w:val="el-GR"/>
              </w:rPr>
            </w:pPr>
            <w:r w:rsidRPr="007A2105">
              <w:rPr>
                <w:lang w:val="el-GR"/>
              </w:rPr>
              <w:sym w:font="Symbol" w:char="F0B7"/>
            </w:r>
            <w:r w:rsidRPr="007A2105">
              <w:rPr>
                <w:lang w:val="el-GR"/>
              </w:rPr>
              <w:tab/>
            </w:r>
            <w:r w:rsidRPr="009E4E09">
              <w:rPr>
                <w:lang w:val="el-GR"/>
              </w:rPr>
              <w:t>υπνηλία</w:t>
            </w:r>
          </w:p>
        </w:tc>
      </w:tr>
      <w:tr w:rsidR="00B453E4" w:rsidRPr="009E4E09" w14:paraId="5EA07B7E" w14:textId="77777777" w:rsidTr="009B6F96">
        <w:tc>
          <w:tcPr>
            <w:tcW w:w="4500" w:type="dxa"/>
          </w:tcPr>
          <w:p w14:paraId="6C38EB1C" w14:textId="77777777" w:rsidR="00B453E4" w:rsidRPr="009E4E09" w:rsidRDefault="00B453E4" w:rsidP="009B6F96">
            <w:pPr>
              <w:keepNext/>
              <w:keepLines/>
              <w:ind w:left="459" w:hanging="567"/>
              <w:rPr>
                <w:lang w:val="el-GR"/>
              </w:rPr>
            </w:pPr>
            <w:r w:rsidRPr="007A2105">
              <w:rPr>
                <w:lang w:val="el-GR"/>
              </w:rPr>
              <w:sym w:font="Symbol" w:char="F0B7"/>
            </w:r>
            <w:r w:rsidRPr="007A2105">
              <w:rPr>
                <w:lang w:val="el-GR"/>
              </w:rPr>
              <w:tab/>
            </w:r>
            <w:r w:rsidRPr="009E4E09">
              <w:rPr>
                <w:lang w:val="el-GR"/>
              </w:rPr>
              <w:t>αιμορρο</w:t>
            </w:r>
            <w:r w:rsidRPr="007A2105">
              <w:rPr>
                <w:lang w:val="el-GR"/>
              </w:rPr>
              <w:t>ΐ</w:t>
            </w:r>
            <w:r w:rsidRPr="009E4E09">
              <w:rPr>
                <w:lang w:val="el-GR"/>
              </w:rPr>
              <w:t>δες</w:t>
            </w:r>
          </w:p>
        </w:tc>
      </w:tr>
      <w:tr w:rsidR="00B453E4" w:rsidRPr="009E4E09" w14:paraId="3B8CA90C" w14:textId="77777777" w:rsidTr="009B6F96">
        <w:tc>
          <w:tcPr>
            <w:tcW w:w="4500" w:type="dxa"/>
          </w:tcPr>
          <w:p w14:paraId="4DAE8762" w14:textId="77777777" w:rsidR="00B453E4" w:rsidRPr="007A2105" w:rsidRDefault="00B453E4" w:rsidP="009B6F96">
            <w:pPr>
              <w:keepNext/>
              <w:keepLines/>
              <w:ind w:left="459" w:hanging="567"/>
              <w:rPr>
                <w:lang w:val="el-GR"/>
              </w:rPr>
            </w:pPr>
            <w:r w:rsidRPr="007A2105">
              <w:rPr>
                <w:lang w:val="el-GR"/>
              </w:rPr>
              <w:sym w:font="Symbol" w:char="F0B7"/>
            </w:r>
            <w:r w:rsidRPr="007A2105">
              <w:rPr>
                <w:lang w:val="el-GR"/>
              </w:rPr>
              <w:tab/>
            </w:r>
            <w:r w:rsidRPr="00174FB9">
              <w:rPr>
                <w:lang w:val="el-GR"/>
              </w:rPr>
              <w:t>φαγούρα</w:t>
            </w:r>
          </w:p>
        </w:tc>
      </w:tr>
      <w:tr w:rsidR="00B453E4" w:rsidRPr="00E67499" w14:paraId="4BBF4687" w14:textId="77777777" w:rsidTr="009B6F96">
        <w:tc>
          <w:tcPr>
            <w:tcW w:w="4500" w:type="dxa"/>
          </w:tcPr>
          <w:p w14:paraId="1E3E0129" w14:textId="77777777" w:rsidR="00B453E4" w:rsidRPr="00174FB9" w:rsidRDefault="00B453E4" w:rsidP="009B6F96">
            <w:pPr>
              <w:keepNext/>
              <w:keepLines/>
              <w:ind w:left="459" w:hanging="567"/>
              <w:rPr>
                <w:lang w:val="el-GR"/>
              </w:rPr>
            </w:pPr>
            <w:r w:rsidRPr="007A2105">
              <w:rPr>
                <w:lang w:val="el-GR"/>
              </w:rPr>
              <w:sym w:font="Symbol" w:char="F0B7"/>
            </w:r>
            <w:r w:rsidRPr="007A2105">
              <w:rPr>
                <w:lang w:val="el-GR"/>
              </w:rPr>
              <w:t xml:space="preserve">       </w:t>
            </w:r>
            <w:r w:rsidRPr="009E4E09">
              <w:rPr>
                <w:lang w:val="el-GR"/>
              </w:rPr>
              <w:t>ξηρότητα του στόματος και του δέρματος</w:t>
            </w:r>
          </w:p>
        </w:tc>
      </w:tr>
      <w:tr w:rsidR="00B453E4" w:rsidRPr="009E4E09" w14:paraId="4B3A506D" w14:textId="77777777" w:rsidTr="009B6F96">
        <w:tc>
          <w:tcPr>
            <w:tcW w:w="4500" w:type="dxa"/>
          </w:tcPr>
          <w:p w14:paraId="04019192"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μάτια ξηρά</w:t>
            </w:r>
          </w:p>
        </w:tc>
      </w:tr>
      <w:tr w:rsidR="00B453E4" w:rsidRPr="009E4E09" w14:paraId="1728C1C2" w14:textId="77777777" w:rsidTr="009B6F96">
        <w:tc>
          <w:tcPr>
            <w:tcW w:w="4500" w:type="dxa"/>
          </w:tcPr>
          <w:p w14:paraId="172C3CE4"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εφίδρωση</w:t>
            </w:r>
          </w:p>
        </w:tc>
      </w:tr>
      <w:tr w:rsidR="00B453E4" w:rsidRPr="009E4E09" w14:paraId="74C751E4" w14:textId="77777777" w:rsidTr="009B6F96">
        <w:tc>
          <w:tcPr>
            <w:tcW w:w="4500" w:type="dxa"/>
          </w:tcPr>
          <w:p w14:paraId="119DFB88"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αίσθημα αδυναμίας και αδιαθεσίας</w:t>
            </w:r>
          </w:p>
        </w:tc>
      </w:tr>
      <w:tr w:rsidR="00B453E4" w:rsidRPr="009E4E09" w14:paraId="40740CF3" w14:textId="77777777" w:rsidTr="009B6F96">
        <w:tc>
          <w:tcPr>
            <w:tcW w:w="4500" w:type="dxa"/>
          </w:tcPr>
          <w:p w14:paraId="1D9D8E98"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άγχος</w:t>
            </w:r>
          </w:p>
        </w:tc>
      </w:tr>
      <w:tr w:rsidR="00B453E4" w:rsidRPr="009E4E09" w14:paraId="0656641A" w14:textId="77777777" w:rsidTr="009B6F96">
        <w:tc>
          <w:tcPr>
            <w:tcW w:w="4500" w:type="dxa"/>
          </w:tcPr>
          <w:p w14:paraId="3F2194CD" w14:textId="77777777" w:rsidR="00B453E4" w:rsidRPr="007A2105" w:rsidRDefault="00B453E4" w:rsidP="009B6F96">
            <w:pPr>
              <w:keepNext/>
              <w:keepLines/>
              <w:ind w:left="459" w:hanging="567"/>
            </w:pPr>
            <w:r w:rsidRPr="007A2105">
              <w:rPr>
                <w:lang w:val="el-GR"/>
              </w:rPr>
              <w:sym w:font="Symbol" w:char="F0B7"/>
            </w:r>
            <w:r w:rsidRPr="00174FB9">
              <w:rPr>
                <w:lang w:val="el-GR"/>
              </w:rPr>
              <w:tab/>
              <w:t>κατάθλιψη</w:t>
            </w:r>
          </w:p>
        </w:tc>
      </w:tr>
      <w:tr w:rsidR="00B453E4" w:rsidRPr="009E4E09" w14:paraId="2C151079" w14:textId="77777777" w:rsidTr="009B6F96">
        <w:tc>
          <w:tcPr>
            <w:tcW w:w="4500" w:type="dxa"/>
          </w:tcPr>
          <w:p w14:paraId="3B4AF4F0" w14:textId="77777777" w:rsidR="00B453E4" w:rsidRDefault="00B453E4" w:rsidP="009B6F96">
            <w:pPr>
              <w:keepNext/>
              <w:keepLines/>
              <w:ind w:left="459" w:hanging="567"/>
              <w:rPr>
                <w:lang w:val="el-GR"/>
              </w:rPr>
            </w:pPr>
            <w:r w:rsidRPr="007A2105">
              <w:rPr>
                <w:lang w:val="el-GR"/>
              </w:rPr>
              <w:sym w:font="Symbol" w:char="F0B7"/>
            </w:r>
            <w:r w:rsidRPr="00174FB9">
              <w:rPr>
                <w:lang w:val="el-GR"/>
              </w:rPr>
              <w:tab/>
              <w:t>άσθμα</w:t>
            </w:r>
          </w:p>
          <w:p w14:paraId="45A37D91" w14:textId="77777777" w:rsidR="00B453E4" w:rsidRPr="00174FB9" w:rsidRDefault="00B453E4" w:rsidP="009B6F96">
            <w:pPr>
              <w:keepNext/>
              <w:keepLines/>
              <w:ind w:left="459" w:hanging="567"/>
              <w:rPr>
                <w:lang w:val="el-GR"/>
              </w:rPr>
            </w:pPr>
            <w:r w:rsidRPr="007A2105">
              <w:rPr>
                <w:lang w:val="el-GR"/>
              </w:rPr>
              <w:sym w:font="Symbol" w:char="F0B7"/>
            </w:r>
            <w:r w:rsidRPr="007A2105">
              <w:rPr>
                <w:lang w:val="el-GR"/>
              </w:rPr>
              <w:t xml:space="preserve">         </w:t>
            </w:r>
            <w:r>
              <w:rPr>
                <w:lang w:val="el-GR"/>
              </w:rPr>
              <w:t>λοίμωξη των πνευμόνων</w:t>
            </w:r>
          </w:p>
        </w:tc>
      </w:tr>
      <w:tr w:rsidR="00B453E4" w:rsidRPr="009E4E09" w14:paraId="268CB3DB" w14:textId="77777777" w:rsidTr="009B6F96">
        <w:tc>
          <w:tcPr>
            <w:tcW w:w="4500" w:type="dxa"/>
          </w:tcPr>
          <w:p w14:paraId="3F25C1E8"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διαταραχές των πνευμόνων</w:t>
            </w:r>
          </w:p>
        </w:tc>
      </w:tr>
      <w:tr w:rsidR="00B453E4" w:rsidRPr="009E4E09" w14:paraId="6EEC3BD1" w14:textId="77777777" w:rsidTr="009B6F96">
        <w:tc>
          <w:tcPr>
            <w:tcW w:w="4500" w:type="dxa"/>
          </w:tcPr>
          <w:p w14:paraId="7EDC927A"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πόνος στην πλάτη</w:t>
            </w:r>
          </w:p>
        </w:tc>
      </w:tr>
      <w:tr w:rsidR="00B453E4" w:rsidRPr="009E4E09" w14:paraId="10F0F14B" w14:textId="77777777" w:rsidTr="009B6F96">
        <w:tc>
          <w:tcPr>
            <w:tcW w:w="4500" w:type="dxa"/>
          </w:tcPr>
          <w:p w14:paraId="77BFB789" w14:textId="77777777" w:rsidR="00B453E4" w:rsidRPr="00174FB9" w:rsidRDefault="00B453E4" w:rsidP="009B6F96">
            <w:pPr>
              <w:keepNext/>
              <w:keepLines/>
              <w:ind w:left="459" w:hanging="567"/>
              <w:rPr>
                <w:lang w:val="el-GR"/>
              </w:rPr>
            </w:pPr>
            <w:r w:rsidRPr="007A2105">
              <w:rPr>
                <w:lang w:val="el-GR"/>
              </w:rPr>
              <w:sym w:font="Symbol" w:char="F0B7"/>
            </w:r>
            <w:r w:rsidRPr="00174FB9">
              <w:rPr>
                <w:lang w:val="el-GR"/>
              </w:rPr>
              <w:tab/>
              <w:t>πόνος στον αυχένα</w:t>
            </w:r>
          </w:p>
        </w:tc>
      </w:tr>
      <w:tr w:rsidR="00B453E4" w:rsidRPr="009E4E09" w14:paraId="7E21F90C" w14:textId="77777777" w:rsidTr="009B6F96">
        <w:tc>
          <w:tcPr>
            <w:tcW w:w="4500" w:type="dxa"/>
          </w:tcPr>
          <w:p w14:paraId="06657ABB"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πόνος στα οστά</w:t>
            </w:r>
          </w:p>
        </w:tc>
      </w:tr>
      <w:tr w:rsidR="00B453E4" w:rsidRPr="009E4E09" w14:paraId="07EFB02E" w14:textId="77777777" w:rsidTr="009B6F96">
        <w:tc>
          <w:tcPr>
            <w:tcW w:w="4500" w:type="dxa"/>
          </w:tcPr>
          <w:p w14:paraId="785C4C80"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ακμή</w:t>
            </w:r>
          </w:p>
        </w:tc>
      </w:tr>
      <w:tr w:rsidR="00B453E4" w:rsidRPr="009E4E09" w14:paraId="5CB20AC7" w14:textId="77777777" w:rsidTr="009B6F96">
        <w:tc>
          <w:tcPr>
            <w:tcW w:w="4500" w:type="dxa"/>
          </w:tcPr>
          <w:p w14:paraId="11469AEC" w14:textId="77777777" w:rsidR="00B453E4" w:rsidRPr="00174FB9" w:rsidRDefault="00B453E4" w:rsidP="009B6F96">
            <w:pPr>
              <w:keepNext/>
              <w:keepLines/>
              <w:ind w:left="459" w:hanging="567"/>
              <w:rPr>
                <w:lang w:val="el-GR"/>
              </w:rPr>
            </w:pPr>
            <w:r w:rsidRPr="007A2105">
              <w:rPr>
                <w:lang w:val="el-GR"/>
              </w:rPr>
              <w:sym w:font="Symbol" w:char="F0B7"/>
            </w:r>
            <w:r w:rsidRPr="009E4E09">
              <w:rPr>
                <w:lang w:val="el-GR"/>
              </w:rPr>
              <w:tab/>
              <w:t>κράμπες των ποδιών</w:t>
            </w:r>
          </w:p>
        </w:tc>
      </w:tr>
    </w:tbl>
    <w:p w14:paraId="77DC9685" w14:textId="77777777" w:rsidR="00B453E4" w:rsidRPr="009E4E09" w:rsidRDefault="00B453E4" w:rsidP="00800E3E">
      <w:pPr>
        <w:keepNext/>
        <w:keepLines/>
        <w:jc w:val="both"/>
        <w:rPr>
          <w:szCs w:val="22"/>
        </w:rPr>
      </w:pPr>
    </w:p>
    <w:p w14:paraId="44F425E1" w14:textId="77777777" w:rsidR="00587D36" w:rsidRPr="009E4E09" w:rsidRDefault="00587D36" w:rsidP="00800E3E">
      <w:pPr>
        <w:keepNext/>
        <w:keepLines/>
        <w:rPr>
          <w:szCs w:val="22"/>
          <w:lang w:val="el-GR"/>
        </w:rPr>
      </w:pPr>
      <w:r w:rsidRPr="009E4E09">
        <w:rPr>
          <w:b/>
          <w:lang w:val="el-GR"/>
        </w:rPr>
        <w:t xml:space="preserve">Μη συχνές ανεπιθύμητες ενέργειες του </w:t>
      </w:r>
      <w:r w:rsidRPr="009E4E09">
        <w:rPr>
          <w:b/>
        </w:rPr>
        <w:t>Herceptin</w:t>
      </w:r>
      <w:r w:rsidRPr="009E4E09">
        <w:rPr>
          <w:b/>
          <w:lang w:val="el-GR"/>
        </w:rPr>
        <w:t xml:space="preserve">: </w:t>
      </w:r>
      <w:r w:rsidRPr="009E4E09">
        <w:rPr>
          <w:lang w:val="el-GR"/>
        </w:rPr>
        <w:t>μπορεί να επηρεάζουν μέχρι 1 στους 100 ανθρώπους:</w:t>
      </w:r>
    </w:p>
    <w:p w14:paraId="655E11DC" w14:textId="77777777" w:rsidR="00587D36" w:rsidRPr="009E4E09" w:rsidRDefault="00587D36" w:rsidP="00587D36">
      <w:pPr>
        <w:rPr>
          <w:szCs w:val="22"/>
          <w:lang w:val="el-GR"/>
        </w:rPr>
      </w:pPr>
    </w:p>
    <w:p w14:paraId="64E01F0E" w14:textId="77777777" w:rsidR="00587D36" w:rsidRPr="009E4E09" w:rsidRDefault="00587D36" w:rsidP="00FA7DD3">
      <w:pPr>
        <w:tabs>
          <w:tab w:val="left" w:pos="567"/>
        </w:tabs>
        <w:rPr>
          <w:szCs w:val="22"/>
          <w:lang w:val="el-GR"/>
        </w:rPr>
      </w:pPr>
      <w:r w:rsidRPr="00174FB9">
        <w:rPr>
          <w:szCs w:val="22"/>
        </w:rPr>
        <w:sym w:font="Symbol" w:char="F0B7"/>
      </w:r>
      <w:r w:rsidRPr="00174FB9">
        <w:rPr>
          <w:lang w:val="el-GR"/>
        </w:rPr>
        <w:tab/>
        <w:t>κώφωση</w:t>
      </w:r>
    </w:p>
    <w:p w14:paraId="051438C7" w14:textId="77777777" w:rsidR="00587D36" w:rsidRDefault="00587D36" w:rsidP="00FA7DD3">
      <w:pPr>
        <w:tabs>
          <w:tab w:val="left" w:pos="567"/>
        </w:tabs>
        <w:rPr>
          <w:lang w:val="el-GR"/>
        </w:rPr>
      </w:pPr>
      <w:r w:rsidRPr="00174FB9">
        <w:rPr>
          <w:szCs w:val="22"/>
        </w:rPr>
        <w:sym w:font="Symbol" w:char="F0B7"/>
      </w:r>
      <w:r w:rsidRPr="00174FB9">
        <w:rPr>
          <w:lang w:val="el-GR"/>
        </w:rPr>
        <w:tab/>
        <w:t>εξάνθημα με εξόγκωμα</w:t>
      </w:r>
    </w:p>
    <w:p w14:paraId="73D2D1DA" w14:textId="77777777" w:rsidR="00FA7DD3" w:rsidRDefault="00FA7DD3" w:rsidP="00FA7DD3">
      <w:pPr>
        <w:tabs>
          <w:tab w:val="left" w:pos="360"/>
          <w:tab w:val="left" w:pos="567"/>
        </w:tabs>
        <w:ind w:left="792" w:hanging="792"/>
        <w:rPr>
          <w:lang w:val="el-GR"/>
        </w:rPr>
      </w:pPr>
      <w:r w:rsidRPr="00174FB9">
        <w:rPr>
          <w:lang w:val="el-GR"/>
        </w:rPr>
        <w:sym w:font="Symbol" w:char="F0B7"/>
      </w:r>
      <w:r w:rsidRPr="00174FB9">
        <w:rPr>
          <w:lang w:val="el-GR"/>
        </w:rPr>
        <w:tab/>
      </w:r>
      <w:r>
        <w:rPr>
          <w:lang w:val="el-GR"/>
        </w:rPr>
        <w:t xml:space="preserve">    </w:t>
      </w:r>
      <w:r w:rsidRPr="00BC1683">
        <w:rPr>
          <w:lang w:val="el-GR"/>
        </w:rPr>
        <w:t>συριγμός κατά την αναπνοή</w:t>
      </w:r>
    </w:p>
    <w:p w14:paraId="79C994CC" w14:textId="77777777" w:rsidR="00FA7DD3" w:rsidRPr="00BC1683" w:rsidRDefault="00FA7DD3" w:rsidP="00FA7DD3">
      <w:pPr>
        <w:tabs>
          <w:tab w:val="left" w:pos="360"/>
          <w:tab w:val="left" w:pos="567"/>
        </w:tabs>
        <w:ind w:left="792" w:hanging="792"/>
        <w:rPr>
          <w:lang w:val="el-GR"/>
        </w:rPr>
      </w:pPr>
      <w:r w:rsidRPr="003A08BD">
        <w:rPr>
          <w:lang w:val="el-GR"/>
        </w:rPr>
        <w:sym w:font="Symbol" w:char="F0B7"/>
      </w:r>
      <w:r>
        <w:rPr>
          <w:lang w:val="el-GR"/>
        </w:rPr>
        <w:tab/>
        <w:t xml:space="preserve">    </w:t>
      </w:r>
      <w:r w:rsidRPr="00BC1683">
        <w:rPr>
          <w:lang w:val="el-GR"/>
        </w:rPr>
        <w:t>φλεγμονή ή ουλή στους πνεύμονες</w:t>
      </w:r>
    </w:p>
    <w:p w14:paraId="455E5902" w14:textId="77777777" w:rsidR="00587D36" w:rsidRPr="009E4E09" w:rsidRDefault="00587D36" w:rsidP="00587D36">
      <w:pPr>
        <w:rPr>
          <w:szCs w:val="22"/>
          <w:lang w:val="el-GR"/>
        </w:rPr>
      </w:pPr>
    </w:p>
    <w:p w14:paraId="4F898827" w14:textId="77777777" w:rsidR="00587D36" w:rsidRPr="009E4E09" w:rsidRDefault="00587D36" w:rsidP="00587D36">
      <w:pPr>
        <w:rPr>
          <w:szCs w:val="22"/>
          <w:lang w:val="el-GR"/>
        </w:rPr>
      </w:pPr>
      <w:r w:rsidRPr="009E4E09">
        <w:rPr>
          <w:b/>
          <w:lang w:val="el-GR"/>
        </w:rPr>
        <w:t xml:space="preserve">Σπάνιες ανεπιθύμητες ενέργειες του </w:t>
      </w:r>
      <w:r w:rsidRPr="009E4E09">
        <w:rPr>
          <w:b/>
        </w:rPr>
        <w:t>Herceptin</w:t>
      </w:r>
      <w:r w:rsidRPr="009E4E09">
        <w:rPr>
          <w:b/>
          <w:lang w:val="el-GR"/>
        </w:rPr>
        <w:t xml:space="preserve">: </w:t>
      </w:r>
      <w:r w:rsidRPr="009E4E09">
        <w:rPr>
          <w:lang w:val="el-GR"/>
        </w:rPr>
        <w:t>μπορεί να επηρεάζουν μέχρι 1 στους 1000 ανθρώπους</w:t>
      </w:r>
      <w:r w:rsidRPr="009E4E09">
        <w:rPr>
          <w:szCs w:val="22"/>
          <w:lang w:val="el-GR"/>
        </w:rPr>
        <w:t>:</w:t>
      </w:r>
    </w:p>
    <w:p w14:paraId="6A39259E" w14:textId="77777777" w:rsidR="00587D36" w:rsidRPr="009E4E09" w:rsidRDefault="00587D36" w:rsidP="00587D36">
      <w:pPr>
        <w:rPr>
          <w:szCs w:val="22"/>
          <w:lang w:val="el-GR"/>
        </w:rPr>
      </w:pPr>
    </w:p>
    <w:p w14:paraId="2D651C5B" w14:textId="77777777" w:rsidR="00587D36" w:rsidRPr="009E4E09" w:rsidRDefault="00587D36" w:rsidP="00587D36">
      <w:pPr>
        <w:tabs>
          <w:tab w:val="left" w:pos="600"/>
        </w:tabs>
        <w:rPr>
          <w:szCs w:val="22"/>
          <w:lang w:val="el-GR"/>
        </w:rPr>
      </w:pPr>
      <w:r w:rsidRPr="00174FB9">
        <w:rPr>
          <w:szCs w:val="22"/>
        </w:rPr>
        <w:sym w:font="Symbol" w:char="F0B7"/>
      </w:r>
      <w:r w:rsidRPr="00174FB9">
        <w:rPr>
          <w:lang w:val="el-GR"/>
        </w:rPr>
        <w:tab/>
        <w:t>ίκτερος</w:t>
      </w:r>
    </w:p>
    <w:p w14:paraId="1AFD8F80" w14:textId="77777777" w:rsidR="00813B28" w:rsidRPr="009E4E09" w:rsidRDefault="00813B28" w:rsidP="00813B28">
      <w:pPr>
        <w:ind w:left="600" w:hanging="600"/>
        <w:rPr>
          <w:szCs w:val="22"/>
          <w:lang w:val="el-GR"/>
        </w:rPr>
      </w:pPr>
      <w:r w:rsidRPr="00174FB9">
        <w:rPr>
          <w:szCs w:val="22"/>
        </w:rPr>
        <w:sym w:font="Symbol" w:char="F0B7"/>
      </w:r>
      <w:r w:rsidRPr="00174FB9">
        <w:rPr>
          <w:lang w:val="el-GR"/>
        </w:rPr>
        <w:tab/>
        <w:t>αναφυλακτικές αντιδράσεις</w:t>
      </w:r>
    </w:p>
    <w:p w14:paraId="0C76DD12" w14:textId="77777777" w:rsidR="00813B28" w:rsidRPr="009E4E09" w:rsidRDefault="00813B28" w:rsidP="00587D36">
      <w:pPr>
        <w:tabs>
          <w:tab w:val="left" w:pos="600"/>
        </w:tabs>
        <w:rPr>
          <w:szCs w:val="22"/>
          <w:lang w:val="el-GR"/>
        </w:rPr>
      </w:pPr>
    </w:p>
    <w:p w14:paraId="470BBE86" w14:textId="77777777" w:rsidR="00587D36" w:rsidRPr="009E4E09" w:rsidRDefault="00587D36" w:rsidP="0010248C">
      <w:pPr>
        <w:rPr>
          <w:szCs w:val="22"/>
          <w:lang w:val="el-GR"/>
        </w:rPr>
      </w:pPr>
      <w:r w:rsidRPr="009E4E09">
        <w:rPr>
          <w:b/>
          <w:lang w:val="el-GR"/>
        </w:rPr>
        <w:t xml:space="preserve">Άλλες ανεπιθύμητες ενέργειες που έχουν αναφερθεί με τη χρήση του </w:t>
      </w:r>
      <w:r w:rsidRPr="009E4E09">
        <w:rPr>
          <w:b/>
        </w:rPr>
        <w:t>Herceptin</w:t>
      </w:r>
      <w:r w:rsidRPr="009E4E09">
        <w:rPr>
          <w:b/>
          <w:lang w:val="el-GR"/>
        </w:rPr>
        <w:t xml:space="preserve">: </w:t>
      </w:r>
      <w:r w:rsidRPr="009E4E09">
        <w:rPr>
          <w:lang w:val="el-GR"/>
        </w:rPr>
        <w:t>η συχνότητα δεν μπορεί να εκτιμηθεί από τα διαθέσιμα δεδομένα:</w:t>
      </w:r>
    </w:p>
    <w:p w14:paraId="2899035B" w14:textId="77777777" w:rsidR="00587D36" w:rsidRPr="009E4E09" w:rsidRDefault="00587D36" w:rsidP="0010248C">
      <w:pPr>
        <w:rPr>
          <w:szCs w:val="22"/>
          <w:lang w:val="el-GR"/>
        </w:rPr>
      </w:pPr>
    </w:p>
    <w:p w14:paraId="11228A63"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μη φυσιολογική ή διαταραγμένη πηκτικότητα αίματος</w:t>
      </w:r>
    </w:p>
    <w:p w14:paraId="7523A0A6"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υψηλά επίπεδα καλίου</w:t>
      </w:r>
    </w:p>
    <w:p w14:paraId="72D6F258"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 xml:space="preserve">οίδημα </w:t>
      </w:r>
      <w:r w:rsidRPr="009E4E09">
        <w:rPr>
          <w:lang w:val="el-GR"/>
        </w:rPr>
        <w:t>ή αιμορραγία στο πίσω μέρος των οφθαλμών</w:t>
      </w:r>
    </w:p>
    <w:p w14:paraId="3B1C057E"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καταπληξία</w:t>
      </w:r>
    </w:p>
    <w:p w14:paraId="3D0B7F6D"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μη φυσιολογικός καρδιακός ρυθμός</w:t>
      </w:r>
    </w:p>
    <w:p w14:paraId="7D244B77"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αναπνευστική δυσχέρεια</w:t>
      </w:r>
    </w:p>
    <w:p w14:paraId="74701062"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αναπνευστική ανεπάρκεια</w:t>
      </w:r>
    </w:p>
    <w:p w14:paraId="0A317F0F"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οξεία συσσώρευση υγρών στους πνεύμονες</w:t>
      </w:r>
    </w:p>
    <w:p w14:paraId="27E414E1"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οξεία στένωση των αεραγωγών</w:t>
      </w:r>
    </w:p>
    <w:p w14:paraId="7401B894" w14:textId="77777777" w:rsidR="00587D36" w:rsidRPr="009E4E09" w:rsidRDefault="00587D36" w:rsidP="0010248C">
      <w:pPr>
        <w:ind w:left="600" w:hanging="600"/>
        <w:rPr>
          <w:szCs w:val="22"/>
          <w:lang w:val="el-GR"/>
        </w:rPr>
      </w:pPr>
      <w:r w:rsidRPr="00174FB9">
        <w:rPr>
          <w:szCs w:val="22"/>
        </w:rPr>
        <w:sym w:font="Symbol" w:char="F0B7"/>
      </w:r>
      <w:r w:rsidRPr="00174FB9">
        <w:rPr>
          <w:lang w:val="el-GR"/>
        </w:rPr>
        <w:tab/>
        <w:t>μη φυσιολογικά χαμηλά επίπεδα οξυγόνου στο αίμα</w:t>
      </w:r>
    </w:p>
    <w:p w14:paraId="0112F27E" w14:textId="77777777" w:rsidR="00587D36" w:rsidRPr="009E4E09" w:rsidRDefault="00587D36" w:rsidP="0010248C">
      <w:pPr>
        <w:ind w:left="601" w:hanging="601"/>
        <w:rPr>
          <w:szCs w:val="22"/>
          <w:lang w:val="el-GR"/>
        </w:rPr>
      </w:pPr>
      <w:r w:rsidRPr="00174FB9">
        <w:rPr>
          <w:szCs w:val="22"/>
        </w:rPr>
        <w:sym w:font="Symbol" w:char="F0B7"/>
      </w:r>
      <w:r w:rsidRPr="00174FB9">
        <w:rPr>
          <w:lang w:val="el-GR"/>
        </w:rPr>
        <w:tab/>
        <w:t>δυσκολία στην αναπνοή όταν είστε ξαπ</w:t>
      </w:r>
      <w:r w:rsidRPr="009E4E09">
        <w:rPr>
          <w:lang w:val="el-GR"/>
        </w:rPr>
        <w:t>λωμένος</w:t>
      </w:r>
    </w:p>
    <w:p w14:paraId="4EED6E77" w14:textId="77777777" w:rsidR="00587D36" w:rsidRPr="009E4E09" w:rsidRDefault="00587D36" w:rsidP="0010248C">
      <w:pPr>
        <w:ind w:left="601" w:hanging="601"/>
        <w:rPr>
          <w:szCs w:val="22"/>
          <w:lang w:val="el-GR"/>
        </w:rPr>
      </w:pPr>
      <w:r w:rsidRPr="00174FB9">
        <w:rPr>
          <w:szCs w:val="22"/>
        </w:rPr>
        <w:sym w:font="Symbol" w:char="F0B7"/>
      </w:r>
      <w:r w:rsidRPr="00174FB9">
        <w:rPr>
          <w:lang w:val="el-GR"/>
        </w:rPr>
        <w:tab/>
        <w:t>ηπατική βλάβη</w:t>
      </w:r>
    </w:p>
    <w:p w14:paraId="05B3A8E5" w14:textId="77777777" w:rsidR="00587D36" w:rsidRPr="009E4E09" w:rsidRDefault="00587D36" w:rsidP="0055384E">
      <w:pPr>
        <w:keepNext/>
        <w:ind w:left="600" w:hanging="600"/>
        <w:rPr>
          <w:szCs w:val="22"/>
          <w:lang w:val="el-GR"/>
        </w:rPr>
      </w:pPr>
      <w:r w:rsidRPr="00174FB9">
        <w:rPr>
          <w:szCs w:val="22"/>
        </w:rPr>
        <w:sym w:font="Symbol" w:char="F0B7"/>
      </w:r>
      <w:r w:rsidRPr="00174FB9">
        <w:rPr>
          <w:lang w:val="el-GR"/>
        </w:rPr>
        <w:tab/>
        <w:t>οίδημα στο πρόσωπο, χείλη και φάρυγγα</w:t>
      </w:r>
    </w:p>
    <w:p w14:paraId="58631A14" w14:textId="77777777" w:rsidR="00587D36" w:rsidRPr="009E4E09" w:rsidRDefault="00587D36" w:rsidP="0055384E">
      <w:pPr>
        <w:keepNext/>
        <w:ind w:left="600" w:hanging="600"/>
        <w:rPr>
          <w:szCs w:val="22"/>
          <w:lang w:val="el-GR"/>
        </w:rPr>
      </w:pPr>
      <w:r w:rsidRPr="00174FB9">
        <w:rPr>
          <w:szCs w:val="22"/>
        </w:rPr>
        <w:sym w:font="Symbol" w:char="F0B7"/>
      </w:r>
      <w:r w:rsidRPr="00174FB9">
        <w:rPr>
          <w:lang w:val="el-GR"/>
        </w:rPr>
        <w:tab/>
        <w:t>νεφρική ανεπάρκεια</w:t>
      </w:r>
    </w:p>
    <w:p w14:paraId="6CEC56A4" w14:textId="77777777" w:rsidR="00587D36" w:rsidRPr="00174FB9" w:rsidRDefault="00587D36" w:rsidP="0055384E">
      <w:pPr>
        <w:keepNext/>
        <w:ind w:left="600" w:hanging="600"/>
        <w:rPr>
          <w:lang w:val="el-GR"/>
        </w:rPr>
      </w:pPr>
      <w:r w:rsidRPr="00174FB9">
        <w:rPr>
          <w:szCs w:val="22"/>
        </w:rPr>
        <w:sym w:font="Symbol" w:char="F0B7"/>
      </w:r>
      <w:r w:rsidRPr="00174FB9">
        <w:rPr>
          <w:lang w:val="el-GR"/>
        </w:rPr>
        <w:tab/>
        <w:t>μη φυσιολογικά χαμηλά επίπεδα υγρού γύρω από το μωρό στη μήτρα</w:t>
      </w:r>
    </w:p>
    <w:p w14:paraId="41C4C891" w14:textId="77777777" w:rsidR="00587D36" w:rsidRDefault="006E01F6" w:rsidP="006E01F6">
      <w:pPr>
        <w:ind w:left="601" w:hanging="601"/>
        <w:rPr>
          <w:szCs w:val="22"/>
          <w:lang w:val="el-GR"/>
        </w:rPr>
      </w:pPr>
      <w:r w:rsidRPr="00174FB9">
        <w:rPr>
          <w:szCs w:val="22"/>
        </w:rPr>
        <w:sym w:font="Symbol" w:char="F0B7"/>
      </w:r>
      <w:r w:rsidRPr="00174FB9">
        <w:rPr>
          <w:lang w:val="el-GR"/>
        </w:rPr>
        <w:tab/>
      </w:r>
      <w:r w:rsidR="00587D36">
        <w:rPr>
          <w:szCs w:val="22"/>
          <w:lang w:val="el-GR"/>
        </w:rPr>
        <w:t xml:space="preserve">αδυναμία των πνευμόνων </w:t>
      </w:r>
      <w:r w:rsidR="007312D1">
        <w:rPr>
          <w:szCs w:val="22"/>
          <w:lang w:val="el-GR"/>
        </w:rPr>
        <w:t xml:space="preserve">του μωρού </w:t>
      </w:r>
      <w:r w:rsidR="00587D36">
        <w:rPr>
          <w:szCs w:val="22"/>
          <w:lang w:val="el-GR"/>
        </w:rPr>
        <w:t>να αναπτυχθούν στη μήτρα</w:t>
      </w:r>
    </w:p>
    <w:p w14:paraId="354F273C" w14:textId="77777777" w:rsidR="00587D36" w:rsidRPr="009E4E09" w:rsidRDefault="006E01F6" w:rsidP="006E01F6">
      <w:pPr>
        <w:ind w:left="601" w:hanging="601"/>
        <w:rPr>
          <w:szCs w:val="22"/>
          <w:lang w:val="el-GR"/>
        </w:rPr>
      </w:pPr>
      <w:r w:rsidRPr="00174FB9">
        <w:rPr>
          <w:szCs w:val="22"/>
        </w:rPr>
        <w:sym w:font="Symbol" w:char="F0B7"/>
      </w:r>
      <w:r w:rsidRPr="00174FB9">
        <w:rPr>
          <w:lang w:val="el-GR"/>
        </w:rPr>
        <w:tab/>
      </w:r>
      <w:r w:rsidR="00587D36">
        <w:rPr>
          <w:szCs w:val="22"/>
          <w:lang w:val="el-GR"/>
        </w:rPr>
        <w:t xml:space="preserve">μη φυσιολογική ανάπτυξη των νεφρών </w:t>
      </w:r>
      <w:r w:rsidR="007312D1">
        <w:rPr>
          <w:szCs w:val="22"/>
          <w:lang w:val="el-GR"/>
        </w:rPr>
        <w:t xml:space="preserve">του μωρού </w:t>
      </w:r>
      <w:r w:rsidR="00587D36">
        <w:rPr>
          <w:szCs w:val="22"/>
          <w:lang w:val="el-GR"/>
        </w:rPr>
        <w:t>στη μήτρα</w:t>
      </w:r>
    </w:p>
    <w:p w14:paraId="38A10A5B" w14:textId="77777777" w:rsidR="00587D36" w:rsidRPr="009E4E09" w:rsidRDefault="00587D36" w:rsidP="00587D36">
      <w:pPr>
        <w:rPr>
          <w:szCs w:val="22"/>
          <w:lang w:val="el-GR"/>
        </w:rPr>
      </w:pPr>
    </w:p>
    <w:p w14:paraId="15170B92" w14:textId="77777777" w:rsidR="00587D36" w:rsidRPr="009E4E09" w:rsidRDefault="00587D36" w:rsidP="00587D36">
      <w:pPr>
        <w:rPr>
          <w:lang w:val="el-GR"/>
        </w:rPr>
      </w:pPr>
      <w:r w:rsidRPr="009E4E09">
        <w:rPr>
          <w:lang w:val="el-GR"/>
        </w:rPr>
        <w:t xml:space="preserve">Κάποιες από τις ανεπιθύμητες ενέργειες που παρατηρείτε μπορεί να οφείλονται στον υποκείμενο καρκίνο του μαστού. Εάν λαμβάνετε </w:t>
      </w:r>
      <w:r w:rsidRPr="009E4E09">
        <w:t>Herceptin</w:t>
      </w:r>
      <w:r w:rsidRPr="009E4E09">
        <w:rPr>
          <w:lang w:val="el-GR"/>
        </w:rPr>
        <w:t xml:space="preserve"> σε συνδυασμό με χημειοθεραπεία, κάποιες από αυτές μπορεί επίσης να οφείλονται στη χημειοθεραπεία.</w:t>
      </w:r>
    </w:p>
    <w:p w14:paraId="30239098" w14:textId="77777777" w:rsidR="00587D36" w:rsidRPr="009E4E09" w:rsidRDefault="00587D36" w:rsidP="00587D36">
      <w:pPr>
        <w:rPr>
          <w:lang w:val="el-GR"/>
        </w:rPr>
      </w:pPr>
    </w:p>
    <w:p w14:paraId="5F6EE5AB" w14:textId="77777777" w:rsidR="00587D36" w:rsidRPr="009E4E09" w:rsidRDefault="00587D36" w:rsidP="00587D36">
      <w:pPr>
        <w:rPr>
          <w:szCs w:val="22"/>
          <w:lang w:val="el-GR"/>
        </w:rPr>
      </w:pPr>
      <w:r w:rsidRPr="009E4E09">
        <w:rPr>
          <w:lang w:val="el-GR"/>
        </w:rPr>
        <w:t>Εάν εμφανίσετε οποιαδήποτε από τις ανεπιθύμητες ενέργειες, ενημερώστε το γιατρό, το φαρμακοποιό ή το νοσοκόμο σας.</w:t>
      </w:r>
    </w:p>
    <w:p w14:paraId="3C6DB1C7" w14:textId="77777777" w:rsidR="00587D36" w:rsidRPr="009E4E09" w:rsidRDefault="00587D36" w:rsidP="00587D36">
      <w:pPr>
        <w:jc w:val="both"/>
        <w:rPr>
          <w:szCs w:val="22"/>
          <w:lang w:val="el-GR"/>
        </w:rPr>
      </w:pPr>
    </w:p>
    <w:p w14:paraId="574A0545" w14:textId="77777777" w:rsidR="00587D36" w:rsidRPr="00D30650" w:rsidRDefault="00587D36" w:rsidP="00587D36">
      <w:pPr>
        <w:rPr>
          <w:b/>
          <w:lang w:val="el-GR"/>
        </w:rPr>
      </w:pPr>
      <w:r w:rsidRPr="00D30650">
        <w:rPr>
          <w:b/>
          <w:lang w:val="el-GR"/>
        </w:rPr>
        <w:t>Αναφορά ανεπιθύμητων ενεργειών</w:t>
      </w:r>
    </w:p>
    <w:p w14:paraId="4DB90A12" w14:textId="77777777" w:rsidR="00587D36" w:rsidRPr="009E4E09" w:rsidRDefault="00587D36" w:rsidP="00C83490">
      <w:pPr>
        <w:autoSpaceDE w:val="0"/>
        <w:rPr>
          <w:szCs w:val="22"/>
          <w:lang w:val="el-GR"/>
        </w:rPr>
      </w:pPr>
      <w:r w:rsidRPr="009E4E09">
        <w:rPr>
          <w:lang w:val="el-GR"/>
        </w:rPr>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w:t>
      </w:r>
      <w:r w:rsidRPr="009E4E09">
        <w:rPr>
          <w:szCs w:val="22"/>
          <w:lang w:val="el-GR"/>
        </w:rPr>
        <w:t>Μπορείτε επίσης να αναφέρετε ανεπιθύμητες ενέργειες</w:t>
      </w:r>
      <w:r w:rsidRPr="009E4E09">
        <w:rPr>
          <w:noProof/>
          <w:szCs w:val="22"/>
          <w:lang w:val="el-GR"/>
        </w:rPr>
        <w:t xml:space="preserve"> </w:t>
      </w:r>
      <w:r w:rsidRPr="009E4E09">
        <w:rPr>
          <w:szCs w:val="22"/>
          <w:lang w:val="el-GR"/>
        </w:rPr>
        <w:t>απευθείας</w:t>
      </w:r>
      <w:r w:rsidRPr="009E4E09">
        <w:rPr>
          <w:noProof/>
          <w:szCs w:val="22"/>
          <w:lang w:val="el-GR"/>
        </w:rPr>
        <w:t xml:space="preserve">, μέσω </w:t>
      </w:r>
      <w:r w:rsidRPr="00174FB9">
        <w:rPr>
          <w:rFonts w:cs="Calibri"/>
          <w:snapToGrid w:val="0"/>
          <w:highlight w:val="lightGray"/>
          <w:lang w:val="el-GR"/>
        </w:rPr>
        <w:t xml:space="preserve">του εθνικού συστήματος αναφοράς που αναγράφεται στο </w:t>
      </w:r>
      <w:hyperlink r:id="rId19" w:history="1">
        <w:r w:rsidR="00C83490" w:rsidRPr="00F227FF">
          <w:rPr>
            <w:rStyle w:val="Hyperlink"/>
            <w:rFonts w:ascii="ZWAdobeF" w:hAnsi="ZWAdobeF" w:cs="ZWAdobeF"/>
            <w:snapToGrid w:val="0"/>
            <w:sz w:val="2"/>
            <w:highlight w:val="lightGray"/>
            <w:lang w:val="el-GR"/>
          </w:rPr>
          <w:t>8H</w:t>
        </w:r>
        <w:r w:rsidRPr="00F227FF">
          <w:rPr>
            <w:rStyle w:val="Hyperlink"/>
            <w:rFonts w:eastAsia="PMingLiU"/>
            <w:highlight w:val="lightGray"/>
            <w:lang w:val="hu-HU"/>
          </w:rPr>
          <w:t>Παράρτημα V</w:t>
        </w:r>
      </w:hyperlink>
      <w:r w:rsidRPr="005B266B">
        <w:rPr>
          <w:szCs w:val="22"/>
          <w:lang w:val="el-GR"/>
        </w:rPr>
        <w:t>.</w:t>
      </w:r>
      <w:r w:rsidRPr="00174FB9">
        <w:rPr>
          <w:szCs w:val="22"/>
          <w:lang w:val="el-GR"/>
        </w:rPr>
        <w:t xml:space="preserve"> Μέσω της</w:t>
      </w:r>
      <w:r w:rsidRPr="009E4E09">
        <w:rPr>
          <w:szCs w:val="22"/>
          <w:lang w:val="el-GR"/>
        </w:rPr>
        <w:t xml:space="preserve"> αναφοράς ανεπιθύμητων ενεργειών μπορείτε να βοηθήσετε στη συλλογή περισσότερων πληροφοριών σχετικά με την ασφάλεια του παρόντος φαρμάκου</w:t>
      </w:r>
      <w:r w:rsidRPr="009E4E09">
        <w:rPr>
          <w:noProof/>
          <w:szCs w:val="22"/>
          <w:lang w:val="el-GR"/>
        </w:rPr>
        <w:t>.</w:t>
      </w:r>
    </w:p>
    <w:p w14:paraId="4EC444DB" w14:textId="77777777" w:rsidR="00587D36" w:rsidRPr="009E4E09" w:rsidRDefault="00587D36" w:rsidP="00587D36">
      <w:pPr>
        <w:jc w:val="both"/>
        <w:rPr>
          <w:szCs w:val="22"/>
          <w:lang w:val="el-GR"/>
        </w:rPr>
      </w:pPr>
    </w:p>
    <w:p w14:paraId="5A926A1C" w14:textId="77777777" w:rsidR="00587D36" w:rsidRPr="009E4E09" w:rsidRDefault="00587D36" w:rsidP="00587D36">
      <w:pPr>
        <w:ind w:right="-2"/>
        <w:rPr>
          <w:szCs w:val="22"/>
          <w:lang w:val="el-GR"/>
        </w:rPr>
      </w:pPr>
    </w:p>
    <w:p w14:paraId="3DFDAB3C" w14:textId="77777777" w:rsidR="00587D36" w:rsidRPr="009E4E09" w:rsidRDefault="00587D36" w:rsidP="00587D36">
      <w:pPr>
        <w:keepNext/>
        <w:numPr>
          <w:ilvl w:val="12"/>
          <w:numId w:val="0"/>
        </w:numPr>
        <w:ind w:left="562" w:hanging="562"/>
        <w:rPr>
          <w:b/>
          <w:szCs w:val="22"/>
          <w:lang w:val="el-GR"/>
        </w:rPr>
      </w:pPr>
      <w:r w:rsidRPr="009E4E09">
        <w:rPr>
          <w:b/>
          <w:lang w:val="el-GR"/>
        </w:rPr>
        <w:t>5.</w:t>
      </w:r>
      <w:r w:rsidRPr="009E4E09">
        <w:rPr>
          <w:b/>
          <w:lang w:val="el-GR"/>
        </w:rPr>
        <w:tab/>
        <w:t>Πώς να φυλάσσετ</w:t>
      </w:r>
      <w:r w:rsidR="00E4376F">
        <w:rPr>
          <w:b/>
          <w:lang w:val="el-GR"/>
        </w:rPr>
        <w:t>ε</w:t>
      </w:r>
      <w:r w:rsidRPr="009E4E09">
        <w:rPr>
          <w:b/>
          <w:lang w:val="el-GR"/>
        </w:rPr>
        <w:t xml:space="preserve"> το </w:t>
      </w:r>
      <w:r w:rsidRPr="009E4E09">
        <w:rPr>
          <w:b/>
        </w:rPr>
        <w:t>Herceptin</w:t>
      </w:r>
    </w:p>
    <w:p w14:paraId="479EE853" w14:textId="77777777" w:rsidR="00587D36" w:rsidRPr="009E4E09" w:rsidRDefault="00587D36" w:rsidP="00587D36">
      <w:pPr>
        <w:keepNext/>
        <w:numPr>
          <w:ilvl w:val="12"/>
          <w:numId w:val="0"/>
        </w:numPr>
        <w:ind w:left="562" w:hanging="562"/>
        <w:rPr>
          <w:szCs w:val="22"/>
          <w:lang w:val="el-GR"/>
        </w:rPr>
      </w:pPr>
    </w:p>
    <w:p w14:paraId="36439597" w14:textId="77777777" w:rsidR="00587D36" w:rsidRPr="009E4E09" w:rsidRDefault="00587D36" w:rsidP="00587D36">
      <w:pPr>
        <w:rPr>
          <w:szCs w:val="22"/>
          <w:lang w:val="el-GR"/>
        </w:rPr>
      </w:pPr>
      <w:r w:rsidRPr="009E4E09">
        <w:rPr>
          <w:lang w:val="el-GR"/>
        </w:rPr>
        <w:t>Το φάρμακο αυτό πρέπει να φυλάσσεται σε θέση την οποία δεν βλέπουν ούτε προσεγγίζουν τα παιδιά.</w:t>
      </w:r>
    </w:p>
    <w:p w14:paraId="59CE88BD" w14:textId="77777777" w:rsidR="00587D36" w:rsidRPr="009E4E09" w:rsidRDefault="00587D36" w:rsidP="00587D36">
      <w:pPr>
        <w:rPr>
          <w:szCs w:val="22"/>
          <w:lang w:val="el-GR"/>
        </w:rPr>
      </w:pPr>
    </w:p>
    <w:p w14:paraId="63608E0E" w14:textId="77777777" w:rsidR="00587D36" w:rsidRPr="009E4E09" w:rsidRDefault="00587D36" w:rsidP="00587D36">
      <w:pPr>
        <w:rPr>
          <w:szCs w:val="22"/>
          <w:lang w:val="el-GR"/>
        </w:rPr>
      </w:pPr>
      <w:r w:rsidRPr="009E4E09">
        <w:rPr>
          <w:lang w:val="el-GR"/>
        </w:rPr>
        <w:t xml:space="preserve">Να μη χρησιμοποιείται μετά την ημερομηνία λήξης που αναγράφεται στο εξωτερικό κουτί και στην ετικέτα του φιαλιδίου μετά </w:t>
      </w:r>
      <w:r w:rsidR="00C365DB" w:rsidRPr="009E4E09">
        <w:rPr>
          <w:lang w:val="el-GR"/>
        </w:rPr>
        <w:t>τ</w:t>
      </w:r>
      <w:r w:rsidR="00C365DB">
        <w:t>o</w:t>
      </w:r>
      <w:r w:rsidR="00C365DB" w:rsidRPr="004D5032">
        <w:rPr>
          <w:lang w:val="el-GR"/>
        </w:rPr>
        <w:t xml:space="preserve"> </w:t>
      </w:r>
      <w:r w:rsidR="00C365DB">
        <w:t>EXP</w:t>
      </w:r>
      <w:r w:rsidRPr="009E4E09">
        <w:rPr>
          <w:lang w:val="el-GR"/>
        </w:rPr>
        <w:t>. Η ημερομηνία λήξης είναι η τελευταία ημέρα του μήνα που αναφέρεται εκεί.</w:t>
      </w:r>
    </w:p>
    <w:p w14:paraId="0A368F4C" w14:textId="77777777" w:rsidR="00587D36" w:rsidRPr="009E4E09" w:rsidRDefault="00587D36" w:rsidP="00587D36">
      <w:pPr>
        <w:rPr>
          <w:szCs w:val="22"/>
          <w:lang w:val="el-GR"/>
        </w:rPr>
      </w:pPr>
    </w:p>
    <w:p w14:paraId="6A2412C6" w14:textId="77777777" w:rsidR="00587D36" w:rsidRPr="009E4E09" w:rsidRDefault="00587D36" w:rsidP="00587D36">
      <w:pPr>
        <w:jc w:val="both"/>
        <w:rPr>
          <w:szCs w:val="22"/>
          <w:lang w:val="el-GR"/>
        </w:rPr>
      </w:pPr>
      <w:r w:rsidRPr="009E4E09">
        <w:rPr>
          <w:lang w:val="el-GR"/>
        </w:rPr>
        <w:t>Φυλάσσετε σε ψυγείο (2°</w:t>
      </w:r>
      <w:r w:rsidRPr="009E4E09">
        <w:t>C</w:t>
      </w:r>
      <w:r w:rsidRPr="009E4E09">
        <w:rPr>
          <w:lang w:val="el-GR"/>
        </w:rPr>
        <w:t xml:space="preserve"> – 8°</w:t>
      </w:r>
      <w:r w:rsidRPr="009E4E09">
        <w:t>C</w:t>
      </w:r>
      <w:r w:rsidRPr="009E4E09">
        <w:rPr>
          <w:lang w:val="el-GR"/>
        </w:rPr>
        <w:t>).</w:t>
      </w:r>
    </w:p>
    <w:p w14:paraId="04F130AB" w14:textId="77777777" w:rsidR="00587D36" w:rsidRPr="009E4E09" w:rsidRDefault="00587D36" w:rsidP="00587D36">
      <w:pPr>
        <w:jc w:val="both"/>
        <w:rPr>
          <w:szCs w:val="22"/>
          <w:lang w:val="el-GR"/>
        </w:rPr>
      </w:pPr>
    </w:p>
    <w:p w14:paraId="33E4B177" w14:textId="77777777" w:rsidR="00587D36" w:rsidRPr="009E4E09" w:rsidRDefault="00587D36" w:rsidP="00587D36">
      <w:pPr>
        <w:jc w:val="both"/>
        <w:rPr>
          <w:szCs w:val="22"/>
          <w:lang w:val="el-GR"/>
        </w:rPr>
      </w:pPr>
      <w:r w:rsidRPr="009E4E09">
        <w:rPr>
          <w:lang w:val="el-GR"/>
        </w:rPr>
        <w:t>Φυλάσσετε το φιαλίδιο στο εξωτερικό κουτί για να τ</w:t>
      </w:r>
      <w:r w:rsidR="00305C02">
        <w:t>o</w:t>
      </w:r>
      <w:r w:rsidRPr="009E4E09">
        <w:rPr>
          <w:lang w:val="el-GR"/>
        </w:rPr>
        <w:t xml:space="preserve"> προστατεύσετε από το φως.</w:t>
      </w:r>
    </w:p>
    <w:p w14:paraId="6778F58C" w14:textId="77777777" w:rsidR="00587D36" w:rsidRPr="009E4E09" w:rsidRDefault="00587D36" w:rsidP="00587D36">
      <w:pPr>
        <w:jc w:val="both"/>
        <w:rPr>
          <w:szCs w:val="22"/>
          <w:lang w:val="el-GR"/>
        </w:rPr>
      </w:pPr>
    </w:p>
    <w:p w14:paraId="2670FB77" w14:textId="77777777" w:rsidR="00587D36" w:rsidRPr="009E4E09" w:rsidRDefault="00587D36" w:rsidP="00587D36">
      <w:pPr>
        <w:jc w:val="both"/>
        <w:rPr>
          <w:lang w:val="el-GR"/>
        </w:rPr>
      </w:pPr>
      <w:r w:rsidRPr="009E4E09">
        <w:rPr>
          <w:lang w:val="el-GR"/>
        </w:rPr>
        <w:t>Μην καταψύχετε.</w:t>
      </w:r>
    </w:p>
    <w:p w14:paraId="576BC485" w14:textId="77777777" w:rsidR="00587D36" w:rsidRPr="009E4E09" w:rsidRDefault="00587D36" w:rsidP="00587D36">
      <w:pPr>
        <w:jc w:val="both"/>
        <w:rPr>
          <w:lang w:val="el-GR"/>
        </w:rPr>
      </w:pPr>
    </w:p>
    <w:p w14:paraId="5C5EF64F" w14:textId="77777777" w:rsidR="00587D36" w:rsidRPr="009E4E09" w:rsidRDefault="00587D36" w:rsidP="00587D36">
      <w:pPr>
        <w:jc w:val="both"/>
        <w:rPr>
          <w:szCs w:val="22"/>
          <w:lang w:val="el-GR"/>
        </w:rPr>
      </w:pPr>
      <w:r w:rsidRPr="009E4E09">
        <w:rPr>
          <w:lang w:val="el-GR"/>
        </w:rPr>
        <w:t>Μετά το άνοιγμα του φιαλιδίου, το διάλυμα πρέπει να χρησιμοποιείται αμέσως.</w:t>
      </w:r>
    </w:p>
    <w:p w14:paraId="421C264A" w14:textId="77777777" w:rsidR="00587D36" w:rsidRPr="009E4E09" w:rsidRDefault="00587D36" w:rsidP="00587D36">
      <w:pPr>
        <w:jc w:val="both"/>
        <w:rPr>
          <w:szCs w:val="22"/>
          <w:lang w:val="el-GR"/>
        </w:rPr>
      </w:pPr>
    </w:p>
    <w:p w14:paraId="4CF5CCCF" w14:textId="77777777" w:rsidR="00587D36" w:rsidRPr="009E4E09" w:rsidRDefault="00587D36" w:rsidP="00587D36">
      <w:pPr>
        <w:jc w:val="both"/>
        <w:rPr>
          <w:szCs w:val="22"/>
          <w:lang w:val="el-GR"/>
        </w:rPr>
      </w:pPr>
      <w:r w:rsidRPr="009E4E09">
        <w:rPr>
          <w:lang w:val="el-GR"/>
        </w:rPr>
        <w:t xml:space="preserve">Να μην χρησιμοποιείτε αυτό το φάρμακο, εφόσον παρατηρήσετε τυχόν ύπαρξη σωματιδίων </w:t>
      </w:r>
      <w:r w:rsidR="00281675">
        <w:rPr>
          <w:lang w:val="el-GR"/>
        </w:rPr>
        <w:t>ή</w:t>
      </w:r>
      <w:r w:rsidR="00281675" w:rsidRPr="009E4E09">
        <w:rPr>
          <w:lang w:val="el-GR"/>
        </w:rPr>
        <w:t xml:space="preserve"> </w:t>
      </w:r>
      <w:r w:rsidRPr="009E4E09">
        <w:rPr>
          <w:lang w:val="el-GR"/>
        </w:rPr>
        <w:t>αποχρωματισμό πριν τη χορήγηση.</w:t>
      </w:r>
    </w:p>
    <w:p w14:paraId="0CBEF892" w14:textId="77777777" w:rsidR="00587D36" w:rsidRPr="009E4E09" w:rsidRDefault="00587D36" w:rsidP="00587D36">
      <w:pPr>
        <w:jc w:val="both"/>
        <w:rPr>
          <w:szCs w:val="22"/>
          <w:lang w:val="el-GR"/>
        </w:rPr>
      </w:pPr>
    </w:p>
    <w:p w14:paraId="1552A493" w14:textId="77777777" w:rsidR="00587D36" w:rsidRPr="009E4E09" w:rsidRDefault="00587D36" w:rsidP="00587D36">
      <w:pPr>
        <w:rPr>
          <w:szCs w:val="22"/>
          <w:lang w:val="el-GR"/>
        </w:rPr>
      </w:pPr>
      <w:r w:rsidRPr="009E4E09">
        <w:rPr>
          <w:lang w:val="el-GR"/>
        </w:rPr>
        <w:t>Μην πετάτε φάρμακα στο νερό της αποχέτευσης. Ρωτείστε το φαρμακοποιό σας για το πώς να πετάξετε τα φάρμακα που δεν χρησιμοποιείτε πια. Αυτά τα μέτρα θα βοηθήσουν στην προστασία του περιβάλλοντος.</w:t>
      </w:r>
    </w:p>
    <w:p w14:paraId="1E806356" w14:textId="77777777" w:rsidR="00587D36" w:rsidRPr="009E4E09" w:rsidRDefault="00587D36" w:rsidP="005066A1">
      <w:pPr>
        <w:widowControl w:val="0"/>
        <w:rPr>
          <w:szCs w:val="22"/>
          <w:lang w:val="el-GR"/>
        </w:rPr>
      </w:pPr>
    </w:p>
    <w:p w14:paraId="3E6F9C1B" w14:textId="77777777" w:rsidR="00587D36" w:rsidRPr="009E4E09" w:rsidRDefault="00587D36" w:rsidP="005066A1">
      <w:pPr>
        <w:widowControl w:val="0"/>
        <w:rPr>
          <w:szCs w:val="22"/>
          <w:lang w:val="el-GR"/>
        </w:rPr>
      </w:pPr>
    </w:p>
    <w:p w14:paraId="5AC484AF" w14:textId="77777777" w:rsidR="00587D36" w:rsidRPr="009E4E09" w:rsidRDefault="00587D36" w:rsidP="001345C5">
      <w:pPr>
        <w:keepNext/>
        <w:keepLines/>
        <w:numPr>
          <w:ilvl w:val="12"/>
          <w:numId w:val="0"/>
        </w:numPr>
        <w:ind w:left="567" w:hanging="567"/>
        <w:rPr>
          <w:b/>
          <w:szCs w:val="22"/>
          <w:lang w:val="el-GR"/>
        </w:rPr>
      </w:pPr>
      <w:r w:rsidRPr="009E4E09">
        <w:rPr>
          <w:b/>
          <w:lang w:val="el-GR"/>
        </w:rPr>
        <w:t>6.</w:t>
      </w:r>
      <w:r w:rsidRPr="009E4E09">
        <w:rPr>
          <w:b/>
          <w:lang w:val="el-GR"/>
        </w:rPr>
        <w:tab/>
      </w:r>
      <w:r w:rsidR="00330D1B" w:rsidRPr="009E4E09">
        <w:rPr>
          <w:b/>
          <w:lang w:val="el-GR"/>
        </w:rPr>
        <w:t>Περιεχόμεν</w:t>
      </w:r>
      <w:r w:rsidR="00330D1B">
        <w:rPr>
          <w:b/>
          <w:lang w:val="el-GR"/>
        </w:rPr>
        <w:t>α</w:t>
      </w:r>
      <w:r w:rsidR="00330D1B" w:rsidRPr="009E4E09">
        <w:rPr>
          <w:b/>
          <w:lang w:val="el-GR"/>
        </w:rPr>
        <w:t xml:space="preserve"> </w:t>
      </w:r>
      <w:r w:rsidRPr="009E4E09">
        <w:rPr>
          <w:b/>
          <w:lang w:val="el-GR"/>
        </w:rPr>
        <w:t>της συσκευασίας και λοιπές πληροφορίες</w:t>
      </w:r>
    </w:p>
    <w:p w14:paraId="4023155A" w14:textId="77777777" w:rsidR="00587D36" w:rsidRPr="009E4E09" w:rsidRDefault="00587D36" w:rsidP="001345C5">
      <w:pPr>
        <w:keepNext/>
        <w:keepLines/>
        <w:numPr>
          <w:ilvl w:val="12"/>
          <w:numId w:val="0"/>
        </w:numPr>
        <w:ind w:right="-2"/>
        <w:rPr>
          <w:szCs w:val="22"/>
          <w:lang w:val="el-GR"/>
        </w:rPr>
      </w:pPr>
    </w:p>
    <w:p w14:paraId="1CF6E721" w14:textId="77777777" w:rsidR="00587D36" w:rsidRPr="009E4E09" w:rsidRDefault="00587D36" w:rsidP="001345C5">
      <w:pPr>
        <w:keepNext/>
        <w:keepLines/>
        <w:widowControl w:val="0"/>
        <w:numPr>
          <w:ilvl w:val="12"/>
          <w:numId w:val="0"/>
        </w:numPr>
        <w:ind w:right="-2"/>
        <w:rPr>
          <w:b/>
          <w:szCs w:val="22"/>
          <w:lang w:val="el-GR"/>
        </w:rPr>
      </w:pPr>
      <w:r w:rsidRPr="009E4E09">
        <w:rPr>
          <w:b/>
          <w:lang w:val="el-GR"/>
        </w:rPr>
        <w:t xml:space="preserve">Τι περιέχει το </w:t>
      </w:r>
      <w:r w:rsidRPr="009E4E09">
        <w:rPr>
          <w:b/>
        </w:rPr>
        <w:t>Herceptin</w:t>
      </w:r>
    </w:p>
    <w:p w14:paraId="470D90C3" w14:textId="77777777" w:rsidR="00587D36" w:rsidRPr="009E4E09" w:rsidRDefault="00587D36" w:rsidP="001345C5">
      <w:pPr>
        <w:keepNext/>
        <w:keepLines/>
        <w:widowControl w:val="0"/>
        <w:numPr>
          <w:ilvl w:val="12"/>
          <w:numId w:val="0"/>
        </w:numPr>
        <w:ind w:right="-2"/>
        <w:rPr>
          <w:szCs w:val="22"/>
          <w:lang w:val="el-GR"/>
        </w:rPr>
      </w:pPr>
    </w:p>
    <w:p w14:paraId="6E777662" w14:textId="77777777" w:rsidR="00587D36" w:rsidRPr="009E4E09" w:rsidRDefault="00587D36" w:rsidP="005066A1">
      <w:pPr>
        <w:widowControl w:val="0"/>
        <w:ind w:left="567" w:hanging="567"/>
        <w:rPr>
          <w:szCs w:val="22"/>
          <w:lang w:val="el-GR"/>
        </w:rPr>
      </w:pPr>
      <w:r w:rsidRPr="00174FB9">
        <w:rPr>
          <w:szCs w:val="22"/>
        </w:rPr>
        <w:sym w:font="Symbol" w:char="F0B7"/>
      </w:r>
      <w:r w:rsidRPr="00174FB9">
        <w:rPr>
          <w:lang w:val="el-GR"/>
        </w:rPr>
        <w:tab/>
      </w:r>
      <w:r w:rsidRPr="009E4E09">
        <w:t>H</w:t>
      </w:r>
      <w:r w:rsidRPr="009E4E09">
        <w:rPr>
          <w:lang w:val="el-GR"/>
        </w:rPr>
        <w:t xml:space="preserve"> δραστική ουσία είναι η τραστουζουμάμπη. Ένα φιαλίδιο των 5 </w:t>
      </w:r>
      <w:r w:rsidRPr="009E4E09">
        <w:t>ml</w:t>
      </w:r>
      <w:r w:rsidRPr="009E4E09">
        <w:rPr>
          <w:lang w:val="el-GR"/>
        </w:rPr>
        <w:t xml:space="preserve"> περιέχει 600 </w:t>
      </w:r>
      <w:r w:rsidRPr="009E4E09">
        <w:t>mg</w:t>
      </w:r>
      <w:r w:rsidRPr="009E4E09">
        <w:rPr>
          <w:lang w:val="el-GR"/>
        </w:rPr>
        <w:t xml:space="preserve"> τραστουζουμάμπης.</w:t>
      </w:r>
    </w:p>
    <w:p w14:paraId="78057CDE" w14:textId="77777777" w:rsidR="00587D36" w:rsidRPr="009E4E09" w:rsidRDefault="00587D36" w:rsidP="005066A1">
      <w:pPr>
        <w:widowControl w:val="0"/>
        <w:ind w:left="567" w:hanging="567"/>
        <w:rPr>
          <w:szCs w:val="22"/>
          <w:lang w:val="el-GR"/>
        </w:rPr>
      </w:pPr>
    </w:p>
    <w:p w14:paraId="059446D0" w14:textId="03CFFF1B" w:rsidR="00587D36" w:rsidRPr="0090534C" w:rsidRDefault="00587D36" w:rsidP="005B266B">
      <w:pPr>
        <w:ind w:left="567" w:hanging="567"/>
        <w:rPr>
          <w:szCs w:val="22"/>
          <w:lang w:val="el-GR"/>
        </w:rPr>
      </w:pPr>
      <w:r w:rsidRPr="00174FB9">
        <w:rPr>
          <w:szCs w:val="22"/>
        </w:rPr>
        <w:sym w:font="Symbol" w:char="F0B7"/>
      </w:r>
      <w:r w:rsidRPr="00174FB9">
        <w:rPr>
          <w:lang w:val="el-GR"/>
        </w:rPr>
        <w:tab/>
        <w:t>Τα άλλα συστατικά είναι ανασυνδυασμένη ανθρώπινη υαλουρονιδάση (</w:t>
      </w:r>
      <w:proofErr w:type="spellStart"/>
      <w:r w:rsidRPr="009E4E09">
        <w:t>rHuPH</w:t>
      </w:r>
      <w:proofErr w:type="spellEnd"/>
      <w:r w:rsidRPr="009E4E09">
        <w:rPr>
          <w:lang w:val="el-GR"/>
        </w:rPr>
        <w:t xml:space="preserve">20), ιστιδίνη, μονοϋδρική </w:t>
      </w:r>
      <w:r w:rsidR="00B2386F">
        <w:rPr>
          <w:lang w:val="el-GR"/>
        </w:rPr>
        <w:t xml:space="preserve">ιστιδίνη </w:t>
      </w:r>
      <w:r w:rsidRPr="009E4E09">
        <w:rPr>
          <w:lang w:val="el-GR"/>
        </w:rPr>
        <w:t>υδροχλωρική</w:t>
      </w:r>
      <w:r w:rsidR="00B2386F">
        <w:rPr>
          <w:lang w:val="el-GR"/>
        </w:rPr>
        <w:t>,</w:t>
      </w:r>
      <w:r w:rsidR="00F52662" w:rsidRPr="005B266B">
        <w:rPr>
          <w:lang w:val="el-GR"/>
        </w:rPr>
        <w:t xml:space="preserve"> </w:t>
      </w:r>
      <w:r w:rsidRPr="009E4E09">
        <w:rPr>
          <w:lang w:val="el-GR"/>
        </w:rPr>
        <w:t>διϋδρική α,α-τρεαλόζη, μεθ</w:t>
      </w:r>
      <w:r w:rsidR="00C31E40" w:rsidRPr="005B266B">
        <w:rPr>
          <w:lang w:val="el-GR"/>
        </w:rPr>
        <w:t>ε</w:t>
      </w:r>
      <w:r w:rsidRPr="009E4E09">
        <w:rPr>
          <w:lang w:val="el-GR"/>
        </w:rPr>
        <w:t>ιονίνη, πολυσορβικό</w:t>
      </w:r>
      <w:r w:rsidR="00AC07BA">
        <w:t> </w:t>
      </w:r>
      <w:r w:rsidRPr="009E4E09">
        <w:rPr>
          <w:lang w:val="el-GR"/>
        </w:rPr>
        <w:t>20</w:t>
      </w:r>
      <w:r w:rsidR="00F52662" w:rsidRPr="005B266B">
        <w:rPr>
          <w:lang w:val="el-GR"/>
        </w:rPr>
        <w:t xml:space="preserve"> (</w:t>
      </w:r>
      <w:r w:rsidR="00F52662">
        <w:rPr>
          <w:szCs w:val="22"/>
        </w:rPr>
        <w:t>E</w:t>
      </w:r>
      <w:r w:rsidR="00F52662" w:rsidRPr="005B266B">
        <w:rPr>
          <w:szCs w:val="22"/>
          <w:lang w:val="el-GR"/>
        </w:rPr>
        <w:t>432)</w:t>
      </w:r>
      <w:r w:rsidRPr="009E4E09">
        <w:rPr>
          <w:lang w:val="el-GR"/>
        </w:rPr>
        <w:t>, ενέσιμο ύδωρ</w:t>
      </w:r>
      <w:r w:rsidR="0090534C">
        <w:rPr>
          <w:lang w:val="el-GR"/>
        </w:rPr>
        <w:t xml:space="preserve"> </w:t>
      </w:r>
      <w:r w:rsidR="0090534C" w:rsidRPr="00F52662">
        <w:rPr>
          <w:szCs w:val="22"/>
          <w:lang w:val="el-GR"/>
        </w:rPr>
        <w:t>(</w:t>
      </w:r>
      <w:r w:rsidR="0090534C">
        <w:rPr>
          <w:szCs w:val="22"/>
          <w:lang w:val="el-GR"/>
        </w:rPr>
        <w:t>βλ</w:t>
      </w:r>
      <w:r w:rsidR="00A922C3">
        <w:rPr>
          <w:szCs w:val="22"/>
          <w:lang w:val="el-GR"/>
        </w:rPr>
        <w:t xml:space="preserve">έπε </w:t>
      </w:r>
      <w:r w:rsidR="0090534C">
        <w:rPr>
          <w:szCs w:val="22"/>
          <w:lang w:val="el-GR"/>
        </w:rPr>
        <w:t>παράγραφο</w:t>
      </w:r>
      <w:r w:rsidR="00AC07BA">
        <w:rPr>
          <w:szCs w:val="22"/>
        </w:rPr>
        <w:t> </w:t>
      </w:r>
      <w:r w:rsidR="0090534C" w:rsidRPr="00F52662">
        <w:rPr>
          <w:szCs w:val="22"/>
          <w:lang w:val="el-GR"/>
        </w:rPr>
        <w:t xml:space="preserve">2 </w:t>
      </w:r>
      <w:r w:rsidR="0090534C">
        <w:rPr>
          <w:szCs w:val="22"/>
          <w:lang w:val="el-GR"/>
        </w:rPr>
        <w:t xml:space="preserve">«Το </w:t>
      </w:r>
      <w:r w:rsidR="0090534C">
        <w:rPr>
          <w:szCs w:val="22"/>
        </w:rPr>
        <w:t>Herceptin</w:t>
      </w:r>
      <w:r w:rsidR="0090534C" w:rsidRPr="00F52662">
        <w:rPr>
          <w:szCs w:val="22"/>
          <w:lang w:val="el-GR"/>
        </w:rPr>
        <w:t xml:space="preserve"> </w:t>
      </w:r>
      <w:r w:rsidR="0090534C">
        <w:rPr>
          <w:szCs w:val="22"/>
          <w:lang w:val="el-GR"/>
        </w:rPr>
        <w:t>περιέχει πολυσορβικ</w:t>
      </w:r>
      <w:r w:rsidR="007E7417">
        <w:rPr>
          <w:szCs w:val="22"/>
          <w:lang w:val="el-GR"/>
        </w:rPr>
        <w:t>ά</w:t>
      </w:r>
      <w:r w:rsidR="0090534C">
        <w:rPr>
          <w:szCs w:val="22"/>
          <w:lang w:val="el-GR"/>
        </w:rPr>
        <w:t>»</w:t>
      </w:r>
      <w:r w:rsidR="0090534C" w:rsidRPr="00F52662">
        <w:rPr>
          <w:szCs w:val="22"/>
          <w:lang w:val="el-GR"/>
        </w:rPr>
        <w:t>)</w:t>
      </w:r>
      <w:r w:rsidR="00AC07BA" w:rsidRPr="00F52662">
        <w:rPr>
          <w:szCs w:val="22"/>
          <w:lang w:val="el-GR"/>
        </w:rPr>
        <w:t>.</w:t>
      </w:r>
    </w:p>
    <w:p w14:paraId="246D5E46" w14:textId="77777777" w:rsidR="00587D36" w:rsidRPr="009E4E09" w:rsidRDefault="00587D36" w:rsidP="00800E3E">
      <w:pPr>
        <w:keepNext/>
        <w:keepLines/>
        <w:numPr>
          <w:ilvl w:val="12"/>
          <w:numId w:val="0"/>
        </w:numPr>
        <w:rPr>
          <w:szCs w:val="22"/>
          <w:lang w:val="el-GR"/>
        </w:rPr>
      </w:pPr>
    </w:p>
    <w:p w14:paraId="12C66C90" w14:textId="77777777" w:rsidR="00587D36" w:rsidRPr="009E4E09" w:rsidRDefault="00587D36" w:rsidP="00587D36">
      <w:pPr>
        <w:numPr>
          <w:ilvl w:val="12"/>
          <w:numId w:val="0"/>
        </w:numPr>
        <w:rPr>
          <w:b/>
          <w:szCs w:val="22"/>
          <w:lang w:val="el-GR"/>
        </w:rPr>
      </w:pPr>
      <w:r w:rsidRPr="009E4E09">
        <w:rPr>
          <w:b/>
          <w:lang w:val="el-GR"/>
        </w:rPr>
        <w:t xml:space="preserve">Εμφάνιση του </w:t>
      </w:r>
      <w:r w:rsidRPr="009E4E09">
        <w:rPr>
          <w:b/>
        </w:rPr>
        <w:t>Herceptin</w:t>
      </w:r>
      <w:r w:rsidRPr="009E4E09">
        <w:rPr>
          <w:b/>
          <w:lang w:val="el-GR"/>
        </w:rPr>
        <w:t xml:space="preserve"> και </w:t>
      </w:r>
      <w:r w:rsidR="00330D1B" w:rsidRPr="009E4E09">
        <w:rPr>
          <w:b/>
          <w:lang w:val="el-GR"/>
        </w:rPr>
        <w:t>περιεχόμεν</w:t>
      </w:r>
      <w:r w:rsidR="00330D1B">
        <w:rPr>
          <w:b/>
          <w:lang w:val="el-GR"/>
        </w:rPr>
        <w:t>α</w:t>
      </w:r>
      <w:r w:rsidR="00330D1B" w:rsidRPr="009E4E09">
        <w:rPr>
          <w:b/>
          <w:lang w:val="el-GR"/>
        </w:rPr>
        <w:t xml:space="preserve"> </w:t>
      </w:r>
      <w:r w:rsidRPr="009E4E09">
        <w:rPr>
          <w:b/>
          <w:lang w:val="el-GR"/>
        </w:rPr>
        <w:t>της συσκευασίας</w:t>
      </w:r>
    </w:p>
    <w:p w14:paraId="613F8E94" w14:textId="77777777" w:rsidR="00587D36" w:rsidRPr="009E4E09" w:rsidRDefault="00587D36" w:rsidP="00587D36">
      <w:pPr>
        <w:numPr>
          <w:ilvl w:val="12"/>
          <w:numId w:val="0"/>
        </w:numPr>
        <w:rPr>
          <w:szCs w:val="22"/>
          <w:lang w:val="el-GR"/>
        </w:rPr>
      </w:pPr>
    </w:p>
    <w:p w14:paraId="5E4D9B6E" w14:textId="77777777" w:rsidR="00587D36" w:rsidRPr="009E4E09" w:rsidRDefault="00587D36" w:rsidP="00587D36">
      <w:pPr>
        <w:numPr>
          <w:ilvl w:val="12"/>
          <w:numId w:val="0"/>
        </w:numPr>
        <w:rPr>
          <w:rFonts w:eastAsia="SimSun"/>
          <w:lang w:val="el-GR"/>
        </w:rPr>
      </w:pPr>
      <w:r w:rsidRPr="009E4E09">
        <w:rPr>
          <w:lang w:val="el-GR"/>
        </w:rPr>
        <w:t>Το Η</w:t>
      </w:r>
      <w:proofErr w:type="spellStart"/>
      <w:r w:rsidRPr="009E4E09">
        <w:t>erceptin</w:t>
      </w:r>
      <w:proofErr w:type="spellEnd"/>
      <w:r w:rsidRPr="009E4E09">
        <w:rPr>
          <w:lang w:val="el-GR"/>
        </w:rPr>
        <w:t xml:space="preserve"> είναι ένα ενέσιμο διάλυμα, το οποίο παρέχεται σε γυάλινο φιαλίδιο με πώμα από ελαστικό βουτύλιο και περιέχει 5</w:t>
      </w:r>
      <w:r w:rsidRPr="009E4E09">
        <w:t> mL</w:t>
      </w:r>
      <w:r w:rsidRPr="009E4E09">
        <w:rPr>
          <w:lang w:val="el-GR"/>
        </w:rPr>
        <w:t xml:space="preserve"> (600</w:t>
      </w:r>
      <w:r w:rsidRPr="009E4E09">
        <w:t> mg</w:t>
      </w:r>
      <w:r w:rsidRPr="009E4E09">
        <w:rPr>
          <w:lang w:val="el-GR"/>
        </w:rPr>
        <w:t>) τραστουζουμάμπης. Το διάλυμα είναι διαυγές προς ιριδίζον και άχρωμο έως κιτρινωπό.</w:t>
      </w:r>
    </w:p>
    <w:p w14:paraId="6250B8BB" w14:textId="77777777" w:rsidR="00587D36" w:rsidRPr="009E4E09" w:rsidRDefault="00587D36" w:rsidP="00587D36">
      <w:pPr>
        <w:numPr>
          <w:ilvl w:val="12"/>
          <w:numId w:val="0"/>
        </w:numPr>
        <w:rPr>
          <w:rFonts w:eastAsia="SimSun"/>
          <w:lang w:val="el-GR"/>
        </w:rPr>
      </w:pPr>
    </w:p>
    <w:p w14:paraId="4DCBBBBE" w14:textId="77777777" w:rsidR="00587D36" w:rsidRPr="009E4E09" w:rsidRDefault="00587D36" w:rsidP="00587D36">
      <w:pPr>
        <w:numPr>
          <w:ilvl w:val="12"/>
          <w:numId w:val="0"/>
        </w:numPr>
        <w:rPr>
          <w:szCs w:val="22"/>
          <w:lang w:val="el-GR"/>
        </w:rPr>
      </w:pPr>
      <w:r w:rsidRPr="009E4E09">
        <w:rPr>
          <w:lang w:val="el-GR"/>
        </w:rPr>
        <w:t>Κάθε κουτί περιέχει ένα φιαλίδιο.</w:t>
      </w:r>
    </w:p>
    <w:p w14:paraId="1BEE51C0" w14:textId="77777777" w:rsidR="00587D36" w:rsidRPr="009E4E09" w:rsidRDefault="00587D36" w:rsidP="00587D36">
      <w:pPr>
        <w:jc w:val="both"/>
        <w:rPr>
          <w:szCs w:val="22"/>
          <w:lang w:val="el-GR"/>
        </w:rPr>
      </w:pPr>
    </w:p>
    <w:p w14:paraId="20C2F18B" w14:textId="77777777" w:rsidR="00587D36" w:rsidRPr="00B51573" w:rsidRDefault="00587D36" w:rsidP="00587D36">
      <w:pPr>
        <w:keepNext/>
        <w:keepLines/>
        <w:jc w:val="both"/>
        <w:rPr>
          <w:b/>
          <w:szCs w:val="22"/>
          <w:lang w:val="el-GR"/>
        </w:rPr>
      </w:pPr>
      <w:r w:rsidRPr="00B51573">
        <w:rPr>
          <w:b/>
          <w:lang w:val="el-GR"/>
        </w:rPr>
        <w:t xml:space="preserve">Κάτοχος </w:t>
      </w:r>
      <w:r w:rsidR="00330D1B">
        <w:rPr>
          <w:b/>
          <w:lang w:val="el-GR"/>
        </w:rPr>
        <w:t>Ά</w:t>
      </w:r>
      <w:r w:rsidR="00330D1B" w:rsidRPr="00B51573">
        <w:rPr>
          <w:b/>
          <w:lang w:val="el-GR"/>
        </w:rPr>
        <w:t xml:space="preserve">δειας </w:t>
      </w:r>
      <w:r w:rsidR="00330D1B">
        <w:rPr>
          <w:b/>
          <w:lang w:val="el-GR"/>
        </w:rPr>
        <w:t>Κ</w:t>
      </w:r>
      <w:r w:rsidR="00330D1B" w:rsidRPr="00B51573">
        <w:rPr>
          <w:b/>
          <w:lang w:val="el-GR"/>
        </w:rPr>
        <w:t>υκλοφορίας</w:t>
      </w:r>
    </w:p>
    <w:p w14:paraId="71B91D36" w14:textId="77777777" w:rsidR="00587D36" w:rsidRPr="00B51573" w:rsidRDefault="00587D36" w:rsidP="00587D36">
      <w:pPr>
        <w:keepNext/>
        <w:keepLines/>
        <w:jc w:val="both"/>
        <w:rPr>
          <w:szCs w:val="22"/>
          <w:lang w:val="el-GR"/>
        </w:rPr>
      </w:pPr>
    </w:p>
    <w:p w14:paraId="65A297E7" w14:textId="77777777" w:rsidR="00627428" w:rsidRPr="00E23C47" w:rsidRDefault="00627428" w:rsidP="00627428">
      <w:pPr>
        <w:rPr>
          <w:lang w:val="el-GR"/>
        </w:rPr>
      </w:pPr>
      <w:r>
        <w:rPr>
          <w:lang w:val="de-CH"/>
        </w:rPr>
        <w:t>Roche</w:t>
      </w:r>
      <w:r w:rsidRPr="00E23C47">
        <w:rPr>
          <w:lang w:val="el-GR"/>
        </w:rPr>
        <w:t xml:space="preserve"> </w:t>
      </w:r>
      <w:r>
        <w:rPr>
          <w:lang w:val="de-CH"/>
        </w:rPr>
        <w:t>Registration</w:t>
      </w:r>
      <w:r w:rsidRPr="00E23C47">
        <w:rPr>
          <w:lang w:val="el-GR"/>
        </w:rPr>
        <w:t xml:space="preserve"> </w:t>
      </w:r>
      <w:r>
        <w:rPr>
          <w:lang w:val="de-CH"/>
        </w:rPr>
        <w:t>GmbH</w:t>
      </w:r>
      <w:r w:rsidRPr="00E23C47">
        <w:rPr>
          <w:lang w:val="el-GR"/>
        </w:rPr>
        <w:t xml:space="preserve"> </w:t>
      </w:r>
    </w:p>
    <w:p w14:paraId="29AA595A" w14:textId="77777777" w:rsidR="00627428" w:rsidRPr="00E67499" w:rsidRDefault="00627428" w:rsidP="00627428">
      <w:r>
        <w:rPr>
          <w:lang w:val="de-CH"/>
        </w:rPr>
        <w:t>Emil</w:t>
      </w:r>
      <w:r w:rsidRPr="00E67499">
        <w:t>-</w:t>
      </w:r>
      <w:r>
        <w:rPr>
          <w:lang w:val="de-CH"/>
        </w:rPr>
        <w:t>Barell</w:t>
      </w:r>
      <w:r w:rsidRPr="00E67499">
        <w:t>-</w:t>
      </w:r>
      <w:r>
        <w:rPr>
          <w:lang w:val="de-CH"/>
        </w:rPr>
        <w:t>Strasse</w:t>
      </w:r>
      <w:r w:rsidRPr="00E67499">
        <w:t xml:space="preserve"> 1</w:t>
      </w:r>
    </w:p>
    <w:p w14:paraId="0732A2C6" w14:textId="77777777" w:rsidR="00627428" w:rsidRPr="00E67499" w:rsidRDefault="00627428" w:rsidP="00627428">
      <w:r w:rsidRPr="00E67499">
        <w:t xml:space="preserve">79639 </w:t>
      </w:r>
      <w:r>
        <w:rPr>
          <w:lang w:val="de-CH"/>
        </w:rPr>
        <w:t>Grenzach</w:t>
      </w:r>
      <w:r w:rsidRPr="00E67499">
        <w:t>-</w:t>
      </w:r>
      <w:r>
        <w:rPr>
          <w:lang w:val="de-CH"/>
        </w:rPr>
        <w:t>Wyhlen</w:t>
      </w:r>
    </w:p>
    <w:p w14:paraId="3C9B2793" w14:textId="77777777" w:rsidR="00627428" w:rsidRPr="00E67499" w:rsidRDefault="00627428" w:rsidP="00627428">
      <w:r>
        <w:rPr>
          <w:lang w:val="el-GR"/>
        </w:rPr>
        <w:t>Γερμανία</w:t>
      </w:r>
    </w:p>
    <w:p w14:paraId="2749FB3C" w14:textId="77777777" w:rsidR="00587D36" w:rsidRPr="00E67499" w:rsidRDefault="00587D36" w:rsidP="00587D36">
      <w:pPr>
        <w:rPr>
          <w:szCs w:val="22"/>
        </w:rPr>
      </w:pPr>
    </w:p>
    <w:p w14:paraId="5C37F58D" w14:textId="77777777" w:rsidR="00587D36" w:rsidRPr="00E67499" w:rsidRDefault="00330D1B" w:rsidP="00587D36">
      <w:pPr>
        <w:keepNext/>
        <w:rPr>
          <w:b/>
          <w:szCs w:val="22"/>
        </w:rPr>
      </w:pPr>
      <w:r>
        <w:rPr>
          <w:b/>
          <w:lang w:val="el-GR"/>
        </w:rPr>
        <w:t>Παρασκευαστής</w:t>
      </w:r>
    </w:p>
    <w:p w14:paraId="69D40A5F" w14:textId="77777777" w:rsidR="00587D36" w:rsidRPr="00E67499" w:rsidRDefault="00587D36" w:rsidP="00587D36">
      <w:pPr>
        <w:keepNext/>
        <w:rPr>
          <w:bCs/>
        </w:rPr>
      </w:pPr>
    </w:p>
    <w:p w14:paraId="069ECAC9" w14:textId="77777777" w:rsidR="00587D36" w:rsidRPr="00E67499" w:rsidRDefault="00587D36" w:rsidP="00587D36">
      <w:pPr>
        <w:keepNext/>
        <w:rPr>
          <w:noProof/>
          <w:szCs w:val="22"/>
        </w:rPr>
      </w:pPr>
      <w:r w:rsidRPr="00E23C47">
        <w:rPr>
          <w:lang w:val="de-DE"/>
        </w:rPr>
        <w:t>Roche</w:t>
      </w:r>
      <w:r w:rsidRPr="00E67499">
        <w:t xml:space="preserve"> </w:t>
      </w:r>
      <w:r w:rsidRPr="00E23C47">
        <w:rPr>
          <w:lang w:val="de-DE"/>
        </w:rPr>
        <w:t>Pharma</w:t>
      </w:r>
      <w:r w:rsidRPr="00E67499">
        <w:t xml:space="preserve"> </w:t>
      </w:r>
      <w:r w:rsidRPr="00E23C47">
        <w:rPr>
          <w:lang w:val="de-DE"/>
        </w:rPr>
        <w:t>AG</w:t>
      </w:r>
      <w:r w:rsidRPr="00E67499">
        <w:br/>
      </w:r>
      <w:r w:rsidRPr="00E23C47">
        <w:rPr>
          <w:lang w:val="de-DE"/>
        </w:rPr>
        <w:t>Emil</w:t>
      </w:r>
      <w:r w:rsidRPr="00E67499">
        <w:t>-</w:t>
      </w:r>
      <w:r w:rsidRPr="00E23C47">
        <w:rPr>
          <w:lang w:val="de-DE"/>
        </w:rPr>
        <w:t>Barell</w:t>
      </w:r>
      <w:r w:rsidRPr="00E67499">
        <w:t>-</w:t>
      </w:r>
      <w:r w:rsidRPr="00E23C47">
        <w:rPr>
          <w:lang w:val="de-DE"/>
        </w:rPr>
        <w:t>Strasse</w:t>
      </w:r>
      <w:r w:rsidRPr="00E67499">
        <w:t xml:space="preserve"> 1</w:t>
      </w:r>
      <w:r w:rsidRPr="00E67499">
        <w:br/>
        <w:t xml:space="preserve">79639 </w:t>
      </w:r>
      <w:r w:rsidRPr="00E23C47">
        <w:rPr>
          <w:lang w:val="de-DE"/>
        </w:rPr>
        <w:t>Grenzach</w:t>
      </w:r>
      <w:r w:rsidRPr="00E67499">
        <w:t>-</w:t>
      </w:r>
      <w:r w:rsidRPr="00E23C47">
        <w:rPr>
          <w:lang w:val="de-DE"/>
        </w:rPr>
        <w:t>Wyhlen</w:t>
      </w:r>
    </w:p>
    <w:p w14:paraId="14D6468E" w14:textId="77777777" w:rsidR="00587D36" w:rsidRPr="009E4E09" w:rsidRDefault="00587D36" w:rsidP="00587D36">
      <w:pPr>
        <w:rPr>
          <w:szCs w:val="22"/>
          <w:lang w:val="el-GR"/>
        </w:rPr>
      </w:pPr>
      <w:r w:rsidRPr="009E4E09">
        <w:rPr>
          <w:lang w:val="el-GR"/>
        </w:rPr>
        <w:t>Γερμανία</w:t>
      </w:r>
    </w:p>
    <w:p w14:paraId="7B5D7EA3" w14:textId="77777777" w:rsidR="00587D36" w:rsidRPr="009E4E09" w:rsidRDefault="00587D36" w:rsidP="00587D36">
      <w:pPr>
        <w:numPr>
          <w:ilvl w:val="12"/>
          <w:numId w:val="0"/>
        </w:numPr>
        <w:ind w:right="-2"/>
        <w:rPr>
          <w:szCs w:val="22"/>
          <w:lang w:val="el-GR"/>
        </w:rPr>
      </w:pPr>
    </w:p>
    <w:p w14:paraId="4CD0373D" w14:textId="77777777" w:rsidR="00587D36" w:rsidRPr="009E4E09" w:rsidRDefault="00587D36" w:rsidP="00587D36">
      <w:pPr>
        <w:keepNext/>
        <w:keepLines/>
        <w:numPr>
          <w:ilvl w:val="12"/>
          <w:numId w:val="0"/>
        </w:numPr>
        <w:ind w:right="-2"/>
        <w:rPr>
          <w:szCs w:val="22"/>
          <w:lang w:val="el-GR"/>
        </w:rPr>
      </w:pPr>
      <w:r w:rsidRPr="009E4E09">
        <w:rPr>
          <w:lang w:val="el-GR"/>
        </w:rPr>
        <w:t xml:space="preserve">Για οποιαδήποτε πληροφορία σχετικά με το παρόν φάρμακο, παρακαλείστε να απευθυνθείτε στον τοπικό αντιπρόσωπο του </w:t>
      </w:r>
      <w:r w:rsidR="00330D1B">
        <w:rPr>
          <w:lang w:val="el-GR"/>
        </w:rPr>
        <w:t>Κ</w:t>
      </w:r>
      <w:r w:rsidR="00330D1B" w:rsidRPr="009E4E09">
        <w:rPr>
          <w:lang w:val="el-GR"/>
        </w:rPr>
        <w:t xml:space="preserve">ατόχου </w:t>
      </w:r>
      <w:r w:rsidRPr="009E4E09">
        <w:rPr>
          <w:lang w:val="el-GR"/>
        </w:rPr>
        <w:t xml:space="preserve">της </w:t>
      </w:r>
      <w:r w:rsidR="00330D1B">
        <w:rPr>
          <w:lang w:val="el-GR"/>
        </w:rPr>
        <w:t>Άδειας</w:t>
      </w:r>
      <w:r w:rsidR="00330D1B" w:rsidRPr="009E4E09">
        <w:rPr>
          <w:lang w:val="el-GR"/>
        </w:rPr>
        <w:t xml:space="preserve"> </w:t>
      </w:r>
      <w:r w:rsidR="00330D1B">
        <w:rPr>
          <w:lang w:val="el-GR"/>
        </w:rPr>
        <w:t>Κ</w:t>
      </w:r>
      <w:r w:rsidR="00330D1B" w:rsidRPr="009E4E09">
        <w:rPr>
          <w:lang w:val="el-GR"/>
        </w:rPr>
        <w:t>υκλοφορίας</w:t>
      </w:r>
      <w:r w:rsidRPr="009E4E09">
        <w:rPr>
          <w:lang w:val="el-GR"/>
        </w:rPr>
        <w:t>.</w:t>
      </w:r>
    </w:p>
    <w:p w14:paraId="6AE3FB18" w14:textId="77777777" w:rsidR="00587D36" w:rsidRPr="009E4E09" w:rsidRDefault="00587D36" w:rsidP="00587D36">
      <w:pPr>
        <w:keepNext/>
        <w:keepLines/>
        <w:numPr>
          <w:ilvl w:val="12"/>
          <w:numId w:val="0"/>
        </w:numPr>
        <w:ind w:right="-2"/>
        <w:rPr>
          <w:szCs w:val="22"/>
          <w:lang w:val="el-GR"/>
        </w:rPr>
      </w:pPr>
    </w:p>
    <w:tbl>
      <w:tblPr>
        <w:tblW w:w="0" w:type="auto"/>
        <w:tblLayout w:type="fixed"/>
        <w:tblLook w:val="0000" w:firstRow="0" w:lastRow="0" w:firstColumn="0" w:lastColumn="0" w:noHBand="0" w:noVBand="0"/>
      </w:tblPr>
      <w:tblGrid>
        <w:gridCol w:w="4590"/>
        <w:gridCol w:w="4590"/>
      </w:tblGrid>
      <w:tr w:rsidR="00587D36" w:rsidRPr="008D22F8" w14:paraId="42C68BD5" w14:textId="77777777" w:rsidTr="00877DE4">
        <w:trPr>
          <w:cantSplit/>
        </w:trPr>
        <w:tc>
          <w:tcPr>
            <w:tcW w:w="4590" w:type="dxa"/>
          </w:tcPr>
          <w:p w14:paraId="53C5F9CF" w14:textId="64EEE1E6" w:rsidR="00587D36" w:rsidRPr="005B266B" w:rsidRDefault="00587D36" w:rsidP="00877DE4">
            <w:pPr>
              <w:rPr>
                <w:noProof/>
                <w:szCs w:val="22"/>
                <w:lang w:val="de-DE"/>
              </w:rPr>
            </w:pPr>
            <w:r w:rsidRPr="005B266B">
              <w:rPr>
                <w:b/>
                <w:noProof/>
                <w:szCs w:val="22"/>
                <w:lang w:val="de-DE"/>
              </w:rPr>
              <w:t>België/Belgique/Belgien</w:t>
            </w:r>
            <w:r w:rsidR="007D3DC2" w:rsidRPr="005B266B">
              <w:rPr>
                <w:b/>
                <w:noProof/>
                <w:szCs w:val="22"/>
                <w:lang w:val="de-DE"/>
              </w:rPr>
              <w:t>,</w:t>
            </w:r>
          </w:p>
          <w:p w14:paraId="11AE16AC" w14:textId="06974D49" w:rsidR="00E139E9" w:rsidRPr="005B266B" w:rsidRDefault="00E139E9" w:rsidP="00877DE4">
            <w:pPr>
              <w:rPr>
                <w:noProof/>
                <w:szCs w:val="22"/>
                <w:lang w:val="de-DE"/>
              </w:rPr>
            </w:pPr>
            <w:r w:rsidRPr="007D3DC2">
              <w:rPr>
                <w:b/>
                <w:noProof/>
                <w:szCs w:val="22"/>
                <w:lang w:val="de-CH"/>
              </w:rPr>
              <w:t>Luxembourg/Luxemburg</w:t>
            </w:r>
          </w:p>
          <w:p w14:paraId="6D0D6BCA" w14:textId="52BF585F" w:rsidR="00587D36" w:rsidRPr="005B266B" w:rsidRDefault="00587D36" w:rsidP="00877DE4">
            <w:pPr>
              <w:rPr>
                <w:noProof/>
                <w:szCs w:val="22"/>
                <w:lang w:val="de-DE"/>
              </w:rPr>
            </w:pPr>
            <w:r w:rsidRPr="005B266B">
              <w:rPr>
                <w:noProof/>
                <w:szCs w:val="22"/>
                <w:lang w:val="de-DE"/>
              </w:rPr>
              <w:t>N.V. Roche S.A.</w:t>
            </w:r>
          </w:p>
          <w:p w14:paraId="4FA2D68A" w14:textId="1198C2E7" w:rsidR="00E139E9" w:rsidRPr="00B01431" w:rsidRDefault="00E139E9" w:rsidP="00877DE4">
            <w:pPr>
              <w:rPr>
                <w:noProof/>
                <w:szCs w:val="22"/>
                <w:lang w:val="fr-FR"/>
              </w:rPr>
            </w:pPr>
            <w:r w:rsidRPr="007D3DC2">
              <w:rPr>
                <w:noProof/>
                <w:szCs w:val="22"/>
                <w:lang w:val="fr-FR"/>
              </w:rPr>
              <w:t>elgië/Belgique/Belgien</w:t>
            </w:r>
          </w:p>
          <w:p w14:paraId="36ED0C4F" w14:textId="77777777" w:rsidR="00587D36" w:rsidRPr="009E4E09" w:rsidRDefault="00587D36" w:rsidP="00877DE4">
            <w:pPr>
              <w:rPr>
                <w:noProof/>
                <w:szCs w:val="22"/>
                <w:lang w:val="fr-FR"/>
              </w:rPr>
            </w:pPr>
            <w:r w:rsidRPr="009E4E09">
              <w:rPr>
                <w:noProof/>
                <w:szCs w:val="22"/>
                <w:lang w:val="fr-FR"/>
              </w:rPr>
              <w:t>Tél/Tel: +32 (0) 2 525 82 11</w:t>
            </w:r>
          </w:p>
          <w:p w14:paraId="3EFE0A24" w14:textId="77777777" w:rsidR="00587D36" w:rsidRPr="009E4E09" w:rsidRDefault="00587D36" w:rsidP="00877DE4">
            <w:pPr>
              <w:rPr>
                <w:b/>
                <w:noProof/>
                <w:szCs w:val="22"/>
                <w:lang w:val="fr-FR"/>
              </w:rPr>
            </w:pPr>
          </w:p>
        </w:tc>
        <w:tc>
          <w:tcPr>
            <w:tcW w:w="4590" w:type="dxa"/>
          </w:tcPr>
          <w:p w14:paraId="32D7DFF2" w14:textId="77777777" w:rsidR="00587D36" w:rsidRPr="009E4E09" w:rsidRDefault="00587D36" w:rsidP="00877DE4">
            <w:pPr>
              <w:suppressAutoHyphens/>
              <w:rPr>
                <w:b/>
                <w:noProof/>
                <w:szCs w:val="22"/>
                <w:lang w:val="fi-FI"/>
              </w:rPr>
            </w:pPr>
            <w:r w:rsidRPr="009E4E09">
              <w:rPr>
                <w:b/>
                <w:noProof/>
                <w:szCs w:val="22"/>
                <w:lang w:val="fi-FI"/>
              </w:rPr>
              <w:t>Lietuva</w:t>
            </w:r>
          </w:p>
          <w:p w14:paraId="1EB70ABA" w14:textId="77777777" w:rsidR="00587D36" w:rsidRPr="009E4E09" w:rsidRDefault="00587D36" w:rsidP="00877DE4">
            <w:pPr>
              <w:suppressAutoHyphens/>
              <w:rPr>
                <w:noProof/>
                <w:szCs w:val="22"/>
                <w:lang w:val="fi-FI"/>
              </w:rPr>
            </w:pPr>
            <w:r w:rsidRPr="009E4E09">
              <w:rPr>
                <w:noProof/>
                <w:szCs w:val="22"/>
                <w:lang w:val="fi-FI"/>
              </w:rPr>
              <w:t>UAB “Roche Lietuva”</w:t>
            </w:r>
          </w:p>
          <w:p w14:paraId="6F2343CE" w14:textId="77777777" w:rsidR="00587D36" w:rsidRPr="009E4E09" w:rsidRDefault="00587D36" w:rsidP="00877DE4">
            <w:pPr>
              <w:suppressAutoHyphens/>
              <w:rPr>
                <w:noProof/>
                <w:szCs w:val="22"/>
                <w:lang w:val="fi-FI"/>
              </w:rPr>
            </w:pPr>
            <w:r w:rsidRPr="009E4E09">
              <w:rPr>
                <w:noProof/>
                <w:szCs w:val="22"/>
                <w:lang w:val="fi-FI"/>
              </w:rPr>
              <w:t>Tel: +370 5 2546799</w:t>
            </w:r>
          </w:p>
          <w:p w14:paraId="36ED258E" w14:textId="77777777" w:rsidR="00587D36" w:rsidRPr="009E4E09" w:rsidRDefault="00587D36" w:rsidP="00877DE4">
            <w:pPr>
              <w:suppressAutoHyphens/>
              <w:rPr>
                <w:b/>
                <w:noProof/>
                <w:szCs w:val="22"/>
                <w:lang w:val="fi-FI"/>
              </w:rPr>
            </w:pPr>
          </w:p>
        </w:tc>
      </w:tr>
      <w:tr w:rsidR="00587D36" w:rsidRPr="008D22F8" w14:paraId="25018EDD" w14:textId="77777777" w:rsidTr="00877DE4">
        <w:trPr>
          <w:cantSplit/>
        </w:trPr>
        <w:tc>
          <w:tcPr>
            <w:tcW w:w="4590" w:type="dxa"/>
          </w:tcPr>
          <w:p w14:paraId="55EF3CA6" w14:textId="77777777" w:rsidR="00587D36" w:rsidRPr="009E4E09" w:rsidRDefault="00587D36" w:rsidP="00877DE4">
            <w:pPr>
              <w:autoSpaceDE w:val="0"/>
              <w:autoSpaceDN w:val="0"/>
              <w:adjustRightInd w:val="0"/>
              <w:rPr>
                <w:b/>
                <w:bCs/>
                <w:szCs w:val="22"/>
                <w:lang w:val="bg-BG"/>
              </w:rPr>
            </w:pPr>
            <w:r w:rsidRPr="009E4E09">
              <w:rPr>
                <w:b/>
                <w:bCs/>
                <w:szCs w:val="22"/>
                <w:lang w:val="bg-BG"/>
              </w:rPr>
              <w:t>България</w:t>
            </w:r>
          </w:p>
          <w:p w14:paraId="55F69714" w14:textId="77777777" w:rsidR="00587D36" w:rsidRPr="009E4E09" w:rsidRDefault="00587D36" w:rsidP="00877DE4">
            <w:pPr>
              <w:suppressAutoHyphens/>
              <w:rPr>
                <w:noProof/>
                <w:lang w:val="bg-BG"/>
              </w:rPr>
            </w:pPr>
            <w:r w:rsidRPr="009E4E09">
              <w:rPr>
                <w:noProof/>
                <w:lang w:val="bg-BG"/>
              </w:rPr>
              <w:t>Рош България ЕООД</w:t>
            </w:r>
          </w:p>
          <w:p w14:paraId="700EADE2" w14:textId="77777777" w:rsidR="00587D36" w:rsidRPr="009E4E09" w:rsidRDefault="00587D36" w:rsidP="00877DE4">
            <w:pPr>
              <w:suppressAutoHyphens/>
              <w:rPr>
                <w:noProof/>
                <w:lang w:val="bg-BG"/>
              </w:rPr>
            </w:pPr>
            <w:r w:rsidRPr="009E4E09">
              <w:rPr>
                <w:noProof/>
                <w:lang w:val="bg-BG"/>
              </w:rPr>
              <w:t xml:space="preserve">Тел: </w:t>
            </w:r>
            <w:r w:rsidR="00BB4414">
              <w:rPr>
                <w:noProof/>
                <w:lang w:val="bg-BG"/>
              </w:rPr>
              <w:t>+359 2 474 5444</w:t>
            </w:r>
          </w:p>
          <w:p w14:paraId="7E31AC36" w14:textId="77777777" w:rsidR="00587D36" w:rsidRPr="005B266B" w:rsidRDefault="00587D36" w:rsidP="00877DE4">
            <w:pPr>
              <w:suppressAutoHyphens/>
              <w:rPr>
                <w:b/>
                <w:noProof/>
                <w:szCs w:val="22"/>
                <w:lang w:val="it-IT"/>
              </w:rPr>
            </w:pPr>
          </w:p>
        </w:tc>
        <w:tc>
          <w:tcPr>
            <w:tcW w:w="4590" w:type="dxa"/>
          </w:tcPr>
          <w:p w14:paraId="67CFABE0" w14:textId="77777777" w:rsidR="00587D36" w:rsidRPr="005B266B" w:rsidRDefault="00587D36" w:rsidP="005B266B">
            <w:pPr>
              <w:rPr>
                <w:b/>
                <w:noProof/>
                <w:szCs w:val="22"/>
                <w:lang w:val="it-IT"/>
              </w:rPr>
            </w:pPr>
          </w:p>
        </w:tc>
      </w:tr>
      <w:tr w:rsidR="00587D36" w:rsidRPr="00FB31E6" w14:paraId="2A816F38" w14:textId="77777777" w:rsidTr="00877DE4">
        <w:trPr>
          <w:cantSplit/>
        </w:trPr>
        <w:tc>
          <w:tcPr>
            <w:tcW w:w="4590" w:type="dxa"/>
          </w:tcPr>
          <w:p w14:paraId="47D269A2" w14:textId="77777777" w:rsidR="00587D36" w:rsidRPr="005B266B" w:rsidRDefault="00587D36" w:rsidP="00877DE4">
            <w:pPr>
              <w:rPr>
                <w:b/>
                <w:noProof/>
                <w:szCs w:val="22"/>
                <w:lang w:val="pl-PL"/>
              </w:rPr>
            </w:pPr>
            <w:r w:rsidRPr="005B266B">
              <w:rPr>
                <w:b/>
                <w:noProof/>
                <w:szCs w:val="22"/>
                <w:lang w:val="pl-PL"/>
              </w:rPr>
              <w:lastRenderedPageBreak/>
              <w:t>Česká republika</w:t>
            </w:r>
          </w:p>
          <w:p w14:paraId="6E2B5247" w14:textId="77777777" w:rsidR="00587D36" w:rsidRPr="005B266B" w:rsidRDefault="00587D36" w:rsidP="00877DE4">
            <w:pPr>
              <w:rPr>
                <w:bCs/>
                <w:noProof/>
                <w:szCs w:val="22"/>
                <w:lang w:val="pl-PL"/>
              </w:rPr>
            </w:pPr>
            <w:r w:rsidRPr="005B266B">
              <w:rPr>
                <w:bCs/>
                <w:noProof/>
                <w:szCs w:val="22"/>
                <w:lang w:val="pl-PL"/>
              </w:rPr>
              <w:t>Roche s. r. o.</w:t>
            </w:r>
          </w:p>
          <w:p w14:paraId="0F005340" w14:textId="77777777" w:rsidR="00587D36" w:rsidRPr="009E4E09" w:rsidRDefault="00587D36" w:rsidP="00877DE4">
            <w:pPr>
              <w:rPr>
                <w:noProof/>
                <w:szCs w:val="22"/>
                <w:lang w:val="de-DE"/>
              </w:rPr>
            </w:pPr>
            <w:r w:rsidRPr="009E4E09">
              <w:rPr>
                <w:noProof/>
                <w:szCs w:val="22"/>
                <w:lang w:val="de-DE"/>
              </w:rPr>
              <w:t>Tel: +420 - 2 20382111</w:t>
            </w:r>
          </w:p>
        </w:tc>
        <w:tc>
          <w:tcPr>
            <w:tcW w:w="4590" w:type="dxa"/>
          </w:tcPr>
          <w:p w14:paraId="1A866FA1" w14:textId="77777777" w:rsidR="00587D36" w:rsidRPr="005B266B" w:rsidRDefault="00587D36" w:rsidP="00877DE4">
            <w:pPr>
              <w:rPr>
                <w:b/>
                <w:noProof/>
                <w:szCs w:val="22"/>
                <w:lang w:val="de-DE"/>
              </w:rPr>
            </w:pPr>
            <w:r w:rsidRPr="005B266B">
              <w:rPr>
                <w:b/>
                <w:noProof/>
                <w:szCs w:val="22"/>
                <w:lang w:val="de-DE"/>
              </w:rPr>
              <w:t>Magyarország</w:t>
            </w:r>
          </w:p>
          <w:p w14:paraId="327541DD" w14:textId="77777777" w:rsidR="00587D36" w:rsidRPr="005B266B" w:rsidRDefault="00587D36" w:rsidP="00877DE4">
            <w:pPr>
              <w:rPr>
                <w:noProof/>
                <w:szCs w:val="22"/>
                <w:lang w:val="de-DE"/>
              </w:rPr>
            </w:pPr>
            <w:r w:rsidRPr="005B266B">
              <w:rPr>
                <w:noProof/>
                <w:szCs w:val="22"/>
                <w:lang w:val="de-DE"/>
              </w:rPr>
              <w:t>Roche (Magyarország) Kft.</w:t>
            </w:r>
          </w:p>
          <w:p w14:paraId="576C94F9" w14:textId="77777777" w:rsidR="00587D36" w:rsidRPr="005B266B" w:rsidRDefault="00587D36" w:rsidP="00877DE4">
            <w:pPr>
              <w:rPr>
                <w:noProof/>
                <w:szCs w:val="22"/>
                <w:lang w:val="de-DE"/>
              </w:rPr>
            </w:pPr>
            <w:r w:rsidRPr="005B266B">
              <w:rPr>
                <w:noProof/>
                <w:szCs w:val="22"/>
                <w:lang w:val="de-DE"/>
              </w:rPr>
              <w:t xml:space="preserve">Tel: +36 - </w:t>
            </w:r>
            <w:r w:rsidR="00AE27A2" w:rsidRPr="005B266B">
              <w:rPr>
                <w:noProof/>
                <w:szCs w:val="22"/>
                <w:lang w:val="de-DE"/>
              </w:rPr>
              <w:t>1 279 4500</w:t>
            </w:r>
          </w:p>
          <w:p w14:paraId="7B9BFE8D" w14:textId="77777777" w:rsidR="00587D36" w:rsidRPr="005B266B" w:rsidRDefault="00587D36" w:rsidP="00877DE4">
            <w:pPr>
              <w:rPr>
                <w:b/>
                <w:noProof/>
                <w:szCs w:val="22"/>
                <w:lang w:val="de-DE"/>
              </w:rPr>
            </w:pPr>
          </w:p>
        </w:tc>
      </w:tr>
      <w:tr w:rsidR="00587D36" w:rsidRPr="009E4E09" w14:paraId="6A6E2C5F" w14:textId="77777777" w:rsidTr="00877DE4">
        <w:trPr>
          <w:cantSplit/>
        </w:trPr>
        <w:tc>
          <w:tcPr>
            <w:tcW w:w="4590" w:type="dxa"/>
          </w:tcPr>
          <w:p w14:paraId="429484E5" w14:textId="77777777" w:rsidR="00587D36" w:rsidRPr="009E4E09" w:rsidRDefault="00587D36" w:rsidP="00877DE4">
            <w:pPr>
              <w:rPr>
                <w:noProof/>
                <w:szCs w:val="22"/>
              </w:rPr>
            </w:pPr>
            <w:r w:rsidRPr="009E4E09">
              <w:rPr>
                <w:b/>
                <w:noProof/>
                <w:szCs w:val="22"/>
              </w:rPr>
              <w:t>Danmark</w:t>
            </w:r>
          </w:p>
          <w:p w14:paraId="56BB1EF4" w14:textId="77777777" w:rsidR="00587D36" w:rsidRPr="009E4E09" w:rsidRDefault="00587D36" w:rsidP="00877DE4">
            <w:pPr>
              <w:rPr>
                <w:noProof/>
                <w:szCs w:val="22"/>
              </w:rPr>
            </w:pPr>
            <w:r w:rsidRPr="009E4E09">
              <w:rPr>
                <w:noProof/>
                <w:szCs w:val="22"/>
              </w:rPr>
              <w:t xml:space="preserve">Roche </w:t>
            </w:r>
            <w:r w:rsidR="00C53146">
              <w:rPr>
                <w:szCs w:val="22"/>
              </w:rPr>
              <w:t>Pharmaceuticals A/S</w:t>
            </w:r>
          </w:p>
          <w:p w14:paraId="639F67B5" w14:textId="77777777" w:rsidR="00587D36" w:rsidRPr="009E4E09" w:rsidRDefault="00587D36" w:rsidP="00877DE4">
            <w:pPr>
              <w:rPr>
                <w:noProof/>
                <w:szCs w:val="22"/>
              </w:rPr>
            </w:pPr>
            <w:r w:rsidRPr="009E4E09">
              <w:rPr>
                <w:noProof/>
                <w:szCs w:val="22"/>
              </w:rPr>
              <w:t>Tlf: +45 - 36 39 99 99</w:t>
            </w:r>
          </w:p>
          <w:p w14:paraId="755A6843" w14:textId="77777777" w:rsidR="00587D36" w:rsidRPr="009E4E09" w:rsidRDefault="00587D36" w:rsidP="00877DE4">
            <w:pPr>
              <w:rPr>
                <w:b/>
                <w:noProof/>
                <w:szCs w:val="22"/>
              </w:rPr>
            </w:pPr>
          </w:p>
        </w:tc>
        <w:tc>
          <w:tcPr>
            <w:tcW w:w="4590" w:type="dxa"/>
          </w:tcPr>
          <w:p w14:paraId="56F404EF" w14:textId="22C72E33" w:rsidR="00587D36" w:rsidRPr="005B266B" w:rsidRDefault="00587D36" w:rsidP="00877DE4">
            <w:pPr>
              <w:rPr>
                <w:noProof/>
                <w:szCs w:val="22"/>
              </w:rPr>
            </w:pPr>
          </w:p>
        </w:tc>
      </w:tr>
      <w:tr w:rsidR="00587D36" w:rsidRPr="009E4E09" w14:paraId="5508488E" w14:textId="77777777" w:rsidTr="00877DE4">
        <w:trPr>
          <w:cantSplit/>
        </w:trPr>
        <w:tc>
          <w:tcPr>
            <w:tcW w:w="4590" w:type="dxa"/>
          </w:tcPr>
          <w:p w14:paraId="1FA939C4" w14:textId="77777777" w:rsidR="00587D36" w:rsidRPr="009E4E09" w:rsidRDefault="00587D36" w:rsidP="00877DE4">
            <w:pPr>
              <w:rPr>
                <w:b/>
                <w:noProof/>
                <w:szCs w:val="22"/>
                <w:lang w:val="de-DE"/>
              </w:rPr>
            </w:pPr>
            <w:r w:rsidRPr="009E4E09">
              <w:rPr>
                <w:b/>
                <w:noProof/>
                <w:szCs w:val="22"/>
                <w:lang w:val="de-DE"/>
              </w:rPr>
              <w:t>Deutschland</w:t>
            </w:r>
          </w:p>
          <w:p w14:paraId="3A19D458" w14:textId="77777777" w:rsidR="00587D36" w:rsidRPr="009E4E09" w:rsidRDefault="00587D36" w:rsidP="00877DE4">
            <w:pPr>
              <w:rPr>
                <w:b/>
                <w:noProof/>
                <w:szCs w:val="22"/>
                <w:lang w:val="de-DE"/>
              </w:rPr>
            </w:pPr>
            <w:r w:rsidRPr="009E4E09">
              <w:rPr>
                <w:noProof/>
                <w:szCs w:val="22"/>
                <w:lang w:val="de-DE"/>
              </w:rPr>
              <w:t>Roche Pharma AG</w:t>
            </w:r>
          </w:p>
          <w:p w14:paraId="0BF3FA08" w14:textId="77777777" w:rsidR="00587D36" w:rsidRPr="009E4E09" w:rsidRDefault="00587D36" w:rsidP="00877DE4">
            <w:pPr>
              <w:rPr>
                <w:bCs/>
                <w:noProof/>
                <w:szCs w:val="22"/>
                <w:lang w:val="de-DE"/>
              </w:rPr>
            </w:pPr>
            <w:r w:rsidRPr="009E4E09">
              <w:rPr>
                <w:bCs/>
                <w:noProof/>
                <w:szCs w:val="22"/>
                <w:lang w:val="de-DE"/>
              </w:rPr>
              <w:t>Tel: +49 (0) 7624 140</w:t>
            </w:r>
          </w:p>
          <w:p w14:paraId="29CBB204" w14:textId="77777777" w:rsidR="00587D36" w:rsidRPr="009E4E09" w:rsidRDefault="00587D36" w:rsidP="00877DE4">
            <w:pPr>
              <w:rPr>
                <w:b/>
                <w:noProof/>
                <w:szCs w:val="22"/>
                <w:lang w:val="de-DE"/>
              </w:rPr>
            </w:pPr>
          </w:p>
        </w:tc>
        <w:tc>
          <w:tcPr>
            <w:tcW w:w="4590" w:type="dxa"/>
          </w:tcPr>
          <w:p w14:paraId="06790445" w14:textId="77777777" w:rsidR="00587D36" w:rsidRPr="009E4E09" w:rsidRDefault="00587D36" w:rsidP="00877DE4">
            <w:pPr>
              <w:rPr>
                <w:b/>
                <w:noProof/>
                <w:szCs w:val="22"/>
                <w:lang w:val="nl-NL"/>
              </w:rPr>
            </w:pPr>
            <w:r w:rsidRPr="009E4E09">
              <w:rPr>
                <w:b/>
                <w:noProof/>
                <w:szCs w:val="22"/>
                <w:lang w:val="nl-NL"/>
              </w:rPr>
              <w:t>Nederland</w:t>
            </w:r>
          </w:p>
          <w:p w14:paraId="6BA5831C" w14:textId="77777777" w:rsidR="00587D36" w:rsidRPr="009E4E09" w:rsidRDefault="00587D36" w:rsidP="00877DE4">
            <w:pPr>
              <w:rPr>
                <w:bCs/>
                <w:noProof/>
                <w:szCs w:val="22"/>
                <w:lang w:val="nl-NL"/>
              </w:rPr>
            </w:pPr>
            <w:r w:rsidRPr="009E4E09">
              <w:rPr>
                <w:bCs/>
                <w:noProof/>
                <w:szCs w:val="22"/>
                <w:lang w:val="nl-NL"/>
              </w:rPr>
              <w:t>Roche Nederland B.V.</w:t>
            </w:r>
          </w:p>
          <w:p w14:paraId="47A3C447" w14:textId="77777777" w:rsidR="00587D36" w:rsidRPr="009E4E09" w:rsidRDefault="00587D36" w:rsidP="00877DE4">
            <w:pPr>
              <w:rPr>
                <w:b/>
                <w:noProof/>
                <w:szCs w:val="22"/>
              </w:rPr>
            </w:pPr>
            <w:r w:rsidRPr="009E4E09">
              <w:rPr>
                <w:bCs/>
                <w:noProof/>
                <w:szCs w:val="22"/>
              </w:rPr>
              <w:t>Tel: +31 (0) 348 438050</w:t>
            </w:r>
          </w:p>
          <w:p w14:paraId="70ADC26A" w14:textId="77777777" w:rsidR="00587D36" w:rsidRPr="009E4E09" w:rsidRDefault="00587D36" w:rsidP="00877DE4">
            <w:pPr>
              <w:autoSpaceDE w:val="0"/>
              <w:autoSpaceDN w:val="0"/>
              <w:adjustRightInd w:val="0"/>
              <w:rPr>
                <w:noProof/>
                <w:szCs w:val="22"/>
              </w:rPr>
            </w:pPr>
          </w:p>
        </w:tc>
      </w:tr>
      <w:tr w:rsidR="00587D36" w:rsidRPr="009E4E09" w14:paraId="28E85380" w14:textId="77777777" w:rsidTr="00877DE4">
        <w:trPr>
          <w:cantSplit/>
        </w:trPr>
        <w:tc>
          <w:tcPr>
            <w:tcW w:w="4590" w:type="dxa"/>
          </w:tcPr>
          <w:p w14:paraId="39D446BA" w14:textId="77777777" w:rsidR="00587D36" w:rsidRPr="009E4E09" w:rsidRDefault="00587D36" w:rsidP="00877DE4">
            <w:pPr>
              <w:rPr>
                <w:b/>
                <w:noProof/>
                <w:szCs w:val="22"/>
                <w:lang w:val="it-IT"/>
              </w:rPr>
            </w:pPr>
            <w:r w:rsidRPr="009E4E09">
              <w:rPr>
                <w:b/>
                <w:noProof/>
                <w:szCs w:val="22"/>
                <w:lang w:val="it-IT"/>
              </w:rPr>
              <w:t>Eesti</w:t>
            </w:r>
          </w:p>
          <w:p w14:paraId="1FAA30ED" w14:textId="77777777" w:rsidR="00587D36" w:rsidRPr="009E4E09" w:rsidRDefault="00587D36" w:rsidP="00877DE4">
            <w:pPr>
              <w:rPr>
                <w:noProof/>
                <w:szCs w:val="22"/>
                <w:lang w:val="it-IT"/>
              </w:rPr>
            </w:pPr>
            <w:r w:rsidRPr="009E4E09">
              <w:rPr>
                <w:noProof/>
                <w:szCs w:val="22"/>
                <w:lang w:val="it-IT"/>
              </w:rPr>
              <w:t>Roche Eesti O</w:t>
            </w:r>
            <w:r w:rsidRPr="009E4E09">
              <w:rPr>
                <w:bCs/>
                <w:noProof/>
                <w:szCs w:val="22"/>
                <w:lang w:val="et-EE"/>
              </w:rPr>
              <w:t>Ü</w:t>
            </w:r>
          </w:p>
          <w:p w14:paraId="5F23C864" w14:textId="77777777" w:rsidR="00587D36" w:rsidRPr="009E4E09" w:rsidRDefault="00587D36" w:rsidP="00877DE4">
            <w:pPr>
              <w:rPr>
                <w:noProof/>
                <w:szCs w:val="22"/>
                <w:lang w:val="it-IT"/>
              </w:rPr>
            </w:pPr>
            <w:r w:rsidRPr="009E4E09">
              <w:rPr>
                <w:noProof/>
                <w:szCs w:val="22"/>
                <w:lang w:val="it-IT"/>
              </w:rPr>
              <w:t>Tel: + 372 - 6 177 380</w:t>
            </w:r>
          </w:p>
          <w:p w14:paraId="7ACB8B6D" w14:textId="77777777" w:rsidR="00587D36" w:rsidRPr="009E4E09" w:rsidRDefault="00587D36" w:rsidP="00877DE4">
            <w:pPr>
              <w:rPr>
                <w:noProof/>
                <w:szCs w:val="22"/>
                <w:lang w:val="it-IT"/>
              </w:rPr>
            </w:pPr>
          </w:p>
        </w:tc>
        <w:tc>
          <w:tcPr>
            <w:tcW w:w="4590" w:type="dxa"/>
          </w:tcPr>
          <w:p w14:paraId="6DB0D266" w14:textId="77777777" w:rsidR="00587D36" w:rsidRPr="009E4E09" w:rsidRDefault="00587D36" w:rsidP="00877DE4">
            <w:pPr>
              <w:rPr>
                <w:b/>
                <w:noProof/>
                <w:snapToGrid w:val="0"/>
                <w:szCs w:val="22"/>
                <w:lang w:val="nb-NO"/>
              </w:rPr>
            </w:pPr>
            <w:r w:rsidRPr="009E4E09">
              <w:rPr>
                <w:b/>
                <w:noProof/>
                <w:snapToGrid w:val="0"/>
                <w:szCs w:val="22"/>
                <w:lang w:val="nb-NO"/>
              </w:rPr>
              <w:t>Norge</w:t>
            </w:r>
          </w:p>
          <w:p w14:paraId="3384925C" w14:textId="77777777" w:rsidR="00587D36" w:rsidRPr="009E4E09" w:rsidRDefault="00587D36" w:rsidP="00877DE4">
            <w:pPr>
              <w:rPr>
                <w:noProof/>
                <w:snapToGrid w:val="0"/>
                <w:szCs w:val="22"/>
                <w:lang w:val="nb-NO"/>
              </w:rPr>
            </w:pPr>
            <w:r w:rsidRPr="009E4E09">
              <w:rPr>
                <w:noProof/>
                <w:snapToGrid w:val="0"/>
                <w:szCs w:val="22"/>
                <w:lang w:val="nb-NO"/>
              </w:rPr>
              <w:t>Roche Norge AS</w:t>
            </w:r>
          </w:p>
          <w:p w14:paraId="7FEF9E46" w14:textId="77777777" w:rsidR="00587D36" w:rsidRPr="009E4E09" w:rsidRDefault="00587D36" w:rsidP="00877DE4">
            <w:pPr>
              <w:rPr>
                <w:noProof/>
                <w:szCs w:val="22"/>
                <w:lang w:val="nb-NO"/>
              </w:rPr>
            </w:pPr>
            <w:r w:rsidRPr="009E4E09">
              <w:rPr>
                <w:noProof/>
                <w:snapToGrid w:val="0"/>
                <w:szCs w:val="22"/>
                <w:lang w:val="nb-NO"/>
              </w:rPr>
              <w:t>Tlf: +47 - 22 78 90 00</w:t>
            </w:r>
          </w:p>
          <w:p w14:paraId="2697CEE1" w14:textId="77777777" w:rsidR="00587D36" w:rsidRPr="009E4E09" w:rsidRDefault="00587D36" w:rsidP="00877DE4">
            <w:pPr>
              <w:rPr>
                <w:b/>
                <w:noProof/>
                <w:szCs w:val="22"/>
              </w:rPr>
            </w:pPr>
          </w:p>
        </w:tc>
      </w:tr>
      <w:tr w:rsidR="00587D36" w:rsidRPr="00FB31E6" w14:paraId="2C6F78B0" w14:textId="77777777" w:rsidTr="00877DE4">
        <w:trPr>
          <w:cantSplit/>
        </w:trPr>
        <w:tc>
          <w:tcPr>
            <w:tcW w:w="4590" w:type="dxa"/>
          </w:tcPr>
          <w:p w14:paraId="73D80D18" w14:textId="1D0D2816" w:rsidR="00587D36" w:rsidRPr="005B266B" w:rsidRDefault="00587D36" w:rsidP="00877DE4">
            <w:pPr>
              <w:rPr>
                <w:noProof/>
                <w:szCs w:val="22"/>
              </w:rPr>
            </w:pPr>
            <w:r w:rsidRPr="009E4E09">
              <w:rPr>
                <w:b/>
                <w:noProof/>
                <w:szCs w:val="22"/>
              </w:rPr>
              <w:t>Ελλάδα</w:t>
            </w:r>
            <w:r w:rsidR="00E139E9" w:rsidRPr="00F52662">
              <w:rPr>
                <w:b/>
                <w:noProof/>
                <w:szCs w:val="22"/>
              </w:rPr>
              <w:t xml:space="preserve">, </w:t>
            </w:r>
            <w:r w:rsidR="00E139E9" w:rsidRPr="00AC44C2">
              <w:rPr>
                <w:b/>
                <w:noProof/>
                <w:szCs w:val="22"/>
              </w:rPr>
              <w:t>K</w:t>
            </w:r>
            <w:r w:rsidR="00E139E9" w:rsidRPr="00AC44C2">
              <w:rPr>
                <w:b/>
                <w:noProof/>
                <w:szCs w:val="22"/>
                <w:lang w:val="el-GR"/>
              </w:rPr>
              <w:t>ύπρος</w:t>
            </w:r>
          </w:p>
          <w:p w14:paraId="427B4961" w14:textId="77777777" w:rsidR="00587D36" w:rsidRPr="009E4E09" w:rsidRDefault="00587D36" w:rsidP="00877DE4">
            <w:pPr>
              <w:rPr>
                <w:noProof/>
                <w:szCs w:val="22"/>
                <w:lang w:val="nb-NO"/>
              </w:rPr>
            </w:pPr>
            <w:r w:rsidRPr="009E4E09">
              <w:rPr>
                <w:noProof/>
                <w:szCs w:val="22"/>
                <w:lang w:val="nb-NO"/>
              </w:rPr>
              <w:t>Roche (Hellas) A.E.</w:t>
            </w:r>
          </w:p>
          <w:p w14:paraId="5D17F445" w14:textId="31C4DCB1" w:rsidR="00E139E9" w:rsidRDefault="00E139E9" w:rsidP="00877DE4">
            <w:pPr>
              <w:rPr>
                <w:noProof/>
                <w:szCs w:val="22"/>
                <w:lang w:val="el-GR"/>
              </w:rPr>
            </w:pPr>
            <w:r>
              <w:rPr>
                <w:noProof/>
                <w:szCs w:val="22"/>
                <w:lang w:val="el-GR"/>
              </w:rPr>
              <w:t>Ελλάδα</w:t>
            </w:r>
          </w:p>
          <w:p w14:paraId="0EBAEB3A" w14:textId="31A68A64" w:rsidR="00587D36" w:rsidRPr="009E4E09" w:rsidRDefault="00587D36" w:rsidP="00877DE4">
            <w:pPr>
              <w:rPr>
                <w:noProof/>
                <w:szCs w:val="22"/>
                <w:lang w:val="de-DE"/>
              </w:rPr>
            </w:pPr>
            <w:r w:rsidRPr="009E4E09">
              <w:rPr>
                <w:noProof/>
                <w:szCs w:val="22"/>
              </w:rPr>
              <w:t>Τηλ</w:t>
            </w:r>
            <w:r w:rsidRPr="009E4E09">
              <w:rPr>
                <w:noProof/>
                <w:szCs w:val="22"/>
                <w:lang w:val="de-DE"/>
              </w:rPr>
              <w:t>: +30 210 61 66 100</w:t>
            </w:r>
          </w:p>
          <w:p w14:paraId="33DED382" w14:textId="77777777" w:rsidR="00587D36" w:rsidRPr="009E4E09" w:rsidRDefault="00587D36" w:rsidP="00877DE4">
            <w:pPr>
              <w:rPr>
                <w:noProof/>
                <w:szCs w:val="22"/>
                <w:lang w:val="de-DE"/>
              </w:rPr>
            </w:pPr>
          </w:p>
        </w:tc>
        <w:tc>
          <w:tcPr>
            <w:tcW w:w="4590" w:type="dxa"/>
          </w:tcPr>
          <w:p w14:paraId="0664E7FD" w14:textId="77777777" w:rsidR="00587D36" w:rsidRPr="009E4E09" w:rsidRDefault="00587D36" w:rsidP="00877DE4">
            <w:pPr>
              <w:rPr>
                <w:noProof/>
                <w:szCs w:val="22"/>
                <w:lang w:val="de-DE"/>
              </w:rPr>
            </w:pPr>
            <w:r w:rsidRPr="009E4E09">
              <w:rPr>
                <w:b/>
                <w:noProof/>
                <w:szCs w:val="22"/>
                <w:lang w:val="de-DE"/>
              </w:rPr>
              <w:t>Österreich</w:t>
            </w:r>
          </w:p>
          <w:p w14:paraId="68248C81" w14:textId="77777777" w:rsidR="00587D36" w:rsidRPr="009E4E09" w:rsidRDefault="00587D36" w:rsidP="00877DE4">
            <w:pPr>
              <w:rPr>
                <w:noProof/>
                <w:szCs w:val="22"/>
                <w:lang w:val="de-DE"/>
              </w:rPr>
            </w:pPr>
            <w:r w:rsidRPr="009E4E09">
              <w:rPr>
                <w:noProof/>
                <w:szCs w:val="22"/>
                <w:lang w:val="de-DE"/>
              </w:rPr>
              <w:t>Roche Austria GmbH</w:t>
            </w:r>
          </w:p>
          <w:p w14:paraId="5D2F2886" w14:textId="77777777" w:rsidR="00587D36" w:rsidRPr="009E4E09" w:rsidRDefault="00587D36" w:rsidP="00877DE4">
            <w:pPr>
              <w:rPr>
                <w:noProof/>
                <w:szCs w:val="22"/>
                <w:lang w:val="de-DE"/>
              </w:rPr>
            </w:pPr>
            <w:r w:rsidRPr="009E4E09">
              <w:rPr>
                <w:noProof/>
                <w:szCs w:val="22"/>
                <w:lang w:val="de-DE"/>
              </w:rPr>
              <w:t>Tel: +43 (0) 1 27739</w:t>
            </w:r>
          </w:p>
          <w:p w14:paraId="75327996" w14:textId="77777777" w:rsidR="00587D36" w:rsidRPr="009E4E09" w:rsidRDefault="00587D36" w:rsidP="00877DE4">
            <w:pPr>
              <w:rPr>
                <w:noProof/>
                <w:szCs w:val="22"/>
                <w:lang w:val="nb-NO"/>
              </w:rPr>
            </w:pPr>
          </w:p>
        </w:tc>
      </w:tr>
      <w:tr w:rsidR="00587D36" w:rsidRPr="009E4E09" w14:paraId="6ECA906A" w14:textId="77777777" w:rsidTr="00877DE4">
        <w:trPr>
          <w:cantSplit/>
        </w:trPr>
        <w:tc>
          <w:tcPr>
            <w:tcW w:w="4590" w:type="dxa"/>
          </w:tcPr>
          <w:p w14:paraId="4B75C1E4" w14:textId="77777777" w:rsidR="00587D36" w:rsidRPr="009E4E09" w:rsidRDefault="00587D36" w:rsidP="00877DE4">
            <w:pPr>
              <w:rPr>
                <w:b/>
                <w:noProof/>
                <w:szCs w:val="22"/>
                <w:lang w:val="es-ES_tradnl"/>
              </w:rPr>
            </w:pPr>
            <w:r w:rsidRPr="009E4E09">
              <w:rPr>
                <w:b/>
                <w:noProof/>
                <w:szCs w:val="22"/>
                <w:lang w:val="es-ES_tradnl"/>
              </w:rPr>
              <w:t>España</w:t>
            </w:r>
          </w:p>
          <w:p w14:paraId="7F9C2C61" w14:textId="77777777" w:rsidR="00587D36" w:rsidRPr="009E4E09" w:rsidRDefault="00587D36" w:rsidP="00877DE4">
            <w:pPr>
              <w:rPr>
                <w:noProof/>
                <w:szCs w:val="22"/>
                <w:lang w:val="es-ES_tradnl"/>
              </w:rPr>
            </w:pPr>
            <w:r w:rsidRPr="009E4E09">
              <w:rPr>
                <w:noProof/>
                <w:szCs w:val="22"/>
                <w:lang w:val="es-ES_tradnl"/>
              </w:rPr>
              <w:t>Roche Farma S.A.</w:t>
            </w:r>
          </w:p>
          <w:p w14:paraId="255F7C4D" w14:textId="77777777" w:rsidR="00587D36" w:rsidRPr="009E4E09" w:rsidRDefault="00587D36" w:rsidP="00877DE4">
            <w:pPr>
              <w:rPr>
                <w:noProof/>
                <w:szCs w:val="22"/>
                <w:lang w:val="pl-PL"/>
              </w:rPr>
            </w:pPr>
            <w:r w:rsidRPr="009E4E09">
              <w:rPr>
                <w:noProof/>
                <w:szCs w:val="22"/>
                <w:lang w:val="pl-PL"/>
              </w:rPr>
              <w:t>Tel: +34 - 91 324 81 00</w:t>
            </w:r>
          </w:p>
          <w:p w14:paraId="5B306193" w14:textId="77777777" w:rsidR="00587D36" w:rsidRPr="009E4E09" w:rsidRDefault="00587D36" w:rsidP="00877DE4">
            <w:pPr>
              <w:rPr>
                <w:noProof/>
                <w:szCs w:val="22"/>
                <w:lang w:val="pl-PL"/>
              </w:rPr>
            </w:pPr>
          </w:p>
        </w:tc>
        <w:tc>
          <w:tcPr>
            <w:tcW w:w="4590" w:type="dxa"/>
          </w:tcPr>
          <w:p w14:paraId="6A1C28CE" w14:textId="77777777" w:rsidR="00587D36" w:rsidRPr="009E4E09" w:rsidRDefault="00587D36" w:rsidP="00877DE4">
            <w:pPr>
              <w:rPr>
                <w:b/>
                <w:noProof/>
                <w:szCs w:val="22"/>
                <w:lang w:val="pl-PL"/>
              </w:rPr>
            </w:pPr>
            <w:r w:rsidRPr="009E4E09">
              <w:rPr>
                <w:b/>
                <w:noProof/>
                <w:szCs w:val="22"/>
                <w:lang w:val="pl-PL"/>
              </w:rPr>
              <w:t>Polska</w:t>
            </w:r>
          </w:p>
          <w:p w14:paraId="55564FF6" w14:textId="77777777" w:rsidR="00587D36" w:rsidRPr="009E4E09" w:rsidRDefault="00587D36" w:rsidP="00877DE4">
            <w:pPr>
              <w:rPr>
                <w:noProof/>
                <w:szCs w:val="22"/>
                <w:lang w:val="pl-PL"/>
              </w:rPr>
            </w:pPr>
            <w:r w:rsidRPr="009E4E09">
              <w:rPr>
                <w:noProof/>
                <w:szCs w:val="22"/>
                <w:lang w:val="pl-PL"/>
              </w:rPr>
              <w:t>Roche Polska Sp.z o.o.</w:t>
            </w:r>
          </w:p>
          <w:p w14:paraId="6B466422" w14:textId="77777777" w:rsidR="00587D36" w:rsidRPr="009E4E09" w:rsidRDefault="00587D36" w:rsidP="00877DE4">
            <w:pPr>
              <w:rPr>
                <w:noProof/>
                <w:szCs w:val="22"/>
                <w:lang w:val="fr-FR"/>
              </w:rPr>
            </w:pPr>
            <w:r w:rsidRPr="009E4E09">
              <w:rPr>
                <w:noProof/>
                <w:szCs w:val="22"/>
                <w:lang w:val="fr-FR"/>
              </w:rPr>
              <w:t>Tel: +48 - 22 345 18 88</w:t>
            </w:r>
          </w:p>
          <w:p w14:paraId="067C6F68" w14:textId="77777777" w:rsidR="00587D36" w:rsidRPr="009E4E09" w:rsidRDefault="00587D36" w:rsidP="00877DE4">
            <w:pPr>
              <w:rPr>
                <w:noProof/>
                <w:szCs w:val="22"/>
                <w:lang w:val="de-DE"/>
              </w:rPr>
            </w:pPr>
          </w:p>
        </w:tc>
      </w:tr>
      <w:tr w:rsidR="00587D36" w:rsidRPr="008D22F8" w14:paraId="07993DD1" w14:textId="77777777" w:rsidTr="00877DE4">
        <w:trPr>
          <w:cantSplit/>
        </w:trPr>
        <w:tc>
          <w:tcPr>
            <w:tcW w:w="4590" w:type="dxa"/>
          </w:tcPr>
          <w:p w14:paraId="6C133614" w14:textId="77777777" w:rsidR="00587D36" w:rsidRPr="009E4E09" w:rsidRDefault="00587D36" w:rsidP="00877DE4">
            <w:pPr>
              <w:rPr>
                <w:noProof/>
                <w:szCs w:val="22"/>
                <w:lang w:val="fr-FR"/>
              </w:rPr>
            </w:pPr>
            <w:r w:rsidRPr="009E4E09">
              <w:rPr>
                <w:b/>
                <w:noProof/>
                <w:szCs w:val="22"/>
                <w:lang w:val="fr-FR"/>
              </w:rPr>
              <w:t>France</w:t>
            </w:r>
          </w:p>
          <w:p w14:paraId="380E9BF8" w14:textId="77777777" w:rsidR="00587D36" w:rsidRPr="009E4E09" w:rsidRDefault="00587D36" w:rsidP="00877DE4">
            <w:pPr>
              <w:rPr>
                <w:noProof/>
                <w:szCs w:val="22"/>
                <w:lang w:val="fr-FR"/>
              </w:rPr>
            </w:pPr>
            <w:r w:rsidRPr="009E4E09">
              <w:rPr>
                <w:noProof/>
                <w:szCs w:val="22"/>
                <w:lang w:val="fr-FR"/>
              </w:rPr>
              <w:t>Roche</w:t>
            </w:r>
          </w:p>
          <w:p w14:paraId="238258EE" w14:textId="77777777" w:rsidR="00587D36" w:rsidRPr="009E4E09" w:rsidRDefault="00587D36" w:rsidP="00877DE4">
            <w:pPr>
              <w:rPr>
                <w:noProof/>
                <w:szCs w:val="22"/>
                <w:lang w:val="fr-FR"/>
              </w:rPr>
            </w:pPr>
            <w:r w:rsidRPr="009E4E09">
              <w:rPr>
                <w:noProof/>
                <w:szCs w:val="22"/>
                <w:lang w:val="fr-FR"/>
              </w:rPr>
              <w:t xml:space="preserve">Tél: </w:t>
            </w:r>
            <w:r w:rsidRPr="009E4E09">
              <w:t>+33 (0)1 47 61 40 00</w:t>
            </w:r>
          </w:p>
          <w:p w14:paraId="5A9A6226" w14:textId="77777777" w:rsidR="00587D36" w:rsidRPr="009E4E09" w:rsidRDefault="00587D36" w:rsidP="00877DE4">
            <w:pPr>
              <w:rPr>
                <w:b/>
                <w:noProof/>
                <w:szCs w:val="22"/>
                <w:lang w:val="fr-FR"/>
              </w:rPr>
            </w:pPr>
          </w:p>
        </w:tc>
        <w:tc>
          <w:tcPr>
            <w:tcW w:w="4590" w:type="dxa"/>
          </w:tcPr>
          <w:p w14:paraId="6FB434C7" w14:textId="77777777" w:rsidR="00587D36" w:rsidRPr="009E4E09" w:rsidRDefault="00587D36" w:rsidP="00877DE4">
            <w:pPr>
              <w:rPr>
                <w:noProof/>
                <w:szCs w:val="22"/>
                <w:lang w:val="pt-PT"/>
              </w:rPr>
            </w:pPr>
            <w:r w:rsidRPr="009E4E09">
              <w:rPr>
                <w:b/>
                <w:noProof/>
                <w:szCs w:val="22"/>
                <w:lang w:val="pt-PT"/>
              </w:rPr>
              <w:t>Portugal</w:t>
            </w:r>
          </w:p>
          <w:p w14:paraId="6F59A27D" w14:textId="77777777" w:rsidR="00587D36" w:rsidRPr="009E4E09" w:rsidRDefault="00587D36" w:rsidP="00877DE4">
            <w:pPr>
              <w:rPr>
                <w:noProof/>
                <w:szCs w:val="22"/>
                <w:lang w:val="pt-PT"/>
              </w:rPr>
            </w:pPr>
            <w:r w:rsidRPr="009E4E09">
              <w:rPr>
                <w:noProof/>
                <w:szCs w:val="22"/>
                <w:lang w:val="pt-PT"/>
              </w:rPr>
              <w:t>Roche Farmacêutica Química, Lda</w:t>
            </w:r>
          </w:p>
          <w:p w14:paraId="5CBB7A56" w14:textId="77777777" w:rsidR="00587D36" w:rsidRPr="009E4E09" w:rsidRDefault="00587D36" w:rsidP="00877DE4">
            <w:pPr>
              <w:rPr>
                <w:noProof/>
                <w:szCs w:val="22"/>
                <w:lang w:val="pt-PT"/>
              </w:rPr>
            </w:pPr>
            <w:r w:rsidRPr="009E4E09">
              <w:rPr>
                <w:noProof/>
                <w:szCs w:val="22"/>
                <w:lang w:val="pt-PT"/>
              </w:rPr>
              <w:t>Tel: +351 - 21 425 70 00</w:t>
            </w:r>
          </w:p>
          <w:p w14:paraId="1F5128DC" w14:textId="77777777" w:rsidR="00587D36" w:rsidRPr="009E4E09" w:rsidRDefault="00587D36" w:rsidP="00877DE4">
            <w:pPr>
              <w:rPr>
                <w:noProof/>
                <w:szCs w:val="22"/>
                <w:lang w:val="pt-BR"/>
              </w:rPr>
            </w:pPr>
          </w:p>
        </w:tc>
      </w:tr>
      <w:tr w:rsidR="00587D36" w:rsidRPr="009E4E09" w14:paraId="6BA8ED78" w14:textId="77777777" w:rsidTr="00877DE4">
        <w:trPr>
          <w:cantSplit/>
        </w:trPr>
        <w:tc>
          <w:tcPr>
            <w:tcW w:w="4590" w:type="dxa"/>
          </w:tcPr>
          <w:p w14:paraId="1CE52FC1" w14:textId="77777777" w:rsidR="00587D36" w:rsidRPr="009E4E09" w:rsidRDefault="00587D36" w:rsidP="00877DE4">
            <w:pPr>
              <w:rPr>
                <w:rFonts w:eastAsia="SimSun"/>
                <w:noProof/>
                <w:szCs w:val="22"/>
                <w:lang w:val="it-IT"/>
              </w:rPr>
            </w:pPr>
            <w:r w:rsidRPr="009E4E09">
              <w:rPr>
                <w:rFonts w:eastAsia="SimSun"/>
                <w:b/>
                <w:noProof/>
                <w:szCs w:val="22"/>
                <w:lang w:val="it-IT"/>
              </w:rPr>
              <w:t>Hrvatska</w:t>
            </w:r>
          </w:p>
          <w:p w14:paraId="1F65B4C4" w14:textId="77777777" w:rsidR="00587D36" w:rsidRPr="009E4E09" w:rsidRDefault="00587D36" w:rsidP="00877DE4">
            <w:pPr>
              <w:rPr>
                <w:rFonts w:eastAsia="SimSun"/>
                <w:noProof/>
                <w:szCs w:val="22"/>
                <w:lang w:val="it-IT"/>
              </w:rPr>
            </w:pPr>
            <w:r w:rsidRPr="009E4E09">
              <w:rPr>
                <w:rFonts w:eastAsia="SimSun"/>
                <w:noProof/>
                <w:szCs w:val="22"/>
                <w:lang w:val="it-IT"/>
              </w:rPr>
              <w:t>Roche d.o.o.</w:t>
            </w:r>
          </w:p>
          <w:p w14:paraId="1BD478C8" w14:textId="77777777" w:rsidR="00587D36" w:rsidRPr="009E4E09" w:rsidRDefault="00587D36" w:rsidP="00877DE4">
            <w:pPr>
              <w:rPr>
                <w:b/>
                <w:noProof/>
                <w:szCs w:val="22"/>
                <w:lang w:val="fr-FR"/>
              </w:rPr>
            </w:pPr>
            <w:r w:rsidRPr="009E4E09">
              <w:rPr>
                <w:rFonts w:eastAsia="SimSun"/>
                <w:noProof/>
                <w:szCs w:val="22"/>
                <w:lang w:val="it-IT"/>
              </w:rPr>
              <w:t>Tel: + 385 1 47 22 333</w:t>
            </w:r>
          </w:p>
        </w:tc>
        <w:tc>
          <w:tcPr>
            <w:tcW w:w="4590" w:type="dxa"/>
          </w:tcPr>
          <w:p w14:paraId="412A3F43" w14:textId="77777777" w:rsidR="00587D36" w:rsidRPr="009E4E09" w:rsidRDefault="00587D36" w:rsidP="00877DE4">
            <w:pPr>
              <w:tabs>
                <w:tab w:val="left" w:pos="-720"/>
                <w:tab w:val="left" w:pos="567"/>
                <w:tab w:val="left" w:pos="4536"/>
              </w:tabs>
              <w:suppressAutoHyphens/>
              <w:spacing w:line="260" w:lineRule="exact"/>
              <w:rPr>
                <w:b/>
                <w:noProof/>
                <w:szCs w:val="22"/>
                <w:lang w:val="it-IT"/>
              </w:rPr>
            </w:pPr>
            <w:r w:rsidRPr="009E4E09">
              <w:rPr>
                <w:b/>
                <w:noProof/>
                <w:szCs w:val="22"/>
                <w:lang w:val="it-IT"/>
              </w:rPr>
              <w:t>România</w:t>
            </w:r>
          </w:p>
          <w:p w14:paraId="0CC9C66F" w14:textId="77777777" w:rsidR="00587D36" w:rsidRPr="009E4E09" w:rsidRDefault="00587D36" w:rsidP="00877DE4">
            <w:pPr>
              <w:tabs>
                <w:tab w:val="left" w:pos="-720"/>
                <w:tab w:val="left" w:pos="4536"/>
              </w:tabs>
              <w:suppressAutoHyphens/>
              <w:rPr>
                <w:noProof/>
                <w:szCs w:val="22"/>
                <w:lang w:val="ro-RO"/>
              </w:rPr>
            </w:pPr>
            <w:r w:rsidRPr="005B266B">
              <w:rPr>
                <w:noProof/>
                <w:szCs w:val="22"/>
                <w:lang w:val="it-IT"/>
              </w:rPr>
              <w:t>Roche Rom</w:t>
            </w:r>
            <w:r w:rsidRPr="009E4E09">
              <w:rPr>
                <w:noProof/>
                <w:szCs w:val="22"/>
                <w:lang w:val="ro-RO"/>
              </w:rPr>
              <w:t>ânia S.R.L.</w:t>
            </w:r>
          </w:p>
          <w:p w14:paraId="33CE42AD" w14:textId="77777777" w:rsidR="00587D36" w:rsidRPr="009E4E09" w:rsidRDefault="00587D36" w:rsidP="00877DE4">
            <w:pPr>
              <w:tabs>
                <w:tab w:val="left" w:pos="-720"/>
                <w:tab w:val="left" w:pos="4536"/>
              </w:tabs>
              <w:suppressAutoHyphens/>
              <w:rPr>
                <w:noProof/>
                <w:szCs w:val="22"/>
                <w:lang w:val="pl-PL"/>
              </w:rPr>
            </w:pPr>
            <w:r w:rsidRPr="009E4E09">
              <w:rPr>
                <w:noProof/>
                <w:szCs w:val="22"/>
                <w:lang w:val="pl-PL"/>
              </w:rPr>
              <w:t>Tel: +40 21 206 47 01</w:t>
            </w:r>
          </w:p>
          <w:p w14:paraId="0AE0C317" w14:textId="77777777" w:rsidR="00587D36" w:rsidRPr="009E4E09" w:rsidRDefault="00587D36" w:rsidP="00877DE4">
            <w:pPr>
              <w:rPr>
                <w:noProof/>
                <w:szCs w:val="22"/>
                <w:lang w:val="pt-PT"/>
              </w:rPr>
            </w:pPr>
          </w:p>
        </w:tc>
      </w:tr>
      <w:tr w:rsidR="00587D36" w:rsidRPr="009E4E09" w14:paraId="13B43026" w14:textId="77777777" w:rsidTr="00877DE4">
        <w:trPr>
          <w:cantSplit/>
        </w:trPr>
        <w:tc>
          <w:tcPr>
            <w:tcW w:w="4590" w:type="dxa"/>
          </w:tcPr>
          <w:p w14:paraId="4AAB0390" w14:textId="4B8586C5" w:rsidR="00587D36" w:rsidRPr="00F52662" w:rsidRDefault="00587D36" w:rsidP="00877DE4">
            <w:pPr>
              <w:rPr>
                <w:b/>
                <w:noProof/>
                <w:szCs w:val="22"/>
              </w:rPr>
            </w:pPr>
            <w:r w:rsidRPr="009E4E09">
              <w:rPr>
                <w:b/>
                <w:noProof/>
                <w:szCs w:val="22"/>
              </w:rPr>
              <w:t>Ireland</w:t>
            </w:r>
            <w:r w:rsidR="00E139E9" w:rsidRPr="00F52662">
              <w:rPr>
                <w:b/>
                <w:noProof/>
                <w:szCs w:val="22"/>
              </w:rPr>
              <w:t xml:space="preserve">, </w:t>
            </w:r>
            <w:r w:rsidR="00E139E9" w:rsidRPr="00602B19">
              <w:rPr>
                <w:b/>
                <w:noProof/>
                <w:szCs w:val="22"/>
              </w:rPr>
              <w:t>Malta</w:t>
            </w:r>
          </w:p>
          <w:p w14:paraId="1DB4859A" w14:textId="77777777" w:rsidR="00587D36" w:rsidRPr="00F52662" w:rsidRDefault="00587D36" w:rsidP="00877DE4">
            <w:pPr>
              <w:rPr>
                <w:noProof/>
                <w:szCs w:val="22"/>
              </w:rPr>
            </w:pPr>
            <w:r w:rsidRPr="009E4E09">
              <w:rPr>
                <w:noProof/>
                <w:szCs w:val="22"/>
              </w:rPr>
              <w:t>Roche Products (Ireland) Ltd.</w:t>
            </w:r>
          </w:p>
          <w:p w14:paraId="08786DAF" w14:textId="2A09F4F5" w:rsidR="00E139E9" w:rsidRPr="005B266B" w:rsidRDefault="00E139E9" w:rsidP="00877DE4">
            <w:pPr>
              <w:rPr>
                <w:noProof/>
                <w:szCs w:val="22"/>
                <w:lang w:val="el-GR"/>
              </w:rPr>
            </w:pPr>
            <w:r w:rsidRPr="00AC44C2">
              <w:rPr>
                <w:noProof/>
                <w:szCs w:val="22"/>
              </w:rPr>
              <w:t>Ireland/L-Irlanda</w:t>
            </w:r>
          </w:p>
          <w:p w14:paraId="31763A11" w14:textId="77777777" w:rsidR="00587D36" w:rsidRPr="009E4E09" w:rsidRDefault="00587D36" w:rsidP="00877DE4">
            <w:pPr>
              <w:rPr>
                <w:noProof/>
                <w:szCs w:val="22"/>
                <w:lang w:val="pt-PT"/>
              </w:rPr>
            </w:pPr>
            <w:r w:rsidRPr="009E4E09">
              <w:rPr>
                <w:noProof/>
                <w:szCs w:val="22"/>
                <w:lang w:val="pt-PT"/>
              </w:rPr>
              <w:t>Tel: +353 (0) 1 469 0700</w:t>
            </w:r>
          </w:p>
          <w:p w14:paraId="1F9E5ED7" w14:textId="77777777" w:rsidR="00587D36" w:rsidRPr="009E4E09" w:rsidRDefault="00587D36" w:rsidP="00877DE4">
            <w:pPr>
              <w:rPr>
                <w:noProof/>
                <w:szCs w:val="22"/>
                <w:lang w:val="pt-PT"/>
              </w:rPr>
            </w:pPr>
          </w:p>
        </w:tc>
        <w:tc>
          <w:tcPr>
            <w:tcW w:w="4590" w:type="dxa"/>
          </w:tcPr>
          <w:p w14:paraId="19A92E95" w14:textId="77777777" w:rsidR="00587D36" w:rsidRPr="009E4E09" w:rsidRDefault="00587D36" w:rsidP="00877DE4">
            <w:pPr>
              <w:rPr>
                <w:b/>
                <w:noProof/>
                <w:szCs w:val="22"/>
                <w:lang w:val="pt-PT"/>
              </w:rPr>
            </w:pPr>
            <w:r w:rsidRPr="009E4E09">
              <w:rPr>
                <w:b/>
                <w:noProof/>
                <w:szCs w:val="22"/>
                <w:lang w:val="pt-PT"/>
              </w:rPr>
              <w:t>Slovenija</w:t>
            </w:r>
          </w:p>
          <w:p w14:paraId="0A6CC0C1" w14:textId="77777777" w:rsidR="00587D36" w:rsidRPr="009E4E09" w:rsidRDefault="00587D36" w:rsidP="00877DE4">
            <w:pPr>
              <w:rPr>
                <w:noProof/>
                <w:szCs w:val="22"/>
                <w:lang w:val="pt-PT"/>
              </w:rPr>
            </w:pPr>
            <w:r w:rsidRPr="009E4E09">
              <w:rPr>
                <w:noProof/>
                <w:szCs w:val="22"/>
                <w:lang w:val="pt-PT"/>
              </w:rPr>
              <w:t>Roche farmacevtska družba d.o.o.</w:t>
            </w:r>
          </w:p>
          <w:p w14:paraId="092B6F8D" w14:textId="77777777" w:rsidR="00587D36" w:rsidRPr="009E4E09" w:rsidRDefault="00587D36" w:rsidP="00877DE4">
            <w:pPr>
              <w:rPr>
                <w:noProof/>
                <w:szCs w:val="22"/>
              </w:rPr>
            </w:pPr>
            <w:r w:rsidRPr="009E4E09">
              <w:rPr>
                <w:noProof/>
                <w:szCs w:val="22"/>
              </w:rPr>
              <w:t>Tel: +386 - 1 360 26 00</w:t>
            </w:r>
          </w:p>
          <w:p w14:paraId="626339FB" w14:textId="77777777" w:rsidR="00587D36" w:rsidRPr="009E4E09" w:rsidRDefault="00587D36" w:rsidP="00877DE4">
            <w:pPr>
              <w:rPr>
                <w:noProof/>
                <w:szCs w:val="22"/>
              </w:rPr>
            </w:pPr>
          </w:p>
        </w:tc>
      </w:tr>
      <w:tr w:rsidR="00587D36" w:rsidRPr="009E4E09" w14:paraId="6E19EA41" w14:textId="77777777" w:rsidTr="00877DE4">
        <w:trPr>
          <w:cantSplit/>
        </w:trPr>
        <w:tc>
          <w:tcPr>
            <w:tcW w:w="4590" w:type="dxa"/>
          </w:tcPr>
          <w:p w14:paraId="02A7CCBE" w14:textId="77777777" w:rsidR="00587D36" w:rsidRPr="009E4E09" w:rsidRDefault="00587D36" w:rsidP="00877DE4">
            <w:pPr>
              <w:tabs>
                <w:tab w:val="left" w:pos="720"/>
              </w:tabs>
              <w:rPr>
                <w:b/>
                <w:noProof/>
                <w:snapToGrid w:val="0"/>
                <w:szCs w:val="22"/>
                <w:lang w:val="pt-BR"/>
              </w:rPr>
            </w:pPr>
            <w:r w:rsidRPr="009E4E09">
              <w:rPr>
                <w:b/>
                <w:noProof/>
                <w:snapToGrid w:val="0"/>
                <w:szCs w:val="22"/>
                <w:lang w:val="pt-BR"/>
              </w:rPr>
              <w:t>Ísland</w:t>
            </w:r>
          </w:p>
          <w:p w14:paraId="7A664B91" w14:textId="77777777" w:rsidR="00587D36" w:rsidRPr="009E4E09" w:rsidRDefault="00587D36" w:rsidP="00877DE4">
            <w:pPr>
              <w:tabs>
                <w:tab w:val="left" w:pos="720"/>
              </w:tabs>
              <w:rPr>
                <w:noProof/>
                <w:snapToGrid w:val="0"/>
                <w:szCs w:val="22"/>
                <w:lang w:val="pt-BR"/>
              </w:rPr>
            </w:pPr>
            <w:r w:rsidRPr="009E4E09">
              <w:rPr>
                <w:noProof/>
                <w:snapToGrid w:val="0"/>
                <w:szCs w:val="22"/>
                <w:lang w:val="pt-BR"/>
              </w:rPr>
              <w:t xml:space="preserve">Roche </w:t>
            </w:r>
            <w:r w:rsidR="00C53146">
              <w:rPr>
                <w:szCs w:val="22"/>
              </w:rPr>
              <w:t>Pharmaceuticals A/S</w:t>
            </w:r>
          </w:p>
          <w:p w14:paraId="416E02DF" w14:textId="77777777" w:rsidR="00587D36" w:rsidRPr="009E4E09" w:rsidRDefault="00587D36" w:rsidP="00877DE4">
            <w:pPr>
              <w:tabs>
                <w:tab w:val="left" w:pos="720"/>
              </w:tabs>
              <w:rPr>
                <w:noProof/>
                <w:snapToGrid w:val="0"/>
                <w:szCs w:val="22"/>
                <w:lang w:val="pt-PT"/>
              </w:rPr>
            </w:pPr>
            <w:r w:rsidRPr="009E4E09">
              <w:rPr>
                <w:noProof/>
                <w:szCs w:val="22"/>
                <w:lang w:val="pt-PT"/>
              </w:rPr>
              <w:t>c/o Icepharma hf</w:t>
            </w:r>
          </w:p>
          <w:p w14:paraId="347105E5" w14:textId="77777777" w:rsidR="00587D36" w:rsidRPr="009E4E09" w:rsidRDefault="00587D36" w:rsidP="00877DE4">
            <w:pPr>
              <w:rPr>
                <w:rFonts w:ascii="Arial" w:hAnsi="Arial"/>
                <w:noProof/>
                <w:snapToGrid w:val="0"/>
                <w:szCs w:val="22"/>
                <w:lang w:val="pt-PT"/>
              </w:rPr>
            </w:pPr>
            <w:r w:rsidRPr="009E4E09">
              <w:rPr>
                <w:noProof/>
                <w:snapToGrid w:val="0"/>
                <w:szCs w:val="22"/>
                <w:lang w:val="pt-PT"/>
              </w:rPr>
              <w:t>Sími: +354 540 8000</w:t>
            </w:r>
          </w:p>
          <w:p w14:paraId="6EFBF6B5" w14:textId="77777777" w:rsidR="00587D36" w:rsidRPr="009E4E09" w:rsidRDefault="00587D36" w:rsidP="00877DE4">
            <w:pPr>
              <w:tabs>
                <w:tab w:val="left" w:pos="720"/>
              </w:tabs>
              <w:autoSpaceDE w:val="0"/>
              <w:autoSpaceDN w:val="0"/>
              <w:adjustRightInd w:val="0"/>
              <w:rPr>
                <w:b/>
                <w:noProof/>
                <w:szCs w:val="22"/>
                <w:lang w:val="pt-PT"/>
              </w:rPr>
            </w:pPr>
          </w:p>
        </w:tc>
        <w:tc>
          <w:tcPr>
            <w:tcW w:w="4590" w:type="dxa"/>
          </w:tcPr>
          <w:p w14:paraId="533479C2" w14:textId="77777777" w:rsidR="00587D36" w:rsidRPr="005B266B" w:rsidRDefault="00587D36" w:rsidP="00877DE4">
            <w:pPr>
              <w:rPr>
                <w:b/>
                <w:noProof/>
                <w:szCs w:val="22"/>
                <w:lang w:val="da-DK"/>
              </w:rPr>
            </w:pPr>
            <w:r w:rsidRPr="005B266B">
              <w:rPr>
                <w:b/>
                <w:noProof/>
                <w:szCs w:val="22"/>
                <w:lang w:val="da-DK"/>
              </w:rPr>
              <w:t>Slovenská republika</w:t>
            </w:r>
          </w:p>
          <w:p w14:paraId="1F2FF8FF" w14:textId="77777777" w:rsidR="00587D36" w:rsidRPr="005B266B" w:rsidRDefault="00587D36" w:rsidP="00877DE4">
            <w:pPr>
              <w:rPr>
                <w:noProof/>
                <w:szCs w:val="22"/>
                <w:lang w:val="da-DK"/>
              </w:rPr>
            </w:pPr>
            <w:r w:rsidRPr="005B266B">
              <w:rPr>
                <w:noProof/>
                <w:szCs w:val="22"/>
                <w:lang w:val="da-DK"/>
              </w:rPr>
              <w:t>Roche Slovensko, s.r.o.</w:t>
            </w:r>
          </w:p>
          <w:p w14:paraId="0E70093C" w14:textId="77777777" w:rsidR="00587D36" w:rsidRPr="009E4E09" w:rsidRDefault="00587D36" w:rsidP="00877DE4">
            <w:pPr>
              <w:rPr>
                <w:noProof/>
                <w:szCs w:val="22"/>
                <w:lang w:val="pt-PT"/>
              </w:rPr>
            </w:pPr>
            <w:r w:rsidRPr="009E4E09">
              <w:rPr>
                <w:noProof/>
                <w:szCs w:val="22"/>
                <w:lang w:val="pt-PT"/>
              </w:rPr>
              <w:t>Tel: +421 - 2 52638201</w:t>
            </w:r>
          </w:p>
          <w:p w14:paraId="7B1EF7EB" w14:textId="77777777" w:rsidR="00587D36" w:rsidRPr="009E4E09" w:rsidRDefault="00587D36" w:rsidP="00877DE4">
            <w:pPr>
              <w:rPr>
                <w:b/>
                <w:noProof/>
                <w:szCs w:val="22"/>
                <w:lang w:val="pt-PT"/>
              </w:rPr>
            </w:pPr>
          </w:p>
        </w:tc>
      </w:tr>
      <w:tr w:rsidR="00587D36" w:rsidRPr="00FB31E6" w14:paraId="6CF791BE" w14:textId="77777777" w:rsidTr="00877DE4">
        <w:trPr>
          <w:cantSplit/>
        </w:trPr>
        <w:tc>
          <w:tcPr>
            <w:tcW w:w="4590" w:type="dxa"/>
          </w:tcPr>
          <w:p w14:paraId="733CB16D" w14:textId="77777777" w:rsidR="00587D36" w:rsidRPr="009E4E09" w:rsidRDefault="00587D36" w:rsidP="00877DE4">
            <w:pPr>
              <w:rPr>
                <w:noProof/>
                <w:szCs w:val="22"/>
                <w:lang w:val="it-IT"/>
              </w:rPr>
            </w:pPr>
            <w:r w:rsidRPr="009E4E09">
              <w:rPr>
                <w:b/>
                <w:noProof/>
                <w:szCs w:val="22"/>
                <w:lang w:val="it-IT"/>
              </w:rPr>
              <w:t>Italia</w:t>
            </w:r>
          </w:p>
          <w:p w14:paraId="7A6F9F80" w14:textId="77777777" w:rsidR="00587D36" w:rsidRPr="009E4E09" w:rsidRDefault="00587D36" w:rsidP="00877DE4">
            <w:pPr>
              <w:rPr>
                <w:noProof/>
                <w:szCs w:val="22"/>
                <w:lang w:val="it-IT"/>
              </w:rPr>
            </w:pPr>
            <w:r w:rsidRPr="009E4E09">
              <w:rPr>
                <w:noProof/>
                <w:szCs w:val="22"/>
                <w:lang w:val="it-IT"/>
              </w:rPr>
              <w:t>Roche S.p.A.</w:t>
            </w:r>
          </w:p>
          <w:p w14:paraId="2746E9E9" w14:textId="77777777" w:rsidR="00587D36" w:rsidRPr="009E4E09" w:rsidRDefault="00587D36" w:rsidP="00877DE4">
            <w:pPr>
              <w:rPr>
                <w:b/>
                <w:noProof/>
                <w:szCs w:val="22"/>
                <w:lang w:val="it-IT"/>
              </w:rPr>
            </w:pPr>
            <w:r w:rsidRPr="009E4E09">
              <w:rPr>
                <w:noProof/>
                <w:szCs w:val="22"/>
                <w:lang w:val="it-IT"/>
              </w:rPr>
              <w:t>Tel: +39 - 039 2471</w:t>
            </w:r>
          </w:p>
        </w:tc>
        <w:tc>
          <w:tcPr>
            <w:tcW w:w="4590" w:type="dxa"/>
          </w:tcPr>
          <w:p w14:paraId="66886596" w14:textId="77777777" w:rsidR="00587D36" w:rsidRPr="009E4E09" w:rsidRDefault="00587D36" w:rsidP="00877DE4">
            <w:pPr>
              <w:rPr>
                <w:b/>
                <w:noProof/>
                <w:szCs w:val="22"/>
                <w:lang w:val="de-CH"/>
              </w:rPr>
            </w:pPr>
            <w:r w:rsidRPr="009E4E09">
              <w:rPr>
                <w:b/>
                <w:noProof/>
                <w:szCs w:val="22"/>
                <w:lang w:val="de-CH"/>
              </w:rPr>
              <w:t>Suomi/Finland</w:t>
            </w:r>
          </w:p>
          <w:p w14:paraId="19AE1272" w14:textId="77777777" w:rsidR="00587D36" w:rsidRPr="009E4E09" w:rsidRDefault="00587D36" w:rsidP="00877DE4">
            <w:pPr>
              <w:rPr>
                <w:noProof/>
                <w:snapToGrid w:val="0"/>
                <w:szCs w:val="22"/>
                <w:lang w:val="de-CH"/>
              </w:rPr>
            </w:pPr>
            <w:r w:rsidRPr="009E4E09">
              <w:rPr>
                <w:noProof/>
                <w:szCs w:val="22"/>
                <w:lang w:val="de-CH"/>
              </w:rPr>
              <w:t>Roche Oy</w:t>
            </w:r>
          </w:p>
          <w:p w14:paraId="460668EB" w14:textId="77777777" w:rsidR="00587D36" w:rsidRPr="009E4E09" w:rsidRDefault="00587D36" w:rsidP="00877DE4">
            <w:pPr>
              <w:rPr>
                <w:noProof/>
                <w:szCs w:val="22"/>
                <w:lang w:val="de-CH"/>
              </w:rPr>
            </w:pPr>
            <w:r w:rsidRPr="009E4E09">
              <w:rPr>
                <w:noProof/>
                <w:szCs w:val="22"/>
                <w:lang w:val="de-CH"/>
              </w:rPr>
              <w:t>Puh/Tel: +358 (0) 10 554 500</w:t>
            </w:r>
          </w:p>
          <w:p w14:paraId="7EF3E07A" w14:textId="77777777" w:rsidR="00587D36" w:rsidRPr="009E4E09" w:rsidRDefault="00587D36" w:rsidP="00877DE4">
            <w:pPr>
              <w:rPr>
                <w:noProof/>
                <w:szCs w:val="22"/>
                <w:lang w:val="de-CH"/>
              </w:rPr>
            </w:pPr>
          </w:p>
        </w:tc>
      </w:tr>
      <w:tr w:rsidR="00587D36" w:rsidRPr="009E4E09" w14:paraId="5CCC9E24" w14:textId="77777777" w:rsidTr="00877DE4">
        <w:trPr>
          <w:cantSplit/>
        </w:trPr>
        <w:tc>
          <w:tcPr>
            <w:tcW w:w="4590" w:type="dxa"/>
          </w:tcPr>
          <w:p w14:paraId="24C8426A" w14:textId="1732AB1E" w:rsidR="00587D36" w:rsidRPr="009E4E09" w:rsidRDefault="00806566" w:rsidP="00877DE4">
            <w:pPr>
              <w:rPr>
                <w:noProof/>
                <w:szCs w:val="22"/>
                <w:lang w:val="de-DE"/>
              </w:rPr>
            </w:pPr>
            <w:r w:rsidRPr="005B266B" w:rsidDel="00806566">
              <w:rPr>
                <w:noProof/>
                <w:szCs w:val="22"/>
                <w:lang w:val="de-DE"/>
              </w:rPr>
              <w:t xml:space="preserve"> </w:t>
            </w:r>
          </w:p>
        </w:tc>
        <w:tc>
          <w:tcPr>
            <w:tcW w:w="4590" w:type="dxa"/>
          </w:tcPr>
          <w:p w14:paraId="31A8A7E3" w14:textId="77777777" w:rsidR="00587D36" w:rsidRPr="009E4E09" w:rsidRDefault="00587D36" w:rsidP="00877DE4">
            <w:pPr>
              <w:rPr>
                <w:noProof/>
                <w:szCs w:val="22"/>
                <w:lang w:val="de-DE"/>
              </w:rPr>
            </w:pPr>
            <w:r w:rsidRPr="009E4E09">
              <w:rPr>
                <w:b/>
                <w:noProof/>
                <w:szCs w:val="22"/>
                <w:lang w:val="de-DE"/>
              </w:rPr>
              <w:t>Sverige</w:t>
            </w:r>
          </w:p>
          <w:p w14:paraId="2E3D7EF7" w14:textId="77777777" w:rsidR="00587D36" w:rsidRPr="009E4E09" w:rsidRDefault="00587D36" w:rsidP="00877DE4">
            <w:pPr>
              <w:rPr>
                <w:noProof/>
                <w:szCs w:val="22"/>
                <w:lang w:val="de-DE"/>
              </w:rPr>
            </w:pPr>
            <w:r w:rsidRPr="009E4E09">
              <w:rPr>
                <w:noProof/>
                <w:szCs w:val="22"/>
                <w:lang w:val="de-DE"/>
              </w:rPr>
              <w:t>Roche AB</w:t>
            </w:r>
          </w:p>
          <w:p w14:paraId="083C98DC" w14:textId="77777777" w:rsidR="00587D36" w:rsidRPr="009E4E09" w:rsidRDefault="00587D36" w:rsidP="00877DE4">
            <w:pPr>
              <w:suppressAutoHyphens/>
              <w:rPr>
                <w:noProof/>
                <w:szCs w:val="22"/>
                <w:lang w:val="it-IT"/>
              </w:rPr>
            </w:pPr>
            <w:r w:rsidRPr="009E4E09">
              <w:rPr>
                <w:noProof/>
                <w:szCs w:val="22"/>
                <w:lang w:val="it-IT"/>
              </w:rPr>
              <w:t>Tel: +46 (0) 8 726 1200</w:t>
            </w:r>
          </w:p>
          <w:p w14:paraId="17C0DC35" w14:textId="77777777" w:rsidR="00587D36" w:rsidRPr="009E4E09" w:rsidRDefault="00587D36" w:rsidP="00877DE4">
            <w:pPr>
              <w:rPr>
                <w:noProof/>
                <w:szCs w:val="22"/>
                <w:lang w:val="it-IT"/>
              </w:rPr>
            </w:pPr>
          </w:p>
        </w:tc>
      </w:tr>
      <w:tr w:rsidR="00587D36" w:rsidRPr="008D22F8" w14:paraId="2495ADE2" w14:textId="77777777" w:rsidTr="00877DE4">
        <w:trPr>
          <w:cantSplit/>
        </w:trPr>
        <w:tc>
          <w:tcPr>
            <w:tcW w:w="4590" w:type="dxa"/>
          </w:tcPr>
          <w:p w14:paraId="30DBB075" w14:textId="77777777" w:rsidR="00587D36" w:rsidRPr="009E4E09" w:rsidRDefault="00587D36" w:rsidP="00877DE4">
            <w:pPr>
              <w:rPr>
                <w:b/>
                <w:noProof/>
                <w:szCs w:val="22"/>
                <w:lang w:val="it-IT"/>
              </w:rPr>
            </w:pPr>
            <w:r w:rsidRPr="009E4E09">
              <w:rPr>
                <w:b/>
                <w:noProof/>
                <w:szCs w:val="22"/>
                <w:lang w:val="it-IT"/>
              </w:rPr>
              <w:t>Latvija</w:t>
            </w:r>
          </w:p>
          <w:p w14:paraId="770D4920" w14:textId="77777777" w:rsidR="00587D36" w:rsidRPr="009E4E09" w:rsidRDefault="00587D36" w:rsidP="00877DE4">
            <w:pPr>
              <w:rPr>
                <w:noProof/>
                <w:szCs w:val="22"/>
                <w:lang w:val="it-IT"/>
              </w:rPr>
            </w:pPr>
            <w:r w:rsidRPr="009E4E09">
              <w:rPr>
                <w:noProof/>
                <w:szCs w:val="22"/>
                <w:lang w:val="it-IT"/>
              </w:rPr>
              <w:t>Roche Latvija SIA</w:t>
            </w:r>
          </w:p>
          <w:p w14:paraId="53BB3B8C" w14:textId="77777777" w:rsidR="00587D36" w:rsidRPr="009E4E09" w:rsidRDefault="00587D36" w:rsidP="00877DE4">
            <w:pPr>
              <w:rPr>
                <w:noProof/>
                <w:szCs w:val="22"/>
                <w:lang w:val="it-IT"/>
              </w:rPr>
            </w:pPr>
            <w:r w:rsidRPr="009E4E09">
              <w:rPr>
                <w:noProof/>
                <w:szCs w:val="22"/>
                <w:lang w:val="it-IT"/>
              </w:rPr>
              <w:t>Tel: +371 - 67 039831</w:t>
            </w:r>
          </w:p>
          <w:p w14:paraId="50E84B7D" w14:textId="77777777" w:rsidR="00587D36" w:rsidRPr="009E4E09" w:rsidRDefault="00587D36" w:rsidP="00877DE4">
            <w:pPr>
              <w:rPr>
                <w:b/>
                <w:noProof/>
                <w:szCs w:val="22"/>
                <w:lang w:val="it-IT"/>
              </w:rPr>
            </w:pPr>
          </w:p>
        </w:tc>
        <w:tc>
          <w:tcPr>
            <w:tcW w:w="4590" w:type="dxa"/>
          </w:tcPr>
          <w:p w14:paraId="6A6AF714" w14:textId="77777777" w:rsidR="00587D36" w:rsidRPr="005B266B" w:rsidRDefault="00587D36" w:rsidP="005B266B">
            <w:pPr>
              <w:rPr>
                <w:noProof/>
                <w:szCs w:val="22"/>
                <w:lang w:val="pt-PT"/>
              </w:rPr>
            </w:pPr>
          </w:p>
        </w:tc>
      </w:tr>
    </w:tbl>
    <w:p w14:paraId="1D3C74FF" w14:textId="77777777" w:rsidR="00587D36" w:rsidRPr="009E4E09" w:rsidRDefault="00587D36" w:rsidP="00587D36">
      <w:pPr>
        <w:rPr>
          <w:szCs w:val="22"/>
          <w:lang w:val="fi-FI"/>
        </w:rPr>
      </w:pPr>
    </w:p>
    <w:p w14:paraId="33610F76" w14:textId="09D3166D" w:rsidR="00587D36" w:rsidRPr="00E139E9" w:rsidRDefault="00587D36" w:rsidP="0055384E">
      <w:pPr>
        <w:keepNext/>
        <w:keepLines/>
        <w:ind w:right="-2"/>
        <w:rPr>
          <w:b/>
          <w:szCs w:val="22"/>
          <w:lang w:val="el-GR"/>
        </w:rPr>
      </w:pPr>
      <w:r w:rsidRPr="009E4E09">
        <w:rPr>
          <w:b/>
          <w:lang w:val="el-GR"/>
        </w:rPr>
        <w:lastRenderedPageBreak/>
        <w:t>Το παρόν φύλλο οδηγιών αναθεωρήθηκε για τελευταία φορά στις</w:t>
      </w:r>
      <w:r w:rsidR="00E139E9">
        <w:rPr>
          <w:b/>
          <w:lang w:val="el-GR"/>
        </w:rPr>
        <w:t xml:space="preserve"> </w:t>
      </w:r>
      <w:r w:rsidR="00E139E9" w:rsidRPr="005B266B">
        <w:rPr>
          <w:b/>
          <w:szCs w:val="22"/>
          <w:lang w:val="el-GR"/>
        </w:rPr>
        <w:t>&lt;{</w:t>
      </w:r>
      <w:r w:rsidR="00E139E9">
        <w:rPr>
          <w:b/>
          <w:szCs w:val="22"/>
          <w:lang w:val="el-GR"/>
        </w:rPr>
        <w:t>ΜΜ</w:t>
      </w:r>
      <w:r w:rsidR="00E139E9" w:rsidRPr="005B266B">
        <w:rPr>
          <w:b/>
          <w:szCs w:val="22"/>
          <w:lang w:val="el-GR"/>
        </w:rPr>
        <w:t>/</w:t>
      </w:r>
      <w:r w:rsidR="00E139E9">
        <w:rPr>
          <w:b/>
          <w:szCs w:val="22"/>
          <w:lang w:val="el-GR"/>
        </w:rPr>
        <w:t>ΕΕΕΕ</w:t>
      </w:r>
      <w:r w:rsidR="00E139E9" w:rsidRPr="005B266B">
        <w:rPr>
          <w:b/>
          <w:szCs w:val="22"/>
          <w:lang w:val="el-GR"/>
        </w:rPr>
        <w:t>}&gt;&lt;{</w:t>
      </w:r>
      <w:r w:rsidR="00E139E9">
        <w:rPr>
          <w:b/>
          <w:szCs w:val="22"/>
          <w:lang w:val="el-GR"/>
        </w:rPr>
        <w:t>μήνας</w:t>
      </w:r>
      <w:r w:rsidR="00602B19" w:rsidRPr="005B266B">
        <w:rPr>
          <w:b/>
          <w:szCs w:val="22"/>
          <w:lang w:val="fi-FI"/>
        </w:rPr>
        <w:t> </w:t>
      </w:r>
      <w:r w:rsidR="00E139E9">
        <w:rPr>
          <w:b/>
          <w:szCs w:val="22"/>
          <w:lang w:val="el-GR"/>
        </w:rPr>
        <w:t>ΕΕΕΕ</w:t>
      </w:r>
      <w:r w:rsidR="00E139E9" w:rsidRPr="005B266B">
        <w:rPr>
          <w:b/>
          <w:szCs w:val="22"/>
          <w:lang w:val="el-GR"/>
        </w:rPr>
        <w:t>}&gt;.</w:t>
      </w:r>
    </w:p>
    <w:p w14:paraId="2D9AFDE1" w14:textId="77777777" w:rsidR="00587D36" w:rsidRPr="009E4E09" w:rsidRDefault="00587D36" w:rsidP="005B266B">
      <w:pPr>
        <w:ind w:right="-449"/>
        <w:rPr>
          <w:szCs w:val="22"/>
          <w:lang w:val="el-GR"/>
        </w:rPr>
      </w:pPr>
    </w:p>
    <w:p w14:paraId="2E0A7CAD" w14:textId="77777777" w:rsidR="00587D36" w:rsidRPr="009E4E09" w:rsidRDefault="00587D36" w:rsidP="0055384E">
      <w:pPr>
        <w:keepNext/>
        <w:keepLines/>
        <w:ind w:right="-449"/>
        <w:rPr>
          <w:b/>
          <w:szCs w:val="22"/>
          <w:lang w:val="el-GR"/>
        </w:rPr>
      </w:pPr>
      <w:r w:rsidRPr="009E4E09">
        <w:rPr>
          <w:b/>
          <w:lang w:val="el-GR"/>
        </w:rPr>
        <w:t>Άλλες πηγές πληροφοριών</w:t>
      </w:r>
    </w:p>
    <w:p w14:paraId="635DCDD1" w14:textId="77777777" w:rsidR="00587D36" w:rsidRPr="009E4E09" w:rsidRDefault="00587D36" w:rsidP="005B266B">
      <w:pPr>
        <w:keepNext/>
        <w:keepLines/>
        <w:ind w:right="-449"/>
        <w:rPr>
          <w:szCs w:val="22"/>
          <w:lang w:val="el-GR"/>
        </w:rPr>
      </w:pPr>
    </w:p>
    <w:p w14:paraId="20ADA405" w14:textId="609FBFA3" w:rsidR="00587D36" w:rsidRPr="009E4E09" w:rsidRDefault="00587D36" w:rsidP="00CA5FA7">
      <w:pPr>
        <w:ind w:right="-449"/>
        <w:rPr>
          <w:szCs w:val="22"/>
          <w:lang w:val="el-GR"/>
        </w:rPr>
      </w:pPr>
      <w:r w:rsidRPr="009E4E09">
        <w:rPr>
          <w:lang w:val="el-GR"/>
        </w:rPr>
        <w:t>Λεπτομερ</w:t>
      </w:r>
      <w:r w:rsidR="00E4376F">
        <w:rPr>
          <w:lang w:val="el-GR"/>
        </w:rPr>
        <w:t>είς</w:t>
      </w:r>
      <w:r w:rsidRPr="009E4E09">
        <w:rPr>
          <w:lang w:val="el-GR"/>
        </w:rPr>
        <w:t xml:space="preserve"> πληροφορ</w:t>
      </w:r>
      <w:r w:rsidR="00E4376F">
        <w:rPr>
          <w:lang w:val="el-GR"/>
        </w:rPr>
        <w:t xml:space="preserve">ίες </w:t>
      </w:r>
      <w:r w:rsidRPr="009E4E09">
        <w:rPr>
          <w:lang w:val="el-GR"/>
        </w:rPr>
        <w:t xml:space="preserve">για το </w:t>
      </w:r>
      <w:r w:rsidR="00E4376F">
        <w:rPr>
          <w:lang w:val="el-GR"/>
        </w:rPr>
        <w:t xml:space="preserve">φάρμακο </w:t>
      </w:r>
      <w:r w:rsidRPr="009E4E09">
        <w:rPr>
          <w:lang w:val="el-GR"/>
        </w:rPr>
        <w:t>αυτό είναι διαθέσιμ</w:t>
      </w:r>
      <w:r w:rsidR="00E4376F">
        <w:rPr>
          <w:lang w:val="el-GR"/>
        </w:rPr>
        <w:t>ες</w:t>
      </w:r>
      <w:r w:rsidRPr="009E4E09">
        <w:rPr>
          <w:lang w:val="el-GR"/>
        </w:rPr>
        <w:t xml:space="preserve"> στο δικτυακό τόπο του Ευρωπαϊκού Οργανισμού Φαρμάκων: </w:t>
      </w:r>
      <w:r>
        <w:fldChar w:fldCharType="begin"/>
      </w:r>
      <w:r>
        <w:instrText>HYPERLINK "https://www.ema.europa.eu"</w:instrText>
      </w:r>
      <w:r>
        <w:fldChar w:fldCharType="separate"/>
      </w:r>
      <w:r w:rsidRPr="00BF16BF">
        <w:rPr>
          <w:rStyle w:val="Hyperlink"/>
        </w:rPr>
        <w:t>http</w:t>
      </w:r>
      <w:r w:rsidR="00E139E9" w:rsidRPr="00BF16BF">
        <w:rPr>
          <w:rStyle w:val="Hyperlink"/>
        </w:rPr>
        <w:t>s</w:t>
      </w:r>
      <w:r w:rsidRPr="00BF16BF">
        <w:rPr>
          <w:rStyle w:val="Hyperlink"/>
          <w:lang w:val="el-GR"/>
        </w:rPr>
        <w:t>://</w:t>
      </w:r>
      <w:r w:rsidRPr="00BF16BF">
        <w:rPr>
          <w:rStyle w:val="Hyperlink"/>
        </w:rPr>
        <w:t>www</w:t>
      </w:r>
      <w:r w:rsidRPr="00BF16BF">
        <w:rPr>
          <w:rStyle w:val="Hyperlink"/>
          <w:lang w:val="el-GR"/>
        </w:rPr>
        <w:t>.</w:t>
      </w:r>
      <w:r w:rsidRPr="00BF16BF">
        <w:rPr>
          <w:rStyle w:val="Hyperlink"/>
        </w:rPr>
        <w:t>ema</w:t>
      </w:r>
      <w:r w:rsidRPr="00BF16BF">
        <w:rPr>
          <w:rStyle w:val="Hyperlink"/>
          <w:lang w:val="el-GR"/>
        </w:rPr>
        <w:t>.</w:t>
      </w:r>
      <w:proofErr w:type="spellStart"/>
      <w:r w:rsidRPr="00BF16BF">
        <w:rPr>
          <w:rStyle w:val="Hyperlink"/>
        </w:rPr>
        <w:t>europa</w:t>
      </w:r>
      <w:proofErr w:type="spellEnd"/>
      <w:r w:rsidRPr="00BF16BF">
        <w:rPr>
          <w:rStyle w:val="Hyperlink"/>
          <w:lang w:val="el-GR"/>
        </w:rPr>
        <w:t>.</w:t>
      </w:r>
      <w:proofErr w:type="spellStart"/>
      <w:r w:rsidRPr="00BF16BF">
        <w:rPr>
          <w:rStyle w:val="Hyperlink"/>
        </w:rPr>
        <w:t>eu</w:t>
      </w:r>
      <w:proofErr w:type="spellEnd"/>
      <w:r>
        <w:fldChar w:fldCharType="end"/>
      </w:r>
    </w:p>
    <w:p w14:paraId="407A062B" w14:textId="77777777" w:rsidR="00587D36" w:rsidRPr="009E4E09" w:rsidRDefault="00587D36" w:rsidP="00CA5FA7">
      <w:pPr>
        <w:ind w:right="-449"/>
        <w:rPr>
          <w:szCs w:val="22"/>
          <w:lang w:val="el-GR"/>
        </w:rPr>
      </w:pPr>
    </w:p>
    <w:p w14:paraId="244B7BDC" w14:textId="77777777" w:rsidR="00252489" w:rsidRPr="00E23C47" w:rsidRDefault="00587D36" w:rsidP="000B336E">
      <w:pPr>
        <w:rPr>
          <w:lang w:val="el-GR"/>
        </w:rPr>
      </w:pPr>
      <w:r w:rsidRPr="009E4E09">
        <w:rPr>
          <w:lang w:val="el-GR"/>
        </w:rPr>
        <w:t>Το παρόν φύλλο οδηγιών χρήσης είναι διαθέσιμο σε όλες τις επίσημες γλώσσες της ΕΕ/ΕΟΧ στον δικτυακό τόπο του Ευρωπαϊκού Οργανισμού Φαρμάκων.</w:t>
      </w:r>
    </w:p>
    <w:sectPr w:rsidR="00252489" w:rsidRPr="00E23C47" w:rsidSect="00EE4812">
      <w:footerReference w:type="default" r:id="rId20"/>
      <w:footerReference w:type="first" r:id="rId2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A7D8" w14:textId="77777777" w:rsidR="006C0C32" w:rsidRDefault="006C0C32">
      <w:r>
        <w:separator/>
      </w:r>
    </w:p>
  </w:endnote>
  <w:endnote w:type="continuationSeparator" w:id="0">
    <w:p w14:paraId="4E589253" w14:textId="77777777" w:rsidR="006C0C32" w:rsidRDefault="006C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auto"/>
    <w:pitch w:val="variable"/>
    <w:sig w:usb0="00000001"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ZWAdobeF">
    <w:altName w:val="Calibri"/>
    <w:panose1 w:val="00000000000000000000"/>
    <w:charset w:val="00"/>
    <w:family w:val="auto"/>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2282" w14:textId="77777777" w:rsidR="00533AF3" w:rsidRPr="005B6179" w:rsidRDefault="00533AF3" w:rsidP="005B6179"/>
  <w:p w14:paraId="02D1C0C1" w14:textId="77777777" w:rsidR="00533AF3" w:rsidRDefault="00533AF3">
    <w:pPr>
      <w:pStyle w:val="Footer"/>
      <w:tabs>
        <w:tab w:val="center" w:pos="4536"/>
        <w:tab w:val="center" w:pos="8930"/>
      </w:tabs>
      <w:jc w:val="center"/>
      <w:rPr>
        <w:rFonts w:cs="Arial"/>
        <w:lang w:val="fr-FR"/>
      </w:rPr>
    </w:pPr>
    <w:r>
      <w:rPr>
        <w:rFonts w:cs="Arial"/>
        <w:lang w:val="fr-FR"/>
      </w:rPr>
      <w:fldChar w:fldCharType="begin"/>
    </w:r>
    <w:r>
      <w:rPr>
        <w:rFonts w:cs="Arial"/>
        <w:lang w:val="fr-FR"/>
      </w:rPr>
      <w:instrText xml:space="preserve">PAGE  </w:instrText>
    </w:r>
    <w:r>
      <w:rPr>
        <w:rFonts w:cs="Arial"/>
        <w:lang w:val="fr-FR"/>
      </w:rPr>
      <w:fldChar w:fldCharType="separate"/>
    </w:r>
    <w:r w:rsidR="007E7417">
      <w:rPr>
        <w:rFonts w:cs="Arial"/>
        <w:noProof/>
        <w:lang w:val="fr-FR"/>
      </w:rPr>
      <w:t>10</w:t>
    </w:r>
    <w:r w:rsidR="007E7417">
      <w:rPr>
        <w:rFonts w:cs="Arial"/>
        <w:noProof/>
        <w:lang w:val="fr-FR"/>
      </w:rPr>
      <w:t>6</w:t>
    </w:r>
    <w:r>
      <w:rPr>
        <w:rFonts w:cs="Arial"/>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0C4A" w14:textId="77777777" w:rsidR="00533AF3" w:rsidRDefault="00533AF3">
    <w:pPr>
      <w:rPr>
        <w:rFonts w:ascii="Arial" w:hAnsi="Arial" w:cs="Arial"/>
        <w:sz w:val="16"/>
      </w:rPr>
    </w:pPr>
  </w:p>
  <w:p w14:paraId="44AE5FAE" w14:textId="77777777" w:rsidR="00533AF3" w:rsidRDefault="00533AF3">
    <w:pPr>
      <w:pStyle w:val="Footer"/>
      <w:tabs>
        <w:tab w:val="center" w:pos="4536"/>
        <w:tab w:val="center" w:pos="8930"/>
      </w:tabs>
      <w:jc w:val="center"/>
      <w:rPr>
        <w:rFonts w:cs="Arial"/>
        <w:lang w:val="fr-FR"/>
      </w:rPr>
    </w:pPr>
    <w:r>
      <w:rPr>
        <w:rFonts w:cs="Arial"/>
        <w:lang w:val="fr-FR"/>
      </w:rPr>
      <w:fldChar w:fldCharType="begin"/>
    </w:r>
    <w:r>
      <w:rPr>
        <w:rFonts w:cs="Arial"/>
        <w:lang w:val="fr-FR"/>
      </w:rPr>
      <w:instrText xml:space="preserve">PAGE  </w:instrText>
    </w:r>
    <w:r>
      <w:rPr>
        <w:rFonts w:cs="Arial"/>
        <w:lang w:val="fr-FR"/>
      </w:rPr>
      <w:fldChar w:fldCharType="separate"/>
    </w:r>
    <w:r>
      <w:rPr>
        <w:rFonts w:cs="Arial"/>
        <w:noProof/>
        <w:lang w:val="fr-FR"/>
      </w:rPr>
      <w:t>5</w:t>
    </w:r>
    <w:r>
      <w:rPr>
        <w:rFonts w:cs="Arial"/>
        <w:noProof/>
        <w:lang w:val="fr-FR"/>
      </w:rPr>
      <w:t>0</w:t>
    </w:r>
    <w:r>
      <w:rPr>
        <w:rFonts w:cs="Arial"/>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FEA71" w14:textId="77777777" w:rsidR="006C0C32" w:rsidRDefault="006C0C32">
      <w:r>
        <w:separator/>
      </w:r>
    </w:p>
  </w:footnote>
  <w:footnote w:type="continuationSeparator" w:id="0">
    <w:p w14:paraId="4C454DD5" w14:textId="77777777" w:rsidR="006C0C32" w:rsidRDefault="006C0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5E16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A008A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A54E9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90EA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7E75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040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CCA4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0B2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56E9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5C6D864"/>
    <w:lvl w:ilvl="0">
      <w:start w:val="1"/>
      <w:numFmt w:val="none"/>
      <w:pStyle w:val="Inforubrik2"/>
      <w:suff w:val="nothing"/>
      <w:lvlText w:val=""/>
      <w:lvlJc w:val="left"/>
      <w:rPr>
        <w:rFonts w:cs="Times New Roman"/>
      </w:rPr>
    </w:lvl>
    <w:lvl w:ilvl="1">
      <w:start w:val="1"/>
      <w:numFmt w:val="decimal"/>
      <w:lvlText w:val="%2"/>
      <w:legacy w:legacy="1" w:legacySpace="340" w:legacyIndent="0"/>
      <w:lvlJc w:val="left"/>
      <w:pPr>
        <w:ind w:left="851"/>
      </w:pPr>
      <w:rPr>
        <w:rFonts w:cs="Times New Roman"/>
      </w:rPr>
    </w:lvl>
    <w:lvl w:ilvl="2">
      <w:start w:val="1"/>
      <w:numFmt w:val="decimal"/>
      <w:lvlText w:val="%2.%3"/>
      <w:legacy w:legacy="1" w:legacySpace="170" w:legacyIndent="0"/>
      <w:lvlJc w:val="left"/>
      <w:pPr>
        <w:ind w:left="851"/>
      </w:pPr>
      <w:rPr>
        <w:rFonts w:cs="Times New Roman"/>
      </w:rPr>
    </w:lvl>
    <w:lvl w:ilvl="3">
      <w:start w:val="1"/>
      <w:numFmt w:val="decimal"/>
      <w:lvlText w:val="%2.%3.%4"/>
      <w:legacy w:legacy="1" w:legacySpace="227" w:legacyIndent="0"/>
      <w:lvlJc w:val="left"/>
      <w:pPr>
        <w:ind w:left="851"/>
      </w:pPr>
      <w:rPr>
        <w:rFonts w:cs="Times New Roman"/>
      </w:rPr>
    </w:lvl>
    <w:lvl w:ilvl="4">
      <w:start w:val="1"/>
      <w:numFmt w:val="decimal"/>
      <w:lvlText w:val="%2.%3.%4.%5"/>
      <w:legacy w:legacy="1" w:legacySpace="0" w:legacyIndent="708"/>
      <w:lvlJc w:val="left"/>
      <w:pPr>
        <w:ind w:left="851" w:hanging="708"/>
      </w:pPr>
      <w:rPr>
        <w:rFonts w:cs="Times New Roman"/>
      </w:rPr>
    </w:lvl>
    <w:lvl w:ilvl="5">
      <w:start w:val="1"/>
      <w:numFmt w:val="decimal"/>
      <w:lvlText w:val="%2.%3.%4.%5.%6"/>
      <w:legacy w:legacy="1" w:legacySpace="0" w:legacyIndent="708"/>
      <w:lvlJc w:val="left"/>
      <w:pPr>
        <w:ind w:left="1843" w:hanging="708"/>
      </w:pPr>
      <w:rPr>
        <w:rFonts w:cs="Times New Roman"/>
      </w:rPr>
    </w:lvl>
    <w:lvl w:ilvl="6">
      <w:start w:val="1"/>
      <w:numFmt w:val="decimal"/>
      <w:lvlText w:val="%2.%3.%4.%5.%6.%7"/>
      <w:legacy w:legacy="1" w:legacySpace="0" w:legacyIndent="708"/>
      <w:lvlJc w:val="left"/>
      <w:pPr>
        <w:ind w:left="2124" w:hanging="708"/>
      </w:pPr>
      <w:rPr>
        <w:rFonts w:cs="Times New Roman"/>
      </w:rPr>
    </w:lvl>
    <w:lvl w:ilvl="7">
      <w:start w:val="1"/>
      <w:numFmt w:val="decimal"/>
      <w:lvlText w:val="%2.%3.%4.%5.%6.%7.%8"/>
      <w:legacy w:legacy="1" w:legacySpace="0" w:legacyIndent="708"/>
      <w:lvlJc w:val="left"/>
      <w:pPr>
        <w:ind w:left="2832" w:hanging="708"/>
      </w:pPr>
      <w:rPr>
        <w:rFonts w:cs="Times New Roman"/>
      </w:rPr>
    </w:lvl>
    <w:lvl w:ilvl="8">
      <w:start w:val="1"/>
      <w:numFmt w:val="decimal"/>
      <w:lvlText w:val="%2.%3.%4.%5.%6.%7.%8.%9"/>
      <w:legacy w:legacy="1" w:legacySpace="0" w:legacyIndent="708"/>
      <w:lvlJc w:val="left"/>
      <w:pPr>
        <w:ind w:left="3540" w:hanging="708"/>
      </w:pPr>
      <w:rPr>
        <w:rFonts w:cs="Times New Roman"/>
      </w:rPr>
    </w:lvl>
  </w:abstractNum>
  <w:abstractNum w:abstractNumId="11" w15:restartNumberingAfterBreak="0">
    <w:nsid w:val="02D13994"/>
    <w:multiLevelType w:val="hybridMultilevel"/>
    <w:tmpl w:val="C08A2A42"/>
    <w:lvl w:ilvl="0" w:tplc="BE08A9F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7703F6"/>
    <w:multiLevelType w:val="hybridMultilevel"/>
    <w:tmpl w:val="E1065A0C"/>
    <w:lvl w:ilvl="0" w:tplc="04090001">
      <w:start w:val="1"/>
      <w:numFmt w:val="bullet"/>
      <w:lvlText w:val=""/>
      <w:lvlJc w:val="left"/>
      <w:pPr>
        <w:ind w:left="1172" w:hanging="360"/>
      </w:pPr>
      <w:rPr>
        <w:rFonts w:ascii="Symbol" w:hAnsi="Symbol"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8B0B81"/>
    <w:multiLevelType w:val="hybridMultilevel"/>
    <w:tmpl w:val="08D63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A132DC"/>
    <w:multiLevelType w:val="hybridMultilevel"/>
    <w:tmpl w:val="AD88D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C17A07"/>
    <w:multiLevelType w:val="hybridMultilevel"/>
    <w:tmpl w:val="9B82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3423B4"/>
    <w:multiLevelType w:val="hybridMultilevel"/>
    <w:tmpl w:val="E5800C6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1E381257"/>
    <w:multiLevelType w:val="hybridMultilevel"/>
    <w:tmpl w:val="7EFE5392"/>
    <w:lvl w:ilvl="0" w:tplc="608EC288">
      <w:numFmt w:val="bullet"/>
      <w:lvlText w:val=""/>
      <w:lvlJc w:val="left"/>
      <w:pPr>
        <w:tabs>
          <w:tab w:val="num" w:pos="712"/>
        </w:tabs>
        <w:ind w:left="712" w:hanging="360"/>
      </w:pPr>
      <w:rPr>
        <w:rFonts w:ascii="Symbol" w:hAnsi="Symbol" w:cs="Calibri" w:hint="default"/>
        <w:color w:val="auto"/>
      </w:rPr>
    </w:lvl>
    <w:lvl w:ilvl="1" w:tplc="04080003" w:tentative="1">
      <w:start w:val="1"/>
      <w:numFmt w:val="bullet"/>
      <w:lvlText w:val="o"/>
      <w:lvlJc w:val="left"/>
      <w:pPr>
        <w:tabs>
          <w:tab w:val="num" w:pos="1792"/>
        </w:tabs>
        <w:ind w:left="1792" w:hanging="360"/>
      </w:pPr>
      <w:rPr>
        <w:rFonts w:ascii="Courier New" w:hAnsi="Courier New" w:cs="Courier New" w:hint="default"/>
      </w:rPr>
    </w:lvl>
    <w:lvl w:ilvl="2" w:tplc="04080005" w:tentative="1">
      <w:start w:val="1"/>
      <w:numFmt w:val="bullet"/>
      <w:lvlText w:val=""/>
      <w:lvlJc w:val="left"/>
      <w:pPr>
        <w:tabs>
          <w:tab w:val="num" w:pos="2512"/>
        </w:tabs>
        <w:ind w:left="2512" w:hanging="360"/>
      </w:pPr>
      <w:rPr>
        <w:rFonts w:ascii="Wingdings" w:hAnsi="Wingdings" w:hint="default"/>
      </w:rPr>
    </w:lvl>
    <w:lvl w:ilvl="3" w:tplc="04080001" w:tentative="1">
      <w:start w:val="1"/>
      <w:numFmt w:val="bullet"/>
      <w:lvlText w:val=""/>
      <w:lvlJc w:val="left"/>
      <w:pPr>
        <w:tabs>
          <w:tab w:val="num" w:pos="3232"/>
        </w:tabs>
        <w:ind w:left="3232" w:hanging="360"/>
      </w:pPr>
      <w:rPr>
        <w:rFonts w:ascii="Symbol" w:hAnsi="Symbol" w:hint="default"/>
      </w:rPr>
    </w:lvl>
    <w:lvl w:ilvl="4" w:tplc="04080003" w:tentative="1">
      <w:start w:val="1"/>
      <w:numFmt w:val="bullet"/>
      <w:lvlText w:val="o"/>
      <w:lvlJc w:val="left"/>
      <w:pPr>
        <w:tabs>
          <w:tab w:val="num" w:pos="3952"/>
        </w:tabs>
        <w:ind w:left="3952" w:hanging="360"/>
      </w:pPr>
      <w:rPr>
        <w:rFonts w:ascii="Courier New" w:hAnsi="Courier New" w:cs="Courier New" w:hint="default"/>
      </w:rPr>
    </w:lvl>
    <w:lvl w:ilvl="5" w:tplc="04080005" w:tentative="1">
      <w:start w:val="1"/>
      <w:numFmt w:val="bullet"/>
      <w:lvlText w:val=""/>
      <w:lvlJc w:val="left"/>
      <w:pPr>
        <w:tabs>
          <w:tab w:val="num" w:pos="4672"/>
        </w:tabs>
        <w:ind w:left="4672" w:hanging="360"/>
      </w:pPr>
      <w:rPr>
        <w:rFonts w:ascii="Wingdings" w:hAnsi="Wingdings" w:hint="default"/>
      </w:rPr>
    </w:lvl>
    <w:lvl w:ilvl="6" w:tplc="04080001" w:tentative="1">
      <w:start w:val="1"/>
      <w:numFmt w:val="bullet"/>
      <w:lvlText w:val=""/>
      <w:lvlJc w:val="left"/>
      <w:pPr>
        <w:tabs>
          <w:tab w:val="num" w:pos="5392"/>
        </w:tabs>
        <w:ind w:left="5392" w:hanging="360"/>
      </w:pPr>
      <w:rPr>
        <w:rFonts w:ascii="Symbol" w:hAnsi="Symbol" w:hint="default"/>
      </w:rPr>
    </w:lvl>
    <w:lvl w:ilvl="7" w:tplc="04080003" w:tentative="1">
      <w:start w:val="1"/>
      <w:numFmt w:val="bullet"/>
      <w:lvlText w:val="o"/>
      <w:lvlJc w:val="left"/>
      <w:pPr>
        <w:tabs>
          <w:tab w:val="num" w:pos="6112"/>
        </w:tabs>
        <w:ind w:left="6112" w:hanging="360"/>
      </w:pPr>
      <w:rPr>
        <w:rFonts w:ascii="Courier New" w:hAnsi="Courier New" w:cs="Courier New" w:hint="default"/>
      </w:rPr>
    </w:lvl>
    <w:lvl w:ilvl="8" w:tplc="04080005" w:tentative="1">
      <w:start w:val="1"/>
      <w:numFmt w:val="bullet"/>
      <w:lvlText w:val=""/>
      <w:lvlJc w:val="left"/>
      <w:pPr>
        <w:tabs>
          <w:tab w:val="num" w:pos="6832"/>
        </w:tabs>
        <w:ind w:left="6832" w:hanging="360"/>
      </w:pPr>
      <w:rPr>
        <w:rFonts w:ascii="Wingdings" w:hAnsi="Wingdings" w:hint="default"/>
      </w:rPr>
    </w:lvl>
  </w:abstractNum>
  <w:abstractNum w:abstractNumId="19" w15:restartNumberingAfterBreak="0">
    <w:nsid w:val="21D34EBB"/>
    <w:multiLevelType w:val="hybridMultilevel"/>
    <w:tmpl w:val="096A89E2"/>
    <w:lvl w:ilvl="0" w:tplc="ECEA6110">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15:restartNumberingAfterBreak="0">
    <w:nsid w:val="21E622F4"/>
    <w:multiLevelType w:val="hybridMultilevel"/>
    <w:tmpl w:val="C2C45148"/>
    <w:lvl w:ilvl="0" w:tplc="AF806F92">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0A180C"/>
    <w:multiLevelType w:val="hybridMultilevel"/>
    <w:tmpl w:val="93B284AC"/>
    <w:lvl w:ilvl="0" w:tplc="B0DC5976">
      <w:numFmt w:val="bullet"/>
      <w:pStyle w:val="OrangeBullet"/>
      <w:lvlText w:val=""/>
      <w:lvlJc w:val="left"/>
      <w:pPr>
        <w:tabs>
          <w:tab w:val="num" w:pos="712"/>
        </w:tabs>
        <w:ind w:left="712" w:hanging="360"/>
      </w:pPr>
      <w:rPr>
        <w:rFonts w:ascii="Wingdings" w:hAnsi="Wingdings" w:cs="Calibri" w:hint="default"/>
        <w:color w:val="FF9900"/>
      </w:rPr>
    </w:lvl>
    <w:lvl w:ilvl="1" w:tplc="04080003" w:tentative="1">
      <w:start w:val="1"/>
      <w:numFmt w:val="bullet"/>
      <w:lvlText w:val="o"/>
      <w:lvlJc w:val="left"/>
      <w:pPr>
        <w:tabs>
          <w:tab w:val="num" w:pos="1792"/>
        </w:tabs>
        <w:ind w:left="1792" w:hanging="360"/>
      </w:pPr>
      <w:rPr>
        <w:rFonts w:ascii="Courier New" w:hAnsi="Courier New" w:cs="Courier New" w:hint="default"/>
      </w:rPr>
    </w:lvl>
    <w:lvl w:ilvl="2" w:tplc="04080005" w:tentative="1">
      <w:start w:val="1"/>
      <w:numFmt w:val="bullet"/>
      <w:lvlText w:val=""/>
      <w:lvlJc w:val="left"/>
      <w:pPr>
        <w:tabs>
          <w:tab w:val="num" w:pos="2512"/>
        </w:tabs>
        <w:ind w:left="2512" w:hanging="360"/>
      </w:pPr>
      <w:rPr>
        <w:rFonts w:ascii="Wingdings" w:hAnsi="Wingdings" w:hint="default"/>
      </w:rPr>
    </w:lvl>
    <w:lvl w:ilvl="3" w:tplc="04080001" w:tentative="1">
      <w:start w:val="1"/>
      <w:numFmt w:val="bullet"/>
      <w:lvlText w:val=""/>
      <w:lvlJc w:val="left"/>
      <w:pPr>
        <w:tabs>
          <w:tab w:val="num" w:pos="3232"/>
        </w:tabs>
        <w:ind w:left="3232" w:hanging="360"/>
      </w:pPr>
      <w:rPr>
        <w:rFonts w:ascii="Symbol" w:hAnsi="Symbol" w:hint="default"/>
      </w:rPr>
    </w:lvl>
    <w:lvl w:ilvl="4" w:tplc="04080003" w:tentative="1">
      <w:start w:val="1"/>
      <w:numFmt w:val="bullet"/>
      <w:lvlText w:val="o"/>
      <w:lvlJc w:val="left"/>
      <w:pPr>
        <w:tabs>
          <w:tab w:val="num" w:pos="3952"/>
        </w:tabs>
        <w:ind w:left="3952" w:hanging="360"/>
      </w:pPr>
      <w:rPr>
        <w:rFonts w:ascii="Courier New" w:hAnsi="Courier New" w:cs="Courier New" w:hint="default"/>
      </w:rPr>
    </w:lvl>
    <w:lvl w:ilvl="5" w:tplc="04080005" w:tentative="1">
      <w:start w:val="1"/>
      <w:numFmt w:val="bullet"/>
      <w:lvlText w:val=""/>
      <w:lvlJc w:val="left"/>
      <w:pPr>
        <w:tabs>
          <w:tab w:val="num" w:pos="4672"/>
        </w:tabs>
        <w:ind w:left="4672" w:hanging="360"/>
      </w:pPr>
      <w:rPr>
        <w:rFonts w:ascii="Wingdings" w:hAnsi="Wingdings" w:hint="default"/>
      </w:rPr>
    </w:lvl>
    <w:lvl w:ilvl="6" w:tplc="04080001" w:tentative="1">
      <w:start w:val="1"/>
      <w:numFmt w:val="bullet"/>
      <w:lvlText w:val=""/>
      <w:lvlJc w:val="left"/>
      <w:pPr>
        <w:tabs>
          <w:tab w:val="num" w:pos="5392"/>
        </w:tabs>
        <w:ind w:left="5392" w:hanging="360"/>
      </w:pPr>
      <w:rPr>
        <w:rFonts w:ascii="Symbol" w:hAnsi="Symbol" w:hint="default"/>
      </w:rPr>
    </w:lvl>
    <w:lvl w:ilvl="7" w:tplc="04080003" w:tentative="1">
      <w:start w:val="1"/>
      <w:numFmt w:val="bullet"/>
      <w:lvlText w:val="o"/>
      <w:lvlJc w:val="left"/>
      <w:pPr>
        <w:tabs>
          <w:tab w:val="num" w:pos="6112"/>
        </w:tabs>
        <w:ind w:left="6112" w:hanging="360"/>
      </w:pPr>
      <w:rPr>
        <w:rFonts w:ascii="Courier New" w:hAnsi="Courier New" w:cs="Courier New" w:hint="default"/>
      </w:rPr>
    </w:lvl>
    <w:lvl w:ilvl="8" w:tplc="04080005" w:tentative="1">
      <w:start w:val="1"/>
      <w:numFmt w:val="bullet"/>
      <w:lvlText w:val=""/>
      <w:lvlJc w:val="left"/>
      <w:pPr>
        <w:tabs>
          <w:tab w:val="num" w:pos="6832"/>
        </w:tabs>
        <w:ind w:left="6832" w:hanging="360"/>
      </w:pPr>
      <w:rPr>
        <w:rFonts w:ascii="Wingdings" w:hAnsi="Wingdings" w:hint="default"/>
      </w:rPr>
    </w:lvl>
  </w:abstractNum>
  <w:abstractNum w:abstractNumId="22" w15:restartNumberingAfterBreak="0">
    <w:nsid w:val="23564938"/>
    <w:multiLevelType w:val="multilevel"/>
    <w:tmpl w:val="1592ECA0"/>
    <w:lvl w:ilvl="0">
      <w:start w:val="1"/>
      <w:numFmt w:val="upperRoman"/>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25310A30"/>
    <w:multiLevelType w:val="hybridMultilevel"/>
    <w:tmpl w:val="EA928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6C5E9E"/>
    <w:multiLevelType w:val="hybridMultilevel"/>
    <w:tmpl w:val="28687D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455A6B"/>
    <w:multiLevelType w:val="hybridMultilevel"/>
    <w:tmpl w:val="FCE462EE"/>
    <w:lvl w:ilvl="0" w:tplc="ABEACA4A">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264163"/>
    <w:multiLevelType w:val="hybridMultilevel"/>
    <w:tmpl w:val="4658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8" w15:restartNumberingAfterBreak="0">
    <w:nsid w:val="31025468"/>
    <w:multiLevelType w:val="hybridMultilevel"/>
    <w:tmpl w:val="9F085E1E"/>
    <w:lvl w:ilvl="0" w:tplc="ECEA6110">
      <w:numFmt w:val="bullet"/>
      <w:lvlText w:val="-"/>
      <w:lvlJc w:val="left"/>
      <w:pPr>
        <w:ind w:left="1323" w:hanging="360"/>
      </w:pPr>
      <w:rPr>
        <w:rFonts w:ascii="Times New Roman" w:eastAsia="Times New Roman" w:hAnsi="Times New Roman" w:cs="Times New Roman" w:hint="default"/>
      </w:rPr>
    </w:lvl>
    <w:lvl w:ilvl="1" w:tplc="04090003" w:tentative="1">
      <w:start w:val="1"/>
      <w:numFmt w:val="bullet"/>
      <w:lvlText w:val="o"/>
      <w:lvlJc w:val="left"/>
      <w:pPr>
        <w:ind w:left="2043" w:hanging="360"/>
      </w:pPr>
      <w:rPr>
        <w:rFonts w:ascii="Courier New" w:hAnsi="Courier New" w:cs="Courier New" w:hint="default"/>
      </w:rPr>
    </w:lvl>
    <w:lvl w:ilvl="2" w:tplc="04090005" w:tentative="1">
      <w:start w:val="1"/>
      <w:numFmt w:val="bullet"/>
      <w:lvlText w:val=""/>
      <w:lvlJc w:val="left"/>
      <w:pPr>
        <w:ind w:left="2763" w:hanging="360"/>
      </w:pPr>
      <w:rPr>
        <w:rFonts w:ascii="Wingdings" w:hAnsi="Wingdings" w:hint="default"/>
      </w:rPr>
    </w:lvl>
    <w:lvl w:ilvl="3" w:tplc="04090001" w:tentative="1">
      <w:start w:val="1"/>
      <w:numFmt w:val="bullet"/>
      <w:lvlText w:val=""/>
      <w:lvlJc w:val="left"/>
      <w:pPr>
        <w:ind w:left="3483" w:hanging="360"/>
      </w:pPr>
      <w:rPr>
        <w:rFonts w:ascii="Symbol" w:hAnsi="Symbol" w:hint="default"/>
      </w:rPr>
    </w:lvl>
    <w:lvl w:ilvl="4" w:tplc="04090003" w:tentative="1">
      <w:start w:val="1"/>
      <w:numFmt w:val="bullet"/>
      <w:lvlText w:val="o"/>
      <w:lvlJc w:val="left"/>
      <w:pPr>
        <w:ind w:left="4203" w:hanging="360"/>
      </w:pPr>
      <w:rPr>
        <w:rFonts w:ascii="Courier New" w:hAnsi="Courier New" w:cs="Courier New" w:hint="default"/>
      </w:rPr>
    </w:lvl>
    <w:lvl w:ilvl="5" w:tplc="04090005" w:tentative="1">
      <w:start w:val="1"/>
      <w:numFmt w:val="bullet"/>
      <w:lvlText w:val=""/>
      <w:lvlJc w:val="left"/>
      <w:pPr>
        <w:ind w:left="4923" w:hanging="360"/>
      </w:pPr>
      <w:rPr>
        <w:rFonts w:ascii="Wingdings" w:hAnsi="Wingdings" w:hint="default"/>
      </w:rPr>
    </w:lvl>
    <w:lvl w:ilvl="6" w:tplc="04090001" w:tentative="1">
      <w:start w:val="1"/>
      <w:numFmt w:val="bullet"/>
      <w:lvlText w:val=""/>
      <w:lvlJc w:val="left"/>
      <w:pPr>
        <w:ind w:left="5643" w:hanging="360"/>
      </w:pPr>
      <w:rPr>
        <w:rFonts w:ascii="Symbol" w:hAnsi="Symbol" w:hint="default"/>
      </w:rPr>
    </w:lvl>
    <w:lvl w:ilvl="7" w:tplc="04090003" w:tentative="1">
      <w:start w:val="1"/>
      <w:numFmt w:val="bullet"/>
      <w:lvlText w:val="o"/>
      <w:lvlJc w:val="left"/>
      <w:pPr>
        <w:ind w:left="6363" w:hanging="360"/>
      </w:pPr>
      <w:rPr>
        <w:rFonts w:ascii="Courier New" w:hAnsi="Courier New" w:cs="Courier New" w:hint="default"/>
      </w:rPr>
    </w:lvl>
    <w:lvl w:ilvl="8" w:tplc="04090005" w:tentative="1">
      <w:start w:val="1"/>
      <w:numFmt w:val="bullet"/>
      <w:lvlText w:val=""/>
      <w:lvlJc w:val="left"/>
      <w:pPr>
        <w:ind w:left="7083" w:hanging="360"/>
      </w:pPr>
      <w:rPr>
        <w:rFonts w:ascii="Wingdings" w:hAnsi="Wingdings" w:hint="default"/>
      </w:rPr>
    </w:lvl>
  </w:abstractNum>
  <w:abstractNum w:abstractNumId="29" w15:restartNumberingAfterBreak="0">
    <w:nsid w:val="31137565"/>
    <w:multiLevelType w:val="hybridMultilevel"/>
    <w:tmpl w:val="F170E0EA"/>
    <w:lvl w:ilvl="0" w:tplc="E7B80A5A">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563AED"/>
    <w:multiLevelType w:val="hybridMultilevel"/>
    <w:tmpl w:val="173E1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0F1BB3"/>
    <w:multiLevelType w:val="hybridMultilevel"/>
    <w:tmpl w:val="9F96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0B5081"/>
    <w:multiLevelType w:val="hybridMultilevel"/>
    <w:tmpl w:val="F4F4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570786"/>
    <w:multiLevelType w:val="multilevel"/>
    <w:tmpl w:val="0407001F"/>
    <w:styleLink w:val="111111"/>
    <w:lvl w:ilvl="0">
      <w:start w:val="1"/>
      <w:numFmt w:val="decimal"/>
      <w:lvlText w:val="%1"/>
      <w:lvlJc w:val="left"/>
      <w:pPr>
        <w:tabs>
          <w:tab w:val="num" w:pos="360"/>
        </w:tabs>
        <w:ind w:left="360" w:hanging="360"/>
      </w:pPr>
      <w:rPr>
        <w:rFonts w:ascii="Times New Roman" w:hAnsi="Times New Roman" w:cs="Times New Roman" w:hint="default"/>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3C665193"/>
    <w:multiLevelType w:val="hybridMultilevel"/>
    <w:tmpl w:val="726AC8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DA510ED"/>
    <w:multiLevelType w:val="hybridMultilevel"/>
    <w:tmpl w:val="0F941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0C3430D"/>
    <w:multiLevelType w:val="hybridMultilevel"/>
    <w:tmpl w:val="24FE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2323F3"/>
    <w:multiLevelType w:val="hybridMultilevel"/>
    <w:tmpl w:val="9EC43A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5AC283B"/>
    <w:multiLevelType w:val="hybridMultilevel"/>
    <w:tmpl w:val="392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070B27"/>
    <w:multiLevelType w:val="hybridMultilevel"/>
    <w:tmpl w:val="FD78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B47ACB"/>
    <w:multiLevelType w:val="hybridMultilevel"/>
    <w:tmpl w:val="17E28D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8522A11"/>
    <w:multiLevelType w:val="hybridMultilevel"/>
    <w:tmpl w:val="19C019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553955"/>
    <w:multiLevelType w:val="hybridMultilevel"/>
    <w:tmpl w:val="F4D097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9B32446"/>
    <w:multiLevelType w:val="hybridMultilevel"/>
    <w:tmpl w:val="B9AC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F174F3"/>
    <w:multiLevelType w:val="hybridMultilevel"/>
    <w:tmpl w:val="C3C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F43332"/>
    <w:multiLevelType w:val="hybridMultilevel"/>
    <w:tmpl w:val="A1968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E6D60B9"/>
    <w:multiLevelType w:val="hybridMultilevel"/>
    <w:tmpl w:val="D43E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E91046"/>
    <w:multiLevelType w:val="hybridMultilevel"/>
    <w:tmpl w:val="8724E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0937F0"/>
    <w:multiLevelType w:val="multilevel"/>
    <w:tmpl w:val="93B284AC"/>
    <w:lvl w:ilvl="0">
      <w:numFmt w:val="bullet"/>
      <w:lvlText w:val=""/>
      <w:lvlJc w:val="left"/>
      <w:pPr>
        <w:tabs>
          <w:tab w:val="num" w:pos="712"/>
        </w:tabs>
        <w:ind w:left="712" w:hanging="360"/>
      </w:pPr>
      <w:rPr>
        <w:rFonts w:ascii="Wingdings" w:hAnsi="Wingdings" w:cs="Calibri" w:hint="default"/>
        <w:color w:val="FF9900"/>
      </w:rPr>
    </w:lvl>
    <w:lvl w:ilvl="1">
      <w:start w:val="1"/>
      <w:numFmt w:val="bullet"/>
      <w:lvlText w:val="o"/>
      <w:lvlJc w:val="left"/>
      <w:pPr>
        <w:tabs>
          <w:tab w:val="num" w:pos="1792"/>
        </w:tabs>
        <w:ind w:left="1792" w:hanging="360"/>
      </w:pPr>
      <w:rPr>
        <w:rFonts w:ascii="Courier New" w:hAnsi="Courier New" w:cs="Courier New" w:hint="default"/>
      </w:rPr>
    </w:lvl>
    <w:lvl w:ilvl="2">
      <w:start w:val="1"/>
      <w:numFmt w:val="bullet"/>
      <w:lvlText w:val=""/>
      <w:lvlJc w:val="left"/>
      <w:pPr>
        <w:tabs>
          <w:tab w:val="num" w:pos="2512"/>
        </w:tabs>
        <w:ind w:left="2512" w:hanging="360"/>
      </w:pPr>
      <w:rPr>
        <w:rFonts w:ascii="Wingdings" w:hAnsi="Wingdings" w:hint="default"/>
      </w:rPr>
    </w:lvl>
    <w:lvl w:ilvl="3">
      <w:start w:val="1"/>
      <w:numFmt w:val="bullet"/>
      <w:lvlText w:val=""/>
      <w:lvlJc w:val="left"/>
      <w:pPr>
        <w:tabs>
          <w:tab w:val="num" w:pos="3232"/>
        </w:tabs>
        <w:ind w:left="3232" w:hanging="360"/>
      </w:pPr>
      <w:rPr>
        <w:rFonts w:ascii="Symbol" w:hAnsi="Symbol" w:hint="default"/>
      </w:rPr>
    </w:lvl>
    <w:lvl w:ilvl="4">
      <w:start w:val="1"/>
      <w:numFmt w:val="bullet"/>
      <w:lvlText w:val="o"/>
      <w:lvlJc w:val="left"/>
      <w:pPr>
        <w:tabs>
          <w:tab w:val="num" w:pos="3952"/>
        </w:tabs>
        <w:ind w:left="3952" w:hanging="360"/>
      </w:pPr>
      <w:rPr>
        <w:rFonts w:ascii="Courier New" w:hAnsi="Courier New" w:cs="Courier New" w:hint="default"/>
      </w:rPr>
    </w:lvl>
    <w:lvl w:ilvl="5">
      <w:start w:val="1"/>
      <w:numFmt w:val="bullet"/>
      <w:lvlText w:val=""/>
      <w:lvlJc w:val="left"/>
      <w:pPr>
        <w:tabs>
          <w:tab w:val="num" w:pos="4672"/>
        </w:tabs>
        <w:ind w:left="4672" w:hanging="360"/>
      </w:pPr>
      <w:rPr>
        <w:rFonts w:ascii="Wingdings" w:hAnsi="Wingdings" w:hint="default"/>
      </w:rPr>
    </w:lvl>
    <w:lvl w:ilvl="6">
      <w:start w:val="1"/>
      <w:numFmt w:val="bullet"/>
      <w:lvlText w:val=""/>
      <w:lvlJc w:val="left"/>
      <w:pPr>
        <w:tabs>
          <w:tab w:val="num" w:pos="5392"/>
        </w:tabs>
        <w:ind w:left="5392" w:hanging="360"/>
      </w:pPr>
      <w:rPr>
        <w:rFonts w:ascii="Symbol" w:hAnsi="Symbol" w:hint="default"/>
      </w:rPr>
    </w:lvl>
    <w:lvl w:ilvl="7">
      <w:start w:val="1"/>
      <w:numFmt w:val="bullet"/>
      <w:lvlText w:val="o"/>
      <w:lvlJc w:val="left"/>
      <w:pPr>
        <w:tabs>
          <w:tab w:val="num" w:pos="6112"/>
        </w:tabs>
        <w:ind w:left="6112" w:hanging="360"/>
      </w:pPr>
      <w:rPr>
        <w:rFonts w:ascii="Courier New" w:hAnsi="Courier New" w:cs="Courier New" w:hint="default"/>
      </w:rPr>
    </w:lvl>
    <w:lvl w:ilvl="8">
      <w:start w:val="1"/>
      <w:numFmt w:val="bullet"/>
      <w:lvlText w:val=""/>
      <w:lvlJc w:val="left"/>
      <w:pPr>
        <w:tabs>
          <w:tab w:val="num" w:pos="6832"/>
        </w:tabs>
        <w:ind w:left="6832" w:hanging="360"/>
      </w:pPr>
      <w:rPr>
        <w:rFonts w:ascii="Wingdings" w:hAnsi="Wingdings" w:hint="default"/>
      </w:rPr>
    </w:lvl>
  </w:abstractNum>
  <w:abstractNum w:abstractNumId="49" w15:restartNumberingAfterBreak="0">
    <w:nsid w:val="55125265"/>
    <w:multiLevelType w:val="hybridMultilevel"/>
    <w:tmpl w:val="59A0E2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A30DD5"/>
    <w:multiLevelType w:val="hybridMultilevel"/>
    <w:tmpl w:val="C36804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DD66AE"/>
    <w:multiLevelType w:val="hybridMultilevel"/>
    <w:tmpl w:val="2862C1E8"/>
    <w:lvl w:ilvl="0" w:tplc="04090001">
      <w:start w:val="1"/>
      <w:numFmt w:val="bullet"/>
      <w:lvlText w:val=""/>
      <w:lvlJc w:val="left"/>
      <w:pPr>
        <w:tabs>
          <w:tab w:val="num" w:pos="720"/>
        </w:tabs>
        <w:ind w:left="720" w:hanging="360"/>
      </w:pPr>
      <w:rPr>
        <w:rFonts w:ascii="Symbol" w:hAnsi="Symbol" w:hint="default"/>
      </w:rPr>
    </w:lvl>
    <w:lvl w:ilvl="1" w:tplc="97C4AF62">
      <w:numFmt w:val="bullet"/>
      <w:lvlText w:val="-"/>
      <w:lvlJc w:val="left"/>
      <w:pPr>
        <w:tabs>
          <w:tab w:val="num" w:pos="1650"/>
        </w:tabs>
        <w:ind w:left="1650" w:hanging="57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AC756EC"/>
    <w:multiLevelType w:val="hybridMultilevel"/>
    <w:tmpl w:val="CB3A0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C9D4262"/>
    <w:multiLevelType w:val="hybridMultilevel"/>
    <w:tmpl w:val="D13473D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4" w15:restartNumberingAfterBreak="0">
    <w:nsid w:val="5DD74BE5"/>
    <w:multiLevelType w:val="hybridMultilevel"/>
    <w:tmpl w:val="CD66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5246DA"/>
    <w:multiLevelType w:val="hybridMultilevel"/>
    <w:tmpl w:val="DDE08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F5D334A"/>
    <w:multiLevelType w:val="hybridMultilevel"/>
    <w:tmpl w:val="9E7ED56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7" w15:restartNumberingAfterBreak="0">
    <w:nsid w:val="6B8C3854"/>
    <w:multiLevelType w:val="hybridMultilevel"/>
    <w:tmpl w:val="5D6ECA3A"/>
    <w:lvl w:ilvl="0" w:tplc="787A7B1C">
      <w:numFmt w:val="bullet"/>
      <w:lvlText w:val="-"/>
      <w:lvlJc w:val="left"/>
      <w:pPr>
        <w:tabs>
          <w:tab w:val="num" w:pos="990"/>
        </w:tabs>
        <w:ind w:left="990" w:hanging="63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D077281"/>
    <w:multiLevelType w:val="hybridMultilevel"/>
    <w:tmpl w:val="79647B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EB73A0A"/>
    <w:multiLevelType w:val="hybridMultilevel"/>
    <w:tmpl w:val="6882DD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2027754"/>
    <w:multiLevelType w:val="hybridMultilevel"/>
    <w:tmpl w:val="5CEA022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3" w15:restartNumberingAfterBreak="0">
    <w:nsid w:val="765D0D44"/>
    <w:multiLevelType w:val="hybridMultilevel"/>
    <w:tmpl w:val="29DC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7AD784D"/>
    <w:multiLevelType w:val="hybridMultilevel"/>
    <w:tmpl w:val="01F68B32"/>
    <w:lvl w:ilvl="0" w:tplc="04080001">
      <w:start w:val="1"/>
      <w:numFmt w:val="bullet"/>
      <w:lvlText w:val=""/>
      <w:lvlJc w:val="left"/>
      <w:pPr>
        <w:ind w:left="1152" w:hanging="360"/>
      </w:pPr>
      <w:rPr>
        <w:rFonts w:ascii="Symbol" w:hAnsi="Symbol" w:hint="default"/>
      </w:rPr>
    </w:lvl>
    <w:lvl w:ilvl="1" w:tplc="04080003" w:tentative="1">
      <w:start w:val="1"/>
      <w:numFmt w:val="bullet"/>
      <w:lvlText w:val="o"/>
      <w:lvlJc w:val="left"/>
      <w:pPr>
        <w:ind w:left="1872" w:hanging="360"/>
      </w:pPr>
      <w:rPr>
        <w:rFonts w:ascii="Courier New" w:hAnsi="Courier New" w:cs="Courier New" w:hint="default"/>
      </w:rPr>
    </w:lvl>
    <w:lvl w:ilvl="2" w:tplc="04080005" w:tentative="1">
      <w:start w:val="1"/>
      <w:numFmt w:val="bullet"/>
      <w:lvlText w:val=""/>
      <w:lvlJc w:val="left"/>
      <w:pPr>
        <w:ind w:left="2592" w:hanging="360"/>
      </w:pPr>
      <w:rPr>
        <w:rFonts w:ascii="Wingdings" w:hAnsi="Wingdings" w:hint="default"/>
      </w:rPr>
    </w:lvl>
    <w:lvl w:ilvl="3" w:tplc="04080001" w:tentative="1">
      <w:start w:val="1"/>
      <w:numFmt w:val="bullet"/>
      <w:lvlText w:val=""/>
      <w:lvlJc w:val="left"/>
      <w:pPr>
        <w:ind w:left="3312" w:hanging="360"/>
      </w:pPr>
      <w:rPr>
        <w:rFonts w:ascii="Symbol" w:hAnsi="Symbol" w:hint="default"/>
      </w:rPr>
    </w:lvl>
    <w:lvl w:ilvl="4" w:tplc="04080003" w:tentative="1">
      <w:start w:val="1"/>
      <w:numFmt w:val="bullet"/>
      <w:lvlText w:val="o"/>
      <w:lvlJc w:val="left"/>
      <w:pPr>
        <w:ind w:left="4032" w:hanging="360"/>
      </w:pPr>
      <w:rPr>
        <w:rFonts w:ascii="Courier New" w:hAnsi="Courier New" w:cs="Courier New" w:hint="default"/>
      </w:rPr>
    </w:lvl>
    <w:lvl w:ilvl="5" w:tplc="04080005" w:tentative="1">
      <w:start w:val="1"/>
      <w:numFmt w:val="bullet"/>
      <w:lvlText w:val=""/>
      <w:lvlJc w:val="left"/>
      <w:pPr>
        <w:ind w:left="4752" w:hanging="360"/>
      </w:pPr>
      <w:rPr>
        <w:rFonts w:ascii="Wingdings" w:hAnsi="Wingdings" w:hint="default"/>
      </w:rPr>
    </w:lvl>
    <w:lvl w:ilvl="6" w:tplc="04080001" w:tentative="1">
      <w:start w:val="1"/>
      <w:numFmt w:val="bullet"/>
      <w:lvlText w:val=""/>
      <w:lvlJc w:val="left"/>
      <w:pPr>
        <w:ind w:left="5472" w:hanging="360"/>
      </w:pPr>
      <w:rPr>
        <w:rFonts w:ascii="Symbol" w:hAnsi="Symbol" w:hint="default"/>
      </w:rPr>
    </w:lvl>
    <w:lvl w:ilvl="7" w:tplc="04080003" w:tentative="1">
      <w:start w:val="1"/>
      <w:numFmt w:val="bullet"/>
      <w:lvlText w:val="o"/>
      <w:lvlJc w:val="left"/>
      <w:pPr>
        <w:ind w:left="6192" w:hanging="360"/>
      </w:pPr>
      <w:rPr>
        <w:rFonts w:ascii="Courier New" w:hAnsi="Courier New" w:cs="Courier New" w:hint="default"/>
      </w:rPr>
    </w:lvl>
    <w:lvl w:ilvl="8" w:tplc="04080005" w:tentative="1">
      <w:start w:val="1"/>
      <w:numFmt w:val="bullet"/>
      <w:lvlText w:val=""/>
      <w:lvlJc w:val="left"/>
      <w:pPr>
        <w:ind w:left="6912" w:hanging="360"/>
      </w:pPr>
      <w:rPr>
        <w:rFonts w:ascii="Wingdings" w:hAnsi="Wingdings" w:hint="default"/>
      </w:rPr>
    </w:lvl>
  </w:abstractNum>
  <w:abstractNum w:abstractNumId="65" w15:restartNumberingAfterBreak="0">
    <w:nsid w:val="79FB5CCC"/>
    <w:multiLevelType w:val="hybridMultilevel"/>
    <w:tmpl w:val="0A98D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B2204C"/>
    <w:multiLevelType w:val="hybridMultilevel"/>
    <w:tmpl w:val="90D0FEBE"/>
    <w:lvl w:ilvl="0" w:tplc="E7B80A5A">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E60051F"/>
    <w:multiLevelType w:val="hybridMultilevel"/>
    <w:tmpl w:val="5D86347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1490635774">
    <w:abstractNumId w:val="23"/>
  </w:num>
  <w:num w:numId="2" w16cid:durableId="660888687">
    <w:abstractNumId w:val="50"/>
  </w:num>
  <w:num w:numId="3" w16cid:durableId="333606009">
    <w:abstractNumId w:val="51"/>
  </w:num>
  <w:num w:numId="4" w16cid:durableId="2021197375">
    <w:abstractNumId w:val="45"/>
  </w:num>
  <w:num w:numId="5" w16cid:durableId="607929564">
    <w:abstractNumId w:val="56"/>
  </w:num>
  <w:num w:numId="6" w16cid:durableId="189339445">
    <w:abstractNumId w:val="53"/>
  </w:num>
  <w:num w:numId="7" w16cid:durableId="1312634932">
    <w:abstractNumId w:val="58"/>
  </w:num>
  <w:num w:numId="8" w16cid:durableId="215941224">
    <w:abstractNumId w:val="62"/>
  </w:num>
  <w:num w:numId="9" w16cid:durableId="239944873">
    <w:abstractNumId w:val="67"/>
  </w:num>
  <w:num w:numId="10" w16cid:durableId="1717268553">
    <w:abstractNumId w:val="24"/>
  </w:num>
  <w:num w:numId="11" w16cid:durableId="951741932">
    <w:abstractNumId w:val="49"/>
  </w:num>
  <w:num w:numId="12" w16cid:durableId="1629894469">
    <w:abstractNumId w:val="37"/>
  </w:num>
  <w:num w:numId="13" w16cid:durableId="1565484486">
    <w:abstractNumId w:val="34"/>
  </w:num>
  <w:num w:numId="14" w16cid:durableId="160437624">
    <w:abstractNumId w:val="41"/>
  </w:num>
  <w:num w:numId="15" w16cid:durableId="321660027">
    <w:abstractNumId w:val="40"/>
  </w:num>
  <w:num w:numId="16" w16cid:durableId="1308440848">
    <w:abstractNumId w:val="57"/>
  </w:num>
  <w:num w:numId="17" w16cid:durableId="95831442">
    <w:abstractNumId w:val="1"/>
  </w:num>
  <w:num w:numId="18" w16cid:durableId="496963265">
    <w:abstractNumId w:val="27"/>
  </w:num>
  <w:num w:numId="19" w16cid:durableId="81683309">
    <w:abstractNumId w:val="60"/>
  </w:num>
  <w:num w:numId="20" w16cid:durableId="983658440">
    <w:abstractNumId w:val="9"/>
  </w:num>
  <w:num w:numId="21" w16cid:durableId="1164589985">
    <w:abstractNumId w:val="7"/>
  </w:num>
  <w:num w:numId="22" w16cid:durableId="1086725980">
    <w:abstractNumId w:val="6"/>
  </w:num>
  <w:num w:numId="23" w16cid:durableId="1909070637">
    <w:abstractNumId w:val="5"/>
  </w:num>
  <w:num w:numId="24" w16cid:durableId="1074548720">
    <w:abstractNumId w:val="4"/>
  </w:num>
  <w:num w:numId="25" w16cid:durableId="12151241">
    <w:abstractNumId w:val="8"/>
  </w:num>
  <w:num w:numId="26" w16cid:durableId="679888482">
    <w:abstractNumId w:val="3"/>
  </w:num>
  <w:num w:numId="27" w16cid:durableId="188219857">
    <w:abstractNumId w:val="2"/>
  </w:num>
  <w:num w:numId="28" w16cid:durableId="115953524">
    <w:abstractNumId w:val="0"/>
  </w:num>
  <w:num w:numId="29" w16cid:durableId="2146508640">
    <w:abstractNumId w:val="19"/>
  </w:num>
  <w:num w:numId="30" w16cid:durableId="818422294">
    <w:abstractNumId w:val="44"/>
  </w:num>
  <w:num w:numId="31" w16cid:durableId="829835252">
    <w:abstractNumId w:val="43"/>
  </w:num>
  <w:num w:numId="32" w16cid:durableId="999120749">
    <w:abstractNumId w:val="15"/>
  </w:num>
  <w:num w:numId="33" w16cid:durableId="1231187381">
    <w:abstractNumId w:val="36"/>
  </w:num>
  <w:num w:numId="34" w16cid:durableId="1869643027">
    <w:abstractNumId w:val="26"/>
  </w:num>
  <w:num w:numId="35" w16cid:durableId="50542610">
    <w:abstractNumId w:val="13"/>
  </w:num>
  <w:num w:numId="36" w16cid:durableId="2131389708">
    <w:abstractNumId w:val="61"/>
  </w:num>
  <w:num w:numId="37" w16cid:durableId="1074863821">
    <w:abstractNumId w:val="21"/>
  </w:num>
  <w:num w:numId="38" w16cid:durableId="1572811333">
    <w:abstractNumId w:val="48"/>
  </w:num>
  <w:num w:numId="39" w16cid:durableId="2134404714">
    <w:abstractNumId w:val="18"/>
  </w:num>
  <w:num w:numId="40" w16cid:durableId="1237210422">
    <w:abstractNumId w:val="10"/>
  </w:num>
  <w:num w:numId="41" w16cid:durableId="888346121">
    <w:abstractNumId w:val="22"/>
  </w:num>
  <w:num w:numId="42" w16cid:durableId="1340347570">
    <w:abstractNumId w:val="33"/>
  </w:num>
  <w:num w:numId="43" w16cid:durableId="1088385204">
    <w:abstractNumId w:val="25"/>
  </w:num>
  <w:num w:numId="44" w16cid:durableId="547839422">
    <w:abstractNumId w:val="42"/>
  </w:num>
  <w:num w:numId="45" w16cid:durableId="1394087927">
    <w:abstractNumId w:val="59"/>
  </w:num>
  <w:num w:numId="46" w16cid:durableId="1010908418">
    <w:abstractNumId w:val="35"/>
  </w:num>
  <w:num w:numId="47" w16cid:durableId="1765878474">
    <w:abstractNumId w:val="17"/>
  </w:num>
  <w:num w:numId="48" w16cid:durableId="998534431">
    <w:abstractNumId w:val="63"/>
  </w:num>
  <w:num w:numId="49" w16cid:durableId="915096558">
    <w:abstractNumId w:val="55"/>
  </w:num>
  <w:num w:numId="50" w16cid:durableId="742919161">
    <w:abstractNumId w:val="30"/>
  </w:num>
  <w:num w:numId="51" w16cid:durableId="602299117">
    <w:abstractNumId w:val="65"/>
  </w:num>
  <w:num w:numId="52" w16cid:durableId="2043240988">
    <w:abstractNumId w:val="14"/>
  </w:num>
  <w:num w:numId="53" w16cid:durableId="2072002437">
    <w:abstractNumId w:val="46"/>
  </w:num>
  <w:num w:numId="54" w16cid:durableId="240332780">
    <w:abstractNumId w:val="39"/>
  </w:num>
  <w:num w:numId="55" w16cid:durableId="1314024979">
    <w:abstractNumId w:val="31"/>
  </w:num>
  <w:num w:numId="56" w16cid:durableId="1463961701">
    <w:abstractNumId w:val="28"/>
  </w:num>
  <w:num w:numId="57" w16cid:durableId="152650886">
    <w:abstractNumId w:val="11"/>
  </w:num>
  <w:num w:numId="58" w16cid:durableId="1248230376">
    <w:abstractNumId w:val="20"/>
  </w:num>
  <w:num w:numId="59" w16cid:durableId="1395541804">
    <w:abstractNumId w:val="66"/>
  </w:num>
  <w:num w:numId="60" w16cid:durableId="612639114">
    <w:abstractNumId w:val="29"/>
  </w:num>
  <w:num w:numId="61" w16cid:durableId="970401735">
    <w:abstractNumId w:val="12"/>
  </w:num>
  <w:num w:numId="62" w16cid:durableId="845904216">
    <w:abstractNumId w:val="38"/>
  </w:num>
  <w:num w:numId="63" w16cid:durableId="410077970">
    <w:abstractNumId w:val="52"/>
  </w:num>
  <w:num w:numId="64" w16cid:durableId="907425548">
    <w:abstractNumId w:val="54"/>
  </w:num>
  <w:num w:numId="65" w16cid:durableId="1550453537">
    <w:abstractNumId w:val="16"/>
  </w:num>
  <w:num w:numId="66" w16cid:durableId="88938963">
    <w:abstractNumId w:val="47"/>
  </w:num>
  <w:num w:numId="67" w16cid:durableId="350684989">
    <w:abstractNumId w:val="32"/>
  </w:num>
  <w:num w:numId="68" w16cid:durableId="935600362">
    <w:abstractNumId w:val="64"/>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Roche2 {MWJB~ATHENS}">
    <w15:presenceInfo w15:providerId="None" w15:userId="RegulatoryRoche2 {MWJB~ATHE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n-GB" w:vendorID="64" w:dllVersion="6" w:nlCheck="1" w:checkStyle="1"/>
  <w:activeWritingStyle w:appName="MSWord" w:lang="de-CH" w:vendorID="64" w:dllVersion="6" w:nlCheck="1" w:checkStyle="1"/>
  <w:activeWritingStyle w:appName="MSWord" w:lang="es-ES_tradnl" w:vendorID="64" w:dllVersion="6" w:nlCheck="1" w:checkStyle="0"/>
  <w:activeWritingStyle w:appName="MSWord" w:lang="fr-CH" w:vendorID="64" w:dllVersion="6" w:nlCheck="1" w:checkStyle="1"/>
  <w:activeWritingStyle w:appName="MSWord" w:lang="pt-BR" w:vendorID="64" w:dllVersion="6" w:nlCheck="1" w:checkStyle="0"/>
  <w:activeWritingStyle w:appName="MSWord" w:lang="nl-NL" w:vendorID="64" w:dllVersion="6" w:nlCheck="1" w:checkStyle="0"/>
  <w:activeWritingStyle w:appName="MSWord" w:lang="it-IT" w:vendorID="64" w:dllVersion="6" w:nlCheck="1" w:checkStyle="0"/>
  <w:activeWritingStyle w:appName="MSWord" w:lang="fi-FI" w:vendorID="64" w:dllVersion="6" w:nlCheck="1" w:checkStyle="0"/>
  <w:activeWritingStyle w:appName="MSWord" w:lang="pt-PT" w:vendorID="64" w:dllVersion="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nb-NO" w:vendorID="64" w:dllVersion="6" w:nlCheck="1" w:checkStyle="0"/>
  <w:activeWritingStyle w:appName="MSWord" w:lang="fr-CH"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es-ES_tradnl" w:vendorID="64" w:dllVersion="0" w:nlCheck="1" w:checkStyle="0"/>
  <w:activeWritingStyle w:appName="MSWord" w:lang="de-DE" w:vendorID="64" w:dllVersion="4096" w:nlCheck="1" w:checkStyle="0"/>
  <w:activeWritingStyle w:appName="MSWord" w:lang="nl-NL" w:vendorID="9" w:dllVersion="512" w:checkStyle="1"/>
  <w:activeWritingStyle w:appName="MSWord" w:lang="en-US" w:vendorID="8" w:dllVersion="513"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it-IT" w:vendorID="3" w:dllVersion="517" w:checkStyle="1"/>
  <w:activeWritingStyle w:appName="MSWord" w:lang="pl-PL" w:vendorID="12" w:dllVersion="512" w:checkStyle="1"/>
  <w:activeWritingStyle w:appName="MSWord" w:lang="pt-PT" w:vendorID="13" w:dllVersion="513" w:checkStyle="1"/>
  <w:activeWritingStyle w:appName="MSWord" w:lang="nb-NO" w:vendorID="666" w:dllVersion="513" w:checkStyle="1"/>
  <w:activeWritingStyle w:appName="MSWord" w:lang="nl-NL" w:vendorID="1" w:dllVersion="512" w:checkStyle="1"/>
  <w:activeWritingStyle w:appName="MSWord" w:lang="fi-FI" w:vendorID="666" w:dllVersion="513" w:checkStyle="1"/>
  <w:activeWritingStyle w:appName="MSWord" w:lang="pt-BR" w:vendorID="1" w:dllVersion="513" w:checkStyle="1"/>
  <w:activeWritingStyle w:appName="MSWord" w:lang="cs-CZ" w:vendorID="7" w:dllVersion="514"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ldViewShowStyleArea" w:val="3"/>
    <w:docVar w:name="Registered" w:val="-1"/>
    <w:docVar w:name="Version" w:val="0"/>
  </w:docVars>
  <w:rsids>
    <w:rsidRoot w:val="00E876AE"/>
    <w:rsid w:val="00000289"/>
    <w:rsid w:val="0000346B"/>
    <w:rsid w:val="000047EF"/>
    <w:rsid w:val="00004E46"/>
    <w:rsid w:val="0000616F"/>
    <w:rsid w:val="00006526"/>
    <w:rsid w:val="00006CA3"/>
    <w:rsid w:val="00006CB7"/>
    <w:rsid w:val="0000726C"/>
    <w:rsid w:val="0000744F"/>
    <w:rsid w:val="00007E05"/>
    <w:rsid w:val="00010DF8"/>
    <w:rsid w:val="00011DE6"/>
    <w:rsid w:val="0001362F"/>
    <w:rsid w:val="000142C0"/>
    <w:rsid w:val="00014761"/>
    <w:rsid w:val="00014D73"/>
    <w:rsid w:val="00015702"/>
    <w:rsid w:val="000157A2"/>
    <w:rsid w:val="00016CE6"/>
    <w:rsid w:val="00020952"/>
    <w:rsid w:val="00020D9B"/>
    <w:rsid w:val="0002107D"/>
    <w:rsid w:val="0002175C"/>
    <w:rsid w:val="00023BF2"/>
    <w:rsid w:val="00023E90"/>
    <w:rsid w:val="000252E4"/>
    <w:rsid w:val="0002559B"/>
    <w:rsid w:val="00025974"/>
    <w:rsid w:val="0002640C"/>
    <w:rsid w:val="00026F9A"/>
    <w:rsid w:val="000277E4"/>
    <w:rsid w:val="000307E5"/>
    <w:rsid w:val="0003201C"/>
    <w:rsid w:val="00032FB9"/>
    <w:rsid w:val="000334E1"/>
    <w:rsid w:val="00033B5F"/>
    <w:rsid w:val="00034450"/>
    <w:rsid w:val="00035246"/>
    <w:rsid w:val="00035827"/>
    <w:rsid w:val="0004037D"/>
    <w:rsid w:val="00040CC3"/>
    <w:rsid w:val="00041819"/>
    <w:rsid w:val="000418A4"/>
    <w:rsid w:val="00042921"/>
    <w:rsid w:val="00043568"/>
    <w:rsid w:val="00043818"/>
    <w:rsid w:val="00045346"/>
    <w:rsid w:val="000458BD"/>
    <w:rsid w:val="000476FD"/>
    <w:rsid w:val="00047CDC"/>
    <w:rsid w:val="00051C65"/>
    <w:rsid w:val="00052A7A"/>
    <w:rsid w:val="000557DE"/>
    <w:rsid w:val="000566CA"/>
    <w:rsid w:val="000629FC"/>
    <w:rsid w:val="00063C13"/>
    <w:rsid w:val="000657DC"/>
    <w:rsid w:val="000664BB"/>
    <w:rsid w:val="00067D5B"/>
    <w:rsid w:val="00067DAF"/>
    <w:rsid w:val="00071690"/>
    <w:rsid w:val="00071BC7"/>
    <w:rsid w:val="00071DBF"/>
    <w:rsid w:val="00074900"/>
    <w:rsid w:val="00074E37"/>
    <w:rsid w:val="00077AEA"/>
    <w:rsid w:val="00080E25"/>
    <w:rsid w:val="000815A9"/>
    <w:rsid w:val="00082222"/>
    <w:rsid w:val="00082337"/>
    <w:rsid w:val="000823C7"/>
    <w:rsid w:val="00083637"/>
    <w:rsid w:val="000839E6"/>
    <w:rsid w:val="00084AAB"/>
    <w:rsid w:val="00084B91"/>
    <w:rsid w:val="00084BAE"/>
    <w:rsid w:val="00084DD4"/>
    <w:rsid w:val="00084F87"/>
    <w:rsid w:val="00085216"/>
    <w:rsid w:val="00085770"/>
    <w:rsid w:val="00085778"/>
    <w:rsid w:val="000860F9"/>
    <w:rsid w:val="00087C79"/>
    <w:rsid w:val="00090DA4"/>
    <w:rsid w:val="00091A62"/>
    <w:rsid w:val="000923A1"/>
    <w:rsid w:val="0009263E"/>
    <w:rsid w:val="00092833"/>
    <w:rsid w:val="00093CB7"/>
    <w:rsid w:val="000946D6"/>
    <w:rsid w:val="00095095"/>
    <w:rsid w:val="00096987"/>
    <w:rsid w:val="00096C5B"/>
    <w:rsid w:val="00096E03"/>
    <w:rsid w:val="0009747F"/>
    <w:rsid w:val="000A07FD"/>
    <w:rsid w:val="000A2CF1"/>
    <w:rsid w:val="000A2F1C"/>
    <w:rsid w:val="000A3DF7"/>
    <w:rsid w:val="000A460F"/>
    <w:rsid w:val="000A4FD0"/>
    <w:rsid w:val="000A511F"/>
    <w:rsid w:val="000A6FA2"/>
    <w:rsid w:val="000A71BD"/>
    <w:rsid w:val="000A732A"/>
    <w:rsid w:val="000A7E4F"/>
    <w:rsid w:val="000B311D"/>
    <w:rsid w:val="000B336E"/>
    <w:rsid w:val="000B377D"/>
    <w:rsid w:val="000B3EE7"/>
    <w:rsid w:val="000B4F4A"/>
    <w:rsid w:val="000B6170"/>
    <w:rsid w:val="000B6976"/>
    <w:rsid w:val="000B74CC"/>
    <w:rsid w:val="000C02B6"/>
    <w:rsid w:val="000C1925"/>
    <w:rsid w:val="000C1D45"/>
    <w:rsid w:val="000C3091"/>
    <w:rsid w:val="000C317B"/>
    <w:rsid w:val="000C3F24"/>
    <w:rsid w:val="000C4541"/>
    <w:rsid w:val="000C6AB6"/>
    <w:rsid w:val="000D1171"/>
    <w:rsid w:val="000D11EC"/>
    <w:rsid w:val="000D2523"/>
    <w:rsid w:val="000D2EFF"/>
    <w:rsid w:val="000D3870"/>
    <w:rsid w:val="000D5A34"/>
    <w:rsid w:val="000D74BE"/>
    <w:rsid w:val="000D7F7B"/>
    <w:rsid w:val="000E2F12"/>
    <w:rsid w:val="000E3AD4"/>
    <w:rsid w:val="000E3CF9"/>
    <w:rsid w:val="000E42BA"/>
    <w:rsid w:val="000F06DE"/>
    <w:rsid w:val="000F139A"/>
    <w:rsid w:val="000F14F9"/>
    <w:rsid w:val="000F2091"/>
    <w:rsid w:val="000F2595"/>
    <w:rsid w:val="000F2F5F"/>
    <w:rsid w:val="000F32D7"/>
    <w:rsid w:val="000F397A"/>
    <w:rsid w:val="000F6A8F"/>
    <w:rsid w:val="000F6D2D"/>
    <w:rsid w:val="00100358"/>
    <w:rsid w:val="00100519"/>
    <w:rsid w:val="00100ED0"/>
    <w:rsid w:val="001016AE"/>
    <w:rsid w:val="00101742"/>
    <w:rsid w:val="00101C29"/>
    <w:rsid w:val="00101D83"/>
    <w:rsid w:val="00101E7B"/>
    <w:rsid w:val="0010248C"/>
    <w:rsid w:val="00104510"/>
    <w:rsid w:val="0010594C"/>
    <w:rsid w:val="00106ECC"/>
    <w:rsid w:val="00106F9F"/>
    <w:rsid w:val="001075B2"/>
    <w:rsid w:val="001100DB"/>
    <w:rsid w:val="001102E6"/>
    <w:rsid w:val="00110C5D"/>
    <w:rsid w:val="00110DA4"/>
    <w:rsid w:val="00111A34"/>
    <w:rsid w:val="001121B9"/>
    <w:rsid w:val="00112526"/>
    <w:rsid w:val="00114914"/>
    <w:rsid w:val="00115798"/>
    <w:rsid w:val="0011611C"/>
    <w:rsid w:val="00117C01"/>
    <w:rsid w:val="001218BE"/>
    <w:rsid w:val="00122026"/>
    <w:rsid w:val="001222E5"/>
    <w:rsid w:val="001243C5"/>
    <w:rsid w:val="00126076"/>
    <w:rsid w:val="00126379"/>
    <w:rsid w:val="00126A98"/>
    <w:rsid w:val="00126C9E"/>
    <w:rsid w:val="0013145E"/>
    <w:rsid w:val="0013238A"/>
    <w:rsid w:val="001345C5"/>
    <w:rsid w:val="00134D2F"/>
    <w:rsid w:val="0013569D"/>
    <w:rsid w:val="0013572F"/>
    <w:rsid w:val="00136144"/>
    <w:rsid w:val="00141C5D"/>
    <w:rsid w:val="00141E95"/>
    <w:rsid w:val="001433E2"/>
    <w:rsid w:val="00144781"/>
    <w:rsid w:val="00145790"/>
    <w:rsid w:val="00146C69"/>
    <w:rsid w:val="00147BE5"/>
    <w:rsid w:val="001503AA"/>
    <w:rsid w:val="0015133C"/>
    <w:rsid w:val="001518EB"/>
    <w:rsid w:val="0015194A"/>
    <w:rsid w:val="00154D90"/>
    <w:rsid w:val="00155215"/>
    <w:rsid w:val="00155346"/>
    <w:rsid w:val="001566CA"/>
    <w:rsid w:val="00157E4D"/>
    <w:rsid w:val="001606EE"/>
    <w:rsid w:val="0016185F"/>
    <w:rsid w:val="0016377B"/>
    <w:rsid w:val="00164589"/>
    <w:rsid w:val="00166630"/>
    <w:rsid w:val="00166A57"/>
    <w:rsid w:val="00167058"/>
    <w:rsid w:val="0017015E"/>
    <w:rsid w:val="00170EBB"/>
    <w:rsid w:val="00170F85"/>
    <w:rsid w:val="00172275"/>
    <w:rsid w:val="00173A56"/>
    <w:rsid w:val="00174FB9"/>
    <w:rsid w:val="00175C51"/>
    <w:rsid w:val="00175C8D"/>
    <w:rsid w:val="00175E53"/>
    <w:rsid w:val="00176391"/>
    <w:rsid w:val="00176966"/>
    <w:rsid w:val="00180B10"/>
    <w:rsid w:val="001823E5"/>
    <w:rsid w:val="00184AC2"/>
    <w:rsid w:val="00184AF6"/>
    <w:rsid w:val="00184CAC"/>
    <w:rsid w:val="00184E9D"/>
    <w:rsid w:val="00185510"/>
    <w:rsid w:val="00185C81"/>
    <w:rsid w:val="00186D39"/>
    <w:rsid w:val="00187BF6"/>
    <w:rsid w:val="00191578"/>
    <w:rsid w:val="00191C0C"/>
    <w:rsid w:val="00191FA9"/>
    <w:rsid w:val="001966A0"/>
    <w:rsid w:val="00197100"/>
    <w:rsid w:val="00197BF7"/>
    <w:rsid w:val="001A0470"/>
    <w:rsid w:val="001A0B99"/>
    <w:rsid w:val="001A1289"/>
    <w:rsid w:val="001A179F"/>
    <w:rsid w:val="001A1925"/>
    <w:rsid w:val="001A1AEA"/>
    <w:rsid w:val="001A34A4"/>
    <w:rsid w:val="001A4CB3"/>
    <w:rsid w:val="001A4F8D"/>
    <w:rsid w:val="001A5E67"/>
    <w:rsid w:val="001A61AF"/>
    <w:rsid w:val="001A6274"/>
    <w:rsid w:val="001A62A7"/>
    <w:rsid w:val="001A6C13"/>
    <w:rsid w:val="001A7A76"/>
    <w:rsid w:val="001B0430"/>
    <w:rsid w:val="001B048D"/>
    <w:rsid w:val="001B0619"/>
    <w:rsid w:val="001B1F72"/>
    <w:rsid w:val="001B21FF"/>
    <w:rsid w:val="001B23E9"/>
    <w:rsid w:val="001B24B3"/>
    <w:rsid w:val="001B4780"/>
    <w:rsid w:val="001B5DBE"/>
    <w:rsid w:val="001B6218"/>
    <w:rsid w:val="001B661A"/>
    <w:rsid w:val="001B66A8"/>
    <w:rsid w:val="001B7E71"/>
    <w:rsid w:val="001C0504"/>
    <w:rsid w:val="001C06C0"/>
    <w:rsid w:val="001C0CCB"/>
    <w:rsid w:val="001C0CE8"/>
    <w:rsid w:val="001C162D"/>
    <w:rsid w:val="001C2C7B"/>
    <w:rsid w:val="001C6A1A"/>
    <w:rsid w:val="001C710C"/>
    <w:rsid w:val="001C7592"/>
    <w:rsid w:val="001D18B6"/>
    <w:rsid w:val="001D1916"/>
    <w:rsid w:val="001D24E8"/>
    <w:rsid w:val="001D2A2F"/>
    <w:rsid w:val="001D43CE"/>
    <w:rsid w:val="001D45AD"/>
    <w:rsid w:val="001D4FEB"/>
    <w:rsid w:val="001D50F1"/>
    <w:rsid w:val="001D676B"/>
    <w:rsid w:val="001D787B"/>
    <w:rsid w:val="001E06F3"/>
    <w:rsid w:val="001E0743"/>
    <w:rsid w:val="001E0E4F"/>
    <w:rsid w:val="001E107F"/>
    <w:rsid w:val="001E11B3"/>
    <w:rsid w:val="001E129B"/>
    <w:rsid w:val="001E324F"/>
    <w:rsid w:val="001E36BB"/>
    <w:rsid w:val="001E3E40"/>
    <w:rsid w:val="001E6A95"/>
    <w:rsid w:val="001E7228"/>
    <w:rsid w:val="001F0993"/>
    <w:rsid w:val="001F0BED"/>
    <w:rsid w:val="001F0F47"/>
    <w:rsid w:val="001F184E"/>
    <w:rsid w:val="001F22B4"/>
    <w:rsid w:val="001F2BC5"/>
    <w:rsid w:val="001F4878"/>
    <w:rsid w:val="001F616C"/>
    <w:rsid w:val="001F63B5"/>
    <w:rsid w:val="001F6C39"/>
    <w:rsid w:val="001F76CB"/>
    <w:rsid w:val="001F784B"/>
    <w:rsid w:val="00201B38"/>
    <w:rsid w:val="0020225A"/>
    <w:rsid w:val="002033B9"/>
    <w:rsid w:val="0020378D"/>
    <w:rsid w:val="00204CA0"/>
    <w:rsid w:val="0020518E"/>
    <w:rsid w:val="00206F6C"/>
    <w:rsid w:val="00207EE4"/>
    <w:rsid w:val="002124C0"/>
    <w:rsid w:val="0021269F"/>
    <w:rsid w:val="002129E0"/>
    <w:rsid w:val="00212A57"/>
    <w:rsid w:val="00214372"/>
    <w:rsid w:val="002161F6"/>
    <w:rsid w:val="00220C4E"/>
    <w:rsid w:val="00221CB9"/>
    <w:rsid w:val="00222878"/>
    <w:rsid w:val="002228AD"/>
    <w:rsid w:val="00222E91"/>
    <w:rsid w:val="00224DE5"/>
    <w:rsid w:val="00225979"/>
    <w:rsid w:val="00226C4D"/>
    <w:rsid w:val="00226F8A"/>
    <w:rsid w:val="002271B7"/>
    <w:rsid w:val="002277A2"/>
    <w:rsid w:val="00231217"/>
    <w:rsid w:val="0023177F"/>
    <w:rsid w:val="00233BBE"/>
    <w:rsid w:val="0023525D"/>
    <w:rsid w:val="002360F8"/>
    <w:rsid w:val="002364E8"/>
    <w:rsid w:val="00236E03"/>
    <w:rsid w:val="00237510"/>
    <w:rsid w:val="00237DD7"/>
    <w:rsid w:val="0024013D"/>
    <w:rsid w:val="002401E5"/>
    <w:rsid w:val="00240D78"/>
    <w:rsid w:val="00240EBD"/>
    <w:rsid w:val="00242FAC"/>
    <w:rsid w:val="002440DE"/>
    <w:rsid w:val="002441C1"/>
    <w:rsid w:val="00245AA6"/>
    <w:rsid w:val="00245EFE"/>
    <w:rsid w:val="002467D9"/>
    <w:rsid w:val="002500CC"/>
    <w:rsid w:val="00250696"/>
    <w:rsid w:val="00250BCE"/>
    <w:rsid w:val="00250F8C"/>
    <w:rsid w:val="00250FA0"/>
    <w:rsid w:val="00250FBC"/>
    <w:rsid w:val="002521A3"/>
    <w:rsid w:val="00252489"/>
    <w:rsid w:val="00252A57"/>
    <w:rsid w:val="002537A0"/>
    <w:rsid w:val="00253A0E"/>
    <w:rsid w:val="00253ACB"/>
    <w:rsid w:val="0025411C"/>
    <w:rsid w:val="002544F4"/>
    <w:rsid w:val="002545E3"/>
    <w:rsid w:val="00255386"/>
    <w:rsid w:val="00255BF3"/>
    <w:rsid w:val="00256B81"/>
    <w:rsid w:val="0026050D"/>
    <w:rsid w:val="002612CB"/>
    <w:rsid w:val="00261459"/>
    <w:rsid w:val="0026164E"/>
    <w:rsid w:val="00261F8E"/>
    <w:rsid w:val="0026351A"/>
    <w:rsid w:val="00264471"/>
    <w:rsid w:val="00264719"/>
    <w:rsid w:val="00264775"/>
    <w:rsid w:val="00265F73"/>
    <w:rsid w:val="00266B6B"/>
    <w:rsid w:val="00267896"/>
    <w:rsid w:val="00267AF4"/>
    <w:rsid w:val="00267D18"/>
    <w:rsid w:val="00267F5E"/>
    <w:rsid w:val="00270184"/>
    <w:rsid w:val="002705F8"/>
    <w:rsid w:val="002714A0"/>
    <w:rsid w:val="00271BF0"/>
    <w:rsid w:val="00272014"/>
    <w:rsid w:val="0027204D"/>
    <w:rsid w:val="00272247"/>
    <w:rsid w:val="002724E8"/>
    <w:rsid w:val="00272A75"/>
    <w:rsid w:val="00274E37"/>
    <w:rsid w:val="00277D4F"/>
    <w:rsid w:val="00281675"/>
    <w:rsid w:val="00281BE6"/>
    <w:rsid w:val="00282411"/>
    <w:rsid w:val="002826D7"/>
    <w:rsid w:val="002826FD"/>
    <w:rsid w:val="002867B7"/>
    <w:rsid w:val="00286C28"/>
    <w:rsid w:val="00286F97"/>
    <w:rsid w:val="00287A56"/>
    <w:rsid w:val="002909D8"/>
    <w:rsid w:val="00290D5C"/>
    <w:rsid w:val="0029409A"/>
    <w:rsid w:val="0029448D"/>
    <w:rsid w:val="0029473D"/>
    <w:rsid w:val="0029557B"/>
    <w:rsid w:val="00296376"/>
    <w:rsid w:val="00296734"/>
    <w:rsid w:val="00296D1F"/>
    <w:rsid w:val="00296DE1"/>
    <w:rsid w:val="00297076"/>
    <w:rsid w:val="00297665"/>
    <w:rsid w:val="00297FBC"/>
    <w:rsid w:val="002A0033"/>
    <w:rsid w:val="002A0865"/>
    <w:rsid w:val="002A13BF"/>
    <w:rsid w:val="002A174B"/>
    <w:rsid w:val="002A2C86"/>
    <w:rsid w:val="002A2F4E"/>
    <w:rsid w:val="002A3722"/>
    <w:rsid w:val="002A4262"/>
    <w:rsid w:val="002A51BE"/>
    <w:rsid w:val="002A547E"/>
    <w:rsid w:val="002A574E"/>
    <w:rsid w:val="002A7B1D"/>
    <w:rsid w:val="002B02C7"/>
    <w:rsid w:val="002B07D5"/>
    <w:rsid w:val="002B08C1"/>
    <w:rsid w:val="002B28EE"/>
    <w:rsid w:val="002B29AC"/>
    <w:rsid w:val="002B3138"/>
    <w:rsid w:val="002B5F3D"/>
    <w:rsid w:val="002B6AC2"/>
    <w:rsid w:val="002B6C16"/>
    <w:rsid w:val="002B7AC1"/>
    <w:rsid w:val="002C0DB3"/>
    <w:rsid w:val="002C7BBB"/>
    <w:rsid w:val="002D2261"/>
    <w:rsid w:val="002D29CA"/>
    <w:rsid w:val="002D33BB"/>
    <w:rsid w:val="002D3D50"/>
    <w:rsid w:val="002D687C"/>
    <w:rsid w:val="002D68AF"/>
    <w:rsid w:val="002D72A5"/>
    <w:rsid w:val="002E0377"/>
    <w:rsid w:val="002E04A4"/>
    <w:rsid w:val="002E062A"/>
    <w:rsid w:val="002E0E6F"/>
    <w:rsid w:val="002E1D96"/>
    <w:rsid w:val="002E238C"/>
    <w:rsid w:val="002E2A85"/>
    <w:rsid w:val="002E4451"/>
    <w:rsid w:val="002E4ED8"/>
    <w:rsid w:val="002E4F3E"/>
    <w:rsid w:val="002E6681"/>
    <w:rsid w:val="002E7963"/>
    <w:rsid w:val="002F00E9"/>
    <w:rsid w:val="002F0593"/>
    <w:rsid w:val="002F08F6"/>
    <w:rsid w:val="002F1697"/>
    <w:rsid w:val="002F174B"/>
    <w:rsid w:val="002F27AA"/>
    <w:rsid w:val="002F34CB"/>
    <w:rsid w:val="002F47AE"/>
    <w:rsid w:val="002F4D45"/>
    <w:rsid w:val="002F51B9"/>
    <w:rsid w:val="002F53D3"/>
    <w:rsid w:val="002F635D"/>
    <w:rsid w:val="003001DA"/>
    <w:rsid w:val="003005C5"/>
    <w:rsid w:val="00301101"/>
    <w:rsid w:val="00301390"/>
    <w:rsid w:val="0030161B"/>
    <w:rsid w:val="00302DB3"/>
    <w:rsid w:val="00304BC2"/>
    <w:rsid w:val="00305C02"/>
    <w:rsid w:val="00305F3C"/>
    <w:rsid w:val="0030618B"/>
    <w:rsid w:val="003072FB"/>
    <w:rsid w:val="0031010A"/>
    <w:rsid w:val="00310E9A"/>
    <w:rsid w:val="0031136E"/>
    <w:rsid w:val="00311952"/>
    <w:rsid w:val="00311A57"/>
    <w:rsid w:val="003125C9"/>
    <w:rsid w:val="00312C0E"/>
    <w:rsid w:val="0031415F"/>
    <w:rsid w:val="003148B9"/>
    <w:rsid w:val="003159AC"/>
    <w:rsid w:val="00315FF0"/>
    <w:rsid w:val="00317244"/>
    <w:rsid w:val="003206D8"/>
    <w:rsid w:val="003208C0"/>
    <w:rsid w:val="003209B3"/>
    <w:rsid w:val="00322615"/>
    <w:rsid w:val="00322AAB"/>
    <w:rsid w:val="00323286"/>
    <w:rsid w:val="003239EC"/>
    <w:rsid w:val="00323B88"/>
    <w:rsid w:val="00323E22"/>
    <w:rsid w:val="003247FC"/>
    <w:rsid w:val="0032506A"/>
    <w:rsid w:val="0032575E"/>
    <w:rsid w:val="003257A7"/>
    <w:rsid w:val="003272ED"/>
    <w:rsid w:val="0033047F"/>
    <w:rsid w:val="003309B5"/>
    <w:rsid w:val="00330D1B"/>
    <w:rsid w:val="003317C4"/>
    <w:rsid w:val="00332417"/>
    <w:rsid w:val="003341A8"/>
    <w:rsid w:val="0033473B"/>
    <w:rsid w:val="0033539D"/>
    <w:rsid w:val="00335F6D"/>
    <w:rsid w:val="00337E67"/>
    <w:rsid w:val="00340C59"/>
    <w:rsid w:val="0034388B"/>
    <w:rsid w:val="00343E4D"/>
    <w:rsid w:val="00345DB7"/>
    <w:rsid w:val="00346BA4"/>
    <w:rsid w:val="003473BD"/>
    <w:rsid w:val="00347E7F"/>
    <w:rsid w:val="00350814"/>
    <w:rsid w:val="00351723"/>
    <w:rsid w:val="003526BC"/>
    <w:rsid w:val="003532E9"/>
    <w:rsid w:val="00354591"/>
    <w:rsid w:val="00354987"/>
    <w:rsid w:val="00354D3F"/>
    <w:rsid w:val="00355417"/>
    <w:rsid w:val="00355CF2"/>
    <w:rsid w:val="003566B1"/>
    <w:rsid w:val="00357089"/>
    <w:rsid w:val="00360570"/>
    <w:rsid w:val="00360C86"/>
    <w:rsid w:val="003622D8"/>
    <w:rsid w:val="00362DD7"/>
    <w:rsid w:val="00364E93"/>
    <w:rsid w:val="0036509B"/>
    <w:rsid w:val="003661D7"/>
    <w:rsid w:val="003673E8"/>
    <w:rsid w:val="00367538"/>
    <w:rsid w:val="00372D39"/>
    <w:rsid w:val="00373246"/>
    <w:rsid w:val="003739B6"/>
    <w:rsid w:val="003745C0"/>
    <w:rsid w:val="00375521"/>
    <w:rsid w:val="00375553"/>
    <w:rsid w:val="003759B5"/>
    <w:rsid w:val="00375D69"/>
    <w:rsid w:val="00376F9D"/>
    <w:rsid w:val="003770E2"/>
    <w:rsid w:val="00377235"/>
    <w:rsid w:val="00377A51"/>
    <w:rsid w:val="0038074A"/>
    <w:rsid w:val="00381CBD"/>
    <w:rsid w:val="00382C54"/>
    <w:rsid w:val="0038367A"/>
    <w:rsid w:val="0038475C"/>
    <w:rsid w:val="003847DD"/>
    <w:rsid w:val="00385C8A"/>
    <w:rsid w:val="00387286"/>
    <w:rsid w:val="00387454"/>
    <w:rsid w:val="00387A78"/>
    <w:rsid w:val="00387DAE"/>
    <w:rsid w:val="003916CF"/>
    <w:rsid w:val="00391B95"/>
    <w:rsid w:val="00392401"/>
    <w:rsid w:val="00392EC8"/>
    <w:rsid w:val="00393523"/>
    <w:rsid w:val="00393674"/>
    <w:rsid w:val="00393810"/>
    <w:rsid w:val="00394EA8"/>
    <w:rsid w:val="003956D7"/>
    <w:rsid w:val="00395ED9"/>
    <w:rsid w:val="00395F5C"/>
    <w:rsid w:val="00396297"/>
    <w:rsid w:val="00397491"/>
    <w:rsid w:val="00397A98"/>
    <w:rsid w:val="00397B9D"/>
    <w:rsid w:val="003A0BD3"/>
    <w:rsid w:val="003A0C99"/>
    <w:rsid w:val="003A0DBD"/>
    <w:rsid w:val="003A2993"/>
    <w:rsid w:val="003A2CB8"/>
    <w:rsid w:val="003A2E4A"/>
    <w:rsid w:val="003A357B"/>
    <w:rsid w:val="003A36D2"/>
    <w:rsid w:val="003A4F26"/>
    <w:rsid w:val="003A5484"/>
    <w:rsid w:val="003A54D2"/>
    <w:rsid w:val="003A5AC3"/>
    <w:rsid w:val="003A5F08"/>
    <w:rsid w:val="003A75A0"/>
    <w:rsid w:val="003A76B1"/>
    <w:rsid w:val="003A7BA8"/>
    <w:rsid w:val="003B1182"/>
    <w:rsid w:val="003B3596"/>
    <w:rsid w:val="003B3712"/>
    <w:rsid w:val="003B4E17"/>
    <w:rsid w:val="003B5115"/>
    <w:rsid w:val="003B6D22"/>
    <w:rsid w:val="003C11B1"/>
    <w:rsid w:val="003C1630"/>
    <w:rsid w:val="003C1EBD"/>
    <w:rsid w:val="003C41B6"/>
    <w:rsid w:val="003C47CE"/>
    <w:rsid w:val="003C4888"/>
    <w:rsid w:val="003C5103"/>
    <w:rsid w:val="003C5BE8"/>
    <w:rsid w:val="003C5CB8"/>
    <w:rsid w:val="003C5EEF"/>
    <w:rsid w:val="003C6C3B"/>
    <w:rsid w:val="003C7D0D"/>
    <w:rsid w:val="003D129B"/>
    <w:rsid w:val="003D182D"/>
    <w:rsid w:val="003D1929"/>
    <w:rsid w:val="003D1EA1"/>
    <w:rsid w:val="003D2030"/>
    <w:rsid w:val="003D396A"/>
    <w:rsid w:val="003D3B89"/>
    <w:rsid w:val="003D4C4D"/>
    <w:rsid w:val="003D5255"/>
    <w:rsid w:val="003D5CA1"/>
    <w:rsid w:val="003D5D22"/>
    <w:rsid w:val="003D6275"/>
    <w:rsid w:val="003D72DA"/>
    <w:rsid w:val="003D7FD8"/>
    <w:rsid w:val="003E091F"/>
    <w:rsid w:val="003E3D3F"/>
    <w:rsid w:val="003E5078"/>
    <w:rsid w:val="003E514E"/>
    <w:rsid w:val="003E55EC"/>
    <w:rsid w:val="003E5765"/>
    <w:rsid w:val="003E6124"/>
    <w:rsid w:val="003E7212"/>
    <w:rsid w:val="003E7C06"/>
    <w:rsid w:val="003E7FAF"/>
    <w:rsid w:val="003F0253"/>
    <w:rsid w:val="003F1D26"/>
    <w:rsid w:val="003F1FB4"/>
    <w:rsid w:val="003F2998"/>
    <w:rsid w:val="003F2AD1"/>
    <w:rsid w:val="003F2DC3"/>
    <w:rsid w:val="003F36ED"/>
    <w:rsid w:val="003F3BBF"/>
    <w:rsid w:val="003F4115"/>
    <w:rsid w:val="003F4EAE"/>
    <w:rsid w:val="003F4F73"/>
    <w:rsid w:val="003F5E8E"/>
    <w:rsid w:val="0040014C"/>
    <w:rsid w:val="00400311"/>
    <w:rsid w:val="00400364"/>
    <w:rsid w:val="004008EB"/>
    <w:rsid w:val="00400975"/>
    <w:rsid w:val="00400CBE"/>
    <w:rsid w:val="00400E42"/>
    <w:rsid w:val="004014F5"/>
    <w:rsid w:val="00402B9D"/>
    <w:rsid w:val="00402E93"/>
    <w:rsid w:val="00403D59"/>
    <w:rsid w:val="00405474"/>
    <w:rsid w:val="00405B9B"/>
    <w:rsid w:val="00407BB9"/>
    <w:rsid w:val="00407D6B"/>
    <w:rsid w:val="00410C97"/>
    <w:rsid w:val="004123AC"/>
    <w:rsid w:val="004124AD"/>
    <w:rsid w:val="00412D51"/>
    <w:rsid w:val="00413838"/>
    <w:rsid w:val="0041463E"/>
    <w:rsid w:val="00415719"/>
    <w:rsid w:val="00415E17"/>
    <w:rsid w:val="0041619E"/>
    <w:rsid w:val="00416D3E"/>
    <w:rsid w:val="004172EC"/>
    <w:rsid w:val="004219F1"/>
    <w:rsid w:val="00422BB1"/>
    <w:rsid w:val="00422C56"/>
    <w:rsid w:val="00422D44"/>
    <w:rsid w:val="0042389F"/>
    <w:rsid w:val="00423F5F"/>
    <w:rsid w:val="00424962"/>
    <w:rsid w:val="00424A81"/>
    <w:rsid w:val="0042550B"/>
    <w:rsid w:val="00426FF3"/>
    <w:rsid w:val="004278FA"/>
    <w:rsid w:val="0043015F"/>
    <w:rsid w:val="004301E9"/>
    <w:rsid w:val="00430F85"/>
    <w:rsid w:val="0043189C"/>
    <w:rsid w:val="004347D3"/>
    <w:rsid w:val="004350B0"/>
    <w:rsid w:val="0043597A"/>
    <w:rsid w:val="00435DB9"/>
    <w:rsid w:val="00436ED8"/>
    <w:rsid w:val="00437220"/>
    <w:rsid w:val="00437CA4"/>
    <w:rsid w:val="004401A3"/>
    <w:rsid w:val="004409ED"/>
    <w:rsid w:val="00441D7A"/>
    <w:rsid w:val="00441E47"/>
    <w:rsid w:val="0044237A"/>
    <w:rsid w:val="004435A3"/>
    <w:rsid w:val="004442D9"/>
    <w:rsid w:val="00444827"/>
    <w:rsid w:val="0044606D"/>
    <w:rsid w:val="0045109D"/>
    <w:rsid w:val="00451244"/>
    <w:rsid w:val="00451A61"/>
    <w:rsid w:val="00451BE7"/>
    <w:rsid w:val="00452E6A"/>
    <w:rsid w:val="00453752"/>
    <w:rsid w:val="004543B7"/>
    <w:rsid w:val="0045450D"/>
    <w:rsid w:val="00455D0D"/>
    <w:rsid w:val="00456C30"/>
    <w:rsid w:val="0045723C"/>
    <w:rsid w:val="004575B0"/>
    <w:rsid w:val="00460F26"/>
    <w:rsid w:val="004620A4"/>
    <w:rsid w:val="004626E0"/>
    <w:rsid w:val="00464041"/>
    <w:rsid w:val="0046422D"/>
    <w:rsid w:val="004656CA"/>
    <w:rsid w:val="00466026"/>
    <w:rsid w:val="004677CF"/>
    <w:rsid w:val="00472C1F"/>
    <w:rsid w:val="00472E00"/>
    <w:rsid w:val="0047399A"/>
    <w:rsid w:val="00474EB0"/>
    <w:rsid w:val="00474F54"/>
    <w:rsid w:val="00475891"/>
    <w:rsid w:val="00476A10"/>
    <w:rsid w:val="00477945"/>
    <w:rsid w:val="0048001A"/>
    <w:rsid w:val="00481D24"/>
    <w:rsid w:val="0048208C"/>
    <w:rsid w:val="004826FD"/>
    <w:rsid w:val="00482D7D"/>
    <w:rsid w:val="00482E51"/>
    <w:rsid w:val="00484192"/>
    <w:rsid w:val="004849BA"/>
    <w:rsid w:val="00484D4E"/>
    <w:rsid w:val="0048542E"/>
    <w:rsid w:val="00486FE7"/>
    <w:rsid w:val="00490A5A"/>
    <w:rsid w:val="00490D60"/>
    <w:rsid w:val="00491AB8"/>
    <w:rsid w:val="00491D8F"/>
    <w:rsid w:val="0049208E"/>
    <w:rsid w:val="0049272D"/>
    <w:rsid w:val="00492A85"/>
    <w:rsid w:val="00492D1A"/>
    <w:rsid w:val="00492FB1"/>
    <w:rsid w:val="00494DB5"/>
    <w:rsid w:val="00495C94"/>
    <w:rsid w:val="0049606D"/>
    <w:rsid w:val="00496255"/>
    <w:rsid w:val="00496F7A"/>
    <w:rsid w:val="0049717E"/>
    <w:rsid w:val="00497390"/>
    <w:rsid w:val="00497D7B"/>
    <w:rsid w:val="004A13F4"/>
    <w:rsid w:val="004A2347"/>
    <w:rsid w:val="004A2865"/>
    <w:rsid w:val="004A2A80"/>
    <w:rsid w:val="004A2CD5"/>
    <w:rsid w:val="004A324A"/>
    <w:rsid w:val="004A481D"/>
    <w:rsid w:val="004A4E26"/>
    <w:rsid w:val="004A5208"/>
    <w:rsid w:val="004A5D20"/>
    <w:rsid w:val="004A74C0"/>
    <w:rsid w:val="004B240F"/>
    <w:rsid w:val="004B24AA"/>
    <w:rsid w:val="004B278E"/>
    <w:rsid w:val="004B3B1D"/>
    <w:rsid w:val="004B3D24"/>
    <w:rsid w:val="004B3F88"/>
    <w:rsid w:val="004B4041"/>
    <w:rsid w:val="004B42DC"/>
    <w:rsid w:val="004B6A7F"/>
    <w:rsid w:val="004B7B86"/>
    <w:rsid w:val="004B7C48"/>
    <w:rsid w:val="004C0952"/>
    <w:rsid w:val="004C0BE9"/>
    <w:rsid w:val="004C1D2C"/>
    <w:rsid w:val="004C23EA"/>
    <w:rsid w:val="004C2FAD"/>
    <w:rsid w:val="004C3BDA"/>
    <w:rsid w:val="004C41F6"/>
    <w:rsid w:val="004C4689"/>
    <w:rsid w:val="004C495B"/>
    <w:rsid w:val="004C4F25"/>
    <w:rsid w:val="004C5433"/>
    <w:rsid w:val="004C549B"/>
    <w:rsid w:val="004C5609"/>
    <w:rsid w:val="004C5B7D"/>
    <w:rsid w:val="004C5E1A"/>
    <w:rsid w:val="004C66C4"/>
    <w:rsid w:val="004C7B7D"/>
    <w:rsid w:val="004D00A1"/>
    <w:rsid w:val="004D0171"/>
    <w:rsid w:val="004D0858"/>
    <w:rsid w:val="004D1C31"/>
    <w:rsid w:val="004D233A"/>
    <w:rsid w:val="004D27D2"/>
    <w:rsid w:val="004D3095"/>
    <w:rsid w:val="004D3A11"/>
    <w:rsid w:val="004D3D38"/>
    <w:rsid w:val="004D5032"/>
    <w:rsid w:val="004D608A"/>
    <w:rsid w:val="004D6767"/>
    <w:rsid w:val="004D7E88"/>
    <w:rsid w:val="004E1C0C"/>
    <w:rsid w:val="004E3097"/>
    <w:rsid w:val="004E413A"/>
    <w:rsid w:val="004E4622"/>
    <w:rsid w:val="004E4E63"/>
    <w:rsid w:val="004E5986"/>
    <w:rsid w:val="004E757C"/>
    <w:rsid w:val="004F1B02"/>
    <w:rsid w:val="004F2766"/>
    <w:rsid w:val="004F28CF"/>
    <w:rsid w:val="004F2C16"/>
    <w:rsid w:val="004F33FA"/>
    <w:rsid w:val="004F36DA"/>
    <w:rsid w:val="004F388D"/>
    <w:rsid w:val="004F6224"/>
    <w:rsid w:val="004F6DB3"/>
    <w:rsid w:val="00503082"/>
    <w:rsid w:val="0050411E"/>
    <w:rsid w:val="00504375"/>
    <w:rsid w:val="00504446"/>
    <w:rsid w:val="0050604F"/>
    <w:rsid w:val="005063C3"/>
    <w:rsid w:val="005066A1"/>
    <w:rsid w:val="0050774E"/>
    <w:rsid w:val="0051065A"/>
    <w:rsid w:val="005129A0"/>
    <w:rsid w:val="00512E0C"/>
    <w:rsid w:val="00513B3E"/>
    <w:rsid w:val="0051466A"/>
    <w:rsid w:val="00517ABD"/>
    <w:rsid w:val="0052037A"/>
    <w:rsid w:val="00520CC6"/>
    <w:rsid w:val="00521929"/>
    <w:rsid w:val="0052218E"/>
    <w:rsid w:val="005222F7"/>
    <w:rsid w:val="005225C1"/>
    <w:rsid w:val="005225CC"/>
    <w:rsid w:val="005228C6"/>
    <w:rsid w:val="0052410F"/>
    <w:rsid w:val="005253E0"/>
    <w:rsid w:val="005255BA"/>
    <w:rsid w:val="00531081"/>
    <w:rsid w:val="00531E97"/>
    <w:rsid w:val="00532F7D"/>
    <w:rsid w:val="00533AF3"/>
    <w:rsid w:val="005361B5"/>
    <w:rsid w:val="00536327"/>
    <w:rsid w:val="005417C2"/>
    <w:rsid w:val="00542D9D"/>
    <w:rsid w:val="00544A27"/>
    <w:rsid w:val="00544B34"/>
    <w:rsid w:val="00545175"/>
    <w:rsid w:val="0054563F"/>
    <w:rsid w:val="00546013"/>
    <w:rsid w:val="00547802"/>
    <w:rsid w:val="00551D68"/>
    <w:rsid w:val="0055301A"/>
    <w:rsid w:val="0055384E"/>
    <w:rsid w:val="00553EBE"/>
    <w:rsid w:val="00553ED7"/>
    <w:rsid w:val="00555760"/>
    <w:rsid w:val="00555765"/>
    <w:rsid w:val="00557200"/>
    <w:rsid w:val="005574CC"/>
    <w:rsid w:val="005617DC"/>
    <w:rsid w:val="00561999"/>
    <w:rsid w:val="005625B4"/>
    <w:rsid w:val="00564774"/>
    <w:rsid w:val="005648EF"/>
    <w:rsid w:val="0056630B"/>
    <w:rsid w:val="005664B5"/>
    <w:rsid w:val="00567F64"/>
    <w:rsid w:val="0057116B"/>
    <w:rsid w:val="00573524"/>
    <w:rsid w:val="00573D22"/>
    <w:rsid w:val="00573E9F"/>
    <w:rsid w:val="00574530"/>
    <w:rsid w:val="00574DBE"/>
    <w:rsid w:val="00574F6E"/>
    <w:rsid w:val="00575DEE"/>
    <w:rsid w:val="005775BC"/>
    <w:rsid w:val="00580F7E"/>
    <w:rsid w:val="00582D04"/>
    <w:rsid w:val="00583137"/>
    <w:rsid w:val="00583B0E"/>
    <w:rsid w:val="00584E36"/>
    <w:rsid w:val="005854E5"/>
    <w:rsid w:val="00585DDD"/>
    <w:rsid w:val="00587D36"/>
    <w:rsid w:val="00590030"/>
    <w:rsid w:val="005905DC"/>
    <w:rsid w:val="005906EC"/>
    <w:rsid w:val="00590805"/>
    <w:rsid w:val="00592D17"/>
    <w:rsid w:val="00592D97"/>
    <w:rsid w:val="00592E33"/>
    <w:rsid w:val="005958FA"/>
    <w:rsid w:val="00596119"/>
    <w:rsid w:val="00596225"/>
    <w:rsid w:val="00596947"/>
    <w:rsid w:val="00596F19"/>
    <w:rsid w:val="00597161"/>
    <w:rsid w:val="00597A09"/>
    <w:rsid w:val="005A0CB6"/>
    <w:rsid w:val="005A18EC"/>
    <w:rsid w:val="005A2021"/>
    <w:rsid w:val="005A2437"/>
    <w:rsid w:val="005A294B"/>
    <w:rsid w:val="005A2B0C"/>
    <w:rsid w:val="005A2B93"/>
    <w:rsid w:val="005A417E"/>
    <w:rsid w:val="005A45FB"/>
    <w:rsid w:val="005A60BC"/>
    <w:rsid w:val="005A7596"/>
    <w:rsid w:val="005B148A"/>
    <w:rsid w:val="005B152C"/>
    <w:rsid w:val="005B1BF5"/>
    <w:rsid w:val="005B266B"/>
    <w:rsid w:val="005B2DB5"/>
    <w:rsid w:val="005B3429"/>
    <w:rsid w:val="005B4BF7"/>
    <w:rsid w:val="005B6179"/>
    <w:rsid w:val="005B655F"/>
    <w:rsid w:val="005B673B"/>
    <w:rsid w:val="005B6753"/>
    <w:rsid w:val="005B69AC"/>
    <w:rsid w:val="005B6FA4"/>
    <w:rsid w:val="005B74EB"/>
    <w:rsid w:val="005B76C1"/>
    <w:rsid w:val="005B7AA9"/>
    <w:rsid w:val="005B7C3B"/>
    <w:rsid w:val="005B7C40"/>
    <w:rsid w:val="005C05B0"/>
    <w:rsid w:val="005C08E5"/>
    <w:rsid w:val="005C12D2"/>
    <w:rsid w:val="005C23BD"/>
    <w:rsid w:val="005C3500"/>
    <w:rsid w:val="005C3F9D"/>
    <w:rsid w:val="005C46BC"/>
    <w:rsid w:val="005C58F9"/>
    <w:rsid w:val="005C65D7"/>
    <w:rsid w:val="005C6635"/>
    <w:rsid w:val="005C72DF"/>
    <w:rsid w:val="005C7A56"/>
    <w:rsid w:val="005D0DF8"/>
    <w:rsid w:val="005D0EB1"/>
    <w:rsid w:val="005D1593"/>
    <w:rsid w:val="005D1959"/>
    <w:rsid w:val="005D21D5"/>
    <w:rsid w:val="005D2EB9"/>
    <w:rsid w:val="005D45D3"/>
    <w:rsid w:val="005D4F44"/>
    <w:rsid w:val="005D4FDF"/>
    <w:rsid w:val="005D5AA9"/>
    <w:rsid w:val="005D5FB9"/>
    <w:rsid w:val="005D5FF2"/>
    <w:rsid w:val="005E07C7"/>
    <w:rsid w:val="005E2D37"/>
    <w:rsid w:val="005E2F7E"/>
    <w:rsid w:val="005E3A17"/>
    <w:rsid w:val="005E52C6"/>
    <w:rsid w:val="005E7A9A"/>
    <w:rsid w:val="005E7C39"/>
    <w:rsid w:val="005F0105"/>
    <w:rsid w:val="005F04FD"/>
    <w:rsid w:val="005F21C4"/>
    <w:rsid w:val="005F2961"/>
    <w:rsid w:val="005F4883"/>
    <w:rsid w:val="005F5A8A"/>
    <w:rsid w:val="005F5D20"/>
    <w:rsid w:val="005F6612"/>
    <w:rsid w:val="005F7500"/>
    <w:rsid w:val="005F7DBA"/>
    <w:rsid w:val="00601F07"/>
    <w:rsid w:val="00602B19"/>
    <w:rsid w:val="0060588F"/>
    <w:rsid w:val="00607EC6"/>
    <w:rsid w:val="00610474"/>
    <w:rsid w:val="006109A6"/>
    <w:rsid w:val="00613D06"/>
    <w:rsid w:val="00614966"/>
    <w:rsid w:val="00614DEE"/>
    <w:rsid w:val="0061527A"/>
    <w:rsid w:val="00616007"/>
    <w:rsid w:val="00616E97"/>
    <w:rsid w:val="0061782E"/>
    <w:rsid w:val="00617B3D"/>
    <w:rsid w:val="00620021"/>
    <w:rsid w:val="00620467"/>
    <w:rsid w:val="00620564"/>
    <w:rsid w:val="00620CB9"/>
    <w:rsid w:val="00622EE3"/>
    <w:rsid w:val="006240FC"/>
    <w:rsid w:val="00624A6E"/>
    <w:rsid w:val="006254F6"/>
    <w:rsid w:val="006257C0"/>
    <w:rsid w:val="00625F1A"/>
    <w:rsid w:val="00627428"/>
    <w:rsid w:val="006300AB"/>
    <w:rsid w:val="00630473"/>
    <w:rsid w:val="006305DF"/>
    <w:rsid w:val="00630906"/>
    <w:rsid w:val="00630C15"/>
    <w:rsid w:val="00630E40"/>
    <w:rsid w:val="006327DE"/>
    <w:rsid w:val="006359BB"/>
    <w:rsid w:val="006360AB"/>
    <w:rsid w:val="00637821"/>
    <w:rsid w:val="00637B94"/>
    <w:rsid w:val="006410D0"/>
    <w:rsid w:val="00641E11"/>
    <w:rsid w:val="00642A8A"/>
    <w:rsid w:val="0064396E"/>
    <w:rsid w:val="00643CD9"/>
    <w:rsid w:val="00643F84"/>
    <w:rsid w:val="006444FE"/>
    <w:rsid w:val="00644786"/>
    <w:rsid w:val="0064486D"/>
    <w:rsid w:val="006452D4"/>
    <w:rsid w:val="006473E4"/>
    <w:rsid w:val="00650156"/>
    <w:rsid w:val="00650C3B"/>
    <w:rsid w:val="006547E3"/>
    <w:rsid w:val="00656905"/>
    <w:rsid w:val="00656BD3"/>
    <w:rsid w:val="00660215"/>
    <w:rsid w:val="00663CBE"/>
    <w:rsid w:val="00664C53"/>
    <w:rsid w:val="0066500A"/>
    <w:rsid w:val="006651E7"/>
    <w:rsid w:val="00665236"/>
    <w:rsid w:val="00666B28"/>
    <w:rsid w:val="006704E3"/>
    <w:rsid w:val="00670FCC"/>
    <w:rsid w:val="006717C0"/>
    <w:rsid w:val="00672110"/>
    <w:rsid w:val="00672314"/>
    <w:rsid w:val="006724E3"/>
    <w:rsid w:val="00672546"/>
    <w:rsid w:val="0067264D"/>
    <w:rsid w:val="00673318"/>
    <w:rsid w:val="00673946"/>
    <w:rsid w:val="00673A06"/>
    <w:rsid w:val="00673C59"/>
    <w:rsid w:val="006747AB"/>
    <w:rsid w:val="00674E84"/>
    <w:rsid w:val="0067592B"/>
    <w:rsid w:val="00676063"/>
    <w:rsid w:val="00676960"/>
    <w:rsid w:val="00676DCD"/>
    <w:rsid w:val="0067767C"/>
    <w:rsid w:val="00680FCD"/>
    <w:rsid w:val="00681D7D"/>
    <w:rsid w:val="00682268"/>
    <w:rsid w:val="0068281E"/>
    <w:rsid w:val="00682FE1"/>
    <w:rsid w:val="00684405"/>
    <w:rsid w:val="006847FD"/>
    <w:rsid w:val="00684AE7"/>
    <w:rsid w:val="00685E38"/>
    <w:rsid w:val="00686D32"/>
    <w:rsid w:val="00690364"/>
    <w:rsid w:val="00690589"/>
    <w:rsid w:val="00691BB3"/>
    <w:rsid w:val="00692E04"/>
    <w:rsid w:val="00692FC6"/>
    <w:rsid w:val="00693C1F"/>
    <w:rsid w:val="00694965"/>
    <w:rsid w:val="00695512"/>
    <w:rsid w:val="006959AE"/>
    <w:rsid w:val="006A00E8"/>
    <w:rsid w:val="006A0EDB"/>
    <w:rsid w:val="006A0FFF"/>
    <w:rsid w:val="006A3EDE"/>
    <w:rsid w:val="006A4E82"/>
    <w:rsid w:val="006A637A"/>
    <w:rsid w:val="006A6FA4"/>
    <w:rsid w:val="006B004C"/>
    <w:rsid w:val="006B02DA"/>
    <w:rsid w:val="006B115A"/>
    <w:rsid w:val="006B15F1"/>
    <w:rsid w:val="006B1B75"/>
    <w:rsid w:val="006B246E"/>
    <w:rsid w:val="006B24F6"/>
    <w:rsid w:val="006B263C"/>
    <w:rsid w:val="006B3323"/>
    <w:rsid w:val="006B3365"/>
    <w:rsid w:val="006B336D"/>
    <w:rsid w:val="006B4149"/>
    <w:rsid w:val="006B5571"/>
    <w:rsid w:val="006B578F"/>
    <w:rsid w:val="006B6CF6"/>
    <w:rsid w:val="006B7770"/>
    <w:rsid w:val="006C0C32"/>
    <w:rsid w:val="006C106A"/>
    <w:rsid w:val="006C1079"/>
    <w:rsid w:val="006C1319"/>
    <w:rsid w:val="006C144C"/>
    <w:rsid w:val="006C158B"/>
    <w:rsid w:val="006C191D"/>
    <w:rsid w:val="006C1F19"/>
    <w:rsid w:val="006C29F3"/>
    <w:rsid w:val="006C3655"/>
    <w:rsid w:val="006C4109"/>
    <w:rsid w:val="006C5580"/>
    <w:rsid w:val="006C623D"/>
    <w:rsid w:val="006D1076"/>
    <w:rsid w:val="006D1813"/>
    <w:rsid w:val="006D21D6"/>
    <w:rsid w:val="006D29E7"/>
    <w:rsid w:val="006D3442"/>
    <w:rsid w:val="006D3E03"/>
    <w:rsid w:val="006D549C"/>
    <w:rsid w:val="006D6AE8"/>
    <w:rsid w:val="006D7696"/>
    <w:rsid w:val="006E01F6"/>
    <w:rsid w:val="006E0DD1"/>
    <w:rsid w:val="006E1005"/>
    <w:rsid w:val="006E187D"/>
    <w:rsid w:val="006E1AA1"/>
    <w:rsid w:val="006E1CDE"/>
    <w:rsid w:val="006E21C7"/>
    <w:rsid w:val="006E4E3F"/>
    <w:rsid w:val="006E5821"/>
    <w:rsid w:val="006E69D2"/>
    <w:rsid w:val="006E704B"/>
    <w:rsid w:val="006F02DC"/>
    <w:rsid w:val="006F049C"/>
    <w:rsid w:val="006F0BDE"/>
    <w:rsid w:val="006F1A8B"/>
    <w:rsid w:val="006F1E4B"/>
    <w:rsid w:val="006F5041"/>
    <w:rsid w:val="006F66F5"/>
    <w:rsid w:val="006F695C"/>
    <w:rsid w:val="006F6AC3"/>
    <w:rsid w:val="00700882"/>
    <w:rsid w:val="007013E7"/>
    <w:rsid w:val="007024CC"/>
    <w:rsid w:val="00702B59"/>
    <w:rsid w:val="00704235"/>
    <w:rsid w:val="0070532B"/>
    <w:rsid w:val="00705990"/>
    <w:rsid w:val="00706989"/>
    <w:rsid w:val="007100AC"/>
    <w:rsid w:val="00710CF7"/>
    <w:rsid w:val="007110FE"/>
    <w:rsid w:val="0071426F"/>
    <w:rsid w:val="007164F0"/>
    <w:rsid w:val="00716B88"/>
    <w:rsid w:val="00717A38"/>
    <w:rsid w:val="00717A65"/>
    <w:rsid w:val="00720231"/>
    <w:rsid w:val="00720247"/>
    <w:rsid w:val="0072183E"/>
    <w:rsid w:val="00721DBA"/>
    <w:rsid w:val="007221D6"/>
    <w:rsid w:val="0072260A"/>
    <w:rsid w:val="007233FF"/>
    <w:rsid w:val="00723906"/>
    <w:rsid w:val="00723A14"/>
    <w:rsid w:val="00726470"/>
    <w:rsid w:val="00730975"/>
    <w:rsid w:val="0073112D"/>
    <w:rsid w:val="007312D1"/>
    <w:rsid w:val="007320DC"/>
    <w:rsid w:val="007333C5"/>
    <w:rsid w:val="00733689"/>
    <w:rsid w:val="007347CD"/>
    <w:rsid w:val="00736386"/>
    <w:rsid w:val="007377F9"/>
    <w:rsid w:val="0074039E"/>
    <w:rsid w:val="00740E8B"/>
    <w:rsid w:val="00741021"/>
    <w:rsid w:val="007414ED"/>
    <w:rsid w:val="00742251"/>
    <w:rsid w:val="00742F2E"/>
    <w:rsid w:val="00744DA2"/>
    <w:rsid w:val="007461D4"/>
    <w:rsid w:val="00747DA9"/>
    <w:rsid w:val="00750845"/>
    <w:rsid w:val="00750F47"/>
    <w:rsid w:val="00750FC6"/>
    <w:rsid w:val="00751345"/>
    <w:rsid w:val="0075153D"/>
    <w:rsid w:val="00751640"/>
    <w:rsid w:val="00751B1F"/>
    <w:rsid w:val="00751E25"/>
    <w:rsid w:val="00754133"/>
    <w:rsid w:val="0075416E"/>
    <w:rsid w:val="007551EB"/>
    <w:rsid w:val="0075591D"/>
    <w:rsid w:val="00755A51"/>
    <w:rsid w:val="00755EC3"/>
    <w:rsid w:val="00756AC9"/>
    <w:rsid w:val="007572C2"/>
    <w:rsid w:val="00757F50"/>
    <w:rsid w:val="007608FB"/>
    <w:rsid w:val="007609F6"/>
    <w:rsid w:val="00760A83"/>
    <w:rsid w:val="00760C96"/>
    <w:rsid w:val="0076120D"/>
    <w:rsid w:val="00763A97"/>
    <w:rsid w:val="007649B0"/>
    <w:rsid w:val="00765D5F"/>
    <w:rsid w:val="007668DD"/>
    <w:rsid w:val="00770A19"/>
    <w:rsid w:val="00770EF1"/>
    <w:rsid w:val="00771A4A"/>
    <w:rsid w:val="00771A60"/>
    <w:rsid w:val="007723F4"/>
    <w:rsid w:val="00773F5C"/>
    <w:rsid w:val="00774587"/>
    <w:rsid w:val="00776591"/>
    <w:rsid w:val="007775EA"/>
    <w:rsid w:val="00777A00"/>
    <w:rsid w:val="00777EB3"/>
    <w:rsid w:val="00780AE9"/>
    <w:rsid w:val="00783C64"/>
    <w:rsid w:val="007842CE"/>
    <w:rsid w:val="00784BB9"/>
    <w:rsid w:val="0078502A"/>
    <w:rsid w:val="00785BA0"/>
    <w:rsid w:val="00786471"/>
    <w:rsid w:val="00786670"/>
    <w:rsid w:val="00786DBB"/>
    <w:rsid w:val="00787172"/>
    <w:rsid w:val="007871CB"/>
    <w:rsid w:val="00787307"/>
    <w:rsid w:val="00787EA4"/>
    <w:rsid w:val="00790600"/>
    <w:rsid w:val="00790863"/>
    <w:rsid w:val="00792860"/>
    <w:rsid w:val="00793121"/>
    <w:rsid w:val="007937DD"/>
    <w:rsid w:val="00793D4F"/>
    <w:rsid w:val="00793D61"/>
    <w:rsid w:val="00793EFC"/>
    <w:rsid w:val="00794031"/>
    <w:rsid w:val="00794251"/>
    <w:rsid w:val="0079484F"/>
    <w:rsid w:val="007961EA"/>
    <w:rsid w:val="007961F0"/>
    <w:rsid w:val="007A05DF"/>
    <w:rsid w:val="007A07DB"/>
    <w:rsid w:val="007A3218"/>
    <w:rsid w:val="007A4CB1"/>
    <w:rsid w:val="007A4D85"/>
    <w:rsid w:val="007A50BF"/>
    <w:rsid w:val="007A728C"/>
    <w:rsid w:val="007A75A5"/>
    <w:rsid w:val="007A7F76"/>
    <w:rsid w:val="007A7FF5"/>
    <w:rsid w:val="007B1332"/>
    <w:rsid w:val="007B18AE"/>
    <w:rsid w:val="007B1B38"/>
    <w:rsid w:val="007B1D5F"/>
    <w:rsid w:val="007B2562"/>
    <w:rsid w:val="007B2789"/>
    <w:rsid w:val="007B2B0C"/>
    <w:rsid w:val="007B330D"/>
    <w:rsid w:val="007B3972"/>
    <w:rsid w:val="007B4718"/>
    <w:rsid w:val="007B4FED"/>
    <w:rsid w:val="007B6CA2"/>
    <w:rsid w:val="007B7EED"/>
    <w:rsid w:val="007C008D"/>
    <w:rsid w:val="007C0A0B"/>
    <w:rsid w:val="007C1C1B"/>
    <w:rsid w:val="007C2AE4"/>
    <w:rsid w:val="007C2EDA"/>
    <w:rsid w:val="007C30F6"/>
    <w:rsid w:val="007C37D7"/>
    <w:rsid w:val="007C529E"/>
    <w:rsid w:val="007C5D1D"/>
    <w:rsid w:val="007C6E57"/>
    <w:rsid w:val="007D0963"/>
    <w:rsid w:val="007D1EC8"/>
    <w:rsid w:val="007D27C7"/>
    <w:rsid w:val="007D398D"/>
    <w:rsid w:val="007D3DC2"/>
    <w:rsid w:val="007D5684"/>
    <w:rsid w:val="007D5E59"/>
    <w:rsid w:val="007D69DF"/>
    <w:rsid w:val="007D7978"/>
    <w:rsid w:val="007E09EA"/>
    <w:rsid w:val="007E0CE9"/>
    <w:rsid w:val="007E21D7"/>
    <w:rsid w:val="007E2664"/>
    <w:rsid w:val="007E3183"/>
    <w:rsid w:val="007E3F0E"/>
    <w:rsid w:val="007E436F"/>
    <w:rsid w:val="007E4A6B"/>
    <w:rsid w:val="007E4B85"/>
    <w:rsid w:val="007E502B"/>
    <w:rsid w:val="007E5403"/>
    <w:rsid w:val="007E59A6"/>
    <w:rsid w:val="007E6902"/>
    <w:rsid w:val="007E7417"/>
    <w:rsid w:val="007F0300"/>
    <w:rsid w:val="007F1309"/>
    <w:rsid w:val="007F1B88"/>
    <w:rsid w:val="007F2776"/>
    <w:rsid w:val="007F3267"/>
    <w:rsid w:val="007F34B6"/>
    <w:rsid w:val="007F791F"/>
    <w:rsid w:val="007F796E"/>
    <w:rsid w:val="008006FD"/>
    <w:rsid w:val="00800E3E"/>
    <w:rsid w:val="008016CD"/>
    <w:rsid w:val="00804424"/>
    <w:rsid w:val="00804749"/>
    <w:rsid w:val="00804F9A"/>
    <w:rsid w:val="00805A6E"/>
    <w:rsid w:val="00806566"/>
    <w:rsid w:val="00810F4B"/>
    <w:rsid w:val="00811455"/>
    <w:rsid w:val="00811B95"/>
    <w:rsid w:val="00812670"/>
    <w:rsid w:val="00812B02"/>
    <w:rsid w:val="00813B28"/>
    <w:rsid w:val="00814E12"/>
    <w:rsid w:val="0081503C"/>
    <w:rsid w:val="008155E9"/>
    <w:rsid w:val="008156E8"/>
    <w:rsid w:val="008166AF"/>
    <w:rsid w:val="00816D9D"/>
    <w:rsid w:val="0082191E"/>
    <w:rsid w:val="00821D94"/>
    <w:rsid w:val="00822904"/>
    <w:rsid w:val="0082298F"/>
    <w:rsid w:val="00822A59"/>
    <w:rsid w:val="00822F5F"/>
    <w:rsid w:val="00822F75"/>
    <w:rsid w:val="008235E3"/>
    <w:rsid w:val="00824BBE"/>
    <w:rsid w:val="00825E0C"/>
    <w:rsid w:val="00827412"/>
    <w:rsid w:val="0082746C"/>
    <w:rsid w:val="00827903"/>
    <w:rsid w:val="00827E8A"/>
    <w:rsid w:val="00827F5C"/>
    <w:rsid w:val="00830390"/>
    <w:rsid w:val="0083161E"/>
    <w:rsid w:val="00832F3B"/>
    <w:rsid w:val="00833254"/>
    <w:rsid w:val="00833C71"/>
    <w:rsid w:val="00835116"/>
    <w:rsid w:val="00835926"/>
    <w:rsid w:val="00835BE6"/>
    <w:rsid w:val="00836336"/>
    <w:rsid w:val="00836BB0"/>
    <w:rsid w:val="00837723"/>
    <w:rsid w:val="0084111A"/>
    <w:rsid w:val="0084236C"/>
    <w:rsid w:val="00842CC1"/>
    <w:rsid w:val="0084480F"/>
    <w:rsid w:val="00844ADE"/>
    <w:rsid w:val="00844BA3"/>
    <w:rsid w:val="0084539E"/>
    <w:rsid w:val="00845467"/>
    <w:rsid w:val="0084668E"/>
    <w:rsid w:val="00846A9A"/>
    <w:rsid w:val="0084768B"/>
    <w:rsid w:val="00850DFB"/>
    <w:rsid w:val="008519B6"/>
    <w:rsid w:val="00851DBB"/>
    <w:rsid w:val="00851DE4"/>
    <w:rsid w:val="00853131"/>
    <w:rsid w:val="00854646"/>
    <w:rsid w:val="00854777"/>
    <w:rsid w:val="00854E1D"/>
    <w:rsid w:val="00855414"/>
    <w:rsid w:val="00855D2D"/>
    <w:rsid w:val="00856E6E"/>
    <w:rsid w:val="00857373"/>
    <w:rsid w:val="0085788C"/>
    <w:rsid w:val="00857B7D"/>
    <w:rsid w:val="00857F77"/>
    <w:rsid w:val="008617D9"/>
    <w:rsid w:val="00862B7D"/>
    <w:rsid w:val="00863339"/>
    <w:rsid w:val="008670FB"/>
    <w:rsid w:val="008707AC"/>
    <w:rsid w:val="008707D1"/>
    <w:rsid w:val="00871450"/>
    <w:rsid w:val="00872130"/>
    <w:rsid w:val="0087231E"/>
    <w:rsid w:val="008725E0"/>
    <w:rsid w:val="00872B79"/>
    <w:rsid w:val="008745CF"/>
    <w:rsid w:val="00874682"/>
    <w:rsid w:val="00874F47"/>
    <w:rsid w:val="00875B20"/>
    <w:rsid w:val="0087612B"/>
    <w:rsid w:val="00876C0B"/>
    <w:rsid w:val="0087704B"/>
    <w:rsid w:val="00877B9B"/>
    <w:rsid w:val="00877DE4"/>
    <w:rsid w:val="00880159"/>
    <w:rsid w:val="008802FA"/>
    <w:rsid w:val="008813D0"/>
    <w:rsid w:val="008829CA"/>
    <w:rsid w:val="00882D69"/>
    <w:rsid w:val="00884D1D"/>
    <w:rsid w:val="00884D8A"/>
    <w:rsid w:val="00887AF0"/>
    <w:rsid w:val="00887F8E"/>
    <w:rsid w:val="00892F60"/>
    <w:rsid w:val="00893095"/>
    <w:rsid w:val="00893DB4"/>
    <w:rsid w:val="008941BC"/>
    <w:rsid w:val="00894E24"/>
    <w:rsid w:val="00895B7B"/>
    <w:rsid w:val="00895BB6"/>
    <w:rsid w:val="00895C11"/>
    <w:rsid w:val="008962FD"/>
    <w:rsid w:val="00896D8F"/>
    <w:rsid w:val="00896E00"/>
    <w:rsid w:val="008976EA"/>
    <w:rsid w:val="0089798C"/>
    <w:rsid w:val="008A06D7"/>
    <w:rsid w:val="008A0B74"/>
    <w:rsid w:val="008A0C06"/>
    <w:rsid w:val="008A1562"/>
    <w:rsid w:val="008A162D"/>
    <w:rsid w:val="008A2797"/>
    <w:rsid w:val="008A3215"/>
    <w:rsid w:val="008A3A0A"/>
    <w:rsid w:val="008A5D4A"/>
    <w:rsid w:val="008A68CE"/>
    <w:rsid w:val="008A700A"/>
    <w:rsid w:val="008A7381"/>
    <w:rsid w:val="008A7AD2"/>
    <w:rsid w:val="008B009F"/>
    <w:rsid w:val="008B0A56"/>
    <w:rsid w:val="008B2627"/>
    <w:rsid w:val="008B2950"/>
    <w:rsid w:val="008B3757"/>
    <w:rsid w:val="008B4545"/>
    <w:rsid w:val="008B48B2"/>
    <w:rsid w:val="008B4F02"/>
    <w:rsid w:val="008B5995"/>
    <w:rsid w:val="008B62E0"/>
    <w:rsid w:val="008B74C2"/>
    <w:rsid w:val="008C01D0"/>
    <w:rsid w:val="008C039C"/>
    <w:rsid w:val="008C060C"/>
    <w:rsid w:val="008C0B34"/>
    <w:rsid w:val="008C0D15"/>
    <w:rsid w:val="008C29FF"/>
    <w:rsid w:val="008C37F5"/>
    <w:rsid w:val="008C38E6"/>
    <w:rsid w:val="008C76A0"/>
    <w:rsid w:val="008C7742"/>
    <w:rsid w:val="008D0794"/>
    <w:rsid w:val="008D0A2E"/>
    <w:rsid w:val="008D1B19"/>
    <w:rsid w:val="008D21BB"/>
    <w:rsid w:val="008D22F8"/>
    <w:rsid w:val="008D625B"/>
    <w:rsid w:val="008D6F21"/>
    <w:rsid w:val="008D781F"/>
    <w:rsid w:val="008D7FB0"/>
    <w:rsid w:val="008E08FD"/>
    <w:rsid w:val="008E15E9"/>
    <w:rsid w:val="008E166F"/>
    <w:rsid w:val="008E1A75"/>
    <w:rsid w:val="008E219A"/>
    <w:rsid w:val="008E2510"/>
    <w:rsid w:val="008E28EC"/>
    <w:rsid w:val="008E2C67"/>
    <w:rsid w:val="008E2CF3"/>
    <w:rsid w:val="008E3612"/>
    <w:rsid w:val="008E368B"/>
    <w:rsid w:val="008E5295"/>
    <w:rsid w:val="008E52D8"/>
    <w:rsid w:val="008E53AF"/>
    <w:rsid w:val="008E6A86"/>
    <w:rsid w:val="008E6DC5"/>
    <w:rsid w:val="008E7183"/>
    <w:rsid w:val="008F0A87"/>
    <w:rsid w:val="008F0B39"/>
    <w:rsid w:val="008F1A2B"/>
    <w:rsid w:val="008F1F29"/>
    <w:rsid w:val="008F2454"/>
    <w:rsid w:val="008F3520"/>
    <w:rsid w:val="008F46FD"/>
    <w:rsid w:val="008F4CF9"/>
    <w:rsid w:val="008F5107"/>
    <w:rsid w:val="008F6601"/>
    <w:rsid w:val="008F6D26"/>
    <w:rsid w:val="008F732E"/>
    <w:rsid w:val="009005F2"/>
    <w:rsid w:val="00901509"/>
    <w:rsid w:val="00903B2A"/>
    <w:rsid w:val="00903C90"/>
    <w:rsid w:val="00904A4A"/>
    <w:rsid w:val="00904F8C"/>
    <w:rsid w:val="0090534C"/>
    <w:rsid w:val="0090594E"/>
    <w:rsid w:val="00905E43"/>
    <w:rsid w:val="00906417"/>
    <w:rsid w:val="00906795"/>
    <w:rsid w:val="00907758"/>
    <w:rsid w:val="00910515"/>
    <w:rsid w:val="0091053B"/>
    <w:rsid w:val="00911B8E"/>
    <w:rsid w:val="0091276F"/>
    <w:rsid w:val="0091283D"/>
    <w:rsid w:val="00912C48"/>
    <w:rsid w:val="00913965"/>
    <w:rsid w:val="0091535C"/>
    <w:rsid w:val="009153FD"/>
    <w:rsid w:val="009166E1"/>
    <w:rsid w:val="00916BF2"/>
    <w:rsid w:val="00916E2F"/>
    <w:rsid w:val="0091721B"/>
    <w:rsid w:val="009175FA"/>
    <w:rsid w:val="009179AC"/>
    <w:rsid w:val="00917FA1"/>
    <w:rsid w:val="0092038F"/>
    <w:rsid w:val="00921129"/>
    <w:rsid w:val="0092168A"/>
    <w:rsid w:val="00921755"/>
    <w:rsid w:val="00922ACA"/>
    <w:rsid w:val="00923469"/>
    <w:rsid w:val="009258F8"/>
    <w:rsid w:val="00927477"/>
    <w:rsid w:val="009275A8"/>
    <w:rsid w:val="00930BC4"/>
    <w:rsid w:val="00931AE0"/>
    <w:rsid w:val="00931BBD"/>
    <w:rsid w:val="00933864"/>
    <w:rsid w:val="0093423D"/>
    <w:rsid w:val="00934803"/>
    <w:rsid w:val="00934FA0"/>
    <w:rsid w:val="009355C7"/>
    <w:rsid w:val="00935C9B"/>
    <w:rsid w:val="00936C4D"/>
    <w:rsid w:val="00937029"/>
    <w:rsid w:val="00937159"/>
    <w:rsid w:val="00937210"/>
    <w:rsid w:val="00941281"/>
    <w:rsid w:val="0094262F"/>
    <w:rsid w:val="009504C2"/>
    <w:rsid w:val="00951A14"/>
    <w:rsid w:val="0095210A"/>
    <w:rsid w:val="0095229A"/>
    <w:rsid w:val="009532DC"/>
    <w:rsid w:val="009535BC"/>
    <w:rsid w:val="009537A6"/>
    <w:rsid w:val="00953E40"/>
    <w:rsid w:val="009558D2"/>
    <w:rsid w:val="00956AED"/>
    <w:rsid w:val="009573A4"/>
    <w:rsid w:val="00957B67"/>
    <w:rsid w:val="009601DB"/>
    <w:rsid w:val="00960AA7"/>
    <w:rsid w:val="00960DAC"/>
    <w:rsid w:val="0096193B"/>
    <w:rsid w:val="009630C9"/>
    <w:rsid w:val="00965BD5"/>
    <w:rsid w:val="00965C10"/>
    <w:rsid w:val="0096651A"/>
    <w:rsid w:val="00966654"/>
    <w:rsid w:val="0096674B"/>
    <w:rsid w:val="00970FEF"/>
    <w:rsid w:val="00971464"/>
    <w:rsid w:val="00972850"/>
    <w:rsid w:val="0097449A"/>
    <w:rsid w:val="00974ECF"/>
    <w:rsid w:val="00975E4B"/>
    <w:rsid w:val="00975E59"/>
    <w:rsid w:val="0097719B"/>
    <w:rsid w:val="009773A8"/>
    <w:rsid w:val="00977EAE"/>
    <w:rsid w:val="00980AB8"/>
    <w:rsid w:val="00981497"/>
    <w:rsid w:val="00984165"/>
    <w:rsid w:val="009847D2"/>
    <w:rsid w:val="00985CE2"/>
    <w:rsid w:val="00986147"/>
    <w:rsid w:val="00986167"/>
    <w:rsid w:val="00986BD7"/>
    <w:rsid w:val="009875C2"/>
    <w:rsid w:val="0099107D"/>
    <w:rsid w:val="00991FCF"/>
    <w:rsid w:val="00992192"/>
    <w:rsid w:val="0099396F"/>
    <w:rsid w:val="0099499C"/>
    <w:rsid w:val="00995B07"/>
    <w:rsid w:val="009963AE"/>
    <w:rsid w:val="00996F66"/>
    <w:rsid w:val="0099722C"/>
    <w:rsid w:val="009A0BC3"/>
    <w:rsid w:val="009A3006"/>
    <w:rsid w:val="009A40D0"/>
    <w:rsid w:val="009A48AA"/>
    <w:rsid w:val="009A5234"/>
    <w:rsid w:val="009A6263"/>
    <w:rsid w:val="009A6F4A"/>
    <w:rsid w:val="009A7B79"/>
    <w:rsid w:val="009B0A86"/>
    <w:rsid w:val="009B0DB2"/>
    <w:rsid w:val="009B107C"/>
    <w:rsid w:val="009B252C"/>
    <w:rsid w:val="009B3AB9"/>
    <w:rsid w:val="009B4AEF"/>
    <w:rsid w:val="009B4B4A"/>
    <w:rsid w:val="009B5E41"/>
    <w:rsid w:val="009B7153"/>
    <w:rsid w:val="009B7872"/>
    <w:rsid w:val="009C051B"/>
    <w:rsid w:val="009C164F"/>
    <w:rsid w:val="009C18BA"/>
    <w:rsid w:val="009C1E48"/>
    <w:rsid w:val="009C28A6"/>
    <w:rsid w:val="009C292B"/>
    <w:rsid w:val="009C2AE9"/>
    <w:rsid w:val="009C357C"/>
    <w:rsid w:val="009C40AA"/>
    <w:rsid w:val="009C4164"/>
    <w:rsid w:val="009C56E2"/>
    <w:rsid w:val="009C775F"/>
    <w:rsid w:val="009D0401"/>
    <w:rsid w:val="009D0BA0"/>
    <w:rsid w:val="009D0BDD"/>
    <w:rsid w:val="009D1469"/>
    <w:rsid w:val="009D3943"/>
    <w:rsid w:val="009D43B1"/>
    <w:rsid w:val="009D468C"/>
    <w:rsid w:val="009D5C91"/>
    <w:rsid w:val="009D68C4"/>
    <w:rsid w:val="009E00BB"/>
    <w:rsid w:val="009E0B7A"/>
    <w:rsid w:val="009E2C74"/>
    <w:rsid w:val="009E3940"/>
    <w:rsid w:val="009E3B55"/>
    <w:rsid w:val="009E4B98"/>
    <w:rsid w:val="009E4E09"/>
    <w:rsid w:val="009E7073"/>
    <w:rsid w:val="009F1093"/>
    <w:rsid w:val="009F1426"/>
    <w:rsid w:val="009F1BE2"/>
    <w:rsid w:val="009F2F45"/>
    <w:rsid w:val="009F2F85"/>
    <w:rsid w:val="009F40E6"/>
    <w:rsid w:val="009F453D"/>
    <w:rsid w:val="009F4DBC"/>
    <w:rsid w:val="009F5F09"/>
    <w:rsid w:val="009F6332"/>
    <w:rsid w:val="00A0074A"/>
    <w:rsid w:val="00A01763"/>
    <w:rsid w:val="00A02D05"/>
    <w:rsid w:val="00A0344C"/>
    <w:rsid w:val="00A03690"/>
    <w:rsid w:val="00A043DB"/>
    <w:rsid w:val="00A04B9A"/>
    <w:rsid w:val="00A0579C"/>
    <w:rsid w:val="00A05E9D"/>
    <w:rsid w:val="00A0623C"/>
    <w:rsid w:val="00A0677E"/>
    <w:rsid w:val="00A06867"/>
    <w:rsid w:val="00A06D6F"/>
    <w:rsid w:val="00A072D0"/>
    <w:rsid w:val="00A100CF"/>
    <w:rsid w:val="00A10686"/>
    <w:rsid w:val="00A106EC"/>
    <w:rsid w:val="00A116F4"/>
    <w:rsid w:val="00A1276B"/>
    <w:rsid w:val="00A14E18"/>
    <w:rsid w:val="00A1595B"/>
    <w:rsid w:val="00A16142"/>
    <w:rsid w:val="00A1620A"/>
    <w:rsid w:val="00A1699E"/>
    <w:rsid w:val="00A16C69"/>
    <w:rsid w:val="00A171D9"/>
    <w:rsid w:val="00A20045"/>
    <w:rsid w:val="00A2023B"/>
    <w:rsid w:val="00A20831"/>
    <w:rsid w:val="00A22705"/>
    <w:rsid w:val="00A22EB1"/>
    <w:rsid w:val="00A23980"/>
    <w:rsid w:val="00A23DB1"/>
    <w:rsid w:val="00A2422E"/>
    <w:rsid w:val="00A25B88"/>
    <w:rsid w:val="00A25EC6"/>
    <w:rsid w:val="00A2682C"/>
    <w:rsid w:val="00A269A6"/>
    <w:rsid w:val="00A26E16"/>
    <w:rsid w:val="00A27D27"/>
    <w:rsid w:val="00A30159"/>
    <w:rsid w:val="00A31755"/>
    <w:rsid w:val="00A31E80"/>
    <w:rsid w:val="00A32284"/>
    <w:rsid w:val="00A32787"/>
    <w:rsid w:val="00A33A6E"/>
    <w:rsid w:val="00A33EF5"/>
    <w:rsid w:val="00A34C21"/>
    <w:rsid w:val="00A35E33"/>
    <w:rsid w:val="00A3686C"/>
    <w:rsid w:val="00A3726C"/>
    <w:rsid w:val="00A373A1"/>
    <w:rsid w:val="00A40620"/>
    <w:rsid w:val="00A40656"/>
    <w:rsid w:val="00A41EED"/>
    <w:rsid w:val="00A439BA"/>
    <w:rsid w:val="00A43CDB"/>
    <w:rsid w:val="00A44A4E"/>
    <w:rsid w:val="00A44B39"/>
    <w:rsid w:val="00A45039"/>
    <w:rsid w:val="00A4526E"/>
    <w:rsid w:val="00A458C2"/>
    <w:rsid w:val="00A46490"/>
    <w:rsid w:val="00A4784E"/>
    <w:rsid w:val="00A479C4"/>
    <w:rsid w:val="00A506A0"/>
    <w:rsid w:val="00A50C8D"/>
    <w:rsid w:val="00A5127C"/>
    <w:rsid w:val="00A5148D"/>
    <w:rsid w:val="00A51C58"/>
    <w:rsid w:val="00A51ED7"/>
    <w:rsid w:val="00A52EB3"/>
    <w:rsid w:val="00A52F5E"/>
    <w:rsid w:val="00A53F86"/>
    <w:rsid w:val="00A55747"/>
    <w:rsid w:val="00A560EC"/>
    <w:rsid w:val="00A60DF3"/>
    <w:rsid w:val="00A615BC"/>
    <w:rsid w:val="00A61608"/>
    <w:rsid w:val="00A65A3F"/>
    <w:rsid w:val="00A672A4"/>
    <w:rsid w:val="00A67F7C"/>
    <w:rsid w:val="00A709C5"/>
    <w:rsid w:val="00A713C3"/>
    <w:rsid w:val="00A714F4"/>
    <w:rsid w:val="00A7216A"/>
    <w:rsid w:val="00A72579"/>
    <w:rsid w:val="00A7268A"/>
    <w:rsid w:val="00A728C7"/>
    <w:rsid w:val="00A73560"/>
    <w:rsid w:val="00A73F0D"/>
    <w:rsid w:val="00A758C0"/>
    <w:rsid w:val="00A77E4D"/>
    <w:rsid w:val="00A836CE"/>
    <w:rsid w:val="00A8440A"/>
    <w:rsid w:val="00A84BB4"/>
    <w:rsid w:val="00A84DBB"/>
    <w:rsid w:val="00A8569D"/>
    <w:rsid w:val="00A85F3D"/>
    <w:rsid w:val="00A86EFA"/>
    <w:rsid w:val="00A86F98"/>
    <w:rsid w:val="00A86F99"/>
    <w:rsid w:val="00A877ED"/>
    <w:rsid w:val="00A87FFC"/>
    <w:rsid w:val="00A90554"/>
    <w:rsid w:val="00A90746"/>
    <w:rsid w:val="00A90E19"/>
    <w:rsid w:val="00A90E7F"/>
    <w:rsid w:val="00A911F4"/>
    <w:rsid w:val="00A922C3"/>
    <w:rsid w:val="00A924B4"/>
    <w:rsid w:val="00A9554E"/>
    <w:rsid w:val="00A95E03"/>
    <w:rsid w:val="00A9635E"/>
    <w:rsid w:val="00A96555"/>
    <w:rsid w:val="00A9753D"/>
    <w:rsid w:val="00AA0321"/>
    <w:rsid w:val="00AA0B2B"/>
    <w:rsid w:val="00AA21B0"/>
    <w:rsid w:val="00AA3782"/>
    <w:rsid w:val="00AA4D63"/>
    <w:rsid w:val="00AA51C6"/>
    <w:rsid w:val="00AA54A5"/>
    <w:rsid w:val="00AA56ED"/>
    <w:rsid w:val="00AA582A"/>
    <w:rsid w:val="00AA602B"/>
    <w:rsid w:val="00AA65F6"/>
    <w:rsid w:val="00AA757B"/>
    <w:rsid w:val="00AB010E"/>
    <w:rsid w:val="00AB0130"/>
    <w:rsid w:val="00AB08DF"/>
    <w:rsid w:val="00AB1C7A"/>
    <w:rsid w:val="00AB2205"/>
    <w:rsid w:val="00AB2809"/>
    <w:rsid w:val="00AB34A0"/>
    <w:rsid w:val="00AB492C"/>
    <w:rsid w:val="00AB5F86"/>
    <w:rsid w:val="00AB61AE"/>
    <w:rsid w:val="00AB6788"/>
    <w:rsid w:val="00AB6804"/>
    <w:rsid w:val="00AB6CE1"/>
    <w:rsid w:val="00AB753F"/>
    <w:rsid w:val="00AC07BA"/>
    <w:rsid w:val="00AC0CC9"/>
    <w:rsid w:val="00AC24F3"/>
    <w:rsid w:val="00AC5184"/>
    <w:rsid w:val="00AC52E2"/>
    <w:rsid w:val="00AC584C"/>
    <w:rsid w:val="00AC6124"/>
    <w:rsid w:val="00AD11F0"/>
    <w:rsid w:val="00AD126C"/>
    <w:rsid w:val="00AD1CED"/>
    <w:rsid w:val="00AD2E47"/>
    <w:rsid w:val="00AD433E"/>
    <w:rsid w:val="00AD53F2"/>
    <w:rsid w:val="00AD5735"/>
    <w:rsid w:val="00AD677E"/>
    <w:rsid w:val="00AD73CE"/>
    <w:rsid w:val="00AE1536"/>
    <w:rsid w:val="00AE1599"/>
    <w:rsid w:val="00AE1947"/>
    <w:rsid w:val="00AE27A2"/>
    <w:rsid w:val="00AE35C1"/>
    <w:rsid w:val="00AE38EC"/>
    <w:rsid w:val="00AE3B1D"/>
    <w:rsid w:val="00AE47C4"/>
    <w:rsid w:val="00AE6000"/>
    <w:rsid w:val="00AE6884"/>
    <w:rsid w:val="00AE6CE5"/>
    <w:rsid w:val="00AE781D"/>
    <w:rsid w:val="00AF0FD5"/>
    <w:rsid w:val="00AF1B5B"/>
    <w:rsid w:val="00AF20BF"/>
    <w:rsid w:val="00AF2E15"/>
    <w:rsid w:val="00AF4A61"/>
    <w:rsid w:val="00AF52E9"/>
    <w:rsid w:val="00AF55ED"/>
    <w:rsid w:val="00AF560B"/>
    <w:rsid w:val="00AF5654"/>
    <w:rsid w:val="00B0012C"/>
    <w:rsid w:val="00B01431"/>
    <w:rsid w:val="00B015D5"/>
    <w:rsid w:val="00B029ED"/>
    <w:rsid w:val="00B03B6C"/>
    <w:rsid w:val="00B04765"/>
    <w:rsid w:val="00B054AA"/>
    <w:rsid w:val="00B05FC2"/>
    <w:rsid w:val="00B06D52"/>
    <w:rsid w:val="00B06F05"/>
    <w:rsid w:val="00B1046D"/>
    <w:rsid w:val="00B10E18"/>
    <w:rsid w:val="00B11F8C"/>
    <w:rsid w:val="00B120C3"/>
    <w:rsid w:val="00B12D63"/>
    <w:rsid w:val="00B1303E"/>
    <w:rsid w:val="00B13C48"/>
    <w:rsid w:val="00B14216"/>
    <w:rsid w:val="00B14404"/>
    <w:rsid w:val="00B147E6"/>
    <w:rsid w:val="00B149BB"/>
    <w:rsid w:val="00B14E3C"/>
    <w:rsid w:val="00B14FA4"/>
    <w:rsid w:val="00B161E1"/>
    <w:rsid w:val="00B20AE3"/>
    <w:rsid w:val="00B2386F"/>
    <w:rsid w:val="00B23FB1"/>
    <w:rsid w:val="00B24134"/>
    <w:rsid w:val="00B2484B"/>
    <w:rsid w:val="00B25124"/>
    <w:rsid w:val="00B25ADD"/>
    <w:rsid w:val="00B25BC8"/>
    <w:rsid w:val="00B2632D"/>
    <w:rsid w:val="00B274C9"/>
    <w:rsid w:val="00B27A86"/>
    <w:rsid w:val="00B27E4C"/>
    <w:rsid w:val="00B31BFB"/>
    <w:rsid w:val="00B321D1"/>
    <w:rsid w:val="00B327A8"/>
    <w:rsid w:val="00B33282"/>
    <w:rsid w:val="00B3434D"/>
    <w:rsid w:val="00B34A58"/>
    <w:rsid w:val="00B3515D"/>
    <w:rsid w:val="00B368D9"/>
    <w:rsid w:val="00B37271"/>
    <w:rsid w:val="00B37B66"/>
    <w:rsid w:val="00B40FF2"/>
    <w:rsid w:val="00B4121E"/>
    <w:rsid w:val="00B417EA"/>
    <w:rsid w:val="00B426D8"/>
    <w:rsid w:val="00B429BC"/>
    <w:rsid w:val="00B437EC"/>
    <w:rsid w:val="00B4449F"/>
    <w:rsid w:val="00B453E4"/>
    <w:rsid w:val="00B458F7"/>
    <w:rsid w:val="00B461FC"/>
    <w:rsid w:val="00B469C7"/>
    <w:rsid w:val="00B47379"/>
    <w:rsid w:val="00B50226"/>
    <w:rsid w:val="00B5035C"/>
    <w:rsid w:val="00B51573"/>
    <w:rsid w:val="00B51761"/>
    <w:rsid w:val="00B52DBC"/>
    <w:rsid w:val="00B53158"/>
    <w:rsid w:val="00B5377B"/>
    <w:rsid w:val="00B543D7"/>
    <w:rsid w:val="00B5495E"/>
    <w:rsid w:val="00B558EA"/>
    <w:rsid w:val="00B559C5"/>
    <w:rsid w:val="00B55BE6"/>
    <w:rsid w:val="00B56B3E"/>
    <w:rsid w:val="00B56F23"/>
    <w:rsid w:val="00B57CE3"/>
    <w:rsid w:val="00B57E88"/>
    <w:rsid w:val="00B605DB"/>
    <w:rsid w:val="00B61E20"/>
    <w:rsid w:val="00B62935"/>
    <w:rsid w:val="00B62A6F"/>
    <w:rsid w:val="00B62F86"/>
    <w:rsid w:val="00B64C9F"/>
    <w:rsid w:val="00B655DE"/>
    <w:rsid w:val="00B663B7"/>
    <w:rsid w:val="00B66B6E"/>
    <w:rsid w:val="00B66DD6"/>
    <w:rsid w:val="00B67586"/>
    <w:rsid w:val="00B67C84"/>
    <w:rsid w:val="00B7004C"/>
    <w:rsid w:val="00B70128"/>
    <w:rsid w:val="00B70153"/>
    <w:rsid w:val="00B7110E"/>
    <w:rsid w:val="00B71860"/>
    <w:rsid w:val="00B7228F"/>
    <w:rsid w:val="00B72572"/>
    <w:rsid w:val="00B72C47"/>
    <w:rsid w:val="00B72D77"/>
    <w:rsid w:val="00B75A37"/>
    <w:rsid w:val="00B768D1"/>
    <w:rsid w:val="00B76BC1"/>
    <w:rsid w:val="00B7705A"/>
    <w:rsid w:val="00B80810"/>
    <w:rsid w:val="00B80A7A"/>
    <w:rsid w:val="00B82ADC"/>
    <w:rsid w:val="00B849FF"/>
    <w:rsid w:val="00B85609"/>
    <w:rsid w:val="00B86AFF"/>
    <w:rsid w:val="00B86B5F"/>
    <w:rsid w:val="00B8764C"/>
    <w:rsid w:val="00B8772F"/>
    <w:rsid w:val="00B877AA"/>
    <w:rsid w:val="00B910D6"/>
    <w:rsid w:val="00B92759"/>
    <w:rsid w:val="00B9386B"/>
    <w:rsid w:val="00B93C52"/>
    <w:rsid w:val="00B9402F"/>
    <w:rsid w:val="00B940F3"/>
    <w:rsid w:val="00B94BAA"/>
    <w:rsid w:val="00B95852"/>
    <w:rsid w:val="00B96464"/>
    <w:rsid w:val="00BA0ED0"/>
    <w:rsid w:val="00BA1230"/>
    <w:rsid w:val="00BA198F"/>
    <w:rsid w:val="00BA43F9"/>
    <w:rsid w:val="00BA6735"/>
    <w:rsid w:val="00BA6E22"/>
    <w:rsid w:val="00BB00D5"/>
    <w:rsid w:val="00BB0D6F"/>
    <w:rsid w:val="00BB1A92"/>
    <w:rsid w:val="00BB1C4A"/>
    <w:rsid w:val="00BB39C9"/>
    <w:rsid w:val="00BB4414"/>
    <w:rsid w:val="00BB4BA7"/>
    <w:rsid w:val="00BB51C5"/>
    <w:rsid w:val="00BB72E1"/>
    <w:rsid w:val="00BB7EFF"/>
    <w:rsid w:val="00BC09E2"/>
    <w:rsid w:val="00BC0C7A"/>
    <w:rsid w:val="00BC1683"/>
    <w:rsid w:val="00BC1B4F"/>
    <w:rsid w:val="00BC1B64"/>
    <w:rsid w:val="00BC1F10"/>
    <w:rsid w:val="00BC2DD5"/>
    <w:rsid w:val="00BC34D6"/>
    <w:rsid w:val="00BC3CD6"/>
    <w:rsid w:val="00BC4083"/>
    <w:rsid w:val="00BC4641"/>
    <w:rsid w:val="00BC5263"/>
    <w:rsid w:val="00BC5CF7"/>
    <w:rsid w:val="00BC60DE"/>
    <w:rsid w:val="00BC630E"/>
    <w:rsid w:val="00BC63D9"/>
    <w:rsid w:val="00BC7913"/>
    <w:rsid w:val="00BD0F14"/>
    <w:rsid w:val="00BD46D0"/>
    <w:rsid w:val="00BD4A71"/>
    <w:rsid w:val="00BD4B67"/>
    <w:rsid w:val="00BD4E39"/>
    <w:rsid w:val="00BD534B"/>
    <w:rsid w:val="00BD72F5"/>
    <w:rsid w:val="00BE18A8"/>
    <w:rsid w:val="00BE1BA8"/>
    <w:rsid w:val="00BE1D50"/>
    <w:rsid w:val="00BE2209"/>
    <w:rsid w:val="00BE22AB"/>
    <w:rsid w:val="00BE2E49"/>
    <w:rsid w:val="00BE464D"/>
    <w:rsid w:val="00BE5B89"/>
    <w:rsid w:val="00BE6DEF"/>
    <w:rsid w:val="00BE7396"/>
    <w:rsid w:val="00BF0AED"/>
    <w:rsid w:val="00BF16BF"/>
    <w:rsid w:val="00BF2E0F"/>
    <w:rsid w:val="00BF3011"/>
    <w:rsid w:val="00BF30A0"/>
    <w:rsid w:val="00BF338F"/>
    <w:rsid w:val="00BF3655"/>
    <w:rsid w:val="00BF3909"/>
    <w:rsid w:val="00BF70DD"/>
    <w:rsid w:val="00BF7453"/>
    <w:rsid w:val="00C00935"/>
    <w:rsid w:val="00C009BE"/>
    <w:rsid w:val="00C01543"/>
    <w:rsid w:val="00C01745"/>
    <w:rsid w:val="00C01B79"/>
    <w:rsid w:val="00C01E6E"/>
    <w:rsid w:val="00C02198"/>
    <w:rsid w:val="00C0285F"/>
    <w:rsid w:val="00C030B4"/>
    <w:rsid w:val="00C048A6"/>
    <w:rsid w:val="00C05A9A"/>
    <w:rsid w:val="00C05DC0"/>
    <w:rsid w:val="00C06314"/>
    <w:rsid w:val="00C1148B"/>
    <w:rsid w:val="00C115E5"/>
    <w:rsid w:val="00C12B0C"/>
    <w:rsid w:val="00C12F26"/>
    <w:rsid w:val="00C13B8F"/>
    <w:rsid w:val="00C13D33"/>
    <w:rsid w:val="00C1406A"/>
    <w:rsid w:val="00C150BC"/>
    <w:rsid w:val="00C157E9"/>
    <w:rsid w:val="00C15851"/>
    <w:rsid w:val="00C17A97"/>
    <w:rsid w:val="00C225CD"/>
    <w:rsid w:val="00C23055"/>
    <w:rsid w:val="00C23BED"/>
    <w:rsid w:val="00C25251"/>
    <w:rsid w:val="00C256F2"/>
    <w:rsid w:val="00C27746"/>
    <w:rsid w:val="00C30366"/>
    <w:rsid w:val="00C30ACC"/>
    <w:rsid w:val="00C31E40"/>
    <w:rsid w:val="00C3222E"/>
    <w:rsid w:val="00C322BB"/>
    <w:rsid w:val="00C32645"/>
    <w:rsid w:val="00C32FFA"/>
    <w:rsid w:val="00C33981"/>
    <w:rsid w:val="00C3540F"/>
    <w:rsid w:val="00C35FED"/>
    <w:rsid w:val="00C365DB"/>
    <w:rsid w:val="00C40F64"/>
    <w:rsid w:val="00C41149"/>
    <w:rsid w:val="00C44DEF"/>
    <w:rsid w:val="00C44F4B"/>
    <w:rsid w:val="00C451A2"/>
    <w:rsid w:val="00C45348"/>
    <w:rsid w:val="00C45682"/>
    <w:rsid w:val="00C45E5E"/>
    <w:rsid w:val="00C47572"/>
    <w:rsid w:val="00C4784D"/>
    <w:rsid w:val="00C51015"/>
    <w:rsid w:val="00C51C41"/>
    <w:rsid w:val="00C53146"/>
    <w:rsid w:val="00C53B5B"/>
    <w:rsid w:val="00C54423"/>
    <w:rsid w:val="00C54652"/>
    <w:rsid w:val="00C54806"/>
    <w:rsid w:val="00C56147"/>
    <w:rsid w:val="00C57677"/>
    <w:rsid w:val="00C608D3"/>
    <w:rsid w:val="00C6148C"/>
    <w:rsid w:val="00C61826"/>
    <w:rsid w:val="00C61DEF"/>
    <w:rsid w:val="00C63E92"/>
    <w:rsid w:val="00C64253"/>
    <w:rsid w:val="00C65960"/>
    <w:rsid w:val="00C678FB"/>
    <w:rsid w:val="00C70DAD"/>
    <w:rsid w:val="00C72B56"/>
    <w:rsid w:val="00C73700"/>
    <w:rsid w:val="00C73716"/>
    <w:rsid w:val="00C739FD"/>
    <w:rsid w:val="00C73A6C"/>
    <w:rsid w:val="00C74E06"/>
    <w:rsid w:val="00C75344"/>
    <w:rsid w:val="00C76E90"/>
    <w:rsid w:val="00C77752"/>
    <w:rsid w:val="00C8073E"/>
    <w:rsid w:val="00C80F68"/>
    <w:rsid w:val="00C81723"/>
    <w:rsid w:val="00C83490"/>
    <w:rsid w:val="00C83FC0"/>
    <w:rsid w:val="00C84092"/>
    <w:rsid w:val="00C84C01"/>
    <w:rsid w:val="00C859F8"/>
    <w:rsid w:val="00C8649B"/>
    <w:rsid w:val="00C86C1F"/>
    <w:rsid w:val="00C8743C"/>
    <w:rsid w:val="00C87931"/>
    <w:rsid w:val="00C90865"/>
    <w:rsid w:val="00C90C02"/>
    <w:rsid w:val="00C923A1"/>
    <w:rsid w:val="00C9292E"/>
    <w:rsid w:val="00C9542E"/>
    <w:rsid w:val="00CA0BAA"/>
    <w:rsid w:val="00CA2F2E"/>
    <w:rsid w:val="00CA301F"/>
    <w:rsid w:val="00CA485B"/>
    <w:rsid w:val="00CA58D4"/>
    <w:rsid w:val="00CA5EDB"/>
    <w:rsid w:val="00CA5FA7"/>
    <w:rsid w:val="00CA7482"/>
    <w:rsid w:val="00CB01CE"/>
    <w:rsid w:val="00CB0C84"/>
    <w:rsid w:val="00CB2A43"/>
    <w:rsid w:val="00CB2DB9"/>
    <w:rsid w:val="00CB430D"/>
    <w:rsid w:val="00CB431C"/>
    <w:rsid w:val="00CB4459"/>
    <w:rsid w:val="00CB5764"/>
    <w:rsid w:val="00CB6A09"/>
    <w:rsid w:val="00CB7AFF"/>
    <w:rsid w:val="00CB7D42"/>
    <w:rsid w:val="00CC0206"/>
    <w:rsid w:val="00CC1F75"/>
    <w:rsid w:val="00CC27D3"/>
    <w:rsid w:val="00CC320B"/>
    <w:rsid w:val="00CC3357"/>
    <w:rsid w:val="00CC35D5"/>
    <w:rsid w:val="00CC6199"/>
    <w:rsid w:val="00CC6320"/>
    <w:rsid w:val="00CC6B34"/>
    <w:rsid w:val="00CC6C4B"/>
    <w:rsid w:val="00CC7236"/>
    <w:rsid w:val="00CC73A6"/>
    <w:rsid w:val="00CC7F5D"/>
    <w:rsid w:val="00CD0536"/>
    <w:rsid w:val="00CD1AFB"/>
    <w:rsid w:val="00CD1BAE"/>
    <w:rsid w:val="00CD2472"/>
    <w:rsid w:val="00CD50CF"/>
    <w:rsid w:val="00CD5471"/>
    <w:rsid w:val="00CD6076"/>
    <w:rsid w:val="00CE0B06"/>
    <w:rsid w:val="00CE1496"/>
    <w:rsid w:val="00CE318D"/>
    <w:rsid w:val="00CE4E81"/>
    <w:rsid w:val="00CE4F79"/>
    <w:rsid w:val="00CE5367"/>
    <w:rsid w:val="00CE7011"/>
    <w:rsid w:val="00CF0867"/>
    <w:rsid w:val="00CF0B8B"/>
    <w:rsid w:val="00CF189B"/>
    <w:rsid w:val="00CF30C6"/>
    <w:rsid w:val="00CF358F"/>
    <w:rsid w:val="00CF3C8A"/>
    <w:rsid w:val="00CF3FB9"/>
    <w:rsid w:val="00CF4104"/>
    <w:rsid w:val="00CF493B"/>
    <w:rsid w:val="00CF7161"/>
    <w:rsid w:val="00D00385"/>
    <w:rsid w:val="00D00BBB"/>
    <w:rsid w:val="00D024EE"/>
    <w:rsid w:val="00D026A1"/>
    <w:rsid w:val="00D02B19"/>
    <w:rsid w:val="00D02F6C"/>
    <w:rsid w:val="00D05865"/>
    <w:rsid w:val="00D05EC4"/>
    <w:rsid w:val="00D05F15"/>
    <w:rsid w:val="00D06563"/>
    <w:rsid w:val="00D108E1"/>
    <w:rsid w:val="00D1117C"/>
    <w:rsid w:val="00D125D7"/>
    <w:rsid w:val="00D12A45"/>
    <w:rsid w:val="00D12B90"/>
    <w:rsid w:val="00D134B2"/>
    <w:rsid w:val="00D143D5"/>
    <w:rsid w:val="00D14E22"/>
    <w:rsid w:val="00D14F2B"/>
    <w:rsid w:val="00D1609A"/>
    <w:rsid w:val="00D16596"/>
    <w:rsid w:val="00D16A54"/>
    <w:rsid w:val="00D16D68"/>
    <w:rsid w:val="00D209DB"/>
    <w:rsid w:val="00D20F7C"/>
    <w:rsid w:val="00D20F91"/>
    <w:rsid w:val="00D212D4"/>
    <w:rsid w:val="00D21A21"/>
    <w:rsid w:val="00D2454C"/>
    <w:rsid w:val="00D2476E"/>
    <w:rsid w:val="00D24FB7"/>
    <w:rsid w:val="00D3018F"/>
    <w:rsid w:val="00D30650"/>
    <w:rsid w:val="00D32D7B"/>
    <w:rsid w:val="00D32E9C"/>
    <w:rsid w:val="00D3424F"/>
    <w:rsid w:val="00D35513"/>
    <w:rsid w:val="00D378BA"/>
    <w:rsid w:val="00D407CB"/>
    <w:rsid w:val="00D40C98"/>
    <w:rsid w:val="00D43727"/>
    <w:rsid w:val="00D43FB0"/>
    <w:rsid w:val="00D44062"/>
    <w:rsid w:val="00D4431F"/>
    <w:rsid w:val="00D460A9"/>
    <w:rsid w:val="00D46179"/>
    <w:rsid w:val="00D46A07"/>
    <w:rsid w:val="00D478BB"/>
    <w:rsid w:val="00D505DB"/>
    <w:rsid w:val="00D508F1"/>
    <w:rsid w:val="00D50AEC"/>
    <w:rsid w:val="00D525AC"/>
    <w:rsid w:val="00D52974"/>
    <w:rsid w:val="00D53E2B"/>
    <w:rsid w:val="00D54D04"/>
    <w:rsid w:val="00D5678C"/>
    <w:rsid w:val="00D56B12"/>
    <w:rsid w:val="00D56D90"/>
    <w:rsid w:val="00D57CDA"/>
    <w:rsid w:val="00D608D2"/>
    <w:rsid w:val="00D6347A"/>
    <w:rsid w:val="00D638D8"/>
    <w:rsid w:val="00D64F80"/>
    <w:rsid w:val="00D65766"/>
    <w:rsid w:val="00D66981"/>
    <w:rsid w:val="00D66DF1"/>
    <w:rsid w:val="00D66E95"/>
    <w:rsid w:val="00D67978"/>
    <w:rsid w:val="00D711B0"/>
    <w:rsid w:val="00D715FF"/>
    <w:rsid w:val="00D72558"/>
    <w:rsid w:val="00D730E0"/>
    <w:rsid w:val="00D73F04"/>
    <w:rsid w:val="00D74264"/>
    <w:rsid w:val="00D743A0"/>
    <w:rsid w:val="00D75753"/>
    <w:rsid w:val="00D77865"/>
    <w:rsid w:val="00D80612"/>
    <w:rsid w:val="00D810FC"/>
    <w:rsid w:val="00D81638"/>
    <w:rsid w:val="00D81AAA"/>
    <w:rsid w:val="00D81FFE"/>
    <w:rsid w:val="00D8285A"/>
    <w:rsid w:val="00D8441A"/>
    <w:rsid w:val="00D84637"/>
    <w:rsid w:val="00D84BC0"/>
    <w:rsid w:val="00D85679"/>
    <w:rsid w:val="00D85DBD"/>
    <w:rsid w:val="00D8674C"/>
    <w:rsid w:val="00D904AE"/>
    <w:rsid w:val="00D911E9"/>
    <w:rsid w:val="00D91E8F"/>
    <w:rsid w:val="00D92581"/>
    <w:rsid w:val="00D92AEA"/>
    <w:rsid w:val="00D92FE2"/>
    <w:rsid w:val="00D93192"/>
    <w:rsid w:val="00D93B08"/>
    <w:rsid w:val="00D93B9F"/>
    <w:rsid w:val="00D9466E"/>
    <w:rsid w:val="00D9478C"/>
    <w:rsid w:val="00D94E86"/>
    <w:rsid w:val="00D9584B"/>
    <w:rsid w:val="00D95F6A"/>
    <w:rsid w:val="00DA22D9"/>
    <w:rsid w:val="00DA3EA2"/>
    <w:rsid w:val="00DA3FB5"/>
    <w:rsid w:val="00DA44BE"/>
    <w:rsid w:val="00DA474A"/>
    <w:rsid w:val="00DA4AAA"/>
    <w:rsid w:val="00DA4CBC"/>
    <w:rsid w:val="00DA583C"/>
    <w:rsid w:val="00DA6022"/>
    <w:rsid w:val="00DA6FA9"/>
    <w:rsid w:val="00DA7C05"/>
    <w:rsid w:val="00DA7FAA"/>
    <w:rsid w:val="00DB2460"/>
    <w:rsid w:val="00DB335F"/>
    <w:rsid w:val="00DB4044"/>
    <w:rsid w:val="00DB4A7B"/>
    <w:rsid w:val="00DB518B"/>
    <w:rsid w:val="00DB550E"/>
    <w:rsid w:val="00DB5687"/>
    <w:rsid w:val="00DB5B0D"/>
    <w:rsid w:val="00DB66B6"/>
    <w:rsid w:val="00DB6EB8"/>
    <w:rsid w:val="00DC145D"/>
    <w:rsid w:val="00DC1FB3"/>
    <w:rsid w:val="00DC2648"/>
    <w:rsid w:val="00DC2935"/>
    <w:rsid w:val="00DC2ABB"/>
    <w:rsid w:val="00DC2E71"/>
    <w:rsid w:val="00DC36DA"/>
    <w:rsid w:val="00DC46D3"/>
    <w:rsid w:val="00DC5624"/>
    <w:rsid w:val="00DC5A09"/>
    <w:rsid w:val="00DC5AE6"/>
    <w:rsid w:val="00DC791F"/>
    <w:rsid w:val="00DD0139"/>
    <w:rsid w:val="00DD276D"/>
    <w:rsid w:val="00DD2C19"/>
    <w:rsid w:val="00DD4286"/>
    <w:rsid w:val="00DD4883"/>
    <w:rsid w:val="00DD506F"/>
    <w:rsid w:val="00DD53C6"/>
    <w:rsid w:val="00DD5882"/>
    <w:rsid w:val="00DD5EC5"/>
    <w:rsid w:val="00DD6561"/>
    <w:rsid w:val="00DD7D97"/>
    <w:rsid w:val="00DE1679"/>
    <w:rsid w:val="00DE2F6B"/>
    <w:rsid w:val="00DE321D"/>
    <w:rsid w:val="00DE4421"/>
    <w:rsid w:val="00DE4B7B"/>
    <w:rsid w:val="00DE5B2D"/>
    <w:rsid w:val="00DE6F40"/>
    <w:rsid w:val="00DE709E"/>
    <w:rsid w:val="00DF00C9"/>
    <w:rsid w:val="00DF123D"/>
    <w:rsid w:val="00DF16B1"/>
    <w:rsid w:val="00DF1B28"/>
    <w:rsid w:val="00DF21EB"/>
    <w:rsid w:val="00DF3C75"/>
    <w:rsid w:val="00DF59A4"/>
    <w:rsid w:val="00DF61C0"/>
    <w:rsid w:val="00DF6A5B"/>
    <w:rsid w:val="00DF6FA1"/>
    <w:rsid w:val="00DF7143"/>
    <w:rsid w:val="00DF75E3"/>
    <w:rsid w:val="00DF7641"/>
    <w:rsid w:val="00E00367"/>
    <w:rsid w:val="00E01485"/>
    <w:rsid w:val="00E0162A"/>
    <w:rsid w:val="00E0166F"/>
    <w:rsid w:val="00E01A2F"/>
    <w:rsid w:val="00E02492"/>
    <w:rsid w:val="00E04236"/>
    <w:rsid w:val="00E04B0B"/>
    <w:rsid w:val="00E0569A"/>
    <w:rsid w:val="00E0569F"/>
    <w:rsid w:val="00E0576B"/>
    <w:rsid w:val="00E06C3E"/>
    <w:rsid w:val="00E072F7"/>
    <w:rsid w:val="00E07574"/>
    <w:rsid w:val="00E1082C"/>
    <w:rsid w:val="00E11B5F"/>
    <w:rsid w:val="00E122CA"/>
    <w:rsid w:val="00E131B2"/>
    <w:rsid w:val="00E136B0"/>
    <w:rsid w:val="00E139E9"/>
    <w:rsid w:val="00E14585"/>
    <w:rsid w:val="00E15121"/>
    <w:rsid w:val="00E15FE8"/>
    <w:rsid w:val="00E161D9"/>
    <w:rsid w:val="00E167F8"/>
    <w:rsid w:val="00E16848"/>
    <w:rsid w:val="00E212AD"/>
    <w:rsid w:val="00E235A4"/>
    <w:rsid w:val="00E23C47"/>
    <w:rsid w:val="00E259EA"/>
    <w:rsid w:val="00E25D07"/>
    <w:rsid w:val="00E26258"/>
    <w:rsid w:val="00E264C0"/>
    <w:rsid w:val="00E27315"/>
    <w:rsid w:val="00E27486"/>
    <w:rsid w:val="00E27D79"/>
    <w:rsid w:val="00E30241"/>
    <w:rsid w:val="00E309BB"/>
    <w:rsid w:val="00E31025"/>
    <w:rsid w:val="00E31BF4"/>
    <w:rsid w:val="00E3259F"/>
    <w:rsid w:val="00E325D4"/>
    <w:rsid w:val="00E331DF"/>
    <w:rsid w:val="00E3395D"/>
    <w:rsid w:val="00E357C9"/>
    <w:rsid w:val="00E36188"/>
    <w:rsid w:val="00E37C11"/>
    <w:rsid w:val="00E40420"/>
    <w:rsid w:val="00E40BD2"/>
    <w:rsid w:val="00E42937"/>
    <w:rsid w:val="00E43560"/>
    <w:rsid w:val="00E4376F"/>
    <w:rsid w:val="00E44E37"/>
    <w:rsid w:val="00E450C5"/>
    <w:rsid w:val="00E50823"/>
    <w:rsid w:val="00E53454"/>
    <w:rsid w:val="00E53964"/>
    <w:rsid w:val="00E540C5"/>
    <w:rsid w:val="00E54326"/>
    <w:rsid w:val="00E5707B"/>
    <w:rsid w:val="00E57F24"/>
    <w:rsid w:val="00E61AE6"/>
    <w:rsid w:val="00E622BA"/>
    <w:rsid w:val="00E628B2"/>
    <w:rsid w:val="00E6373B"/>
    <w:rsid w:val="00E6572C"/>
    <w:rsid w:val="00E668D4"/>
    <w:rsid w:val="00E67499"/>
    <w:rsid w:val="00E67EB6"/>
    <w:rsid w:val="00E705B0"/>
    <w:rsid w:val="00E71727"/>
    <w:rsid w:val="00E725DF"/>
    <w:rsid w:val="00E73723"/>
    <w:rsid w:val="00E73EA1"/>
    <w:rsid w:val="00E760F4"/>
    <w:rsid w:val="00E762A8"/>
    <w:rsid w:val="00E763FC"/>
    <w:rsid w:val="00E7693C"/>
    <w:rsid w:val="00E76B0E"/>
    <w:rsid w:val="00E7748F"/>
    <w:rsid w:val="00E80C91"/>
    <w:rsid w:val="00E8197B"/>
    <w:rsid w:val="00E820F3"/>
    <w:rsid w:val="00E82F66"/>
    <w:rsid w:val="00E8551F"/>
    <w:rsid w:val="00E87412"/>
    <w:rsid w:val="00E8743B"/>
    <w:rsid w:val="00E875E7"/>
    <w:rsid w:val="00E876AE"/>
    <w:rsid w:val="00E9040F"/>
    <w:rsid w:val="00E9060D"/>
    <w:rsid w:val="00E91134"/>
    <w:rsid w:val="00E91CAD"/>
    <w:rsid w:val="00E91FD9"/>
    <w:rsid w:val="00E92129"/>
    <w:rsid w:val="00E92320"/>
    <w:rsid w:val="00E92CB2"/>
    <w:rsid w:val="00E92D16"/>
    <w:rsid w:val="00E932D1"/>
    <w:rsid w:val="00E93421"/>
    <w:rsid w:val="00E93CA8"/>
    <w:rsid w:val="00E94C9F"/>
    <w:rsid w:val="00E96788"/>
    <w:rsid w:val="00E9739B"/>
    <w:rsid w:val="00EA022F"/>
    <w:rsid w:val="00EA02DD"/>
    <w:rsid w:val="00EA08BC"/>
    <w:rsid w:val="00EA14A7"/>
    <w:rsid w:val="00EA2F6D"/>
    <w:rsid w:val="00EA30AE"/>
    <w:rsid w:val="00EA3133"/>
    <w:rsid w:val="00EA404B"/>
    <w:rsid w:val="00EA489D"/>
    <w:rsid w:val="00EA4F9C"/>
    <w:rsid w:val="00EB0984"/>
    <w:rsid w:val="00EB19F0"/>
    <w:rsid w:val="00EB19F9"/>
    <w:rsid w:val="00EB1A09"/>
    <w:rsid w:val="00EB1BB9"/>
    <w:rsid w:val="00EB2504"/>
    <w:rsid w:val="00EB28FD"/>
    <w:rsid w:val="00EB3DFE"/>
    <w:rsid w:val="00EB4A1F"/>
    <w:rsid w:val="00EC1F3B"/>
    <w:rsid w:val="00EC21F5"/>
    <w:rsid w:val="00EC3987"/>
    <w:rsid w:val="00EC3FBF"/>
    <w:rsid w:val="00EC413D"/>
    <w:rsid w:val="00EC750E"/>
    <w:rsid w:val="00EC76A4"/>
    <w:rsid w:val="00EC78C7"/>
    <w:rsid w:val="00ED019E"/>
    <w:rsid w:val="00ED1BD3"/>
    <w:rsid w:val="00ED1F61"/>
    <w:rsid w:val="00ED319F"/>
    <w:rsid w:val="00ED4298"/>
    <w:rsid w:val="00ED4DBF"/>
    <w:rsid w:val="00EE032C"/>
    <w:rsid w:val="00EE0794"/>
    <w:rsid w:val="00EE1245"/>
    <w:rsid w:val="00EE1371"/>
    <w:rsid w:val="00EE1AC2"/>
    <w:rsid w:val="00EE1FEB"/>
    <w:rsid w:val="00EE20FD"/>
    <w:rsid w:val="00EE2CFE"/>
    <w:rsid w:val="00EE30E1"/>
    <w:rsid w:val="00EE35C1"/>
    <w:rsid w:val="00EE3971"/>
    <w:rsid w:val="00EE3A18"/>
    <w:rsid w:val="00EE3A54"/>
    <w:rsid w:val="00EE3EBE"/>
    <w:rsid w:val="00EE4812"/>
    <w:rsid w:val="00EE4996"/>
    <w:rsid w:val="00EE5B81"/>
    <w:rsid w:val="00EE6362"/>
    <w:rsid w:val="00EE773F"/>
    <w:rsid w:val="00EE7B40"/>
    <w:rsid w:val="00EF2735"/>
    <w:rsid w:val="00EF2E9C"/>
    <w:rsid w:val="00EF2EDF"/>
    <w:rsid w:val="00EF454F"/>
    <w:rsid w:val="00EF5297"/>
    <w:rsid w:val="00EF6E0D"/>
    <w:rsid w:val="00EF7B08"/>
    <w:rsid w:val="00F00E1E"/>
    <w:rsid w:val="00F02BF2"/>
    <w:rsid w:val="00F0381F"/>
    <w:rsid w:val="00F03EBB"/>
    <w:rsid w:val="00F0453F"/>
    <w:rsid w:val="00F04A17"/>
    <w:rsid w:val="00F04A29"/>
    <w:rsid w:val="00F05032"/>
    <w:rsid w:val="00F05FC1"/>
    <w:rsid w:val="00F060C1"/>
    <w:rsid w:val="00F061EB"/>
    <w:rsid w:val="00F106FF"/>
    <w:rsid w:val="00F110D1"/>
    <w:rsid w:val="00F115C7"/>
    <w:rsid w:val="00F119F6"/>
    <w:rsid w:val="00F11A5D"/>
    <w:rsid w:val="00F12CC6"/>
    <w:rsid w:val="00F13194"/>
    <w:rsid w:val="00F14258"/>
    <w:rsid w:val="00F144C7"/>
    <w:rsid w:val="00F159F4"/>
    <w:rsid w:val="00F16137"/>
    <w:rsid w:val="00F17D73"/>
    <w:rsid w:val="00F227FF"/>
    <w:rsid w:val="00F22CA8"/>
    <w:rsid w:val="00F234A2"/>
    <w:rsid w:val="00F2392A"/>
    <w:rsid w:val="00F241AC"/>
    <w:rsid w:val="00F24689"/>
    <w:rsid w:val="00F261EE"/>
    <w:rsid w:val="00F26D5B"/>
    <w:rsid w:val="00F26F2D"/>
    <w:rsid w:val="00F2736C"/>
    <w:rsid w:val="00F30609"/>
    <w:rsid w:val="00F31F06"/>
    <w:rsid w:val="00F326B4"/>
    <w:rsid w:val="00F32D58"/>
    <w:rsid w:val="00F32E03"/>
    <w:rsid w:val="00F32E34"/>
    <w:rsid w:val="00F334DD"/>
    <w:rsid w:val="00F33533"/>
    <w:rsid w:val="00F33CB7"/>
    <w:rsid w:val="00F34157"/>
    <w:rsid w:val="00F34926"/>
    <w:rsid w:val="00F34F28"/>
    <w:rsid w:val="00F35571"/>
    <w:rsid w:val="00F36099"/>
    <w:rsid w:val="00F36902"/>
    <w:rsid w:val="00F36C8C"/>
    <w:rsid w:val="00F37569"/>
    <w:rsid w:val="00F37E64"/>
    <w:rsid w:val="00F404DE"/>
    <w:rsid w:val="00F40EC3"/>
    <w:rsid w:val="00F41A2E"/>
    <w:rsid w:val="00F426E2"/>
    <w:rsid w:val="00F429BA"/>
    <w:rsid w:val="00F42B5F"/>
    <w:rsid w:val="00F42EFF"/>
    <w:rsid w:val="00F43098"/>
    <w:rsid w:val="00F43BB2"/>
    <w:rsid w:val="00F44C73"/>
    <w:rsid w:val="00F44D24"/>
    <w:rsid w:val="00F45011"/>
    <w:rsid w:val="00F4636C"/>
    <w:rsid w:val="00F467F8"/>
    <w:rsid w:val="00F46AAE"/>
    <w:rsid w:val="00F4723B"/>
    <w:rsid w:val="00F50A8D"/>
    <w:rsid w:val="00F51EB6"/>
    <w:rsid w:val="00F52662"/>
    <w:rsid w:val="00F5296E"/>
    <w:rsid w:val="00F53E3E"/>
    <w:rsid w:val="00F5455A"/>
    <w:rsid w:val="00F5486D"/>
    <w:rsid w:val="00F54DD7"/>
    <w:rsid w:val="00F55E64"/>
    <w:rsid w:val="00F56136"/>
    <w:rsid w:val="00F5640A"/>
    <w:rsid w:val="00F56445"/>
    <w:rsid w:val="00F57D36"/>
    <w:rsid w:val="00F57DAB"/>
    <w:rsid w:val="00F60047"/>
    <w:rsid w:val="00F60242"/>
    <w:rsid w:val="00F64EED"/>
    <w:rsid w:val="00F65180"/>
    <w:rsid w:val="00F65647"/>
    <w:rsid w:val="00F6647D"/>
    <w:rsid w:val="00F67B81"/>
    <w:rsid w:val="00F70072"/>
    <w:rsid w:val="00F701E7"/>
    <w:rsid w:val="00F71B11"/>
    <w:rsid w:val="00F73141"/>
    <w:rsid w:val="00F73453"/>
    <w:rsid w:val="00F73B05"/>
    <w:rsid w:val="00F73DB4"/>
    <w:rsid w:val="00F73E18"/>
    <w:rsid w:val="00F74E9B"/>
    <w:rsid w:val="00F7627D"/>
    <w:rsid w:val="00F76642"/>
    <w:rsid w:val="00F76A7C"/>
    <w:rsid w:val="00F7714D"/>
    <w:rsid w:val="00F7758B"/>
    <w:rsid w:val="00F77BA9"/>
    <w:rsid w:val="00F80D8E"/>
    <w:rsid w:val="00F81B51"/>
    <w:rsid w:val="00F833D2"/>
    <w:rsid w:val="00F841F7"/>
    <w:rsid w:val="00F84E49"/>
    <w:rsid w:val="00F85364"/>
    <w:rsid w:val="00F8581A"/>
    <w:rsid w:val="00F85D8D"/>
    <w:rsid w:val="00F86BFB"/>
    <w:rsid w:val="00F86D2B"/>
    <w:rsid w:val="00F87119"/>
    <w:rsid w:val="00F87232"/>
    <w:rsid w:val="00F877D7"/>
    <w:rsid w:val="00F878C8"/>
    <w:rsid w:val="00F878D1"/>
    <w:rsid w:val="00F90794"/>
    <w:rsid w:val="00F91685"/>
    <w:rsid w:val="00F95B08"/>
    <w:rsid w:val="00F95BCF"/>
    <w:rsid w:val="00F96594"/>
    <w:rsid w:val="00F96B80"/>
    <w:rsid w:val="00F96BE8"/>
    <w:rsid w:val="00F9743C"/>
    <w:rsid w:val="00FA08E0"/>
    <w:rsid w:val="00FA195E"/>
    <w:rsid w:val="00FA1EBC"/>
    <w:rsid w:val="00FA2C8C"/>
    <w:rsid w:val="00FA44E5"/>
    <w:rsid w:val="00FA5374"/>
    <w:rsid w:val="00FA62EF"/>
    <w:rsid w:val="00FA63B2"/>
    <w:rsid w:val="00FA6D1A"/>
    <w:rsid w:val="00FA762A"/>
    <w:rsid w:val="00FA7DD3"/>
    <w:rsid w:val="00FB13E8"/>
    <w:rsid w:val="00FB29BC"/>
    <w:rsid w:val="00FB31E6"/>
    <w:rsid w:val="00FB4E2E"/>
    <w:rsid w:val="00FB4E83"/>
    <w:rsid w:val="00FB59BC"/>
    <w:rsid w:val="00FC01F0"/>
    <w:rsid w:val="00FC0F81"/>
    <w:rsid w:val="00FC17DB"/>
    <w:rsid w:val="00FC243C"/>
    <w:rsid w:val="00FC385F"/>
    <w:rsid w:val="00FC431B"/>
    <w:rsid w:val="00FC4E03"/>
    <w:rsid w:val="00FC68EE"/>
    <w:rsid w:val="00FC6A65"/>
    <w:rsid w:val="00FC6B91"/>
    <w:rsid w:val="00FC7427"/>
    <w:rsid w:val="00FD002C"/>
    <w:rsid w:val="00FD04C2"/>
    <w:rsid w:val="00FD2BFE"/>
    <w:rsid w:val="00FD32CB"/>
    <w:rsid w:val="00FD351B"/>
    <w:rsid w:val="00FD4FC2"/>
    <w:rsid w:val="00FD50F4"/>
    <w:rsid w:val="00FD54CC"/>
    <w:rsid w:val="00FD58D8"/>
    <w:rsid w:val="00FD6001"/>
    <w:rsid w:val="00FD6108"/>
    <w:rsid w:val="00FD72C0"/>
    <w:rsid w:val="00FE3250"/>
    <w:rsid w:val="00FE42B2"/>
    <w:rsid w:val="00FE4828"/>
    <w:rsid w:val="00FE6BDC"/>
    <w:rsid w:val="00FE6F12"/>
    <w:rsid w:val="00FE72AD"/>
    <w:rsid w:val="00FE7F1F"/>
    <w:rsid w:val="00FF0490"/>
    <w:rsid w:val="00FF0C34"/>
    <w:rsid w:val="00FF145F"/>
    <w:rsid w:val="00FF1AD9"/>
    <w:rsid w:val="00FF1D84"/>
    <w:rsid w:val="00FF3F7E"/>
    <w:rsid w:val="00FF50BA"/>
    <w:rsid w:val="00FF596D"/>
    <w:rsid w:val="00FF5AB5"/>
    <w:rsid w:val="00FF610D"/>
    <w:rsid w:val="00FF71F0"/>
    <w:rsid w:val="00FF743A"/>
    <w:rsid w:val="00FF78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665DCB"/>
  <w15:docId w15:val="{C17C90A5-8856-4AA2-B896-C71C1A62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27A2"/>
    <w:rPr>
      <w:sz w:val="22"/>
      <w:lang w:eastAsia="ja-JP"/>
    </w:rPr>
  </w:style>
  <w:style w:type="paragraph" w:styleId="Heading1">
    <w:name w:val="heading 1"/>
    <w:aliases w:val="D70AR,Info rubrik 1,titel 1"/>
    <w:basedOn w:val="Normal"/>
    <w:next w:val="Normal"/>
    <w:qFormat/>
    <w:rsid w:val="0050604F"/>
    <w:pPr>
      <w:ind w:left="567" w:hanging="567"/>
      <w:outlineLvl w:val="0"/>
    </w:pPr>
    <w:rPr>
      <w:b/>
      <w:caps/>
    </w:rPr>
  </w:style>
  <w:style w:type="paragraph" w:styleId="Heading2">
    <w:name w:val="heading 2"/>
    <w:aliases w:val="D70AR2"/>
    <w:basedOn w:val="Heading1"/>
    <w:next w:val="Normal"/>
    <w:qFormat/>
    <w:rsid w:val="0050604F"/>
    <w:pPr>
      <w:outlineLvl w:val="1"/>
    </w:pPr>
    <w:rPr>
      <w:caps w:val="0"/>
    </w:rPr>
  </w:style>
  <w:style w:type="paragraph" w:styleId="Heading3">
    <w:name w:val="heading 3"/>
    <w:aliases w:val="D70AR3,titel 3,OLD Heading 3"/>
    <w:basedOn w:val="Normal"/>
    <w:next w:val="Normal"/>
    <w:qFormat/>
    <w:rsid w:val="0050604F"/>
    <w:pPr>
      <w:keepNext/>
      <w:spacing w:before="240" w:after="60"/>
      <w:outlineLvl w:val="2"/>
    </w:pPr>
    <w:rPr>
      <w:rFonts w:ascii="Arial" w:hAnsi="Arial" w:cs="Arial"/>
      <w:b/>
      <w:bCs/>
      <w:sz w:val="26"/>
      <w:szCs w:val="26"/>
    </w:rPr>
  </w:style>
  <w:style w:type="paragraph" w:styleId="Heading4">
    <w:name w:val="heading 4"/>
    <w:aliases w:val="D70AR4,titel 4"/>
    <w:basedOn w:val="Normal"/>
    <w:next w:val="Normal"/>
    <w:qFormat/>
    <w:pPr>
      <w:keepNext/>
      <w:outlineLvl w:val="3"/>
    </w:pPr>
    <w:rPr>
      <w:u w:val="single"/>
      <w:lang w:val="el-GR"/>
    </w:rPr>
  </w:style>
  <w:style w:type="paragraph" w:styleId="Heading5">
    <w:name w:val="heading 5"/>
    <w:aliases w:val="D70AR5,titel 5"/>
    <w:basedOn w:val="Normal"/>
    <w:next w:val="Normal"/>
    <w:qFormat/>
    <w:pPr>
      <w:keepNext/>
      <w:jc w:val="center"/>
      <w:outlineLvl w:val="4"/>
    </w:pPr>
  </w:style>
  <w:style w:type="paragraph" w:styleId="Heading6">
    <w:name w:val="heading 6"/>
    <w:basedOn w:val="Normal"/>
    <w:next w:val="Normal"/>
    <w:qFormat/>
    <w:pPr>
      <w:keepNext/>
      <w:tabs>
        <w:tab w:val="left" w:pos="-720"/>
        <w:tab w:val="left" w:pos="567"/>
        <w:tab w:val="left" w:pos="4536"/>
      </w:tabs>
      <w:suppressAutoHyphens/>
      <w:spacing w:line="-260" w:lineRule="auto"/>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auto"/>
      <w:jc w:val="both"/>
      <w:outlineLvl w:val="6"/>
    </w:pPr>
    <w:rPr>
      <w:i/>
      <w:lang w:val="en-GB"/>
    </w:rPr>
  </w:style>
  <w:style w:type="paragraph" w:styleId="Heading8">
    <w:name w:val="heading 8"/>
    <w:basedOn w:val="Normal"/>
    <w:next w:val="Normal"/>
    <w:qFormat/>
    <w:rsid w:val="00574DBE"/>
    <w:pPr>
      <w:spacing w:before="240" w:after="60"/>
      <w:outlineLvl w:val="7"/>
    </w:pPr>
    <w:rPr>
      <w:i/>
      <w:iCs/>
      <w:sz w:val="24"/>
      <w:szCs w:val="24"/>
    </w:rPr>
  </w:style>
  <w:style w:type="paragraph" w:styleId="Heading9">
    <w:name w:val="heading 9"/>
    <w:basedOn w:val="Normal"/>
    <w:next w:val="Normal"/>
    <w:qFormat/>
    <w:rsid w:val="00574DBE"/>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lang w:val="el-GR"/>
    </w:rPr>
  </w:style>
  <w:style w:type="paragraph" w:styleId="BodyText2">
    <w:name w:val="Body Text 2"/>
    <w:basedOn w:val="Normal"/>
    <w:pPr>
      <w:ind w:left="720" w:hanging="720"/>
    </w:pPr>
    <w:rPr>
      <w:lang w:val="el-GR"/>
    </w:rPr>
  </w:style>
  <w:style w:type="paragraph" w:styleId="BodyTextIndent2">
    <w:name w:val="Body Text Indent 2"/>
    <w:basedOn w:val="Normal"/>
    <w:link w:val="BodyTextIndent2Char"/>
    <w:pPr>
      <w:ind w:left="567" w:hanging="567"/>
    </w:pPr>
    <w:rPr>
      <w:lang w:val="el-GR"/>
    </w:rPr>
  </w:style>
  <w:style w:type="paragraph" w:styleId="BlockText">
    <w:name w:val="Block Text"/>
    <w:basedOn w:val="Normal"/>
    <w:pPr>
      <w:ind w:left="1985" w:right="1405" w:hanging="567"/>
    </w:pPr>
    <w:rPr>
      <w:b/>
      <w:lang w:val="el-GR"/>
    </w:rPr>
  </w:style>
  <w:style w:type="paragraph" w:styleId="Header">
    <w:name w:val="header"/>
    <w:basedOn w:val="Normal"/>
    <w:rsid w:val="0050604F"/>
    <w:pPr>
      <w:tabs>
        <w:tab w:val="center" w:pos="4536"/>
        <w:tab w:val="right" w:pos="9072"/>
      </w:tabs>
    </w:pPr>
  </w:style>
  <w:style w:type="paragraph" w:styleId="Footer">
    <w:name w:val="footer"/>
    <w:basedOn w:val="Normal"/>
    <w:rsid w:val="0050604F"/>
    <w:rPr>
      <w:rFonts w:ascii="Arial" w:hAnsi="Arial"/>
      <w:sz w:val="16"/>
    </w:rPr>
  </w:style>
  <w:style w:type="paragraph" w:styleId="BodyText3">
    <w:name w:val="Body Text 3"/>
    <w:basedOn w:val="Normal"/>
    <w:rPr>
      <w:u w:val="single"/>
      <w:lang w:val="el-GR"/>
    </w:rPr>
  </w:style>
  <w:style w:type="paragraph" w:styleId="BodyTextIndent3">
    <w:name w:val="Body Text Indent 3"/>
    <w:basedOn w:val="Normal"/>
    <w:link w:val="BodyTextIndent3Char"/>
    <w:pPr>
      <w:ind w:left="567" w:hanging="567"/>
    </w:pPr>
    <w:rPr>
      <w:b/>
      <w:lang w:val="el-GR"/>
    </w:rPr>
  </w:style>
  <w:style w:type="character" w:styleId="PageNumber">
    <w:name w:val="page number"/>
    <w:rsid w:val="0050604F"/>
    <w:rPr>
      <w:rFonts w:ascii="Arial" w:hAnsi="Arial"/>
      <w:noProof/>
      <w:sz w:val="16"/>
    </w:rPr>
  </w:style>
  <w:style w:type="paragraph" w:styleId="EndnoteText">
    <w:name w:val="endnote text"/>
    <w:basedOn w:val="Normal"/>
    <w:semiHidden/>
    <w:pPr>
      <w:tabs>
        <w:tab w:val="left" w:pos="567"/>
      </w:tabs>
    </w:pPr>
    <w:rPr>
      <w:lang w:val="en-GB"/>
    </w:r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Paragraph">
    <w:name w:val="Paragraph"/>
    <w:basedOn w:val="Normal"/>
    <w:pPr>
      <w:spacing w:after="300" w:line="400" w:lineRule="exact"/>
    </w:pPr>
    <w:rPr>
      <w:rFonts w:ascii="Helvetica" w:hAnsi="Helvetica"/>
      <w:sz w:val="24"/>
    </w:rPr>
  </w:style>
  <w:style w:type="paragraph" w:customStyle="1" w:styleId="TableColumnHeads">
    <w:name w:val="Table Column Heads"/>
    <w:basedOn w:val="Normal"/>
    <w:pPr>
      <w:keepNext/>
      <w:keepLines/>
      <w:spacing w:before="60" w:after="60" w:line="240" w:lineRule="atLeast"/>
      <w:jc w:val="center"/>
    </w:pPr>
    <w:rPr>
      <w:rFonts w:ascii="Helvetica" w:hAnsi="Helvetica"/>
      <w:color w:val="000080"/>
      <w:sz w:val="20"/>
    </w:rPr>
  </w:style>
  <w:style w:type="paragraph" w:customStyle="1" w:styleId="PIParagraph">
    <w:name w:val="PI Paragraph"/>
    <w:basedOn w:val="Normal"/>
    <w:pPr>
      <w:spacing w:after="300" w:line="400" w:lineRule="exact"/>
      <w:jc w:val="both"/>
    </w:pPr>
    <w:rPr>
      <w:rFonts w:ascii="Helvetica" w:hAnsi="Helvetica"/>
      <w:sz w:val="24"/>
    </w:rPr>
  </w:style>
  <w:style w:type="paragraph" w:customStyle="1" w:styleId="TableCellHead">
    <w:name w:val="Table Cell Head"/>
    <w:basedOn w:val="TableCellLeft"/>
    <w:pPr>
      <w:spacing w:before="100" w:after="0"/>
    </w:pPr>
    <w:rPr>
      <w:u w:val="single"/>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CellAEData">
    <w:name w:val="Table Cell AE Data"/>
    <w:basedOn w:val="TableCellDecimal"/>
    <w:pPr>
      <w:tabs>
        <w:tab w:val="clear" w:pos="1080"/>
        <w:tab w:val="right" w:pos="720"/>
        <w:tab w:val="right" w:pos="1368"/>
      </w:tabs>
    </w:pPr>
  </w:style>
  <w:style w:type="paragraph" w:customStyle="1" w:styleId="TableCellDecimal">
    <w:name w:val="Table Cell Decimal"/>
    <w:basedOn w:val="Paragraph"/>
    <w:pPr>
      <w:keepNext/>
      <w:keepLines/>
      <w:tabs>
        <w:tab w:val="decimal" w:pos="1080"/>
      </w:tabs>
      <w:spacing w:before="50" w:after="50" w:line="240" w:lineRule="exact"/>
    </w:pPr>
    <w:rPr>
      <w:sz w:val="20"/>
    </w:rPr>
  </w:style>
  <w:style w:type="paragraph" w:customStyle="1" w:styleId="TOCHeadings">
    <w:name w:val="TOC Headings"/>
    <w:basedOn w:val="Normal"/>
    <w:pPr>
      <w:tabs>
        <w:tab w:val="center" w:pos="4672"/>
        <w:tab w:val="right" w:pos="9344"/>
      </w:tabs>
      <w:spacing w:before="397" w:after="227"/>
    </w:pPr>
    <w:rPr>
      <w:rFonts w:ascii="Arial" w:hAnsi="Arial"/>
      <w:b/>
      <w:lang w:val="en-GB"/>
    </w:rPr>
  </w:style>
  <w:style w:type="character" w:styleId="EndnoteReference">
    <w:name w:val="endnote reference"/>
    <w:semiHidden/>
    <w:rPr>
      <w:vertAlign w:val="superscript"/>
    </w:rPr>
  </w:style>
  <w:style w:type="paragraph" w:customStyle="1" w:styleId="TableHeading">
    <w:name w:val="Table Heading"/>
    <w:basedOn w:val="Normal"/>
    <w:pPr>
      <w:jc w:val="both"/>
    </w:pPr>
    <w:rPr>
      <w:rFonts w:ascii="Arial" w:hAnsi="Arial"/>
      <w:b/>
      <w:lang w:val="en-GB"/>
    </w:rPr>
  </w:style>
  <w:style w:type="paragraph" w:customStyle="1" w:styleId="PIListItem">
    <w:name w:val="PI List Item"/>
    <w:basedOn w:val="Paragraph"/>
    <w:pPr>
      <w:spacing w:before="40" w:after="120" w:line="300" w:lineRule="exact"/>
      <w:jc w:val="both"/>
    </w:pPr>
    <w:rPr>
      <w:lang w:eastAsia="el-GR"/>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styleId="BalloonText">
    <w:name w:val="Balloon Text"/>
    <w:basedOn w:val="Normal"/>
    <w:semiHidden/>
    <w:rPr>
      <w:rFonts w:ascii="Tahoma" w:hAnsi="Tahoma" w:cs="Tahoma"/>
      <w:sz w:val="16"/>
      <w:szCs w:val="16"/>
    </w:rPr>
  </w:style>
  <w:style w:type="paragraph" w:customStyle="1" w:styleId="Annex">
    <w:name w:val="Annex"/>
    <w:basedOn w:val="Normal"/>
    <w:next w:val="Normal"/>
    <w:rsid w:val="0050604F"/>
    <w:pPr>
      <w:jc w:val="center"/>
    </w:pPr>
    <w:rPr>
      <w:b/>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aliases w:val=" Char"/>
    <w:basedOn w:val="Normal"/>
    <w:link w:val="CommentTextChar"/>
    <w:semiHidden/>
    <w:rPr>
      <w:sz w:val="20"/>
    </w:rPr>
  </w:style>
  <w:style w:type="paragraph" w:styleId="CommentSubject">
    <w:name w:val="annotation subject"/>
    <w:basedOn w:val="CommentText"/>
    <w:next w:val="CommentText"/>
    <w:semiHidden/>
    <w:rPr>
      <w:b/>
      <w:bCs/>
    </w:rPr>
  </w:style>
  <w:style w:type="paragraph" w:customStyle="1" w:styleId="Description">
    <w:name w:val="Description"/>
    <w:basedOn w:val="Normal"/>
    <w:next w:val="Normal"/>
    <w:rsid w:val="0050604F"/>
  </w:style>
  <w:style w:type="paragraph" w:customStyle="1" w:styleId="HangingIndent">
    <w:name w:val="HangingIndent"/>
    <w:basedOn w:val="Normal"/>
    <w:rsid w:val="00D9466E"/>
    <w:pPr>
      <w:ind w:left="567" w:hanging="567"/>
    </w:pPr>
  </w:style>
  <w:style w:type="paragraph" w:customStyle="1" w:styleId="AnnexHeading">
    <w:name w:val="Annex Heading"/>
    <w:basedOn w:val="Normal"/>
    <w:next w:val="Normal"/>
    <w:rsid w:val="0050604F"/>
    <w:pPr>
      <w:ind w:left="567" w:hanging="567"/>
    </w:pPr>
    <w:rPr>
      <w:b/>
    </w:rPr>
  </w:style>
  <w:style w:type="table" w:styleId="TableGrid">
    <w:name w:val="Table Grid"/>
    <w:basedOn w:val="TableNormal"/>
    <w:rsid w:val="00E1684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Tab1">
    <w:name w:val="Hd:Tab:1"/>
    <w:basedOn w:val="Caption"/>
    <w:next w:val="Normal"/>
    <w:rsid w:val="00EE3A54"/>
    <w:pPr>
      <w:keepNext/>
      <w:spacing w:before="113" w:after="57" w:line="280" w:lineRule="atLeast"/>
      <w:ind w:left="1701" w:hanging="1701"/>
      <w:outlineLvl w:val="4"/>
    </w:pPr>
    <w:rPr>
      <w:rFonts w:ascii="Arial" w:hAnsi="Arial"/>
      <w:bCs w:val="0"/>
      <w:sz w:val="24"/>
    </w:rPr>
  </w:style>
  <w:style w:type="paragraph" w:styleId="Caption">
    <w:name w:val="caption"/>
    <w:basedOn w:val="Normal"/>
    <w:next w:val="Normal"/>
    <w:qFormat/>
    <w:rsid w:val="00EE3A54"/>
    <w:rPr>
      <w:b/>
      <w:bCs/>
      <w:sz w:val="20"/>
    </w:rPr>
  </w:style>
  <w:style w:type="character" w:styleId="Emphasis">
    <w:name w:val="Emphasis"/>
    <w:qFormat/>
    <w:rsid w:val="00520CC6"/>
    <w:rPr>
      <w:b/>
      <w:bCs/>
      <w:i w:val="0"/>
      <w:iCs w:val="0"/>
    </w:rPr>
  </w:style>
  <w:style w:type="paragraph" w:customStyle="1" w:styleId="TextTi12">
    <w:name w:val="Text:Ti12"/>
    <w:basedOn w:val="Normal"/>
    <w:link w:val="TextTi12Char"/>
    <w:rsid w:val="0013145E"/>
    <w:pPr>
      <w:spacing w:after="170" w:line="280" w:lineRule="atLeast"/>
      <w:jc w:val="both"/>
    </w:pPr>
    <w:rPr>
      <w:sz w:val="24"/>
      <w:szCs w:val="24"/>
      <w:lang w:eastAsia="de-DE"/>
    </w:rPr>
  </w:style>
  <w:style w:type="character" w:customStyle="1" w:styleId="TextTi12Char">
    <w:name w:val="Text:Ti12 Char"/>
    <w:link w:val="TextTi12"/>
    <w:rsid w:val="0013145E"/>
    <w:rPr>
      <w:sz w:val="24"/>
      <w:szCs w:val="24"/>
      <w:lang w:val="en-US" w:eastAsia="de-DE" w:bidi="ar-SA"/>
    </w:rPr>
  </w:style>
  <w:style w:type="paragraph" w:customStyle="1" w:styleId="TableText10">
    <w:name w:val="TableText:10"/>
    <w:basedOn w:val="Normal"/>
    <w:link w:val="TableText10Char"/>
    <w:rsid w:val="006C144C"/>
    <w:rPr>
      <w:sz w:val="20"/>
    </w:rPr>
  </w:style>
  <w:style w:type="character" w:customStyle="1" w:styleId="TableText10Char">
    <w:name w:val="TableText:10 Char"/>
    <w:link w:val="TableText10"/>
    <w:rsid w:val="006C144C"/>
    <w:rPr>
      <w:lang w:val="en-US" w:eastAsia="ja-JP" w:bidi="ar-SA"/>
    </w:rPr>
  </w:style>
  <w:style w:type="paragraph" w:styleId="BodyTextIndent">
    <w:name w:val="Body Text Indent"/>
    <w:basedOn w:val="Normal"/>
    <w:link w:val="BodyTextIndentChar"/>
    <w:rsid w:val="004E4622"/>
    <w:pPr>
      <w:spacing w:after="120"/>
      <w:ind w:left="283"/>
    </w:pPr>
  </w:style>
  <w:style w:type="paragraph" w:customStyle="1" w:styleId="CharCharChar">
    <w:name w:val="Char Char Char"/>
    <w:basedOn w:val="Normal"/>
    <w:semiHidden/>
    <w:rsid w:val="00B368D9"/>
    <w:pPr>
      <w:spacing w:after="160" w:line="240" w:lineRule="exact"/>
    </w:pPr>
    <w:rPr>
      <w:rFonts w:ascii="Verdana" w:hAnsi="Verdana" w:cs="Verdana"/>
      <w:sz w:val="20"/>
      <w:lang w:eastAsia="en-US"/>
    </w:rPr>
  </w:style>
  <w:style w:type="character" w:customStyle="1" w:styleId="longtext1">
    <w:name w:val="long_text1"/>
    <w:rsid w:val="00D16596"/>
    <w:rPr>
      <w:sz w:val="20"/>
      <w:szCs w:val="20"/>
    </w:rPr>
  </w:style>
  <w:style w:type="paragraph" w:customStyle="1" w:styleId="Default">
    <w:name w:val="Default"/>
    <w:rsid w:val="00C17A97"/>
    <w:pPr>
      <w:autoSpaceDE w:val="0"/>
      <w:autoSpaceDN w:val="0"/>
      <w:adjustRightInd w:val="0"/>
    </w:pPr>
    <w:rPr>
      <w:rFonts w:eastAsia="SimSun"/>
      <w:color w:val="000000"/>
      <w:sz w:val="24"/>
      <w:szCs w:val="24"/>
      <w:lang w:eastAsia="zh-CN"/>
    </w:rPr>
  </w:style>
  <w:style w:type="character" w:customStyle="1" w:styleId="hps">
    <w:name w:val="hps"/>
    <w:basedOn w:val="DefaultParagraphFont"/>
    <w:rsid w:val="00AB6CE1"/>
    <w:rPr>
      <w:noProof/>
    </w:rPr>
  </w:style>
  <w:style w:type="character" w:customStyle="1" w:styleId="hpsatn">
    <w:name w:val="hps atn"/>
    <w:basedOn w:val="DefaultParagraphFont"/>
    <w:rsid w:val="000F6D2D"/>
    <w:rPr>
      <w:noProof/>
    </w:rPr>
  </w:style>
  <w:style w:type="character" w:customStyle="1" w:styleId="longtext">
    <w:name w:val="long_text"/>
    <w:basedOn w:val="DefaultParagraphFont"/>
    <w:rsid w:val="00972850"/>
    <w:rPr>
      <w:noProof/>
    </w:rPr>
  </w:style>
  <w:style w:type="character" w:customStyle="1" w:styleId="gt-icon-text1">
    <w:name w:val="gt-icon-text1"/>
    <w:basedOn w:val="DefaultParagraphFont"/>
    <w:rsid w:val="00A20831"/>
    <w:rPr>
      <w:noProof/>
    </w:rPr>
  </w:style>
  <w:style w:type="character" w:customStyle="1" w:styleId="atn">
    <w:name w:val="atn"/>
    <w:basedOn w:val="DefaultParagraphFont"/>
    <w:rsid w:val="008E7183"/>
    <w:rPr>
      <w:noProof/>
    </w:rPr>
  </w:style>
  <w:style w:type="paragraph" w:styleId="BodyTextFirstIndent">
    <w:name w:val="Body Text First Indent"/>
    <w:basedOn w:val="BodyText"/>
    <w:link w:val="BodyTextFirstIndentChar"/>
    <w:rsid w:val="00574DBE"/>
    <w:pPr>
      <w:spacing w:after="120"/>
      <w:ind w:firstLine="210"/>
    </w:pPr>
    <w:rPr>
      <w:i w:val="0"/>
      <w:lang w:val="en-US"/>
    </w:rPr>
  </w:style>
  <w:style w:type="paragraph" w:styleId="BodyTextFirstIndent2">
    <w:name w:val="Body Text First Indent 2"/>
    <w:basedOn w:val="BodyTextIndent"/>
    <w:link w:val="BodyTextFirstIndent2Char"/>
    <w:rsid w:val="00574DBE"/>
    <w:pPr>
      <w:ind w:firstLine="210"/>
    </w:pPr>
  </w:style>
  <w:style w:type="paragraph" w:styleId="Closing">
    <w:name w:val="Closing"/>
    <w:basedOn w:val="Normal"/>
    <w:link w:val="ClosingChar"/>
    <w:rsid w:val="00574DBE"/>
    <w:pPr>
      <w:ind w:left="4252"/>
    </w:pPr>
  </w:style>
  <w:style w:type="paragraph" w:styleId="Date">
    <w:name w:val="Date"/>
    <w:basedOn w:val="Normal"/>
    <w:next w:val="Normal"/>
    <w:link w:val="DateChar"/>
    <w:rsid w:val="00574DBE"/>
  </w:style>
  <w:style w:type="paragraph" w:styleId="DocumentMap">
    <w:name w:val="Document Map"/>
    <w:basedOn w:val="Normal"/>
    <w:semiHidden/>
    <w:rsid w:val="00574DBE"/>
    <w:pPr>
      <w:shd w:val="clear" w:color="auto" w:fill="000080"/>
    </w:pPr>
    <w:rPr>
      <w:rFonts w:ascii="Tahoma" w:hAnsi="Tahoma" w:cs="Tahoma"/>
      <w:sz w:val="20"/>
    </w:rPr>
  </w:style>
  <w:style w:type="paragraph" w:styleId="E-mailSignature">
    <w:name w:val="E-mail Signature"/>
    <w:basedOn w:val="Normal"/>
    <w:link w:val="E-mailSignatureChar"/>
    <w:rsid w:val="00574DBE"/>
  </w:style>
  <w:style w:type="paragraph" w:styleId="EnvelopeAddress">
    <w:name w:val="envelope address"/>
    <w:basedOn w:val="Normal"/>
    <w:rsid w:val="00574DB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74DBE"/>
    <w:rPr>
      <w:rFonts w:ascii="Arial" w:hAnsi="Arial" w:cs="Arial"/>
      <w:sz w:val="20"/>
    </w:rPr>
  </w:style>
  <w:style w:type="paragraph" w:styleId="HTMLAddress">
    <w:name w:val="HTML Address"/>
    <w:basedOn w:val="Normal"/>
    <w:link w:val="HTMLAddressChar"/>
    <w:rsid w:val="00574DBE"/>
    <w:rPr>
      <w:i/>
      <w:iCs/>
    </w:rPr>
  </w:style>
  <w:style w:type="paragraph" w:styleId="HTMLPreformatted">
    <w:name w:val="HTML Preformatted"/>
    <w:basedOn w:val="Normal"/>
    <w:rsid w:val="00574DBE"/>
    <w:rPr>
      <w:rFonts w:ascii="Courier New" w:hAnsi="Courier New" w:cs="Courier New"/>
      <w:sz w:val="20"/>
    </w:rPr>
  </w:style>
  <w:style w:type="paragraph" w:styleId="Index1">
    <w:name w:val="index 1"/>
    <w:basedOn w:val="Normal"/>
    <w:next w:val="Normal"/>
    <w:autoRedefine/>
    <w:semiHidden/>
    <w:rsid w:val="00574DBE"/>
    <w:pPr>
      <w:ind w:left="220" w:hanging="220"/>
    </w:pPr>
  </w:style>
  <w:style w:type="paragraph" w:styleId="Index2">
    <w:name w:val="index 2"/>
    <w:basedOn w:val="Normal"/>
    <w:next w:val="Normal"/>
    <w:autoRedefine/>
    <w:semiHidden/>
    <w:rsid w:val="00574DBE"/>
    <w:pPr>
      <w:ind w:left="440" w:hanging="220"/>
    </w:pPr>
  </w:style>
  <w:style w:type="paragraph" w:styleId="Index3">
    <w:name w:val="index 3"/>
    <w:basedOn w:val="Normal"/>
    <w:next w:val="Normal"/>
    <w:autoRedefine/>
    <w:semiHidden/>
    <w:rsid w:val="00574DBE"/>
    <w:pPr>
      <w:ind w:left="660" w:hanging="220"/>
    </w:pPr>
  </w:style>
  <w:style w:type="paragraph" w:styleId="Index4">
    <w:name w:val="index 4"/>
    <w:basedOn w:val="Normal"/>
    <w:next w:val="Normal"/>
    <w:autoRedefine/>
    <w:semiHidden/>
    <w:rsid w:val="00574DBE"/>
    <w:pPr>
      <w:ind w:left="880" w:hanging="220"/>
    </w:pPr>
  </w:style>
  <w:style w:type="paragraph" w:styleId="Index5">
    <w:name w:val="index 5"/>
    <w:basedOn w:val="Normal"/>
    <w:next w:val="Normal"/>
    <w:autoRedefine/>
    <w:semiHidden/>
    <w:rsid w:val="00574DBE"/>
    <w:pPr>
      <w:ind w:left="1100" w:hanging="220"/>
    </w:pPr>
  </w:style>
  <w:style w:type="paragraph" w:styleId="Index6">
    <w:name w:val="index 6"/>
    <w:basedOn w:val="Normal"/>
    <w:next w:val="Normal"/>
    <w:autoRedefine/>
    <w:semiHidden/>
    <w:rsid w:val="00574DBE"/>
    <w:pPr>
      <w:ind w:left="1320" w:hanging="220"/>
    </w:pPr>
  </w:style>
  <w:style w:type="paragraph" w:styleId="Index7">
    <w:name w:val="index 7"/>
    <w:basedOn w:val="Normal"/>
    <w:next w:val="Normal"/>
    <w:autoRedefine/>
    <w:semiHidden/>
    <w:rsid w:val="00574DBE"/>
    <w:pPr>
      <w:ind w:left="1540" w:hanging="220"/>
    </w:pPr>
  </w:style>
  <w:style w:type="paragraph" w:styleId="Index8">
    <w:name w:val="index 8"/>
    <w:basedOn w:val="Normal"/>
    <w:next w:val="Normal"/>
    <w:autoRedefine/>
    <w:semiHidden/>
    <w:rsid w:val="00574DBE"/>
    <w:pPr>
      <w:ind w:left="1760" w:hanging="220"/>
    </w:pPr>
  </w:style>
  <w:style w:type="paragraph" w:styleId="Index9">
    <w:name w:val="index 9"/>
    <w:basedOn w:val="Normal"/>
    <w:next w:val="Normal"/>
    <w:autoRedefine/>
    <w:semiHidden/>
    <w:rsid w:val="00574DBE"/>
    <w:pPr>
      <w:ind w:left="1980" w:hanging="220"/>
    </w:pPr>
  </w:style>
  <w:style w:type="paragraph" w:styleId="IndexHeading">
    <w:name w:val="index heading"/>
    <w:basedOn w:val="Normal"/>
    <w:next w:val="Index1"/>
    <w:semiHidden/>
    <w:rsid w:val="00574DBE"/>
    <w:rPr>
      <w:rFonts w:ascii="Arial" w:hAnsi="Arial" w:cs="Arial"/>
      <w:b/>
      <w:bCs/>
    </w:rPr>
  </w:style>
  <w:style w:type="paragraph" w:styleId="List">
    <w:name w:val="List"/>
    <w:basedOn w:val="Normal"/>
    <w:rsid w:val="00574DBE"/>
    <w:pPr>
      <w:ind w:left="283" w:hanging="283"/>
    </w:pPr>
  </w:style>
  <w:style w:type="paragraph" w:styleId="List2">
    <w:name w:val="List 2"/>
    <w:basedOn w:val="Normal"/>
    <w:rsid w:val="00574DBE"/>
    <w:pPr>
      <w:ind w:left="566" w:hanging="283"/>
    </w:pPr>
  </w:style>
  <w:style w:type="paragraph" w:styleId="List3">
    <w:name w:val="List 3"/>
    <w:basedOn w:val="Normal"/>
    <w:rsid w:val="00574DBE"/>
    <w:pPr>
      <w:ind w:left="849" w:hanging="283"/>
    </w:pPr>
  </w:style>
  <w:style w:type="paragraph" w:styleId="List4">
    <w:name w:val="List 4"/>
    <w:basedOn w:val="Normal"/>
    <w:rsid w:val="00574DBE"/>
    <w:pPr>
      <w:ind w:left="1132" w:hanging="283"/>
    </w:pPr>
  </w:style>
  <w:style w:type="paragraph" w:styleId="List5">
    <w:name w:val="List 5"/>
    <w:basedOn w:val="Normal"/>
    <w:rsid w:val="00574DBE"/>
    <w:pPr>
      <w:ind w:left="1415" w:hanging="283"/>
    </w:pPr>
  </w:style>
  <w:style w:type="paragraph" w:styleId="ListBullet">
    <w:name w:val="List Bullet"/>
    <w:basedOn w:val="Normal"/>
    <w:rsid w:val="00574DBE"/>
    <w:pPr>
      <w:numPr>
        <w:numId w:val="20"/>
      </w:numPr>
    </w:pPr>
  </w:style>
  <w:style w:type="paragraph" w:styleId="ListBullet2">
    <w:name w:val="List Bullet 2"/>
    <w:basedOn w:val="Normal"/>
    <w:rsid w:val="00574DBE"/>
    <w:pPr>
      <w:numPr>
        <w:numId w:val="21"/>
      </w:numPr>
    </w:pPr>
  </w:style>
  <w:style w:type="paragraph" w:styleId="ListBullet3">
    <w:name w:val="List Bullet 3"/>
    <w:basedOn w:val="Normal"/>
    <w:rsid w:val="00574DBE"/>
    <w:pPr>
      <w:numPr>
        <w:numId w:val="22"/>
      </w:numPr>
    </w:pPr>
  </w:style>
  <w:style w:type="paragraph" w:styleId="ListBullet4">
    <w:name w:val="List Bullet 4"/>
    <w:basedOn w:val="Normal"/>
    <w:rsid w:val="00574DBE"/>
    <w:pPr>
      <w:numPr>
        <w:numId w:val="23"/>
      </w:numPr>
    </w:pPr>
  </w:style>
  <w:style w:type="paragraph" w:styleId="ListBullet5">
    <w:name w:val="List Bullet 5"/>
    <w:basedOn w:val="Normal"/>
    <w:rsid w:val="00574DBE"/>
    <w:pPr>
      <w:numPr>
        <w:numId w:val="24"/>
      </w:numPr>
    </w:pPr>
  </w:style>
  <w:style w:type="paragraph" w:styleId="ListContinue">
    <w:name w:val="List Continue"/>
    <w:basedOn w:val="Normal"/>
    <w:rsid w:val="00574DBE"/>
    <w:pPr>
      <w:spacing w:after="120"/>
      <w:ind w:left="283"/>
    </w:pPr>
  </w:style>
  <w:style w:type="paragraph" w:styleId="ListContinue2">
    <w:name w:val="List Continue 2"/>
    <w:basedOn w:val="Normal"/>
    <w:rsid w:val="00574DBE"/>
    <w:pPr>
      <w:spacing w:after="120"/>
      <w:ind w:left="566"/>
    </w:pPr>
  </w:style>
  <w:style w:type="paragraph" w:styleId="ListContinue3">
    <w:name w:val="List Continue 3"/>
    <w:basedOn w:val="Normal"/>
    <w:rsid w:val="00574DBE"/>
    <w:pPr>
      <w:spacing w:after="120"/>
      <w:ind w:left="849"/>
    </w:pPr>
  </w:style>
  <w:style w:type="paragraph" w:styleId="ListContinue4">
    <w:name w:val="List Continue 4"/>
    <w:basedOn w:val="Normal"/>
    <w:rsid w:val="00574DBE"/>
    <w:pPr>
      <w:spacing w:after="120"/>
      <w:ind w:left="1132"/>
    </w:pPr>
  </w:style>
  <w:style w:type="paragraph" w:styleId="ListContinue5">
    <w:name w:val="List Continue 5"/>
    <w:basedOn w:val="Normal"/>
    <w:rsid w:val="00574DBE"/>
    <w:pPr>
      <w:spacing w:after="120"/>
      <w:ind w:left="1415"/>
    </w:pPr>
  </w:style>
  <w:style w:type="paragraph" w:styleId="ListNumber">
    <w:name w:val="List Number"/>
    <w:basedOn w:val="Normal"/>
    <w:rsid w:val="00574DBE"/>
    <w:pPr>
      <w:numPr>
        <w:numId w:val="25"/>
      </w:numPr>
    </w:pPr>
  </w:style>
  <w:style w:type="paragraph" w:styleId="ListNumber2">
    <w:name w:val="List Number 2"/>
    <w:basedOn w:val="Normal"/>
    <w:rsid w:val="00574DBE"/>
    <w:pPr>
      <w:numPr>
        <w:numId w:val="26"/>
      </w:numPr>
    </w:pPr>
  </w:style>
  <w:style w:type="paragraph" w:styleId="ListNumber3">
    <w:name w:val="List Number 3"/>
    <w:basedOn w:val="Normal"/>
    <w:rsid w:val="00574DBE"/>
    <w:pPr>
      <w:numPr>
        <w:numId w:val="27"/>
      </w:numPr>
    </w:pPr>
  </w:style>
  <w:style w:type="paragraph" w:styleId="ListNumber4">
    <w:name w:val="List Number 4"/>
    <w:basedOn w:val="Normal"/>
    <w:rsid w:val="00574DBE"/>
    <w:pPr>
      <w:numPr>
        <w:numId w:val="17"/>
      </w:numPr>
    </w:pPr>
  </w:style>
  <w:style w:type="paragraph" w:styleId="ListNumber5">
    <w:name w:val="List Number 5"/>
    <w:basedOn w:val="Normal"/>
    <w:rsid w:val="00574DBE"/>
    <w:pPr>
      <w:numPr>
        <w:numId w:val="28"/>
      </w:numPr>
    </w:pPr>
  </w:style>
  <w:style w:type="paragraph" w:styleId="MacroText">
    <w:name w:val="macro"/>
    <w:link w:val="MacroTextChar"/>
    <w:semiHidden/>
    <w:rsid w:val="00574DB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link w:val="MessageHeaderChar"/>
    <w:rsid w:val="00574D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574DBE"/>
    <w:rPr>
      <w:sz w:val="24"/>
      <w:szCs w:val="24"/>
    </w:rPr>
  </w:style>
  <w:style w:type="paragraph" w:styleId="NormalIndent">
    <w:name w:val="Normal Indent"/>
    <w:basedOn w:val="Normal"/>
    <w:rsid w:val="00574DBE"/>
    <w:pPr>
      <w:ind w:left="720"/>
    </w:pPr>
  </w:style>
  <w:style w:type="paragraph" w:styleId="NoteHeading">
    <w:name w:val="Note Heading"/>
    <w:basedOn w:val="Normal"/>
    <w:next w:val="Normal"/>
    <w:link w:val="NoteHeadingChar"/>
    <w:rsid w:val="00574DBE"/>
  </w:style>
  <w:style w:type="paragraph" w:styleId="PlainText">
    <w:name w:val="Plain Text"/>
    <w:basedOn w:val="Normal"/>
    <w:link w:val="PlainTextChar"/>
    <w:rsid w:val="00574DBE"/>
    <w:rPr>
      <w:rFonts w:ascii="Courier New" w:hAnsi="Courier New" w:cs="Courier New"/>
      <w:sz w:val="20"/>
    </w:rPr>
  </w:style>
  <w:style w:type="paragraph" w:styleId="Salutation">
    <w:name w:val="Salutation"/>
    <w:basedOn w:val="Normal"/>
    <w:next w:val="Normal"/>
    <w:link w:val="SalutationChar"/>
    <w:rsid w:val="00574DBE"/>
  </w:style>
  <w:style w:type="paragraph" w:styleId="Signature">
    <w:name w:val="Signature"/>
    <w:basedOn w:val="Normal"/>
    <w:link w:val="SignatureChar"/>
    <w:rsid w:val="00574DBE"/>
    <w:pPr>
      <w:ind w:left="4252"/>
    </w:pPr>
  </w:style>
  <w:style w:type="paragraph" w:styleId="Subtitle">
    <w:name w:val="Subtitle"/>
    <w:basedOn w:val="Normal"/>
    <w:link w:val="SubtitleChar"/>
    <w:qFormat/>
    <w:rsid w:val="00574DBE"/>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574DBE"/>
    <w:pPr>
      <w:ind w:left="220" w:hanging="220"/>
    </w:pPr>
  </w:style>
  <w:style w:type="paragraph" w:styleId="TableofFigures">
    <w:name w:val="table of figures"/>
    <w:basedOn w:val="Normal"/>
    <w:next w:val="Normal"/>
    <w:semiHidden/>
    <w:rsid w:val="00574DBE"/>
  </w:style>
  <w:style w:type="paragraph" w:styleId="Title">
    <w:name w:val="Title"/>
    <w:basedOn w:val="Normal"/>
    <w:link w:val="TitleChar"/>
    <w:qFormat/>
    <w:rsid w:val="00574DBE"/>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574DBE"/>
    <w:pPr>
      <w:spacing w:before="120"/>
    </w:pPr>
    <w:rPr>
      <w:rFonts w:ascii="Arial" w:hAnsi="Arial" w:cs="Arial"/>
      <w:b/>
      <w:bCs/>
      <w:sz w:val="24"/>
      <w:szCs w:val="24"/>
    </w:rPr>
  </w:style>
  <w:style w:type="paragraph" w:styleId="TOC1">
    <w:name w:val="toc 1"/>
    <w:basedOn w:val="Normal"/>
    <w:next w:val="Normal"/>
    <w:autoRedefine/>
    <w:semiHidden/>
    <w:rsid w:val="00574DBE"/>
  </w:style>
  <w:style w:type="paragraph" w:styleId="TOC2">
    <w:name w:val="toc 2"/>
    <w:basedOn w:val="Normal"/>
    <w:next w:val="Normal"/>
    <w:autoRedefine/>
    <w:semiHidden/>
    <w:rsid w:val="00574DBE"/>
    <w:pPr>
      <w:ind w:left="220"/>
    </w:pPr>
  </w:style>
  <w:style w:type="paragraph" w:styleId="TOC3">
    <w:name w:val="toc 3"/>
    <w:basedOn w:val="Normal"/>
    <w:next w:val="Normal"/>
    <w:autoRedefine/>
    <w:semiHidden/>
    <w:rsid w:val="00574DBE"/>
    <w:pPr>
      <w:ind w:left="440"/>
    </w:pPr>
  </w:style>
  <w:style w:type="paragraph" w:styleId="TOC4">
    <w:name w:val="toc 4"/>
    <w:basedOn w:val="Normal"/>
    <w:next w:val="Normal"/>
    <w:autoRedefine/>
    <w:semiHidden/>
    <w:rsid w:val="00574DBE"/>
    <w:pPr>
      <w:ind w:left="660"/>
    </w:pPr>
  </w:style>
  <w:style w:type="paragraph" w:styleId="TOC5">
    <w:name w:val="toc 5"/>
    <w:basedOn w:val="Normal"/>
    <w:next w:val="Normal"/>
    <w:autoRedefine/>
    <w:semiHidden/>
    <w:rsid w:val="00574DBE"/>
    <w:pPr>
      <w:ind w:left="880"/>
    </w:pPr>
  </w:style>
  <w:style w:type="paragraph" w:styleId="TOC6">
    <w:name w:val="toc 6"/>
    <w:basedOn w:val="Normal"/>
    <w:next w:val="Normal"/>
    <w:autoRedefine/>
    <w:semiHidden/>
    <w:rsid w:val="00574DBE"/>
    <w:pPr>
      <w:ind w:left="1100"/>
    </w:pPr>
  </w:style>
  <w:style w:type="paragraph" w:styleId="TOC7">
    <w:name w:val="toc 7"/>
    <w:basedOn w:val="Normal"/>
    <w:next w:val="Normal"/>
    <w:autoRedefine/>
    <w:semiHidden/>
    <w:rsid w:val="00574DBE"/>
    <w:pPr>
      <w:ind w:left="1320"/>
    </w:pPr>
  </w:style>
  <w:style w:type="paragraph" w:styleId="TOC8">
    <w:name w:val="toc 8"/>
    <w:basedOn w:val="Normal"/>
    <w:next w:val="Normal"/>
    <w:autoRedefine/>
    <w:semiHidden/>
    <w:rsid w:val="00574DBE"/>
    <w:pPr>
      <w:ind w:left="1540"/>
    </w:pPr>
  </w:style>
  <w:style w:type="paragraph" w:styleId="TOC9">
    <w:name w:val="toc 9"/>
    <w:basedOn w:val="Normal"/>
    <w:next w:val="Normal"/>
    <w:autoRedefine/>
    <w:semiHidden/>
    <w:rsid w:val="00574DBE"/>
    <w:pPr>
      <w:ind w:left="1760"/>
    </w:pPr>
  </w:style>
  <w:style w:type="character" w:styleId="FollowedHyperlink">
    <w:name w:val="FollowedHyperlink"/>
    <w:rsid w:val="00170EBB"/>
    <w:rPr>
      <w:color w:val="800080"/>
      <w:u w:val="single"/>
    </w:rPr>
  </w:style>
  <w:style w:type="paragraph" w:customStyle="1" w:styleId="OrangeBullet">
    <w:name w:val="Orange_Bullet"/>
    <w:basedOn w:val="Normal"/>
    <w:rsid w:val="00212A57"/>
    <w:pPr>
      <w:numPr>
        <w:numId w:val="37"/>
      </w:numPr>
    </w:pPr>
  </w:style>
  <w:style w:type="paragraph" w:customStyle="1" w:styleId="Revision1">
    <w:name w:val="Revision1"/>
    <w:hidden/>
    <w:semiHidden/>
    <w:rsid w:val="001C0504"/>
    <w:rPr>
      <w:sz w:val="22"/>
      <w:lang w:eastAsia="ja-JP"/>
    </w:rPr>
  </w:style>
  <w:style w:type="paragraph" w:customStyle="1" w:styleId="Inforubrik2">
    <w:name w:val="Info rubrik 2"/>
    <w:basedOn w:val="Heading1"/>
    <w:rsid w:val="00226F8A"/>
    <w:pPr>
      <w:keepNext/>
      <w:pageBreakBefore/>
      <w:numPr>
        <w:numId w:val="40"/>
      </w:numPr>
      <w:spacing w:before="120" w:after="120"/>
      <w:ind w:left="0" w:firstLine="0"/>
    </w:pPr>
    <w:rPr>
      <w:caps w:val="0"/>
      <w:sz w:val="24"/>
      <w:lang w:val="en-GB" w:eastAsia="en-US"/>
    </w:rPr>
  </w:style>
  <w:style w:type="paragraph" w:customStyle="1" w:styleId="Title1">
    <w:name w:val="Title 1"/>
    <w:rsid w:val="00226F8A"/>
    <w:pPr>
      <w:keepNext/>
      <w:ind w:left="851" w:hanging="851"/>
    </w:pPr>
    <w:rPr>
      <w:rFonts w:ascii="Times New Roman Bold" w:hAnsi="Times New Roman Bold"/>
      <w:b/>
      <w:caps/>
      <w:sz w:val="32"/>
      <w:lang w:val="en-GB"/>
    </w:rPr>
  </w:style>
  <w:style w:type="paragraph" w:customStyle="1" w:styleId="Annexheading2">
    <w:name w:val="Annex heading2"/>
    <w:basedOn w:val="Annexheading0"/>
    <w:rsid w:val="00226F8A"/>
  </w:style>
  <w:style w:type="paragraph" w:customStyle="1" w:styleId="Annexheading0">
    <w:name w:val="Annex heading"/>
    <w:basedOn w:val="Normal"/>
    <w:next w:val="Normal"/>
    <w:rsid w:val="00226F8A"/>
    <w:pPr>
      <w:jc w:val="center"/>
    </w:pPr>
    <w:rPr>
      <w:b/>
      <w:sz w:val="28"/>
      <w:lang w:val="en-GB" w:eastAsia="en-US"/>
    </w:rPr>
  </w:style>
  <w:style w:type="character" w:styleId="Strong">
    <w:name w:val="Strong"/>
    <w:qFormat/>
    <w:rsid w:val="00226F8A"/>
    <w:rPr>
      <w:b/>
    </w:rPr>
  </w:style>
  <w:style w:type="paragraph" w:customStyle="1" w:styleId="Heading20">
    <w:name w:val="Heading_2"/>
    <w:basedOn w:val="Normal"/>
    <w:autoRedefine/>
    <w:rsid w:val="00226F8A"/>
    <w:pPr>
      <w:spacing w:before="120" w:after="120"/>
      <w:jc w:val="both"/>
    </w:pPr>
    <w:rPr>
      <w:rFonts w:hAnsi="Times New Roman Bold"/>
      <w:b/>
      <w:iCs/>
      <w:caps/>
      <w:kern w:val="28"/>
      <w:lang w:val="en-GB" w:eastAsia="en-US"/>
    </w:rPr>
  </w:style>
  <w:style w:type="paragraph" w:customStyle="1" w:styleId="BodytextAgency">
    <w:name w:val="Body text (Agency)"/>
    <w:basedOn w:val="Normal"/>
    <w:link w:val="BodytextAgencyChar"/>
    <w:qFormat/>
    <w:rsid w:val="00226F8A"/>
    <w:pPr>
      <w:spacing w:after="140" w:line="280" w:lineRule="atLeast"/>
    </w:pPr>
    <w:rPr>
      <w:rFonts w:ascii="Verdana" w:hAnsi="Verdana" w:cs="Verdana"/>
      <w:sz w:val="18"/>
      <w:szCs w:val="18"/>
      <w:lang w:val="en-GB" w:eastAsia="en-GB"/>
    </w:rPr>
  </w:style>
  <w:style w:type="paragraph" w:customStyle="1" w:styleId="NormalAgency">
    <w:name w:val="Normal (Agency)"/>
    <w:rsid w:val="00226F8A"/>
    <w:rPr>
      <w:rFonts w:ascii="Verdana" w:hAnsi="Verdana" w:cs="Verdana"/>
      <w:sz w:val="18"/>
      <w:szCs w:val="18"/>
      <w:lang w:val="en-GB" w:eastAsia="en-GB"/>
    </w:rPr>
  </w:style>
  <w:style w:type="character" w:customStyle="1" w:styleId="TextTi12Char1">
    <w:name w:val="Text:Ti12 Char1"/>
    <w:rsid w:val="00226F8A"/>
    <w:rPr>
      <w:sz w:val="24"/>
      <w:lang w:val="en-US" w:eastAsia="de-DE"/>
    </w:rPr>
  </w:style>
  <w:style w:type="paragraph" w:customStyle="1" w:styleId="SAS8">
    <w:name w:val="SAS:8"/>
    <w:basedOn w:val="Normal"/>
    <w:link w:val="SAS8Char"/>
    <w:rsid w:val="00226F8A"/>
    <w:pPr>
      <w:spacing w:line="150" w:lineRule="exact"/>
    </w:pPr>
    <w:rPr>
      <w:rFonts w:ascii="Courier New" w:hAnsi="Courier New"/>
      <w:spacing w:val="-10"/>
      <w:sz w:val="16"/>
      <w:szCs w:val="16"/>
      <w:lang w:eastAsia="de-DE"/>
    </w:rPr>
  </w:style>
  <w:style w:type="character" w:customStyle="1" w:styleId="SAS8Char">
    <w:name w:val="SAS:8 Char"/>
    <w:link w:val="SAS8"/>
    <w:locked/>
    <w:rsid w:val="00226F8A"/>
    <w:rPr>
      <w:rFonts w:ascii="Courier New" w:hAnsi="Courier New"/>
      <w:spacing w:val="-10"/>
      <w:sz w:val="16"/>
      <w:szCs w:val="16"/>
      <w:lang w:eastAsia="de-DE"/>
    </w:rPr>
  </w:style>
  <w:style w:type="paragraph" w:customStyle="1" w:styleId="Sprechblasentext1">
    <w:name w:val="Sprechblasentext1"/>
    <w:basedOn w:val="Normal"/>
    <w:semiHidden/>
    <w:rsid w:val="00226F8A"/>
    <w:rPr>
      <w:rFonts w:ascii="Tahoma" w:hAnsi="Tahoma" w:cs="Tahoma"/>
      <w:sz w:val="16"/>
      <w:szCs w:val="16"/>
    </w:rPr>
  </w:style>
  <w:style w:type="paragraph" w:customStyle="1" w:styleId="Kommentarthema1">
    <w:name w:val="Kommentarthema1"/>
    <w:basedOn w:val="CommentText"/>
    <w:next w:val="CommentText"/>
    <w:semiHidden/>
    <w:rsid w:val="00226F8A"/>
    <w:rPr>
      <w:b/>
      <w:bCs/>
    </w:rPr>
  </w:style>
  <w:style w:type="paragraph" w:customStyle="1" w:styleId="TextAlpha">
    <w:name w:val="Text:Alpha"/>
    <w:basedOn w:val="Normal"/>
    <w:rsid w:val="00226F8A"/>
    <w:pPr>
      <w:spacing w:line="280" w:lineRule="atLeast"/>
      <w:ind w:left="357" w:hanging="357"/>
    </w:pPr>
    <w:rPr>
      <w:sz w:val="24"/>
    </w:rPr>
  </w:style>
  <w:style w:type="paragraph" w:customStyle="1" w:styleId="TextTi10">
    <w:name w:val="Text:Ti10"/>
    <w:basedOn w:val="Normal"/>
    <w:rsid w:val="00226F8A"/>
    <w:rPr>
      <w:sz w:val="20"/>
    </w:rPr>
  </w:style>
  <w:style w:type="paragraph" w:customStyle="1" w:styleId="ZchnZchn">
    <w:name w:val="Zchn Zchn"/>
    <w:basedOn w:val="Normal"/>
    <w:semiHidden/>
    <w:rsid w:val="00226F8A"/>
    <w:pPr>
      <w:spacing w:after="160" w:line="240" w:lineRule="exact"/>
    </w:pPr>
    <w:rPr>
      <w:rFonts w:ascii="Verdana" w:hAnsi="Verdana" w:cs="Verdana"/>
      <w:sz w:val="20"/>
      <w:lang w:eastAsia="en-US"/>
    </w:rPr>
  </w:style>
  <w:style w:type="paragraph" w:customStyle="1" w:styleId="CharCharChar0">
    <w:name w:val="Char Char Char"/>
    <w:basedOn w:val="Normal"/>
    <w:semiHidden/>
    <w:rsid w:val="00226F8A"/>
    <w:pPr>
      <w:spacing w:after="160" w:line="240" w:lineRule="exact"/>
    </w:pPr>
    <w:rPr>
      <w:rFonts w:ascii="Verdana" w:hAnsi="Verdana" w:cs="Verdana"/>
      <w:sz w:val="20"/>
      <w:lang w:eastAsia="en-US"/>
    </w:rPr>
  </w:style>
  <w:style w:type="character" w:customStyle="1" w:styleId="CommentTextChar">
    <w:name w:val="Comment Text Char"/>
    <w:aliases w:val=" Char Char"/>
    <w:link w:val="CommentText"/>
    <w:semiHidden/>
    <w:locked/>
    <w:rsid w:val="00226F8A"/>
    <w:rPr>
      <w:lang w:eastAsia="ja-JP"/>
    </w:rPr>
  </w:style>
  <w:style w:type="numbering" w:styleId="111111">
    <w:name w:val="Outline List 2"/>
    <w:aliases w:val="1.1.1.1"/>
    <w:basedOn w:val="NoList"/>
    <w:rsid w:val="00226F8A"/>
    <w:pPr>
      <w:numPr>
        <w:numId w:val="42"/>
      </w:numPr>
    </w:pPr>
  </w:style>
  <w:style w:type="character" w:customStyle="1" w:styleId="BodyTextIndent2Char">
    <w:name w:val="Body Text Indent 2 Char"/>
    <w:link w:val="BodyTextIndent2"/>
    <w:rsid w:val="00226F8A"/>
    <w:rPr>
      <w:sz w:val="22"/>
      <w:lang w:val="el-GR" w:eastAsia="ja-JP"/>
    </w:rPr>
  </w:style>
  <w:style w:type="character" w:customStyle="1" w:styleId="BodyTextIndent3Char">
    <w:name w:val="Body Text Indent 3 Char"/>
    <w:link w:val="BodyTextIndent3"/>
    <w:rsid w:val="00226F8A"/>
    <w:rPr>
      <w:b/>
      <w:sz w:val="22"/>
      <w:lang w:val="el-GR" w:eastAsia="ja-JP"/>
    </w:rPr>
  </w:style>
  <w:style w:type="character" w:customStyle="1" w:styleId="BodyTextIndentChar">
    <w:name w:val="Body Text Indent Char"/>
    <w:link w:val="BodyTextIndent"/>
    <w:rsid w:val="00226F8A"/>
    <w:rPr>
      <w:sz w:val="22"/>
      <w:lang w:eastAsia="ja-JP"/>
    </w:rPr>
  </w:style>
  <w:style w:type="character" w:customStyle="1" w:styleId="BodyTextChar">
    <w:name w:val="Body Text Char"/>
    <w:link w:val="BodyText"/>
    <w:rsid w:val="00226F8A"/>
    <w:rPr>
      <w:i/>
      <w:sz w:val="22"/>
      <w:lang w:val="el-GR" w:eastAsia="ja-JP"/>
    </w:rPr>
  </w:style>
  <w:style w:type="character" w:customStyle="1" w:styleId="BodyTextFirstIndentChar">
    <w:name w:val="Body Text First Indent Char"/>
    <w:link w:val="BodyTextFirstIndent"/>
    <w:rsid w:val="00226F8A"/>
    <w:rPr>
      <w:sz w:val="22"/>
      <w:lang w:eastAsia="ja-JP"/>
    </w:rPr>
  </w:style>
  <w:style w:type="character" w:customStyle="1" w:styleId="BodyTextFirstIndent2Char">
    <w:name w:val="Body Text First Indent 2 Char"/>
    <w:basedOn w:val="BodyTextIndentChar"/>
    <w:link w:val="BodyTextFirstIndent2"/>
    <w:rsid w:val="00226F8A"/>
    <w:rPr>
      <w:sz w:val="22"/>
      <w:lang w:eastAsia="ja-JP"/>
    </w:rPr>
  </w:style>
  <w:style w:type="character" w:customStyle="1" w:styleId="ClosingChar">
    <w:name w:val="Closing Char"/>
    <w:link w:val="Closing"/>
    <w:rsid w:val="00226F8A"/>
    <w:rPr>
      <w:sz w:val="22"/>
      <w:lang w:eastAsia="ja-JP"/>
    </w:rPr>
  </w:style>
  <w:style w:type="character" w:customStyle="1" w:styleId="DateChar">
    <w:name w:val="Date Char"/>
    <w:link w:val="Date"/>
    <w:rsid w:val="00226F8A"/>
    <w:rPr>
      <w:sz w:val="22"/>
      <w:lang w:eastAsia="ja-JP"/>
    </w:rPr>
  </w:style>
  <w:style w:type="character" w:customStyle="1" w:styleId="E-mailSignatureChar">
    <w:name w:val="E-mail Signature Char"/>
    <w:link w:val="E-mailSignature"/>
    <w:rsid w:val="00226F8A"/>
    <w:rPr>
      <w:sz w:val="22"/>
      <w:lang w:eastAsia="ja-JP"/>
    </w:rPr>
  </w:style>
  <w:style w:type="character" w:customStyle="1" w:styleId="HTMLAddressChar">
    <w:name w:val="HTML Address Char"/>
    <w:link w:val="HTMLAddress"/>
    <w:rsid w:val="00226F8A"/>
    <w:rPr>
      <w:i/>
      <w:iCs/>
      <w:sz w:val="22"/>
      <w:lang w:eastAsia="ja-JP"/>
    </w:rPr>
  </w:style>
  <w:style w:type="character" w:customStyle="1" w:styleId="MacroTextChar">
    <w:name w:val="Macro Text Char"/>
    <w:link w:val="MacroText"/>
    <w:semiHidden/>
    <w:rsid w:val="00226F8A"/>
    <w:rPr>
      <w:rFonts w:ascii="Courier New" w:hAnsi="Courier New" w:cs="Courier New"/>
      <w:lang w:eastAsia="ja-JP"/>
    </w:rPr>
  </w:style>
  <w:style w:type="character" w:customStyle="1" w:styleId="MessageHeaderChar">
    <w:name w:val="Message Header Char"/>
    <w:link w:val="MessageHeader"/>
    <w:rsid w:val="00226F8A"/>
    <w:rPr>
      <w:rFonts w:ascii="Arial" w:hAnsi="Arial" w:cs="Arial"/>
      <w:sz w:val="24"/>
      <w:szCs w:val="24"/>
      <w:shd w:val="pct20" w:color="auto" w:fill="auto"/>
      <w:lang w:eastAsia="ja-JP"/>
    </w:rPr>
  </w:style>
  <w:style w:type="character" w:customStyle="1" w:styleId="NoteHeadingChar">
    <w:name w:val="Note Heading Char"/>
    <w:link w:val="NoteHeading"/>
    <w:rsid w:val="00226F8A"/>
    <w:rPr>
      <w:sz w:val="22"/>
      <w:lang w:eastAsia="ja-JP"/>
    </w:rPr>
  </w:style>
  <w:style w:type="character" w:customStyle="1" w:styleId="PlainTextChar">
    <w:name w:val="Plain Text Char"/>
    <w:link w:val="PlainText"/>
    <w:rsid w:val="00226F8A"/>
    <w:rPr>
      <w:rFonts w:ascii="Courier New" w:hAnsi="Courier New" w:cs="Courier New"/>
      <w:lang w:eastAsia="ja-JP"/>
    </w:rPr>
  </w:style>
  <w:style w:type="character" w:customStyle="1" w:styleId="SalutationChar">
    <w:name w:val="Salutation Char"/>
    <w:link w:val="Salutation"/>
    <w:rsid w:val="00226F8A"/>
    <w:rPr>
      <w:sz w:val="22"/>
      <w:lang w:eastAsia="ja-JP"/>
    </w:rPr>
  </w:style>
  <w:style w:type="character" w:customStyle="1" w:styleId="SignatureChar">
    <w:name w:val="Signature Char"/>
    <w:link w:val="Signature"/>
    <w:rsid w:val="00226F8A"/>
    <w:rPr>
      <w:sz w:val="22"/>
      <w:lang w:eastAsia="ja-JP"/>
    </w:rPr>
  </w:style>
  <w:style w:type="character" w:customStyle="1" w:styleId="SubtitleChar">
    <w:name w:val="Subtitle Char"/>
    <w:link w:val="Subtitle"/>
    <w:rsid w:val="00226F8A"/>
    <w:rPr>
      <w:rFonts w:ascii="Arial" w:hAnsi="Arial" w:cs="Arial"/>
      <w:sz w:val="24"/>
      <w:szCs w:val="24"/>
      <w:lang w:eastAsia="ja-JP"/>
    </w:rPr>
  </w:style>
  <w:style w:type="character" w:customStyle="1" w:styleId="TitleChar">
    <w:name w:val="Title Char"/>
    <w:link w:val="Title"/>
    <w:rsid w:val="00226F8A"/>
    <w:rPr>
      <w:rFonts w:ascii="Arial" w:hAnsi="Arial" w:cs="Arial"/>
      <w:b/>
      <w:bCs/>
      <w:kern w:val="28"/>
      <w:sz w:val="32"/>
      <w:szCs w:val="32"/>
      <w:lang w:eastAsia="ja-JP"/>
    </w:rPr>
  </w:style>
  <w:style w:type="character" w:customStyle="1" w:styleId="tw4winMark">
    <w:name w:val="tw4winMark"/>
    <w:uiPriority w:val="99"/>
    <w:rsid w:val="000C02B6"/>
    <w:rPr>
      <w:rFonts w:ascii="Courier New" w:hAnsi="Courier New" w:cs="Courier New" w:hint="default"/>
      <w:vanish/>
      <w:webHidden w:val="0"/>
      <w:color w:val="800080"/>
      <w:vertAlign w:val="subscript"/>
      <w:specVanish w:val="0"/>
    </w:rPr>
  </w:style>
  <w:style w:type="paragraph" w:customStyle="1" w:styleId="HangingIndent0">
    <w:name w:val="Hanging Indent"/>
    <w:basedOn w:val="Normal"/>
    <w:rsid w:val="0050604F"/>
    <w:pPr>
      <w:ind w:left="567" w:hanging="567"/>
    </w:pPr>
  </w:style>
  <w:style w:type="paragraph" w:styleId="Revision">
    <w:name w:val="Revision"/>
    <w:hidden/>
    <w:semiHidden/>
    <w:rsid w:val="00476A10"/>
    <w:rPr>
      <w:sz w:val="22"/>
      <w:lang w:eastAsia="ja-JP"/>
    </w:rPr>
  </w:style>
  <w:style w:type="character" w:customStyle="1" w:styleId="ParagraphFPIChar">
    <w:name w:val="Paragraph FPI Char"/>
    <w:link w:val="ParagraphFPI"/>
    <w:locked/>
    <w:rsid w:val="00126379"/>
    <w:rPr>
      <w:sz w:val="16"/>
    </w:rPr>
  </w:style>
  <w:style w:type="paragraph" w:customStyle="1" w:styleId="ParagraphFPI">
    <w:name w:val="Paragraph FPI"/>
    <w:basedOn w:val="Normal"/>
    <w:link w:val="ParagraphFPIChar"/>
    <w:rsid w:val="00126379"/>
    <w:pPr>
      <w:tabs>
        <w:tab w:val="left" w:pos="540"/>
      </w:tabs>
    </w:pPr>
    <w:rPr>
      <w:sz w:val="16"/>
      <w:lang w:eastAsia="en-US"/>
    </w:rPr>
  </w:style>
  <w:style w:type="paragraph" w:styleId="ListParagraph">
    <w:name w:val="List Paragraph"/>
    <w:basedOn w:val="Normal"/>
    <w:uiPriority w:val="34"/>
    <w:qFormat/>
    <w:rsid w:val="007E4B85"/>
    <w:pPr>
      <w:ind w:left="720"/>
    </w:pPr>
  </w:style>
  <w:style w:type="character" w:customStyle="1" w:styleId="BodytextAgencyChar">
    <w:name w:val="Body text (Agency) Char"/>
    <w:link w:val="BodytextAgency"/>
    <w:locked/>
    <w:rsid w:val="00252489"/>
    <w:rPr>
      <w:rFonts w:ascii="Verdana" w:hAnsi="Verdana" w:cs="Verdana"/>
      <w:sz w:val="18"/>
      <w:szCs w:val="18"/>
      <w:lang w:val="en-GB" w:eastAsia="en-GB"/>
    </w:rPr>
  </w:style>
  <w:style w:type="character" w:customStyle="1" w:styleId="DraftingNotesAgencyChar">
    <w:name w:val="Drafting Notes (Agency) Char"/>
    <w:link w:val="DraftingNotesAgency"/>
    <w:locked/>
    <w:rsid w:val="00252489"/>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252489"/>
    <w:pPr>
      <w:spacing w:after="140" w:line="280" w:lineRule="atLeast"/>
    </w:pPr>
    <w:rPr>
      <w:rFonts w:ascii="Courier New" w:eastAsia="Verdana" w:hAnsi="Courier New" w:cs="Courier New"/>
      <w:i/>
      <w:color w:val="339966"/>
      <w:szCs w:val="18"/>
      <w:lang w:eastAsia="en-US"/>
    </w:rPr>
  </w:style>
  <w:style w:type="character" w:customStyle="1" w:styleId="No-numheading3AgencyChar">
    <w:name w:val="No-num heading 3 (Agency) Char"/>
    <w:link w:val="No-numheading3Agency"/>
    <w:locked/>
    <w:rsid w:val="00252489"/>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252489"/>
    <w:pPr>
      <w:keepNext/>
      <w:spacing w:before="280" w:after="220"/>
      <w:outlineLvl w:val="2"/>
    </w:pPr>
    <w:rPr>
      <w:rFonts w:ascii="Verdana" w:eastAsia="Verdana" w:hAnsi="Verdana"/>
      <w:b/>
      <w:bCs/>
      <w:kern w:val="32"/>
      <w:szCs w:val="22"/>
      <w:lang w:eastAsia="en-US"/>
    </w:rPr>
  </w:style>
  <w:style w:type="paragraph" w:styleId="Bibliography">
    <w:name w:val="Bibliography"/>
    <w:basedOn w:val="Normal"/>
    <w:next w:val="Normal"/>
    <w:uiPriority w:val="37"/>
    <w:semiHidden/>
    <w:unhideWhenUsed/>
    <w:rsid w:val="00176391"/>
  </w:style>
  <w:style w:type="paragraph" w:styleId="IntenseQuote">
    <w:name w:val="Intense Quote"/>
    <w:basedOn w:val="Normal"/>
    <w:next w:val="Normal"/>
    <w:link w:val="IntenseQuoteChar"/>
    <w:uiPriority w:val="30"/>
    <w:qFormat/>
    <w:rsid w:val="00176391"/>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176391"/>
    <w:rPr>
      <w:i/>
      <w:iCs/>
      <w:noProof/>
      <w:color w:val="5B9BD5"/>
      <w:sz w:val="22"/>
      <w:lang w:eastAsia="ja-JP"/>
    </w:rPr>
  </w:style>
  <w:style w:type="paragraph" w:styleId="NoSpacing">
    <w:name w:val="No Spacing"/>
    <w:uiPriority w:val="1"/>
    <w:qFormat/>
    <w:rsid w:val="00176391"/>
    <w:rPr>
      <w:sz w:val="22"/>
      <w:lang w:eastAsia="ja-JP"/>
    </w:rPr>
  </w:style>
  <w:style w:type="paragraph" w:styleId="Quote">
    <w:name w:val="Quote"/>
    <w:basedOn w:val="Normal"/>
    <w:next w:val="Normal"/>
    <w:link w:val="QuoteChar"/>
    <w:uiPriority w:val="29"/>
    <w:qFormat/>
    <w:rsid w:val="00176391"/>
    <w:pPr>
      <w:spacing w:before="200" w:after="160"/>
      <w:ind w:left="864" w:right="864"/>
      <w:jc w:val="center"/>
    </w:pPr>
    <w:rPr>
      <w:i/>
      <w:iCs/>
      <w:color w:val="404040"/>
    </w:rPr>
  </w:style>
  <w:style w:type="character" w:customStyle="1" w:styleId="QuoteChar">
    <w:name w:val="Quote Char"/>
    <w:link w:val="Quote"/>
    <w:uiPriority w:val="29"/>
    <w:rsid w:val="00176391"/>
    <w:rPr>
      <w:i/>
      <w:iCs/>
      <w:noProof/>
      <w:color w:val="404040"/>
      <w:sz w:val="22"/>
      <w:lang w:eastAsia="ja-JP"/>
    </w:rPr>
  </w:style>
  <w:style w:type="paragraph" w:styleId="TOCHeading">
    <w:name w:val="TOC Heading"/>
    <w:basedOn w:val="Heading1"/>
    <w:next w:val="Normal"/>
    <w:uiPriority w:val="39"/>
    <w:semiHidden/>
    <w:unhideWhenUsed/>
    <w:qFormat/>
    <w:rsid w:val="00176391"/>
    <w:pPr>
      <w:keepNext/>
      <w:spacing w:before="240" w:after="60"/>
      <w:ind w:left="0" w:firstLine="0"/>
      <w:outlineLvl w:val="9"/>
    </w:pPr>
    <w:rPr>
      <w:rFonts w:ascii="Calibri Light" w:hAnsi="Calibri Light"/>
      <w:bCs/>
      <w:caps w:val="0"/>
      <w:kern w:val="32"/>
      <w:sz w:val="32"/>
      <w:szCs w:val="32"/>
    </w:rPr>
  </w:style>
  <w:style w:type="paragraph" w:customStyle="1" w:styleId="Standard1">
    <w:name w:val="Standard1"/>
    <w:link w:val="Standard1Char"/>
    <w:qFormat/>
    <w:rsid w:val="00C8649B"/>
    <w:rPr>
      <w:sz w:val="22"/>
      <w:lang w:eastAsia="ja-JP"/>
    </w:rPr>
  </w:style>
  <w:style w:type="character" w:customStyle="1" w:styleId="Standard1Char">
    <w:name w:val="Standard1 Char"/>
    <w:basedOn w:val="DefaultParagraphFont"/>
    <w:link w:val="Standard1"/>
    <w:rsid w:val="00C8649B"/>
    <w:rPr>
      <w:sz w:val="22"/>
      <w:lang w:eastAsia="ja-JP"/>
    </w:rPr>
  </w:style>
  <w:style w:type="character" w:customStyle="1" w:styleId="UnresolvedMention1">
    <w:name w:val="Unresolved Mention1"/>
    <w:basedOn w:val="DefaultParagraphFont"/>
    <w:uiPriority w:val="99"/>
    <w:semiHidden/>
    <w:unhideWhenUsed/>
    <w:rsid w:val="00C8649B"/>
    <w:rPr>
      <w:color w:val="605E5C"/>
      <w:shd w:val="clear" w:color="auto" w:fill="E1DFDD"/>
    </w:rPr>
  </w:style>
  <w:style w:type="character" w:styleId="UnresolvedMention">
    <w:name w:val="Unresolved Mention"/>
    <w:basedOn w:val="DefaultParagraphFont"/>
    <w:uiPriority w:val="99"/>
    <w:semiHidden/>
    <w:unhideWhenUsed/>
    <w:rsid w:val="00BF16BF"/>
    <w:rPr>
      <w:color w:val="605E5C"/>
      <w:shd w:val="clear" w:color="auto" w:fill="E1DFDD"/>
    </w:rPr>
  </w:style>
  <w:style w:type="paragraph" w:customStyle="1" w:styleId="Style1">
    <w:name w:val="Style1"/>
    <w:basedOn w:val="Normal"/>
    <w:qFormat/>
    <w:rsid w:val="007B6CA2"/>
    <w:pPr>
      <w:widowControl w:val="0"/>
      <w:pBdr>
        <w:top w:val="single" w:sz="4" w:space="1" w:color="auto"/>
        <w:left w:val="single" w:sz="4" w:space="4" w:color="auto"/>
        <w:bottom w:val="single" w:sz="4" w:space="1" w:color="auto"/>
        <w:right w:val="single" w:sz="4" w:space="4" w:color="auto"/>
      </w:pBdr>
      <w:suppressAutoHyphens/>
    </w:pPr>
    <w:rPr>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10513">
      <w:bodyDiv w:val="1"/>
      <w:marLeft w:val="0"/>
      <w:marRight w:val="0"/>
      <w:marTop w:val="0"/>
      <w:marBottom w:val="0"/>
      <w:divBdr>
        <w:top w:val="none" w:sz="0" w:space="0" w:color="auto"/>
        <w:left w:val="none" w:sz="0" w:space="0" w:color="auto"/>
        <w:bottom w:val="none" w:sz="0" w:space="0" w:color="auto"/>
        <w:right w:val="none" w:sz="0" w:space="0" w:color="auto"/>
      </w:divBdr>
    </w:div>
    <w:div w:id="189027459">
      <w:bodyDiv w:val="1"/>
      <w:marLeft w:val="0"/>
      <w:marRight w:val="0"/>
      <w:marTop w:val="0"/>
      <w:marBottom w:val="0"/>
      <w:divBdr>
        <w:top w:val="none" w:sz="0" w:space="0" w:color="auto"/>
        <w:left w:val="none" w:sz="0" w:space="0" w:color="auto"/>
        <w:bottom w:val="none" w:sz="0" w:space="0" w:color="auto"/>
        <w:right w:val="none" w:sz="0" w:space="0" w:color="auto"/>
      </w:divBdr>
      <w:divsChild>
        <w:div w:id="1576426976">
          <w:marLeft w:val="0"/>
          <w:marRight w:val="0"/>
          <w:marTop w:val="0"/>
          <w:marBottom w:val="0"/>
          <w:divBdr>
            <w:top w:val="none" w:sz="0" w:space="0" w:color="auto"/>
            <w:left w:val="none" w:sz="0" w:space="0" w:color="auto"/>
            <w:bottom w:val="none" w:sz="0" w:space="0" w:color="auto"/>
            <w:right w:val="none" w:sz="0" w:space="0" w:color="auto"/>
          </w:divBdr>
          <w:divsChild>
            <w:div w:id="935670196">
              <w:marLeft w:val="0"/>
              <w:marRight w:val="0"/>
              <w:marTop w:val="0"/>
              <w:marBottom w:val="0"/>
              <w:divBdr>
                <w:top w:val="none" w:sz="0" w:space="0" w:color="auto"/>
                <w:left w:val="none" w:sz="0" w:space="0" w:color="auto"/>
                <w:bottom w:val="none" w:sz="0" w:space="0" w:color="auto"/>
                <w:right w:val="none" w:sz="0" w:space="0" w:color="auto"/>
              </w:divBdr>
              <w:divsChild>
                <w:div w:id="676883485">
                  <w:marLeft w:val="0"/>
                  <w:marRight w:val="0"/>
                  <w:marTop w:val="0"/>
                  <w:marBottom w:val="0"/>
                  <w:divBdr>
                    <w:top w:val="none" w:sz="0" w:space="0" w:color="auto"/>
                    <w:left w:val="none" w:sz="0" w:space="0" w:color="auto"/>
                    <w:bottom w:val="none" w:sz="0" w:space="0" w:color="auto"/>
                    <w:right w:val="none" w:sz="0" w:space="0" w:color="auto"/>
                  </w:divBdr>
                  <w:divsChild>
                    <w:div w:id="295650316">
                      <w:marLeft w:val="0"/>
                      <w:marRight w:val="0"/>
                      <w:marTop w:val="0"/>
                      <w:marBottom w:val="0"/>
                      <w:divBdr>
                        <w:top w:val="none" w:sz="0" w:space="0" w:color="auto"/>
                        <w:left w:val="none" w:sz="0" w:space="0" w:color="auto"/>
                        <w:bottom w:val="none" w:sz="0" w:space="0" w:color="auto"/>
                        <w:right w:val="none" w:sz="0" w:space="0" w:color="auto"/>
                      </w:divBdr>
                      <w:divsChild>
                        <w:div w:id="648292445">
                          <w:marLeft w:val="0"/>
                          <w:marRight w:val="0"/>
                          <w:marTop w:val="0"/>
                          <w:marBottom w:val="0"/>
                          <w:divBdr>
                            <w:top w:val="none" w:sz="0" w:space="0" w:color="auto"/>
                            <w:left w:val="none" w:sz="0" w:space="0" w:color="auto"/>
                            <w:bottom w:val="none" w:sz="0" w:space="0" w:color="auto"/>
                            <w:right w:val="none" w:sz="0" w:space="0" w:color="auto"/>
                          </w:divBdr>
                          <w:divsChild>
                            <w:div w:id="1408381750">
                              <w:marLeft w:val="0"/>
                              <w:marRight w:val="0"/>
                              <w:marTop w:val="0"/>
                              <w:marBottom w:val="0"/>
                              <w:divBdr>
                                <w:top w:val="none" w:sz="0" w:space="0" w:color="auto"/>
                                <w:left w:val="none" w:sz="0" w:space="0" w:color="auto"/>
                                <w:bottom w:val="none" w:sz="0" w:space="0" w:color="auto"/>
                                <w:right w:val="none" w:sz="0" w:space="0" w:color="auto"/>
                              </w:divBdr>
                              <w:divsChild>
                                <w:div w:id="18919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30374">
      <w:bodyDiv w:val="1"/>
      <w:marLeft w:val="0"/>
      <w:marRight w:val="0"/>
      <w:marTop w:val="0"/>
      <w:marBottom w:val="0"/>
      <w:divBdr>
        <w:top w:val="none" w:sz="0" w:space="0" w:color="auto"/>
        <w:left w:val="none" w:sz="0" w:space="0" w:color="auto"/>
        <w:bottom w:val="none" w:sz="0" w:space="0" w:color="auto"/>
        <w:right w:val="none" w:sz="0" w:space="0" w:color="auto"/>
      </w:divBdr>
    </w:div>
    <w:div w:id="205221431">
      <w:bodyDiv w:val="1"/>
      <w:marLeft w:val="0"/>
      <w:marRight w:val="0"/>
      <w:marTop w:val="0"/>
      <w:marBottom w:val="0"/>
      <w:divBdr>
        <w:top w:val="none" w:sz="0" w:space="0" w:color="auto"/>
        <w:left w:val="none" w:sz="0" w:space="0" w:color="auto"/>
        <w:bottom w:val="none" w:sz="0" w:space="0" w:color="auto"/>
        <w:right w:val="none" w:sz="0" w:space="0" w:color="auto"/>
      </w:divBdr>
    </w:div>
    <w:div w:id="218902861">
      <w:bodyDiv w:val="1"/>
      <w:marLeft w:val="0"/>
      <w:marRight w:val="0"/>
      <w:marTop w:val="0"/>
      <w:marBottom w:val="0"/>
      <w:divBdr>
        <w:top w:val="none" w:sz="0" w:space="0" w:color="auto"/>
        <w:left w:val="none" w:sz="0" w:space="0" w:color="auto"/>
        <w:bottom w:val="none" w:sz="0" w:space="0" w:color="auto"/>
        <w:right w:val="none" w:sz="0" w:space="0" w:color="auto"/>
      </w:divBdr>
    </w:div>
    <w:div w:id="320357210">
      <w:bodyDiv w:val="1"/>
      <w:marLeft w:val="0"/>
      <w:marRight w:val="0"/>
      <w:marTop w:val="0"/>
      <w:marBottom w:val="0"/>
      <w:divBdr>
        <w:top w:val="none" w:sz="0" w:space="0" w:color="auto"/>
        <w:left w:val="none" w:sz="0" w:space="0" w:color="auto"/>
        <w:bottom w:val="none" w:sz="0" w:space="0" w:color="auto"/>
        <w:right w:val="none" w:sz="0" w:space="0" w:color="auto"/>
      </w:divBdr>
    </w:div>
    <w:div w:id="355497289">
      <w:bodyDiv w:val="1"/>
      <w:marLeft w:val="0"/>
      <w:marRight w:val="0"/>
      <w:marTop w:val="0"/>
      <w:marBottom w:val="0"/>
      <w:divBdr>
        <w:top w:val="none" w:sz="0" w:space="0" w:color="auto"/>
        <w:left w:val="none" w:sz="0" w:space="0" w:color="auto"/>
        <w:bottom w:val="none" w:sz="0" w:space="0" w:color="auto"/>
        <w:right w:val="none" w:sz="0" w:space="0" w:color="auto"/>
      </w:divBdr>
    </w:div>
    <w:div w:id="382171871">
      <w:bodyDiv w:val="1"/>
      <w:marLeft w:val="0"/>
      <w:marRight w:val="0"/>
      <w:marTop w:val="0"/>
      <w:marBottom w:val="0"/>
      <w:divBdr>
        <w:top w:val="none" w:sz="0" w:space="0" w:color="auto"/>
        <w:left w:val="none" w:sz="0" w:space="0" w:color="auto"/>
        <w:bottom w:val="none" w:sz="0" w:space="0" w:color="auto"/>
        <w:right w:val="none" w:sz="0" w:space="0" w:color="auto"/>
      </w:divBdr>
      <w:divsChild>
        <w:div w:id="905532139">
          <w:marLeft w:val="0"/>
          <w:marRight w:val="0"/>
          <w:marTop w:val="0"/>
          <w:marBottom w:val="0"/>
          <w:divBdr>
            <w:top w:val="none" w:sz="0" w:space="0" w:color="auto"/>
            <w:left w:val="none" w:sz="0" w:space="0" w:color="auto"/>
            <w:bottom w:val="none" w:sz="0" w:space="0" w:color="auto"/>
            <w:right w:val="none" w:sz="0" w:space="0" w:color="auto"/>
          </w:divBdr>
          <w:divsChild>
            <w:div w:id="1739085034">
              <w:marLeft w:val="0"/>
              <w:marRight w:val="0"/>
              <w:marTop w:val="0"/>
              <w:marBottom w:val="0"/>
              <w:divBdr>
                <w:top w:val="none" w:sz="0" w:space="0" w:color="auto"/>
                <w:left w:val="none" w:sz="0" w:space="0" w:color="auto"/>
                <w:bottom w:val="none" w:sz="0" w:space="0" w:color="auto"/>
                <w:right w:val="none" w:sz="0" w:space="0" w:color="auto"/>
              </w:divBdr>
              <w:divsChild>
                <w:div w:id="733311861">
                  <w:marLeft w:val="0"/>
                  <w:marRight w:val="0"/>
                  <w:marTop w:val="0"/>
                  <w:marBottom w:val="0"/>
                  <w:divBdr>
                    <w:top w:val="none" w:sz="0" w:space="0" w:color="auto"/>
                    <w:left w:val="none" w:sz="0" w:space="0" w:color="auto"/>
                    <w:bottom w:val="none" w:sz="0" w:space="0" w:color="auto"/>
                    <w:right w:val="none" w:sz="0" w:space="0" w:color="auto"/>
                  </w:divBdr>
                  <w:divsChild>
                    <w:div w:id="1477843123">
                      <w:marLeft w:val="0"/>
                      <w:marRight w:val="0"/>
                      <w:marTop w:val="0"/>
                      <w:marBottom w:val="0"/>
                      <w:divBdr>
                        <w:top w:val="none" w:sz="0" w:space="0" w:color="auto"/>
                        <w:left w:val="none" w:sz="0" w:space="0" w:color="auto"/>
                        <w:bottom w:val="none" w:sz="0" w:space="0" w:color="auto"/>
                        <w:right w:val="none" w:sz="0" w:space="0" w:color="auto"/>
                      </w:divBdr>
                      <w:divsChild>
                        <w:div w:id="312103177">
                          <w:marLeft w:val="0"/>
                          <w:marRight w:val="0"/>
                          <w:marTop w:val="0"/>
                          <w:marBottom w:val="0"/>
                          <w:divBdr>
                            <w:top w:val="none" w:sz="0" w:space="0" w:color="auto"/>
                            <w:left w:val="none" w:sz="0" w:space="0" w:color="auto"/>
                            <w:bottom w:val="none" w:sz="0" w:space="0" w:color="auto"/>
                            <w:right w:val="none" w:sz="0" w:space="0" w:color="auto"/>
                          </w:divBdr>
                          <w:divsChild>
                            <w:div w:id="1667199355">
                              <w:marLeft w:val="0"/>
                              <w:marRight w:val="0"/>
                              <w:marTop w:val="0"/>
                              <w:marBottom w:val="0"/>
                              <w:divBdr>
                                <w:top w:val="none" w:sz="0" w:space="0" w:color="auto"/>
                                <w:left w:val="none" w:sz="0" w:space="0" w:color="auto"/>
                                <w:bottom w:val="none" w:sz="0" w:space="0" w:color="auto"/>
                                <w:right w:val="none" w:sz="0" w:space="0" w:color="auto"/>
                              </w:divBdr>
                              <w:divsChild>
                                <w:div w:id="245580961">
                                  <w:marLeft w:val="0"/>
                                  <w:marRight w:val="0"/>
                                  <w:marTop w:val="0"/>
                                  <w:marBottom w:val="0"/>
                                  <w:divBdr>
                                    <w:top w:val="single" w:sz="6" w:space="0" w:color="F5F5F5"/>
                                    <w:left w:val="single" w:sz="6" w:space="0" w:color="F5F5F5"/>
                                    <w:bottom w:val="single" w:sz="6" w:space="0" w:color="F5F5F5"/>
                                    <w:right w:val="single" w:sz="6" w:space="0" w:color="F5F5F5"/>
                                  </w:divBdr>
                                  <w:divsChild>
                                    <w:div w:id="1048383860">
                                      <w:marLeft w:val="0"/>
                                      <w:marRight w:val="0"/>
                                      <w:marTop w:val="0"/>
                                      <w:marBottom w:val="0"/>
                                      <w:divBdr>
                                        <w:top w:val="none" w:sz="0" w:space="0" w:color="auto"/>
                                        <w:left w:val="none" w:sz="0" w:space="0" w:color="auto"/>
                                        <w:bottom w:val="none" w:sz="0" w:space="0" w:color="auto"/>
                                        <w:right w:val="none" w:sz="0" w:space="0" w:color="auto"/>
                                      </w:divBdr>
                                      <w:divsChild>
                                        <w:div w:id="144253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5001203">
      <w:bodyDiv w:val="1"/>
      <w:marLeft w:val="0"/>
      <w:marRight w:val="0"/>
      <w:marTop w:val="0"/>
      <w:marBottom w:val="0"/>
      <w:divBdr>
        <w:top w:val="none" w:sz="0" w:space="0" w:color="auto"/>
        <w:left w:val="none" w:sz="0" w:space="0" w:color="auto"/>
        <w:bottom w:val="none" w:sz="0" w:space="0" w:color="auto"/>
        <w:right w:val="none" w:sz="0" w:space="0" w:color="auto"/>
      </w:divBdr>
    </w:div>
    <w:div w:id="454833496">
      <w:bodyDiv w:val="1"/>
      <w:marLeft w:val="0"/>
      <w:marRight w:val="0"/>
      <w:marTop w:val="0"/>
      <w:marBottom w:val="0"/>
      <w:divBdr>
        <w:top w:val="none" w:sz="0" w:space="0" w:color="auto"/>
        <w:left w:val="none" w:sz="0" w:space="0" w:color="auto"/>
        <w:bottom w:val="none" w:sz="0" w:space="0" w:color="auto"/>
        <w:right w:val="none" w:sz="0" w:space="0" w:color="auto"/>
      </w:divBdr>
      <w:divsChild>
        <w:div w:id="545264969">
          <w:marLeft w:val="0"/>
          <w:marRight w:val="0"/>
          <w:marTop w:val="0"/>
          <w:marBottom w:val="0"/>
          <w:divBdr>
            <w:top w:val="none" w:sz="0" w:space="0" w:color="auto"/>
            <w:left w:val="none" w:sz="0" w:space="0" w:color="auto"/>
            <w:bottom w:val="none" w:sz="0" w:space="0" w:color="auto"/>
            <w:right w:val="none" w:sz="0" w:space="0" w:color="auto"/>
          </w:divBdr>
          <w:divsChild>
            <w:div w:id="921599152">
              <w:marLeft w:val="0"/>
              <w:marRight w:val="0"/>
              <w:marTop w:val="0"/>
              <w:marBottom w:val="0"/>
              <w:divBdr>
                <w:top w:val="none" w:sz="0" w:space="0" w:color="auto"/>
                <w:left w:val="none" w:sz="0" w:space="0" w:color="auto"/>
                <w:bottom w:val="none" w:sz="0" w:space="0" w:color="auto"/>
                <w:right w:val="none" w:sz="0" w:space="0" w:color="auto"/>
              </w:divBdr>
              <w:divsChild>
                <w:div w:id="874316601">
                  <w:marLeft w:val="0"/>
                  <w:marRight w:val="0"/>
                  <w:marTop w:val="0"/>
                  <w:marBottom w:val="0"/>
                  <w:divBdr>
                    <w:top w:val="none" w:sz="0" w:space="0" w:color="auto"/>
                    <w:left w:val="none" w:sz="0" w:space="0" w:color="auto"/>
                    <w:bottom w:val="none" w:sz="0" w:space="0" w:color="auto"/>
                    <w:right w:val="none" w:sz="0" w:space="0" w:color="auto"/>
                  </w:divBdr>
                  <w:divsChild>
                    <w:div w:id="777722346">
                      <w:marLeft w:val="0"/>
                      <w:marRight w:val="0"/>
                      <w:marTop w:val="0"/>
                      <w:marBottom w:val="0"/>
                      <w:divBdr>
                        <w:top w:val="none" w:sz="0" w:space="0" w:color="auto"/>
                        <w:left w:val="none" w:sz="0" w:space="0" w:color="auto"/>
                        <w:bottom w:val="none" w:sz="0" w:space="0" w:color="auto"/>
                        <w:right w:val="none" w:sz="0" w:space="0" w:color="auto"/>
                      </w:divBdr>
                      <w:divsChild>
                        <w:div w:id="1313563619">
                          <w:marLeft w:val="0"/>
                          <w:marRight w:val="0"/>
                          <w:marTop w:val="0"/>
                          <w:marBottom w:val="0"/>
                          <w:divBdr>
                            <w:top w:val="none" w:sz="0" w:space="0" w:color="auto"/>
                            <w:left w:val="none" w:sz="0" w:space="0" w:color="auto"/>
                            <w:bottom w:val="none" w:sz="0" w:space="0" w:color="auto"/>
                            <w:right w:val="none" w:sz="0" w:space="0" w:color="auto"/>
                          </w:divBdr>
                          <w:divsChild>
                            <w:div w:id="871651119">
                              <w:marLeft w:val="0"/>
                              <w:marRight w:val="0"/>
                              <w:marTop w:val="0"/>
                              <w:marBottom w:val="0"/>
                              <w:divBdr>
                                <w:top w:val="none" w:sz="0" w:space="0" w:color="auto"/>
                                <w:left w:val="none" w:sz="0" w:space="0" w:color="auto"/>
                                <w:bottom w:val="none" w:sz="0" w:space="0" w:color="auto"/>
                                <w:right w:val="none" w:sz="0" w:space="0" w:color="auto"/>
                              </w:divBdr>
                              <w:divsChild>
                                <w:div w:id="1368525099">
                                  <w:marLeft w:val="0"/>
                                  <w:marRight w:val="0"/>
                                  <w:marTop w:val="0"/>
                                  <w:marBottom w:val="0"/>
                                  <w:divBdr>
                                    <w:top w:val="none" w:sz="0" w:space="0" w:color="auto"/>
                                    <w:left w:val="none" w:sz="0" w:space="0" w:color="auto"/>
                                    <w:bottom w:val="none" w:sz="0" w:space="0" w:color="auto"/>
                                    <w:right w:val="none" w:sz="0" w:space="0" w:color="auto"/>
                                  </w:divBdr>
                                  <w:divsChild>
                                    <w:div w:id="125228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783964">
      <w:bodyDiv w:val="1"/>
      <w:marLeft w:val="0"/>
      <w:marRight w:val="0"/>
      <w:marTop w:val="0"/>
      <w:marBottom w:val="0"/>
      <w:divBdr>
        <w:top w:val="none" w:sz="0" w:space="0" w:color="auto"/>
        <w:left w:val="none" w:sz="0" w:space="0" w:color="auto"/>
        <w:bottom w:val="none" w:sz="0" w:space="0" w:color="auto"/>
        <w:right w:val="none" w:sz="0" w:space="0" w:color="auto"/>
      </w:divBdr>
    </w:div>
    <w:div w:id="544293536">
      <w:bodyDiv w:val="1"/>
      <w:marLeft w:val="0"/>
      <w:marRight w:val="0"/>
      <w:marTop w:val="0"/>
      <w:marBottom w:val="0"/>
      <w:divBdr>
        <w:top w:val="none" w:sz="0" w:space="0" w:color="auto"/>
        <w:left w:val="none" w:sz="0" w:space="0" w:color="auto"/>
        <w:bottom w:val="none" w:sz="0" w:space="0" w:color="auto"/>
        <w:right w:val="none" w:sz="0" w:space="0" w:color="auto"/>
      </w:divBdr>
      <w:divsChild>
        <w:div w:id="99229702">
          <w:marLeft w:val="0"/>
          <w:marRight w:val="0"/>
          <w:marTop w:val="0"/>
          <w:marBottom w:val="0"/>
          <w:divBdr>
            <w:top w:val="none" w:sz="0" w:space="0" w:color="auto"/>
            <w:left w:val="none" w:sz="0" w:space="0" w:color="auto"/>
            <w:bottom w:val="none" w:sz="0" w:space="0" w:color="auto"/>
            <w:right w:val="none" w:sz="0" w:space="0" w:color="auto"/>
          </w:divBdr>
          <w:divsChild>
            <w:div w:id="1506628467">
              <w:marLeft w:val="0"/>
              <w:marRight w:val="0"/>
              <w:marTop w:val="0"/>
              <w:marBottom w:val="0"/>
              <w:divBdr>
                <w:top w:val="none" w:sz="0" w:space="0" w:color="auto"/>
                <w:left w:val="none" w:sz="0" w:space="0" w:color="auto"/>
                <w:bottom w:val="none" w:sz="0" w:space="0" w:color="auto"/>
                <w:right w:val="none" w:sz="0" w:space="0" w:color="auto"/>
              </w:divBdr>
              <w:divsChild>
                <w:div w:id="2085372361">
                  <w:marLeft w:val="0"/>
                  <w:marRight w:val="0"/>
                  <w:marTop w:val="0"/>
                  <w:marBottom w:val="0"/>
                  <w:divBdr>
                    <w:top w:val="none" w:sz="0" w:space="0" w:color="auto"/>
                    <w:left w:val="none" w:sz="0" w:space="0" w:color="auto"/>
                    <w:bottom w:val="none" w:sz="0" w:space="0" w:color="auto"/>
                    <w:right w:val="none" w:sz="0" w:space="0" w:color="auto"/>
                  </w:divBdr>
                  <w:divsChild>
                    <w:div w:id="1312053531">
                      <w:marLeft w:val="0"/>
                      <w:marRight w:val="0"/>
                      <w:marTop w:val="0"/>
                      <w:marBottom w:val="0"/>
                      <w:divBdr>
                        <w:top w:val="none" w:sz="0" w:space="0" w:color="auto"/>
                        <w:left w:val="none" w:sz="0" w:space="0" w:color="auto"/>
                        <w:bottom w:val="none" w:sz="0" w:space="0" w:color="auto"/>
                        <w:right w:val="none" w:sz="0" w:space="0" w:color="auto"/>
                      </w:divBdr>
                      <w:divsChild>
                        <w:div w:id="864560813">
                          <w:marLeft w:val="0"/>
                          <w:marRight w:val="0"/>
                          <w:marTop w:val="0"/>
                          <w:marBottom w:val="0"/>
                          <w:divBdr>
                            <w:top w:val="none" w:sz="0" w:space="0" w:color="auto"/>
                            <w:left w:val="none" w:sz="0" w:space="0" w:color="auto"/>
                            <w:bottom w:val="none" w:sz="0" w:space="0" w:color="auto"/>
                            <w:right w:val="none" w:sz="0" w:space="0" w:color="auto"/>
                          </w:divBdr>
                          <w:divsChild>
                            <w:div w:id="1003316399">
                              <w:marLeft w:val="0"/>
                              <w:marRight w:val="0"/>
                              <w:marTop w:val="0"/>
                              <w:marBottom w:val="0"/>
                              <w:divBdr>
                                <w:top w:val="none" w:sz="0" w:space="0" w:color="auto"/>
                                <w:left w:val="none" w:sz="0" w:space="0" w:color="auto"/>
                                <w:bottom w:val="none" w:sz="0" w:space="0" w:color="auto"/>
                                <w:right w:val="none" w:sz="0" w:space="0" w:color="auto"/>
                              </w:divBdr>
                              <w:divsChild>
                                <w:div w:id="19550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5401401">
      <w:bodyDiv w:val="1"/>
      <w:marLeft w:val="0"/>
      <w:marRight w:val="0"/>
      <w:marTop w:val="0"/>
      <w:marBottom w:val="0"/>
      <w:divBdr>
        <w:top w:val="none" w:sz="0" w:space="0" w:color="auto"/>
        <w:left w:val="none" w:sz="0" w:space="0" w:color="auto"/>
        <w:bottom w:val="none" w:sz="0" w:space="0" w:color="auto"/>
        <w:right w:val="none" w:sz="0" w:space="0" w:color="auto"/>
      </w:divBdr>
      <w:divsChild>
        <w:div w:id="1567254906">
          <w:marLeft w:val="0"/>
          <w:marRight w:val="0"/>
          <w:marTop w:val="0"/>
          <w:marBottom w:val="0"/>
          <w:divBdr>
            <w:top w:val="none" w:sz="0" w:space="0" w:color="auto"/>
            <w:left w:val="none" w:sz="0" w:space="0" w:color="auto"/>
            <w:bottom w:val="none" w:sz="0" w:space="0" w:color="auto"/>
            <w:right w:val="none" w:sz="0" w:space="0" w:color="auto"/>
          </w:divBdr>
          <w:divsChild>
            <w:div w:id="68506906">
              <w:marLeft w:val="0"/>
              <w:marRight w:val="0"/>
              <w:marTop w:val="0"/>
              <w:marBottom w:val="0"/>
              <w:divBdr>
                <w:top w:val="none" w:sz="0" w:space="0" w:color="auto"/>
                <w:left w:val="none" w:sz="0" w:space="0" w:color="auto"/>
                <w:bottom w:val="none" w:sz="0" w:space="0" w:color="auto"/>
                <w:right w:val="none" w:sz="0" w:space="0" w:color="auto"/>
              </w:divBdr>
              <w:divsChild>
                <w:div w:id="2070951930">
                  <w:marLeft w:val="0"/>
                  <w:marRight w:val="0"/>
                  <w:marTop w:val="0"/>
                  <w:marBottom w:val="0"/>
                  <w:divBdr>
                    <w:top w:val="none" w:sz="0" w:space="0" w:color="auto"/>
                    <w:left w:val="none" w:sz="0" w:space="0" w:color="auto"/>
                    <w:bottom w:val="none" w:sz="0" w:space="0" w:color="auto"/>
                    <w:right w:val="none" w:sz="0" w:space="0" w:color="auto"/>
                  </w:divBdr>
                  <w:divsChild>
                    <w:div w:id="1687364553">
                      <w:marLeft w:val="0"/>
                      <w:marRight w:val="0"/>
                      <w:marTop w:val="0"/>
                      <w:marBottom w:val="0"/>
                      <w:divBdr>
                        <w:top w:val="none" w:sz="0" w:space="0" w:color="auto"/>
                        <w:left w:val="none" w:sz="0" w:space="0" w:color="auto"/>
                        <w:bottom w:val="none" w:sz="0" w:space="0" w:color="auto"/>
                        <w:right w:val="none" w:sz="0" w:space="0" w:color="auto"/>
                      </w:divBdr>
                      <w:divsChild>
                        <w:div w:id="330332858">
                          <w:marLeft w:val="0"/>
                          <w:marRight w:val="0"/>
                          <w:marTop w:val="0"/>
                          <w:marBottom w:val="0"/>
                          <w:divBdr>
                            <w:top w:val="none" w:sz="0" w:space="0" w:color="auto"/>
                            <w:left w:val="none" w:sz="0" w:space="0" w:color="auto"/>
                            <w:bottom w:val="none" w:sz="0" w:space="0" w:color="auto"/>
                            <w:right w:val="none" w:sz="0" w:space="0" w:color="auto"/>
                          </w:divBdr>
                          <w:divsChild>
                            <w:div w:id="1932664344">
                              <w:marLeft w:val="0"/>
                              <w:marRight w:val="0"/>
                              <w:marTop w:val="0"/>
                              <w:marBottom w:val="0"/>
                              <w:divBdr>
                                <w:top w:val="none" w:sz="0" w:space="0" w:color="auto"/>
                                <w:left w:val="none" w:sz="0" w:space="0" w:color="auto"/>
                                <w:bottom w:val="none" w:sz="0" w:space="0" w:color="auto"/>
                                <w:right w:val="none" w:sz="0" w:space="0" w:color="auto"/>
                              </w:divBdr>
                              <w:divsChild>
                                <w:div w:id="13290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605478">
      <w:bodyDiv w:val="1"/>
      <w:marLeft w:val="0"/>
      <w:marRight w:val="0"/>
      <w:marTop w:val="0"/>
      <w:marBottom w:val="0"/>
      <w:divBdr>
        <w:top w:val="none" w:sz="0" w:space="0" w:color="auto"/>
        <w:left w:val="none" w:sz="0" w:space="0" w:color="auto"/>
        <w:bottom w:val="none" w:sz="0" w:space="0" w:color="auto"/>
        <w:right w:val="none" w:sz="0" w:space="0" w:color="auto"/>
      </w:divBdr>
    </w:div>
    <w:div w:id="710231170">
      <w:bodyDiv w:val="1"/>
      <w:marLeft w:val="0"/>
      <w:marRight w:val="0"/>
      <w:marTop w:val="0"/>
      <w:marBottom w:val="0"/>
      <w:divBdr>
        <w:top w:val="none" w:sz="0" w:space="0" w:color="auto"/>
        <w:left w:val="none" w:sz="0" w:space="0" w:color="auto"/>
        <w:bottom w:val="none" w:sz="0" w:space="0" w:color="auto"/>
        <w:right w:val="none" w:sz="0" w:space="0" w:color="auto"/>
      </w:divBdr>
    </w:div>
    <w:div w:id="718356766">
      <w:bodyDiv w:val="1"/>
      <w:marLeft w:val="0"/>
      <w:marRight w:val="0"/>
      <w:marTop w:val="0"/>
      <w:marBottom w:val="0"/>
      <w:divBdr>
        <w:top w:val="none" w:sz="0" w:space="0" w:color="auto"/>
        <w:left w:val="none" w:sz="0" w:space="0" w:color="auto"/>
        <w:bottom w:val="none" w:sz="0" w:space="0" w:color="auto"/>
        <w:right w:val="none" w:sz="0" w:space="0" w:color="auto"/>
      </w:divBdr>
    </w:div>
    <w:div w:id="730739104">
      <w:bodyDiv w:val="1"/>
      <w:marLeft w:val="0"/>
      <w:marRight w:val="0"/>
      <w:marTop w:val="0"/>
      <w:marBottom w:val="0"/>
      <w:divBdr>
        <w:top w:val="none" w:sz="0" w:space="0" w:color="auto"/>
        <w:left w:val="none" w:sz="0" w:space="0" w:color="auto"/>
        <w:bottom w:val="none" w:sz="0" w:space="0" w:color="auto"/>
        <w:right w:val="none" w:sz="0" w:space="0" w:color="auto"/>
      </w:divBdr>
    </w:div>
    <w:div w:id="779648270">
      <w:bodyDiv w:val="1"/>
      <w:marLeft w:val="0"/>
      <w:marRight w:val="0"/>
      <w:marTop w:val="0"/>
      <w:marBottom w:val="0"/>
      <w:divBdr>
        <w:top w:val="none" w:sz="0" w:space="0" w:color="auto"/>
        <w:left w:val="none" w:sz="0" w:space="0" w:color="auto"/>
        <w:bottom w:val="none" w:sz="0" w:space="0" w:color="auto"/>
        <w:right w:val="none" w:sz="0" w:space="0" w:color="auto"/>
      </w:divBdr>
    </w:div>
    <w:div w:id="793405343">
      <w:bodyDiv w:val="1"/>
      <w:marLeft w:val="0"/>
      <w:marRight w:val="0"/>
      <w:marTop w:val="0"/>
      <w:marBottom w:val="0"/>
      <w:divBdr>
        <w:top w:val="none" w:sz="0" w:space="0" w:color="auto"/>
        <w:left w:val="none" w:sz="0" w:space="0" w:color="auto"/>
        <w:bottom w:val="none" w:sz="0" w:space="0" w:color="auto"/>
        <w:right w:val="none" w:sz="0" w:space="0" w:color="auto"/>
      </w:divBdr>
    </w:div>
    <w:div w:id="830562180">
      <w:bodyDiv w:val="1"/>
      <w:marLeft w:val="0"/>
      <w:marRight w:val="0"/>
      <w:marTop w:val="0"/>
      <w:marBottom w:val="0"/>
      <w:divBdr>
        <w:top w:val="none" w:sz="0" w:space="0" w:color="auto"/>
        <w:left w:val="none" w:sz="0" w:space="0" w:color="auto"/>
        <w:bottom w:val="none" w:sz="0" w:space="0" w:color="auto"/>
        <w:right w:val="none" w:sz="0" w:space="0" w:color="auto"/>
      </w:divBdr>
      <w:divsChild>
        <w:div w:id="284392641">
          <w:marLeft w:val="0"/>
          <w:marRight w:val="0"/>
          <w:marTop w:val="0"/>
          <w:marBottom w:val="0"/>
          <w:divBdr>
            <w:top w:val="none" w:sz="0" w:space="0" w:color="auto"/>
            <w:left w:val="none" w:sz="0" w:space="0" w:color="auto"/>
            <w:bottom w:val="none" w:sz="0" w:space="0" w:color="auto"/>
            <w:right w:val="none" w:sz="0" w:space="0" w:color="auto"/>
          </w:divBdr>
          <w:divsChild>
            <w:div w:id="1008101217">
              <w:marLeft w:val="0"/>
              <w:marRight w:val="0"/>
              <w:marTop w:val="0"/>
              <w:marBottom w:val="0"/>
              <w:divBdr>
                <w:top w:val="none" w:sz="0" w:space="0" w:color="auto"/>
                <w:left w:val="none" w:sz="0" w:space="0" w:color="auto"/>
                <w:bottom w:val="none" w:sz="0" w:space="0" w:color="auto"/>
                <w:right w:val="none" w:sz="0" w:space="0" w:color="auto"/>
              </w:divBdr>
              <w:divsChild>
                <w:div w:id="1071584749">
                  <w:marLeft w:val="0"/>
                  <w:marRight w:val="0"/>
                  <w:marTop w:val="0"/>
                  <w:marBottom w:val="0"/>
                  <w:divBdr>
                    <w:top w:val="none" w:sz="0" w:space="0" w:color="auto"/>
                    <w:left w:val="none" w:sz="0" w:space="0" w:color="auto"/>
                    <w:bottom w:val="none" w:sz="0" w:space="0" w:color="auto"/>
                    <w:right w:val="none" w:sz="0" w:space="0" w:color="auto"/>
                  </w:divBdr>
                  <w:divsChild>
                    <w:div w:id="1790320140">
                      <w:marLeft w:val="0"/>
                      <w:marRight w:val="0"/>
                      <w:marTop w:val="0"/>
                      <w:marBottom w:val="0"/>
                      <w:divBdr>
                        <w:top w:val="none" w:sz="0" w:space="0" w:color="auto"/>
                        <w:left w:val="none" w:sz="0" w:space="0" w:color="auto"/>
                        <w:bottom w:val="none" w:sz="0" w:space="0" w:color="auto"/>
                        <w:right w:val="none" w:sz="0" w:space="0" w:color="auto"/>
                      </w:divBdr>
                      <w:divsChild>
                        <w:div w:id="406464878">
                          <w:marLeft w:val="0"/>
                          <w:marRight w:val="0"/>
                          <w:marTop w:val="0"/>
                          <w:marBottom w:val="0"/>
                          <w:divBdr>
                            <w:top w:val="none" w:sz="0" w:space="0" w:color="auto"/>
                            <w:left w:val="none" w:sz="0" w:space="0" w:color="auto"/>
                            <w:bottom w:val="none" w:sz="0" w:space="0" w:color="auto"/>
                            <w:right w:val="none" w:sz="0" w:space="0" w:color="auto"/>
                          </w:divBdr>
                          <w:divsChild>
                            <w:div w:id="1960337782">
                              <w:marLeft w:val="0"/>
                              <w:marRight w:val="0"/>
                              <w:marTop w:val="0"/>
                              <w:marBottom w:val="0"/>
                              <w:divBdr>
                                <w:top w:val="none" w:sz="0" w:space="0" w:color="auto"/>
                                <w:left w:val="none" w:sz="0" w:space="0" w:color="auto"/>
                                <w:bottom w:val="none" w:sz="0" w:space="0" w:color="auto"/>
                                <w:right w:val="none" w:sz="0" w:space="0" w:color="auto"/>
                              </w:divBdr>
                              <w:divsChild>
                                <w:div w:id="13322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6186">
      <w:bodyDiv w:val="1"/>
      <w:marLeft w:val="0"/>
      <w:marRight w:val="0"/>
      <w:marTop w:val="0"/>
      <w:marBottom w:val="0"/>
      <w:divBdr>
        <w:top w:val="none" w:sz="0" w:space="0" w:color="auto"/>
        <w:left w:val="none" w:sz="0" w:space="0" w:color="auto"/>
        <w:bottom w:val="none" w:sz="0" w:space="0" w:color="auto"/>
        <w:right w:val="none" w:sz="0" w:space="0" w:color="auto"/>
      </w:divBdr>
      <w:divsChild>
        <w:div w:id="1571304893">
          <w:marLeft w:val="0"/>
          <w:marRight w:val="0"/>
          <w:marTop w:val="0"/>
          <w:marBottom w:val="0"/>
          <w:divBdr>
            <w:top w:val="none" w:sz="0" w:space="0" w:color="auto"/>
            <w:left w:val="none" w:sz="0" w:space="0" w:color="auto"/>
            <w:bottom w:val="none" w:sz="0" w:space="0" w:color="auto"/>
            <w:right w:val="none" w:sz="0" w:space="0" w:color="auto"/>
          </w:divBdr>
          <w:divsChild>
            <w:div w:id="1026100684">
              <w:marLeft w:val="0"/>
              <w:marRight w:val="0"/>
              <w:marTop w:val="0"/>
              <w:marBottom w:val="0"/>
              <w:divBdr>
                <w:top w:val="none" w:sz="0" w:space="0" w:color="auto"/>
                <w:left w:val="none" w:sz="0" w:space="0" w:color="auto"/>
                <w:bottom w:val="none" w:sz="0" w:space="0" w:color="auto"/>
                <w:right w:val="none" w:sz="0" w:space="0" w:color="auto"/>
              </w:divBdr>
              <w:divsChild>
                <w:div w:id="975375796">
                  <w:marLeft w:val="0"/>
                  <w:marRight w:val="0"/>
                  <w:marTop w:val="0"/>
                  <w:marBottom w:val="0"/>
                  <w:divBdr>
                    <w:top w:val="none" w:sz="0" w:space="0" w:color="auto"/>
                    <w:left w:val="none" w:sz="0" w:space="0" w:color="auto"/>
                    <w:bottom w:val="none" w:sz="0" w:space="0" w:color="auto"/>
                    <w:right w:val="none" w:sz="0" w:space="0" w:color="auto"/>
                  </w:divBdr>
                  <w:divsChild>
                    <w:div w:id="11538545">
                      <w:marLeft w:val="0"/>
                      <w:marRight w:val="0"/>
                      <w:marTop w:val="0"/>
                      <w:marBottom w:val="0"/>
                      <w:divBdr>
                        <w:top w:val="none" w:sz="0" w:space="0" w:color="auto"/>
                        <w:left w:val="none" w:sz="0" w:space="0" w:color="auto"/>
                        <w:bottom w:val="none" w:sz="0" w:space="0" w:color="auto"/>
                        <w:right w:val="none" w:sz="0" w:space="0" w:color="auto"/>
                      </w:divBdr>
                      <w:divsChild>
                        <w:div w:id="421948330">
                          <w:marLeft w:val="0"/>
                          <w:marRight w:val="0"/>
                          <w:marTop w:val="0"/>
                          <w:marBottom w:val="0"/>
                          <w:divBdr>
                            <w:top w:val="none" w:sz="0" w:space="0" w:color="auto"/>
                            <w:left w:val="none" w:sz="0" w:space="0" w:color="auto"/>
                            <w:bottom w:val="none" w:sz="0" w:space="0" w:color="auto"/>
                            <w:right w:val="none" w:sz="0" w:space="0" w:color="auto"/>
                          </w:divBdr>
                          <w:divsChild>
                            <w:div w:id="873081569">
                              <w:marLeft w:val="0"/>
                              <w:marRight w:val="0"/>
                              <w:marTop w:val="0"/>
                              <w:marBottom w:val="0"/>
                              <w:divBdr>
                                <w:top w:val="none" w:sz="0" w:space="0" w:color="auto"/>
                                <w:left w:val="none" w:sz="0" w:space="0" w:color="auto"/>
                                <w:bottom w:val="none" w:sz="0" w:space="0" w:color="auto"/>
                                <w:right w:val="none" w:sz="0" w:space="0" w:color="auto"/>
                              </w:divBdr>
                              <w:divsChild>
                                <w:div w:id="9090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779717">
      <w:bodyDiv w:val="1"/>
      <w:marLeft w:val="0"/>
      <w:marRight w:val="0"/>
      <w:marTop w:val="0"/>
      <w:marBottom w:val="0"/>
      <w:divBdr>
        <w:top w:val="none" w:sz="0" w:space="0" w:color="auto"/>
        <w:left w:val="none" w:sz="0" w:space="0" w:color="auto"/>
        <w:bottom w:val="none" w:sz="0" w:space="0" w:color="auto"/>
        <w:right w:val="none" w:sz="0" w:space="0" w:color="auto"/>
      </w:divBdr>
    </w:div>
    <w:div w:id="978730234">
      <w:bodyDiv w:val="1"/>
      <w:marLeft w:val="0"/>
      <w:marRight w:val="0"/>
      <w:marTop w:val="0"/>
      <w:marBottom w:val="0"/>
      <w:divBdr>
        <w:top w:val="none" w:sz="0" w:space="0" w:color="auto"/>
        <w:left w:val="none" w:sz="0" w:space="0" w:color="auto"/>
        <w:bottom w:val="none" w:sz="0" w:space="0" w:color="auto"/>
        <w:right w:val="none" w:sz="0" w:space="0" w:color="auto"/>
      </w:divBdr>
    </w:div>
    <w:div w:id="1039205501">
      <w:bodyDiv w:val="1"/>
      <w:marLeft w:val="0"/>
      <w:marRight w:val="0"/>
      <w:marTop w:val="0"/>
      <w:marBottom w:val="0"/>
      <w:divBdr>
        <w:top w:val="none" w:sz="0" w:space="0" w:color="auto"/>
        <w:left w:val="none" w:sz="0" w:space="0" w:color="auto"/>
        <w:bottom w:val="none" w:sz="0" w:space="0" w:color="auto"/>
        <w:right w:val="none" w:sz="0" w:space="0" w:color="auto"/>
      </w:divBdr>
      <w:divsChild>
        <w:div w:id="1077050155">
          <w:marLeft w:val="0"/>
          <w:marRight w:val="0"/>
          <w:marTop w:val="0"/>
          <w:marBottom w:val="0"/>
          <w:divBdr>
            <w:top w:val="none" w:sz="0" w:space="0" w:color="auto"/>
            <w:left w:val="none" w:sz="0" w:space="0" w:color="auto"/>
            <w:bottom w:val="none" w:sz="0" w:space="0" w:color="auto"/>
            <w:right w:val="none" w:sz="0" w:space="0" w:color="auto"/>
          </w:divBdr>
          <w:divsChild>
            <w:div w:id="846988957">
              <w:marLeft w:val="0"/>
              <w:marRight w:val="0"/>
              <w:marTop w:val="0"/>
              <w:marBottom w:val="0"/>
              <w:divBdr>
                <w:top w:val="none" w:sz="0" w:space="0" w:color="auto"/>
                <w:left w:val="none" w:sz="0" w:space="0" w:color="auto"/>
                <w:bottom w:val="none" w:sz="0" w:space="0" w:color="auto"/>
                <w:right w:val="none" w:sz="0" w:space="0" w:color="auto"/>
              </w:divBdr>
              <w:divsChild>
                <w:div w:id="1214803940">
                  <w:marLeft w:val="0"/>
                  <w:marRight w:val="0"/>
                  <w:marTop w:val="0"/>
                  <w:marBottom w:val="0"/>
                  <w:divBdr>
                    <w:top w:val="none" w:sz="0" w:space="0" w:color="auto"/>
                    <w:left w:val="none" w:sz="0" w:space="0" w:color="auto"/>
                    <w:bottom w:val="none" w:sz="0" w:space="0" w:color="auto"/>
                    <w:right w:val="none" w:sz="0" w:space="0" w:color="auto"/>
                  </w:divBdr>
                  <w:divsChild>
                    <w:div w:id="1075392657">
                      <w:marLeft w:val="0"/>
                      <w:marRight w:val="0"/>
                      <w:marTop w:val="0"/>
                      <w:marBottom w:val="0"/>
                      <w:divBdr>
                        <w:top w:val="none" w:sz="0" w:space="0" w:color="auto"/>
                        <w:left w:val="none" w:sz="0" w:space="0" w:color="auto"/>
                        <w:bottom w:val="none" w:sz="0" w:space="0" w:color="auto"/>
                        <w:right w:val="none" w:sz="0" w:space="0" w:color="auto"/>
                      </w:divBdr>
                      <w:divsChild>
                        <w:div w:id="244389207">
                          <w:marLeft w:val="0"/>
                          <w:marRight w:val="0"/>
                          <w:marTop w:val="0"/>
                          <w:marBottom w:val="0"/>
                          <w:divBdr>
                            <w:top w:val="none" w:sz="0" w:space="0" w:color="auto"/>
                            <w:left w:val="none" w:sz="0" w:space="0" w:color="auto"/>
                            <w:bottom w:val="none" w:sz="0" w:space="0" w:color="auto"/>
                            <w:right w:val="none" w:sz="0" w:space="0" w:color="auto"/>
                          </w:divBdr>
                          <w:divsChild>
                            <w:div w:id="367216405">
                              <w:marLeft w:val="0"/>
                              <w:marRight w:val="0"/>
                              <w:marTop w:val="0"/>
                              <w:marBottom w:val="0"/>
                              <w:divBdr>
                                <w:top w:val="none" w:sz="0" w:space="0" w:color="auto"/>
                                <w:left w:val="none" w:sz="0" w:space="0" w:color="auto"/>
                                <w:bottom w:val="none" w:sz="0" w:space="0" w:color="auto"/>
                                <w:right w:val="none" w:sz="0" w:space="0" w:color="auto"/>
                              </w:divBdr>
                              <w:divsChild>
                                <w:div w:id="557546211">
                                  <w:marLeft w:val="0"/>
                                  <w:marRight w:val="0"/>
                                  <w:marTop w:val="0"/>
                                  <w:marBottom w:val="0"/>
                                  <w:divBdr>
                                    <w:top w:val="none" w:sz="0" w:space="0" w:color="auto"/>
                                    <w:left w:val="none" w:sz="0" w:space="0" w:color="auto"/>
                                    <w:bottom w:val="none" w:sz="0" w:space="0" w:color="auto"/>
                                    <w:right w:val="none" w:sz="0" w:space="0" w:color="auto"/>
                                  </w:divBdr>
                                  <w:divsChild>
                                    <w:div w:id="737098737">
                                      <w:marLeft w:val="60"/>
                                      <w:marRight w:val="0"/>
                                      <w:marTop w:val="0"/>
                                      <w:marBottom w:val="0"/>
                                      <w:divBdr>
                                        <w:top w:val="none" w:sz="0" w:space="0" w:color="auto"/>
                                        <w:left w:val="none" w:sz="0" w:space="0" w:color="auto"/>
                                        <w:bottom w:val="none" w:sz="0" w:space="0" w:color="auto"/>
                                        <w:right w:val="none" w:sz="0" w:space="0" w:color="auto"/>
                                      </w:divBdr>
                                      <w:divsChild>
                                        <w:div w:id="485897007">
                                          <w:marLeft w:val="0"/>
                                          <w:marRight w:val="0"/>
                                          <w:marTop w:val="0"/>
                                          <w:marBottom w:val="0"/>
                                          <w:divBdr>
                                            <w:top w:val="none" w:sz="0" w:space="0" w:color="auto"/>
                                            <w:left w:val="none" w:sz="0" w:space="0" w:color="auto"/>
                                            <w:bottom w:val="none" w:sz="0" w:space="0" w:color="auto"/>
                                            <w:right w:val="none" w:sz="0" w:space="0" w:color="auto"/>
                                          </w:divBdr>
                                          <w:divsChild>
                                            <w:div w:id="740249116">
                                              <w:marLeft w:val="0"/>
                                              <w:marRight w:val="0"/>
                                              <w:marTop w:val="0"/>
                                              <w:marBottom w:val="120"/>
                                              <w:divBdr>
                                                <w:top w:val="single" w:sz="6" w:space="0" w:color="F5F5F5"/>
                                                <w:left w:val="single" w:sz="6" w:space="0" w:color="F5F5F5"/>
                                                <w:bottom w:val="single" w:sz="6" w:space="0" w:color="F5F5F5"/>
                                                <w:right w:val="single" w:sz="6" w:space="0" w:color="F5F5F5"/>
                                              </w:divBdr>
                                              <w:divsChild>
                                                <w:div w:id="840192954">
                                                  <w:marLeft w:val="0"/>
                                                  <w:marRight w:val="0"/>
                                                  <w:marTop w:val="0"/>
                                                  <w:marBottom w:val="0"/>
                                                  <w:divBdr>
                                                    <w:top w:val="none" w:sz="0" w:space="0" w:color="auto"/>
                                                    <w:left w:val="none" w:sz="0" w:space="0" w:color="auto"/>
                                                    <w:bottom w:val="none" w:sz="0" w:space="0" w:color="auto"/>
                                                    <w:right w:val="none" w:sz="0" w:space="0" w:color="auto"/>
                                                  </w:divBdr>
                                                  <w:divsChild>
                                                    <w:div w:id="1567186738">
                                                      <w:marLeft w:val="0"/>
                                                      <w:marRight w:val="0"/>
                                                      <w:marTop w:val="0"/>
                                                      <w:marBottom w:val="0"/>
                                                      <w:divBdr>
                                                        <w:top w:val="none" w:sz="0" w:space="0" w:color="auto"/>
                                                        <w:left w:val="none" w:sz="0" w:space="0" w:color="auto"/>
                                                        <w:bottom w:val="none" w:sz="0" w:space="0" w:color="auto"/>
                                                        <w:right w:val="none" w:sz="0" w:space="0" w:color="auto"/>
                                                      </w:divBdr>
                                                      <w:divsChild>
                                                        <w:div w:id="104355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1148635">
      <w:bodyDiv w:val="1"/>
      <w:marLeft w:val="0"/>
      <w:marRight w:val="0"/>
      <w:marTop w:val="0"/>
      <w:marBottom w:val="0"/>
      <w:divBdr>
        <w:top w:val="none" w:sz="0" w:space="0" w:color="auto"/>
        <w:left w:val="none" w:sz="0" w:space="0" w:color="auto"/>
        <w:bottom w:val="none" w:sz="0" w:space="0" w:color="auto"/>
        <w:right w:val="none" w:sz="0" w:space="0" w:color="auto"/>
      </w:divBdr>
    </w:div>
    <w:div w:id="1080057481">
      <w:bodyDiv w:val="1"/>
      <w:marLeft w:val="0"/>
      <w:marRight w:val="0"/>
      <w:marTop w:val="0"/>
      <w:marBottom w:val="0"/>
      <w:divBdr>
        <w:top w:val="none" w:sz="0" w:space="0" w:color="auto"/>
        <w:left w:val="none" w:sz="0" w:space="0" w:color="auto"/>
        <w:bottom w:val="none" w:sz="0" w:space="0" w:color="auto"/>
        <w:right w:val="none" w:sz="0" w:space="0" w:color="auto"/>
      </w:divBdr>
    </w:div>
    <w:div w:id="1100562482">
      <w:bodyDiv w:val="1"/>
      <w:marLeft w:val="0"/>
      <w:marRight w:val="0"/>
      <w:marTop w:val="0"/>
      <w:marBottom w:val="0"/>
      <w:divBdr>
        <w:top w:val="none" w:sz="0" w:space="0" w:color="auto"/>
        <w:left w:val="none" w:sz="0" w:space="0" w:color="auto"/>
        <w:bottom w:val="none" w:sz="0" w:space="0" w:color="auto"/>
        <w:right w:val="none" w:sz="0" w:space="0" w:color="auto"/>
      </w:divBdr>
    </w:div>
    <w:div w:id="1128281617">
      <w:bodyDiv w:val="1"/>
      <w:marLeft w:val="0"/>
      <w:marRight w:val="0"/>
      <w:marTop w:val="0"/>
      <w:marBottom w:val="0"/>
      <w:divBdr>
        <w:top w:val="none" w:sz="0" w:space="0" w:color="auto"/>
        <w:left w:val="none" w:sz="0" w:space="0" w:color="auto"/>
        <w:bottom w:val="none" w:sz="0" w:space="0" w:color="auto"/>
        <w:right w:val="none" w:sz="0" w:space="0" w:color="auto"/>
      </w:divBdr>
    </w:div>
    <w:div w:id="1156535575">
      <w:bodyDiv w:val="1"/>
      <w:marLeft w:val="0"/>
      <w:marRight w:val="0"/>
      <w:marTop w:val="0"/>
      <w:marBottom w:val="0"/>
      <w:divBdr>
        <w:top w:val="none" w:sz="0" w:space="0" w:color="auto"/>
        <w:left w:val="none" w:sz="0" w:space="0" w:color="auto"/>
        <w:bottom w:val="none" w:sz="0" w:space="0" w:color="auto"/>
        <w:right w:val="none" w:sz="0" w:space="0" w:color="auto"/>
      </w:divBdr>
      <w:divsChild>
        <w:div w:id="1738552672">
          <w:marLeft w:val="0"/>
          <w:marRight w:val="0"/>
          <w:marTop w:val="0"/>
          <w:marBottom w:val="0"/>
          <w:divBdr>
            <w:top w:val="none" w:sz="0" w:space="0" w:color="auto"/>
            <w:left w:val="none" w:sz="0" w:space="0" w:color="auto"/>
            <w:bottom w:val="none" w:sz="0" w:space="0" w:color="auto"/>
            <w:right w:val="none" w:sz="0" w:space="0" w:color="auto"/>
          </w:divBdr>
          <w:divsChild>
            <w:div w:id="533158737">
              <w:marLeft w:val="0"/>
              <w:marRight w:val="0"/>
              <w:marTop w:val="0"/>
              <w:marBottom w:val="0"/>
              <w:divBdr>
                <w:top w:val="none" w:sz="0" w:space="0" w:color="auto"/>
                <w:left w:val="none" w:sz="0" w:space="0" w:color="auto"/>
                <w:bottom w:val="none" w:sz="0" w:space="0" w:color="auto"/>
                <w:right w:val="none" w:sz="0" w:space="0" w:color="auto"/>
              </w:divBdr>
              <w:divsChild>
                <w:div w:id="2053841056">
                  <w:marLeft w:val="0"/>
                  <w:marRight w:val="0"/>
                  <w:marTop w:val="0"/>
                  <w:marBottom w:val="0"/>
                  <w:divBdr>
                    <w:top w:val="none" w:sz="0" w:space="0" w:color="auto"/>
                    <w:left w:val="none" w:sz="0" w:space="0" w:color="auto"/>
                    <w:bottom w:val="none" w:sz="0" w:space="0" w:color="auto"/>
                    <w:right w:val="none" w:sz="0" w:space="0" w:color="auto"/>
                  </w:divBdr>
                  <w:divsChild>
                    <w:div w:id="2052266759">
                      <w:marLeft w:val="0"/>
                      <w:marRight w:val="0"/>
                      <w:marTop w:val="0"/>
                      <w:marBottom w:val="0"/>
                      <w:divBdr>
                        <w:top w:val="none" w:sz="0" w:space="0" w:color="auto"/>
                        <w:left w:val="none" w:sz="0" w:space="0" w:color="auto"/>
                        <w:bottom w:val="none" w:sz="0" w:space="0" w:color="auto"/>
                        <w:right w:val="none" w:sz="0" w:space="0" w:color="auto"/>
                      </w:divBdr>
                      <w:divsChild>
                        <w:div w:id="2088337090">
                          <w:marLeft w:val="0"/>
                          <w:marRight w:val="0"/>
                          <w:marTop w:val="0"/>
                          <w:marBottom w:val="0"/>
                          <w:divBdr>
                            <w:top w:val="none" w:sz="0" w:space="0" w:color="auto"/>
                            <w:left w:val="none" w:sz="0" w:space="0" w:color="auto"/>
                            <w:bottom w:val="none" w:sz="0" w:space="0" w:color="auto"/>
                            <w:right w:val="none" w:sz="0" w:space="0" w:color="auto"/>
                          </w:divBdr>
                          <w:divsChild>
                            <w:div w:id="458256942">
                              <w:marLeft w:val="0"/>
                              <w:marRight w:val="0"/>
                              <w:marTop w:val="0"/>
                              <w:marBottom w:val="0"/>
                              <w:divBdr>
                                <w:top w:val="none" w:sz="0" w:space="0" w:color="auto"/>
                                <w:left w:val="none" w:sz="0" w:space="0" w:color="auto"/>
                                <w:bottom w:val="none" w:sz="0" w:space="0" w:color="auto"/>
                                <w:right w:val="none" w:sz="0" w:space="0" w:color="auto"/>
                              </w:divBdr>
                              <w:divsChild>
                                <w:div w:id="356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971656">
      <w:bodyDiv w:val="1"/>
      <w:marLeft w:val="0"/>
      <w:marRight w:val="0"/>
      <w:marTop w:val="0"/>
      <w:marBottom w:val="0"/>
      <w:divBdr>
        <w:top w:val="none" w:sz="0" w:space="0" w:color="auto"/>
        <w:left w:val="none" w:sz="0" w:space="0" w:color="auto"/>
        <w:bottom w:val="none" w:sz="0" w:space="0" w:color="auto"/>
        <w:right w:val="none" w:sz="0" w:space="0" w:color="auto"/>
      </w:divBdr>
      <w:divsChild>
        <w:div w:id="1600915899">
          <w:marLeft w:val="0"/>
          <w:marRight w:val="0"/>
          <w:marTop w:val="0"/>
          <w:marBottom w:val="0"/>
          <w:divBdr>
            <w:top w:val="none" w:sz="0" w:space="0" w:color="auto"/>
            <w:left w:val="none" w:sz="0" w:space="0" w:color="auto"/>
            <w:bottom w:val="none" w:sz="0" w:space="0" w:color="auto"/>
            <w:right w:val="none" w:sz="0" w:space="0" w:color="auto"/>
          </w:divBdr>
          <w:divsChild>
            <w:div w:id="1102381472">
              <w:marLeft w:val="0"/>
              <w:marRight w:val="0"/>
              <w:marTop w:val="0"/>
              <w:marBottom w:val="0"/>
              <w:divBdr>
                <w:top w:val="none" w:sz="0" w:space="0" w:color="auto"/>
                <w:left w:val="none" w:sz="0" w:space="0" w:color="auto"/>
                <w:bottom w:val="none" w:sz="0" w:space="0" w:color="auto"/>
                <w:right w:val="none" w:sz="0" w:space="0" w:color="auto"/>
              </w:divBdr>
              <w:divsChild>
                <w:div w:id="1390301655">
                  <w:marLeft w:val="0"/>
                  <w:marRight w:val="0"/>
                  <w:marTop w:val="0"/>
                  <w:marBottom w:val="0"/>
                  <w:divBdr>
                    <w:top w:val="none" w:sz="0" w:space="0" w:color="auto"/>
                    <w:left w:val="none" w:sz="0" w:space="0" w:color="auto"/>
                    <w:bottom w:val="none" w:sz="0" w:space="0" w:color="auto"/>
                    <w:right w:val="none" w:sz="0" w:space="0" w:color="auto"/>
                  </w:divBdr>
                  <w:divsChild>
                    <w:div w:id="1959137430">
                      <w:marLeft w:val="0"/>
                      <w:marRight w:val="0"/>
                      <w:marTop w:val="0"/>
                      <w:marBottom w:val="0"/>
                      <w:divBdr>
                        <w:top w:val="none" w:sz="0" w:space="0" w:color="auto"/>
                        <w:left w:val="none" w:sz="0" w:space="0" w:color="auto"/>
                        <w:bottom w:val="none" w:sz="0" w:space="0" w:color="auto"/>
                        <w:right w:val="none" w:sz="0" w:space="0" w:color="auto"/>
                      </w:divBdr>
                      <w:divsChild>
                        <w:div w:id="1272398182">
                          <w:marLeft w:val="0"/>
                          <w:marRight w:val="0"/>
                          <w:marTop w:val="0"/>
                          <w:marBottom w:val="0"/>
                          <w:divBdr>
                            <w:top w:val="none" w:sz="0" w:space="0" w:color="auto"/>
                            <w:left w:val="none" w:sz="0" w:space="0" w:color="auto"/>
                            <w:bottom w:val="none" w:sz="0" w:space="0" w:color="auto"/>
                            <w:right w:val="none" w:sz="0" w:space="0" w:color="auto"/>
                          </w:divBdr>
                          <w:divsChild>
                            <w:div w:id="684553630">
                              <w:marLeft w:val="0"/>
                              <w:marRight w:val="0"/>
                              <w:marTop w:val="0"/>
                              <w:marBottom w:val="0"/>
                              <w:divBdr>
                                <w:top w:val="none" w:sz="0" w:space="0" w:color="auto"/>
                                <w:left w:val="none" w:sz="0" w:space="0" w:color="auto"/>
                                <w:bottom w:val="none" w:sz="0" w:space="0" w:color="auto"/>
                                <w:right w:val="none" w:sz="0" w:space="0" w:color="auto"/>
                              </w:divBdr>
                              <w:divsChild>
                                <w:div w:id="264774316">
                                  <w:marLeft w:val="0"/>
                                  <w:marRight w:val="0"/>
                                  <w:marTop w:val="0"/>
                                  <w:marBottom w:val="0"/>
                                  <w:divBdr>
                                    <w:top w:val="none" w:sz="0" w:space="0" w:color="auto"/>
                                    <w:left w:val="none" w:sz="0" w:space="0" w:color="auto"/>
                                    <w:bottom w:val="none" w:sz="0" w:space="0" w:color="auto"/>
                                    <w:right w:val="none" w:sz="0" w:space="0" w:color="auto"/>
                                  </w:divBdr>
                                  <w:divsChild>
                                    <w:div w:id="1934167585">
                                      <w:marLeft w:val="60"/>
                                      <w:marRight w:val="0"/>
                                      <w:marTop w:val="0"/>
                                      <w:marBottom w:val="0"/>
                                      <w:divBdr>
                                        <w:top w:val="none" w:sz="0" w:space="0" w:color="auto"/>
                                        <w:left w:val="none" w:sz="0" w:space="0" w:color="auto"/>
                                        <w:bottom w:val="none" w:sz="0" w:space="0" w:color="auto"/>
                                        <w:right w:val="none" w:sz="0" w:space="0" w:color="auto"/>
                                      </w:divBdr>
                                      <w:divsChild>
                                        <w:div w:id="1762752316">
                                          <w:marLeft w:val="0"/>
                                          <w:marRight w:val="0"/>
                                          <w:marTop w:val="0"/>
                                          <w:marBottom w:val="0"/>
                                          <w:divBdr>
                                            <w:top w:val="none" w:sz="0" w:space="0" w:color="auto"/>
                                            <w:left w:val="none" w:sz="0" w:space="0" w:color="auto"/>
                                            <w:bottom w:val="none" w:sz="0" w:space="0" w:color="auto"/>
                                            <w:right w:val="none" w:sz="0" w:space="0" w:color="auto"/>
                                          </w:divBdr>
                                          <w:divsChild>
                                            <w:div w:id="126823036">
                                              <w:marLeft w:val="0"/>
                                              <w:marRight w:val="0"/>
                                              <w:marTop w:val="0"/>
                                              <w:marBottom w:val="120"/>
                                              <w:divBdr>
                                                <w:top w:val="single" w:sz="6" w:space="0" w:color="F5F5F5"/>
                                                <w:left w:val="single" w:sz="6" w:space="0" w:color="F5F5F5"/>
                                                <w:bottom w:val="single" w:sz="6" w:space="0" w:color="F5F5F5"/>
                                                <w:right w:val="single" w:sz="6" w:space="0" w:color="F5F5F5"/>
                                              </w:divBdr>
                                              <w:divsChild>
                                                <w:div w:id="941424687">
                                                  <w:marLeft w:val="0"/>
                                                  <w:marRight w:val="0"/>
                                                  <w:marTop w:val="0"/>
                                                  <w:marBottom w:val="0"/>
                                                  <w:divBdr>
                                                    <w:top w:val="none" w:sz="0" w:space="0" w:color="auto"/>
                                                    <w:left w:val="none" w:sz="0" w:space="0" w:color="auto"/>
                                                    <w:bottom w:val="none" w:sz="0" w:space="0" w:color="auto"/>
                                                    <w:right w:val="none" w:sz="0" w:space="0" w:color="auto"/>
                                                  </w:divBdr>
                                                  <w:divsChild>
                                                    <w:div w:id="5667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514067">
      <w:bodyDiv w:val="1"/>
      <w:marLeft w:val="0"/>
      <w:marRight w:val="0"/>
      <w:marTop w:val="0"/>
      <w:marBottom w:val="0"/>
      <w:divBdr>
        <w:top w:val="none" w:sz="0" w:space="0" w:color="auto"/>
        <w:left w:val="none" w:sz="0" w:space="0" w:color="auto"/>
        <w:bottom w:val="none" w:sz="0" w:space="0" w:color="auto"/>
        <w:right w:val="none" w:sz="0" w:space="0" w:color="auto"/>
      </w:divBdr>
    </w:div>
    <w:div w:id="1230308896">
      <w:bodyDiv w:val="1"/>
      <w:marLeft w:val="0"/>
      <w:marRight w:val="0"/>
      <w:marTop w:val="0"/>
      <w:marBottom w:val="0"/>
      <w:divBdr>
        <w:top w:val="none" w:sz="0" w:space="0" w:color="auto"/>
        <w:left w:val="none" w:sz="0" w:space="0" w:color="auto"/>
        <w:bottom w:val="none" w:sz="0" w:space="0" w:color="auto"/>
        <w:right w:val="none" w:sz="0" w:space="0" w:color="auto"/>
      </w:divBdr>
    </w:div>
    <w:div w:id="1235437431">
      <w:bodyDiv w:val="1"/>
      <w:marLeft w:val="0"/>
      <w:marRight w:val="0"/>
      <w:marTop w:val="0"/>
      <w:marBottom w:val="0"/>
      <w:divBdr>
        <w:top w:val="none" w:sz="0" w:space="0" w:color="auto"/>
        <w:left w:val="none" w:sz="0" w:space="0" w:color="auto"/>
        <w:bottom w:val="none" w:sz="0" w:space="0" w:color="auto"/>
        <w:right w:val="none" w:sz="0" w:space="0" w:color="auto"/>
      </w:divBdr>
      <w:divsChild>
        <w:div w:id="508525872">
          <w:marLeft w:val="0"/>
          <w:marRight w:val="0"/>
          <w:marTop w:val="0"/>
          <w:marBottom w:val="0"/>
          <w:divBdr>
            <w:top w:val="none" w:sz="0" w:space="0" w:color="auto"/>
            <w:left w:val="none" w:sz="0" w:space="0" w:color="auto"/>
            <w:bottom w:val="none" w:sz="0" w:space="0" w:color="auto"/>
            <w:right w:val="none" w:sz="0" w:space="0" w:color="auto"/>
          </w:divBdr>
          <w:divsChild>
            <w:div w:id="1322276797">
              <w:marLeft w:val="0"/>
              <w:marRight w:val="0"/>
              <w:marTop w:val="0"/>
              <w:marBottom w:val="0"/>
              <w:divBdr>
                <w:top w:val="none" w:sz="0" w:space="0" w:color="auto"/>
                <w:left w:val="none" w:sz="0" w:space="0" w:color="auto"/>
                <w:bottom w:val="none" w:sz="0" w:space="0" w:color="auto"/>
                <w:right w:val="none" w:sz="0" w:space="0" w:color="auto"/>
              </w:divBdr>
              <w:divsChild>
                <w:div w:id="691305239">
                  <w:marLeft w:val="0"/>
                  <w:marRight w:val="0"/>
                  <w:marTop w:val="0"/>
                  <w:marBottom w:val="0"/>
                  <w:divBdr>
                    <w:top w:val="none" w:sz="0" w:space="0" w:color="auto"/>
                    <w:left w:val="none" w:sz="0" w:space="0" w:color="auto"/>
                    <w:bottom w:val="none" w:sz="0" w:space="0" w:color="auto"/>
                    <w:right w:val="none" w:sz="0" w:space="0" w:color="auto"/>
                  </w:divBdr>
                  <w:divsChild>
                    <w:div w:id="1873959279">
                      <w:marLeft w:val="0"/>
                      <w:marRight w:val="0"/>
                      <w:marTop w:val="0"/>
                      <w:marBottom w:val="0"/>
                      <w:divBdr>
                        <w:top w:val="none" w:sz="0" w:space="0" w:color="auto"/>
                        <w:left w:val="none" w:sz="0" w:space="0" w:color="auto"/>
                        <w:bottom w:val="none" w:sz="0" w:space="0" w:color="auto"/>
                        <w:right w:val="none" w:sz="0" w:space="0" w:color="auto"/>
                      </w:divBdr>
                      <w:divsChild>
                        <w:div w:id="709304065">
                          <w:marLeft w:val="0"/>
                          <w:marRight w:val="0"/>
                          <w:marTop w:val="0"/>
                          <w:marBottom w:val="0"/>
                          <w:divBdr>
                            <w:top w:val="none" w:sz="0" w:space="0" w:color="auto"/>
                            <w:left w:val="none" w:sz="0" w:space="0" w:color="auto"/>
                            <w:bottom w:val="none" w:sz="0" w:space="0" w:color="auto"/>
                            <w:right w:val="none" w:sz="0" w:space="0" w:color="auto"/>
                          </w:divBdr>
                          <w:divsChild>
                            <w:div w:id="1251432081">
                              <w:marLeft w:val="0"/>
                              <w:marRight w:val="0"/>
                              <w:marTop w:val="0"/>
                              <w:marBottom w:val="0"/>
                              <w:divBdr>
                                <w:top w:val="none" w:sz="0" w:space="0" w:color="auto"/>
                                <w:left w:val="none" w:sz="0" w:space="0" w:color="auto"/>
                                <w:bottom w:val="none" w:sz="0" w:space="0" w:color="auto"/>
                                <w:right w:val="none" w:sz="0" w:space="0" w:color="auto"/>
                              </w:divBdr>
                              <w:divsChild>
                                <w:div w:id="6188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806757">
      <w:bodyDiv w:val="1"/>
      <w:marLeft w:val="0"/>
      <w:marRight w:val="0"/>
      <w:marTop w:val="0"/>
      <w:marBottom w:val="0"/>
      <w:divBdr>
        <w:top w:val="none" w:sz="0" w:space="0" w:color="auto"/>
        <w:left w:val="none" w:sz="0" w:space="0" w:color="auto"/>
        <w:bottom w:val="none" w:sz="0" w:space="0" w:color="auto"/>
        <w:right w:val="none" w:sz="0" w:space="0" w:color="auto"/>
      </w:divBdr>
      <w:divsChild>
        <w:div w:id="288634739">
          <w:marLeft w:val="0"/>
          <w:marRight w:val="0"/>
          <w:marTop w:val="0"/>
          <w:marBottom w:val="0"/>
          <w:divBdr>
            <w:top w:val="none" w:sz="0" w:space="0" w:color="auto"/>
            <w:left w:val="none" w:sz="0" w:space="0" w:color="auto"/>
            <w:bottom w:val="none" w:sz="0" w:space="0" w:color="auto"/>
            <w:right w:val="none" w:sz="0" w:space="0" w:color="auto"/>
          </w:divBdr>
          <w:divsChild>
            <w:div w:id="1731079008">
              <w:marLeft w:val="0"/>
              <w:marRight w:val="0"/>
              <w:marTop w:val="0"/>
              <w:marBottom w:val="0"/>
              <w:divBdr>
                <w:top w:val="none" w:sz="0" w:space="0" w:color="auto"/>
                <w:left w:val="none" w:sz="0" w:space="0" w:color="auto"/>
                <w:bottom w:val="none" w:sz="0" w:space="0" w:color="auto"/>
                <w:right w:val="none" w:sz="0" w:space="0" w:color="auto"/>
              </w:divBdr>
              <w:divsChild>
                <w:div w:id="1275559734">
                  <w:marLeft w:val="0"/>
                  <w:marRight w:val="0"/>
                  <w:marTop w:val="0"/>
                  <w:marBottom w:val="0"/>
                  <w:divBdr>
                    <w:top w:val="none" w:sz="0" w:space="0" w:color="auto"/>
                    <w:left w:val="none" w:sz="0" w:space="0" w:color="auto"/>
                    <w:bottom w:val="none" w:sz="0" w:space="0" w:color="auto"/>
                    <w:right w:val="none" w:sz="0" w:space="0" w:color="auto"/>
                  </w:divBdr>
                  <w:divsChild>
                    <w:div w:id="1456635278">
                      <w:marLeft w:val="0"/>
                      <w:marRight w:val="0"/>
                      <w:marTop w:val="0"/>
                      <w:marBottom w:val="0"/>
                      <w:divBdr>
                        <w:top w:val="none" w:sz="0" w:space="0" w:color="auto"/>
                        <w:left w:val="none" w:sz="0" w:space="0" w:color="auto"/>
                        <w:bottom w:val="none" w:sz="0" w:space="0" w:color="auto"/>
                        <w:right w:val="none" w:sz="0" w:space="0" w:color="auto"/>
                      </w:divBdr>
                      <w:divsChild>
                        <w:div w:id="1951428054">
                          <w:marLeft w:val="0"/>
                          <w:marRight w:val="0"/>
                          <w:marTop w:val="0"/>
                          <w:marBottom w:val="0"/>
                          <w:divBdr>
                            <w:top w:val="none" w:sz="0" w:space="0" w:color="auto"/>
                            <w:left w:val="none" w:sz="0" w:space="0" w:color="auto"/>
                            <w:bottom w:val="none" w:sz="0" w:space="0" w:color="auto"/>
                            <w:right w:val="none" w:sz="0" w:space="0" w:color="auto"/>
                          </w:divBdr>
                          <w:divsChild>
                            <w:div w:id="746806158">
                              <w:marLeft w:val="0"/>
                              <w:marRight w:val="0"/>
                              <w:marTop w:val="0"/>
                              <w:marBottom w:val="0"/>
                              <w:divBdr>
                                <w:top w:val="none" w:sz="0" w:space="0" w:color="auto"/>
                                <w:left w:val="none" w:sz="0" w:space="0" w:color="auto"/>
                                <w:bottom w:val="none" w:sz="0" w:space="0" w:color="auto"/>
                                <w:right w:val="none" w:sz="0" w:space="0" w:color="auto"/>
                              </w:divBdr>
                              <w:divsChild>
                                <w:div w:id="4682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018502">
      <w:bodyDiv w:val="1"/>
      <w:marLeft w:val="0"/>
      <w:marRight w:val="0"/>
      <w:marTop w:val="0"/>
      <w:marBottom w:val="0"/>
      <w:divBdr>
        <w:top w:val="none" w:sz="0" w:space="0" w:color="auto"/>
        <w:left w:val="none" w:sz="0" w:space="0" w:color="auto"/>
        <w:bottom w:val="none" w:sz="0" w:space="0" w:color="auto"/>
        <w:right w:val="none" w:sz="0" w:space="0" w:color="auto"/>
      </w:divBdr>
    </w:div>
    <w:div w:id="1339116853">
      <w:bodyDiv w:val="1"/>
      <w:marLeft w:val="0"/>
      <w:marRight w:val="0"/>
      <w:marTop w:val="0"/>
      <w:marBottom w:val="0"/>
      <w:divBdr>
        <w:top w:val="none" w:sz="0" w:space="0" w:color="auto"/>
        <w:left w:val="none" w:sz="0" w:space="0" w:color="auto"/>
        <w:bottom w:val="none" w:sz="0" w:space="0" w:color="auto"/>
        <w:right w:val="none" w:sz="0" w:space="0" w:color="auto"/>
      </w:divBdr>
      <w:divsChild>
        <w:div w:id="16467278">
          <w:marLeft w:val="0"/>
          <w:marRight w:val="0"/>
          <w:marTop w:val="0"/>
          <w:marBottom w:val="0"/>
          <w:divBdr>
            <w:top w:val="none" w:sz="0" w:space="0" w:color="auto"/>
            <w:left w:val="none" w:sz="0" w:space="0" w:color="auto"/>
            <w:bottom w:val="none" w:sz="0" w:space="0" w:color="auto"/>
            <w:right w:val="none" w:sz="0" w:space="0" w:color="auto"/>
          </w:divBdr>
          <w:divsChild>
            <w:div w:id="2083717153">
              <w:marLeft w:val="0"/>
              <w:marRight w:val="0"/>
              <w:marTop w:val="0"/>
              <w:marBottom w:val="0"/>
              <w:divBdr>
                <w:top w:val="none" w:sz="0" w:space="0" w:color="auto"/>
                <w:left w:val="none" w:sz="0" w:space="0" w:color="auto"/>
                <w:bottom w:val="none" w:sz="0" w:space="0" w:color="auto"/>
                <w:right w:val="none" w:sz="0" w:space="0" w:color="auto"/>
              </w:divBdr>
              <w:divsChild>
                <w:div w:id="1844083350">
                  <w:marLeft w:val="0"/>
                  <w:marRight w:val="0"/>
                  <w:marTop w:val="0"/>
                  <w:marBottom w:val="0"/>
                  <w:divBdr>
                    <w:top w:val="none" w:sz="0" w:space="0" w:color="auto"/>
                    <w:left w:val="none" w:sz="0" w:space="0" w:color="auto"/>
                    <w:bottom w:val="none" w:sz="0" w:space="0" w:color="auto"/>
                    <w:right w:val="none" w:sz="0" w:space="0" w:color="auto"/>
                  </w:divBdr>
                  <w:divsChild>
                    <w:div w:id="1236280299">
                      <w:marLeft w:val="0"/>
                      <w:marRight w:val="0"/>
                      <w:marTop w:val="0"/>
                      <w:marBottom w:val="0"/>
                      <w:divBdr>
                        <w:top w:val="none" w:sz="0" w:space="0" w:color="auto"/>
                        <w:left w:val="none" w:sz="0" w:space="0" w:color="auto"/>
                        <w:bottom w:val="none" w:sz="0" w:space="0" w:color="auto"/>
                        <w:right w:val="none" w:sz="0" w:space="0" w:color="auto"/>
                      </w:divBdr>
                      <w:divsChild>
                        <w:div w:id="662658437">
                          <w:marLeft w:val="0"/>
                          <w:marRight w:val="0"/>
                          <w:marTop w:val="0"/>
                          <w:marBottom w:val="0"/>
                          <w:divBdr>
                            <w:top w:val="none" w:sz="0" w:space="0" w:color="auto"/>
                            <w:left w:val="none" w:sz="0" w:space="0" w:color="auto"/>
                            <w:bottom w:val="none" w:sz="0" w:space="0" w:color="auto"/>
                            <w:right w:val="none" w:sz="0" w:space="0" w:color="auto"/>
                          </w:divBdr>
                          <w:divsChild>
                            <w:div w:id="1543832260">
                              <w:marLeft w:val="0"/>
                              <w:marRight w:val="0"/>
                              <w:marTop w:val="0"/>
                              <w:marBottom w:val="0"/>
                              <w:divBdr>
                                <w:top w:val="none" w:sz="0" w:space="0" w:color="auto"/>
                                <w:left w:val="none" w:sz="0" w:space="0" w:color="auto"/>
                                <w:bottom w:val="none" w:sz="0" w:space="0" w:color="auto"/>
                                <w:right w:val="none" w:sz="0" w:space="0" w:color="auto"/>
                              </w:divBdr>
                              <w:divsChild>
                                <w:div w:id="471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1838029">
      <w:bodyDiv w:val="1"/>
      <w:marLeft w:val="0"/>
      <w:marRight w:val="0"/>
      <w:marTop w:val="0"/>
      <w:marBottom w:val="0"/>
      <w:divBdr>
        <w:top w:val="none" w:sz="0" w:space="0" w:color="auto"/>
        <w:left w:val="none" w:sz="0" w:space="0" w:color="auto"/>
        <w:bottom w:val="none" w:sz="0" w:space="0" w:color="auto"/>
        <w:right w:val="none" w:sz="0" w:space="0" w:color="auto"/>
      </w:divBdr>
    </w:div>
    <w:div w:id="1369988840">
      <w:bodyDiv w:val="1"/>
      <w:marLeft w:val="0"/>
      <w:marRight w:val="0"/>
      <w:marTop w:val="0"/>
      <w:marBottom w:val="0"/>
      <w:divBdr>
        <w:top w:val="none" w:sz="0" w:space="0" w:color="auto"/>
        <w:left w:val="none" w:sz="0" w:space="0" w:color="auto"/>
        <w:bottom w:val="none" w:sz="0" w:space="0" w:color="auto"/>
        <w:right w:val="none" w:sz="0" w:space="0" w:color="auto"/>
      </w:divBdr>
    </w:div>
    <w:div w:id="1372609510">
      <w:bodyDiv w:val="1"/>
      <w:marLeft w:val="0"/>
      <w:marRight w:val="0"/>
      <w:marTop w:val="0"/>
      <w:marBottom w:val="0"/>
      <w:divBdr>
        <w:top w:val="none" w:sz="0" w:space="0" w:color="auto"/>
        <w:left w:val="none" w:sz="0" w:space="0" w:color="auto"/>
        <w:bottom w:val="none" w:sz="0" w:space="0" w:color="auto"/>
        <w:right w:val="none" w:sz="0" w:space="0" w:color="auto"/>
      </w:divBdr>
    </w:div>
    <w:div w:id="1400442288">
      <w:bodyDiv w:val="1"/>
      <w:marLeft w:val="0"/>
      <w:marRight w:val="0"/>
      <w:marTop w:val="0"/>
      <w:marBottom w:val="0"/>
      <w:divBdr>
        <w:top w:val="none" w:sz="0" w:space="0" w:color="auto"/>
        <w:left w:val="none" w:sz="0" w:space="0" w:color="auto"/>
        <w:bottom w:val="none" w:sz="0" w:space="0" w:color="auto"/>
        <w:right w:val="none" w:sz="0" w:space="0" w:color="auto"/>
      </w:divBdr>
    </w:div>
    <w:div w:id="1416627565">
      <w:bodyDiv w:val="1"/>
      <w:marLeft w:val="0"/>
      <w:marRight w:val="0"/>
      <w:marTop w:val="0"/>
      <w:marBottom w:val="0"/>
      <w:divBdr>
        <w:top w:val="none" w:sz="0" w:space="0" w:color="auto"/>
        <w:left w:val="none" w:sz="0" w:space="0" w:color="auto"/>
        <w:bottom w:val="none" w:sz="0" w:space="0" w:color="auto"/>
        <w:right w:val="none" w:sz="0" w:space="0" w:color="auto"/>
      </w:divBdr>
    </w:div>
    <w:div w:id="1480851543">
      <w:bodyDiv w:val="1"/>
      <w:marLeft w:val="0"/>
      <w:marRight w:val="0"/>
      <w:marTop w:val="0"/>
      <w:marBottom w:val="0"/>
      <w:divBdr>
        <w:top w:val="none" w:sz="0" w:space="0" w:color="auto"/>
        <w:left w:val="none" w:sz="0" w:space="0" w:color="auto"/>
        <w:bottom w:val="none" w:sz="0" w:space="0" w:color="auto"/>
        <w:right w:val="none" w:sz="0" w:space="0" w:color="auto"/>
      </w:divBdr>
    </w:div>
    <w:div w:id="1516840887">
      <w:bodyDiv w:val="1"/>
      <w:marLeft w:val="0"/>
      <w:marRight w:val="0"/>
      <w:marTop w:val="0"/>
      <w:marBottom w:val="0"/>
      <w:divBdr>
        <w:top w:val="none" w:sz="0" w:space="0" w:color="auto"/>
        <w:left w:val="none" w:sz="0" w:space="0" w:color="auto"/>
        <w:bottom w:val="none" w:sz="0" w:space="0" w:color="auto"/>
        <w:right w:val="none" w:sz="0" w:space="0" w:color="auto"/>
      </w:divBdr>
    </w:div>
    <w:div w:id="1528331648">
      <w:bodyDiv w:val="1"/>
      <w:marLeft w:val="0"/>
      <w:marRight w:val="0"/>
      <w:marTop w:val="0"/>
      <w:marBottom w:val="0"/>
      <w:divBdr>
        <w:top w:val="none" w:sz="0" w:space="0" w:color="auto"/>
        <w:left w:val="none" w:sz="0" w:space="0" w:color="auto"/>
        <w:bottom w:val="none" w:sz="0" w:space="0" w:color="auto"/>
        <w:right w:val="none" w:sz="0" w:space="0" w:color="auto"/>
      </w:divBdr>
      <w:divsChild>
        <w:div w:id="478615019">
          <w:marLeft w:val="0"/>
          <w:marRight w:val="0"/>
          <w:marTop w:val="0"/>
          <w:marBottom w:val="0"/>
          <w:divBdr>
            <w:top w:val="none" w:sz="0" w:space="0" w:color="auto"/>
            <w:left w:val="none" w:sz="0" w:space="0" w:color="auto"/>
            <w:bottom w:val="none" w:sz="0" w:space="0" w:color="auto"/>
            <w:right w:val="none" w:sz="0" w:space="0" w:color="auto"/>
          </w:divBdr>
          <w:divsChild>
            <w:div w:id="83188543">
              <w:marLeft w:val="0"/>
              <w:marRight w:val="0"/>
              <w:marTop w:val="0"/>
              <w:marBottom w:val="0"/>
              <w:divBdr>
                <w:top w:val="none" w:sz="0" w:space="0" w:color="auto"/>
                <w:left w:val="none" w:sz="0" w:space="0" w:color="auto"/>
                <w:bottom w:val="none" w:sz="0" w:space="0" w:color="auto"/>
                <w:right w:val="none" w:sz="0" w:space="0" w:color="auto"/>
              </w:divBdr>
              <w:divsChild>
                <w:div w:id="3437986">
                  <w:marLeft w:val="0"/>
                  <w:marRight w:val="0"/>
                  <w:marTop w:val="0"/>
                  <w:marBottom w:val="0"/>
                  <w:divBdr>
                    <w:top w:val="none" w:sz="0" w:space="0" w:color="auto"/>
                    <w:left w:val="none" w:sz="0" w:space="0" w:color="auto"/>
                    <w:bottom w:val="none" w:sz="0" w:space="0" w:color="auto"/>
                    <w:right w:val="none" w:sz="0" w:space="0" w:color="auto"/>
                  </w:divBdr>
                  <w:divsChild>
                    <w:div w:id="1615134860">
                      <w:marLeft w:val="0"/>
                      <w:marRight w:val="0"/>
                      <w:marTop w:val="0"/>
                      <w:marBottom w:val="0"/>
                      <w:divBdr>
                        <w:top w:val="none" w:sz="0" w:space="0" w:color="auto"/>
                        <w:left w:val="none" w:sz="0" w:space="0" w:color="auto"/>
                        <w:bottom w:val="none" w:sz="0" w:space="0" w:color="auto"/>
                        <w:right w:val="none" w:sz="0" w:space="0" w:color="auto"/>
                      </w:divBdr>
                      <w:divsChild>
                        <w:div w:id="128517920">
                          <w:marLeft w:val="0"/>
                          <w:marRight w:val="0"/>
                          <w:marTop w:val="0"/>
                          <w:marBottom w:val="0"/>
                          <w:divBdr>
                            <w:top w:val="none" w:sz="0" w:space="0" w:color="auto"/>
                            <w:left w:val="none" w:sz="0" w:space="0" w:color="auto"/>
                            <w:bottom w:val="none" w:sz="0" w:space="0" w:color="auto"/>
                            <w:right w:val="none" w:sz="0" w:space="0" w:color="auto"/>
                          </w:divBdr>
                          <w:divsChild>
                            <w:div w:id="330644014">
                              <w:marLeft w:val="0"/>
                              <w:marRight w:val="0"/>
                              <w:marTop w:val="0"/>
                              <w:marBottom w:val="0"/>
                              <w:divBdr>
                                <w:top w:val="none" w:sz="0" w:space="0" w:color="auto"/>
                                <w:left w:val="none" w:sz="0" w:space="0" w:color="auto"/>
                                <w:bottom w:val="none" w:sz="0" w:space="0" w:color="auto"/>
                                <w:right w:val="none" w:sz="0" w:space="0" w:color="auto"/>
                              </w:divBdr>
                              <w:divsChild>
                                <w:div w:id="3663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051657">
      <w:bodyDiv w:val="1"/>
      <w:marLeft w:val="0"/>
      <w:marRight w:val="0"/>
      <w:marTop w:val="0"/>
      <w:marBottom w:val="0"/>
      <w:divBdr>
        <w:top w:val="none" w:sz="0" w:space="0" w:color="auto"/>
        <w:left w:val="none" w:sz="0" w:space="0" w:color="auto"/>
        <w:bottom w:val="none" w:sz="0" w:space="0" w:color="auto"/>
        <w:right w:val="none" w:sz="0" w:space="0" w:color="auto"/>
      </w:divBdr>
    </w:div>
    <w:div w:id="1614509510">
      <w:bodyDiv w:val="1"/>
      <w:marLeft w:val="0"/>
      <w:marRight w:val="0"/>
      <w:marTop w:val="0"/>
      <w:marBottom w:val="0"/>
      <w:divBdr>
        <w:top w:val="none" w:sz="0" w:space="0" w:color="auto"/>
        <w:left w:val="none" w:sz="0" w:space="0" w:color="auto"/>
        <w:bottom w:val="none" w:sz="0" w:space="0" w:color="auto"/>
        <w:right w:val="none" w:sz="0" w:space="0" w:color="auto"/>
      </w:divBdr>
    </w:div>
    <w:div w:id="1614557545">
      <w:bodyDiv w:val="1"/>
      <w:marLeft w:val="0"/>
      <w:marRight w:val="0"/>
      <w:marTop w:val="0"/>
      <w:marBottom w:val="0"/>
      <w:divBdr>
        <w:top w:val="none" w:sz="0" w:space="0" w:color="auto"/>
        <w:left w:val="none" w:sz="0" w:space="0" w:color="auto"/>
        <w:bottom w:val="none" w:sz="0" w:space="0" w:color="auto"/>
        <w:right w:val="none" w:sz="0" w:space="0" w:color="auto"/>
      </w:divBdr>
      <w:divsChild>
        <w:div w:id="173417457">
          <w:marLeft w:val="0"/>
          <w:marRight w:val="0"/>
          <w:marTop w:val="0"/>
          <w:marBottom w:val="0"/>
          <w:divBdr>
            <w:top w:val="none" w:sz="0" w:space="0" w:color="auto"/>
            <w:left w:val="none" w:sz="0" w:space="0" w:color="auto"/>
            <w:bottom w:val="none" w:sz="0" w:space="0" w:color="auto"/>
            <w:right w:val="none" w:sz="0" w:space="0" w:color="auto"/>
          </w:divBdr>
          <w:divsChild>
            <w:div w:id="856428839">
              <w:marLeft w:val="0"/>
              <w:marRight w:val="0"/>
              <w:marTop w:val="0"/>
              <w:marBottom w:val="0"/>
              <w:divBdr>
                <w:top w:val="none" w:sz="0" w:space="0" w:color="auto"/>
                <w:left w:val="none" w:sz="0" w:space="0" w:color="auto"/>
                <w:bottom w:val="none" w:sz="0" w:space="0" w:color="auto"/>
                <w:right w:val="none" w:sz="0" w:space="0" w:color="auto"/>
              </w:divBdr>
              <w:divsChild>
                <w:div w:id="253325331">
                  <w:marLeft w:val="0"/>
                  <w:marRight w:val="0"/>
                  <w:marTop w:val="0"/>
                  <w:marBottom w:val="0"/>
                  <w:divBdr>
                    <w:top w:val="none" w:sz="0" w:space="0" w:color="auto"/>
                    <w:left w:val="none" w:sz="0" w:space="0" w:color="auto"/>
                    <w:bottom w:val="none" w:sz="0" w:space="0" w:color="auto"/>
                    <w:right w:val="none" w:sz="0" w:space="0" w:color="auto"/>
                  </w:divBdr>
                  <w:divsChild>
                    <w:div w:id="511994971">
                      <w:marLeft w:val="0"/>
                      <w:marRight w:val="0"/>
                      <w:marTop w:val="0"/>
                      <w:marBottom w:val="0"/>
                      <w:divBdr>
                        <w:top w:val="none" w:sz="0" w:space="0" w:color="auto"/>
                        <w:left w:val="none" w:sz="0" w:space="0" w:color="auto"/>
                        <w:bottom w:val="none" w:sz="0" w:space="0" w:color="auto"/>
                        <w:right w:val="none" w:sz="0" w:space="0" w:color="auto"/>
                      </w:divBdr>
                      <w:divsChild>
                        <w:div w:id="1544055526">
                          <w:marLeft w:val="0"/>
                          <w:marRight w:val="0"/>
                          <w:marTop w:val="0"/>
                          <w:marBottom w:val="0"/>
                          <w:divBdr>
                            <w:top w:val="none" w:sz="0" w:space="0" w:color="auto"/>
                            <w:left w:val="none" w:sz="0" w:space="0" w:color="auto"/>
                            <w:bottom w:val="none" w:sz="0" w:space="0" w:color="auto"/>
                            <w:right w:val="none" w:sz="0" w:space="0" w:color="auto"/>
                          </w:divBdr>
                          <w:divsChild>
                            <w:div w:id="743336623">
                              <w:marLeft w:val="0"/>
                              <w:marRight w:val="0"/>
                              <w:marTop w:val="0"/>
                              <w:marBottom w:val="0"/>
                              <w:divBdr>
                                <w:top w:val="none" w:sz="0" w:space="0" w:color="auto"/>
                                <w:left w:val="none" w:sz="0" w:space="0" w:color="auto"/>
                                <w:bottom w:val="none" w:sz="0" w:space="0" w:color="auto"/>
                                <w:right w:val="none" w:sz="0" w:space="0" w:color="auto"/>
                              </w:divBdr>
                              <w:divsChild>
                                <w:div w:id="1127312653">
                                  <w:marLeft w:val="0"/>
                                  <w:marRight w:val="0"/>
                                  <w:marTop w:val="0"/>
                                  <w:marBottom w:val="0"/>
                                  <w:divBdr>
                                    <w:top w:val="none" w:sz="0" w:space="0" w:color="auto"/>
                                    <w:left w:val="none" w:sz="0" w:space="0" w:color="auto"/>
                                    <w:bottom w:val="none" w:sz="0" w:space="0" w:color="auto"/>
                                    <w:right w:val="none" w:sz="0" w:space="0" w:color="auto"/>
                                  </w:divBdr>
                                  <w:divsChild>
                                    <w:div w:id="35569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104524">
      <w:bodyDiv w:val="1"/>
      <w:marLeft w:val="0"/>
      <w:marRight w:val="0"/>
      <w:marTop w:val="0"/>
      <w:marBottom w:val="0"/>
      <w:divBdr>
        <w:top w:val="none" w:sz="0" w:space="0" w:color="auto"/>
        <w:left w:val="none" w:sz="0" w:space="0" w:color="auto"/>
        <w:bottom w:val="none" w:sz="0" w:space="0" w:color="auto"/>
        <w:right w:val="none" w:sz="0" w:space="0" w:color="auto"/>
      </w:divBdr>
      <w:divsChild>
        <w:div w:id="208344094">
          <w:marLeft w:val="0"/>
          <w:marRight w:val="0"/>
          <w:marTop w:val="0"/>
          <w:marBottom w:val="0"/>
          <w:divBdr>
            <w:top w:val="none" w:sz="0" w:space="0" w:color="auto"/>
            <w:left w:val="none" w:sz="0" w:space="0" w:color="auto"/>
            <w:bottom w:val="none" w:sz="0" w:space="0" w:color="auto"/>
            <w:right w:val="none" w:sz="0" w:space="0" w:color="auto"/>
          </w:divBdr>
          <w:divsChild>
            <w:div w:id="1435125909">
              <w:marLeft w:val="0"/>
              <w:marRight w:val="0"/>
              <w:marTop w:val="0"/>
              <w:marBottom w:val="0"/>
              <w:divBdr>
                <w:top w:val="none" w:sz="0" w:space="0" w:color="auto"/>
                <w:left w:val="none" w:sz="0" w:space="0" w:color="auto"/>
                <w:bottom w:val="none" w:sz="0" w:space="0" w:color="auto"/>
                <w:right w:val="none" w:sz="0" w:space="0" w:color="auto"/>
              </w:divBdr>
              <w:divsChild>
                <w:div w:id="954408881">
                  <w:marLeft w:val="0"/>
                  <w:marRight w:val="0"/>
                  <w:marTop w:val="0"/>
                  <w:marBottom w:val="0"/>
                  <w:divBdr>
                    <w:top w:val="none" w:sz="0" w:space="0" w:color="auto"/>
                    <w:left w:val="none" w:sz="0" w:space="0" w:color="auto"/>
                    <w:bottom w:val="none" w:sz="0" w:space="0" w:color="auto"/>
                    <w:right w:val="none" w:sz="0" w:space="0" w:color="auto"/>
                  </w:divBdr>
                  <w:divsChild>
                    <w:div w:id="189531995">
                      <w:marLeft w:val="0"/>
                      <w:marRight w:val="0"/>
                      <w:marTop w:val="0"/>
                      <w:marBottom w:val="0"/>
                      <w:divBdr>
                        <w:top w:val="none" w:sz="0" w:space="0" w:color="auto"/>
                        <w:left w:val="none" w:sz="0" w:space="0" w:color="auto"/>
                        <w:bottom w:val="none" w:sz="0" w:space="0" w:color="auto"/>
                        <w:right w:val="none" w:sz="0" w:space="0" w:color="auto"/>
                      </w:divBdr>
                      <w:divsChild>
                        <w:div w:id="1705904869">
                          <w:marLeft w:val="0"/>
                          <w:marRight w:val="0"/>
                          <w:marTop w:val="0"/>
                          <w:marBottom w:val="0"/>
                          <w:divBdr>
                            <w:top w:val="none" w:sz="0" w:space="0" w:color="auto"/>
                            <w:left w:val="none" w:sz="0" w:space="0" w:color="auto"/>
                            <w:bottom w:val="none" w:sz="0" w:space="0" w:color="auto"/>
                            <w:right w:val="none" w:sz="0" w:space="0" w:color="auto"/>
                          </w:divBdr>
                          <w:divsChild>
                            <w:div w:id="990521593">
                              <w:marLeft w:val="0"/>
                              <w:marRight w:val="0"/>
                              <w:marTop w:val="0"/>
                              <w:marBottom w:val="0"/>
                              <w:divBdr>
                                <w:top w:val="none" w:sz="0" w:space="0" w:color="auto"/>
                                <w:left w:val="none" w:sz="0" w:space="0" w:color="auto"/>
                                <w:bottom w:val="none" w:sz="0" w:space="0" w:color="auto"/>
                                <w:right w:val="none" w:sz="0" w:space="0" w:color="auto"/>
                              </w:divBdr>
                              <w:divsChild>
                                <w:div w:id="150655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0743097">
      <w:bodyDiv w:val="1"/>
      <w:marLeft w:val="0"/>
      <w:marRight w:val="0"/>
      <w:marTop w:val="0"/>
      <w:marBottom w:val="0"/>
      <w:divBdr>
        <w:top w:val="none" w:sz="0" w:space="0" w:color="auto"/>
        <w:left w:val="none" w:sz="0" w:space="0" w:color="auto"/>
        <w:bottom w:val="none" w:sz="0" w:space="0" w:color="auto"/>
        <w:right w:val="none" w:sz="0" w:space="0" w:color="auto"/>
      </w:divBdr>
      <w:divsChild>
        <w:div w:id="1541433787">
          <w:marLeft w:val="120"/>
          <w:marRight w:val="120"/>
          <w:marTop w:val="45"/>
          <w:marBottom w:val="0"/>
          <w:divBdr>
            <w:top w:val="none" w:sz="0" w:space="0" w:color="auto"/>
            <w:left w:val="none" w:sz="0" w:space="0" w:color="auto"/>
            <w:bottom w:val="none" w:sz="0" w:space="0" w:color="auto"/>
            <w:right w:val="none" w:sz="0" w:space="0" w:color="auto"/>
          </w:divBdr>
          <w:divsChild>
            <w:div w:id="300616013">
              <w:marLeft w:val="0"/>
              <w:marRight w:val="0"/>
              <w:marTop w:val="0"/>
              <w:marBottom w:val="0"/>
              <w:divBdr>
                <w:top w:val="none" w:sz="0" w:space="0" w:color="auto"/>
                <w:left w:val="none" w:sz="0" w:space="0" w:color="auto"/>
                <w:bottom w:val="none" w:sz="0" w:space="0" w:color="auto"/>
                <w:right w:val="none" w:sz="0" w:space="0" w:color="auto"/>
              </w:divBdr>
              <w:divsChild>
                <w:div w:id="1884125810">
                  <w:marLeft w:val="2400"/>
                  <w:marRight w:val="0"/>
                  <w:marTop w:val="0"/>
                  <w:marBottom w:val="0"/>
                  <w:divBdr>
                    <w:top w:val="none" w:sz="0" w:space="0" w:color="auto"/>
                    <w:left w:val="single" w:sz="6" w:space="17" w:color="C9D7F1"/>
                    <w:bottom w:val="none" w:sz="0" w:space="0" w:color="auto"/>
                    <w:right w:val="none" w:sz="0" w:space="0" w:color="auto"/>
                  </w:divBdr>
                  <w:divsChild>
                    <w:div w:id="2515447">
                      <w:marLeft w:val="0"/>
                      <w:marRight w:val="0"/>
                      <w:marTop w:val="0"/>
                      <w:marBottom w:val="0"/>
                      <w:divBdr>
                        <w:top w:val="none" w:sz="0" w:space="0" w:color="auto"/>
                        <w:left w:val="none" w:sz="0" w:space="0" w:color="auto"/>
                        <w:bottom w:val="none" w:sz="0" w:space="0" w:color="auto"/>
                        <w:right w:val="none" w:sz="0" w:space="0" w:color="auto"/>
                      </w:divBdr>
                    </w:div>
                    <w:div w:id="383262704">
                      <w:marLeft w:val="0"/>
                      <w:marRight w:val="0"/>
                      <w:marTop w:val="90"/>
                      <w:marBottom w:val="0"/>
                      <w:divBdr>
                        <w:top w:val="none" w:sz="0" w:space="0" w:color="auto"/>
                        <w:left w:val="none" w:sz="0" w:space="0" w:color="auto"/>
                        <w:bottom w:val="none" w:sz="0" w:space="0" w:color="auto"/>
                        <w:right w:val="none" w:sz="0" w:space="0" w:color="auto"/>
                      </w:divBdr>
                      <w:divsChild>
                        <w:div w:id="806356416">
                          <w:marLeft w:val="0"/>
                          <w:marRight w:val="0"/>
                          <w:marTop w:val="0"/>
                          <w:marBottom w:val="0"/>
                          <w:divBdr>
                            <w:top w:val="none" w:sz="0" w:space="0" w:color="auto"/>
                            <w:left w:val="none" w:sz="0" w:space="0" w:color="auto"/>
                            <w:bottom w:val="none" w:sz="0" w:space="0" w:color="auto"/>
                            <w:right w:val="none" w:sz="0" w:space="0" w:color="auto"/>
                          </w:divBdr>
                        </w:div>
                        <w:div w:id="1893806878">
                          <w:marLeft w:val="0"/>
                          <w:marRight w:val="0"/>
                          <w:marTop w:val="0"/>
                          <w:marBottom w:val="0"/>
                          <w:divBdr>
                            <w:top w:val="none" w:sz="0" w:space="0" w:color="auto"/>
                            <w:left w:val="none" w:sz="0" w:space="0" w:color="auto"/>
                            <w:bottom w:val="none" w:sz="0" w:space="0" w:color="auto"/>
                            <w:right w:val="none" w:sz="0" w:space="0" w:color="auto"/>
                          </w:divBdr>
                        </w:div>
                      </w:divsChild>
                    </w:div>
                    <w:div w:id="855657247">
                      <w:marLeft w:val="75"/>
                      <w:marRight w:val="0"/>
                      <w:marTop w:val="225"/>
                      <w:marBottom w:val="75"/>
                      <w:divBdr>
                        <w:top w:val="none" w:sz="0" w:space="0" w:color="auto"/>
                        <w:left w:val="none" w:sz="0" w:space="0" w:color="auto"/>
                        <w:bottom w:val="none" w:sz="0" w:space="0" w:color="auto"/>
                        <w:right w:val="none" w:sz="0" w:space="0" w:color="auto"/>
                      </w:divBdr>
                      <w:divsChild>
                        <w:div w:id="1729299017">
                          <w:marLeft w:val="0"/>
                          <w:marRight w:val="0"/>
                          <w:marTop w:val="0"/>
                          <w:marBottom w:val="0"/>
                          <w:divBdr>
                            <w:top w:val="none" w:sz="0" w:space="0" w:color="auto"/>
                            <w:left w:val="none" w:sz="0" w:space="0" w:color="auto"/>
                            <w:bottom w:val="none" w:sz="0" w:space="0" w:color="auto"/>
                            <w:right w:val="none" w:sz="0" w:space="0" w:color="auto"/>
                          </w:divBdr>
                        </w:div>
                      </w:divsChild>
                    </w:div>
                    <w:div w:id="15188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220559">
      <w:bodyDiv w:val="1"/>
      <w:marLeft w:val="0"/>
      <w:marRight w:val="0"/>
      <w:marTop w:val="0"/>
      <w:marBottom w:val="0"/>
      <w:divBdr>
        <w:top w:val="none" w:sz="0" w:space="0" w:color="auto"/>
        <w:left w:val="none" w:sz="0" w:space="0" w:color="auto"/>
        <w:bottom w:val="none" w:sz="0" w:space="0" w:color="auto"/>
        <w:right w:val="none" w:sz="0" w:space="0" w:color="auto"/>
      </w:divBdr>
      <w:divsChild>
        <w:div w:id="1939094658">
          <w:marLeft w:val="0"/>
          <w:marRight w:val="0"/>
          <w:marTop w:val="0"/>
          <w:marBottom w:val="0"/>
          <w:divBdr>
            <w:top w:val="none" w:sz="0" w:space="0" w:color="auto"/>
            <w:left w:val="none" w:sz="0" w:space="0" w:color="auto"/>
            <w:bottom w:val="none" w:sz="0" w:space="0" w:color="auto"/>
            <w:right w:val="none" w:sz="0" w:space="0" w:color="auto"/>
          </w:divBdr>
          <w:divsChild>
            <w:div w:id="1636792862">
              <w:marLeft w:val="0"/>
              <w:marRight w:val="0"/>
              <w:marTop w:val="0"/>
              <w:marBottom w:val="0"/>
              <w:divBdr>
                <w:top w:val="none" w:sz="0" w:space="0" w:color="auto"/>
                <w:left w:val="none" w:sz="0" w:space="0" w:color="auto"/>
                <w:bottom w:val="none" w:sz="0" w:space="0" w:color="auto"/>
                <w:right w:val="none" w:sz="0" w:space="0" w:color="auto"/>
              </w:divBdr>
              <w:divsChild>
                <w:div w:id="1561207499">
                  <w:marLeft w:val="0"/>
                  <w:marRight w:val="0"/>
                  <w:marTop w:val="0"/>
                  <w:marBottom w:val="0"/>
                  <w:divBdr>
                    <w:top w:val="none" w:sz="0" w:space="0" w:color="auto"/>
                    <w:left w:val="none" w:sz="0" w:space="0" w:color="auto"/>
                    <w:bottom w:val="none" w:sz="0" w:space="0" w:color="auto"/>
                    <w:right w:val="none" w:sz="0" w:space="0" w:color="auto"/>
                  </w:divBdr>
                  <w:divsChild>
                    <w:div w:id="1466197935">
                      <w:marLeft w:val="0"/>
                      <w:marRight w:val="0"/>
                      <w:marTop w:val="0"/>
                      <w:marBottom w:val="0"/>
                      <w:divBdr>
                        <w:top w:val="none" w:sz="0" w:space="0" w:color="auto"/>
                        <w:left w:val="none" w:sz="0" w:space="0" w:color="auto"/>
                        <w:bottom w:val="none" w:sz="0" w:space="0" w:color="auto"/>
                        <w:right w:val="none" w:sz="0" w:space="0" w:color="auto"/>
                      </w:divBdr>
                      <w:divsChild>
                        <w:div w:id="1069883106">
                          <w:marLeft w:val="0"/>
                          <w:marRight w:val="0"/>
                          <w:marTop w:val="0"/>
                          <w:marBottom w:val="0"/>
                          <w:divBdr>
                            <w:top w:val="none" w:sz="0" w:space="0" w:color="auto"/>
                            <w:left w:val="none" w:sz="0" w:space="0" w:color="auto"/>
                            <w:bottom w:val="none" w:sz="0" w:space="0" w:color="auto"/>
                            <w:right w:val="none" w:sz="0" w:space="0" w:color="auto"/>
                          </w:divBdr>
                          <w:divsChild>
                            <w:div w:id="3939225">
                              <w:marLeft w:val="0"/>
                              <w:marRight w:val="0"/>
                              <w:marTop w:val="0"/>
                              <w:marBottom w:val="0"/>
                              <w:divBdr>
                                <w:top w:val="none" w:sz="0" w:space="0" w:color="auto"/>
                                <w:left w:val="none" w:sz="0" w:space="0" w:color="auto"/>
                                <w:bottom w:val="none" w:sz="0" w:space="0" w:color="auto"/>
                                <w:right w:val="none" w:sz="0" w:space="0" w:color="auto"/>
                              </w:divBdr>
                              <w:divsChild>
                                <w:div w:id="18333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386680">
      <w:bodyDiv w:val="1"/>
      <w:marLeft w:val="0"/>
      <w:marRight w:val="0"/>
      <w:marTop w:val="0"/>
      <w:marBottom w:val="0"/>
      <w:divBdr>
        <w:top w:val="none" w:sz="0" w:space="0" w:color="auto"/>
        <w:left w:val="none" w:sz="0" w:space="0" w:color="auto"/>
        <w:bottom w:val="none" w:sz="0" w:space="0" w:color="auto"/>
        <w:right w:val="none" w:sz="0" w:space="0" w:color="auto"/>
      </w:divBdr>
    </w:div>
    <w:div w:id="1885216227">
      <w:bodyDiv w:val="1"/>
      <w:marLeft w:val="0"/>
      <w:marRight w:val="0"/>
      <w:marTop w:val="0"/>
      <w:marBottom w:val="0"/>
      <w:divBdr>
        <w:top w:val="none" w:sz="0" w:space="0" w:color="auto"/>
        <w:left w:val="none" w:sz="0" w:space="0" w:color="auto"/>
        <w:bottom w:val="none" w:sz="0" w:space="0" w:color="auto"/>
        <w:right w:val="none" w:sz="0" w:space="0" w:color="auto"/>
      </w:divBdr>
    </w:div>
    <w:div w:id="1942301967">
      <w:bodyDiv w:val="1"/>
      <w:marLeft w:val="0"/>
      <w:marRight w:val="0"/>
      <w:marTop w:val="0"/>
      <w:marBottom w:val="0"/>
      <w:divBdr>
        <w:top w:val="none" w:sz="0" w:space="0" w:color="auto"/>
        <w:left w:val="none" w:sz="0" w:space="0" w:color="auto"/>
        <w:bottom w:val="none" w:sz="0" w:space="0" w:color="auto"/>
        <w:right w:val="none" w:sz="0" w:space="0" w:color="auto"/>
      </w:divBdr>
      <w:divsChild>
        <w:div w:id="768041590">
          <w:marLeft w:val="0"/>
          <w:marRight w:val="0"/>
          <w:marTop w:val="0"/>
          <w:marBottom w:val="0"/>
          <w:divBdr>
            <w:top w:val="none" w:sz="0" w:space="0" w:color="auto"/>
            <w:left w:val="none" w:sz="0" w:space="0" w:color="auto"/>
            <w:bottom w:val="none" w:sz="0" w:space="0" w:color="auto"/>
            <w:right w:val="none" w:sz="0" w:space="0" w:color="auto"/>
          </w:divBdr>
          <w:divsChild>
            <w:div w:id="785857828">
              <w:marLeft w:val="0"/>
              <w:marRight w:val="0"/>
              <w:marTop w:val="0"/>
              <w:marBottom w:val="0"/>
              <w:divBdr>
                <w:top w:val="none" w:sz="0" w:space="0" w:color="auto"/>
                <w:left w:val="none" w:sz="0" w:space="0" w:color="auto"/>
                <w:bottom w:val="none" w:sz="0" w:space="0" w:color="auto"/>
                <w:right w:val="none" w:sz="0" w:space="0" w:color="auto"/>
              </w:divBdr>
              <w:divsChild>
                <w:div w:id="387650476">
                  <w:marLeft w:val="0"/>
                  <w:marRight w:val="0"/>
                  <w:marTop w:val="0"/>
                  <w:marBottom w:val="0"/>
                  <w:divBdr>
                    <w:top w:val="none" w:sz="0" w:space="0" w:color="auto"/>
                    <w:left w:val="none" w:sz="0" w:space="0" w:color="auto"/>
                    <w:bottom w:val="none" w:sz="0" w:space="0" w:color="auto"/>
                    <w:right w:val="none" w:sz="0" w:space="0" w:color="auto"/>
                  </w:divBdr>
                  <w:divsChild>
                    <w:div w:id="1853834856">
                      <w:marLeft w:val="0"/>
                      <w:marRight w:val="0"/>
                      <w:marTop w:val="0"/>
                      <w:marBottom w:val="0"/>
                      <w:divBdr>
                        <w:top w:val="none" w:sz="0" w:space="0" w:color="auto"/>
                        <w:left w:val="none" w:sz="0" w:space="0" w:color="auto"/>
                        <w:bottom w:val="none" w:sz="0" w:space="0" w:color="auto"/>
                        <w:right w:val="none" w:sz="0" w:space="0" w:color="auto"/>
                      </w:divBdr>
                      <w:divsChild>
                        <w:div w:id="2137409781">
                          <w:marLeft w:val="0"/>
                          <w:marRight w:val="0"/>
                          <w:marTop w:val="0"/>
                          <w:marBottom w:val="0"/>
                          <w:divBdr>
                            <w:top w:val="none" w:sz="0" w:space="0" w:color="auto"/>
                            <w:left w:val="none" w:sz="0" w:space="0" w:color="auto"/>
                            <w:bottom w:val="none" w:sz="0" w:space="0" w:color="auto"/>
                            <w:right w:val="none" w:sz="0" w:space="0" w:color="auto"/>
                          </w:divBdr>
                          <w:divsChild>
                            <w:div w:id="1196580213">
                              <w:marLeft w:val="0"/>
                              <w:marRight w:val="0"/>
                              <w:marTop w:val="240"/>
                              <w:marBottom w:val="0"/>
                              <w:divBdr>
                                <w:top w:val="none" w:sz="0" w:space="0" w:color="auto"/>
                                <w:left w:val="none" w:sz="0" w:space="0" w:color="auto"/>
                                <w:bottom w:val="none" w:sz="0" w:space="0" w:color="auto"/>
                                <w:right w:val="none" w:sz="0" w:space="0" w:color="auto"/>
                              </w:divBdr>
                              <w:divsChild>
                                <w:div w:id="383599778">
                                  <w:marLeft w:val="0"/>
                                  <w:marRight w:val="240"/>
                                  <w:marTop w:val="0"/>
                                  <w:marBottom w:val="0"/>
                                  <w:divBdr>
                                    <w:top w:val="none" w:sz="0" w:space="0" w:color="auto"/>
                                    <w:left w:val="none" w:sz="0" w:space="0" w:color="auto"/>
                                    <w:bottom w:val="none" w:sz="0" w:space="0" w:color="auto"/>
                                    <w:right w:val="none" w:sz="0" w:space="0" w:color="auto"/>
                                  </w:divBdr>
                                </w:div>
                                <w:div w:id="413016115">
                                  <w:marLeft w:val="0"/>
                                  <w:marRight w:val="240"/>
                                  <w:marTop w:val="0"/>
                                  <w:marBottom w:val="0"/>
                                  <w:divBdr>
                                    <w:top w:val="none" w:sz="0" w:space="0" w:color="auto"/>
                                    <w:left w:val="none" w:sz="0" w:space="0" w:color="auto"/>
                                    <w:bottom w:val="none" w:sz="0" w:space="0" w:color="auto"/>
                                    <w:right w:val="none" w:sz="0" w:space="0" w:color="auto"/>
                                  </w:divBdr>
                                </w:div>
                              </w:divsChild>
                            </w:div>
                            <w:div w:id="2134206452">
                              <w:marLeft w:val="0"/>
                              <w:marRight w:val="0"/>
                              <w:marTop w:val="0"/>
                              <w:marBottom w:val="0"/>
                              <w:divBdr>
                                <w:top w:val="none" w:sz="0" w:space="0" w:color="auto"/>
                                <w:left w:val="none" w:sz="0" w:space="0" w:color="auto"/>
                                <w:bottom w:val="none" w:sz="0" w:space="0" w:color="auto"/>
                                <w:right w:val="none" w:sz="0" w:space="0" w:color="auto"/>
                              </w:divBdr>
                              <w:divsChild>
                                <w:div w:id="125058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711352">
      <w:bodyDiv w:val="1"/>
      <w:marLeft w:val="0"/>
      <w:marRight w:val="0"/>
      <w:marTop w:val="0"/>
      <w:marBottom w:val="0"/>
      <w:divBdr>
        <w:top w:val="none" w:sz="0" w:space="0" w:color="auto"/>
        <w:left w:val="none" w:sz="0" w:space="0" w:color="auto"/>
        <w:bottom w:val="none" w:sz="0" w:space="0" w:color="auto"/>
        <w:right w:val="none" w:sz="0" w:space="0" w:color="auto"/>
      </w:divBdr>
    </w:div>
    <w:div w:id="2015455785">
      <w:bodyDiv w:val="1"/>
      <w:marLeft w:val="0"/>
      <w:marRight w:val="0"/>
      <w:marTop w:val="0"/>
      <w:marBottom w:val="0"/>
      <w:divBdr>
        <w:top w:val="none" w:sz="0" w:space="0" w:color="auto"/>
        <w:left w:val="none" w:sz="0" w:space="0" w:color="auto"/>
        <w:bottom w:val="none" w:sz="0" w:space="0" w:color="auto"/>
        <w:right w:val="none" w:sz="0" w:space="0" w:color="auto"/>
      </w:divBdr>
      <w:divsChild>
        <w:div w:id="2076513057">
          <w:marLeft w:val="0"/>
          <w:marRight w:val="0"/>
          <w:marTop w:val="0"/>
          <w:marBottom w:val="0"/>
          <w:divBdr>
            <w:top w:val="none" w:sz="0" w:space="0" w:color="auto"/>
            <w:left w:val="none" w:sz="0" w:space="0" w:color="auto"/>
            <w:bottom w:val="none" w:sz="0" w:space="0" w:color="auto"/>
            <w:right w:val="none" w:sz="0" w:space="0" w:color="auto"/>
          </w:divBdr>
          <w:divsChild>
            <w:div w:id="1502039222">
              <w:marLeft w:val="0"/>
              <w:marRight w:val="0"/>
              <w:marTop w:val="0"/>
              <w:marBottom w:val="0"/>
              <w:divBdr>
                <w:top w:val="none" w:sz="0" w:space="0" w:color="auto"/>
                <w:left w:val="none" w:sz="0" w:space="0" w:color="auto"/>
                <w:bottom w:val="none" w:sz="0" w:space="0" w:color="auto"/>
                <w:right w:val="none" w:sz="0" w:space="0" w:color="auto"/>
              </w:divBdr>
              <w:divsChild>
                <w:div w:id="41442469">
                  <w:marLeft w:val="0"/>
                  <w:marRight w:val="0"/>
                  <w:marTop w:val="0"/>
                  <w:marBottom w:val="0"/>
                  <w:divBdr>
                    <w:top w:val="none" w:sz="0" w:space="0" w:color="auto"/>
                    <w:left w:val="none" w:sz="0" w:space="0" w:color="auto"/>
                    <w:bottom w:val="none" w:sz="0" w:space="0" w:color="auto"/>
                    <w:right w:val="none" w:sz="0" w:space="0" w:color="auto"/>
                  </w:divBdr>
                  <w:divsChild>
                    <w:div w:id="1704596351">
                      <w:marLeft w:val="0"/>
                      <w:marRight w:val="0"/>
                      <w:marTop w:val="0"/>
                      <w:marBottom w:val="0"/>
                      <w:divBdr>
                        <w:top w:val="none" w:sz="0" w:space="0" w:color="auto"/>
                        <w:left w:val="none" w:sz="0" w:space="0" w:color="auto"/>
                        <w:bottom w:val="none" w:sz="0" w:space="0" w:color="auto"/>
                        <w:right w:val="none" w:sz="0" w:space="0" w:color="auto"/>
                      </w:divBdr>
                      <w:divsChild>
                        <w:div w:id="1103189441">
                          <w:marLeft w:val="0"/>
                          <w:marRight w:val="0"/>
                          <w:marTop w:val="0"/>
                          <w:marBottom w:val="0"/>
                          <w:divBdr>
                            <w:top w:val="none" w:sz="0" w:space="0" w:color="auto"/>
                            <w:left w:val="none" w:sz="0" w:space="0" w:color="auto"/>
                            <w:bottom w:val="none" w:sz="0" w:space="0" w:color="auto"/>
                            <w:right w:val="none" w:sz="0" w:space="0" w:color="auto"/>
                          </w:divBdr>
                          <w:divsChild>
                            <w:div w:id="1590309213">
                              <w:marLeft w:val="0"/>
                              <w:marRight w:val="0"/>
                              <w:marTop w:val="0"/>
                              <w:marBottom w:val="0"/>
                              <w:divBdr>
                                <w:top w:val="none" w:sz="0" w:space="0" w:color="auto"/>
                                <w:left w:val="none" w:sz="0" w:space="0" w:color="auto"/>
                                <w:bottom w:val="none" w:sz="0" w:space="0" w:color="auto"/>
                                <w:right w:val="none" w:sz="0" w:space="0" w:color="auto"/>
                              </w:divBdr>
                              <w:divsChild>
                                <w:div w:id="20903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580917">
      <w:bodyDiv w:val="1"/>
      <w:marLeft w:val="0"/>
      <w:marRight w:val="0"/>
      <w:marTop w:val="0"/>
      <w:marBottom w:val="0"/>
      <w:divBdr>
        <w:top w:val="none" w:sz="0" w:space="0" w:color="auto"/>
        <w:left w:val="none" w:sz="0" w:space="0" w:color="auto"/>
        <w:bottom w:val="none" w:sz="0" w:space="0" w:color="auto"/>
        <w:right w:val="none" w:sz="0" w:space="0" w:color="auto"/>
      </w:divBdr>
      <w:divsChild>
        <w:div w:id="978921755">
          <w:marLeft w:val="0"/>
          <w:marRight w:val="0"/>
          <w:marTop w:val="0"/>
          <w:marBottom w:val="0"/>
          <w:divBdr>
            <w:top w:val="none" w:sz="0" w:space="0" w:color="auto"/>
            <w:left w:val="none" w:sz="0" w:space="0" w:color="auto"/>
            <w:bottom w:val="none" w:sz="0" w:space="0" w:color="auto"/>
            <w:right w:val="none" w:sz="0" w:space="0" w:color="auto"/>
          </w:divBdr>
          <w:divsChild>
            <w:div w:id="1068501868">
              <w:marLeft w:val="0"/>
              <w:marRight w:val="0"/>
              <w:marTop w:val="0"/>
              <w:marBottom w:val="0"/>
              <w:divBdr>
                <w:top w:val="none" w:sz="0" w:space="0" w:color="auto"/>
                <w:left w:val="none" w:sz="0" w:space="0" w:color="auto"/>
                <w:bottom w:val="none" w:sz="0" w:space="0" w:color="auto"/>
                <w:right w:val="none" w:sz="0" w:space="0" w:color="auto"/>
              </w:divBdr>
              <w:divsChild>
                <w:div w:id="345863368">
                  <w:marLeft w:val="0"/>
                  <w:marRight w:val="0"/>
                  <w:marTop w:val="0"/>
                  <w:marBottom w:val="0"/>
                  <w:divBdr>
                    <w:top w:val="none" w:sz="0" w:space="0" w:color="auto"/>
                    <w:left w:val="none" w:sz="0" w:space="0" w:color="auto"/>
                    <w:bottom w:val="none" w:sz="0" w:space="0" w:color="auto"/>
                    <w:right w:val="none" w:sz="0" w:space="0" w:color="auto"/>
                  </w:divBdr>
                  <w:divsChild>
                    <w:div w:id="1829324862">
                      <w:marLeft w:val="0"/>
                      <w:marRight w:val="0"/>
                      <w:marTop w:val="0"/>
                      <w:marBottom w:val="0"/>
                      <w:divBdr>
                        <w:top w:val="none" w:sz="0" w:space="0" w:color="auto"/>
                        <w:left w:val="none" w:sz="0" w:space="0" w:color="auto"/>
                        <w:bottom w:val="none" w:sz="0" w:space="0" w:color="auto"/>
                        <w:right w:val="none" w:sz="0" w:space="0" w:color="auto"/>
                      </w:divBdr>
                      <w:divsChild>
                        <w:div w:id="1024329811">
                          <w:marLeft w:val="0"/>
                          <w:marRight w:val="0"/>
                          <w:marTop w:val="0"/>
                          <w:marBottom w:val="0"/>
                          <w:divBdr>
                            <w:top w:val="none" w:sz="0" w:space="0" w:color="auto"/>
                            <w:left w:val="none" w:sz="0" w:space="0" w:color="auto"/>
                            <w:bottom w:val="none" w:sz="0" w:space="0" w:color="auto"/>
                            <w:right w:val="none" w:sz="0" w:space="0" w:color="auto"/>
                          </w:divBdr>
                          <w:divsChild>
                            <w:div w:id="248740140">
                              <w:marLeft w:val="0"/>
                              <w:marRight w:val="0"/>
                              <w:marTop w:val="240"/>
                              <w:marBottom w:val="0"/>
                              <w:divBdr>
                                <w:top w:val="none" w:sz="0" w:space="0" w:color="auto"/>
                                <w:left w:val="none" w:sz="0" w:space="0" w:color="auto"/>
                                <w:bottom w:val="none" w:sz="0" w:space="0" w:color="auto"/>
                                <w:right w:val="none" w:sz="0" w:space="0" w:color="auto"/>
                              </w:divBdr>
                              <w:divsChild>
                                <w:div w:id="1873809486">
                                  <w:marLeft w:val="0"/>
                                  <w:marRight w:val="240"/>
                                  <w:marTop w:val="0"/>
                                  <w:marBottom w:val="0"/>
                                  <w:divBdr>
                                    <w:top w:val="none" w:sz="0" w:space="0" w:color="auto"/>
                                    <w:left w:val="none" w:sz="0" w:space="0" w:color="auto"/>
                                    <w:bottom w:val="none" w:sz="0" w:space="0" w:color="auto"/>
                                    <w:right w:val="none" w:sz="0" w:space="0" w:color="auto"/>
                                  </w:divBdr>
                                </w:div>
                                <w:div w:id="2018384881">
                                  <w:marLeft w:val="0"/>
                                  <w:marRight w:val="240"/>
                                  <w:marTop w:val="0"/>
                                  <w:marBottom w:val="0"/>
                                  <w:divBdr>
                                    <w:top w:val="none" w:sz="0" w:space="0" w:color="auto"/>
                                    <w:left w:val="none" w:sz="0" w:space="0" w:color="auto"/>
                                    <w:bottom w:val="none" w:sz="0" w:space="0" w:color="auto"/>
                                    <w:right w:val="none" w:sz="0" w:space="0" w:color="auto"/>
                                  </w:divBdr>
                                </w:div>
                              </w:divsChild>
                            </w:div>
                            <w:div w:id="2069263057">
                              <w:marLeft w:val="0"/>
                              <w:marRight w:val="0"/>
                              <w:marTop w:val="0"/>
                              <w:marBottom w:val="0"/>
                              <w:divBdr>
                                <w:top w:val="none" w:sz="0" w:space="0" w:color="auto"/>
                                <w:left w:val="none" w:sz="0" w:space="0" w:color="auto"/>
                                <w:bottom w:val="none" w:sz="0" w:space="0" w:color="auto"/>
                                <w:right w:val="none" w:sz="0" w:space="0" w:color="auto"/>
                              </w:divBdr>
                              <w:divsChild>
                                <w:div w:id="19853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1647">
      <w:bodyDiv w:val="1"/>
      <w:marLeft w:val="0"/>
      <w:marRight w:val="0"/>
      <w:marTop w:val="0"/>
      <w:marBottom w:val="0"/>
      <w:divBdr>
        <w:top w:val="none" w:sz="0" w:space="0" w:color="auto"/>
        <w:left w:val="none" w:sz="0" w:space="0" w:color="auto"/>
        <w:bottom w:val="none" w:sz="0" w:space="0" w:color="auto"/>
        <w:right w:val="none" w:sz="0" w:space="0" w:color="auto"/>
      </w:divBdr>
      <w:divsChild>
        <w:div w:id="1415206040">
          <w:marLeft w:val="0"/>
          <w:marRight w:val="0"/>
          <w:marTop w:val="0"/>
          <w:marBottom w:val="0"/>
          <w:divBdr>
            <w:top w:val="none" w:sz="0" w:space="0" w:color="auto"/>
            <w:left w:val="none" w:sz="0" w:space="0" w:color="auto"/>
            <w:bottom w:val="none" w:sz="0" w:space="0" w:color="auto"/>
            <w:right w:val="none" w:sz="0" w:space="0" w:color="auto"/>
          </w:divBdr>
          <w:divsChild>
            <w:div w:id="509611274">
              <w:marLeft w:val="0"/>
              <w:marRight w:val="0"/>
              <w:marTop w:val="0"/>
              <w:marBottom w:val="0"/>
              <w:divBdr>
                <w:top w:val="none" w:sz="0" w:space="0" w:color="auto"/>
                <w:left w:val="none" w:sz="0" w:space="0" w:color="auto"/>
                <w:bottom w:val="none" w:sz="0" w:space="0" w:color="auto"/>
                <w:right w:val="none" w:sz="0" w:space="0" w:color="auto"/>
              </w:divBdr>
              <w:divsChild>
                <w:div w:id="952856581">
                  <w:marLeft w:val="0"/>
                  <w:marRight w:val="0"/>
                  <w:marTop w:val="0"/>
                  <w:marBottom w:val="0"/>
                  <w:divBdr>
                    <w:top w:val="none" w:sz="0" w:space="0" w:color="auto"/>
                    <w:left w:val="none" w:sz="0" w:space="0" w:color="auto"/>
                    <w:bottom w:val="none" w:sz="0" w:space="0" w:color="auto"/>
                    <w:right w:val="none" w:sz="0" w:space="0" w:color="auto"/>
                  </w:divBdr>
                  <w:divsChild>
                    <w:div w:id="1572503265">
                      <w:marLeft w:val="0"/>
                      <w:marRight w:val="0"/>
                      <w:marTop w:val="0"/>
                      <w:marBottom w:val="0"/>
                      <w:divBdr>
                        <w:top w:val="none" w:sz="0" w:space="0" w:color="auto"/>
                        <w:left w:val="none" w:sz="0" w:space="0" w:color="auto"/>
                        <w:bottom w:val="none" w:sz="0" w:space="0" w:color="auto"/>
                        <w:right w:val="none" w:sz="0" w:space="0" w:color="auto"/>
                      </w:divBdr>
                      <w:divsChild>
                        <w:div w:id="742022790">
                          <w:marLeft w:val="0"/>
                          <w:marRight w:val="0"/>
                          <w:marTop w:val="0"/>
                          <w:marBottom w:val="0"/>
                          <w:divBdr>
                            <w:top w:val="none" w:sz="0" w:space="0" w:color="auto"/>
                            <w:left w:val="none" w:sz="0" w:space="0" w:color="auto"/>
                            <w:bottom w:val="none" w:sz="0" w:space="0" w:color="auto"/>
                            <w:right w:val="none" w:sz="0" w:space="0" w:color="auto"/>
                          </w:divBdr>
                          <w:divsChild>
                            <w:div w:id="32313663">
                              <w:marLeft w:val="0"/>
                              <w:marRight w:val="0"/>
                              <w:marTop w:val="240"/>
                              <w:marBottom w:val="0"/>
                              <w:divBdr>
                                <w:top w:val="none" w:sz="0" w:space="0" w:color="auto"/>
                                <w:left w:val="none" w:sz="0" w:space="0" w:color="auto"/>
                                <w:bottom w:val="none" w:sz="0" w:space="0" w:color="auto"/>
                                <w:right w:val="none" w:sz="0" w:space="0" w:color="auto"/>
                              </w:divBdr>
                              <w:divsChild>
                                <w:div w:id="556287484">
                                  <w:marLeft w:val="0"/>
                                  <w:marRight w:val="240"/>
                                  <w:marTop w:val="0"/>
                                  <w:marBottom w:val="0"/>
                                  <w:divBdr>
                                    <w:top w:val="none" w:sz="0" w:space="0" w:color="auto"/>
                                    <w:left w:val="none" w:sz="0" w:space="0" w:color="auto"/>
                                    <w:bottom w:val="none" w:sz="0" w:space="0" w:color="auto"/>
                                    <w:right w:val="none" w:sz="0" w:space="0" w:color="auto"/>
                                  </w:divBdr>
                                </w:div>
                                <w:div w:id="946733671">
                                  <w:marLeft w:val="0"/>
                                  <w:marRight w:val="240"/>
                                  <w:marTop w:val="0"/>
                                  <w:marBottom w:val="0"/>
                                  <w:divBdr>
                                    <w:top w:val="none" w:sz="0" w:space="0" w:color="auto"/>
                                    <w:left w:val="none" w:sz="0" w:space="0" w:color="auto"/>
                                    <w:bottom w:val="none" w:sz="0" w:space="0" w:color="auto"/>
                                    <w:right w:val="none" w:sz="0" w:space="0" w:color="auto"/>
                                  </w:divBdr>
                                </w:div>
                              </w:divsChild>
                            </w:div>
                            <w:div w:id="1574194873">
                              <w:marLeft w:val="0"/>
                              <w:marRight w:val="0"/>
                              <w:marTop w:val="0"/>
                              <w:marBottom w:val="0"/>
                              <w:divBdr>
                                <w:top w:val="none" w:sz="0" w:space="0" w:color="auto"/>
                                <w:left w:val="none" w:sz="0" w:space="0" w:color="auto"/>
                                <w:bottom w:val="none" w:sz="0" w:space="0" w:color="auto"/>
                                <w:right w:val="none" w:sz="0" w:space="0" w:color="auto"/>
                              </w:divBdr>
                              <w:divsChild>
                                <w:div w:id="210213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87002">
      <w:bodyDiv w:val="1"/>
      <w:marLeft w:val="0"/>
      <w:marRight w:val="0"/>
      <w:marTop w:val="0"/>
      <w:marBottom w:val="0"/>
      <w:divBdr>
        <w:top w:val="none" w:sz="0" w:space="0" w:color="auto"/>
        <w:left w:val="none" w:sz="0" w:space="0" w:color="auto"/>
        <w:bottom w:val="none" w:sz="0" w:space="0" w:color="auto"/>
        <w:right w:val="none" w:sz="0" w:space="0" w:color="auto"/>
      </w:divBdr>
    </w:div>
    <w:div w:id="2105101717">
      <w:bodyDiv w:val="1"/>
      <w:marLeft w:val="0"/>
      <w:marRight w:val="0"/>
      <w:marTop w:val="0"/>
      <w:marBottom w:val="0"/>
      <w:divBdr>
        <w:top w:val="none" w:sz="0" w:space="0" w:color="auto"/>
        <w:left w:val="none" w:sz="0" w:space="0" w:color="auto"/>
        <w:bottom w:val="none" w:sz="0" w:space="0" w:color="auto"/>
        <w:right w:val="none" w:sz="0" w:space="0" w:color="auto"/>
      </w:divBdr>
      <w:divsChild>
        <w:div w:id="795761550">
          <w:marLeft w:val="0"/>
          <w:marRight w:val="0"/>
          <w:marTop w:val="0"/>
          <w:marBottom w:val="0"/>
          <w:divBdr>
            <w:top w:val="none" w:sz="0" w:space="0" w:color="auto"/>
            <w:left w:val="none" w:sz="0" w:space="0" w:color="auto"/>
            <w:bottom w:val="none" w:sz="0" w:space="0" w:color="auto"/>
            <w:right w:val="none" w:sz="0" w:space="0" w:color="auto"/>
          </w:divBdr>
          <w:divsChild>
            <w:div w:id="1686439677">
              <w:marLeft w:val="0"/>
              <w:marRight w:val="0"/>
              <w:marTop w:val="0"/>
              <w:marBottom w:val="0"/>
              <w:divBdr>
                <w:top w:val="none" w:sz="0" w:space="0" w:color="auto"/>
                <w:left w:val="none" w:sz="0" w:space="0" w:color="auto"/>
                <w:bottom w:val="none" w:sz="0" w:space="0" w:color="auto"/>
                <w:right w:val="none" w:sz="0" w:space="0" w:color="auto"/>
              </w:divBdr>
              <w:divsChild>
                <w:div w:id="2132048270">
                  <w:marLeft w:val="0"/>
                  <w:marRight w:val="0"/>
                  <w:marTop w:val="0"/>
                  <w:marBottom w:val="0"/>
                  <w:divBdr>
                    <w:top w:val="none" w:sz="0" w:space="0" w:color="auto"/>
                    <w:left w:val="none" w:sz="0" w:space="0" w:color="auto"/>
                    <w:bottom w:val="none" w:sz="0" w:space="0" w:color="auto"/>
                    <w:right w:val="none" w:sz="0" w:space="0" w:color="auto"/>
                  </w:divBdr>
                  <w:divsChild>
                    <w:div w:id="2072075797">
                      <w:marLeft w:val="0"/>
                      <w:marRight w:val="0"/>
                      <w:marTop w:val="0"/>
                      <w:marBottom w:val="0"/>
                      <w:divBdr>
                        <w:top w:val="none" w:sz="0" w:space="0" w:color="auto"/>
                        <w:left w:val="none" w:sz="0" w:space="0" w:color="auto"/>
                        <w:bottom w:val="none" w:sz="0" w:space="0" w:color="auto"/>
                        <w:right w:val="none" w:sz="0" w:space="0" w:color="auto"/>
                      </w:divBdr>
                      <w:divsChild>
                        <w:div w:id="2062636121">
                          <w:marLeft w:val="0"/>
                          <w:marRight w:val="0"/>
                          <w:marTop w:val="0"/>
                          <w:marBottom w:val="0"/>
                          <w:divBdr>
                            <w:top w:val="none" w:sz="0" w:space="0" w:color="auto"/>
                            <w:left w:val="none" w:sz="0" w:space="0" w:color="auto"/>
                            <w:bottom w:val="none" w:sz="0" w:space="0" w:color="auto"/>
                            <w:right w:val="none" w:sz="0" w:space="0" w:color="auto"/>
                          </w:divBdr>
                          <w:divsChild>
                            <w:div w:id="1314219595">
                              <w:marLeft w:val="0"/>
                              <w:marRight w:val="0"/>
                              <w:marTop w:val="0"/>
                              <w:marBottom w:val="0"/>
                              <w:divBdr>
                                <w:top w:val="none" w:sz="0" w:space="0" w:color="auto"/>
                                <w:left w:val="none" w:sz="0" w:space="0" w:color="auto"/>
                                <w:bottom w:val="none" w:sz="0" w:space="0" w:color="auto"/>
                                <w:right w:val="none" w:sz="0" w:space="0" w:color="auto"/>
                              </w:divBdr>
                              <w:divsChild>
                                <w:div w:id="18956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80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20Xofluza" TargetMode="External"/><Relationship Id="rId17" Type="http://schemas.openxmlformats.org/officeDocument/2006/relationships/hyperlink" Target="https://www.ema.europa.eu/en/documents/template-form/qrd-appendix-v-adverse-drug-reaction-reporting-details_en.docx"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en/documents/template-form/qrd-appendix-v-adverse-drug-reaction-reporting-details_en.docx"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EMADOC-1700519818-2656987</_dlc_DocId>
    <_dlc_DocIdUrl xmlns="a034c160-bfb7-45f5-8632-2eb7e0508071">
      <Url>https://euema.sharepoint.com/sites/CRM/_layouts/15/DocIdRedir.aspx?ID=EMADOC-1700519818-2656987</Url>
      <Description>EMADOC-1700519818-2656987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B8BD96-24FD-4A70-A469-2AEE6F6B627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d5342c63-9294-4ed9-b9dd-bb915037adad"/>
    <ds:schemaRef ds:uri="931baba0-1a7c-4070-a9f4-9344bbb4169b"/>
    <ds:schemaRef ds:uri="http://www.w3.org/XML/1998/namespace"/>
  </ds:schemaRefs>
</ds:datastoreItem>
</file>

<file path=customXml/itemProps2.xml><?xml version="1.0" encoding="utf-8"?>
<ds:datastoreItem xmlns:ds="http://schemas.openxmlformats.org/officeDocument/2006/customXml" ds:itemID="{9A9E4E71-0C87-48E1-B4E8-C77B9CC724C4}">
  <ds:schemaRefs>
    <ds:schemaRef ds:uri="http://schemas.microsoft.com/sharepoint/v3/contenttype/forms"/>
  </ds:schemaRefs>
</ds:datastoreItem>
</file>

<file path=customXml/itemProps3.xml><?xml version="1.0" encoding="utf-8"?>
<ds:datastoreItem xmlns:ds="http://schemas.openxmlformats.org/officeDocument/2006/customXml" ds:itemID="{B6D4DF10-983E-405D-A442-B0F0AE264C9D}"/>
</file>

<file path=customXml/itemProps4.xml><?xml version="1.0" encoding="utf-8"?>
<ds:datastoreItem xmlns:ds="http://schemas.openxmlformats.org/officeDocument/2006/customXml" ds:itemID="{EA9F5CB5-EA7B-4DBA-ACD2-99DCF29143C7}">
  <ds:schemaRefs>
    <ds:schemaRef ds:uri="http://schemas.microsoft.com/office/2006/metadata/longProperties"/>
  </ds:schemaRefs>
</ds:datastoreItem>
</file>

<file path=customXml/itemProps5.xml><?xml version="1.0" encoding="utf-8"?>
<ds:datastoreItem xmlns:ds="http://schemas.openxmlformats.org/officeDocument/2006/customXml" ds:itemID="{060EAE1E-8A94-47CA-85B6-366BA6E39780}">
  <ds:schemaRefs>
    <ds:schemaRef ds:uri="http://schemas.openxmlformats.org/officeDocument/2006/bibliography"/>
  </ds:schemaRefs>
</ds:datastoreItem>
</file>

<file path=customXml/itemProps6.xml><?xml version="1.0" encoding="utf-8"?>
<ds:datastoreItem xmlns:ds="http://schemas.openxmlformats.org/officeDocument/2006/customXml" ds:itemID="{77D9611B-4FA4-4E17-8F8E-5F6217B1D99A}"/>
</file>

<file path=docProps/app.xml><?xml version="1.0" encoding="utf-8"?>
<Properties xmlns="http://schemas.openxmlformats.org/officeDocument/2006/extended-properties" xmlns:vt="http://schemas.openxmlformats.org/officeDocument/2006/docPropsVTypes">
  <Template>SPC_10H</Template>
  <TotalTime>42</TotalTime>
  <Pages>108</Pages>
  <Words>35657</Words>
  <Characters>213698</Characters>
  <Application>Microsoft Office Word</Application>
  <DocSecurity>0</DocSecurity>
  <Lines>6934</Lines>
  <Paragraphs>3062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Herceptin: EPAR - Product Information - tracked changes</vt:lpstr>
      <vt:lpstr>Herceptin: EPAR - Product information - tracked changes</vt:lpstr>
    </vt:vector>
  </TitlesOfParts>
  <Company>EMEA</Company>
  <LinksUpToDate>false</LinksUpToDate>
  <CharactersWithSpaces>246913</CharactersWithSpaces>
  <SharedDoc>false</SharedDoc>
  <HLinks>
    <vt:vector size="42" baseType="variant">
      <vt:variant>
        <vt:i4>131185</vt:i4>
      </vt:variant>
      <vt:variant>
        <vt:i4>18</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131185</vt:i4>
      </vt:variant>
      <vt:variant>
        <vt:i4>12</vt:i4>
      </vt:variant>
      <vt:variant>
        <vt:i4>0</vt:i4>
      </vt:variant>
      <vt:variant>
        <vt:i4>5</vt:i4>
      </vt:variant>
      <vt:variant>
        <vt:lpwstr>https://www.ema.europa.eu/en/documents/template-form/qrd-appendix-v-adverse-drug-reaction-reporting-details_en.docx</vt:lpwstr>
      </vt:variant>
      <vt:variant>
        <vt:lpwstr/>
      </vt:variant>
      <vt:variant>
        <vt:i4>3407968</vt:i4>
      </vt:variant>
      <vt:variant>
        <vt:i4>9</vt:i4>
      </vt:variant>
      <vt:variant>
        <vt:i4>0</vt:i4>
      </vt:variant>
      <vt:variant>
        <vt:i4>5</vt:i4>
      </vt:variant>
      <vt:variant>
        <vt:lpwstr>http://www.emea.europa.eu/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10.1 04/2016_x000d_
Downloaded 110516 (el)</dc:description>
  <cp:lastModifiedBy>TCS</cp:lastModifiedBy>
  <cp:revision>12</cp:revision>
  <dcterms:created xsi:type="dcterms:W3CDTF">2025-10-06T12:18:00Z</dcterms:created>
  <dcterms:modified xsi:type="dcterms:W3CDTF">2025-11-12T18:11:00Z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165ade89-04f3-413e-b6d8-358ecfab27a1</vt:lpwstr>
  </property>
</Properties>
</file>