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2FFE8" w14:textId="4D43F0F3" w:rsidR="007E41CC" w:rsidRPr="008C7BF7" w:rsidRDefault="007E41CC" w:rsidP="007E41CC">
      <w:pPr>
        <w:pBdr>
          <w:top w:val="single" w:sz="4" w:space="1" w:color="auto"/>
          <w:left w:val="single" w:sz="4" w:space="4" w:color="auto"/>
          <w:bottom w:val="single" w:sz="4" w:space="1" w:color="auto"/>
          <w:right w:val="single" w:sz="4" w:space="4" w:color="auto"/>
        </w:pBdr>
      </w:pPr>
      <w:r w:rsidRPr="008C7BF7">
        <w:t>This document is the approved product information for Avastin, with the changes since the previous procedure affecting the product information (</w:t>
      </w:r>
      <w:r w:rsidR="00586EC1" w:rsidRPr="008C7BF7">
        <w:t>EMA/VR/0000263392</w:t>
      </w:r>
      <w:r w:rsidRPr="008C7BF7">
        <w:t>) tracked.</w:t>
      </w:r>
    </w:p>
    <w:p w14:paraId="5DC053A0" w14:textId="77777777" w:rsidR="007E41CC" w:rsidRPr="008C7BF7" w:rsidRDefault="007E41CC" w:rsidP="007E41CC">
      <w:pPr>
        <w:pBdr>
          <w:top w:val="single" w:sz="4" w:space="1" w:color="auto"/>
          <w:left w:val="single" w:sz="4" w:space="4" w:color="auto"/>
          <w:bottom w:val="single" w:sz="4" w:space="1" w:color="auto"/>
          <w:right w:val="single" w:sz="4" w:space="4" w:color="auto"/>
        </w:pBdr>
      </w:pPr>
    </w:p>
    <w:p w14:paraId="365513FE" w14:textId="77777777" w:rsidR="007E41CC" w:rsidRPr="008C7BF7" w:rsidRDefault="007E41CC" w:rsidP="007E41CC">
      <w:pPr>
        <w:pBdr>
          <w:top w:val="single" w:sz="4" w:space="1" w:color="auto"/>
          <w:left w:val="single" w:sz="4" w:space="4" w:color="auto"/>
          <w:bottom w:val="single" w:sz="4" w:space="1" w:color="auto"/>
          <w:right w:val="single" w:sz="4" w:space="4" w:color="auto"/>
        </w:pBdr>
      </w:pPr>
      <w:r w:rsidRPr="008C7BF7">
        <w:t xml:space="preserve">For more information, see the European Medicines Agency’s website: </w:t>
      </w:r>
      <w:hyperlink r:id="rId11" w:history="1">
        <w:r w:rsidRPr="008C7BF7">
          <w:rPr>
            <w:color w:val="0000FF"/>
          </w:rPr>
          <w:t>https://www.ema.europa.eu/en/medicines/human/EPAR/avastin</w:t>
        </w:r>
      </w:hyperlink>
    </w:p>
    <w:p w14:paraId="7CE382CA" w14:textId="77777777" w:rsidR="00966353" w:rsidRPr="008C7BF7" w:rsidRDefault="00966353" w:rsidP="009D5C4C">
      <w:pPr>
        <w:pStyle w:val="QRDEnBodyText"/>
      </w:pPr>
    </w:p>
    <w:p w14:paraId="3F1D7FA9" w14:textId="77777777" w:rsidR="00966353" w:rsidRPr="008C7BF7" w:rsidRDefault="00966353" w:rsidP="009D5C4C">
      <w:pPr>
        <w:pStyle w:val="QRDEnBodyText"/>
      </w:pPr>
    </w:p>
    <w:p w14:paraId="69B74F08" w14:textId="77777777" w:rsidR="00966353" w:rsidRPr="008C7BF7" w:rsidRDefault="00966353" w:rsidP="009D5C4C">
      <w:pPr>
        <w:pStyle w:val="QRDEnBodyText"/>
      </w:pPr>
    </w:p>
    <w:p w14:paraId="385FE18A" w14:textId="77777777" w:rsidR="00966353" w:rsidRPr="008C7BF7" w:rsidRDefault="00966353" w:rsidP="009D5C4C">
      <w:pPr>
        <w:pStyle w:val="QRDEnBodyText"/>
      </w:pPr>
    </w:p>
    <w:p w14:paraId="515C39BB" w14:textId="77777777" w:rsidR="00966353" w:rsidRPr="008C7BF7" w:rsidRDefault="00966353" w:rsidP="009D5C4C">
      <w:pPr>
        <w:pStyle w:val="QRDEnBodyText"/>
      </w:pPr>
    </w:p>
    <w:p w14:paraId="5A1FA987" w14:textId="77777777" w:rsidR="00966353" w:rsidRPr="008C7BF7" w:rsidRDefault="00966353" w:rsidP="009D5C4C">
      <w:pPr>
        <w:pStyle w:val="QRDEnBodyText"/>
      </w:pPr>
    </w:p>
    <w:p w14:paraId="0BB77DC8" w14:textId="77777777" w:rsidR="00966353" w:rsidRPr="008C7BF7" w:rsidRDefault="00966353" w:rsidP="009D5C4C">
      <w:pPr>
        <w:pStyle w:val="QRDEnBodyText"/>
      </w:pPr>
    </w:p>
    <w:p w14:paraId="19611E0D" w14:textId="77777777" w:rsidR="00966353" w:rsidRPr="008C7BF7" w:rsidRDefault="00966353" w:rsidP="009D5C4C">
      <w:pPr>
        <w:pStyle w:val="QRDEnBodyText"/>
      </w:pPr>
    </w:p>
    <w:p w14:paraId="3DCA9BA2" w14:textId="77777777" w:rsidR="00966353" w:rsidRPr="008C7BF7" w:rsidRDefault="00966353" w:rsidP="009D5C4C">
      <w:pPr>
        <w:pStyle w:val="QRDEnBodyText"/>
      </w:pPr>
    </w:p>
    <w:p w14:paraId="20C1778F" w14:textId="77777777" w:rsidR="00966353" w:rsidRPr="008C7BF7" w:rsidRDefault="00966353" w:rsidP="009D5C4C">
      <w:pPr>
        <w:pStyle w:val="QRDEnBodyText"/>
      </w:pPr>
    </w:p>
    <w:p w14:paraId="39147D65" w14:textId="77777777" w:rsidR="00966353" w:rsidRPr="008C7BF7" w:rsidRDefault="00966353" w:rsidP="009D5C4C">
      <w:pPr>
        <w:pStyle w:val="QRDEnBodyText"/>
      </w:pPr>
    </w:p>
    <w:p w14:paraId="621B5A5D" w14:textId="77777777" w:rsidR="00966353" w:rsidRPr="008C7BF7" w:rsidRDefault="00966353" w:rsidP="009D5C4C">
      <w:pPr>
        <w:pStyle w:val="QRDEnBodyText"/>
      </w:pPr>
    </w:p>
    <w:p w14:paraId="4E669759" w14:textId="77777777" w:rsidR="00966353" w:rsidRPr="008C7BF7" w:rsidRDefault="00966353" w:rsidP="009D5C4C">
      <w:pPr>
        <w:pStyle w:val="QRDEnBodyText"/>
      </w:pPr>
    </w:p>
    <w:p w14:paraId="50C90AF2" w14:textId="77777777" w:rsidR="00966353" w:rsidRPr="008C7BF7" w:rsidRDefault="00966353" w:rsidP="009D5C4C">
      <w:pPr>
        <w:pStyle w:val="QRDEnBodyText"/>
      </w:pPr>
    </w:p>
    <w:p w14:paraId="4BB5C90B" w14:textId="77777777" w:rsidR="00966353" w:rsidRPr="008C7BF7" w:rsidRDefault="00966353" w:rsidP="009D5C4C">
      <w:pPr>
        <w:pStyle w:val="QRDEnBodyText"/>
      </w:pPr>
    </w:p>
    <w:p w14:paraId="17EE90C0" w14:textId="77777777" w:rsidR="00966353" w:rsidRPr="008C7BF7" w:rsidRDefault="00966353" w:rsidP="009D5C4C">
      <w:pPr>
        <w:pStyle w:val="QRDEnBodyText"/>
      </w:pPr>
    </w:p>
    <w:p w14:paraId="3514DEB1" w14:textId="77777777" w:rsidR="00CE1352" w:rsidRPr="008C7BF7" w:rsidRDefault="00CE1352" w:rsidP="009D5C4C">
      <w:pPr>
        <w:pStyle w:val="QRDEnBodyText"/>
      </w:pPr>
    </w:p>
    <w:p w14:paraId="5B6454C6" w14:textId="77777777" w:rsidR="00CE1352" w:rsidRPr="008C7BF7" w:rsidRDefault="00CE1352" w:rsidP="009D5C4C">
      <w:pPr>
        <w:pStyle w:val="QRDEnBodyText"/>
      </w:pPr>
    </w:p>
    <w:p w14:paraId="03BC00EC" w14:textId="77777777" w:rsidR="00374B1F" w:rsidRPr="008C7BF7" w:rsidRDefault="00374B1F" w:rsidP="009D5C4C">
      <w:pPr>
        <w:pStyle w:val="QRDEnBodyText"/>
      </w:pPr>
    </w:p>
    <w:p w14:paraId="5717C886" w14:textId="77777777" w:rsidR="00374B1F" w:rsidRPr="008C7BF7" w:rsidRDefault="00374B1F" w:rsidP="009D5C4C">
      <w:pPr>
        <w:pStyle w:val="QRDEnBodyText"/>
      </w:pPr>
    </w:p>
    <w:p w14:paraId="02859512" w14:textId="77777777" w:rsidR="00374B1F" w:rsidRPr="008C7BF7" w:rsidRDefault="00374B1F" w:rsidP="009D5C4C">
      <w:pPr>
        <w:pStyle w:val="QRDEnBodyText"/>
      </w:pPr>
    </w:p>
    <w:p w14:paraId="7B3CB230" w14:textId="77777777" w:rsidR="00374B1F" w:rsidRPr="008C7BF7" w:rsidRDefault="00374B1F" w:rsidP="009D5C4C">
      <w:pPr>
        <w:pStyle w:val="QRDEnBodyText"/>
      </w:pPr>
    </w:p>
    <w:p w14:paraId="503D7B0D" w14:textId="77777777" w:rsidR="00374B1F" w:rsidRPr="008C7BF7" w:rsidRDefault="00374B1F" w:rsidP="009D5C4C">
      <w:pPr>
        <w:pStyle w:val="QRDEnBodyText"/>
      </w:pPr>
    </w:p>
    <w:p w14:paraId="3633E2DA" w14:textId="3DD6C2C3" w:rsidR="00E33E2C" w:rsidRPr="008C7BF7" w:rsidRDefault="00742079" w:rsidP="006C4EF7">
      <w:pPr>
        <w:pStyle w:val="QRDAnnexHeading1"/>
      </w:pPr>
      <w:r w:rsidRPr="008C7BF7">
        <w:t>ANNEX I</w:t>
      </w:r>
    </w:p>
    <w:p w14:paraId="72FA9405" w14:textId="77777777" w:rsidR="002943A4" w:rsidRPr="008C7BF7" w:rsidRDefault="002943A4" w:rsidP="009D5C4C">
      <w:pPr>
        <w:pStyle w:val="QRDEnBodyText"/>
      </w:pPr>
    </w:p>
    <w:p w14:paraId="7F929B82" w14:textId="120D7436" w:rsidR="002907E7" w:rsidRPr="008C7BF7" w:rsidRDefault="00742079" w:rsidP="00D55883">
      <w:pPr>
        <w:pStyle w:val="QRDAnnexSectionHeading"/>
      </w:pPr>
      <w:r w:rsidRPr="008C7BF7">
        <w:t>SUMMARY OF PRODUCT CHARACTERISTICS</w:t>
      </w:r>
    </w:p>
    <w:p w14:paraId="293000C7" w14:textId="77777777" w:rsidR="002943A4" w:rsidRPr="008C7BF7" w:rsidRDefault="002943A4" w:rsidP="009D5C4C">
      <w:pPr>
        <w:pStyle w:val="QRDEnBodyText"/>
      </w:pPr>
    </w:p>
    <w:p w14:paraId="3963A398" w14:textId="1FD7AEC1" w:rsidR="0001631F" w:rsidRPr="008C7BF7" w:rsidRDefault="00742079" w:rsidP="007B01D5">
      <w:pPr>
        <w:pStyle w:val="QRDEnBodyText"/>
      </w:pPr>
      <w:r w:rsidRPr="008C7BF7">
        <w:br w:type="page"/>
      </w:r>
    </w:p>
    <w:p w14:paraId="3E87D3F0" w14:textId="2538E493" w:rsidR="006862B6" w:rsidRPr="008C7BF7" w:rsidRDefault="00742079" w:rsidP="00CB5F96">
      <w:pPr>
        <w:pStyle w:val="QRDHeading1"/>
      </w:pPr>
      <w:bookmarkStart w:id="0" w:name="_Toc88754116"/>
      <w:r w:rsidRPr="008C7BF7">
        <w:lastRenderedPageBreak/>
        <w:t>1</w:t>
      </w:r>
      <w:r w:rsidR="002C575C" w:rsidRPr="008C7BF7">
        <w:t>.</w:t>
      </w:r>
      <w:r w:rsidRPr="008C7BF7">
        <w:tab/>
      </w:r>
      <w:r w:rsidR="00B246E6" w:rsidRPr="008C7BF7">
        <w:t>NAME OF THE MEDICINAL PRODUCT</w:t>
      </w:r>
      <w:bookmarkEnd w:id="0"/>
    </w:p>
    <w:p w14:paraId="21A8AD87" w14:textId="77777777" w:rsidR="00DE1BE7" w:rsidRPr="008C7BF7" w:rsidRDefault="00DE1BE7" w:rsidP="00DE1BE7">
      <w:pPr>
        <w:pStyle w:val="QRDEnBodyText"/>
      </w:pPr>
    </w:p>
    <w:p w14:paraId="061083AB" w14:textId="25AD06F4" w:rsidR="006862B6" w:rsidRPr="008C7BF7" w:rsidRDefault="00742079" w:rsidP="00260071">
      <w:pPr>
        <w:pStyle w:val="QRDEnBodyText"/>
        <w:rPr>
          <w:bCs/>
        </w:rPr>
      </w:pPr>
      <w:bookmarkStart w:id="1" w:name="_Hlk191891321"/>
      <w:r w:rsidRPr="008C7BF7">
        <w:t>Avastin</w:t>
      </w:r>
      <w:r w:rsidR="002A7539" w:rsidRPr="008C7BF7">
        <w:t xml:space="preserve"> </w:t>
      </w:r>
      <w:r w:rsidR="00DE1BE7" w:rsidRPr="008C7BF7">
        <w:t>25 mg/ml concentrate for solution for infusion</w:t>
      </w:r>
      <w:bookmarkEnd w:id="1"/>
      <w:r w:rsidR="00DE1BE7" w:rsidRPr="008C7BF7">
        <w:rPr>
          <w:rFonts w:ascii="Arial" w:hAnsi="Arial"/>
        </w:rPr>
        <w:t xml:space="preserve"> </w:t>
      </w:r>
    </w:p>
    <w:p w14:paraId="4297F0E4" w14:textId="600B14E4" w:rsidR="00B27D20" w:rsidRPr="008C7BF7" w:rsidRDefault="00B27D20" w:rsidP="00B27D20">
      <w:pPr>
        <w:pStyle w:val="QRDEnBodyText"/>
      </w:pPr>
      <w:bookmarkStart w:id="2" w:name="_Toc88754117"/>
    </w:p>
    <w:p w14:paraId="242D5E40" w14:textId="77777777" w:rsidR="00DE1BE7" w:rsidRPr="008C7BF7" w:rsidRDefault="00DE1BE7" w:rsidP="00B27D20">
      <w:pPr>
        <w:pStyle w:val="QRDEnBodyText"/>
      </w:pPr>
    </w:p>
    <w:p w14:paraId="5A013664" w14:textId="12A5A775" w:rsidR="006862B6" w:rsidRPr="008C7BF7" w:rsidRDefault="00742079" w:rsidP="0062646B">
      <w:pPr>
        <w:pStyle w:val="QRDHeading1"/>
      </w:pPr>
      <w:r w:rsidRPr="008C7BF7">
        <w:t>2</w:t>
      </w:r>
      <w:r w:rsidR="002C575C" w:rsidRPr="008C7BF7">
        <w:t>.</w:t>
      </w:r>
      <w:r w:rsidRPr="008C7BF7">
        <w:tab/>
      </w:r>
      <w:r w:rsidR="00B246E6" w:rsidRPr="008C7BF7">
        <w:t>QUALITATIVE AND QUANTITATIVE COMPOSITION</w:t>
      </w:r>
      <w:bookmarkEnd w:id="2"/>
    </w:p>
    <w:p w14:paraId="6F91A99E" w14:textId="508B073A" w:rsidR="00A84B1E" w:rsidRPr="008C7BF7" w:rsidRDefault="00A84B1E" w:rsidP="00977F28">
      <w:pPr>
        <w:pStyle w:val="QRDEnBodyText"/>
      </w:pPr>
    </w:p>
    <w:p w14:paraId="158B4EFD" w14:textId="2A45CF02" w:rsidR="00960ED1" w:rsidRPr="008C7BF7" w:rsidRDefault="00742079" w:rsidP="00DF580D">
      <w:pPr>
        <w:pStyle w:val="QRDEnBodyText"/>
      </w:pPr>
      <w:r w:rsidRPr="008C7BF7">
        <w:t>Each ml of concentrate contains 25 mg of bevacizumab*.</w:t>
      </w:r>
    </w:p>
    <w:p w14:paraId="0C27064B" w14:textId="5DEFE2E8" w:rsidR="00DF580D" w:rsidRPr="008C7BF7" w:rsidRDefault="00742079" w:rsidP="00D6202B">
      <w:pPr>
        <w:pStyle w:val="QRDEnBodyText"/>
      </w:pPr>
      <w:r w:rsidRPr="008C7BF7">
        <w:t xml:space="preserve">Each 4 ml vial contains 100 mg of bevacizumab. </w:t>
      </w:r>
    </w:p>
    <w:p w14:paraId="00B1A670" w14:textId="1C19A5F4" w:rsidR="003D476C" w:rsidRPr="008C7BF7" w:rsidRDefault="00742079" w:rsidP="003D476C">
      <w:pPr>
        <w:pStyle w:val="QRDEnBodyText"/>
      </w:pPr>
      <w:r w:rsidRPr="008C7BF7">
        <w:t xml:space="preserve">Each 16 ml vial contains 400 mg of bevacizumab. </w:t>
      </w:r>
    </w:p>
    <w:p w14:paraId="78D0A204" w14:textId="1E38EDFF" w:rsidR="004F3B3D" w:rsidRPr="008C7BF7" w:rsidRDefault="00742079" w:rsidP="0023556C">
      <w:pPr>
        <w:pStyle w:val="QRDEnBodyText"/>
      </w:pPr>
      <w:r w:rsidRPr="008C7BF7">
        <w:t>For dilution and other handling recommendations, see section 6.6.</w:t>
      </w:r>
    </w:p>
    <w:p w14:paraId="2951EECE" w14:textId="76E4741A" w:rsidR="0001631F" w:rsidRPr="008C7BF7" w:rsidRDefault="0001631F" w:rsidP="00AC4D90">
      <w:pPr>
        <w:pStyle w:val="QRDEnBodyText"/>
      </w:pPr>
    </w:p>
    <w:p w14:paraId="754CAF13" w14:textId="0D29EAE8" w:rsidR="004F3B3D" w:rsidRPr="008C7BF7" w:rsidRDefault="00742079" w:rsidP="0023556C">
      <w:pPr>
        <w:pStyle w:val="QRDEnBodyText"/>
      </w:pPr>
      <w:r w:rsidRPr="008C7BF7">
        <w:t>*Bevacizumab is a recombinant humanised monoclonal antibody produced by DNA technology in Chinese Hamster Ovary cells.</w:t>
      </w:r>
    </w:p>
    <w:p w14:paraId="34413ED2" w14:textId="77777777" w:rsidR="000E4C7B" w:rsidRPr="008C7BF7" w:rsidRDefault="000E4C7B" w:rsidP="000E4C7B">
      <w:pPr>
        <w:pStyle w:val="QRDEnBodyText"/>
        <w:rPr>
          <w:u w:val="single"/>
        </w:rPr>
      </w:pPr>
    </w:p>
    <w:p w14:paraId="453FAF5D" w14:textId="47DAE99E" w:rsidR="000E4C7B" w:rsidRPr="008C7BF7" w:rsidRDefault="00742079" w:rsidP="00DA140D">
      <w:pPr>
        <w:pStyle w:val="QRDHeading3"/>
      </w:pPr>
      <w:r w:rsidRPr="008C7BF7">
        <w:t>Excipient with known effect</w:t>
      </w:r>
    </w:p>
    <w:p w14:paraId="373759C7" w14:textId="77777777" w:rsidR="000E4C7B" w:rsidRPr="008C7BF7" w:rsidRDefault="00742079" w:rsidP="000E4C7B">
      <w:pPr>
        <w:pStyle w:val="QRDEnBodyText"/>
      </w:pPr>
      <w:r w:rsidRPr="008C7BF7">
        <w:t>Each 4 ml vial contains 1.6 mg of polysorbate 20.</w:t>
      </w:r>
    </w:p>
    <w:p w14:paraId="617BFCB6" w14:textId="77777777" w:rsidR="000E4C7B" w:rsidRPr="008C7BF7" w:rsidRDefault="00742079" w:rsidP="000E4C7B">
      <w:pPr>
        <w:pStyle w:val="QRDEnBodyText"/>
      </w:pPr>
      <w:r w:rsidRPr="008C7BF7">
        <w:t>Each 16 ml vial contains 6.4 mg of polysorbate 20.</w:t>
      </w:r>
    </w:p>
    <w:p w14:paraId="098D2F17" w14:textId="19E54F8F" w:rsidR="0001631F" w:rsidRPr="008C7BF7" w:rsidRDefault="0001631F" w:rsidP="001C09E8">
      <w:pPr>
        <w:pStyle w:val="QRDEnBodyText"/>
      </w:pPr>
    </w:p>
    <w:p w14:paraId="0CA0BD64" w14:textId="1A66EE47" w:rsidR="004F3B3D" w:rsidRPr="008C7BF7" w:rsidRDefault="00742079" w:rsidP="0023556C">
      <w:pPr>
        <w:pStyle w:val="QRDEnBodyText"/>
      </w:pPr>
      <w:r w:rsidRPr="008C7BF7">
        <w:t>For the full list of excipients, see section 6.1.</w:t>
      </w:r>
    </w:p>
    <w:p w14:paraId="010B7681" w14:textId="0D8E6A31" w:rsidR="0001631F" w:rsidRPr="008C7BF7" w:rsidRDefault="0001631F" w:rsidP="00C40DE4">
      <w:pPr>
        <w:pStyle w:val="QRDEnBodyText"/>
      </w:pPr>
    </w:p>
    <w:p w14:paraId="4F4F9103" w14:textId="77777777" w:rsidR="00EB19BE" w:rsidRPr="008C7BF7" w:rsidRDefault="00EB19BE" w:rsidP="00C40DE4">
      <w:pPr>
        <w:pStyle w:val="QRDEnBodyText"/>
      </w:pPr>
    </w:p>
    <w:p w14:paraId="2FCDE631" w14:textId="7815F4FD" w:rsidR="006862B6" w:rsidRPr="008C7BF7" w:rsidRDefault="00742079" w:rsidP="002E2ED6">
      <w:pPr>
        <w:pStyle w:val="QRDHeading1"/>
      </w:pPr>
      <w:bookmarkStart w:id="3" w:name="_Toc88754120"/>
      <w:r w:rsidRPr="008C7BF7">
        <w:t>3</w:t>
      </w:r>
      <w:r w:rsidR="002C575C" w:rsidRPr="008C7BF7">
        <w:t>.</w:t>
      </w:r>
      <w:r w:rsidRPr="008C7BF7">
        <w:tab/>
      </w:r>
      <w:r w:rsidR="00B246E6" w:rsidRPr="008C7BF7">
        <w:t>PHARMACEUTICAL FORM</w:t>
      </w:r>
      <w:bookmarkEnd w:id="3"/>
    </w:p>
    <w:p w14:paraId="40B976B9" w14:textId="260C75FE" w:rsidR="0023556C" w:rsidRPr="008C7BF7" w:rsidRDefault="0023556C" w:rsidP="0023556C">
      <w:pPr>
        <w:pStyle w:val="QRDEnBodyText"/>
      </w:pPr>
    </w:p>
    <w:p w14:paraId="672A7814" w14:textId="77777777" w:rsidR="0023556C" w:rsidRPr="008C7BF7" w:rsidRDefault="00742079" w:rsidP="00B319CC">
      <w:pPr>
        <w:pStyle w:val="QRDEnBodyText"/>
      </w:pPr>
      <w:r w:rsidRPr="008C7BF7">
        <w:t>Concentrate for solution for infusion.</w:t>
      </w:r>
    </w:p>
    <w:p w14:paraId="4717627F" w14:textId="77777777" w:rsidR="0023556C" w:rsidRPr="008C7BF7" w:rsidRDefault="0023556C" w:rsidP="0023556C">
      <w:pPr>
        <w:pStyle w:val="QRDEnBodyText"/>
      </w:pPr>
    </w:p>
    <w:p w14:paraId="2BE07D5D" w14:textId="6091722D" w:rsidR="004F3B3D" w:rsidRPr="008C7BF7" w:rsidRDefault="00742079" w:rsidP="0023556C">
      <w:pPr>
        <w:pStyle w:val="QRDEnBodyText"/>
      </w:pPr>
      <w:r w:rsidRPr="008C7BF7">
        <w:t xml:space="preserve">Clear to slightly opalescent, colourless to pale brown liquid. </w:t>
      </w:r>
    </w:p>
    <w:p w14:paraId="274ACE51" w14:textId="5E3634B8" w:rsidR="0023556C" w:rsidRPr="008C7BF7" w:rsidRDefault="0023556C" w:rsidP="0023556C">
      <w:pPr>
        <w:pStyle w:val="QRDEnBodyText"/>
      </w:pPr>
    </w:p>
    <w:p w14:paraId="2BB1E169" w14:textId="77777777" w:rsidR="0001631F" w:rsidRPr="008C7BF7" w:rsidRDefault="0001631F" w:rsidP="0023556C">
      <w:pPr>
        <w:pStyle w:val="QRDEnBodyText"/>
      </w:pPr>
    </w:p>
    <w:p w14:paraId="62215036" w14:textId="7D6484AB" w:rsidR="006862B6" w:rsidRPr="008C7BF7" w:rsidRDefault="00742079" w:rsidP="002E2ED6">
      <w:pPr>
        <w:pStyle w:val="QRDHeading1"/>
      </w:pPr>
      <w:bookmarkStart w:id="4" w:name="_Toc88754121"/>
      <w:r w:rsidRPr="008C7BF7">
        <w:t>4</w:t>
      </w:r>
      <w:r w:rsidR="002C575C" w:rsidRPr="008C7BF7">
        <w:t>.</w:t>
      </w:r>
      <w:r w:rsidRPr="008C7BF7">
        <w:tab/>
      </w:r>
      <w:r w:rsidR="00B246E6" w:rsidRPr="008C7BF7">
        <w:t>CLINICAL PARTICULARS</w:t>
      </w:r>
      <w:bookmarkEnd w:id="4"/>
    </w:p>
    <w:p w14:paraId="10527C4C" w14:textId="77777777" w:rsidR="003425A2" w:rsidRPr="008C7BF7" w:rsidRDefault="003425A2" w:rsidP="003425A2">
      <w:pPr>
        <w:pStyle w:val="QRDEnBodyText"/>
      </w:pPr>
    </w:p>
    <w:p w14:paraId="330F0401" w14:textId="47772F87" w:rsidR="006862B6" w:rsidRPr="008C7BF7" w:rsidRDefault="00742079" w:rsidP="00E25B16">
      <w:pPr>
        <w:pStyle w:val="QRDHeading2"/>
      </w:pPr>
      <w:bookmarkStart w:id="5" w:name="_Toc88754122"/>
      <w:r w:rsidRPr="008C7BF7">
        <w:t>4.1</w:t>
      </w:r>
      <w:r w:rsidRPr="008C7BF7">
        <w:tab/>
      </w:r>
      <w:r w:rsidR="00B246E6" w:rsidRPr="008C7BF7">
        <w:t>Therapeutic indications</w:t>
      </w:r>
      <w:bookmarkEnd w:id="5"/>
    </w:p>
    <w:p w14:paraId="09B2BAB9" w14:textId="177EDC84" w:rsidR="004F3B3D" w:rsidRPr="008C7BF7" w:rsidRDefault="004F3B3D" w:rsidP="00B1383A">
      <w:pPr>
        <w:pStyle w:val="QRDEnBodyText"/>
      </w:pPr>
    </w:p>
    <w:p w14:paraId="089CB607" w14:textId="42976A65" w:rsidR="005756D7" w:rsidRPr="008C7BF7" w:rsidRDefault="00742079" w:rsidP="002C6BDB">
      <w:pPr>
        <w:pStyle w:val="QRDEnBodyText"/>
      </w:pPr>
      <w:r w:rsidRPr="008C7BF7">
        <w:t>Bevacizumab in combination with fluoropyrimidine-based chemotherapy is indicated for treatment of adult patients with metastatic carcinoma of the colon or rectum.</w:t>
      </w:r>
    </w:p>
    <w:p w14:paraId="6B13A7FD" w14:textId="7EFFD087" w:rsidR="00BD5BFC" w:rsidRPr="008C7BF7" w:rsidRDefault="00BD5BFC" w:rsidP="00BD5BFC">
      <w:pPr>
        <w:pStyle w:val="QRDEnBodyText"/>
      </w:pPr>
    </w:p>
    <w:p w14:paraId="420D75B9" w14:textId="77777777" w:rsidR="00923881" w:rsidRPr="008C7BF7" w:rsidRDefault="00742079" w:rsidP="00923881">
      <w:pPr>
        <w:pStyle w:val="QRDEnBodyText"/>
      </w:pPr>
      <w:r w:rsidRPr="008C7BF7">
        <w:t>Bevacizumab in combination with paclitaxel is indicated for first-line treatment of adult patients with metastatic breast cancer. For further information as to human epidermal growth factor receptor 2 (HER2) status, please refer to section 5.1.</w:t>
      </w:r>
    </w:p>
    <w:p w14:paraId="196A2475" w14:textId="77777777" w:rsidR="00923881" w:rsidRPr="008C7BF7" w:rsidRDefault="00923881" w:rsidP="00923881">
      <w:pPr>
        <w:pStyle w:val="QRDEnBodyText"/>
      </w:pPr>
    </w:p>
    <w:p w14:paraId="48939CAE" w14:textId="79F08A3D" w:rsidR="00923881" w:rsidRPr="008C7BF7" w:rsidRDefault="00742079" w:rsidP="00923881">
      <w:pPr>
        <w:pStyle w:val="QRDEnBodyText"/>
      </w:pPr>
      <w:r w:rsidRPr="008C7BF7">
        <w:t>Bevacizumab in combination with capecitabine is indicated for first-line treatment of adult patients with metastatic breast cancer in whom treatment with other chemotherapy options including taxanes or anthracyclines is not considered appropriate. Patients who have received taxane and anthracycline-containing regimens in the adjuvant setting within the last 12</w:t>
      </w:r>
      <w:r w:rsidR="00DB4BCA" w:rsidRPr="008C7BF7">
        <w:t> </w:t>
      </w:r>
      <w:r w:rsidRPr="008C7BF7">
        <w:t xml:space="preserve">months should be excluded from treatment with Avastin in combination with capecitabine. For further information as to HER2 status, please refer to section 5.1. </w:t>
      </w:r>
    </w:p>
    <w:p w14:paraId="5D762FAE" w14:textId="39F083CC" w:rsidR="00923881" w:rsidRPr="008C7BF7" w:rsidRDefault="00923881" w:rsidP="00923881">
      <w:pPr>
        <w:pStyle w:val="QRDEnBodyText"/>
      </w:pPr>
    </w:p>
    <w:p w14:paraId="212F97B8" w14:textId="77777777" w:rsidR="006A15EE" w:rsidRPr="008C7BF7" w:rsidRDefault="00742079" w:rsidP="006A15EE">
      <w:pPr>
        <w:pStyle w:val="QRDEnBodyText"/>
        <w:rPr>
          <w:color w:val="000000"/>
        </w:rPr>
      </w:pPr>
      <w:r w:rsidRPr="008C7BF7">
        <w:t>Bevacizumab</w:t>
      </w:r>
      <w:r w:rsidRPr="008C7BF7">
        <w:rPr>
          <w:color w:val="000000"/>
        </w:rPr>
        <w:t xml:space="preserve">, in addition to platinum-based chemotherapy, is indicated for first-line treatment of </w:t>
      </w:r>
      <w:r w:rsidRPr="008C7BF7">
        <w:t xml:space="preserve">adult </w:t>
      </w:r>
      <w:r w:rsidRPr="008C7BF7">
        <w:rPr>
          <w:color w:val="000000"/>
        </w:rPr>
        <w:t>patients with unresectable advanced, metastatic or recurrent non-small cell lung cancer other than predominantly squamous cell histology.</w:t>
      </w:r>
    </w:p>
    <w:p w14:paraId="39DC3002" w14:textId="77777777" w:rsidR="006A15EE" w:rsidRPr="008C7BF7" w:rsidRDefault="006A15EE" w:rsidP="006A15EE">
      <w:pPr>
        <w:pStyle w:val="QRDEnBodyText"/>
        <w:rPr>
          <w:color w:val="000000"/>
        </w:rPr>
      </w:pPr>
    </w:p>
    <w:p w14:paraId="12D07B3E" w14:textId="1BF450EE" w:rsidR="006A15EE" w:rsidRPr="008C7BF7" w:rsidRDefault="00742079" w:rsidP="006A15EE">
      <w:pPr>
        <w:pStyle w:val="QRDEnBodyText"/>
      </w:pPr>
      <w:r w:rsidRPr="008C7BF7">
        <w:rPr>
          <w:color w:val="000000"/>
        </w:rPr>
        <w:t xml:space="preserve">Bevacizumab, in combination with erlotinib, is indicated for first-line treatment of adult patients with unresectable advanced, metastatic or recurrent non-squamous non-small cell lung cancer with Epidermal Growth Factor Receptor (EGFR) activating mutations (see </w:t>
      </w:r>
      <w:r w:rsidR="00A60E3B" w:rsidRPr="008C7BF7">
        <w:rPr>
          <w:color w:val="000000"/>
        </w:rPr>
        <w:t>s</w:t>
      </w:r>
      <w:r w:rsidRPr="008C7BF7">
        <w:rPr>
          <w:color w:val="000000"/>
        </w:rPr>
        <w:t xml:space="preserve">ection 5.1). </w:t>
      </w:r>
    </w:p>
    <w:p w14:paraId="45CFC9EC" w14:textId="48C9804B" w:rsidR="006A15EE" w:rsidRPr="008C7BF7" w:rsidRDefault="006A15EE" w:rsidP="006A15EE">
      <w:pPr>
        <w:pStyle w:val="QRDEnBodyText"/>
      </w:pPr>
    </w:p>
    <w:p w14:paraId="3CE7C488" w14:textId="3DE68076" w:rsidR="000C59AB" w:rsidRPr="008C7BF7" w:rsidRDefault="00742079" w:rsidP="000C59AB">
      <w:pPr>
        <w:pStyle w:val="QRDEnBodyText"/>
        <w:rPr>
          <w:color w:val="000000"/>
        </w:rPr>
      </w:pPr>
      <w:r w:rsidRPr="008C7BF7">
        <w:t>Bevacizumab</w:t>
      </w:r>
      <w:r w:rsidRPr="008C7BF7">
        <w:rPr>
          <w:color w:val="000000"/>
        </w:rPr>
        <w:t xml:space="preserve"> in combination with interferon alfa-2a is indicated for first line treatment of </w:t>
      </w:r>
      <w:r w:rsidRPr="008C7BF7">
        <w:t xml:space="preserve">adult </w:t>
      </w:r>
      <w:r w:rsidRPr="008C7BF7">
        <w:rPr>
          <w:color w:val="000000"/>
        </w:rPr>
        <w:t>patients with advanced and/or metastatic renal cell cancer.</w:t>
      </w:r>
    </w:p>
    <w:p w14:paraId="4EDB00B0" w14:textId="183CE9E4" w:rsidR="000C59AB" w:rsidRPr="008C7BF7" w:rsidRDefault="000C59AB" w:rsidP="000C59AB">
      <w:pPr>
        <w:pStyle w:val="QRDEnBodyText"/>
        <w:rPr>
          <w:color w:val="000000"/>
        </w:rPr>
      </w:pPr>
    </w:p>
    <w:p w14:paraId="222EDAEA" w14:textId="77777777" w:rsidR="00BD635A" w:rsidRPr="008C7BF7" w:rsidRDefault="00742079" w:rsidP="00BD635A">
      <w:pPr>
        <w:pStyle w:val="QRDEnBodyText"/>
        <w:rPr>
          <w:color w:val="000000"/>
        </w:rPr>
      </w:pPr>
      <w:r w:rsidRPr="008C7BF7">
        <w:t>Bevacizumab</w:t>
      </w:r>
      <w:r w:rsidRPr="008C7BF7">
        <w:rPr>
          <w:color w:val="000000"/>
        </w:rPr>
        <w:t>, in combination with carboplatin and paclitaxel is indicated for the front-line treatment of adult patients with advanced (International Federation of Gynecology and Obstetrics (FIGO) stages III B, III C and IV) epithelial ovarian, fallopian tube, or primary peritoneal cancer. (See section 5.1).</w:t>
      </w:r>
    </w:p>
    <w:p w14:paraId="7A9114FA" w14:textId="06D17D3A" w:rsidR="00BD635A" w:rsidRPr="008C7BF7" w:rsidRDefault="00742079" w:rsidP="00BD635A">
      <w:pPr>
        <w:pStyle w:val="QRDEnBodyText"/>
      </w:pPr>
      <w:r w:rsidRPr="008C7BF7">
        <w:t xml:space="preserve">Bevacizumab, in combination with carboplatin and gemcitabine </w:t>
      </w:r>
      <w:r w:rsidRPr="008C7BF7">
        <w:rPr>
          <w:rFonts w:cs="Arial"/>
        </w:rPr>
        <w:t>or in combination with carboplatin and paclitaxel</w:t>
      </w:r>
      <w:r w:rsidRPr="008C7BF7">
        <w:t>, is indicated for treatment of adult patients with first recurrence of platinum-sensitive epithelial ovarian, fallopian tube or primary peritoneal cancer who have not received prior therapy with bevacizumab or other VEGF inhibitors or VEGF receptor</w:t>
      </w:r>
      <w:r w:rsidR="003B74C0" w:rsidRPr="008C7BF7">
        <w:noBreakHyphen/>
      </w:r>
      <w:r w:rsidRPr="008C7BF7">
        <w:t>targeted agents.</w:t>
      </w:r>
    </w:p>
    <w:p w14:paraId="2ADEB016" w14:textId="77777777" w:rsidR="00BD635A" w:rsidRPr="008C7BF7" w:rsidRDefault="00BD635A" w:rsidP="00BD635A">
      <w:pPr>
        <w:pStyle w:val="QRDEnBodyText"/>
      </w:pPr>
    </w:p>
    <w:p w14:paraId="4D21F0B1" w14:textId="2DBDC77A" w:rsidR="00BD635A" w:rsidRPr="008C7BF7" w:rsidRDefault="00742079" w:rsidP="00BD635A">
      <w:pPr>
        <w:pStyle w:val="QRDEnBodyText"/>
        <w:rPr>
          <w:color w:val="000000"/>
        </w:rPr>
      </w:pPr>
      <w:r w:rsidRPr="008C7BF7">
        <w:t xml:space="preserve">Bevacizumab in combination with paclitaxel, topotecan, or pegylated liposomal doxorubicin is indicated for the treatment of adult patients with platinum-resistant recurrent epithelial ovarian, fallopian tube, or primary peritoneal cancer who received no more than two prior chemotherapy regimens and who have not received prior therapy with bevacizumab or other VEGF inhibitors or VEGF receptor–targeted agents (see </w:t>
      </w:r>
      <w:r w:rsidR="00816282" w:rsidRPr="008C7BF7">
        <w:t>s</w:t>
      </w:r>
      <w:r w:rsidRPr="008C7BF7">
        <w:t>ection 5.1).</w:t>
      </w:r>
    </w:p>
    <w:p w14:paraId="55891468" w14:textId="6193676D" w:rsidR="00BD635A" w:rsidRPr="008C7BF7" w:rsidRDefault="00BD635A" w:rsidP="00BD635A">
      <w:pPr>
        <w:pStyle w:val="QRDEnBodyText"/>
        <w:rPr>
          <w:color w:val="000000"/>
        </w:rPr>
      </w:pPr>
    </w:p>
    <w:p w14:paraId="606F23E6" w14:textId="649A7001" w:rsidR="007D31BA" w:rsidRPr="008C7BF7" w:rsidRDefault="00742079" w:rsidP="00405F4C">
      <w:pPr>
        <w:pStyle w:val="QRDEnBodyText"/>
      </w:pPr>
      <w:r w:rsidRPr="008C7BF7">
        <w:rPr>
          <w:color w:val="000000"/>
        </w:rPr>
        <w:t xml:space="preserve">Bevacizumab, in combination with paclitaxel and cisplatin or, alternatively, paclitaxel and topotecan in patients who cannot receive platinum therapy, is indicated for the treatment of adult patients with persistent, recurrent, or metastatic carcinoma of the cervix </w:t>
      </w:r>
      <w:r w:rsidRPr="008C7BF7">
        <w:t xml:space="preserve">(see </w:t>
      </w:r>
      <w:r w:rsidR="00E25B16" w:rsidRPr="008C7BF7">
        <w:t>s</w:t>
      </w:r>
      <w:r w:rsidRPr="008C7BF7">
        <w:t>ection 5.1)</w:t>
      </w:r>
      <w:r w:rsidRPr="008C7BF7">
        <w:rPr>
          <w:color w:val="000000"/>
        </w:rPr>
        <w:t>.</w:t>
      </w:r>
    </w:p>
    <w:p w14:paraId="30F2A102" w14:textId="22C113A3" w:rsidR="007D31BA" w:rsidRPr="008C7BF7" w:rsidRDefault="007D31BA" w:rsidP="00892BA4">
      <w:pPr>
        <w:pStyle w:val="QRDEnBodyText"/>
      </w:pPr>
    </w:p>
    <w:p w14:paraId="776D1D23" w14:textId="0C7ACD1C" w:rsidR="006862B6" w:rsidRPr="008C7BF7" w:rsidRDefault="00742079" w:rsidP="00892BA4">
      <w:pPr>
        <w:pStyle w:val="QRDHeading2"/>
      </w:pPr>
      <w:bookmarkStart w:id="6" w:name="_Toc88754123"/>
      <w:r w:rsidRPr="008C7BF7">
        <w:t>4.2</w:t>
      </w:r>
      <w:r w:rsidRPr="008C7BF7">
        <w:tab/>
      </w:r>
      <w:r w:rsidR="00B246E6" w:rsidRPr="008C7BF7">
        <w:t>Posology and method of administration</w:t>
      </w:r>
      <w:bookmarkEnd w:id="6"/>
    </w:p>
    <w:p w14:paraId="0097FD31" w14:textId="768EB0C2" w:rsidR="00CF15B9" w:rsidRPr="008C7BF7" w:rsidRDefault="00CF15B9" w:rsidP="004822BB">
      <w:pPr>
        <w:pStyle w:val="QRDEnBodyText"/>
      </w:pPr>
    </w:p>
    <w:p w14:paraId="1D341AF8" w14:textId="217295B5" w:rsidR="00C55C46" w:rsidRPr="008C7BF7" w:rsidRDefault="00742079" w:rsidP="00222586">
      <w:pPr>
        <w:pStyle w:val="QRDEnBodyText"/>
      </w:pPr>
      <w:r w:rsidRPr="008C7BF7">
        <w:t>Do not shake the vial.</w:t>
      </w:r>
    </w:p>
    <w:p w14:paraId="0DE4F3EB" w14:textId="72FB66DF" w:rsidR="00BD5BFC" w:rsidRPr="008C7BF7" w:rsidRDefault="00BD5BFC" w:rsidP="00BD5BFC">
      <w:pPr>
        <w:pStyle w:val="QRDEnBodyText"/>
      </w:pPr>
    </w:p>
    <w:p w14:paraId="3A378B1D" w14:textId="236E33F2" w:rsidR="001E068E" w:rsidRPr="008C7BF7" w:rsidRDefault="00742079" w:rsidP="00530796">
      <w:pPr>
        <w:pStyle w:val="QRDEnBodyText"/>
      </w:pPr>
      <w:r w:rsidRPr="008C7BF7">
        <w:t>Avastin must be administered under the supervision of a physician experienced in the use of antineoplastic medicinal products.</w:t>
      </w:r>
    </w:p>
    <w:p w14:paraId="23EE63ED" w14:textId="357F71F1" w:rsidR="00C75289" w:rsidRPr="008C7BF7" w:rsidRDefault="00C75289" w:rsidP="00F17279">
      <w:pPr>
        <w:pStyle w:val="QRDEnBodyText"/>
      </w:pPr>
    </w:p>
    <w:p w14:paraId="6B8E14DB" w14:textId="5D07BA05" w:rsidR="006862B6" w:rsidRPr="008C7BF7" w:rsidRDefault="00742079" w:rsidP="00F17279">
      <w:pPr>
        <w:pStyle w:val="QRDHeading3"/>
      </w:pPr>
      <w:r w:rsidRPr="008C7BF7">
        <w:t>Posology</w:t>
      </w:r>
    </w:p>
    <w:p w14:paraId="0C78486E" w14:textId="7D7F6C0A" w:rsidR="002A62D2" w:rsidRPr="008C7BF7" w:rsidRDefault="002A62D2" w:rsidP="002A62D2">
      <w:pPr>
        <w:pStyle w:val="QRDEnBodyText"/>
      </w:pPr>
    </w:p>
    <w:p w14:paraId="1C60B1CC" w14:textId="4F68D407" w:rsidR="002A62D2" w:rsidRPr="008C7BF7" w:rsidRDefault="00742079" w:rsidP="002A62D2">
      <w:pPr>
        <w:pStyle w:val="QRDHeading4"/>
        <w:rPr>
          <w:u w:val="single"/>
        </w:rPr>
      </w:pPr>
      <w:r w:rsidRPr="008C7BF7">
        <w:rPr>
          <w:u w:val="single"/>
        </w:rPr>
        <w:t>Metastatic carcinoma of the colon or rectum (mCRC)</w:t>
      </w:r>
    </w:p>
    <w:p w14:paraId="477AD4B8" w14:textId="6F4D01ED" w:rsidR="00F33EFE" w:rsidRPr="008C7BF7" w:rsidRDefault="00F33EFE" w:rsidP="00F33EFE">
      <w:pPr>
        <w:pStyle w:val="QRDEnBodyText"/>
      </w:pPr>
    </w:p>
    <w:p w14:paraId="6355CD72" w14:textId="72B63EE8" w:rsidR="004F3B3D" w:rsidRPr="008C7BF7" w:rsidRDefault="00742079" w:rsidP="00F33EFE">
      <w:pPr>
        <w:pStyle w:val="QRDEnBodyText"/>
      </w:pPr>
      <w:r w:rsidRPr="008C7BF7">
        <w:t xml:space="preserve">The recommended dose of Avastin, administered as an intravenous infusion, is either 5 mg/kg or 10 mg/kg of body weight given once </w:t>
      </w:r>
      <w:r w:rsidRPr="008C7BF7">
        <w:rPr>
          <w:u w:val="single"/>
        </w:rPr>
        <w:t>every 2</w:t>
      </w:r>
      <w:r w:rsidR="002C6629" w:rsidRPr="008C7BF7">
        <w:rPr>
          <w:u w:val="single"/>
        </w:rPr>
        <w:t> </w:t>
      </w:r>
      <w:r w:rsidRPr="008C7BF7">
        <w:rPr>
          <w:u w:val="single"/>
        </w:rPr>
        <w:t>weeks</w:t>
      </w:r>
      <w:r w:rsidRPr="008C7BF7">
        <w:t xml:space="preserve"> or 7.5 mg/kg or 15 mg/kg of body weight given once </w:t>
      </w:r>
      <w:r w:rsidRPr="008C7BF7">
        <w:rPr>
          <w:u w:val="single"/>
        </w:rPr>
        <w:t>every 3</w:t>
      </w:r>
      <w:r w:rsidR="002C6629" w:rsidRPr="008C7BF7">
        <w:rPr>
          <w:u w:val="single"/>
        </w:rPr>
        <w:t> </w:t>
      </w:r>
      <w:r w:rsidRPr="008C7BF7">
        <w:rPr>
          <w:u w:val="single"/>
        </w:rPr>
        <w:t>weeks.</w:t>
      </w:r>
    </w:p>
    <w:p w14:paraId="4B0083F5" w14:textId="6DB7791C" w:rsidR="004F3B3D" w:rsidRPr="008C7BF7" w:rsidRDefault="00742079" w:rsidP="001348D3">
      <w:pPr>
        <w:pStyle w:val="QRDEnBodyText"/>
        <w:rPr>
          <w:u w:val="single"/>
        </w:rPr>
      </w:pPr>
      <w:r w:rsidRPr="008C7BF7">
        <w:t>It is recommended that treatment be continued until progression of the underlying disease or until unacceptable toxicity.</w:t>
      </w:r>
    </w:p>
    <w:p w14:paraId="53E2A3E0" w14:textId="6DD33D45" w:rsidR="002A62D2" w:rsidRPr="008C7BF7" w:rsidRDefault="002A62D2" w:rsidP="00F33EFE">
      <w:pPr>
        <w:pStyle w:val="QRDEnBodyText"/>
      </w:pPr>
    </w:p>
    <w:p w14:paraId="577B29A3" w14:textId="77777777" w:rsidR="001348D3" w:rsidRPr="008C7BF7" w:rsidRDefault="00742079" w:rsidP="001348D3">
      <w:pPr>
        <w:pStyle w:val="QRDHeading4"/>
        <w:rPr>
          <w:i w:val="0"/>
          <w:u w:val="single"/>
        </w:rPr>
      </w:pPr>
      <w:r w:rsidRPr="008C7BF7">
        <w:rPr>
          <w:u w:val="single"/>
        </w:rPr>
        <w:t>Metastatic breast cancer (mBC)</w:t>
      </w:r>
    </w:p>
    <w:p w14:paraId="5B892920" w14:textId="37FBA8A9" w:rsidR="001348D3" w:rsidRPr="008C7BF7" w:rsidRDefault="001348D3" w:rsidP="00F33EFE">
      <w:pPr>
        <w:pStyle w:val="QRDEnBodyText"/>
      </w:pPr>
    </w:p>
    <w:p w14:paraId="646B3A6D" w14:textId="71D2E457" w:rsidR="00307A99" w:rsidRPr="008C7BF7" w:rsidRDefault="00742079" w:rsidP="00863992">
      <w:pPr>
        <w:pStyle w:val="QRDEnBodyText"/>
      </w:pPr>
      <w:r w:rsidRPr="008C7BF7">
        <w:t>The recommended dose of Avastin is 10 mg/kg of body weight given once every 2</w:t>
      </w:r>
      <w:r w:rsidR="003F225C" w:rsidRPr="008C7BF7">
        <w:t> </w:t>
      </w:r>
      <w:r w:rsidRPr="008C7BF7">
        <w:t>weeks or 15 mg/kg of body weight given once every 3</w:t>
      </w:r>
      <w:r w:rsidR="003F225C" w:rsidRPr="008C7BF7">
        <w:t> </w:t>
      </w:r>
      <w:r w:rsidRPr="008C7BF7">
        <w:t>weeks as an intravenous infusion.</w:t>
      </w:r>
    </w:p>
    <w:p w14:paraId="4F75D005" w14:textId="3D6AE06A" w:rsidR="004F3B3D" w:rsidRPr="008C7BF7" w:rsidRDefault="00742079" w:rsidP="00C545BB">
      <w:pPr>
        <w:pStyle w:val="QRDEnBodyText"/>
        <w:rPr>
          <w:u w:val="single"/>
        </w:rPr>
      </w:pPr>
      <w:r w:rsidRPr="008C7BF7">
        <w:t>It is recommended that treatment be continued until progression of the underlying disease or until unacceptable toxicity.</w:t>
      </w:r>
    </w:p>
    <w:p w14:paraId="672218B5" w14:textId="75BA338B" w:rsidR="00C545BB" w:rsidRPr="008C7BF7" w:rsidRDefault="00C545BB" w:rsidP="00C545BB">
      <w:pPr>
        <w:pStyle w:val="QRDEnBodyText"/>
      </w:pPr>
    </w:p>
    <w:p w14:paraId="20D0CF2A" w14:textId="717E1A99" w:rsidR="00C545BB" w:rsidRPr="008C7BF7" w:rsidRDefault="00742079" w:rsidP="00C545BB">
      <w:pPr>
        <w:pStyle w:val="QRDHeading4"/>
        <w:rPr>
          <w:u w:val="single"/>
        </w:rPr>
      </w:pPr>
      <w:r w:rsidRPr="008C7BF7">
        <w:rPr>
          <w:u w:val="single"/>
        </w:rPr>
        <w:t>Non-small cell lung cancer (NSCLC)</w:t>
      </w:r>
    </w:p>
    <w:p w14:paraId="25B02F9C" w14:textId="0DCF4EEE" w:rsidR="00C545BB" w:rsidRPr="008C7BF7" w:rsidRDefault="00C545BB" w:rsidP="00C545BB">
      <w:pPr>
        <w:pStyle w:val="QRDEnBodyText"/>
      </w:pPr>
    </w:p>
    <w:p w14:paraId="6513B0F0" w14:textId="66A7BAE9" w:rsidR="00C545BB" w:rsidRPr="008C7BF7" w:rsidRDefault="00742079" w:rsidP="00C545BB">
      <w:pPr>
        <w:pStyle w:val="QRDHeading4"/>
        <w:rPr>
          <w:u w:val="single"/>
        </w:rPr>
      </w:pPr>
      <w:r w:rsidRPr="008C7BF7">
        <w:rPr>
          <w:u w:val="single"/>
        </w:rPr>
        <w:t>First-line treatment of non-squamous NSCLC in combination with platinum-based chemotherapy</w:t>
      </w:r>
    </w:p>
    <w:p w14:paraId="733478AF" w14:textId="77777777" w:rsidR="00C545BB" w:rsidRPr="008C7BF7" w:rsidRDefault="00C545BB" w:rsidP="00C545BB">
      <w:pPr>
        <w:pStyle w:val="QRDEnBodyText"/>
      </w:pPr>
    </w:p>
    <w:p w14:paraId="3E9F324A" w14:textId="006BC801" w:rsidR="004F3B3D" w:rsidRPr="008C7BF7" w:rsidRDefault="00742079" w:rsidP="00F15B68">
      <w:pPr>
        <w:pStyle w:val="QRDEnBodyText"/>
      </w:pPr>
      <w:r w:rsidRPr="008C7BF7">
        <w:t>Avastin is administered in addition to platinum-based chemotherapy for up to 6 cycles of treatment followed by Avastin as a single agent until disease progression.</w:t>
      </w:r>
    </w:p>
    <w:p w14:paraId="055A1492" w14:textId="428ECE26" w:rsidR="004F3B3D" w:rsidRPr="008C7BF7" w:rsidRDefault="00742079" w:rsidP="00F15B68">
      <w:pPr>
        <w:pStyle w:val="QRDEnBodyText"/>
      </w:pPr>
      <w:r w:rsidRPr="008C7BF7">
        <w:t>The recommended dose of Avastin is 7.5 mg/kg or 15 mg/kg of body weight given once every 3</w:t>
      </w:r>
      <w:r w:rsidR="00C833CD" w:rsidRPr="008C7BF7">
        <w:t> </w:t>
      </w:r>
      <w:r w:rsidRPr="008C7BF7">
        <w:t>weeks as an intravenous infusion.</w:t>
      </w:r>
    </w:p>
    <w:p w14:paraId="651017FC" w14:textId="646F53DE" w:rsidR="004F3B3D" w:rsidRPr="008C7BF7" w:rsidRDefault="00742079" w:rsidP="00F15B68">
      <w:pPr>
        <w:pStyle w:val="QRDEnBodyText"/>
      </w:pPr>
      <w:r w:rsidRPr="008C7BF7">
        <w:t xml:space="preserve">Clinical benefit in NSCLC patients has been demonstrated with both 7.5 mg/kg and 15 mg/kg doses (see section 5.1). </w:t>
      </w:r>
    </w:p>
    <w:p w14:paraId="348AE75F" w14:textId="3574FF35" w:rsidR="004F3B3D" w:rsidRPr="008C7BF7" w:rsidRDefault="00742079" w:rsidP="00F15B68">
      <w:pPr>
        <w:pStyle w:val="QRDEnBodyText"/>
      </w:pPr>
      <w:r w:rsidRPr="008C7BF7">
        <w:t>It is recommended that treatment be continued until progression of the underlying disease or until unacceptable toxicity.</w:t>
      </w:r>
    </w:p>
    <w:p w14:paraId="7329EFEB" w14:textId="4FDAF2D0" w:rsidR="00F15B68" w:rsidRPr="008C7BF7" w:rsidRDefault="00F15B68" w:rsidP="00F15B68">
      <w:pPr>
        <w:pStyle w:val="QRDEnBodyText"/>
      </w:pPr>
    </w:p>
    <w:p w14:paraId="30AA67BF" w14:textId="7CFA49E2" w:rsidR="00F15B68" w:rsidRPr="008C7BF7" w:rsidRDefault="00742079" w:rsidP="00F15B68">
      <w:pPr>
        <w:pStyle w:val="QRDHeading4"/>
        <w:rPr>
          <w:u w:val="single"/>
        </w:rPr>
      </w:pPr>
      <w:r w:rsidRPr="008C7BF7">
        <w:rPr>
          <w:u w:val="single"/>
        </w:rPr>
        <w:lastRenderedPageBreak/>
        <w:t>First-line treatment of non-squamous NSCLC with EGFR activating mutations in combination with erlotinib</w:t>
      </w:r>
    </w:p>
    <w:p w14:paraId="7AA25CE4" w14:textId="77777777" w:rsidR="00F15B68" w:rsidRPr="008C7BF7" w:rsidRDefault="00F15B68" w:rsidP="00F15B68">
      <w:pPr>
        <w:pStyle w:val="QRDEnBodyText"/>
        <w:rPr>
          <w:u w:val="single"/>
        </w:rPr>
      </w:pPr>
    </w:p>
    <w:p w14:paraId="50E2B51D" w14:textId="6DE85332" w:rsidR="004F3B3D" w:rsidRPr="008C7BF7" w:rsidRDefault="00742079" w:rsidP="008C6FFF">
      <w:pPr>
        <w:pStyle w:val="QRDEnBodyText"/>
      </w:pPr>
      <w:r w:rsidRPr="008C7BF7">
        <w:t>EGFR mutation testing should be performed prior to initiation of treatment with the combination of Avastin and erlotinib. It is important that a well-validated and robust methodology is chosen to avoid false negative or false positive determinations.</w:t>
      </w:r>
    </w:p>
    <w:p w14:paraId="38BAE7EC" w14:textId="12BCD3FF" w:rsidR="004F3B3D" w:rsidRPr="008C7BF7" w:rsidRDefault="00742079" w:rsidP="008C6FFF">
      <w:pPr>
        <w:pStyle w:val="QRDEnBodyText"/>
      </w:pPr>
      <w:r w:rsidRPr="008C7BF7">
        <w:t>The recommended dose of Avastin when used in addition to erlotinib is 15</w:t>
      </w:r>
      <w:r w:rsidR="00CA5E7A" w:rsidRPr="008C7BF7">
        <w:t> </w:t>
      </w:r>
      <w:r w:rsidRPr="008C7BF7">
        <w:t>mg/kg of body weight given once every 3</w:t>
      </w:r>
      <w:r w:rsidR="00CA5E7A" w:rsidRPr="008C7BF7">
        <w:t> </w:t>
      </w:r>
      <w:r w:rsidRPr="008C7BF7">
        <w:t>weeks as an intravenous infusion.</w:t>
      </w:r>
    </w:p>
    <w:p w14:paraId="099D79D5" w14:textId="7560148F" w:rsidR="00534D4C" w:rsidRPr="008C7BF7" w:rsidRDefault="00534D4C" w:rsidP="008C6FFF">
      <w:pPr>
        <w:pStyle w:val="QRDEnBodyText"/>
      </w:pPr>
    </w:p>
    <w:p w14:paraId="3BDD0988" w14:textId="77777777" w:rsidR="004F3B3D" w:rsidRPr="008C7BF7" w:rsidRDefault="00742079" w:rsidP="008C6FFF">
      <w:pPr>
        <w:pStyle w:val="QRDEnBodyText"/>
      </w:pPr>
      <w:r w:rsidRPr="008C7BF7">
        <w:t>It is recommended that the treatment with Avastin in addition to erlotinib is continued until disease progression.</w:t>
      </w:r>
    </w:p>
    <w:p w14:paraId="77EB8577" w14:textId="77777777" w:rsidR="004F3B3D" w:rsidRPr="008C7BF7" w:rsidRDefault="004F3B3D" w:rsidP="008C6FFF">
      <w:pPr>
        <w:pStyle w:val="QRDEnBodyText"/>
      </w:pPr>
    </w:p>
    <w:p w14:paraId="240A477D" w14:textId="77777777" w:rsidR="001E068E" w:rsidRPr="008C7BF7" w:rsidRDefault="00742079" w:rsidP="00CA107E">
      <w:pPr>
        <w:pStyle w:val="QRDEnBodyText"/>
      </w:pPr>
      <w:r w:rsidRPr="008C7BF7">
        <w:t xml:space="preserve">For the posology and method of administration of erlotinib, please refer to the full erlotinib prescribing information. </w:t>
      </w:r>
    </w:p>
    <w:p w14:paraId="553558B7" w14:textId="55E04478" w:rsidR="001E068E" w:rsidRPr="008C7BF7" w:rsidRDefault="001E068E" w:rsidP="00D97A3B">
      <w:pPr>
        <w:pStyle w:val="QRDEnBodyText"/>
      </w:pPr>
    </w:p>
    <w:p w14:paraId="605F4430" w14:textId="2AB54FE3" w:rsidR="008C6FFF" w:rsidRPr="008C7BF7" w:rsidRDefault="00742079" w:rsidP="00D97A3B">
      <w:pPr>
        <w:pStyle w:val="QRDHeading4"/>
        <w:rPr>
          <w:u w:val="single"/>
        </w:rPr>
      </w:pPr>
      <w:r w:rsidRPr="008C7BF7">
        <w:rPr>
          <w:u w:val="single"/>
        </w:rPr>
        <w:t xml:space="preserve">Advanced and/or metastatic renal cell cancer (mRCC) </w:t>
      </w:r>
    </w:p>
    <w:p w14:paraId="297FFBC2" w14:textId="77777777" w:rsidR="008C6FFF" w:rsidRPr="008C7BF7" w:rsidRDefault="008C6FFF" w:rsidP="00D97A3B">
      <w:pPr>
        <w:pStyle w:val="QRDEnBodyText"/>
      </w:pPr>
    </w:p>
    <w:p w14:paraId="0B3D348A" w14:textId="711DA232" w:rsidR="004F3B3D" w:rsidRPr="008C7BF7" w:rsidRDefault="00742079" w:rsidP="00D97A3B">
      <w:pPr>
        <w:pStyle w:val="QRDEnBodyText"/>
      </w:pPr>
      <w:r w:rsidRPr="008C7BF7">
        <w:t>The recommended dose of Avastin is 10 mg/kg of body weight given once every 2</w:t>
      </w:r>
      <w:r w:rsidR="00C4556A" w:rsidRPr="008C7BF7">
        <w:t> </w:t>
      </w:r>
      <w:r w:rsidRPr="008C7BF7">
        <w:t xml:space="preserve">weeks as an intravenous infusion. </w:t>
      </w:r>
    </w:p>
    <w:p w14:paraId="77EB3ED0" w14:textId="46153C8B" w:rsidR="004F3B3D" w:rsidRPr="008C7BF7" w:rsidRDefault="00742079" w:rsidP="00D97A3B">
      <w:pPr>
        <w:pStyle w:val="QRDEnBodyText"/>
      </w:pPr>
      <w:r w:rsidRPr="008C7BF7">
        <w:t>It is recommended that treatment be continued until progression of the underlying disease or until unacceptable toxicity.</w:t>
      </w:r>
    </w:p>
    <w:p w14:paraId="47C8BAA5" w14:textId="16D5B36B" w:rsidR="00D97A3B" w:rsidRPr="008C7BF7" w:rsidRDefault="00D97A3B" w:rsidP="00D97A3B">
      <w:pPr>
        <w:pStyle w:val="QRDEnBodyText"/>
      </w:pPr>
    </w:p>
    <w:p w14:paraId="4C8A7D59" w14:textId="2FC410FF" w:rsidR="00D97A3B" w:rsidRPr="008C7BF7" w:rsidRDefault="00742079" w:rsidP="00D97A3B">
      <w:pPr>
        <w:pStyle w:val="QRDHeading4"/>
        <w:rPr>
          <w:u w:val="single"/>
        </w:rPr>
      </w:pPr>
      <w:bookmarkStart w:id="7" w:name="OLE_LINK29"/>
      <w:bookmarkStart w:id="8" w:name="OLE_LINK30"/>
      <w:r w:rsidRPr="008C7BF7">
        <w:rPr>
          <w:u w:val="single"/>
        </w:rPr>
        <w:t xml:space="preserve">Epithelial ovarian, fallopian tube and primary peritoneal </w:t>
      </w:r>
      <w:bookmarkEnd w:id="7"/>
      <w:bookmarkEnd w:id="8"/>
      <w:r w:rsidRPr="008C7BF7">
        <w:rPr>
          <w:u w:val="single"/>
        </w:rPr>
        <w:t>cancer</w:t>
      </w:r>
    </w:p>
    <w:p w14:paraId="732BC297" w14:textId="77777777" w:rsidR="00D97A3B" w:rsidRPr="008C7BF7" w:rsidRDefault="00D97A3B" w:rsidP="00D97A3B">
      <w:pPr>
        <w:pStyle w:val="QRDEnBodyText"/>
        <w:rPr>
          <w:u w:val="single"/>
        </w:rPr>
      </w:pPr>
    </w:p>
    <w:p w14:paraId="71A5521A" w14:textId="6625EFE3" w:rsidR="004F3B3D" w:rsidRPr="008C7BF7" w:rsidRDefault="00742079" w:rsidP="00615222">
      <w:pPr>
        <w:pStyle w:val="QRDEnBodyText"/>
      </w:pPr>
      <w:r w:rsidRPr="008C7BF7">
        <w:rPr>
          <w:i/>
          <w:u w:val="single"/>
        </w:rPr>
        <w:t>Front-line treatment</w:t>
      </w:r>
      <w:r w:rsidRPr="008C7BF7">
        <w:rPr>
          <w:i/>
        </w:rPr>
        <w:t>:</w:t>
      </w:r>
      <w:r w:rsidRPr="008C7BF7">
        <w:t xml:space="preserve"> Avastin is administered in addition to carboplatin and paclitaxel for up to 6 cycles of treatment followed by continued use of Avastin as single agent until disease progression or for a maximum of 15 months or until unacceptable toxicity, whichever occurs earlier.</w:t>
      </w:r>
    </w:p>
    <w:p w14:paraId="26B631E8" w14:textId="18E439B9" w:rsidR="004F3B3D" w:rsidRPr="008C7BF7" w:rsidRDefault="00742079" w:rsidP="00615222">
      <w:pPr>
        <w:pStyle w:val="QRDEnBodyText"/>
      </w:pPr>
      <w:r w:rsidRPr="008C7BF7">
        <w:t>The recommended dose of Avastin is 15 mg/kg of body weight given once every 3</w:t>
      </w:r>
      <w:r w:rsidR="007C6435" w:rsidRPr="008C7BF7">
        <w:t> </w:t>
      </w:r>
      <w:r w:rsidRPr="008C7BF7">
        <w:t>weeks as an intravenous infusion.</w:t>
      </w:r>
    </w:p>
    <w:p w14:paraId="4097A208" w14:textId="36A545F5" w:rsidR="00615222" w:rsidRPr="008C7BF7" w:rsidRDefault="00615222" w:rsidP="00615222">
      <w:pPr>
        <w:pStyle w:val="QRDEnBodyText"/>
      </w:pPr>
    </w:p>
    <w:p w14:paraId="4AB964AD" w14:textId="068734DE" w:rsidR="004F3B3D" w:rsidRPr="008C7BF7" w:rsidRDefault="00742079" w:rsidP="00326125">
      <w:pPr>
        <w:pStyle w:val="QRDEnBodyText"/>
      </w:pPr>
      <w:r w:rsidRPr="008C7BF7">
        <w:rPr>
          <w:i/>
          <w:u w:val="single"/>
        </w:rPr>
        <w:t>Treatment of platinum-sensitive recurrent disease</w:t>
      </w:r>
      <w:r w:rsidRPr="008C7BF7">
        <w:rPr>
          <w:i/>
        </w:rPr>
        <w:t xml:space="preserve">: </w:t>
      </w:r>
      <w:r w:rsidRPr="008C7BF7">
        <w:t xml:space="preserve">Avastin is administered in combination with either carboplatin and gemcitabine for 6 cycles and up to 10 cycles </w:t>
      </w:r>
      <w:r w:rsidRPr="008C7BF7">
        <w:rPr>
          <w:rFonts w:cs="Arial"/>
        </w:rPr>
        <w:t>or in combination with carboplatin and paclitaxel</w:t>
      </w:r>
      <w:r w:rsidRPr="008C7BF7">
        <w:t xml:space="preserve"> for 6 cycles and up to 8 cycles, followed by continued use of Avastin as single agent until disease progression.</w:t>
      </w:r>
      <w:r w:rsidR="00A5710C" w:rsidRPr="008C7BF7">
        <w:t xml:space="preserve"> </w:t>
      </w:r>
      <w:r w:rsidRPr="008C7BF7">
        <w:t>The recommended dose of Avastin is 15 mg/kg of body weight given once every 3</w:t>
      </w:r>
      <w:r w:rsidR="00EB6D5D" w:rsidRPr="008C7BF7">
        <w:t> </w:t>
      </w:r>
      <w:r w:rsidRPr="008C7BF7">
        <w:t>weeks as an intravenous infusion.</w:t>
      </w:r>
    </w:p>
    <w:p w14:paraId="2DB27F42" w14:textId="45582D0B" w:rsidR="00326125" w:rsidRPr="008C7BF7" w:rsidRDefault="00326125" w:rsidP="00326125">
      <w:pPr>
        <w:pStyle w:val="QRDEnBodyText"/>
      </w:pPr>
    </w:p>
    <w:p w14:paraId="7CBAAEBB" w14:textId="4CAECFED" w:rsidR="004F3B3D" w:rsidRPr="008C7BF7" w:rsidRDefault="00742079" w:rsidP="00340D46">
      <w:pPr>
        <w:pStyle w:val="QRDEnBodyText"/>
      </w:pPr>
      <w:r w:rsidRPr="008C7BF7">
        <w:rPr>
          <w:i/>
          <w:u w:val="single"/>
        </w:rPr>
        <w:t>Treatment of platinum-resistant recurrent disease</w:t>
      </w:r>
      <w:r w:rsidRPr="008C7BF7">
        <w:rPr>
          <w:i/>
        </w:rPr>
        <w:t xml:space="preserve">: </w:t>
      </w:r>
      <w:r w:rsidRPr="008C7BF7">
        <w:t>Avastin is administered in combination with one of the following agents – paclitaxel, topotecan (given weekly) or pegylated liposomal doxorubicin. The recommended dose of Avastin is 10 mg/kg of body weight given once every 2</w:t>
      </w:r>
      <w:r w:rsidR="006E5308" w:rsidRPr="008C7BF7">
        <w:t> </w:t>
      </w:r>
      <w:r w:rsidRPr="008C7BF7">
        <w:t>weeks as an intravenous infusion. When Avastin is administered in combination with topotecan (given on days 1-5, every 3</w:t>
      </w:r>
      <w:r w:rsidR="006E5308" w:rsidRPr="008C7BF7">
        <w:t> </w:t>
      </w:r>
      <w:r w:rsidRPr="008C7BF7">
        <w:t>weeks), the recommended dose of Avastin is 15 mg/kg of body weight given once every 3</w:t>
      </w:r>
      <w:r w:rsidR="006E5308" w:rsidRPr="008C7BF7">
        <w:t> </w:t>
      </w:r>
      <w:r w:rsidRPr="008C7BF7">
        <w:t>weeks as an intravenous infusion.</w:t>
      </w:r>
      <w:r w:rsidR="002E3743" w:rsidRPr="008C7BF7">
        <w:t xml:space="preserve"> </w:t>
      </w:r>
      <w:r w:rsidRPr="008C7BF7">
        <w:t>It is recommended that treatment be continued until disease progression or unacceptable toxicity (see section 5.1, study MO22224).</w:t>
      </w:r>
    </w:p>
    <w:p w14:paraId="51D21844" w14:textId="20CE23C9" w:rsidR="00340D46" w:rsidRPr="008C7BF7" w:rsidRDefault="00340D46" w:rsidP="00340D46">
      <w:pPr>
        <w:pStyle w:val="QRDEnBodyText"/>
      </w:pPr>
    </w:p>
    <w:p w14:paraId="0AE3128D" w14:textId="696B9608" w:rsidR="00340D46" w:rsidRPr="008C7BF7" w:rsidRDefault="00742079" w:rsidP="00340D46">
      <w:pPr>
        <w:pStyle w:val="QRDHeading4"/>
        <w:rPr>
          <w:u w:val="single"/>
        </w:rPr>
      </w:pPr>
      <w:r w:rsidRPr="008C7BF7">
        <w:rPr>
          <w:u w:val="single"/>
        </w:rPr>
        <w:t xml:space="preserve">Cervical </w:t>
      </w:r>
      <w:r w:rsidR="00F03BE8" w:rsidRPr="008C7BF7">
        <w:rPr>
          <w:u w:val="single"/>
        </w:rPr>
        <w:t>cancer</w:t>
      </w:r>
    </w:p>
    <w:p w14:paraId="1854E388" w14:textId="77777777" w:rsidR="00340D46" w:rsidRPr="008C7BF7" w:rsidRDefault="00340D46" w:rsidP="00340D46">
      <w:pPr>
        <w:pStyle w:val="QRDEnBodyText"/>
      </w:pPr>
    </w:p>
    <w:p w14:paraId="61B215C2" w14:textId="0FFEFC71" w:rsidR="004F3B3D" w:rsidRPr="008C7BF7" w:rsidRDefault="00742079" w:rsidP="00386BC6">
      <w:pPr>
        <w:pStyle w:val="QRDEnBodyText"/>
      </w:pPr>
      <w:r w:rsidRPr="008C7BF7">
        <w:t xml:space="preserve">Avastin is administered in combination with one of the following chemotherapy regimens: paclitaxel and cisplatin or paclitaxel and topotecan. </w:t>
      </w:r>
    </w:p>
    <w:p w14:paraId="7C56C0FD" w14:textId="07F9AA17" w:rsidR="003847F6" w:rsidRPr="008C7BF7" w:rsidRDefault="003847F6" w:rsidP="00386BC6">
      <w:pPr>
        <w:pStyle w:val="QRDEnBodyText"/>
      </w:pPr>
    </w:p>
    <w:p w14:paraId="1ED6E196" w14:textId="230EA9E1" w:rsidR="004F3B3D" w:rsidRPr="008C7BF7" w:rsidRDefault="00742079" w:rsidP="00C01E66">
      <w:pPr>
        <w:pStyle w:val="QRDEnBodyText"/>
      </w:pPr>
      <w:r w:rsidRPr="008C7BF7">
        <w:t>The recommended dose of Avastin is 15</w:t>
      </w:r>
      <w:r w:rsidR="00080AEF" w:rsidRPr="008C7BF7">
        <w:t> </w:t>
      </w:r>
      <w:r w:rsidRPr="008C7BF7">
        <w:t>mg/kg of body weight given once every 3</w:t>
      </w:r>
      <w:r w:rsidR="00080AEF" w:rsidRPr="008C7BF7">
        <w:t> </w:t>
      </w:r>
      <w:r w:rsidRPr="008C7BF7">
        <w:t>weeks as an intravenous infusion.</w:t>
      </w:r>
    </w:p>
    <w:p w14:paraId="02A79042" w14:textId="3498F6A8" w:rsidR="003847F6" w:rsidRPr="008C7BF7" w:rsidRDefault="003847F6" w:rsidP="00C01E66">
      <w:pPr>
        <w:pStyle w:val="QRDEnBodyText"/>
      </w:pPr>
    </w:p>
    <w:p w14:paraId="3EA7D1B9" w14:textId="01F39D76" w:rsidR="004F3B3D" w:rsidRPr="008C7BF7" w:rsidRDefault="00742079" w:rsidP="00FB2597">
      <w:pPr>
        <w:pStyle w:val="QRDEnBodyText"/>
      </w:pPr>
      <w:r w:rsidRPr="008C7BF7">
        <w:t>It is recommended that treatment be continued until progression of the underlying disease or until unacceptable toxicity (see section 5.1).</w:t>
      </w:r>
    </w:p>
    <w:p w14:paraId="389F1D5E" w14:textId="47256DD7" w:rsidR="004062C3" w:rsidRPr="008C7BF7" w:rsidRDefault="004062C3" w:rsidP="00C761D2">
      <w:pPr>
        <w:pStyle w:val="QRDEnBodyText"/>
      </w:pPr>
    </w:p>
    <w:p w14:paraId="51E3840B" w14:textId="20CE8F6E" w:rsidR="006862B6" w:rsidRPr="008C7BF7" w:rsidRDefault="00742079" w:rsidP="00D438F8">
      <w:pPr>
        <w:pStyle w:val="QRDHeading4"/>
        <w:rPr>
          <w:bCs w:val="0"/>
          <w:u w:val="single"/>
        </w:rPr>
      </w:pPr>
      <w:r w:rsidRPr="008C7BF7">
        <w:rPr>
          <w:bCs w:val="0"/>
          <w:u w:val="single"/>
        </w:rPr>
        <w:lastRenderedPageBreak/>
        <w:t xml:space="preserve">Special </w:t>
      </w:r>
      <w:r w:rsidR="006206DA" w:rsidRPr="008C7BF7">
        <w:rPr>
          <w:bCs w:val="0"/>
          <w:u w:val="single"/>
        </w:rPr>
        <w:t>p</w:t>
      </w:r>
      <w:r w:rsidRPr="008C7BF7">
        <w:rPr>
          <w:bCs w:val="0"/>
          <w:u w:val="single"/>
        </w:rPr>
        <w:t>opulations</w:t>
      </w:r>
    </w:p>
    <w:p w14:paraId="5EF4CBC8" w14:textId="703AB17D" w:rsidR="00FB2597" w:rsidRPr="008C7BF7" w:rsidRDefault="00FB2597" w:rsidP="00374B1F">
      <w:pPr>
        <w:pStyle w:val="QRDEnBodyText"/>
        <w:keepNext/>
        <w:keepLines/>
      </w:pPr>
    </w:p>
    <w:p w14:paraId="12624177" w14:textId="512F67BA" w:rsidR="004F3B3D" w:rsidRPr="008C7BF7" w:rsidRDefault="00742079" w:rsidP="00374B1F">
      <w:pPr>
        <w:pStyle w:val="QRDEnBodyText"/>
        <w:keepNext/>
        <w:keepLines/>
      </w:pPr>
      <w:r w:rsidRPr="008C7BF7">
        <w:rPr>
          <w:i/>
        </w:rPr>
        <w:t>Elderly patients:</w:t>
      </w:r>
      <w:r w:rsidRPr="008C7BF7">
        <w:t xml:space="preserve"> No dose adjustment is required in the patients ≥</w:t>
      </w:r>
      <w:r w:rsidR="005D54B2" w:rsidRPr="008C7BF7">
        <w:t> </w:t>
      </w:r>
      <w:r w:rsidRPr="008C7BF7">
        <w:t>65</w:t>
      </w:r>
      <w:r w:rsidR="005D54B2" w:rsidRPr="008C7BF7">
        <w:t> </w:t>
      </w:r>
      <w:r w:rsidRPr="008C7BF7">
        <w:t>years of age.</w:t>
      </w:r>
    </w:p>
    <w:p w14:paraId="28F6F189" w14:textId="5E7624BB" w:rsidR="00FB2597" w:rsidRPr="008C7BF7" w:rsidRDefault="00FB2597" w:rsidP="00374B1F">
      <w:pPr>
        <w:pStyle w:val="QRDEnBodyText"/>
        <w:keepNext/>
        <w:keepLines/>
      </w:pPr>
    </w:p>
    <w:p w14:paraId="682A11EE" w14:textId="3BAFE5EA" w:rsidR="004F3B3D" w:rsidRPr="008C7BF7" w:rsidRDefault="00742079" w:rsidP="00374B1F">
      <w:pPr>
        <w:pStyle w:val="QRDEnBodyText"/>
        <w:keepNext/>
        <w:keepLines/>
      </w:pPr>
      <w:r w:rsidRPr="008C7BF7">
        <w:rPr>
          <w:i/>
        </w:rPr>
        <w:t>Patients with renal impairment</w:t>
      </w:r>
      <w:r w:rsidRPr="008C7BF7">
        <w:t>: The safety and efficacy have not been studied in patients with renal impairment (see section 5.2).</w:t>
      </w:r>
    </w:p>
    <w:p w14:paraId="2D51AE55" w14:textId="30FED7F7" w:rsidR="00F01979" w:rsidRPr="008C7BF7" w:rsidRDefault="00F01979" w:rsidP="00374B1F">
      <w:pPr>
        <w:pStyle w:val="QRDEnBodyText"/>
        <w:keepNext/>
        <w:keepLines/>
      </w:pPr>
    </w:p>
    <w:p w14:paraId="724D77F8" w14:textId="267D2EE5" w:rsidR="004F3B3D" w:rsidRPr="008C7BF7" w:rsidRDefault="00742079" w:rsidP="00374B1F">
      <w:pPr>
        <w:pStyle w:val="QRDEnBodyText"/>
        <w:keepNext/>
        <w:keepLines/>
      </w:pPr>
      <w:r w:rsidRPr="008C7BF7">
        <w:rPr>
          <w:i/>
        </w:rPr>
        <w:t>Patients with hepatic impairment</w:t>
      </w:r>
      <w:r w:rsidRPr="008C7BF7">
        <w:t>: The safety and efficacy have not been studied in patients with hepatic impairment (see section 5.2).</w:t>
      </w:r>
    </w:p>
    <w:p w14:paraId="6A6F6DAE" w14:textId="2100605A" w:rsidR="00D200C5" w:rsidRPr="008C7BF7" w:rsidRDefault="00D200C5" w:rsidP="00FB2597">
      <w:pPr>
        <w:pStyle w:val="QRDEnBodyText"/>
      </w:pPr>
    </w:p>
    <w:p w14:paraId="5A443DAA" w14:textId="03E24D60" w:rsidR="006862B6" w:rsidRPr="008C7BF7" w:rsidRDefault="00742079" w:rsidP="00C761D2">
      <w:pPr>
        <w:pStyle w:val="QRDHeading4"/>
        <w:rPr>
          <w:u w:val="single"/>
        </w:rPr>
      </w:pPr>
      <w:r w:rsidRPr="008C7BF7">
        <w:rPr>
          <w:u w:val="single"/>
        </w:rPr>
        <w:t xml:space="preserve">Paediatric </w:t>
      </w:r>
      <w:r w:rsidR="006206DA" w:rsidRPr="008C7BF7">
        <w:rPr>
          <w:u w:val="single"/>
        </w:rPr>
        <w:t>p</w:t>
      </w:r>
      <w:r w:rsidRPr="008C7BF7">
        <w:rPr>
          <w:u w:val="single"/>
        </w:rPr>
        <w:t>opulation</w:t>
      </w:r>
    </w:p>
    <w:p w14:paraId="56DBC41E" w14:textId="77777777" w:rsidR="0078767E" w:rsidRPr="008C7BF7" w:rsidRDefault="0078767E" w:rsidP="0078767E">
      <w:pPr>
        <w:pStyle w:val="QRDEnBodyText"/>
      </w:pPr>
    </w:p>
    <w:p w14:paraId="1288DDAB" w14:textId="22AB28D5" w:rsidR="004F3B3D" w:rsidRPr="008C7BF7" w:rsidRDefault="00742079" w:rsidP="00096E10">
      <w:pPr>
        <w:pStyle w:val="QRDEnBodyText"/>
      </w:pPr>
      <w:r w:rsidRPr="008C7BF7">
        <w:t>The safety and efficacy of bevacizumab in children aged less than 18</w:t>
      </w:r>
      <w:r w:rsidR="00335086" w:rsidRPr="008C7BF7">
        <w:t> </w:t>
      </w:r>
      <w:r w:rsidRPr="008C7BF7">
        <w:t>years old have not been established. Currently available data are described in sections 4.8, 5.1 and 5.2 but no recommendation on a posology can be made.</w:t>
      </w:r>
    </w:p>
    <w:p w14:paraId="27ACB639" w14:textId="77777777" w:rsidR="004F3B3D" w:rsidRPr="008C7BF7" w:rsidRDefault="004F3B3D" w:rsidP="00096E10">
      <w:pPr>
        <w:pStyle w:val="QRDEnBodyText"/>
      </w:pPr>
    </w:p>
    <w:p w14:paraId="12D84ACC" w14:textId="1A98489C" w:rsidR="004F3B3D" w:rsidRPr="008C7BF7" w:rsidRDefault="00742079" w:rsidP="00096E10">
      <w:pPr>
        <w:pStyle w:val="QRDEnBodyText"/>
      </w:pPr>
      <w:r w:rsidRPr="008C7BF7">
        <w:t>There is no relevant use of bevacizumab in the paediatric population in the indications for treatment of cancers of the colon, rectum, breast, lung, ovarian, fallopian tube, peritoneum, cervix and kidney.</w:t>
      </w:r>
    </w:p>
    <w:p w14:paraId="3E4ADEED" w14:textId="0EBA4290" w:rsidR="00DB0F70" w:rsidRPr="008C7BF7" w:rsidRDefault="00DB0F70" w:rsidP="00096E10">
      <w:pPr>
        <w:pStyle w:val="QRDEnBodyText"/>
      </w:pPr>
    </w:p>
    <w:p w14:paraId="5956F300" w14:textId="77777777" w:rsidR="006862B6" w:rsidRPr="008C7BF7" w:rsidRDefault="00742079" w:rsidP="00D4683B">
      <w:pPr>
        <w:pStyle w:val="QRDHeading3"/>
      </w:pPr>
      <w:r w:rsidRPr="008C7BF7">
        <w:t>Method of administration</w:t>
      </w:r>
    </w:p>
    <w:p w14:paraId="4F4AAB00" w14:textId="77777777" w:rsidR="0005382C" w:rsidRPr="008C7BF7" w:rsidRDefault="0005382C" w:rsidP="00DE60F7">
      <w:pPr>
        <w:pStyle w:val="QRDEnBodyText"/>
      </w:pPr>
    </w:p>
    <w:p w14:paraId="37563724" w14:textId="6918759D" w:rsidR="004F3B3D" w:rsidRPr="008C7BF7" w:rsidRDefault="00742079" w:rsidP="000012CE">
      <w:pPr>
        <w:pStyle w:val="QRDEnBodyText"/>
      </w:pPr>
      <w:r w:rsidRPr="008C7BF7">
        <w:t>The initial dose should be delivered over 90</w:t>
      </w:r>
      <w:r w:rsidR="00D66C5F" w:rsidRPr="008C7BF7">
        <w:t> </w:t>
      </w:r>
      <w:r w:rsidRPr="008C7BF7">
        <w:t>minutes as an intravenous infusion. If the first infusion is well tolerated, the second infusion may be administered over 60</w:t>
      </w:r>
      <w:r w:rsidR="00D66C5F" w:rsidRPr="008C7BF7">
        <w:t> </w:t>
      </w:r>
      <w:r w:rsidRPr="008C7BF7">
        <w:t>minutes. If the 60-minute infusion is well tolerated, all subsequent infusions may be administered over 30</w:t>
      </w:r>
      <w:r w:rsidR="00D66C5F" w:rsidRPr="008C7BF7">
        <w:t> </w:t>
      </w:r>
      <w:r w:rsidRPr="008C7BF7">
        <w:t>minutes.</w:t>
      </w:r>
    </w:p>
    <w:p w14:paraId="018E270A" w14:textId="77777777" w:rsidR="004F3B3D" w:rsidRPr="008C7BF7" w:rsidRDefault="004F3B3D" w:rsidP="000012CE">
      <w:pPr>
        <w:pStyle w:val="QRDEnBodyText"/>
      </w:pPr>
    </w:p>
    <w:p w14:paraId="71DEA6F1" w14:textId="660CFB1F" w:rsidR="004F3B3D" w:rsidRPr="008C7BF7" w:rsidRDefault="00742079" w:rsidP="000012CE">
      <w:pPr>
        <w:pStyle w:val="QRDEnBodyText"/>
      </w:pPr>
      <w:r w:rsidRPr="008C7BF7">
        <w:t>It should not be administered as an intravenous push or bolus.</w:t>
      </w:r>
    </w:p>
    <w:p w14:paraId="30D3CA5F" w14:textId="05B75A39" w:rsidR="000012CE" w:rsidRPr="008C7BF7" w:rsidRDefault="000012CE" w:rsidP="0061711C">
      <w:pPr>
        <w:pStyle w:val="QRDEnBodyText"/>
      </w:pPr>
    </w:p>
    <w:p w14:paraId="1DE9A147" w14:textId="04462486" w:rsidR="004F3B3D" w:rsidRPr="008C7BF7" w:rsidRDefault="00742079" w:rsidP="004F1863">
      <w:pPr>
        <w:pStyle w:val="QRDEnBodyText"/>
        <w:rPr>
          <w:rStyle w:val="FreeText"/>
          <w:color w:val="auto"/>
        </w:rPr>
      </w:pPr>
      <w:r w:rsidRPr="008C7BF7">
        <w:t xml:space="preserve">Dose reduction for adverse reactions is not recommended. If indicated, therapy should either be permanently discontinued or temporarily suspended as described in section 4.4. </w:t>
      </w:r>
    </w:p>
    <w:p w14:paraId="649DFA8D" w14:textId="26DCEB93" w:rsidR="000012CE" w:rsidRPr="008C7BF7" w:rsidRDefault="000012CE" w:rsidP="00967635">
      <w:pPr>
        <w:pStyle w:val="QRDEnBodyText"/>
      </w:pPr>
    </w:p>
    <w:p w14:paraId="40CF81E6" w14:textId="3D02B523" w:rsidR="0061711C" w:rsidRPr="008C7BF7" w:rsidRDefault="00742079" w:rsidP="0061711C">
      <w:pPr>
        <w:pStyle w:val="QRDHeading4"/>
        <w:rPr>
          <w:u w:val="single"/>
        </w:rPr>
      </w:pPr>
      <w:r w:rsidRPr="008C7BF7">
        <w:rPr>
          <w:u w:val="single"/>
        </w:rPr>
        <w:t>Precautions to be taken before handling or administering the medicinal product</w:t>
      </w:r>
    </w:p>
    <w:p w14:paraId="54425875" w14:textId="77777777" w:rsidR="0061711C" w:rsidRPr="008C7BF7" w:rsidRDefault="0061711C" w:rsidP="0061711C">
      <w:pPr>
        <w:pStyle w:val="QRDEnBodyText"/>
      </w:pPr>
    </w:p>
    <w:p w14:paraId="7C32F82D" w14:textId="0C28D65A" w:rsidR="004F3B3D" w:rsidRPr="008C7BF7" w:rsidRDefault="00742079" w:rsidP="0061711C">
      <w:pPr>
        <w:pStyle w:val="QRDEnBodyText"/>
      </w:pPr>
      <w:r w:rsidRPr="008C7BF7">
        <w:t>For instructions on dilution of the medicinal product before administration, see section 6.6. Avastin infusions should not be administered or mixed with glucose solutions. This medicinal product must not be mixed with other medicinal products except those mentioned in section 6.6.</w:t>
      </w:r>
    </w:p>
    <w:p w14:paraId="2EF8D430" w14:textId="4A67D37A" w:rsidR="00DB0F70" w:rsidRPr="008C7BF7" w:rsidRDefault="00DB0F70" w:rsidP="00343E94">
      <w:pPr>
        <w:pStyle w:val="QRDEnBodyText"/>
      </w:pPr>
    </w:p>
    <w:p w14:paraId="1AF1131A" w14:textId="3787ED8D" w:rsidR="006862B6" w:rsidRPr="008C7BF7" w:rsidRDefault="00742079" w:rsidP="00D4683B">
      <w:pPr>
        <w:pStyle w:val="QRDHeading2"/>
      </w:pPr>
      <w:bookmarkStart w:id="9" w:name="_Toc88754124"/>
      <w:r w:rsidRPr="008C7BF7">
        <w:t>4.3</w:t>
      </w:r>
      <w:r w:rsidRPr="008C7BF7">
        <w:tab/>
      </w:r>
      <w:r w:rsidR="00B246E6" w:rsidRPr="008C7BF7">
        <w:t>Contraindications</w:t>
      </w:r>
      <w:bookmarkEnd w:id="9"/>
    </w:p>
    <w:p w14:paraId="74B113C2" w14:textId="77777777" w:rsidR="006B7CA2" w:rsidRPr="008C7BF7" w:rsidRDefault="006B7CA2" w:rsidP="006B7CA2">
      <w:pPr>
        <w:pStyle w:val="QRDEnBodyText"/>
      </w:pPr>
    </w:p>
    <w:p w14:paraId="70019610" w14:textId="2D78C70E" w:rsidR="004F3B3D" w:rsidRPr="008C7BF7" w:rsidRDefault="00742079" w:rsidP="004079DD">
      <w:pPr>
        <w:pStyle w:val="QRDEnBullets"/>
      </w:pPr>
      <w:r w:rsidRPr="008C7BF7">
        <w:t xml:space="preserve">Hypersensitivity to the active substance or to any of the excipients listed in section 6.1. </w:t>
      </w:r>
    </w:p>
    <w:p w14:paraId="07E6DC9A" w14:textId="7E3B4AEC" w:rsidR="004F3B3D" w:rsidRPr="008C7BF7" w:rsidRDefault="00742079" w:rsidP="006B7CA2">
      <w:pPr>
        <w:pStyle w:val="QRDEnBullets"/>
      </w:pPr>
      <w:r w:rsidRPr="008C7BF7">
        <w:t>Hypersensitivity to Chinese Hamster Ovary (CHO) cell products or other recombinant human or humanised antibodies.</w:t>
      </w:r>
    </w:p>
    <w:p w14:paraId="5A62A979" w14:textId="741B2194" w:rsidR="004F3B3D" w:rsidRPr="008C7BF7" w:rsidRDefault="00742079" w:rsidP="006B7CA2">
      <w:pPr>
        <w:pStyle w:val="QRDEnBullets"/>
      </w:pPr>
      <w:r w:rsidRPr="008C7BF7">
        <w:t>Pregnancy (see section 4.6).</w:t>
      </w:r>
    </w:p>
    <w:p w14:paraId="22B2407C" w14:textId="160C6213" w:rsidR="00DB0F70" w:rsidRPr="008C7BF7" w:rsidRDefault="00DB0F70" w:rsidP="009C7A45">
      <w:pPr>
        <w:pStyle w:val="QRDEnBodyText"/>
      </w:pPr>
    </w:p>
    <w:p w14:paraId="2B6091F7" w14:textId="64BFF266" w:rsidR="006862B6" w:rsidRPr="008C7BF7" w:rsidRDefault="00742079" w:rsidP="009C7A45">
      <w:pPr>
        <w:pStyle w:val="QRDHeading2"/>
      </w:pPr>
      <w:bookmarkStart w:id="10" w:name="_Toc88754125"/>
      <w:r w:rsidRPr="008C7BF7">
        <w:t>4.4</w:t>
      </w:r>
      <w:r w:rsidRPr="008C7BF7">
        <w:tab/>
      </w:r>
      <w:r w:rsidR="00B246E6" w:rsidRPr="008C7BF7">
        <w:t>Special warnings and precautions for use</w:t>
      </w:r>
      <w:bookmarkEnd w:id="10"/>
    </w:p>
    <w:p w14:paraId="32C31151" w14:textId="77777777" w:rsidR="00AD2ACE" w:rsidRPr="008C7BF7" w:rsidRDefault="00AD2ACE" w:rsidP="00AD2ACE">
      <w:pPr>
        <w:pStyle w:val="QRDEnBodyText"/>
      </w:pPr>
    </w:p>
    <w:p w14:paraId="32CC7E0F" w14:textId="77777777" w:rsidR="006862B6" w:rsidRPr="008C7BF7" w:rsidRDefault="00742079" w:rsidP="008B392B">
      <w:pPr>
        <w:pStyle w:val="QRDHeading4"/>
      </w:pPr>
      <w:r w:rsidRPr="008C7BF7">
        <w:t>Traceability</w:t>
      </w:r>
    </w:p>
    <w:p w14:paraId="5B575AB9" w14:textId="489112B5" w:rsidR="0043690D" w:rsidRPr="008C7BF7" w:rsidRDefault="00742079" w:rsidP="00C05935">
      <w:pPr>
        <w:pStyle w:val="QRDEnBodyText"/>
      </w:pPr>
      <w:r w:rsidRPr="008C7BF7">
        <w:t>In order to improve the traceability of biological medicinal products, the name and the batch number of the administered product should be clearly recorded.</w:t>
      </w:r>
    </w:p>
    <w:p w14:paraId="5D65AF45" w14:textId="0549D466" w:rsidR="00DB0F70" w:rsidRPr="008C7BF7" w:rsidRDefault="00DB0F70" w:rsidP="009C7A45">
      <w:pPr>
        <w:pStyle w:val="QRDEnBodyText"/>
      </w:pPr>
    </w:p>
    <w:p w14:paraId="7E3D1414" w14:textId="6CF61C2B" w:rsidR="007E4C5F" w:rsidRPr="008C7BF7" w:rsidRDefault="00742079" w:rsidP="007E4C5F">
      <w:pPr>
        <w:pStyle w:val="QRDHeading4"/>
      </w:pPr>
      <w:r w:rsidRPr="008C7BF7">
        <w:t xml:space="preserve">Gastrointestinal (GI) perforations and Fistulae </w:t>
      </w:r>
      <w:r w:rsidRPr="008C7BF7">
        <w:rPr>
          <w:i w:val="0"/>
        </w:rPr>
        <w:t>(see section 4.8)</w:t>
      </w:r>
    </w:p>
    <w:p w14:paraId="044F16C9" w14:textId="591EB177" w:rsidR="00C05935" w:rsidRPr="008C7BF7" w:rsidRDefault="00742079" w:rsidP="002D0665">
      <w:pPr>
        <w:pStyle w:val="QRDEnBodyText"/>
      </w:pPr>
      <w:r w:rsidRPr="008C7BF7">
        <w:t>Patients may be at an increased risk for the development of gastrointestinal perforation and gall bladder perforation when treated with Avastin. Intra-abdominal inflammatory process may be a risk factor for gastrointestinal perforations in patients with metastatic carcinoma of the colon or rectum, therefore, caution should be exercised when treating these patients. Prior radiation is a risk factor for GI perforation in patients treated for persistent, recurrent or metastatic cervical cancer with Avastin and all patients with GI perforation had a history of prior radiation. Therapy should be permanently discontinued in patients who develop gastrointestinal perforation.</w:t>
      </w:r>
    </w:p>
    <w:p w14:paraId="55ABAAE5" w14:textId="69A3EC32" w:rsidR="007E4C5F" w:rsidRPr="008C7BF7" w:rsidRDefault="007E4C5F" w:rsidP="007E4C5F">
      <w:pPr>
        <w:pStyle w:val="QRDEnBodyText"/>
      </w:pPr>
    </w:p>
    <w:p w14:paraId="14BF95DD" w14:textId="7B35A565" w:rsidR="007E4C5F" w:rsidRPr="008C7BF7" w:rsidRDefault="00742079" w:rsidP="007E4C5F">
      <w:pPr>
        <w:pStyle w:val="QRDHeading4"/>
      </w:pPr>
      <w:r w:rsidRPr="008C7BF7">
        <w:t>GI-vaginal Fistulae in study GOG-0240</w:t>
      </w:r>
    </w:p>
    <w:p w14:paraId="68420982" w14:textId="7EAA6EA1" w:rsidR="007008FC" w:rsidRPr="008C7BF7" w:rsidRDefault="00742079" w:rsidP="007E4C5F">
      <w:pPr>
        <w:pStyle w:val="QRDEnBodyText"/>
      </w:pPr>
      <w:r w:rsidRPr="008C7BF7">
        <w:t>Patients treated for persistent, recurrent, or metastatic cervical cancer with Avastin are at increased risk of fistulae between the vagina and any part of the GI tract (Gastrointestinal-vaginal fistulae).</w:t>
      </w:r>
      <w:r w:rsidRPr="008C7BF7">
        <w:rPr>
          <w:b/>
          <w:i/>
          <w:sz w:val="18"/>
        </w:rPr>
        <w:t xml:space="preserve"> </w:t>
      </w:r>
      <w:r w:rsidRPr="008C7BF7">
        <w:t>Prior radiation is a major risk factor for the development of GI-vaginal fistulae and all patients with GI-vaginal fistulae had a history of prior radiation. Recurrence of cancer within the field of prior radiation is an additional important risk factor for the development of GI-vaginal fistulae.</w:t>
      </w:r>
    </w:p>
    <w:p w14:paraId="18417824" w14:textId="5B2E671A" w:rsidR="007E4C5F" w:rsidRPr="008C7BF7" w:rsidRDefault="007E4C5F" w:rsidP="007E4C5F">
      <w:pPr>
        <w:pStyle w:val="QRDEnBodyText"/>
      </w:pPr>
    </w:p>
    <w:p w14:paraId="414C8201" w14:textId="1ABCC3F5" w:rsidR="007E4C5F" w:rsidRPr="008C7BF7" w:rsidRDefault="00742079" w:rsidP="007E4C5F">
      <w:pPr>
        <w:pStyle w:val="QRDHeading4"/>
      </w:pPr>
      <w:r w:rsidRPr="008C7BF7">
        <w:t xml:space="preserve">Non-GI Fistulae </w:t>
      </w:r>
      <w:r w:rsidRPr="008C7BF7">
        <w:rPr>
          <w:i w:val="0"/>
          <w:iCs w:val="0"/>
        </w:rPr>
        <w:t>(see section 4.8)</w:t>
      </w:r>
    </w:p>
    <w:p w14:paraId="105561B1" w14:textId="6CA72ED0" w:rsidR="00777962" w:rsidRPr="008C7BF7" w:rsidRDefault="00742079" w:rsidP="00777962">
      <w:pPr>
        <w:keepNext/>
        <w:keepLines/>
        <w:rPr>
          <w:rFonts w:eastAsia="MS Mincho"/>
        </w:rPr>
      </w:pPr>
      <w:r w:rsidRPr="008C7BF7">
        <w:rPr>
          <w:rFonts w:eastAsia="MS Mincho"/>
        </w:rPr>
        <w:t>Patients may be at increased risk for the development of fistulae when treated with Avastin.</w:t>
      </w:r>
    </w:p>
    <w:p w14:paraId="5C4AFF71" w14:textId="732CDE72" w:rsidR="00777962" w:rsidRPr="008C7BF7" w:rsidRDefault="00742079" w:rsidP="00777962">
      <w:pPr>
        <w:pStyle w:val="QRDEnBodyText"/>
      </w:pPr>
      <w:r w:rsidRPr="008C7BF7">
        <w:rPr>
          <w:rFonts w:eastAsia="MS Mincho"/>
        </w:rPr>
        <w:t>Permanently discontinue Avastin in patients with tracheoesophageal (TE) fistula or any Grade 4 fistula</w:t>
      </w:r>
      <w:r w:rsidRPr="008C7BF7">
        <w:t xml:space="preserve"> [US National Cancer Institute-Common Terminology Criteria for Adverse Events (NCI-CTCAE v.3)]</w:t>
      </w:r>
      <w:r w:rsidRPr="008C7BF7">
        <w:rPr>
          <w:rFonts w:eastAsia="MS Mincho"/>
        </w:rPr>
        <w:t xml:space="preserve">. Limited information is available on the continued use of Avastin in patients with other fistulae. </w:t>
      </w:r>
      <w:r w:rsidRPr="008C7BF7">
        <w:rPr>
          <w:rFonts w:eastAsia="MS Mincho"/>
        </w:rPr>
        <w:br/>
        <w:t>In cases of internal fistula not arising in the gastrointestinal tract, discontinuation of Avastin should be considered.</w:t>
      </w:r>
    </w:p>
    <w:p w14:paraId="3D28B583" w14:textId="0D50BB7F" w:rsidR="007E4C5F" w:rsidRPr="008C7BF7" w:rsidRDefault="007E4C5F" w:rsidP="007E4C5F">
      <w:pPr>
        <w:pStyle w:val="QRDEnBodyText"/>
      </w:pPr>
    </w:p>
    <w:p w14:paraId="1693EAB1" w14:textId="2DA22D0D" w:rsidR="007E4C5F" w:rsidRPr="008C7BF7" w:rsidRDefault="00742079" w:rsidP="007E4C5F">
      <w:pPr>
        <w:pStyle w:val="QRDHeading4"/>
      </w:pPr>
      <w:r w:rsidRPr="008C7BF7">
        <w:t xml:space="preserve">Wound healing complications </w:t>
      </w:r>
      <w:r w:rsidRPr="008C7BF7">
        <w:rPr>
          <w:i w:val="0"/>
          <w:iCs w:val="0"/>
        </w:rPr>
        <w:t>(see section 4.8)</w:t>
      </w:r>
    </w:p>
    <w:p w14:paraId="1921C235" w14:textId="6A64EA30" w:rsidR="00FB00CA" w:rsidRPr="008C7BF7" w:rsidRDefault="00742079" w:rsidP="00FB00CA">
      <w:pPr>
        <w:pStyle w:val="QRDEnBodyText"/>
      </w:pPr>
      <w:r w:rsidRPr="008C7BF7">
        <w:rPr>
          <w:rFonts w:eastAsia="MS Mincho"/>
        </w:rPr>
        <w:t>Avastin may adversely affect the wound healing process. Serious wound healing complications, including anastomotic complications, with a fatal outcome have been reported. Therapy should not be initiated for at least 28</w:t>
      </w:r>
      <w:r w:rsidR="00956DCF" w:rsidRPr="008C7BF7">
        <w:rPr>
          <w:rFonts w:eastAsia="MS Mincho"/>
        </w:rPr>
        <w:t> </w:t>
      </w:r>
      <w:r w:rsidRPr="008C7BF7">
        <w:rPr>
          <w:rFonts w:eastAsia="MS Mincho"/>
        </w:rPr>
        <w:t>days following major surgery or until the surgical wound is fully healed. In patients who experienced wound healing complications during therapy, treatment should be withheld until the wound is fully healed. Therapy should be withheld for elective surgery.</w:t>
      </w:r>
      <w:r w:rsidRPr="008C7BF7">
        <w:t xml:space="preserve"> </w:t>
      </w:r>
    </w:p>
    <w:p w14:paraId="3F241A9C" w14:textId="77777777" w:rsidR="00FB00CA" w:rsidRPr="008C7BF7" w:rsidRDefault="00FB00CA" w:rsidP="00FB00CA">
      <w:pPr>
        <w:pStyle w:val="QRDEnBodyText"/>
      </w:pPr>
    </w:p>
    <w:p w14:paraId="7B3C5B95" w14:textId="759ECB17" w:rsidR="00FB00CA" w:rsidRPr="008C7BF7" w:rsidRDefault="00742079" w:rsidP="007E4C5F">
      <w:pPr>
        <w:pStyle w:val="QRDEnBodyText"/>
      </w:pPr>
      <w:r w:rsidRPr="008C7BF7">
        <w:t>Necrotising fasciitis, including fatal cases, has rarely been reported in patients treated with Avastin. This condition is usually secondary to wound healing complications, gastrointestinal perforation or fistula formation. Avastin therapy should be discontinued in patients who develop necrotising fasciitis, and appropriate treatment should be promptly initiated.</w:t>
      </w:r>
    </w:p>
    <w:p w14:paraId="118782F7" w14:textId="0B1BFC7C" w:rsidR="007E4C5F" w:rsidRPr="008C7BF7" w:rsidRDefault="007E4C5F" w:rsidP="007E4C5F">
      <w:pPr>
        <w:pStyle w:val="QRDEnBodyText"/>
      </w:pPr>
    </w:p>
    <w:p w14:paraId="12DF4A74" w14:textId="5F079BA9" w:rsidR="007E4C5F" w:rsidRPr="008C7BF7" w:rsidRDefault="00742079" w:rsidP="007E4C5F">
      <w:pPr>
        <w:pStyle w:val="QRDHeading4"/>
      </w:pPr>
      <w:r w:rsidRPr="008C7BF7">
        <w:t xml:space="preserve">Hypertension </w:t>
      </w:r>
      <w:r w:rsidRPr="008C7BF7">
        <w:rPr>
          <w:i w:val="0"/>
          <w:iCs w:val="0"/>
        </w:rPr>
        <w:t>(see section 4.8)</w:t>
      </w:r>
    </w:p>
    <w:p w14:paraId="5CC35A31" w14:textId="355A2678" w:rsidR="00D8462A" w:rsidRPr="008C7BF7" w:rsidRDefault="00742079" w:rsidP="00D8462A">
      <w:pPr>
        <w:pStyle w:val="QRDEnBodyText"/>
      </w:pPr>
      <w:r w:rsidRPr="008C7BF7">
        <w:t>An increased incidence of hypertension was observed in Avastin-treated patients. Clinical safety data suggest that the incidence of hypertension is likely to be dose-dependent. Pre-existing hypertension should be adequately controlled before starting Avastin treatment. There is no information on the effect of Avastin in patients with uncontrolled hypertension at the time of initiating therapy. Monitoring of blood pressure is generally recommended during therapy.</w:t>
      </w:r>
    </w:p>
    <w:p w14:paraId="4D67E044" w14:textId="77777777" w:rsidR="00D8462A" w:rsidRPr="008C7BF7" w:rsidRDefault="00D8462A" w:rsidP="00D8462A">
      <w:pPr>
        <w:pStyle w:val="QRDEnBodyText"/>
      </w:pPr>
    </w:p>
    <w:p w14:paraId="5EE2D0CA" w14:textId="2A5B45D9" w:rsidR="004D711B" w:rsidRPr="008C7BF7" w:rsidRDefault="00742079" w:rsidP="007E4C5F">
      <w:pPr>
        <w:pStyle w:val="QRDEnBodyText"/>
      </w:pPr>
      <w:r w:rsidRPr="008C7BF7">
        <w:t>In most cases hypertension was controlled adequately using standard antihypertensive treatment appropriate for the individual situation of the affected patient. The use of diuretics to manage hypertension is not advised in patients who receive a cisplatin-based chemotherapy regimen. Avastin should be permanently discontinued if medically significant hypertension cannot be adequately controlled with antihypertensive therapy, or if the patient develops hypertensive crisis or hypertensive encephalopathy.</w:t>
      </w:r>
    </w:p>
    <w:p w14:paraId="1E2BE5D3" w14:textId="052C322A" w:rsidR="007E4C5F" w:rsidRPr="008C7BF7" w:rsidRDefault="007E4C5F" w:rsidP="007E4C5F">
      <w:pPr>
        <w:pStyle w:val="QRDEnBodyText"/>
      </w:pPr>
    </w:p>
    <w:p w14:paraId="1DCCA468" w14:textId="19D7B87B" w:rsidR="007E4C5F" w:rsidRPr="008C7BF7" w:rsidRDefault="00742079" w:rsidP="007E4C5F">
      <w:pPr>
        <w:pStyle w:val="QRDHeading4"/>
      </w:pPr>
      <w:r w:rsidRPr="008C7BF7">
        <w:t xml:space="preserve">Posterior Reversible Encephalopathy Syndrome (PRES) </w:t>
      </w:r>
      <w:r w:rsidRPr="008C7BF7">
        <w:rPr>
          <w:i w:val="0"/>
          <w:iCs w:val="0"/>
        </w:rPr>
        <w:t>(see section 4.8)</w:t>
      </w:r>
    </w:p>
    <w:p w14:paraId="7C562267" w14:textId="61EE045C" w:rsidR="008B2B27" w:rsidRPr="008C7BF7" w:rsidRDefault="00742079" w:rsidP="007E4C5F">
      <w:pPr>
        <w:pStyle w:val="QRDEnBodyText"/>
      </w:pPr>
      <w:r w:rsidRPr="008C7BF7">
        <w:t>There have been rare reports of Avastin-treated patients developing signs and symptoms that are consistent with PRES, a rare neurologic disorder, which can present with the following signs and symptoms among others: seizures, headache, altered mental status, visual disturbance, or cortical blindness, with or without associated hypertension. A diagnosis of PRES requires confirmation by brain imaging, preferably magnetic resonance imaging (MRI). In patients developing PRES, treatment of specific symptoms including control of hypertension is recommended along with discontinuation of Avastin. The safety of reinitiating Avastin therapy in patients previously experiencing PRES is not known.</w:t>
      </w:r>
    </w:p>
    <w:p w14:paraId="66E20336" w14:textId="305526B5" w:rsidR="007E4C5F" w:rsidRPr="008C7BF7" w:rsidRDefault="007E4C5F" w:rsidP="007E4C5F">
      <w:pPr>
        <w:pStyle w:val="QRDEnBodyText"/>
      </w:pPr>
    </w:p>
    <w:p w14:paraId="60B80A04" w14:textId="4B46E0C6" w:rsidR="007E4C5F" w:rsidRPr="008C7BF7" w:rsidRDefault="00742079" w:rsidP="007E4C5F">
      <w:pPr>
        <w:pStyle w:val="QRDHeading4"/>
      </w:pPr>
      <w:r w:rsidRPr="008C7BF7">
        <w:t xml:space="preserve">Proteinuria </w:t>
      </w:r>
      <w:r w:rsidRPr="008C7BF7">
        <w:rPr>
          <w:i w:val="0"/>
          <w:iCs w:val="0"/>
        </w:rPr>
        <w:t>(see section 4.8)</w:t>
      </w:r>
      <w:r w:rsidRPr="008C7BF7">
        <w:t xml:space="preserve"> </w:t>
      </w:r>
    </w:p>
    <w:p w14:paraId="6B9BF6CF" w14:textId="4583EA73" w:rsidR="00623A6B" w:rsidRPr="008C7BF7" w:rsidRDefault="00742079" w:rsidP="007E4C5F">
      <w:pPr>
        <w:pStyle w:val="QRDEnBodyText"/>
      </w:pPr>
      <w:r w:rsidRPr="008C7BF7">
        <w:t xml:space="preserve">Patients with a history of hypertension may be at increased risk for the development of proteinuria when treated with Avastin. There is evidence suggesting that all Grade (US National Cancer Institute-Common Terminology Criteria for Adverse Events [NCI-CTCAE v.3]) proteinuria may be related to the dose. Monitoring of proteinuria by dipstick urinalysis is recommended prior to starting and during </w:t>
      </w:r>
      <w:r w:rsidRPr="008C7BF7">
        <w:lastRenderedPageBreak/>
        <w:t>therapy. Grade 4 proteinuria (nephrotic syndrome) was seen in up to 1.4% of patients treated with Avastin. Therapy should be permanently discontinued in patients who develop nephrotic syndrome (NCI-CTCAE v.3).</w:t>
      </w:r>
      <w:r w:rsidRPr="008C7BF7">
        <w:rPr>
          <w:i/>
        </w:rPr>
        <w:t xml:space="preserve"> </w:t>
      </w:r>
    </w:p>
    <w:p w14:paraId="223C850A" w14:textId="5D90519C" w:rsidR="007E4C5F" w:rsidRPr="008C7BF7" w:rsidRDefault="007E4C5F" w:rsidP="007E4C5F">
      <w:pPr>
        <w:pStyle w:val="QRDEnBodyText"/>
      </w:pPr>
    </w:p>
    <w:p w14:paraId="1014FAC5" w14:textId="16E646BA" w:rsidR="007E4C5F" w:rsidRPr="008C7BF7" w:rsidRDefault="00742079" w:rsidP="007E4C5F">
      <w:pPr>
        <w:pStyle w:val="QRDHeading4"/>
      </w:pPr>
      <w:r w:rsidRPr="008C7BF7">
        <w:t xml:space="preserve">Arterial thromboembolism </w:t>
      </w:r>
      <w:r w:rsidRPr="008C7BF7">
        <w:rPr>
          <w:i w:val="0"/>
          <w:iCs w:val="0"/>
        </w:rPr>
        <w:t>(see section 4.8)</w:t>
      </w:r>
    </w:p>
    <w:p w14:paraId="05CE3915" w14:textId="45E3EFD2" w:rsidR="00CC6909" w:rsidRPr="008C7BF7" w:rsidRDefault="00742079" w:rsidP="00CC6909">
      <w:pPr>
        <w:pStyle w:val="QRDEnBodyText"/>
      </w:pPr>
      <w:r w:rsidRPr="008C7BF7">
        <w:t>In clinical trials, the incidence of arterial thromboembolic reactions including cerebrovascular accidents (CVAs), transient ischaemic attacks (TIAs) and myocardial infarctions (MIs) was higher in patients receiving Avastin in combination with chemotherapy compared to those who received chemotherapy alone.</w:t>
      </w:r>
    </w:p>
    <w:p w14:paraId="53707C32" w14:textId="77777777" w:rsidR="00CC6909" w:rsidRPr="008C7BF7" w:rsidRDefault="00CC6909" w:rsidP="00CC6909">
      <w:pPr>
        <w:pStyle w:val="QRDEnBodyText"/>
      </w:pPr>
    </w:p>
    <w:p w14:paraId="1D597264" w14:textId="3C7931B1" w:rsidR="00CC6909" w:rsidRPr="008C7BF7" w:rsidRDefault="00742079" w:rsidP="00CC6909">
      <w:pPr>
        <w:pStyle w:val="QRDEnBodyText"/>
      </w:pPr>
      <w:r w:rsidRPr="008C7BF7">
        <w:t>Patients receiving Avastin plus chemotherapy, with a history of arterial thromboembolism, diabetes or age greater than 65</w:t>
      </w:r>
      <w:r w:rsidR="00FF7427" w:rsidRPr="008C7BF7">
        <w:t> </w:t>
      </w:r>
      <w:r w:rsidRPr="008C7BF7">
        <w:t xml:space="preserve">years have an increased risk of developing arterial thromboembolic reactions during therapy. Caution should be taken when treating these patients with Avastin. </w:t>
      </w:r>
    </w:p>
    <w:p w14:paraId="0B863335" w14:textId="77777777" w:rsidR="00CC6909" w:rsidRPr="008C7BF7" w:rsidRDefault="00CC6909" w:rsidP="00CC6909">
      <w:pPr>
        <w:pStyle w:val="QRDEnBodyText"/>
      </w:pPr>
    </w:p>
    <w:p w14:paraId="63CE5AF4" w14:textId="42AE1D36" w:rsidR="00CC6909" w:rsidRPr="008C7BF7" w:rsidRDefault="00742079" w:rsidP="007E4C5F">
      <w:pPr>
        <w:pStyle w:val="QRDEnBodyText"/>
      </w:pPr>
      <w:r w:rsidRPr="008C7BF7">
        <w:t>Therapy should be permanently discontinued in patients who develop arterial thromboembolic reactions.</w:t>
      </w:r>
    </w:p>
    <w:p w14:paraId="405C4C62" w14:textId="2E5323C7" w:rsidR="007E4C5F" w:rsidRPr="008C7BF7" w:rsidRDefault="007E4C5F" w:rsidP="007E4C5F">
      <w:pPr>
        <w:pStyle w:val="QRDEnBodyText"/>
      </w:pPr>
    </w:p>
    <w:p w14:paraId="7F51E000" w14:textId="06000CCC" w:rsidR="007E4C5F" w:rsidRPr="008C7BF7" w:rsidRDefault="00742079" w:rsidP="007E4C5F">
      <w:pPr>
        <w:pStyle w:val="QRDHeading4"/>
      </w:pPr>
      <w:r w:rsidRPr="008C7BF7">
        <w:t xml:space="preserve">Venous thromboembolism </w:t>
      </w:r>
      <w:r w:rsidRPr="008C7BF7">
        <w:rPr>
          <w:i w:val="0"/>
          <w:iCs w:val="0"/>
        </w:rPr>
        <w:t>(see section 4.8)</w:t>
      </w:r>
    </w:p>
    <w:p w14:paraId="67B54E1B" w14:textId="342DC468" w:rsidR="00C95D3A" w:rsidRPr="008C7BF7" w:rsidRDefault="00742079" w:rsidP="00C95D3A">
      <w:pPr>
        <w:pStyle w:val="QRDEnBodyText"/>
      </w:pPr>
      <w:r w:rsidRPr="008C7BF7">
        <w:t xml:space="preserve">Patients may be at risk of developing venous thromboembolic reactions, including pulmonary embolism under Avastin treatment. </w:t>
      </w:r>
    </w:p>
    <w:p w14:paraId="31823D26" w14:textId="10742F9E" w:rsidR="00C95D3A" w:rsidRPr="008C7BF7" w:rsidRDefault="00742079" w:rsidP="00C95D3A">
      <w:pPr>
        <w:pStyle w:val="QRDEnBodyText"/>
      </w:pPr>
      <w:r w:rsidRPr="008C7BF7">
        <w:t xml:space="preserve">Patients treated for persistent, recurrent, or metastatic cervical cancer with Avastin in combination with </w:t>
      </w:r>
      <w:r w:rsidRPr="008C7BF7">
        <w:rPr>
          <w:color w:val="000000"/>
        </w:rPr>
        <w:t>paclitaxel and cisplatin</w:t>
      </w:r>
      <w:r w:rsidRPr="008C7BF7">
        <w:t xml:space="preserve"> may be at increased risk of venous thromboembolic events.</w:t>
      </w:r>
    </w:p>
    <w:p w14:paraId="5BA8615F" w14:textId="1F4F3889" w:rsidR="00C95D3A" w:rsidRPr="008C7BF7" w:rsidRDefault="00742079" w:rsidP="007E4C5F">
      <w:pPr>
        <w:pStyle w:val="QRDEnBodyText"/>
      </w:pPr>
      <w:r w:rsidRPr="008C7BF7">
        <w:t>Avastin should be discontinued in patients with life-threatening (Grade 4) thromboembolic reactions, including pulmonary embolism (NCI</w:t>
      </w:r>
      <w:r w:rsidR="00905151" w:rsidRPr="008C7BF7">
        <w:rPr>
          <w:b/>
          <w:bCs/>
        </w:rPr>
        <w:noBreakHyphen/>
      </w:r>
      <w:r w:rsidRPr="008C7BF7">
        <w:t>CTCAE v.3). Patients with thromboembolic reactions ≤</w:t>
      </w:r>
      <w:r w:rsidR="0005382C" w:rsidRPr="008C7BF7">
        <w:t> </w:t>
      </w:r>
      <w:r w:rsidRPr="008C7BF7">
        <w:t>Grade 3 need to be closely monitored (NCI-CTCAE v.3).</w:t>
      </w:r>
    </w:p>
    <w:p w14:paraId="79354700" w14:textId="0E735727" w:rsidR="00A21962" w:rsidRPr="008C7BF7" w:rsidRDefault="00A21962" w:rsidP="007E4C5F">
      <w:pPr>
        <w:pStyle w:val="QRDEnBodyText"/>
      </w:pPr>
    </w:p>
    <w:p w14:paraId="1742B469" w14:textId="4C732CDE" w:rsidR="00A21962" w:rsidRPr="008C7BF7" w:rsidRDefault="00742079" w:rsidP="00A21962">
      <w:pPr>
        <w:pStyle w:val="QRDHeading4"/>
      </w:pPr>
      <w:r w:rsidRPr="008C7BF7">
        <w:t>Haemorrhage</w:t>
      </w:r>
    </w:p>
    <w:p w14:paraId="6E7312CB" w14:textId="59E0C7F1" w:rsidR="00D3404A" w:rsidRPr="008C7BF7" w:rsidRDefault="00742079" w:rsidP="00D3404A">
      <w:pPr>
        <w:pStyle w:val="QRDEnBodyText"/>
      </w:pPr>
      <w:r w:rsidRPr="008C7BF7">
        <w:t>Patients treated with Avastin have an increased risk of haemorrhage, especially tumour-associated haemorrhage. Avastin should be discontinued permanently in patients who experience Grade 3 or 4 bleeding during Avastin therapy (NCI-CTCAE v.3) (see section 4.8).</w:t>
      </w:r>
    </w:p>
    <w:p w14:paraId="4FA4EE28" w14:textId="77777777" w:rsidR="00D3404A" w:rsidRPr="008C7BF7" w:rsidRDefault="00D3404A" w:rsidP="00D3404A">
      <w:pPr>
        <w:pStyle w:val="QRDEnBodyText"/>
      </w:pPr>
    </w:p>
    <w:p w14:paraId="05514A7A" w14:textId="77777777" w:rsidR="00D3404A" w:rsidRPr="008C7BF7" w:rsidRDefault="00742079" w:rsidP="00D3404A">
      <w:pPr>
        <w:pStyle w:val="QRDEnBodyText"/>
      </w:pPr>
      <w:r w:rsidRPr="008C7BF7">
        <w:t xml:space="preserve">Patients with untreated CNS metastases were routinely excluded from clinical trials with Avastin, based on imaging procedures or signs and symptoms. Therefore, the risk of CNS haemorrhage in such patients has not been prospectively evaluated in randomised clinical trials (see section 4.8). Patients should be monitored for signs and symptoms of CNS bleeding, and Avastin treatment discontinued in cases of intracranial bleeding. </w:t>
      </w:r>
    </w:p>
    <w:p w14:paraId="1AA2EAE9" w14:textId="77777777" w:rsidR="00D3404A" w:rsidRPr="008C7BF7" w:rsidRDefault="00D3404A" w:rsidP="00D3404A">
      <w:pPr>
        <w:pStyle w:val="QRDEnBodyText"/>
      </w:pPr>
    </w:p>
    <w:p w14:paraId="652870F7" w14:textId="2EEDEC64" w:rsidR="00D3404A" w:rsidRPr="008C7BF7" w:rsidRDefault="00742079" w:rsidP="00A21962">
      <w:pPr>
        <w:pStyle w:val="QRDEnBodyText"/>
      </w:pPr>
      <w:r w:rsidRPr="008C7BF7">
        <w:t>There is no information on the safety profile of Avastin in patients with congenital bleeding diathesis, acquired coagulopathy or in patients receiving full dose of anticoagulants for the treatment of thromboembolism prior to starting Avastin treatment, as such patients were excluded from clinical trials. Therefore, caution should be exercised before initiating therapy in these patients. However, patients who developed venous thrombosis while receiving therapy did not appear to have an increased rate of Grade 3 or above bleeding when treated with a full dose of warfarin and Avastin concomitantly (NCI-CTCAE v.3).</w:t>
      </w:r>
    </w:p>
    <w:p w14:paraId="30EB3FD8" w14:textId="2E856E85" w:rsidR="00A21962" w:rsidRPr="008C7BF7" w:rsidRDefault="00A21962" w:rsidP="00A21962">
      <w:pPr>
        <w:pStyle w:val="QRDEnBodyText"/>
      </w:pPr>
    </w:p>
    <w:p w14:paraId="266F38A4" w14:textId="5895E741" w:rsidR="00A21962" w:rsidRPr="008C7BF7" w:rsidRDefault="00742079" w:rsidP="00A21962">
      <w:pPr>
        <w:pStyle w:val="QRDHeading4"/>
      </w:pPr>
      <w:r w:rsidRPr="008C7BF7">
        <w:t>Pulmonary haemorrhage/haemoptysis</w:t>
      </w:r>
    </w:p>
    <w:p w14:paraId="58BC6DC3" w14:textId="2CD5C336" w:rsidR="000F0F07" w:rsidRPr="008C7BF7" w:rsidRDefault="00742079" w:rsidP="00A21962">
      <w:pPr>
        <w:pStyle w:val="QRDEnBodyText"/>
      </w:pPr>
      <w:r w:rsidRPr="008C7BF7">
        <w:t xml:space="preserve">Patients with non-small cell lung cancer treated with Avastin may be at risk of serious, and in some cases fatal, pulmonary haemorrhage/haemoptysis. Patients with recent pulmonary haemorrhage/ haemoptysis (&gt; 2.5 ml of red blood) should not be treated with Avastin. </w:t>
      </w:r>
    </w:p>
    <w:p w14:paraId="0BD213CD" w14:textId="515358E4" w:rsidR="00A21962" w:rsidRPr="008C7BF7" w:rsidRDefault="00A21962" w:rsidP="00A21962">
      <w:pPr>
        <w:pStyle w:val="QRDEnBodyText"/>
      </w:pPr>
    </w:p>
    <w:p w14:paraId="6BDD05F1" w14:textId="2A2CC2C3" w:rsidR="00A21962" w:rsidRPr="008C7BF7" w:rsidRDefault="00742079" w:rsidP="00A21962">
      <w:pPr>
        <w:pStyle w:val="QRDHeading4"/>
      </w:pPr>
      <w:r w:rsidRPr="008C7BF7">
        <w:t>Aneurysms and artery dissections</w:t>
      </w:r>
    </w:p>
    <w:p w14:paraId="3AD2C62D" w14:textId="1475E540" w:rsidR="002C0778" w:rsidRPr="008C7BF7" w:rsidRDefault="00742079" w:rsidP="00A21962">
      <w:pPr>
        <w:pStyle w:val="QRDEnBodyText"/>
      </w:pPr>
      <w:r w:rsidRPr="008C7BF7">
        <w:t>The use of VEGF pathway inhibitors in patients with or without hypertension may promote the formation of aneurysms and/or artery dissections. Before initiating Avastin, this risk should be carefully considered in patients with risk factors such as hypertension or history of aneurysm.</w:t>
      </w:r>
    </w:p>
    <w:p w14:paraId="05B27D25" w14:textId="6B2EB963" w:rsidR="00A21962" w:rsidRPr="008C7BF7" w:rsidRDefault="00A21962" w:rsidP="00A21962">
      <w:pPr>
        <w:pStyle w:val="QRDEnBodyText"/>
      </w:pPr>
    </w:p>
    <w:p w14:paraId="3CCCA4F6" w14:textId="7FF0517F" w:rsidR="00A21962" w:rsidRPr="008C7BF7" w:rsidRDefault="00742079" w:rsidP="00A21962">
      <w:pPr>
        <w:pStyle w:val="QRDHeading4"/>
      </w:pPr>
      <w:r w:rsidRPr="008C7BF7">
        <w:lastRenderedPageBreak/>
        <w:t xml:space="preserve">Congestive heart failure (CHF) </w:t>
      </w:r>
      <w:r w:rsidRPr="008C7BF7">
        <w:rPr>
          <w:i w:val="0"/>
          <w:iCs w:val="0"/>
        </w:rPr>
        <w:t>(see section 4.8)</w:t>
      </w:r>
    </w:p>
    <w:p w14:paraId="4F809D5B" w14:textId="56D4E40C" w:rsidR="00FB475E" w:rsidRPr="008C7BF7" w:rsidRDefault="00742079" w:rsidP="00FB475E">
      <w:pPr>
        <w:pStyle w:val="QRDEnBodyText"/>
      </w:pPr>
      <w:r w:rsidRPr="008C7BF7">
        <w:t xml:space="preserve">Reactions consistent with CHF were reported in clinical trials. The findings ranged from asymptomatic declines in left ventricular ejection fraction to symptomatic CHF, requiring treatment or hospitalisation. </w:t>
      </w:r>
      <w:r w:rsidRPr="008C7BF7">
        <w:rPr>
          <w:color w:val="000000"/>
        </w:rPr>
        <w:t>Caution should be exercised when treating patients with clinically significant cardiovascular disease such as pre-existing coronary artery disease, or congestive heart failure with Avastin.</w:t>
      </w:r>
    </w:p>
    <w:p w14:paraId="14219795" w14:textId="77777777" w:rsidR="00FB475E" w:rsidRPr="008C7BF7" w:rsidRDefault="00FB475E" w:rsidP="00FB475E">
      <w:pPr>
        <w:pStyle w:val="QRDEnBodyText"/>
      </w:pPr>
    </w:p>
    <w:p w14:paraId="67C0FBB4" w14:textId="77777777" w:rsidR="00FB475E" w:rsidRPr="008C7BF7" w:rsidRDefault="00742079" w:rsidP="00FB475E">
      <w:pPr>
        <w:pStyle w:val="QRDEnBodyText"/>
      </w:pPr>
      <w:r w:rsidRPr="008C7BF7">
        <w:t>Most of the patients who experienced CHF had metastatic breast cancer and had received previous treatment with anthracyclines, prior radiotherapy to the left chest wall or other risk factors for CHF were present.</w:t>
      </w:r>
    </w:p>
    <w:p w14:paraId="71851AA7" w14:textId="77777777" w:rsidR="00FB475E" w:rsidRPr="008C7BF7" w:rsidRDefault="00FB475E" w:rsidP="00FB475E">
      <w:pPr>
        <w:pStyle w:val="QRDEnBodyText"/>
      </w:pPr>
    </w:p>
    <w:p w14:paraId="421DF002" w14:textId="3E926844" w:rsidR="00FB475E" w:rsidRPr="008C7BF7" w:rsidRDefault="00742079" w:rsidP="00A21962">
      <w:pPr>
        <w:pStyle w:val="QRDEnBodyText"/>
      </w:pPr>
      <w:r w:rsidRPr="008C7BF7">
        <w:rPr>
          <w:rFonts w:eastAsia="SimSun"/>
          <w:color w:val="000000"/>
        </w:rPr>
        <w:t>In patients in AVF3694g who received treatment with anthracyclines and who had not received anthracyclines before, no increased incidence of all Grade CHF was observed in the anthracycline</w:t>
      </w:r>
      <w:r w:rsidR="00D04842" w:rsidRPr="008C7BF7">
        <w:rPr>
          <w:rFonts w:eastAsia="SimSun"/>
          <w:color w:val="000000"/>
        </w:rPr>
        <w:t> </w:t>
      </w:r>
      <w:r w:rsidRPr="008C7BF7">
        <w:rPr>
          <w:rFonts w:eastAsia="SimSun"/>
          <w:color w:val="000000"/>
        </w:rPr>
        <w:t>+</w:t>
      </w:r>
      <w:r w:rsidR="00D04842" w:rsidRPr="008C7BF7">
        <w:rPr>
          <w:rFonts w:eastAsia="SimSun"/>
          <w:color w:val="000000"/>
        </w:rPr>
        <w:t> </w:t>
      </w:r>
      <w:r w:rsidRPr="008C7BF7">
        <w:rPr>
          <w:rFonts w:eastAsia="SimSun"/>
          <w:color w:val="000000"/>
        </w:rPr>
        <w:t xml:space="preserve">bevacizumab group compared to the treatment with anthracyclines only. CHF Grade 3 or higher </w:t>
      </w:r>
      <w:r w:rsidRPr="008C7BF7">
        <w:t xml:space="preserve">reactions </w:t>
      </w:r>
      <w:r w:rsidRPr="008C7BF7">
        <w:rPr>
          <w:rFonts w:eastAsia="SimSun"/>
          <w:color w:val="000000"/>
        </w:rPr>
        <w:t xml:space="preserve">were somewhat more frequent among patients receiving bevacizumab in combination with chemotherapy than in patients receiving chemotherapy alone. This is consistent with results in patients in other studies of metastatic breast cancer who did not receive concurrent anthracycline treatment </w:t>
      </w:r>
      <w:r w:rsidRPr="008C7BF7">
        <w:t xml:space="preserve">(NCI-CTCAE v.3) </w:t>
      </w:r>
      <w:r w:rsidRPr="008C7BF7">
        <w:rPr>
          <w:rFonts w:eastAsia="SimSun"/>
          <w:color w:val="000000"/>
        </w:rPr>
        <w:t>(see section 4.8).</w:t>
      </w:r>
    </w:p>
    <w:p w14:paraId="0EE59FBC" w14:textId="68A78EE1" w:rsidR="00A21962" w:rsidRPr="008C7BF7" w:rsidRDefault="00A21962" w:rsidP="00A21962">
      <w:pPr>
        <w:pStyle w:val="QRDEnBodyText"/>
      </w:pPr>
    </w:p>
    <w:p w14:paraId="5026808D" w14:textId="0943BD21" w:rsidR="00A21962" w:rsidRPr="008C7BF7" w:rsidRDefault="00742079" w:rsidP="00A21962">
      <w:pPr>
        <w:pStyle w:val="QRDHeading4"/>
      </w:pPr>
      <w:r w:rsidRPr="008C7BF7">
        <w:t xml:space="preserve">Neutropenia and infections </w:t>
      </w:r>
      <w:r w:rsidRPr="008C7BF7">
        <w:rPr>
          <w:i w:val="0"/>
          <w:iCs w:val="0"/>
        </w:rPr>
        <w:t>(see section 4.8)</w:t>
      </w:r>
    </w:p>
    <w:p w14:paraId="7DD20D7E" w14:textId="0DCC785E" w:rsidR="00E41ADA" w:rsidRPr="008C7BF7" w:rsidRDefault="00742079" w:rsidP="00A21962">
      <w:pPr>
        <w:pStyle w:val="QRDEnBodyText"/>
      </w:pPr>
      <w:r w:rsidRPr="008C7BF7">
        <w:t xml:space="preserve">Increased rates of severe neutropenia, febrile neutropenia, or infection with or without severe neutropenia (including some fatalities) have been observed in patients treated with some myelotoxic chemotherapy regimens plus Avastin in comparison to chemotherapy alone. This has mainly been seen in combination with platinum- or taxane-based therapies in the treatment of NSCLC, mBC, and in combination with paclitaxel and topotecan in persistent, recurrent, or metastatic cervical cancer. </w:t>
      </w:r>
    </w:p>
    <w:p w14:paraId="2B38696B" w14:textId="037094E8" w:rsidR="00A21962" w:rsidRPr="008C7BF7" w:rsidRDefault="00A21962" w:rsidP="00A21962">
      <w:pPr>
        <w:pStyle w:val="QRDEnBodyText"/>
      </w:pPr>
    </w:p>
    <w:p w14:paraId="15495559" w14:textId="0DDBBF10" w:rsidR="00A21962" w:rsidRPr="008C7BF7" w:rsidRDefault="00742079" w:rsidP="00A21962">
      <w:pPr>
        <w:pStyle w:val="QRDHeading4"/>
      </w:pPr>
      <w:r w:rsidRPr="008C7BF7">
        <w:t>Hypersensitivity reactions</w:t>
      </w:r>
      <w:r w:rsidR="000F6933" w:rsidRPr="008C7BF7">
        <w:t xml:space="preserve"> (including anaphylactic shock)</w:t>
      </w:r>
      <w:r w:rsidRPr="008C7BF7">
        <w:t xml:space="preserve">/infusion reactions </w:t>
      </w:r>
      <w:r w:rsidRPr="008C7BF7">
        <w:rPr>
          <w:i w:val="0"/>
          <w:iCs w:val="0"/>
        </w:rPr>
        <w:t>(see section 4.8)</w:t>
      </w:r>
    </w:p>
    <w:p w14:paraId="56637A97" w14:textId="77777777" w:rsidR="00CC40ED" w:rsidRPr="008C7BF7" w:rsidRDefault="00742079" w:rsidP="00A21962">
      <w:pPr>
        <w:pStyle w:val="QRDEnBodyText"/>
      </w:pPr>
      <w:r w:rsidRPr="008C7BF7">
        <w:t>Patients may be at risk of developing infusion/hypersensitivity reactions</w:t>
      </w:r>
      <w:r w:rsidR="000F6933" w:rsidRPr="008C7BF7">
        <w:t xml:space="preserve"> (including anaphylactic shock)</w:t>
      </w:r>
      <w:r w:rsidRPr="008C7BF7">
        <w:t>. Close observation of the patient during and following the administration of bevacizumab is recommended as expected for any infusion of a therapeutic humanised monoclonal antibody. If a reaction occurs, the infusion should be discontinued and appropriate medical therapies should be administered. A systematic premedication is not warranted.</w:t>
      </w:r>
    </w:p>
    <w:p w14:paraId="2996CD2D" w14:textId="3A4651EE" w:rsidR="00A21962" w:rsidRPr="008C7BF7" w:rsidRDefault="00A21962" w:rsidP="00A21962">
      <w:pPr>
        <w:pStyle w:val="QRDEnBodyText"/>
      </w:pPr>
    </w:p>
    <w:p w14:paraId="1950C156" w14:textId="52C10C3E" w:rsidR="00A21962" w:rsidRPr="008C7BF7" w:rsidRDefault="00742079" w:rsidP="00A21962">
      <w:pPr>
        <w:pStyle w:val="QRDHeading4"/>
      </w:pPr>
      <w:r w:rsidRPr="008C7BF7">
        <w:t xml:space="preserve">Osteonecrosis of the jaw (ONJ) </w:t>
      </w:r>
      <w:r w:rsidRPr="008C7BF7">
        <w:rPr>
          <w:i w:val="0"/>
          <w:iCs w:val="0"/>
        </w:rPr>
        <w:t>(see section 4.8)</w:t>
      </w:r>
    </w:p>
    <w:p w14:paraId="2C79E0BF" w14:textId="2C93C658" w:rsidR="001E5460" w:rsidRPr="008C7BF7" w:rsidRDefault="00742079" w:rsidP="001E5460">
      <w:pPr>
        <w:pStyle w:val="QRDEnBodyText"/>
      </w:pPr>
      <w:r w:rsidRPr="008C7BF7">
        <w:t>Cases of ONJ have been reported in cancer patients treated with Avastin, the majority of whom had received prior or concomitant treatment with intravenous bisphosphonates, for which ONJ is an identified risk. Caution should be exercised when Avastin and intravenous bisphosphonates are administered simultaneously or sequentially.</w:t>
      </w:r>
    </w:p>
    <w:p w14:paraId="77C33F5E" w14:textId="7B24AC2A" w:rsidR="001E5460" w:rsidRPr="008C7BF7" w:rsidRDefault="00742079" w:rsidP="00A21962">
      <w:pPr>
        <w:pStyle w:val="QRDEnBodyText"/>
      </w:pPr>
      <w:r w:rsidRPr="008C7BF7">
        <w:t>Invasive dental procedures are also an identified risk factor. A dental examination and appropriate preventive dentistry should be</w:t>
      </w:r>
      <w:r w:rsidRPr="008C7BF7">
        <w:rPr>
          <w:b/>
        </w:rPr>
        <w:t xml:space="preserve"> </w:t>
      </w:r>
      <w:r w:rsidRPr="008C7BF7">
        <w:t>considered prior to starting the treatment with Avastin. In patients who have previously received or are receiving intravenous bisphosphonates invasive dental procedures should be avoided, if possible.</w:t>
      </w:r>
    </w:p>
    <w:p w14:paraId="6AE9BE9B" w14:textId="3522B8E5" w:rsidR="00A21962" w:rsidRPr="008C7BF7" w:rsidRDefault="00A21962" w:rsidP="00A21962">
      <w:pPr>
        <w:pStyle w:val="QRDEnBodyText"/>
      </w:pPr>
    </w:p>
    <w:p w14:paraId="3507F348" w14:textId="0A72EDCA" w:rsidR="00A21962" w:rsidRPr="008C7BF7" w:rsidRDefault="00742079" w:rsidP="001A16D9">
      <w:pPr>
        <w:pStyle w:val="QRDHeading4"/>
      </w:pPr>
      <w:r w:rsidRPr="008C7BF7">
        <w:t>Intravitreal use</w:t>
      </w:r>
    </w:p>
    <w:p w14:paraId="1C693794" w14:textId="2A1D6EA6" w:rsidR="00C40AA4" w:rsidRPr="008C7BF7" w:rsidRDefault="00742079" w:rsidP="00B319CC">
      <w:pPr>
        <w:pStyle w:val="QRDEnBodyText"/>
      </w:pPr>
      <w:r w:rsidRPr="008C7BF7">
        <w:t>Avastin is not formulated for intravitreal use.</w:t>
      </w:r>
    </w:p>
    <w:p w14:paraId="4B4E3495" w14:textId="21B95080" w:rsidR="009C1148" w:rsidRPr="008C7BF7" w:rsidRDefault="009C1148" w:rsidP="00B319CC">
      <w:pPr>
        <w:pStyle w:val="QRDEnBodyText"/>
      </w:pPr>
    </w:p>
    <w:p w14:paraId="5D5208FA" w14:textId="347ACDBA" w:rsidR="009C1148" w:rsidRPr="008C7BF7" w:rsidRDefault="00742079" w:rsidP="001A16D9">
      <w:pPr>
        <w:pStyle w:val="QRDHeading4"/>
      </w:pPr>
      <w:r w:rsidRPr="008C7BF7">
        <w:t>Eye disorders</w:t>
      </w:r>
    </w:p>
    <w:p w14:paraId="33266335" w14:textId="259D1796" w:rsidR="00134995" w:rsidRPr="008C7BF7" w:rsidRDefault="00742079" w:rsidP="00553A3D">
      <w:pPr>
        <w:pStyle w:val="QRDEnBodyText"/>
      </w:pPr>
      <w:r w:rsidRPr="008C7BF7">
        <w:t>Individual cases and clusters of serious ocular adverse reactions have been reported following unapproved intravitreal use of Avastin compounded from vials approved for intravenous administration in cancer patients. These reactions included infectious endophthalmitis, intraocular inflammation such as sterile endophthalmitis, uveitis and vitritis, retinal detachment, retinal pigment epithelial tear, intraocular pressure increased, intraocular haemorrhage such as vitreous haemorrhage or retinal haemorrhage and conjunctival haemorrhage. Some of these reactions have resulted in various degrees of visual loss, including permanent blindness.</w:t>
      </w:r>
    </w:p>
    <w:p w14:paraId="25FF886E" w14:textId="4DEDF073" w:rsidR="00553A3D" w:rsidRPr="008C7BF7" w:rsidRDefault="00553A3D" w:rsidP="00553A3D">
      <w:pPr>
        <w:pStyle w:val="QRDEnBodyText"/>
      </w:pPr>
    </w:p>
    <w:p w14:paraId="1B148385" w14:textId="787F7306" w:rsidR="00553A3D" w:rsidRPr="008C7BF7" w:rsidRDefault="00742079" w:rsidP="001A16D9">
      <w:pPr>
        <w:pStyle w:val="QRDHeading4"/>
      </w:pPr>
      <w:r w:rsidRPr="008C7BF7">
        <w:lastRenderedPageBreak/>
        <w:t>Systemic effects following intravitreal use</w:t>
      </w:r>
    </w:p>
    <w:p w14:paraId="10028BD6" w14:textId="6F88DF58" w:rsidR="00EC0778" w:rsidRPr="008C7BF7" w:rsidRDefault="00742079" w:rsidP="00F663BC">
      <w:pPr>
        <w:pStyle w:val="QRDEnBodyText"/>
      </w:pPr>
      <w:r w:rsidRPr="008C7BF7">
        <w:t>A reduction of circulating VEGF concentration has been demonstrated following intravitreal anti-VEGF therapy. Systemic adverse reactions including non-ocular haemorrhages and arterial thromboembolic reactions have been reported following intravitreal injection of VEGF inhibitors.</w:t>
      </w:r>
    </w:p>
    <w:p w14:paraId="20BFE1A9" w14:textId="28ED6B8E" w:rsidR="00F663BC" w:rsidRPr="008C7BF7" w:rsidRDefault="00F663BC" w:rsidP="00F663BC">
      <w:pPr>
        <w:pStyle w:val="QRDEnBodyText"/>
      </w:pPr>
    </w:p>
    <w:p w14:paraId="204924EE" w14:textId="5DF021B1" w:rsidR="00F663BC" w:rsidRPr="008C7BF7" w:rsidRDefault="00742079" w:rsidP="001A16D9">
      <w:pPr>
        <w:pStyle w:val="QRDHeading4"/>
      </w:pPr>
      <w:r w:rsidRPr="008C7BF7">
        <w:t>Ovarian failure/fertility</w:t>
      </w:r>
    </w:p>
    <w:p w14:paraId="5FC162FB" w14:textId="11B6CF40" w:rsidR="00E245D0" w:rsidRPr="008C7BF7" w:rsidRDefault="00742079" w:rsidP="001A16D9">
      <w:pPr>
        <w:pStyle w:val="QRDEnBodyText"/>
      </w:pPr>
      <w:r w:rsidRPr="008C7BF7">
        <w:t>Avastin may impair female fertility (see sections 4.6 and 4.8). Therefore fertility preservation strategies should be discussed with women of childbearing potential prior to starting treatment with Avastin.</w:t>
      </w:r>
    </w:p>
    <w:p w14:paraId="43BAEBF6" w14:textId="351A82CF" w:rsidR="00A21962" w:rsidRPr="008C7BF7" w:rsidRDefault="00A21962" w:rsidP="009C7A45">
      <w:pPr>
        <w:pStyle w:val="QRDEnBodyText"/>
      </w:pPr>
    </w:p>
    <w:p w14:paraId="23E0267A" w14:textId="4F537D26" w:rsidR="00CA107E" w:rsidRPr="008C7BF7" w:rsidRDefault="00154816" w:rsidP="00891731">
      <w:pPr>
        <w:pStyle w:val="QRDHeading4"/>
        <w:rPr>
          <w:bCs w:val="0"/>
        </w:rPr>
      </w:pPr>
      <w:r w:rsidRPr="008C7BF7">
        <w:rPr>
          <w:bCs w:val="0"/>
        </w:rPr>
        <w:t xml:space="preserve">Excipients </w:t>
      </w:r>
    </w:p>
    <w:p w14:paraId="7AAF86C7" w14:textId="106B47D3" w:rsidR="00A92B27" w:rsidRPr="008C7BF7" w:rsidRDefault="00742079" w:rsidP="009C7A45">
      <w:pPr>
        <w:pStyle w:val="QRDEnBodyText"/>
      </w:pPr>
      <w:r w:rsidRPr="008C7BF7">
        <w:t>This medicine contains less than 1</w:t>
      </w:r>
      <w:r w:rsidR="00C27624" w:rsidRPr="008C7BF7">
        <w:t> </w:t>
      </w:r>
      <w:r w:rsidRPr="008C7BF7">
        <w:t>mmol sodium (23</w:t>
      </w:r>
      <w:r w:rsidR="00C27624" w:rsidRPr="008C7BF7">
        <w:t> </w:t>
      </w:r>
      <w:r w:rsidRPr="008C7BF7">
        <w:t>mg) per vial, that is to say essentially ‘sodium-free’.</w:t>
      </w:r>
    </w:p>
    <w:p w14:paraId="4396E0F0" w14:textId="77777777" w:rsidR="000E4C7B" w:rsidRPr="008C7BF7" w:rsidRDefault="000E4C7B" w:rsidP="009C7A45">
      <w:pPr>
        <w:pStyle w:val="QRDEnBodyText"/>
      </w:pPr>
    </w:p>
    <w:p w14:paraId="3EA7FE99" w14:textId="77777777" w:rsidR="000E4C7B" w:rsidRPr="008C7BF7" w:rsidRDefault="00742079" w:rsidP="001E7C4D">
      <w:pPr>
        <w:pStyle w:val="QRDEnBodyText"/>
      </w:pPr>
      <w:bookmarkStart w:id="11" w:name="_Hlk177729715"/>
      <w:r w:rsidRPr="008C7BF7">
        <w:t>This medicine contains 1.6 mg of polysorbate 20 in each 100 mg/4 ml vial and 6.4 mg in each 400 mg/16 ml vial which is equivalent to 0.4 mg/ml. Polysorbates may cause allergic reactions.</w:t>
      </w:r>
    </w:p>
    <w:bookmarkEnd w:id="11"/>
    <w:p w14:paraId="27D5A60C" w14:textId="77777777" w:rsidR="00C8154D" w:rsidRPr="008C7BF7" w:rsidRDefault="00C8154D" w:rsidP="001E7C4D">
      <w:pPr>
        <w:pStyle w:val="QRDEnBodyText"/>
      </w:pPr>
    </w:p>
    <w:p w14:paraId="3164E1AA" w14:textId="3626021D" w:rsidR="006862B6" w:rsidRPr="008C7BF7" w:rsidRDefault="00742079" w:rsidP="00317295">
      <w:pPr>
        <w:pStyle w:val="QRDHeading2"/>
      </w:pPr>
      <w:bookmarkStart w:id="12" w:name="_Toc88754126"/>
      <w:r w:rsidRPr="008C7BF7">
        <w:t>4.5</w:t>
      </w:r>
      <w:r w:rsidRPr="008C7BF7">
        <w:tab/>
        <w:t>Interaction with other medicinal products and other forms of interaction</w:t>
      </w:r>
      <w:bookmarkEnd w:id="12"/>
    </w:p>
    <w:p w14:paraId="4771C940" w14:textId="29F15E94" w:rsidR="00DB0F70" w:rsidRPr="008C7BF7" w:rsidRDefault="00DB0F70" w:rsidP="00317295">
      <w:pPr>
        <w:pStyle w:val="QRDEnBodyText"/>
      </w:pPr>
    </w:p>
    <w:p w14:paraId="2BC623CA" w14:textId="3E1071A5" w:rsidR="00E85C8B" w:rsidRPr="008C7BF7" w:rsidRDefault="00742079" w:rsidP="009956C9">
      <w:pPr>
        <w:pStyle w:val="QRDHeading4"/>
      </w:pPr>
      <w:r w:rsidRPr="008C7BF7">
        <w:t>Effect of antineoplastic agents on bevacizumab pharmacokinetics</w:t>
      </w:r>
    </w:p>
    <w:p w14:paraId="7768CFC2" w14:textId="48FD093B" w:rsidR="004F3B3D" w:rsidRPr="008C7BF7" w:rsidRDefault="00742079" w:rsidP="009956C9">
      <w:pPr>
        <w:pStyle w:val="QRDEnBodyText"/>
      </w:pPr>
      <w:r w:rsidRPr="008C7BF7">
        <w:t>No clinically relevant interaction of co-administered chemotherapy on bevacizumab pharmacokinetics was observed based on the results of population pharmacokinetic analyses.</w:t>
      </w:r>
      <w:r w:rsidRPr="008C7BF7">
        <w:rPr>
          <w:rFonts w:eastAsia="PMingLiU" w:cs="Arial"/>
          <w:szCs w:val="24"/>
          <w:lang w:bidi="th-TH"/>
        </w:rPr>
        <w:t xml:space="preserve"> </w:t>
      </w:r>
      <w:r w:rsidRPr="008C7BF7">
        <w:t xml:space="preserve">There were </w:t>
      </w:r>
      <w:r w:rsidRPr="008C7BF7">
        <w:rPr>
          <w:rFonts w:eastAsia="PMingLiU" w:cs="Arial"/>
          <w:lang w:bidi="th-TH"/>
        </w:rPr>
        <w:t xml:space="preserve">neither statistically significant nor clinically relevant differences in bevacizumab clearance in patients receiving </w:t>
      </w:r>
      <w:r w:rsidRPr="008C7BF7">
        <w:t xml:space="preserve">Avastin </w:t>
      </w:r>
      <w:r w:rsidRPr="008C7BF7">
        <w:rPr>
          <w:rFonts w:eastAsia="PMingLiU" w:cs="Arial"/>
          <w:lang w:bidi="th-TH"/>
        </w:rPr>
        <w:t xml:space="preserve">monotherapy </w:t>
      </w:r>
      <w:r w:rsidRPr="008C7BF7">
        <w:t xml:space="preserve">compared to patients receiving Avastin in combination with </w:t>
      </w:r>
      <w:r w:rsidRPr="008C7BF7">
        <w:rPr>
          <w:rFonts w:eastAsia="PMingLiU" w:cs="Arial"/>
          <w:lang w:bidi="th-TH"/>
        </w:rPr>
        <w:t>interferon alfa-2a, erlotinib or chemotherapies (IFL, 5-FU/LV, carboplatin/paclitaxel, capecitabine, doxorubicin or cisplatin/gemcitabine)</w:t>
      </w:r>
      <w:r w:rsidRPr="008C7BF7">
        <w:t>.</w:t>
      </w:r>
    </w:p>
    <w:p w14:paraId="53FC52B8" w14:textId="0AF74E99" w:rsidR="008D0FE7" w:rsidRPr="008C7BF7" w:rsidRDefault="008D0FE7" w:rsidP="00317295">
      <w:pPr>
        <w:pStyle w:val="QRDEnBodyText"/>
      </w:pPr>
    </w:p>
    <w:p w14:paraId="598D7EE4" w14:textId="461E76FA" w:rsidR="009956C9" w:rsidRPr="008C7BF7" w:rsidRDefault="00742079" w:rsidP="00C74371">
      <w:pPr>
        <w:pStyle w:val="QRDHeading4"/>
      </w:pPr>
      <w:r w:rsidRPr="008C7BF7">
        <w:t>Effect of bevacizumab on the pharmacokinetics of other antineoplastic agents</w:t>
      </w:r>
    </w:p>
    <w:p w14:paraId="059ED1C9" w14:textId="7009C396" w:rsidR="004F3B3D" w:rsidRPr="008C7BF7" w:rsidRDefault="00742079" w:rsidP="00C74371">
      <w:pPr>
        <w:pStyle w:val="QRDEnBodyText"/>
      </w:pPr>
      <w:r w:rsidRPr="008C7BF7">
        <w:t>No clinically relevant interaction of bevacizumab was observed on the pharmacokinetics of co-administered interferon alfa 2a, erlotinib (and its active metabolite OSI-420), or the chemotherapies irinotecan (and its active metabolite SN38), capecitabine, oxaliplatin (as determined by measurement of free and total platinum), and cisplatin. Conclusions on the impact of bevacizumab on gemcitabine pharmacokinetics cannot be drawn.</w:t>
      </w:r>
    </w:p>
    <w:p w14:paraId="47A44201" w14:textId="38E2CE1B" w:rsidR="00C74371" w:rsidRPr="008C7BF7" w:rsidRDefault="00C74371" w:rsidP="00C74371">
      <w:pPr>
        <w:pStyle w:val="QRDEnBodyText"/>
      </w:pPr>
    </w:p>
    <w:p w14:paraId="66BE4524" w14:textId="086D3BF7" w:rsidR="00C74371" w:rsidRPr="008C7BF7" w:rsidRDefault="00742079" w:rsidP="00C74371">
      <w:pPr>
        <w:pStyle w:val="QRDHeading4"/>
      </w:pPr>
      <w:r w:rsidRPr="008C7BF7">
        <w:t>Combination of bevacizumab and sunitinib malate</w:t>
      </w:r>
    </w:p>
    <w:p w14:paraId="6C9ECD49" w14:textId="2E5806C2" w:rsidR="004F3B3D" w:rsidRPr="008C7BF7" w:rsidRDefault="00742079" w:rsidP="006F7FBA">
      <w:pPr>
        <w:pStyle w:val="QRDEnBodyText"/>
      </w:pPr>
      <w:r w:rsidRPr="008C7BF7">
        <w:t>In two clinical trials of metastatic renal cell carcinoma, microangiopathic haemolytic anaemia (MAHA) was reported in 7 of 19</w:t>
      </w:r>
      <w:r w:rsidR="00DB2A51" w:rsidRPr="008C7BF7">
        <w:t> </w:t>
      </w:r>
      <w:r w:rsidRPr="008C7BF7">
        <w:t>patients treated with bevacizumab (10 mg/kg every two weeks) and sunitinib malate (50 mg daily) combination.</w:t>
      </w:r>
    </w:p>
    <w:p w14:paraId="23365EDC" w14:textId="77777777" w:rsidR="004F3B3D" w:rsidRPr="008C7BF7" w:rsidRDefault="004F3B3D" w:rsidP="006F7FBA">
      <w:pPr>
        <w:pStyle w:val="QRDEnBodyText"/>
      </w:pPr>
    </w:p>
    <w:p w14:paraId="14D96C0C" w14:textId="11C1E41E" w:rsidR="004F3B3D" w:rsidRPr="008C7BF7" w:rsidRDefault="00742079" w:rsidP="006F7FBA">
      <w:pPr>
        <w:pStyle w:val="QRDEnBodyText"/>
      </w:pPr>
      <w:r w:rsidRPr="008C7BF7">
        <w:t xml:space="preserve">MAHA is a haemolytic disorder which can present with red cell fragmentation, anaemia, and thrombocytopenia. In addition, hypertension (including hypertensive crisis), elevated creatinine, and neurological symptoms were observed in some of these patients. All of these findings were reversible upon discontinuation of bevacizumab and sunitinib malate (see </w:t>
      </w:r>
      <w:r w:rsidRPr="008C7BF7">
        <w:rPr>
          <w:i/>
        </w:rPr>
        <w:t>Hypertension, Proteinuria, PRES</w:t>
      </w:r>
      <w:r w:rsidRPr="008C7BF7">
        <w:t xml:space="preserve"> in section 4.4).</w:t>
      </w:r>
    </w:p>
    <w:p w14:paraId="15D387B0" w14:textId="7412D6A8" w:rsidR="006F7FBA" w:rsidRPr="008C7BF7" w:rsidRDefault="006F7FBA" w:rsidP="006F7FBA">
      <w:pPr>
        <w:pStyle w:val="QRDEnBodyText"/>
      </w:pPr>
    </w:p>
    <w:p w14:paraId="732D7C49" w14:textId="09F54E0E" w:rsidR="006F7FBA" w:rsidRPr="008C7BF7" w:rsidRDefault="00742079" w:rsidP="000541EB">
      <w:pPr>
        <w:pStyle w:val="QRDHeading4"/>
      </w:pPr>
      <w:r w:rsidRPr="008C7BF7">
        <w:t xml:space="preserve">Combination with platinum- or taxane-based therapies </w:t>
      </w:r>
      <w:r w:rsidRPr="008C7BF7">
        <w:rPr>
          <w:i w:val="0"/>
          <w:iCs w:val="0"/>
        </w:rPr>
        <w:t>(see sections 4.4 and 4.8)</w:t>
      </w:r>
    </w:p>
    <w:p w14:paraId="3D9B3828" w14:textId="79496010" w:rsidR="004F3B3D" w:rsidRPr="008C7BF7" w:rsidRDefault="00742079" w:rsidP="000541EB">
      <w:pPr>
        <w:pStyle w:val="QRDEnBodyText"/>
      </w:pPr>
      <w:r w:rsidRPr="008C7BF7">
        <w:t>Increased rates of severe neutropenia, febrile neutropenia, or infection with or without severe neutropenia (including some fatalities) have been observed mainly in patients treated with platinum- or taxane-based therapies in the treatment of NSCLC and mBC.</w:t>
      </w:r>
    </w:p>
    <w:p w14:paraId="453AC8E9" w14:textId="06C61CBE" w:rsidR="000541EB" w:rsidRPr="008C7BF7" w:rsidRDefault="000541EB" w:rsidP="000541EB">
      <w:pPr>
        <w:pStyle w:val="QRDEnBodyText"/>
      </w:pPr>
    </w:p>
    <w:p w14:paraId="29370B05" w14:textId="6E1FE0D4" w:rsidR="000541EB" w:rsidRPr="008C7BF7" w:rsidRDefault="00742079" w:rsidP="000541EB">
      <w:pPr>
        <w:pStyle w:val="QRDHeading4"/>
        <w:rPr>
          <w:color w:val="000000"/>
        </w:rPr>
      </w:pPr>
      <w:r w:rsidRPr="008C7BF7">
        <w:t>Radiotherapy</w:t>
      </w:r>
    </w:p>
    <w:p w14:paraId="3186E269" w14:textId="4837CAEF" w:rsidR="004F3B3D" w:rsidRPr="008C7BF7" w:rsidRDefault="00742079" w:rsidP="00B338B4">
      <w:pPr>
        <w:pStyle w:val="QRDEnBodyText"/>
      </w:pPr>
      <w:r w:rsidRPr="008C7BF7">
        <w:t>The safety and efficacy of concomitant administration of radiotherapy and Avastin has not been established.</w:t>
      </w:r>
    </w:p>
    <w:p w14:paraId="37D6BFBB" w14:textId="1EA8AE6A" w:rsidR="00B338B4" w:rsidRPr="008C7BF7" w:rsidRDefault="00B338B4" w:rsidP="00B338B4">
      <w:pPr>
        <w:pStyle w:val="QRDEnBodyText"/>
      </w:pPr>
    </w:p>
    <w:p w14:paraId="0D094C42" w14:textId="1C2780E3" w:rsidR="00B338B4" w:rsidRPr="008C7BF7" w:rsidRDefault="00742079" w:rsidP="00054E42">
      <w:pPr>
        <w:pStyle w:val="QRDHeading4"/>
      </w:pPr>
      <w:r w:rsidRPr="008C7BF7">
        <w:t>EGFR monoclonal antibodies in combination with bevacizumab chemotherapy regimens</w:t>
      </w:r>
    </w:p>
    <w:p w14:paraId="12AD3433" w14:textId="4D24B58D" w:rsidR="004F3B3D" w:rsidRPr="008C7BF7" w:rsidRDefault="00742079" w:rsidP="00054E42">
      <w:pPr>
        <w:pStyle w:val="QRDEnBodyText"/>
      </w:pPr>
      <w:r w:rsidRPr="008C7BF7">
        <w:t xml:space="preserve">No interaction studies have been performed. EGFR monoclonal antibodies should not be administered for the treatment of mCRC in combination with bevacizumab-containing chemotherapy. Results from </w:t>
      </w:r>
      <w:r w:rsidRPr="008C7BF7">
        <w:lastRenderedPageBreak/>
        <w:t>the randomised phase III studies, PACCE and CAIRO-2, in patients with mCRC suggest that the use of anti-EGFR monoclonal antibodies panitumumab and cetuximab, respectively, in combination with bevacizumab plus chemotherapy, is associated with decreased PFS and/or OS, and with increased toxicity compared with bevacizumab plus chemotherapy alone.</w:t>
      </w:r>
    </w:p>
    <w:p w14:paraId="28263DCA" w14:textId="19B84466" w:rsidR="00E85C8B" w:rsidRPr="008C7BF7" w:rsidRDefault="00E85C8B" w:rsidP="00054E42">
      <w:pPr>
        <w:pStyle w:val="QRDEnBodyText"/>
      </w:pPr>
    </w:p>
    <w:p w14:paraId="734265FA" w14:textId="359C79F7" w:rsidR="006862B6" w:rsidRPr="008C7BF7" w:rsidRDefault="00742079" w:rsidP="00317295">
      <w:pPr>
        <w:pStyle w:val="QRDHeading2"/>
      </w:pPr>
      <w:bookmarkStart w:id="13" w:name="_Toc88754127"/>
      <w:r w:rsidRPr="008C7BF7">
        <w:t>4.6</w:t>
      </w:r>
      <w:r w:rsidRPr="008C7BF7">
        <w:tab/>
      </w:r>
      <w:r w:rsidR="00B246E6" w:rsidRPr="008C7BF7">
        <w:t>Fertility, pregnancy and lactation</w:t>
      </w:r>
      <w:bookmarkEnd w:id="13"/>
    </w:p>
    <w:p w14:paraId="4EFFC5FB" w14:textId="77777777" w:rsidR="00576A24" w:rsidRPr="008C7BF7" w:rsidRDefault="00576A24" w:rsidP="00576A24">
      <w:pPr>
        <w:pStyle w:val="QRDEnBodyText"/>
      </w:pPr>
    </w:p>
    <w:p w14:paraId="422C1E94" w14:textId="1134CFC9" w:rsidR="00576A24" w:rsidRPr="008C7BF7" w:rsidRDefault="00742079" w:rsidP="00556D3F">
      <w:pPr>
        <w:pStyle w:val="QRDHeading3"/>
        <w:rPr>
          <w:i/>
          <w:iCs/>
          <w:u w:val="none"/>
        </w:rPr>
      </w:pPr>
      <w:r w:rsidRPr="008C7BF7">
        <w:rPr>
          <w:i/>
          <w:iCs/>
          <w:u w:val="none"/>
        </w:rPr>
        <w:t>Women of childbearing potential</w:t>
      </w:r>
    </w:p>
    <w:p w14:paraId="25098F67" w14:textId="020810A7" w:rsidR="004F3B3D" w:rsidRPr="008C7BF7" w:rsidRDefault="00742079" w:rsidP="004F1863">
      <w:pPr>
        <w:pStyle w:val="QRDEnBodyText"/>
        <w:rPr>
          <w:rStyle w:val="FreeText"/>
          <w:color w:val="auto"/>
        </w:rPr>
      </w:pPr>
      <w:r w:rsidRPr="008C7BF7">
        <w:t>Women of childbearing potential have to use effective contraception during (and up to 6</w:t>
      </w:r>
      <w:r w:rsidR="006E4721" w:rsidRPr="008C7BF7">
        <w:t> </w:t>
      </w:r>
      <w:r w:rsidRPr="008C7BF7">
        <w:t>months after) treatment.</w:t>
      </w:r>
    </w:p>
    <w:p w14:paraId="5B3CEAF0" w14:textId="7ACF33DD" w:rsidR="00DB0F70" w:rsidRPr="008C7BF7" w:rsidRDefault="00DB0F70" w:rsidP="00317295">
      <w:pPr>
        <w:pStyle w:val="QRDEnBodyText"/>
      </w:pPr>
    </w:p>
    <w:p w14:paraId="4B0DD43A" w14:textId="77777777" w:rsidR="006862B6" w:rsidRPr="008C7BF7" w:rsidRDefault="00742079" w:rsidP="00317295">
      <w:pPr>
        <w:pStyle w:val="QRDHeading3"/>
        <w:rPr>
          <w:i/>
          <w:iCs/>
          <w:u w:val="none"/>
        </w:rPr>
      </w:pPr>
      <w:r w:rsidRPr="008C7BF7">
        <w:rPr>
          <w:i/>
          <w:iCs/>
          <w:u w:val="none"/>
        </w:rPr>
        <w:t>Pregnancy</w:t>
      </w:r>
    </w:p>
    <w:p w14:paraId="24037272" w14:textId="45D069FA" w:rsidR="004F3B3D" w:rsidRPr="008C7BF7" w:rsidRDefault="00742079" w:rsidP="00556D3F">
      <w:pPr>
        <w:pStyle w:val="QRDEnBodyText"/>
      </w:pPr>
      <w:r w:rsidRPr="008C7BF7">
        <w:t xml:space="preserve">There are no clinical trial data on the use of Avastin in pregnant women. Studies in animals have shown reproductive toxicity including malformations (see section 5.3). IgGs are known to cross the placenta, and Avastin is anticipated to inhibit angiogenesis in the foetus, and thus is suspected to cause serious birth defects when administered during pregnancy. In the post-marketing setting, cases of foetal abnormalities in women treated with bevacizumab alone or in combination with known embryotoxic chemotherapeutics have been observed (see section 4.8). Avastin is contraindicated in pregnancy (see section 4.3). </w:t>
      </w:r>
    </w:p>
    <w:p w14:paraId="6CF5BE43" w14:textId="334A55F5" w:rsidR="00DB0F70" w:rsidRPr="008C7BF7" w:rsidRDefault="00DB0F70" w:rsidP="00317295">
      <w:pPr>
        <w:pStyle w:val="QRDEnBodyText"/>
      </w:pPr>
    </w:p>
    <w:p w14:paraId="2A90EEC0" w14:textId="60346433" w:rsidR="006862B6" w:rsidRPr="008C7BF7" w:rsidRDefault="00742079" w:rsidP="00317295">
      <w:pPr>
        <w:pStyle w:val="QRDHeading3"/>
        <w:rPr>
          <w:i/>
          <w:iCs/>
          <w:u w:val="none"/>
        </w:rPr>
      </w:pPr>
      <w:r w:rsidRPr="008C7BF7">
        <w:rPr>
          <w:i/>
          <w:iCs/>
          <w:u w:val="none"/>
        </w:rPr>
        <w:t>Breast-</w:t>
      </w:r>
      <w:r w:rsidR="00556D3F" w:rsidRPr="008C7BF7">
        <w:rPr>
          <w:i/>
          <w:iCs/>
          <w:u w:val="none"/>
        </w:rPr>
        <w:t>f</w:t>
      </w:r>
      <w:r w:rsidRPr="008C7BF7">
        <w:rPr>
          <w:i/>
          <w:iCs/>
          <w:u w:val="none"/>
        </w:rPr>
        <w:t>eeding</w:t>
      </w:r>
    </w:p>
    <w:p w14:paraId="68CB35D4" w14:textId="7739100A" w:rsidR="004F3B3D" w:rsidRPr="008C7BF7" w:rsidRDefault="00742079" w:rsidP="00317295">
      <w:pPr>
        <w:pStyle w:val="QRDEnBodyText"/>
      </w:pPr>
      <w:r w:rsidRPr="008C7BF7">
        <w:t>It is not known whether bevacizumab is excreted in human milk. As maternal IgG is excreted in milk and bevacizumab could harm infant growth and development (see section 5.3), women must discontinue breast-feeding during therapy and not breast-feed for at least six months following the last dose of Avastin.</w:t>
      </w:r>
    </w:p>
    <w:p w14:paraId="570EDADE" w14:textId="56DCFF40" w:rsidR="00DB0F70" w:rsidRPr="008C7BF7" w:rsidRDefault="00DB0F70" w:rsidP="00317295">
      <w:pPr>
        <w:pStyle w:val="QRDEnBodyText"/>
      </w:pPr>
    </w:p>
    <w:p w14:paraId="6FEF51C2" w14:textId="77777777" w:rsidR="006862B6" w:rsidRPr="008C7BF7" w:rsidRDefault="00742079" w:rsidP="00317295">
      <w:pPr>
        <w:pStyle w:val="QRDHeading3"/>
        <w:rPr>
          <w:i/>
          <w:iCs/>
          <w:u w:val="none"/>
        </w:rPr>
      </w:pPr>
      <w:r w:rsidRPr="008C7BF7">
        <w:rPr>
          <w:i/>
          <w:iCs/>
          <w:u w:val="none"/>
        </w:rPr>
        <w:t>Fertility</w:t>
      </w:r>
    </w:p>
    <w:p w14:paraId="230D9671" w14:textId="53E09B20" w:rsidR="004F3B3D" w:rsidRPr="008C7BF7" w:rsidRDefault="00742079" w:rsidP="007B1CEF">
      <w:pPr>
        <w:pStyle w:val="QRDEnBodyText"/>
      </w:pPr>
      <w:r w:rsidRPr="008C7BF7">
        <w:t>Repeat dose toxicity studies in animals have shown that bevacizumab may have an adverse effect on female fertility (see section 5.3). In a phase III trial in the adjuvant treatment of patients with colon cancer, a substudy with premenopausal women has shown a higher incidence of new cases of ovarian failure in the bevacizumab group compared to the control group. After discontinuation of bevacizumab treatment, ovarian function recovered in the majority of patients. Long term effects of the treatment with bevacizumab on fertility are unknown.</w:t>
      </w:r>
    </w:p>
    <w:p w14:paraId="5F513158" w14:textId="5B512AB7" w:rsidR="007B1CEF" w:rsidRPr="008C7BF7" w:rsidRDefault="007B1CEF" w:rsidP="007B1CEF">
      <w:pPr>
        <w:pStyle w:val="QRDEnBodyText"/>
      </w:pPr>
    </w:p>
    <w:p w14:paraId="312C06EA" w14:textId="351B88F8" w:rsidR="006862B6" w:rsidRPr="008C7BF7" w:rsidRDefault="00742079" w:rsidP="00F17762">
      <w:pPr>
        <w:pStyle w:val="QRDHeading2"/>
      </w:pPr>
      <w:bookmarkStart w:id="14" w:name="_Toc88754128"/>
      <w:r w:rsidRPr="008C7BF7">
        <w:t>4.7</w:t>
      </w:r>
      <w:r w:rsidRPr="008C7BF7">
        <w:tab/>
      </w:r>
      <w:r w:rsidR="00B246E6" w:rsidRPr="008C7BF7">
        <w:t>Effects on ability to drive and use machines</w:t>
      </w:r>
      <w:bookmarkEnd w:id="14"/>
    </w:p>
    <w:p w14:paraId="7C6263D6" w14:textId="77777777" w:rsidR="007B1CEF" w:rsidRPr="008C7BF7" w:rsidRDefault="007B1CEF" w:rsidP="007B1CEF">
      <w:pPr>
        <w:pStyle w:val="QRDEnBodyText"/>
      </w:pPr>
    </w:p>
    <w:p w14:paraId="0F427557" w14:textId="1F1739FF" w:rsidR="004F3B3D" w:rsidRPr="008C7BF7" w:rsidRDefault="00742079" w:rsidP="007B1CEF">
      <w:pPr>
        <w:pStyle w:val="QRDEnBodyText"/>
      </w:pPr>
      <w:r w:rsidRPr="008C7BF7">
        <w:t>Avastin has no or negligible influence on the ability to drive and use machines. However, somnolence and syncope have been reported with Avastin use (see table 1 in section 4.8). If patients are experiencing symptoms that affect their vision or concentration, or their ability to react, they should be advised not to drive and use machines until symptoms abate.</w:t>
      </w:r>
    </w:p>
    <w:p w14:paraId="2B8A0E73" w14:textId="039C528A" w:rsidR="00DB0F70" w:rsidRPr="008C7BF7" w:rsidRDefault="00DB0F70" w:rsidP="000A003D">
      <w:pPr>
        <w:pStyle w:val="QRDEnBodyText"/>
      </w:pPr>
    </w:p>
    <w:p w14:paraId="6A591942" w14:textId="31342778" w:rsidR="006862B6" w:rsidRPr="008C7BF7" w:rsidRDefault="00742079" w:rsidP="000A003D">
      <w:pPr>
        <w:pStyle w:val="QRDHeading2"/>
      </w:pPr>
      <w:bookmarkStart w:id="15" w:name="_Toc88754129"/>
      <w:r w:rsidRPr="008C7BF7">
        <w:t>4.8</w:t>
      </w:r>
      <w:r w:rsidRPr="008C7BF7">
        <w:tab/>
      </w:r>
      <w:r w:rsidR="004F37D2" w:rsidRPr="008C7BF7">
        <w:t>Undesirable effects</w:t>
      </w:r>
      <w:bookmarkEnd w:id="15"/>
    </w:p>
    <w:p w14:paraId="38DAFD70" w14:textId="77777777" w:rsidR="00B26C9B" w:rsidRPr="008C7BF7" w:rsidRDefault="00B26C9B" w:rsidP="00B26C9B">
      <w:pPr>
        <w:pStyle w:val="QRDEnBodyText"/>
      </w:pPr>
    </w:p>
    <w:p w14:paraId="772AE941" w14:textId="77777777" w:rsidR="006862B6" w:rsidRPr="008C7BF7" w:rsidRDefault="00742079" w:rsidP="000A003D">
      <w:pPr>
        <w:pStyle w:val="QRDHeading3"/>
      </w:pPr>
      <w:r w:rsidRPr="008C7BF7">
        <w:t>Summary of the safety profile</w:t>
      </w:r>
    </w:p>
    <w:p w14:paraId="6E0B30CE" w14:textId="77777777" w:rsidR="0057793D" w:rsidRPr="008C7BF7" w:rsidRDefault="0057793D" w:rsidP="0057793D">
      <w:pPr>
        <w:pStyle w:val="QRDEnBodyText"/>
      </w:pPr>
    </w:p>
    <w:p w14:paraId="0448BE89" w14:textId="0F92A795" w:rsidR="004F3B3D" w:rsidRPr="008C7BF7" w:rsidRDefault="00742079" w:rsidP="00FA2E25">
      <w:pPr>
        <w:pStyle w:val="QRDEnBodyText"/>
      </w:pPr>
      <w:r w:rsidRPr="008C7BF7">
        <w:t>The overall safety profile of Avastin is based on data from over 5</w:t>
      </w:r>
      <w:r w:rsidR="003C0229" w:rsidRPr="008C7BF7">
        <w:t> </w:t>
      </w:r>
      <w:r w:rsidRPr="008C7BF7">
        <w:t>700</w:t>
      </w:r>
      <w:r w:rsidR="006649AC" w:rsidRPr="008C7BF7">
        <w:t> </w:t>
      </w:r>
      <w:r w:rsidRPr="008C7BF7">
        <w:t>patients with various malignancies, predominantly treated with Avastin in combination with chemotherapy in clinical trials.</w:t>
      </w:r>
    </w:p>
    <w:p w14:paraId="75C231F5" w14:textId="77777777" w:rsidR="004F3B3D" w:rsidRPr="008C7BF7" w:rsidRDefault="004F3B3D" w:rsidP="00FA2E25">
      <w:pPr>
        <w:pStyle w:val="QRDEnBodyText"/>
      </w:pPr>
    </w:p>
    <w:p w14:paraId="360379F1" w14:textId="77777777" w:rsidR="004F3B3D" w:rsidRPr="008C7BF7" w:rsidRDefault="00742079" w:rsidP="00FA2E25">
      <w:pPr>
        <w:pStyle w:val="QRDEnBodyText"/>
      </w:pPr>
      <w:r w:rsidRPr="008C7BF7">
        <w:t>The most serious adverse reactions were:</w:t>
      </w:r>
    </w:p>
    <w:p w14:paraId="3E69E8CB" w14:textId="77777777" w:rsidR="004F3B3D" w:rsidRPr="008C7BF7" w:rsidRDefault="004F3B3D" w:rsidP="00FA2E25">
      <w:pPr>
        <w:pStyle w:val="QRDEnBodyText"/>
      </w:pPr>
    </w:p>
    <w:p w14:paraId="00149036" w14:textId="0833B406" w:rsidR="004F3B3D" w:rsidRPr="008C7BF7" w:rsidRDefault="00742079" w:rsidP="00AF7221">
      <w:pPr>
        <w:pStyle w:val="QRDEnBullets"/>
        <w:numPr>
          <w:ilvl w:val="0"/>
          <w:numId w:val="3"/>
        </w:numPr>
        <w:tabs>
          <w:tab w:val="clear" w:pos="567"/>
          <w:tab w:val="left" w:pos="0"/>
        </w:tabs>
        <w:ind w:left="567" w:hanging="567"/>
      </w:pPr>
      <w:r w:rsidRPr="008C7BF7">
        <w:t>Gastrointestinal perforations (see section 4.4).</w:t>
      </w:r>
    </w:p>
    <w:p w14:paraId="2FED20A4" w14:textId="5B5EA23E" w:rsidR="004F3B3D" w:rsidRPr="008C7BF7" w:rsidRDefault="00742079" w:rsidP="00AF7221">
      <w:pPr>
        <w:pStyle w:val="QRDEnBullets"/>
        <w:numPr>
          <w:ilvl w:val="0"/>
          <w:numId w:val="3"/>
        </w:numPr>
        <w:ind w:left="567" w:hanging="567"/>
      </w:pPr>
      <w:r w:rsidRPr="008C7BF7">
        <w:t>Haemorrhage, including pulmonary haemorrhage/haemoptysis, which is more common in non</w:t>
      </w:r>
      <w:r w:rsidR="00DC3BBD" w:rsidRPr="008C7BF7">
        <w:noBreakHyphen/>
      </w:r>
      <w:r w:rsidRPr="008C7BF7">
        <w:t>small cell lung cancer patients (see section 4.4).</w:t>
      </w:r>
    </w:p>
    <w:p w14:paraId="3709EFD3" w14:textId="588307BA" w:rsidR="004F3B3D" w:rsidRPr="008C7BF7" w:rsidRDefault="00742079" w:rsidP="00AF7221">
      <w:pPr>
        <w:pStyle w:val="QRDEnBullets"/>
        <w:numPr>
          <w:ilvl w:val="0"/>
          <w:numId w:val="3"/>
        </w:numPr>
        <w:ind w:left="567" w:hanging="567"/>
      </w:pPr>
      <w:r w:rsidRPr="008C7BF7">
        <w:t>Arterial thromboembolism (see section 4.4).</w:t>
      </w:r>
    </w:p>
    <w:p w14:paraId="13423444" w14:textId="77777777" w:rsidR="004F3B3D" w:rsidRPr="008C7BF7" w:rsidRDefault="004F3B3D" w:rsidP="006904F5">
      <w:pPr>
        <w:pStyle w:val="QRDEnBodyText"/>
      </w:pPr>
    </w:p>
    <w:p w14:paraId="6DDBDA89" w14:textId="77777777" w:rsidR="004F3B3D" w:rsidRPr="008C7BF7" w:rsidRDefault="00742079" w:rsidP="006904F5">
      <w:pPr>
        <w:pStyle w:val="QRDEnBodyText"/>
      </w:pPr>
      <w:r w:rsidRPr="008C7BF7">
        <w:t>The most frequently observed adverse reactions across clinical trials in patients receiving Avastin were hypertension, fatigue or asthenia, diarrhoea and abdominal pain.</w:t>
      </w:r>
    </w:p>
    <w:p w14:paraId="265B9EB3" w14:textId="77777777" w:rsidR="004F3B3D" w:rsidRPr="008C7BF7" w:rsidRDefault="004F3B3D" w:rsidP="006904F5">
      <w:pPr>
        <w:pStyle w:val="QRDEnBodyText"/>
      </w:pPr>
    </w:p>
    <w:p w14:paraId="55A8C637" w14:textId="2B300119" w:rsidR="004F3B3D" w:rsidRPr="008C7BF7" w:rsidRDefault="00742079" w:rsidP="006904F5">
      <w:pPr>
        <w:pStyle w:val="QRDEnBodyText"/>
      </w:pPr>
      <w:r w:rsidRPr="008C7BF7">
        <w:t>Analyses of the clinical safety data suggest that the occurrence of hypertension and proteinuria with Avastin therapy are likely to be dose-dependent.</w:t>
      </w:r>
    </w:p>
    <w:p w14:paraId="08782948" w14:textId="46C914CE" w:rsidR="00023519" w:rsidRPr="008C7BF7" w:rsidRDefault="00023519" w:rsidP="004F37D2">
      <w:pPr>
        <w:pStyle w:val="QRDEnBodyText"/>
      </w:pPr>
    </w:p>
    <w:p w14:paraId="04D45BE4" w14:textId="252C6934" w:rsidR="006862B6" w:rsidRPr="008C7BF7" w:rsidRDefault="00742079" w:rsidP="000A003D">
      <w:pPr>
        <w:pStyle w:val="QRDHeading3"/>
      </w:pPr>
      <w:r w:rsidRPr="008C7BF7">
        <w:t>Tabulated list of adverse reactions</w:t>
      </w:r>
    </w:p>
    <w:p w14:paraId="1ADBB7CB" w14:textId="77777777" w:rsidR="006904F5" w:rsidRPr="008C7BF7" w:rsidRDefault="006904F5" w:rsidP="006904F5">
      <w:pPr>
        <w:pStyle w:val="QRDEnBodyText"/>
      </w:pPr>
    </w:p>
    <w:p w14:paraId="58F1580D" w14:textId="5B954847" w:rsidR="004F3B3D" w:rsidRPr="008C7BF7" w:rsidRDefault="00742079" w:rsidP="00504BE1">
      <w:pPr>
        <w:pStyle w:val="QRDEnBodyText"/>
      </w:pPr>
      <w:r w:rsidRPr="008C7BF7">
        <w:t>The adverse reactions listed in this section fall into the following frequency categories: Very common (≥</w:t>
      </w:r>
      <w:r w:rsidR="00A9442A" w:rsidRPr="008C7BF7">
        <w:t> </w:t>
      </w:r>
      <w:r w:rsidRPr="008C7BF7">
        <w:t>1/10); common (≥</w:t>
      </w:r>
      <w:r w:rsidR="00A9442A" w:rsidRPr="008C7BF7">
        <w:t> </w:t>
      </w:r>
      <w:r w:rsidRPr="008C7BF7">
        <w:t>1/100 to &lt;</w:t>
      </w:r>
      <w:r w:rsidR="00A9442A" w:rsidRPr="008C7BF7">
        <w:t> </w:t>
      </w:r>
      <w:r w:rsidRPr="008C7BF7">
        <w:t>1/10); uncommon (≥</w:t>
      </w:r>
      <w:r w:rsidR="00A9442A" w:rsidRPr="008C7BF7">
        <w:t> </w:t>
      </w:r>
      <w:r w:rsidRPr="008C7BF7">
        <w:t>1/1</w:t>
      </w:r>
      <w:r w:rsidR="00476C1C" w:rsidRPr="008C7BF7">
        <w:t> </w:t>
      </w:r>
      <w:r w:rsidRPr="008C7BF7">
        <w:t>000 to &lt;</w:t>
      </w:r>
      <w:r w:rsidR="00A9442A" w:rsidRPr="008C7BF7">
        <w:t> </w:t>
      </w:r>
      <w:r w:rsidRPr="008C7BF7">
        <w:t>1/100); rare (≥</w:t>
      </w:r>
      <w:r w:rsidR="00A9442A" w:rsidRPr="008C7BF7">
        <w:t> </w:t>
      </w:r>
      <w:r w:rsidRPr="008C7BF7">
        <w:t>1/10</w:t>
      </w:r>
      <w:r w:rsidR="00476C1C" w:rsidRPr="008C7BF7">
        <w:t> </w:t>
      </w:r>
      <w:r w:rsidRPr="008C7BF7">
        <w:t>000 to &lt;</w:t>
      </w:r>
      <w:r w:rsidR="00A9442A" w:rsidRPr="008C7BF7">
        <w:t> </w:t>
      </w:r>
      <w:r w:rsidRPr="008C7BF7">
        <w:t>1/1</w:t>
      </w:r>
      <w:r w:rsidR="00476C1C" w:rsidRPr="008C7BF7">
        <w:t> </w:t>
      </w:r>
      <w:r w:rsidRPr="008C7BF7">
        <w:t>000); very rare (&lt;</w:t>
      </w:r>
      <w:r w:rsidR="00A9442A" w:rsidRPr="008C7BF7">
        <w:t> </w:t>
      </w:r>
      <w:r w:rsidRPr="008C7BF7">
        <w:t>1/10</w:t>
      </w:r>
      <w:r w:rsidR="00476C1C" w:rsidRPr="008C7BF7">
        <w:t> </w:t>
      </w:r>
      <w:r w:rsidRPr="008C7BF7">
        <w:t xml:space="preserve">000); not known (cannot be estimated from the available data). </w:t>
      </w:r>
    </w:p>
    <w:p w14:paraId="3DCBCB3B" w14:textId="77777777" w:rsidR="004F3B3D" w:rsidRPr="008C7BF7" w:rsidRDefault="004F3B3D" w:rsidP="00504BE1">
      <w:pPr>
        <w:pStyle w:val="QRDEnBodyText"/>
      </w:pPr>
    </w:p>
    <w:p w14:paraId="4E406E79" w14:textId="77777777" w:rsidR="004F3B3D" w:rsidRPr="008C7BF7" w:rsidRDefault="00742079" w:rsidP="00504BE1">
      <w:pPr>
        <w:pStyle w:val="QRDEnBodyText"/>
      </w:pPr>
      <w:r w:rsidRPr="008C7BF7">
        <w:rPr>
          <w:szCs w:val="22"/>
        </w:rPr>
        <w:t>Tables 1 and 2 list adverse reactions</w:t>
      </w:r>
      <w:r w:rsidRPr="008C7BF7">
        <w:t xml:space="preserve"> associated with the use of Avastin in combination with different chemotherapy regimens in multiple indications, by MedDRA system organ class. </w:t>
      </w:r>
    </w:p>
    <w:p w14:paraId="18DB0235" w14:textId="77777777" w:rsidR="004F3B3D" w:rsidRPr="008C7BF7" w:rsidRDefault="004F3B3D" w:rsidP="00504BE1">
      <w:pPr>
        <w:pStyle w:val="QRDEnBodyText"/>
      </w:pPr>
    </w:p>
    <w:p w14:paraId="24F07476" w14:textId="77777777" w:rsidR="004F3B3D" w:rsidRPr="008C7BF7" w:rsidRDefault="00742079" w:rsidP="00504BE1">
      <w:pPr>
        <w:pStyle w:val="QRDEnBodyText"/>
        <w:rPr>
          <w:szCs w:val="21"/>
        </w:rPr>
      </w:pPr>
      <w:r w:rsidRPr="008C7BF7">
        <w:t xml:space="preserve">Table 1 provides all adverse reactions by frequency that </w:t>
      </w:r>
      <w:r w:rsidRPr="008C7BF7">
        <w:rPr>
          <w:szCs w:val="21"/>
        </w:rPr>
        <w:t>were determined to have a causal relationship with Avastin through:</w:t>
      </w:r>
    </w:p>
    <w:p w14:paraId="37B0981A" w14:textId="199E1DC4" w:rsidR="004F3B3D" w:rsidRPr="008C7BF7" w:rsidRDefault="00742079" w:rsidP="00AF7221">
      <w:pPr>
        <w:pStyle w:val="QRDEnBullets"/>
        <w:numPr>
          <w:ilvl w:val="0"/>
          <w:numId w:val="3"/>
        </w:numPr>
        <w:ind w:left="567" w:hanging="567"/>
      </w:pPr>
      <w:r w:rsidRPr="008C7BF7">
        <w:t xml:space="preserve">comparative incidences noted between clinical trial treatment arms (with at least a 10% </w:t>
      </w:r>
      <w:r w:rsidR="00B74FD1" w:rsidRPr="008C7BF7">
        <w:t>difference compared to the control arm for NCI-CTCAE Grade 1-5 reactions or at least a 2%</w:t>
      </w:r>
      <w:r w:rsidRPr="008C7BF7">
        <w:t xml:space="preserve"> </w:t>
      </w:r>
      <w:r w:rsidR="002555E6" w:rsidRPr="008C7BF7">
        <w:t xml:space="preserve">difference </w:t>
      </w:r>
      <w:r w:rsidR="00B74FD1" w:rsidRPr="008C7BF7">
        <w:t>compared to the control arm for NCI-CTCAE Grade 3-5 reactions,</w:t>
      </w:r>
    </w:p>
    <w:p w14:paraId="0CC7F0FE" w14:textId="61E8B0F5" w:rsidR="004F3B3D" w:rsidRPr="008C7BF7" w:rsidRDefault="00742079" w:rsidP="00AF7221">
      <w:pPr>
        <w:pStyle w:val="QRDEnBullets"/>
        <w:numPr>
          <w:ilvl w:val="0"/>
          <w:numId w:val="3"/>
        </w:numPr>
        <w:ind w:left="567" w:hanging="567"/>
      </w:pPr>
      <w:r w:rsidRPr="008C7BF7">
        <w:t>post-authorisation safety studies,</w:t>
      </w:r>
    </w:p>
    <w:p w14:paraId="6D75080D" w14:textId="5355B770" w:rsidR="004F3B3D" w:rsidRPr="008C7BF7" w:rsidRDefault="00742079" w:rsidP="00AF7221">
      <w:pPr>
        <w:pStyle w:val="QRDEnBullets"/>
        <w:numPr>
          <w:ilvl w:val="0"/>
          <w:numId w:val="3"/>
        </w:numPr>
        <w:ind w:left="567" w:hanging="567"/>
      </w:pPr>
      <w:r w:rsidRPr="008C7BF7">
        <w:t xml:space="preserve">spontaneous reporting, </w:t>
      </w:r>
    </w:p>
    <w:p w14:paraId="3DC2DB60" w14:textId="1A6B2F96" w:rsidR="004F3B3D" w:rsidRPr="008C7BF7" w:rsidRDefault="00742079" w:rsidP="00AF7221">
      <w:pPr>
        <w:pStyle w:val="QRDEnBullets"/>
        <w:numPr>
          <w:ilvl w:val="0"/>
          <w:numId w:val="3"/>
        </w:numPr>
        <w:ind w:left="567" w:hanging="567"/>
      </w:pPr>
      <w:r w:rsidRPr="008C7BF7">
        <w:t xml:space="preserve">epidemiological studies\non-interventional or observational studies, </w:t>
      </w:r>
    </w:p>
    <w:p w14:paraId="7766C711" w14:textId="1D0D568D" w:rsidR="004F3B3D" w:rsidRPr="008C7BF7" w:rsidRDefault="00742079" w:rsidP="00AF7221">
      <w:pPr>
        <w:pStyle w:val="QRDEnBullets"/>
        <w:numPr>
          <w:ilvl w:val="0"/>
          <w:numId w:val="3"/>
        </w:numPr>
        <w:ind w:left="567" w:hanging="567"/>
      </w:pPr>
      <w:r w:rsidRPr="008C7BF7">
        <w:t xml:space="preserve">or through an evaluation of individual case reports. </w:t>
      </w:r>
    </w:p>
    <w:p w14:paraId="3CEFC52C" w14:textId="77777777" w:rsidR="004F3B3D" w:rsidRPr="008C7BF7" w:rsidRDefault="004F3B3D" w:rsidP="00504BE1">
      <w:pPr>
        <w:pStyle w:val="QRDEnBodyText"/>
      </w:pPr>
    </w:p>
    <w:p w14:paraId="556BF556" w14:textId="23BE1686" w:rsidR="004F3B3D" w:rsidRPr="008C7BF7" w:rsidRDefault="00742079" w:rsidP="00504BE1">
      <w:pPr>
        <w:pStyle w:val="QRDEnBodyText"/>
        <w:rPr>
          <w:rFonts w:eastAsia="Calibri" w:cs="Arial"/>
          <w:szCs w:val="22"/>
        </w:rPr>
      </w:pPr>
      <w:r w:rsidRPr="008C7BF7">
        <w:rPr>
          <w:rFonts w:cs="Calibri"/>
          <w:szCs w:val="22"/>
        </w:rPr>
        <w:t xml:space="preserve">Table 2 provides the frequency of severe adverse reactions. Severe reactions are defined as adverse events with at least a 2% difference compared to the control arm in clinical studies for NCI-CTCAE Grade 3-5 reactions. Table 2 also includes adverse reactions which are considered by the MAH to be clinically significant or severe. </w:t>
      </w:r>
    </w:p>
    <w:p w14:paraId="29AFC19B" w14:textId="77777777" w:rsidR="004F3B3D" w:rsidRPr="008C7BF7" w:rsidRDefault="004F3B3D" w:rsidP="00504BE1">
      <w:pPr>
        <w:pStyle w:val="QRDEnBodyText"/>
        <w:rPr>
          <w:rFonts w:eastAsia="Calibri" w:cs="Arial"/>
          <w:szCs w:val="22"/>
        </w:rPr>
      </w:pPr>
    </w:p>
    <w:p w14:paraId="56A31739" w14:textId="77777777" w:rsidR="004F3B3D" w:rsidRPr="008C7BF7" w:rsidRDefault="00742079" w:rsidP="00504BE1">
      <w:pPr>
        <w:pStyle w:val="QRDEnBodyText"/>
      </w:pPr>
      <w:r w:rsidRPr="008C7BF7">
        <w:rPr>
          <w:szCs w:val="22"/>
        </w:rPr>
        <w:t>Post-marketing adverse reactions are included in both Tables 1 and 2, where applicable. Detailed information about these post-marketing reactions are provided in Table 3.</w:t>
      </w:r>
    </w:p>
    <w:p w14:paraId="49BEBD39" w14:textId="77777777" w:rsidR="004F3B3D" w:rsidRPr="008C7BF7" w:rsidRDefault="004F3B3D" w:rsidP="00504BE1">
      <w:pPr>
        <w:pStyle w:val="QRDEnBodyText"/>
      </w:pPr>
    </w:p>
    <w:p w14:paraId="356E138B" w14:textId="77777777" w:rsidR="004F3B3D" w:rsidRPr="008C7BF7" w:rsidRDefault="00742079" w:rsidP="00504BE1">
      <w:pPr>
        <w:pStyle w:val="QRDEnBodyText"/>
      </w:pPr>
      <w:r w:rsidRPr="008C7BF7">
        <w:t xml:space="preserve">Adverse reactions are added to the appropriate frequency category in the tables below according to the highest incidence seen in any indication. </w:t>
      </w:r>
    </w:p>
    <w:p w14:paraId="5AF07B2F" w14:textId="77777777" w:rsidR="004F3B3D" w:rsidRPr="008C7BF7" w:rsidRDefault="00742079" w:rsidP="00504BE1">
      <w:pPr>
        <w:pStyle w:val="QRDEnBodyText"/>
      </w:pPr>
      <w:r w:rsidRPr="008C7BF7">
        <w:t xml:space="preserve">Within each frequency category, adverse reactions are presented in the order of decreasing seriousness. </w:t>
      </w:r>
    </w:p>
    <w:p w14:paraId="56B2A30C" w14:textId="77777777" w:rsidR="004F3B3D" w:rsidRPr="008C7BF7" w:rsidRDefault="004F3B3D" w:rsidP="00504BE1">
      <w:pPr>
        <w:pStyle w:val="QRDEnBodyText"/>
      </w:pPr>
    </w:p>
    <w:p w14:paraId="1E25EF8F" w14:textId="77777777" w:rsidR="004F3B3D" w:rsidRPr="008C7BF7" w:rsidRDefault="00742079" w:rsidP="00504BE1">
      <w:pPr>
        <w:pStyle w:val="QRDEnBodyText"/>
      </w:pPr>
      <w:r w:rsidRPr="008C7BF7">
        <w:t>Some of the adverse reactions are reactions commonly seen with chemotherapy; however, Avastin may exacerbate these reactions when combined with chemotherapeutic agents. Examples include palmar-plantar erythrodysaesthesia syndrome with pegylated liposomal doxorubicin or capecitabine, peripheral sensory neuropathy with paclitaxel or oxaliplatin, nail disorders or alopecia with paclitaxel, and paronychia with erlotinib.</w:t>
      </w:r>
    </w:p>
    <w:p w14:paraId="3063FF84" w14:textId="77777777" w:rsidR="004F3B3D" w:rsidRPr="008C7BF7" w:rsidRDefault="004F3B3D" w:rsidP="00DB667F">
      <w:pPr>
        <w:pStyle w:val="QRDEnBodyText"/>
      </w:pPr>
    </w:p>
    <w:p w14:paraId="074E3822" w14:textId="24737AD8" w:rsidR="004F3B3D" w:rsidRPr="008C7BF7" w:rsidRDefault="00742079" w:rsidP="00504BE1">
      <w:pPr>
        <w:pStyle w:val="TableTitle"/>
        <w:spacing w:after="0"/>
        <w:rPr>
          <w:lang w:eastAsia="ja-JP"/>
        </w:rPr>
      </w:pPr>
      <w:r w:rsidRPr="008C7BF7">
        <w:rPr>
          <w:lang w:eastAsia="ja-JP"/>
        </w:rPr>
        <w:t xml:space="preserve">Table 1: Adverse </w:t>
      </w:r>
      <w:r w:rsidR="00817CBB" w:rsidRPr="008C7BF7">
        <w:rPr>
          <w:lang w:eastAsia="ja-JP"/>
        </w:rPr>
        <w:t xml:space="preserve">reactions </w:t>
      </w:r>
      <w:r w:rsidRPr="008C7BF7">
        <w:rPr>
          <w:lang w:eastAsia="ja-JP"/>
        </w:rPr>
        <w:t xml:space="preserve">by </w:t>
      </w:r>
      <w:r w:rsidR="00817CBB" w:rsidRPr="008C7BF7">
        <w:rPr>
          <w:lang w:eastAsia="ja-JP"/>
        </w:rPr>
        <w:t xml:space="preserve">frequency </w:t>
      </w:r>
    </w:p>
    <w:p w14:paraId="35229046" w14:textId="77777777" w:rsidR="009C067F" w:rsidRPr="008C7BF7" w:rsidRDefault="009C067F" w:rsidP="00DE60F7">
      <w:pPr>
        <w:pStyle w:val="Paragraph"/>
      </w:pPr>
    </w:p>
    <w:tbl>
      <w:tblPr>
        <w:tblW w:w="52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6"/>
        <w:gridCol w:w="1641"/>
        <w:gridCol w:w="1451"/>
        <w:gridCol w:w="1066"/>
        <w:gridCol w:w="1176"/>
        <w:gridCol w:w="1176"/>
        <w:gridCol w:w="1624"/>
      </w:tblGrid>
      <w:tr w:rsidR="00B87822" w:rsidRPr="008C7BF7" w14:paraId="7154039D" w14:textId="77777777" w:rsidTr="00513D5C">
        <w:trPr>
          <w:cantSplit/>
          <w:trHeight w:val="741"/>
          <w:tblHeader/>
        </w:trPr>
        <w:tc>
          <w:tcPr>
            <w:tcW w:w="736" w:type="pct"/>
          </w:tcPr>
          <w:p w14:paraId="3E4CD63F" w14:textId="77777777" w:rsidR="00513D5C" w:rsidRPr="008C7BF7" w:rsidRDefault="00742079" w:rsidP="00B47E12">
            <w:pPr>
              <w:pStyle w:val="QRDEnTableText"/>
              <w:jc w:val="center"/>
              <w:rPr>
                <w:sz w:val="18"/>
                <w:szCs w:val="18"/>
              </w:rPr>
            </w:pPr>
            <w:r w:rsidRPr="008C7BF7">
              <w:rPr>
                <w:sz w:val="18"/>
                <w:szCs w:val="18"/>
              </w:rPr>
              <w:t xml:space="preserve">System organ class </w:t>
            </w:r>
          </w:p>
        </w:tc>
        <w:tc>
          <w:tcPr>
            <w:tcW w:w="841" w:type="pct"/>
          </w:tcPr>
          <w:p w14:paraId="24C3F40C" w14:textId="7D3C6B6F" w:rsidR="00513D5C" w:rsidRPr="008C7BF7" w:rsidRDefault="00742079" w:rsidP="00B47E12">
            <w:pPr>
              <w:pStyle w:val="QRDEnTableText"/>
              <w:jc w:val="center"/>
              <w:rPr>
                <w:i/>
                <w:sz w:val="18"/>
                <w:szCs w:val="18"/>
              </w:rPr>
            </w:pPr>
            <w:r w:rsidRPr="008C7BF7">
              <w:rPr>
                <w:sz w:val="18"/>
                <w:szCs w:val="18"/>
              </w:rPr>
              <w:t xml:space="preserve">Very </w:t>
            </w:r>
            <w:r w:rsidR="009C067F" w:rsidRPr="008C7BF7">
              <w:rPr>
                <w:sz w:val="18"/>
                <w:szCs w:val="18"/>
              </w:rPr>
              <w:t>common</w:t>
            </w:r>
          </w:p>
        </w:tc>
        <w:tc>
          <w:tcPr>
            <w:tcW w:w="765" w:type="pct"/>
          </w:tcPr>
          <w:p w14:paraId="0C763CF1" w14:textId="77777777" w:rsidR="00513D5C" w:rsidRPr="008C7BF7" w:rsidRDefault="00742079" w:rsidP="00B47E12">
            <w:pPr>
              <w:pStyle w:val="QRDEnTableText"/>
              <w:jc w:val="center"/>
              <w:rPr>
                <w:i/>
                <w:sz w:val="18"/>
                <w:szCs w:val="18"/>
              </w:rPr>
            </w:pPr>
            <w:r w:rsidRPr="008C7BF7">
              <w:rPr>
                <w:sz w:val="18"/>
                <w:szCs w:val="18"/>
              </w:rPr>
              <w:t>Common</w:t>
            </w:r>
          </w:p>
        </w:tc>
        <w:tc>
          <w:tcPr>
            <w:tcW w:w="644" w:type="pct"/>
          </w:tcPr>
          <w:p w14:paraId="2F0C8F17" w14:textId="77777777" w:rsidR="00513D5C" w:rsidRPr="008C7BF7" w:rsidRDefault="00742079" w:rsidP="00B47E12">
            <w:pPr>
              <w:pStyle w:val="QRDEnTableText"/>
              <w:jc w:val="center"/>
              <w:rPr>
                <w:i/>
                <w:sz w:val="18"/>
                <w:szCs w:val="18"/>
              </w:rPr>
            </w:pPr>
            <w:r w:rsidRPr="008C7BF7">
              <w:rPr>
                <w:sz w:val="18"/>
                <w:szCs w:val="18"/>
              </w:rPr>
              <w:t>Uncommon</w:t>
            </w:r>
          </w:p>
        </w:tc>
        <w:tc>
          <w:tcPr>
            <w:tcW w:w="538" w:type="pct"/>
          </w:tcPr>
          <w:p w14:paraId="0FDA3F46" w14:textId="77777777" w:rsidR="00513D5C" w:rsidRPr="008C7BF7" w:rsidRDefault="00742079" w:rsidP="00B47E12">
            <w:pPr>
              <w:pStyle w:val="QRDEnTableText"/>
              <w:jc w:val="center"/>
              <w:rPr>
                <w:i/>
                <w:sz w:val="18"/>
                <w:szCs w:val="18"/>
              </w:rPr>
            </w:pPr>
            <w:r w:rsidRPr="008C7BF7">
              <w:rPr>
                <w:sz w:val="18"/>
                <w:szCs w:val="18"/>
              </w:rPr>
              <w:t>Rare</w:t>
            </w:r>
          </w:p>
        </w:tc>
        <w:tc>
          <w:tcPr>
            <w:tcW w:w="620" w:type="pct"/>
          </w:tcPr>
          <w:p w14:paraId="42BA12B5" w14:textId="11F27FA8" w:rsidR="00513D5C" w:rsidRPr="008C7BF7" w:rsidRDefault="00742079" w:rsidP="00B47E12">
            <w:pPr>
              <w:pStyle w:val="QRDEnTableText"/>
              <w:jc w:val="center"/>
              <w:rPr>
                <w:i/>
                <w:sz w:val="18"/>
                <w:szCs w:val="18"/>
              </w:rPr>
            </w:pPr>
            <w:r w:rsidRPr="008C7BF7">
              <w:rPr>
                <w:sz w:val="18"/>
                <w:szCs w:val="18"/>
              </w:rPr>
              <w:t xml:space="preserve">Very </w:t>
            </w:r>
            <w:r w:rsidR="009C067F" w:rsidRPr="008C7BF7">
              <w:rPr>
                <w:sz w:val="18"/>
                <w:szCs w:val="18"/>
              </w:rPr>
              <w:t>rare</w:t>
            </w:r>
          </w:p>
        </w:tc>
        <w:tc>
          <w:tcPr>
            <w:tcW w:w="856" w:type="pct"/>
          </w:tcPr>
          <w:p w14:paraId="776C7F05" w14:textId="78BB5357" w:rsidR="00513D5C" w:rsidRPr="008C7BF7" w:rsidRDefault="00742079" w:rsidP="00B47E12">
            <w:pPr>
              <w:pStyle w:val="QRDEnTableText"/>
              <w:jc w:val="center"/>
              <w:rPr>
                <w:i/>
                <w:sz w:val="18"/>
                <w:szCs w:val="18"/>
              </w:rPr>
            </w:pPr>
            <w:r w:rsidRPr="008C7BF7">
              <w:rPr>
                <w:sz w:val="18"/>
                <w:szCs w:val="18"/>
              </w:rPr>
              <w:t xml:space="preserve">Frequency </w:t>
            </w:r>
            <w:r w:rsidR="009C067F" w:rsidRPr="008C7BF7">
              <w:rPr>
                <w:sz w:val="18"/>
                <w:szCs w:val="18"/>
              </w:rPr>
              <w:t>not known</w:t>
            </w:r>
          </w:p>
        </w:tc>
      </w:tr>
      <w:tr w:rsidR="00B87822" w:rsidRPr="008C7BF7" w14:paraId="6397130D" w14:textId="77777777" w:rsidTr="00513D5C">
        <w:tc>
          <w:tcPr>
            <w:tcW w:w="736" w:type="pct"/>
          </w:tcPr>
          <w:p w14:paraId="16CFDBF7" w14:textId="77777777" w:rsidR="00513D5C" w:rsidRPr="008C7BF7" w:rsidRDefault="00742079" w:rsidP="00B47E12">
            <w:pPr>
              <w:pStyle w:val="QRDEnTableText"/>
              <w:jc w:val="center"/>
              <w:rPr>
                <w:i/>
                <w:sz w:val="18"/>
                <w:szCs w:val="18"/>
              </w:rPr>
            </w:pPr>
            <w:r w:rsidRPr="008C7BF7">
              <w:rPr>
                <w:sz w:val="18"/>
                <w:szCs w:val="18"/>
              </w:rPr>
              <w:t>Infections and infestations</w:t>
            </w:r>
          </w:p>
        </w:tc>
        <w:tc>
          <w:tcPr>
            <w:tcW w:w="841" w:type="pct"/>
          </w:tcPr>
          <w:p w14:paraId="3F365112" w14:textId="77777777" w:rsidR="00513D5C" w:rsidRPr="008C7BF7" w:rsidRDefault="00513D5C" w:rsidP="00B47E12">
            <w:pPr>
              <w:pStyle w:val="QRDEnTableText"/>
              <w:jc w:val="center"/>
              <w:rPr>
                <w:sz w:val="18"/>
                <w:szCs w:val="18"/>
              </w:rPr>
            </w:pPr>
          </w:p>
        </w:tc>
        <w:tc>
          <w:tcPr>
            <w:tcW w:w="765" w:type="pct"/>
          </w:tcPr>
          <w:p w14:paraId="21D0FE2D" w14:textId="77777777" w:rsidR="00513D5C" w:rsidRPr="008C7BF7" w:rsidRDefault="00742079" w:rsidP="00B47E12">
            <w:pPr>
              <w:pStyle w:val="QRDEnTableText"/>
              <w:jc w:val="center"/>
              <w:rPr>
                <w:sz w:val="18"/>
                <w:szCs w:val="18"/>
              </w:rPr>
            </w:pPr>
            <w:r w:rsidRPr="008C7BF7">
              <w:rPr>
                <w:sz w:val="18"/>
                <w:szCs w:val="18"/>
              </w:rPr>
              <w:t>Sepsis,</w:t>
            </w:r>
          </w:p>
          <w:p w14:paraId="69B3C7A2" w14:textId="77777777" w:rsidR="00513D5C" w:rsidRPr="008C7BF7" w:rsidRDefault="00742079" w:rsidP="00B47E12">
            <w:pPr>
              <w:pStyle w:val="QRDEnTableText"/>
              <w:jc w:val="center"/>
              <w:rPr>
                <w:sz w:val="18"/>
                <w:szCs w:val="18"/>
              </w:rPr>
            </w:pPr>
            <w:r w:rsidRPr="008C7BF7">
              <w:rPr>
                <w:sz w:val="18"/>
                <w:szCs w:val="18"/>
              </w:rPr>
              <w:t>Abscess</w:t>
            </w:r>
            <w:r w:rsidRPr="008C7BF7">
              <w:rPr>
                <w:sz w:val="18"/>
                <w:szCs w:val="18"/>
                <w:vertAlign w:val="superscript"/>
              </w:rPr>
              <w:t>b,d</w:t>
            </w:r>
            <w:r w:rsidRPr="008C7BF7">
              <w:rPr>
                <w:sz w:val="18"/>
                <w:szCs w:val="18"/>
              </w:rPr>
              <w:t>,</w:t>
            </w:r>
          </w:p>
          <w:p w14:paraId="30FE700A" w14:textId="77777777" w:rsidR="00513D5C" w:rsidRPr="008C7BF7" w:rsidRDefault="00742079" w:rsidP="00B47E12">
            <w:pPr>
              <w:pStyle w:val="QRDEnTableText"/>
              <w:jc w:val="center"/>
              <w:rPr>
                <w:sz w:val="18"/>
                <w:szCs w:val="18"/>
              </w:rPr>
            </w:pPr>
            <w:r w:rsidRPr="008C7BF7">
              <w:rPr>
                <w:sz w:val="18"/>
                <w:szCs w:val="18"/>
              </w:rPr>
              <w:t>Cellulitis, Infection,</w:t>
            </w:r>
          </w:p>
          <w:p w14:paraId="2C1CEF79" w14:textId="77777777" w:rsidR="00513D5C" w:rsidRPr="008C7BF7" w:rsidRDefault="00742079" w:rsidP="00B47E12">
            <w:pPr>
              <w:pStyle w:val="QRDEnTableText"/>
              <w:jc w:val="center"/>
              <w:rPr>
                <w:sz w:val="18"/>
                <w:szCs w:val="18"/>
              </w:rPr>
            </w:pPr>
            <w:r w:rsidRPr="008C7BF7">
              <w:rPr>
                <w:sz w:val="18"/>
                <w:szCs w:val="18"/>
              </w:rPr>
              <w:t>Urinary tract infection</w:t>
            </w:r>
          </w:p>
        </w:tc>
        <w:tc>
          <w:tcPr>
            <w:tcW w:w="644" w:type="pct"/>
          </w:tcPr>
          <w:p w14:paraId="6D1BC581" w14:textId="77777777" w:rsidR="00513D5C" w:rsidRPr="008C7BF7" w:rsidRDefault="00513D5C" w:rsidP="00B47E12">
            <w:pPr>
              <w:pStyle w:val="QRDEnTableText"/>
              <w:jc w:val="center"/>
              <w:rPr>
                <w:sz w:val="18"/>
                <w:szCs w:val="18"/>
              </w:rPr>
            </w:pPr>
          </w:p>
        </w:tc>
        <w:tc>
          <w:tcPr>
            <w:tcW w:w="538" w:type="pct"/>
          </w:tcPr>
          <w:p w14:paraId="5D74C9D1" w14:textId="77777777" w:rsidR="00513D5C" w:rsidRPr="008C7BF7" w:rsidRDefault="00742079" w:rsidP="00B47E12">
            <w:pPr>
              <w:pStyle w:val="QRDEnTableText"/>
              <w:jc w:val="center"/>
              <w:rPr>
                <w:sz w:val="18"/>
                <w:szCs w:val="18"/>
              </w:rPr>
            </w:pPr>
            <w:r w:rsidRPr="008C7BF7">
              <w:rPr>
                <w:sz w:val="18"/>
                <w:szCs w:val="18"/>
              </w:rPr>
              <w:t>Necrotising</w:t>
            </w:r>
          </w:p>
          <w:p w14:paraId="646F3CC0" w14:textId="77777777" w:rsidR="00513D5C" w:rsidRPr="008C7BF7" w:rsidRDefault="00742079" w:rsidP="00B47E12">
            <w:pPr>
              <w:pStyle w:val="QRDEnTableText"/>
              <w:jc w:val="center"/>
              <w:rPr>
                <w:sz w:val="18"/>
                <w:szCs w:val="18"/>
              </w:rPr>
            </w:pPr>
            <w:r w:rsidRPr="008C7BF7">
              <w:rPr>
                <w:sz w:val="18"/>
                <w:szCs w:val="18"/>
              </w:rPr>
              <w:t>fasciitis</w:t>
            </w:r>
            <w:r w:rsidRPr="008C7BF7">
              <w:rPr>
                <w:sz w:val="18"/>
                <w:szCs w:val="18"/>
                <w:vertAlign w:val="superscript"/>
              </w:rPr>
              <w:t xml:space="preserve"> a</w:t>
            </w:r>
          </w:p>
        </w:tc>
        <w:tc>
          <w:tcPr>
            <w:tcW w:w="620" w:type="pct"/>
          </w:tcPr>
          <w:p w14:paraId="1A7A8C2F" w14:textId="77777777" w:rsidR="00513D5C" w:rsidRPr="008C7BF7" w:rsidRDefault="00513D5C" w:rsidP="00B47E12">
            <w:pPr>
              <w:pStyle w:val="QRDEnTableText"/>
              <w:jc w:val="center"/>
              <w:rPr>
                <w:sz w:val="18"/>
                <w:szCs w:val="18"/>
              </w:rPr>
            </w:pPr>
          </w:p>
        </w:tc>
        <w:tc>
          <w:tcPr>
            <w:tcW w:w="856" w:type="pct"/>
          </w:tcPr>
          <w:p w14:paraId="6A60B945" w14:textId="77777777" w:rsidR="00513D5C" w:rsidRPr="008C7BF7" w:rsidRDefault="00513D5C" w:rsidP="00B47E12">
            <w:pPr>
              <w:pStyle w:val="QRDEnTableText"/>
              <w:jc w:val="center"/>
              <w:rPr>
                <w:sz w:val="18"/>
                <w:szCs w:val="18"/>
              </w:rPr>
            </w:pPr>
          </w:p>
        </w:tc>
      </w:tr>
      <w:tr w:rsidR="00B87822" w:rsidRPr="008C7BF7" w14:paraId="6F546B3B" w14:textId="77777777" w:rsidTr="00513D5C">
        <w:tc>
          <w:tcPr>
            <w:tcW w:w="736" w:type="pct"/>
          </w:tcPr>
          <w:p w14:paraId="5AC095C0" w14:textId="77777777" w:rsidR="00513D5C" w:rsidRPr="008C7BF7" w:rsidRDefault="00742079" w:rsidP="00B47E12">
            <w:pPr>
              <w:pStyle w:val="QRDEnTableText"/>
              <w:jc w:val="center"/>
              <w:rPr>
                <w:sz w:val="18"/>
                <w:szCs w:val="18"/>
              </w:rPr>
            </w:pPr>
            <w:r w:rsidRPr="008C7BF7">
              <w:rPr>
                <w:sz w:val="18"/>
                <w:szCs w:val="18"/>
              </w:rPr>
              <w:t>Blood and lymphatic system disorders</w:t>
            </w:r>
          </w:p>
        </w:tc>
        <w:tc>
          <w:tcPr>
            <w:tcW w:w="841" w:type="pct"/>
          </w:tcPr>
          <w:p w14:paraId="293DDB7D" w14:textId="77777777" w:rsidR="00513D5C" w:rsidRPr="00977C45" w:rsidRDefault="00742079" w:rsidP="00B47E12">
            <w:pPr>
              <w:pStyle w:val="QRDEnTableText"/>
              <w:jc w:val="center"/>
              <w:rPr>
                <w:sz w:val="18"/>
                <w:szCs w:val="18"/>
                <w:lang w:val="it-IT"/>
              </w:rPr>
            </w:pPr>
            <w:r w:rsidRPr="00977C45">
              <w:rPr>
                <w:sz w:val="18"/>
                <w:szCs w:val="18"/>
                <w:lang w:val="it-IT"/>
              </w:rPr>
              <w:t>Febrile</w:t>
            </w:r>
          </w:p>
          <w:p w14:paraId="451A2419" w14:textId="77777777" w:rsidR="00513D5C" w:rsidRPr="00977C45" w:rsidRDefault="00742079" w:rsidP="00B47E12">
            <w:pPr>
              <w:pStyle w:val="QRDEnTableText"/>
              <w:jc w:val="center"/>
              <w:rPr>
                <w:sz w:val="18"/>
                <w:szCs w:val="18"/>
                <w:lang w:val="it-IT"/>
              </w:rPr>
            </w:pPr>
            <w:r w:rsidRPr="00977C45">
              <w:rPr>
                <w:sz w:val="18"/>
                <w:szCs w:val="18"/>
                <w:lang w:val="it-IT"/>
              </w:rPr>
              <w:t>neutropenia,</w:t>
            </w:r>
          </w:p>
          <w:p w14:paraId="16E7BD2F" w14:textId="77777777" w:rsidR="00513D5C" w:rsidRPr="00977C45" w:rsidRDefault="00742079" w:rsidP="00B47E12">
            <w:pPr>
              <w:pStyle w:val="QRDEnTableText"/>
              <w:jc w:val="center"/>
              <w:rPr>
                <w:sz w:val="18"/>
                <w:szCs w:val="18"/>
                <w:lang w:val="it-IT"/>
              </w:rPr>
            </w:pPr>
            <w:r w:rsidRPr="00977C45">
              <w:rPr>
                <w:sz w:val="18"/>
                <w:szCs w:val="18"/>
                <w:lang w:val="it-IT"/>
              </w:rPr>
              <w:t>Leucopenia,</w:t>
            </w:r>
          </w:p>
          <w:p w14:paraId="53516F57" w14:textId="77777777" w:rsidR="00513D5C" w:rsidRPr="00977C45" w:rsidRDefault="00742079" w:rsidP="00B47E12">
            <w:pPr>
              <w:pStyle w:val="QRDEnTableText"/>
              <w:jc w:val="center"/>
              <w:rPr>
                <w:sz w:val="18"/>
                <w:szCs w:val="18"/>
                <w:lang w:val="it-IT"/>
              </w:rPr>
            </w:pPr>
            <w:r w:rsidRPr="00977C45">
              <w:rPr>
                <w:sz w:val="18"/>
                <w:szCs w:val="18"/>
                <w:lang w:val="it-IT"/>
              </w:rPr>
              <w:t>Neutropenia</w:t>
            </w:r>
            <w:r w:rsidRPr="00977C45">
              <w:rPr>
                <w:sz w:val="18"/>
                <w:szCs w:val="18"/>
                <w:vertAlign w:val="superscript"/>
                <w:lang w:val="it-IT"/>
              </w:rPr>
              <w:t>b</w:t>
            </w:r>
            <w:r w:rsidRPr="00977C45">
              <w:rPr>
                <w:sz w:val="18"/>
                <w:szCs w:val="18"/>
                <w:lang w:val="it-IT"/>
              </w:rPr>
              <w:t>,</w:t>
            </w:r>
          </w:p>
          <w:p w14:paraId="76295071" w14:textId="77777777" w:rsidR="00513D5C" w:rsidRPr="00977C45" w:rsidRDefault="00742079" w:rsidP="00B47E12">
            <w:pPr>
              <w:pStyle w:val="QRDEnTableText"/>
              <w:jc w:val="center"/>
              <w:rPr>
                <w:sz w:val="18"/>
                <w:szCs w:val="18"/>
                <w:lang w:val="it-IT"/>
              </w:rPr>
            </w:pPr>
            <w:r w:rsidRPr="00977C45">
              <w:rPr>
                <w:sz w:val="18"/>
                <w:szCs w:val="18"/>
                <w:lang w:val="it-IT"/>
              </w:rPr>
              <w:t>Thrombo-cytopenia</w:t>
            </w:r>
          </w:p>
        </w:tc>
        <w:tc>
          <w:tcPr>
            <w:tcW w:w="765" w:type="pct"/>
          </w:tcPr>
          <w:p w14:paraId="29FFF836" w14:textId="77777777" w:rsidR="00513D5C" w:rsidRPr="008C7BF7" w:rsidRDefault="00742079" w:rsidP="00B47E12">
            <w:pPr>
              <w:pStyle w:val="QRDEnTableText"/>
              <w:jc w:val="center"/>
              <w:rPr>
                <w:sz w:val="18"/>
                <w:szCs w:val="18"/>
              </w:rPr>
            </w:pPr>
            <w:r w:rsidRPr="008C7BF7">
              <w:rPr>
                <w:sz w:val="18"/>
                <w:szCs w:val="18"/>
              </w:rPr>
              <w:t>Anaemia, Lymphopenia</w:t>
            </w:r>
          </w:p>
        </w:tc>
        <w:tc>
          <w:tcPr>
            <w:tcW w:w="644" w:type="pct"/>
          </w:tcPr>
          <w:p w14:paraId="5BE1FE84" w14:textId="77777777" w:rsidR="00513D5C" w:rsidRPr="008C7BF7" w:rsidRDefault="00513D5C" w:rsidP="00B47E12">
            <w:pPr>
              <w:pStyle w:val="QRDEnTableText"/>
              <w:jc w:val="center"/>
              <w:rPr>
                <w:sz w:val="18"/>
                <w:szCs w:val="18"/>
              </w:rPr>
            </w:pPr>
          </w:p>
        </w:tc>
        <w:tc>
          <w:tcPr>
            <w:tcW w:w="538" w:type="pct"/>
          </w:tcPr>
          <w:p w14:paraId="07EDF210" w14:textId="77777777" w:rsidR="00513D5C" w:rsidRPr="008C7BF7" w:rsidRDefault="00513D5C" w:rsidP="00B47E12">
            <w:pPr>
              <w:pStyle w:val="QRDEnTableText"/>
              <w:jc w:val="center"/>
              <w:rPr>
                <w:sz w:val="18"/>
                <w:szCs w:val="18"/>
              </w:rPr>
            </w:pPr>
          </w:p>
        </w:tc>
        <w:tc>
          <w:tcPr>
            <w:tcW w:w="620" w:type="pct"/>
          </w:tcPr>
          <w:p w14:paraId="4E6BF6B3" w14:textId="77777777" w:rsidR="00513D5C" w:rsidRPr="008C7BF7" w:rsidRDefault="00513D5C" w:rsidP="00B47E12">
            <w:pPr>
              <w:pStyle w:val="QRDEnTableText"/>
              <w:jc w:val="center"/>
              <w:rPr>
                <w:sz w:val="18"/>
                <w:szCs w:val="18"/>
              </w:rPr>
            </w:pPr>
          </w:p>
        </w:tc>
        <w:tc>
          <w:tcPr>
            <w:tcW w:w="856" w:type="pct"/>
          </w:tcPr>
          <w:p w14:paraId="1EE41549" w14:textId="77777777" w:rsidR="00513D5C" w:rsidRPr="008C7BF7" w:rsidRDefault="00513D5C" w:rsidP="00B47E12">
            <w:pPr>
              <w:pStyle w:val="QRDEnTableText"/>
              <w:jc w:val="center"/>
              <w:rPr>
                <w:sz w:val="18"/>
                <w:szCs w:val="18"/>
              </w:rPr>
            </w:pPr>
          </w:p>
        </w:tc>
      </w:tr>
      <w:tr w:rsidR="00B87822" w:rsidRPr="008C7BF7" w14:paraId="761AC7C4" w14:textId="77777777" w:rsidTr="00513D5C">
        <w:tc>
          <w:tcPr>
            <w:tcW w:w="736" w:type="pct"/>
          </w:tcPr>
          <w:p w14:paraId="44C479FB" w14:textId="77777777" w:rsidR="00513D5C" w:rsidRPr="008C7BF7" w:rsidRDefault="00742079" w:rsidP="00B47E12">
            <w:pPr>
              <w:pStyle w:val="QRDEnTableText"/>
              <w:jc w:val="center"/>
              <w:rPr>
                <w:i/>
                <w:sz w:val="18"/>
                <w:szCs w:val="18"/>
              </w:rPr>
            </w:pPr>
            <w:r w:rsidRPr="008C7BF7">
              <w:rPr>
                <w:sz w:val="18"/>
                <w:szCs w:val="18"/>
              </w:rPr>
              <w:lastRenderedPageBreak/>
              <w:t>Immune system disorders</w:t>
            </w:r>
          </w:p>
        </w:tc>
        <w:tc>
          <w:tcPr>
            <w:tcW w:w="841" w:type="pct"/>
          </w:tcPr>
          <w:p w14:paraId="40886E1F" w14:textId="77777777" w:rsidR="00513D5C" w:rsidRPr="008C7BF7" w:rsidRDefault="00513D5C" w:rsidP="00B47E12">
            <w:pPr>
              <w:pStyle w:val="QRDEnTableText"/>
              <w:jc w:val="center"/>
              <w:rPr>
                <w:sz w:val="18"/>
                <w:szCs w:val="18"/>
              </w:rPr>
            </w:pPr>
          </w:p>
        </w:tc>
        <w:tc>
          <w:tcPr>
            <w:tcW w:w="765" w:type="pct"/>
          </w:tcPr>
          <w:p w14:paraId="4CF5703B" w14:textId="77777777" w:rsidR="00513D5C" w:rsidRPr="008C7BF7" w:rsidRDefault="00742079" w:rsidP="00B47E12">
            <w:pPr>
              <w:pStyle w:val="QRDEnTableText"/>
              <w:jc w:val="center"/>
              <w:rPr>
                <w:sz w:val="18"/>
                <w:szCs w:val="18"/>
              </w:rPr>
            </w:pPr>
            <w:r w:rsidRPr="008C7BF7">
              <w:rPr>
                <w:sz w:val="18"/>
                <w:szCs w:val="18"/>
              </w:rPr>
              <w:t>Hypersensitivity, infusion reactions</w:t>
            </w:r>
            <w:r w:rsidRPr="008C7BF7">
              <w:rPr>
                <w:sz w:val="18"/>
                <w:szCs w:val="18"/>
                <w:vertAlign w:val="superscript"/>
              </w:rPr>
              <w:t>a,b,d</w:t>
            </w:r>
          </w:p>
        </w:tc>
        <w:tc>
          <w:tcPr>
            <w:tcW w:w="644" w:type="pct"/>
          </w:tcPr>
          <w:p w14:paraId="7EDF6085" w14:textId="77777777" w:rsidR="00513D5C" w:rsidRPr="008C7BF7" w:rsidRDefault="00513D5C" w:rsidP="00B47E12">
            <w:pPr>
              <w:pStyle w:val="QRDEnTableText"/>
              <w:jc w:val="center"/>
              <w:rPr>
                <w:sz w:val="18"/>
                <w:szCs w:val="18"/>
              </w:rPr>
            </w:pPr>
          </w:p>
        </w:tc>
        <w:tc>
          <w:tcPr>
            <w:tcW w:w="538" w:type="pct"/>
          </w:tcPr>
          <w:p w14:paraId="5A86CD65" w14:textId="77777777" w:rsidR="00513D5C" w:rsidRPr="008C7BF7" w:rsidRDefault="00742079" w:rsidP="00B47E12">
            <w:pPr>
              <w:pStyle w:val="QRDEnTableText"/>
              <w:jc w:val="center"/>
              <w:rPr>
                <w:sz w:val="18"/>
                <w:szCs w:val="18"/>
              </w:rPr>
            </w:pPr>
            <w:r w:rsidRPr="008C7BF7">
              <w:rPr>
                <w:sz w:val="18"/>
                <w:szCs w:val="18"/>
              </w:rPr>
              <w:t>Anaphylactic shock</w:t>
            </w:r>
          </w:p>
        </w:tc>
        <w:tc>
          <w:tcPr>
            <w:tcW w:w="620" w:type="pct"/>
          </w:tcPr>
          <w:p w14:paraId="008277EF" w14:textId="77777777" w:rsidR="00513D5C" w:rsidRPr="008C7BF7" w:rsidRDefault="00513D5C" w:rsidP="00B47E12">
            <w:pPr>
              <w:pStyle w:val="QRDEnTableText"/>
              <w:jc w:val="center"/>
              <w:rPr>
                <w:sz w:val="18"/>
                <w:szCs w:val="18"/>
              </w:rPr>
            </w:pPr>
          </w:p>
        </w:tc>
        <w:tc>
          <w:tcPr>
            <w:tcW w:w="856" w:type="pct"/>
          </w:tcPr>
          <w:p w14:paraId="283FAFF1" w14:textId="77777777" w:rsidR="00513D5C" w:rsidRPr="008C7BF7" w:rsidRDefault="00513D5C" w:rsidP="00B47E12">
            <w:pPr>
              <w:pStyle w:val="QRDEnTableText"/>
              <w:jc w:val="center"/>
              <w:rPr>
                <w:sz w:val="18"/>
                <w:szCs w:val="18"/>
              </w:rPr>
            </w:pPr>
          </w:p>
        </w:tc>
      </w:tr>
      <w:tr w:rsidR="00B87822" w:rsidRPr="008C7BF7" w14:paraId="0D560DD0" w14:textId="77777777" w:rsidTr="00513D5C">
        <w:tc>
          <w:tcPr>
            <w:tcW w:w="736" w:type="pct"/>
          </w:tcPr>
          <w:p w14:paraId="6D2DD93E" w14:textId="77777777" w:rsidR="00513D5C" w:rsidRPr="008C7BF7" w:rsidRDefault="00742079" w:rsidP="00B47E12">
            <w:pPr>
              <w:pStyle w:val="QRDEnTableText"/>
              <w:jc w:val="center"/>
              <w:rPr>
                <w:i/>
                <w:sz w:val="18"/>
                <w:szCs w:val="18"/>
              </w:rPr>
            </w:pPr>
            <w:r w:rsidRPr="008C7BF7">
              <w:rPr>
                <w:sz w:val="18"/>
                <w:szCs w:val="18"/>
              </w:rPr>
              <w:t>Metabolism and nutrition disorders</w:t>
            </w:r>
          </w:p>
        </w:tc>
        <w:tc>
          <w:tcPr>
            <w:tcW w:w="841" w:type="pct"/>
          </w:tcPr>
          <w:p w14:paraId="12F422B0" w14:textId="1CA52509" w:rsidR="00513D5C" w:rsidRPr="008C7BF7" w:rsidRDefault="00742079" w:rsidP="00B47E12">
            <w:pPr>
              <w:pStyle w:val="QRDEnTableText"/>
              <w:jc w:val="center"/>
              <w:rPr>
                <w:sz w:val="18"/>
                <w:szCs w:val="18"/>
              </w:rPr>
            </w:pPr>
            <w:r w:rsidRPr="008C7BF7">
              <w:rPr>
                <w:sz w:val="18"/>
                <w:szCs w:val="18"/>
              </w:rPr>
              <w:t>Anorexia</w:t>
            </w:r>
            <w:r w:rsidR="009C067F" w:rsidRPr="008C7BF7">
              <w:rPr>
                <w:sz w:val="18"/>
                <w:szCs w:val="18"/>
              </w:rPr>
              <w:t>,</w:t>
            </w:r>
          </w:p>
          <w:p w14:paraId="3AE37F3F" w14:textId="47DD5BFE" w:rsidR="00513D5C" w:rsidRPr="008C7BF7" w:rsidRDefault="00742079" w:rsidP="00B47E12">
            <w:pPr>
              <w:pStyle w:val="QRDEnTableText"/>
              <w:jc w:val="center"/>
              <w:rPr>
                <w:sz w:val="18"/>
                <w:szCs w:val="18"/>
              </w:rPr>
            </w:pPr>
            <w:r w:rsidRPr="008C7BF7">
              <w:rPr>
                <w:sz w:val="18"/>
                <w:szCs w:val="18"/>
              </w:rPr>
              <w:t>Hypomagnesaemia</w:t>
            </w:r>
            <w:r w:rsidR="009C067F" w:rsidRPr="008C7BF7">
              <w:rPr>
                <w:sz w:val="18"/>
                <w:szCs w:val="18"/>
              </w:rPr>
              <w:t>,</w:t>
            </w:r>
          </w:p>
          <w:p w14:paraId="44956E66" w14:textId="77777777" w:rsidR="00513D5C" w:rsidRPr="008C7BF7" w:rsidRDefault="00742079" w:rsidP="00B47E12">
            <w:pPr>
              <w:pStyle w:val="QRDEnTableText"/>
              <w:jc w:val="center"/>
              <w:rPr>
                <w:sz w:val="18"/>
                <w:szCs w:val="18"/>
              </w:rPr>
            </w:pPr>
            <w:r w:rsidRPr="008C7BF7">
              <w:rPr>
                <w:sz w:val="18"/>
                <w:szCs w:val="18"/>
              </w:rPr>
              <w:t>Hyponatraemia</w:t>
            </w:r>
          </w:p>
          <w:p w14:paraId="33B92914" w14:textId="77777777" w:rsidR="00513D5C" w:rsidRPr="008C7BF7" w:rsidRDefault="00513D5C" w:rsidP="00B47E12">
            <w:pPr>
              <w:pStyle w:val="QRDEnTableText"/>
              <w:jc w:val="center"/>
              <w:rPr>
                <w:sz w:val="18"/>
                <w:szCs w:val="18"/>
              </w:rPr>
            </w:pPr>
          </w:p>
        </w:tc>
        <w:tc>
          <w:tcPr>
            <w:tcW w:w="765" w:type="pct"/>
          </w:tcPr>
          <w:p w14:paraId="6169BEED" w14:textId="77777777" w:rsidR="00513D5C" w:rsidRPr="008C7BF7" w:rsidRDefault="00742079" w:rsidP="00B47E12">
            <w:pPr>
              <w:pStyle w:val="QRDEnTableText"/>
              <w:jc w:val="center"/>
              <w:rPr>
                <w:sz w:val="18"/>
                <w:szCs w:val="18"/>
              </w:rPr>
            </w:pPr>
            <w:r w:rsidRPr="008C7BF7">
              <w:rPr>
                <w:sz w:val="18"/>
                <w:szCs w:val="18"/>
              </w:rPr>
              <w:t>Dehydration</w:t>
            </w:r>
          </w:p>
        </w:tc>
        <w:tc>
          <w:tcPr>
            <w:tcW w:w="644" w:type="pct"/>
          </w:tcPr>
          <w:p w14:paraId="30CE820F" w14:textId="77777777" w:rsidR="00513D5C" w:rsidRPr="008C7BF7" w:rsidRDefault="00513D5C" w:rsidP="00B47E12">
            <w:pPr>
              <w:pStyle w:val="QRDEnTableText"/>
              <w:jc w:val="center"/>
              <w:rPr>
                <w:sz w:val="18"/>
                <w:szCs w:val="18"/>
              </w:rPr>
            </w:pPr>
          </w:p>
        </w:tc>
        <w:tc>
          <w:tcPr>
            <w:tcW w:w="538" w:type="pct"/>
          </w:tcPr>
          <w:p w14:paraId="7D604BDE" w14:textId="77777777" w:rsidR="00513D5C" w:rsidRPr="008C7BF7" w:rsidRDefault="00513D5C" w:rsidP="00B47E12">
            <w:pPr>
              <w:pStyle w:val="QRDEnTableText"/>
              <w:jc w:val="center"/>
              <w:rPr>
                <w:sz w:val="18"/>
                <w:szCs w:val="18"/>
              </w:rPr>
            </w:pPr>
          </w:p>
        </w:tc>
        <w:tc>
          <w:tcPr>
            <w:tcW w:w="620" w:type="pct"/>
          </w:tcPr>
          <w:p w14:paraId="724B7C5B" w14:textId="77777777" w:rsidR="00513D5C" w:rsidRPr="008C7BF7" w:rsidRDefault="00513D5C" w:rsidP="00B47E12">
            <w:pPr>
              <w:pStyle w:val="QRDEnTableText"/>
              <w:jc w:val="center"/>
              <w:rPr>
                <w:sz w:val="18"/>
                <w:szCs w:val="18"/>
              </w:rPr>
            </w:pPr>
          </w:p>
        </w:tc>
        <w:tc>
          <w:tcPr>
            <w:tcW w:w="856" w:type="pct"/>
          </w:tcPr>
          <w:p w14:paraId="54EEA0E0" w14:textId="77777777" w:rsidR="00513D5C" w:rsidRPr="008C7BF7" w:rsidRDefault="00513D5C" w:rsidP="00B47E12">
            <w:pPr>
              <w:pStyle w:val="QRDEnTableText"/>
              <w:jc w:val="center"/>
              <w:rPr>
                <w:sz w:val="18"/>
                <w:szCs w:val="18"/>
              </w:rPr>
            </w:pPr>
          </w:p>
        </w:tc>
      </w:tr>
      <w:tr w:rsidR="00B87822" w:rsidRPr="008C7BF7" w14:paraId="61497C34" w14:textId="77777777" w:rsidTr="00513D5C">
        <w:tc>
          <w:tcPr>
            <w:tcW w:w="736" w:type="pct"/>
          </w:tcPr>
          <w:p w14:paraId="19D11458" w14:textId="77777777" w:rsidR="00513D5C" w:rsidRPr="008C7BF7" w:rsidRDefault="00742079" w:rsidP="00B47E12">
            <w:pPr>
              <w:pStyle w:val="QRDEnTableText"/>
              <w:jc w:val="center"/>
              <w:rPr>
                <w:i/>
                <w:sz w:val="18"/>
                <w:szCs w:val="18"/>
              </w:rPr>
            </w:pPr>
            <w:r w:rsidRPr="008C7BF7">
              <w:rPr>
                <w:sz w:val="18"/>
                <w:szCs w:val="18"/>
              </w:rPr>
              <w:t>Nervous system disorders</w:t>
            </w:r>
          </w:p>
        </w:tc>
        <w:tc>
          <w:tcPr>
            <w:tcW w:w="841" w:type="pct"/>
          </w:tcPr>
          <w:p w14:paraId="050642DF" w14:textId="77777777" w:rsidR="00513D5C" w:rsidRPr="008C7BF7" w:rsidRDefault="00742079" w:rsidP="00B47E12">
            <w:pPr>
              <w:pStyle w:val="QRDEnTableText"/>
              <w:jc w:val="center"/>
              <w:rPr>
                <w:sz w:val="18"/>
                <w:szCs w:val="18"/>
              </w:rPr>
            </w:pPr>
            <w:r w:rsidRPr="008C7BF7">
              <w:rPr>
                <w:sz w:val="18"/>
                <w:szCs w:val="18"/>
              </w:rPr>
              <w:t xml:space="preserve">Peripheral sensory </w:t>
            </w:r>
          </w:p>
          <w:p w14:paraId="5C4022C0" w14:textId="77777777" w:rsidR="00513D5C" w:rsidRPr="008C7BF7" w:rsidRDefault="00742079" w:rsidP="00B47E12">
            <w:pPr>
              <w:pStyle w:val="QRDEnTableText"/>
              <w:jc w:val="center"/>
              <w:rPr>
                <w:sz w:val="18"/>
                <w:szCs w:val="18"/>
              </w:rPr>
            </w:pPr>
            <w:r w:rsidRPr="008C7BF7">
              <w:rPr>
                <w:sz w:val="18"/>
                <w:szCs w:val="18"/>
              </w:rPr>
              <w:t>neuropathy</w:t>
            </w:r>
            <w:r w:rsidRPr="008C7BF7">
              <w:rPr>
                <w:sz w:val="18"/>
                <w:szCs w:val="18"/>
                <w:vertAlign w:val="superscript"/>
              </w:rPr>
              <w:t>b</w:t>
            </w:r>
            <w:r w:rsidRPr="008C7BF7">
              <w:rPr>
                <w:sz w:val="18"/>
                <w:szCs w:val="18"/>
              </w:rPr>
              <w:t>,</w:t>
            </w:r>
          </w:p>
          <w:p w14:paraId="2382135E" w14:textId="77777777" w:rsidR="00513D5C" w:rsidRPr="008C7BF7" w:rsidRDefault="00742079" w:rsidP="00B47E12">
            <w:pPr>
              <w:pStyle w:val="QRDEnTableText"/>
              <w:jc w:val="center"/>
              <w:rPr>
                <w:sz w:val="18"/>
                <w:szCs w:val="18"/>
              </w:rPr>
            </w:pPr>
            <w:r w:rsidRPr="008C7BF7">
              <w:rPr>
                <w:sz w:val="18"/>
                <w:szCs w:val="18"/>
              </w:rPr>
              <w:t>Dysarthria,</w:t>
            </w:r>
          </w:p>
          <w:p w14:paraId="502DBB0A" w14:textId="77777777" w:rsidR="00513D5C" w:rsidRPr="008C7BF7" w:rsidRDefault="00742079" w:rsidP="00B47E12">
            <w:pPr>
              <w:pStyle w:val="QRDEnTableText"/>
              <w:jc w:val="center"/>
              <w:rPr>
                <w:sz w:val="18"/>
                <w:szCs w:val="18"/>
              </w:rPr>
            </w:pPr>
            <w:r w:rsidRPr="008C7BF7">
              <w:rPr>
                <w:sz w:val="18"/>
                <w:szCs w:val="18"/>
              </w:rPr>
              <w:t>Headache,</w:t>
            </w:r>
          </w:p>
          <w:p w14:paraId="056D49D3" w14:textId="77777777" w:rsidR="00513D5C" w:rsidRPr="008C7BF7" w:rsidRDefault="00742079" w:rsidP="00B47E12">
            <w:pPr>
              <w:pStyle w:val="QRDEnTableText"/>
              <w:jc w:val="center"/>
              <w:rPr>
                <w:sz w:val="18"/>
                <w:szCs w:val="18"/>
              </w:rPr>
            </w:pPr>
            <w:r w:rsidRPr="008C7BF7">
              <w:rPr>
                <w:sz w:val="18"/>
                <w:szCs w:val="18"/>
              </w:rPr>
              <w:t>Dysguesia</w:t>
            </w:r>
          </w:p>
        </w:tc>
        <w:tc>
          <w:tcPr>
            <w:tcW w:w="765" w:type="pct"/>
          </w:tcPr>
          <w:p w14:paraId="4CB5D94D" w14:textId="77777777" w:rsidR="00513D5C" w:rsidRPr="008C7BF7" w:rsidRDefault="00742079" w:rsidP="00B47E12">
            <w:pPr>
              <w:pStyle w:val="QRDEnTableText"/>
              <w:jc w:val="center"/>
              <w:rPr>
                <w:sz w:val="18"/>
                <w:szCs w:val="18"/>
              </w:rPr>
            </w:pPr>
            <w:r w:rsidRPr="008C7BF7">
              <w:rPr>
                <w:sz w:val="18"/>
                <w:szCs w:val="18"/>
              </w:rPr>
              <w:t>Cerebrovascular</w:t>
            </w:r>
          </w:p>
          <w:p w14:paraId="775E3AE8" w14:textId="77777777" w:rsidR="00513D5C" w:rsidRPr="008C7BF7" w:rsidRDefault="00742079" w:rsidP="00B47E12">
            <w:pPr>
              <w:pStyle w:val="QRDEnTableText"/>
              <w:jc w:val="center"/>
              <w:rPr>
                <w:sz w:val="18"/>
                <w:szCs w:val="18"/>
              </w:rPr>
            </w:pPr>
            <w:r w:rsidRPr="008C7BF7">
              <w:rPr>
                <w:sz w:val="18"/>
                <w:szCs w:val="18"/>
              </w:rPr>
              <w:t>accident,</w:t>
            </w:r>
          </w:p>
          <w:p w14:paraId="7506D19C" w14:textId="77777777" w:rsidR="00513D5C" w:rsidRPr="008C7BF7" w:rsidRDefault="00742079" w:rsidP="00B47E12">
            <w:pPr>
              <w:pStyle w:val="QRDEnTableText"/>
              <w:jc w:val="center"/>
              <w:rPr>
                <w:sz w:val="18"/>
                <w:szCs w:val="18"/>
              </w:rPr>
            </w:pPr>
            <w:r w:rsidRPr="008C7BF7">
              <w:rPr>
                <w:sz w:val="18"/>
                <w:szCs w:val="18"/>
              </w:rPr>
              <w:t>Syncope,</w:t>
            </w:r>
          </w:p>
          <w:p w14:paraId="21A44D47" w14:textId="77777777" w:rsidR="00513D5C" w:rsidRPr="008C7BF7" w:rsidRDefault="00742079" w:rsidP="00B47E12">
            <w:pPr>
              <w:pStyle w:val="QRDEnTableText"/>
              <w:jc w:val="center"/>
              <w:rPr>
                <w:sz w:val="18"/>
                <w:szCs w:val="18"/>
              </w:rPr>
            </w:pPr>
            <w:r w:rsidRPr="008C7BF7">
              <w:rPr>
                <w:sz w:val="18"/>
                <w:szCs w:val="18"/>
              </w:rPr>
              <w:t>Somnolence</w:t>
            </w:r>
          </w:p>
          <w:p w14:paraId="37355D28" w14:textId="77777777" w:rsidR="00513D5C" w:rsidRPr="008C7BF7" w:rsidRDefault="00513D5C" w:rsidP="00B47E12">
            <w:pPr>
              <w:pStyle w:val="QRDEnTableText"/>
              <w:jc w:val="center"/>
              <w:rPr>
                <w:sz w:val="18"/>
                <w:szCs w:val="18"/>
              </w:rPr>
            </w:pPr>
          </w:p>
        </w:tc>
        <w:tc>
          <w:tcPr>
            <w:tcW w:w="644" w:type="pct"/>
          </w:tcPr>
          <w:p w14:paraId="1543A27F" w14:textId="77777777" w:rsidR="00513D5C" w:rsidRPr="008C7BF7" w:rsidRDefault="00513D5C" w:rsidP="00B47E12">
            <w:pPr>
              <w:pStyle w:val="QRDEnTableText"/>
              <w:jc w:val="center"/>
              <w:rPr>
                <w:sz w:val="18"/>
                <w:szCs w:val="18"/>
              </w:rPr>
            </w:pPr>
          </w:p>
        </w:tc>
        <w:tc>
          <w:tcPr>
            <w:tcW w:w="538" w:type="pct"/>
          </w:tcPr>
          <w:p w14:paraId="5EBDA93E" w14:textId="77777777" w:rsidR="00513D5C" w:rsidRPr="008C7BF7" w:rsidRDefault="00742079" w:rsidP="00B47E12">
            <w:pPr>
              <w:pStyle w:val="QRDEnTableText"/>
              <w:jc w:val="center"/>
              <w:rPr>
                <w:sz w:val="18"/>
                <w:szCs w:val="18"/>
              </w:rPr>
            </w:pPr>
            <w:r w:rsidRPr="008C7BF7">
              <w:rPr>
                <w:sz w:val="18"/>
                <w:szCs w:val="18"/>
              </w:rPr>
              <w:t>Posterior</w:t>
            </w:r>
          </w:p>
          <w:p w14:paraId="2D1297D3" w14:textId="77777777" w:rsidR="00513D5C" w:rsidRPr="008C7BF7" w:rsidRDefault="00742079" w:rsidP="00B47E12">
            <w:pPr>
              <w:pStyle w:val="QRDEnTableText"/>
              <w:jc w:val="center"/>
              <w:rPr>
                <w:sz w:val="18"/>
                <w:szCs w:val="18"/>
              </w:rPr>
            </w:pPr>
            <w:r w:rsidRPr="008C7BF7">
              <w:rPr>
                <w:sz w:val="18"/>
                <w:szCs w:val="18"/>
              </w:rPr>
              <w:t>reversible</w:t>
            </w:r>
          </w:p>
          <w:p w14:paraId="3D574D7F" w14:textId="77777777" w:rsidR="00513D5C" w:rsidRPr="008C7BF7" w:rsidRDefault="00742079" w:rsidP="00B47E12">
            <w:pPr>
              <w:pStyle w:val="QRDEnTableText"/>
              <w:jc w:val="center"/>
              <w:rPr>
                <w:sz w:val="18"/>
                <w:szCs w:val="18"/>
              </w:rPr>
            </w:pPr>
            <w:r w:rsidRPr="008C7BF7">
              <w:rPr>
                <w:sz w:val="18"/>
                <w:szCs w:val="18"/>
              </w:rPr>
              <w:t>encephalo-</w:t>
            </w:r>
          </w:p>
          <w:p w14:paraId="5944E4CA" w14:textId="77777777" w:rsidR="00513D5C" w:rsidRPr="008C7BF7" w:rsidRDefault="00742079" w:rsidP="00B47E12">
            <w:pPr>
              <w:pStyle w:val="QRDEnTableText"/>
              <w:jc w:val="center"/>
              <w:rPr>
                <w:sz w:val="18"/>
                <w:szCs w:val="18"/>
              </w:rPr>
            </w:pPr>
            <w:r w:rsidRPr="008C7BF7">
              <w:rPr>
                <w:sz w:val="18"/>
                <w:szCs w:val="18"/>
              </w:rPr>
              <w:t>pathy</w:t>
            </w:r>
          </w:p>
          <w:p w14:paraId="430A098D" w14:textId="457939F3" w:rsidR="00513D5C" w:rsidRPr="008C7BF7" w:rsidRDefault="00742079" w:rsidP="00B47E12">
            <w:pPr>
              <w:pStyle w:val="QRDEnTableText"/>
              <w:jc w:val="center"/>
              <w:rPr>
                <w:sz w:val="18"/>
                <w:szCs w:val="18"/>
              </w:rPr>
            </w:pPr>
            <w:r w:rsidRPr="008C7BF7">
              <w:rPr>
                <w:sz w:val="18"/>
                <w:szCs w:val="18"/>
              </w:rPr>
              <w:t>syndrome</w:t>
            </w:r>
            <w:r w:rsidRPr="008C7BF7">
              <w:rPr>
                <w:sz w:val="18"/>
                <w:szCs w:val="18"/>
                <w:vertAlign w:val="superscript"/>
              </w:rPr>
              <w:t>a,b,d</w:t>
            </w:r>
          </w:p>
        </w:tc>
        <w:tc>
          <w:tcPr>
            <w:tcW w:w="620" w:type="pct"/>
          </w:tcPr>
          <w:p w14:paraId="731D3CD6" w14:textId="77777777" w:rsidR="00513D5C" w:rsidRPr="008C7BF7" w:rsidRDefault="00742079" w:rsidP="00B47E12">
            <w:pPr>
              <w:pStyle w:val="QRDEnTableText"/>
              <w:jc w:val="center"/>
              <w:rPr>
                <w:sz w:val="18"/>
                <w:szCs w:val="18"/>
              </w:rPr>
            </w:pPr>
            <w:r w:rsidRPr="008C7BF7">
              <w:rPr>
                <w:sz w:val="18"/>
                <w:szCs w:val="18"/>
              </w:rPr>
              <w:t>Hypertensive</w:t>
            </w:r>
          </w:p>
          <w:p w14:paraId="43B3DD0C" w14:textId="77777777" w:rsidR="00513D5C" w:rsidRPr="008C7BF7" w:rsidRDefault="00742079" w:rsidP="00B47E12">
            <w:pPr>
              <w:pStyle w:val="QRDEnTableText"/>
              <w:jc w:val="center"/>
              <w:rPr>
                <w:sz w:val="18"/>
                <w:szCs w:val="18"/>
              </w:rPr>
            </w:pPr>
            <w:r w:rsidRPr="008C7BF7">
              <w:rPr>
                <w:sz w:val="18"/>
                <w:szCs w:val="18"/>
              </w:rPr>
              <w:t>encephalo-</w:t>
            </w:r>
          </w:p>
          <w:p w14:paraId="6633E036" w14:textId="77777777" w:rsidR="00513D5C" w:rsidRPr="008C7BF7" w:rsidRDefault="00742079" w:rsidP="00B47E12">
            <w:pPr>
              <w:pStyle w:val="QRDEnTableText"/>
              <w:jc w:val="center"/>
              <w:rPr>
                <w:sz w:val="18"/>
                <w:szCs w:val="18"/>
              </w:rPr>
            </w:pPr>
            <w:r w:rsidRPr="008C7BF7">
              <w:rPr>
                <w:sz w:val="18"/>
                <w:szCs w:val="18"/>
              </w:rPr>
              <w:t>pathy</w:t>
            </w:r>
            <w:r w:rsidRPr="008C7BF7">
              <w:rPr>
                <w:sz w:val="18"/>
                <w:szCs w:val="18"/>
                <w:vertAlign w:val="superscript"/>
              </w:rPr>
              <w:t>a</w:t>
            </w:r>
          </w:p>
        </w:tc>
        <w:tc>
          <w:tcPr>
            <w:tcW w:w="856" w:type="pct"/>
          </w:tcPr>
          <w:p w14:paraId="6F2D6310" w14:textId="77777777" w:rsidR="00513D5C" w:rsidRPr="008C7BF7" w:rsidRDefault="00513D5C" w:rsidP="00B47E12">
            <w:pPr>
              <w:pStyle w:val="QRDEnTableText"/>
              <w:jc w:val="center"/>
              <w:rPr>
                <w:sz w:val="18"/>
                <w:szCs w:val="18"/>
              </w:rPr>
            </w:pPr>
          </w:p>
        </w:tc>
      </w:tr>
      <w:tr w:rsidR="00B87822" w:rsidRPr="008C7BF7" w14:paraId="4009164E" w14:textId="77777777" w:rsidTr="00513D5C">
        <w:tc>
          <w:tcPr>
            <w:tcW w:w="736" w:type="pct"/>
          </w:tcPr>
          <w:p w14:paraId="5F7B171E" w14:textId="77777777" w:rsidR="00513D5C" w:rsidRPr="008C7BF7" w:rsidRDefault="00742079" w:rsidP="00B47E12">
            <w:pPr>
              <w:pStyle w:val="QRDEnTableText"/>
              <w:jc w:val="center"/>
              <w:rPr>
                <w:sz w:val="18"/>
                <w:szCs w:val="18"/>
              </w:rPr>
            </w:pPr>
            <w:r w:rsidRPr="008C7BF7">
              <w:rPr>
                <w:sz w:val="18"/>
                <w:szCs w:val="18"/>
              </w:rPr>
              <w:t>Eye disorders</w:t>
            </w:r>
          </w:p>
          <w:p w14:paraId="1032BA69" w14:textId="77777777" w:rsidR="00513D5C" w:rsidRPr="008C7BF7" w:rsidRDefault="00513D5C" w:rsidP="00B47E12">
            <w:pPr>
              <w:pStyle w:val="QRDEnTableText"/>
              <w:jc w:val="center"/>
              <w:rPr>
                <w:sz w:val="18"/>
                <w:szCs w:val="18"/>
              </w:rPr>
            </w:pPr>
          </w:p>
          <w:p w14:paraId="0525FFD3" w14:textId="77777777" w:rsidR="00513D5C" w:rsidRPr="008C7BF7" w:rsidRDefault="00513D5C" w:rsidP="00B47E12">
            <w:pPr>
              <w:pStyle w:val="QRDEnTableText"/>
              <w:jc w:val="center"/>
              <w:rPr>
                <w:sz w:val="18"/>
                <w:szCs w:val="18"/>
              </w:rPr>
            </w:pPr>
          </w:p>
        </w:tc>
        <w:tc>
          <w:tcPr>
            <w:tcW w:w="841" w:type="pct"/>
          </w:tcPr>
          <w:p w14:paraId="1DD4058A" w14:textId="77777777" w:rsidR="00513D5C" w:rsidRPr="008C7BF7" w:rsidRDefault="00742079" w:rsidP="00B47E12">
            <w:pPr>
              <w:pStyle w:val="QRDEnTableText"/>
              <w:jc w:val="center"/>
              <w:rPr>
                <w:sz w:val="18"/>
                <w:szCs w:val="18"/>
              </w:rPr>
            </w:pPr>
            <w:r w:rsidRPr="008C7BF7">
              <w:rPr>
                <w:sz w:val="18"/>
                <w:szCs w:val="18"/>
              </w:rPr>
              <w:t>Eye disorder,</w:t>
            </w:r>
          </w:p>
          <w:p w14:paraId="69E54856" w14:textId="77777777" w:rsidR="00513D5C" w:rsidRPr="008C7BF7" w:rsidRDefault="00742079" w:rsidP="00B47E12">
            <w:pPr>
              <w:pStyle w:val="QRDEnTableText"/>
              <w:jc w:val="center"/>
              <w:rPr>
                <w:sz w:val="18"/>
                <w:szCs w:val="18"/>
              </w:rPr>
            </w:pPr>
            <w:r w:rsidRPr="008C7BF7">
              <w:rPr>
                <w:sz w:val="18"/>
                <w:szCs w:val="18"/>
              </w:rPr>
              <w:t>Lacrimation increased</w:t>
            </w:r>
          </w:p>
        </w:tc>
        <w:tc>
          <w:tcPr>
            <w:tcW w:w="765" w:type="pct"/>
          </w:tcPr>
          <w:p w14:paraId="1C14F6D7" w14:textId="77777777" w:rsidR="00513D5C" w:rsidRPr="008C7BF7" w:rsidRDefault="00513D5C" w:rsidP="00B47E12">
            <w:pPr>
              <w:pStyle w:val="QRDEnTableText"/>
              <w:jc w:val="center"/>
              <w:rPr>
                <w:sz w:val="18"/>
                <w:szCs w:val="18"/>
              </w:rPr>
            </w:pPr>
          </w:p>
        </w:tc>
        <w:tc>
          <w:tcPr>
            <w:tcW w:w="644" w:type="pct"/>
          </w:tcPr>
          <w:p w14:paraId="6B4E69A6" w14:textId="77777777" w:rsidR="00513D5C" w:rsidRPr="008C7BF7" w:rsidRDefault="00513D5C" w:rsidP="00B47E12">
            <w:pPr>
              <w:pStyle w:val="QRDEnTableText"/>
              <w:jc w:val="center"/>
              <w:rPr>
                <w:sz w:val="18"/>
                <w:szCs w:val="18"/>
              </w:rPr>
            </w:pPr>
          </w:p>
        </w:tc>
        <w:tc>
          <w:tcPr>
            <w:tcW w:w="538" w:type="pct"/>
          </w:tcPr>
          <w:p w14:paraId="3A37F373" w14:textId="77777777" w:rsidR="00513D5C" w:rsidRPr="008C7BF7" w:rsidRDefault="00513D5C" w:rsidP="00B47E12">
            <w:pPr>
              <w:pStyle w:val="QRDEnTableText"/>
              <w:jc w:val="center"/>
              <w:rPr>
                <w:sz w:val="18"/>
                <w:szCs w:val="18"/>
              </w:rPr>
            </w:pPr>
          </w:p>
        </w:tc>
        <w:tc>
          <w:tcPr>
            <w:tcW w:w="620" w:type="pct"/>
          </w:tcPr>
          <w:p w14:paraId="0F835D38" w14:textId="77777777" w:rsidR="00513D5C" w:rsidRPr="008C7BF7" w:rsidRDefault="00513D5C" w:rsidP="00B47E12">
            <w:pPr>
              <w:pStyle w:val="QRDEnTableText"/>
              <w:jc w:val="center"/>
              <w:rPr>
                <w:sz w:val="18"/>
                <w:szCs w:val="18"/>
              </w:rPr>
            </w:pPr>
          </w:p>
        </w:tc>
        <w:tc>
          <w:tcPr>
            <w:tcW w:w="856" w:type="pct"/>
          </w:tcPr>
          <w:p w14:paraId="3D9BEA09" w14:textId="77777777" w:rsidR="00513D5C" w:rsidRPr="008C7BF7" w:rsidRDefault="00513D5C" w:rsidP="00B47E12">
            <w:pPr>
              <w:pStyle w:val="QRDEnTableText"/>
              <w:jc w:val="center"/>
              <w:rPr>
                <w:sz w:val="18"/>
                <w:szCs w:val="18"/>
              </w:rPr>
            </w:pPr>
          </w:p>
        </w:tc>
      </w:tr>
      <w:tr w:rsidR="00B87822" w:rsidRPr="008C7BF7" w14:paraId="6B15A5FA" w14:textId="77777777" w:rsidTr="00513D5C">
        <w:tc>
          <w:tcPr>
            <w:tcW w:w="736" w:type="pct"/>
          </w:tcPr>
          <w:p w14:paraId="1CB5FC50" w14:textId="77777777" w:rsidR="00513D5C" w:rsidRPr="008C7BF7" w:rsidRDefault="00742079" w:rsidP="00B47E12">
            <w:pPr>
              <w:pStyle w:val="QRDEnTableText"/>
              <w:jc w:val="center"/>
              <w:rPr>
                <w:sz w:val="18"/>
                <w:szCs w:val="18"/>
              </w:rPr>
            </w:pPr>
            <w:r w:rsidRPr="008C7BF7">
              <w:rPr>
                <w:sz w:val="18"/>
                <w:szCs w:val="18"/>
              </w:rPr>
              <w:t>Cardiac disorders</w:t>
            </w:r>
          </w:p>
        </w:tc>
        <w:tc>
          <w:tcPr>
            <w:tcW w:w="841" w:type="pct"/>
          </w:tcPr>
          <w:p w14:paraId="0C9D38A5" w14:textId="77777777" w:rsidR="00513D5C" w:rsidRPr="008C7BF7" w:rsidRDefault="00513D5C" w:rsidP="00B47E12">
            <w:pPr>
              <w:pStyle w:val="QRDEnTableText"/>
              <w:jc w:val="center"/>
              <w:rPr>
                <w:sz w:val="18"/>
                <w:szCs w:val="18"/>
              </w:rPr>
            </w:pPr>
          </w:p>
        </w:tc>
        <w:tc>
          <w:tcPr>
            <w:tcW w:w="765" w:type="pct"/>
          </w:tcPr>
          <w:p w14:paraId="0692D289" w14:textId="77777777" w:rsidR="00513D5C" w:rsidRPr="008C7BF7" w:rsidRDefault="00742079" w:rsidP="00B47E12">
            <w:pPr>
              <w:pStyle w:val="QRDEnTableText"/>
              <w:jc w:val="center"/>
              <w:rPr>
                <w:sz w:val="18"/>
                <w:szCs w:val="18"/>
              </w:rPr>
            </w:pPr>
            <w:r w:rsidRPr="008C7BF7">
              <w:rPr>
                <w:sz w:val="18"/>
                <w:szCs w:val="18"/>
              </w:rPr>
              <w:t>Congestive heart</w:t>
            </w:r>
          </w:p>
          <w:p w14:paraId="49A374E9" w14:textId="77777777" w:rsidR="00513D5C" w:rsidRPr="008C7BF7" w:rsidRDefault="00742079" w:rsidP="00B47E12">
            <w:pPr>
              <w:pStyle w:val="QRDEnTableText"/>
              <w:jc w:val="center"/>
              <w:rPr>
                <w:sz w:val="18"/>
                <w:szCs w:val="18"/>
              </w:rPr>
            </w:pPr>
            <w:r w:rsidRPr="008C7BF7">
              <w:rPr>
                <w:sz w:val="18"/>
                <w:szCs w:val="18"/>
              </w:rPr>
              <w:t>failure</w:t>
            </w:r>
            <w:r w:rsidRPr="008C7BF7">
              <w:rPr>
                <w:sz w:val="18"/>
                <w:szCs w:val="18"/>
                <w:vertAlign w:val="superscript"/>
              </w:rPr>
              <w:t>b,d</w:t>
            </w:r>
            <w:r w:rsidRPr="008C7BF7">
              <w:rPr>
                <w:sz w:val="18"/>
                <w:szCs w:val="18"/>
              </w:rPr>
              <w:t>,</w:t>
            </w:r>
          </w:p>
          <w:p w14:paraId="1EC8EFC1" w14:textId="77777777" w:rsidR="00513D5C" w:rsidRPr="008C7BF7" w:rsidRDefault="00742079" w:rsidP="00B47E12">
            <w:pPr>
              <w:pStyle w:val="QRDEnTableText"/>
              <w:jc w:val="center"/>
              <w:rPr>
                <w:sz w:val="18"/>
                <w:szCs w:val="18"/>
              </w:rPr>
            </w:pPr>
            <w:r w:rsidRPr="008C7BF7">
              <w:rPr>
                <w:sz w:val="18"/>
                <w:szCs w:val="18"/>
              </w:rPr>
              <w:t xml:space="preserve">Supraventricular </w:t>
            </w:r>
          </w:p>
          <w:p w14:paraId="1DA2822D" w14:textId="77777777" w:rsidR="00513D5C" w:rsidRPr="008C7BF7" w:rsidRDefault="00742079" w:rsidP="00B47E12">
            <w:pPr>
              <w:pStyle w:val="QRDEnTableText"/>
              <w:jc w:val="center"/>
              <w:rPr>
                <w:sz w:val="18"/>
                <w:szCs w:val="18"/>
              </w:rPr>
            </w:pPr>
            <w:r w:rsidRPr="008C7BF7">
              <w:rPr>
                <w:sz w:val="18"/>
                <w:szCs w:val="18"/>
              </w:rPr>
              <w:t xml:space="preserve"> tachycardia</w:t>
            </w:r>
          </w:p>
        </w:tc>
        <w:tc>
          <w:tcPr>
            <w:tcW w:w="644" w:type="pct"/>
          </w:tcPr>
          <w:p w14:paraId="7E68C1A0" w14:textId="77777777" w:rsidR="00513D5C" w:rsidRPr="008C7BF7" w:rsidRDefault="00513D5C" w:rsidP="00B47E12">
            <w:pPr>
              <w:pStyle w:val="QRDEnTableText"/>
              <w:jc w:val="center"/>
              <w:rPr>
                <w:sz w:val="18"/>
                <w:szCs w:val="18"/>
              </w:rPr>
            </w:pPr>
          </w:p>
        </w:tc>
        <w:tc>
          <w:tcPr>
            <w:tcW w:w="538" w:type="pct"/>
          </w:tcPr>
          <w:p w14:paraId="13D909B2" w14:textId="77777777" w:rsidR="00513D5C" w:rsidRPr="008C7BF7" w:rsidRDefault="00513D5C" w:rsidP="00B47E12">
            <w:pPr>
              <w:pStyle w:val="QRDEnTableText"/>
              <w:jc w:val="center"/>
              <w:rPr>
                <w:sz w:val="18"/>
                <w:szCs w:val="18"/>
              </w:rPr>
            </w:pPr>
          </w:p>
        </w:tc>
        <w:tc>
          <w:tcPr>
            <w:tcW w:w="620" w:type="pct"/>
          </w:tcPr>
          <w:p w14:paraId="08559ACE" w14:textId="77777777" w:rsidR="00513D5C" w:rsidRPr="008C7BF7" w:rsidRDefault="00513D5C" w:rsidP="00B47E12">
            <w:pPr>
              <w:pStyle w:val="QRDEnTableText"/>
              <w:jc w:val="center"/>
              <w:rPr>
                <w:sz w:val="18"/>
                <w:szCs w:val="18"/>
              </w:rPr>
            </w:pPr>
          </w:p>
        </w:tc>
        <w:tc>
          <w:tcPr>
            <w:tcW w:w="856" w:type="pct"/>
          </w:tcPr>
          <w:p w14:paraId="57207999" w14:textId="77777777" w:rsidR="00513D5C" w:rsidRPr="008C7BF7" w:rsidRDefault="00513D5C" w:rsidP="00B47E12">
            <w:pPr>
              <w:pStyle w:val="QRDEnTableText"/>
              <w:jc w:val="center"/>
              <w:rPr>
                <w:sz w:val="18"/>
                <w:szCs w:val="18"/>
              </w:rPr>
            </w:pPr>
          </w:p>
        </w:tc>
      </w:tr>
      <w:tr w:rsidR="00B87822" w:rsidRPr="008C7BF7" w14:paraId="3E1478F3" w14:textId="77777777" w:rsidTr="00513D5C">
        <w:tc>
          <w:tcPr>
            <w:tcW w:w="736" w:type="pct"/>
          </w:tcPr>
          <w:p w14:paraId="6E665952" w14:textId="77777777" w:rsidR="00513D5C" w:rsidRPr="008C7BF7" w:rsidRDefault="00742079" w:rsidP="00B47E12">
            <w:pPr>
              <w:pStyle w:val="QRDEnTableText"/>
              <w:jc w:val="center"/>
              <w:rPr>
                <w:sz w:val="18"/>
                <w:szCs w:val="18"/>
              </w:rPr>
            </w:pPr>
            <w:r w:rsidRPr="008C7BF7">
              <w:rPr>
                <w:sz w:val="18"/>
                <w:szCs w:val="18"/>
              </w:rPr>
              <w:t>Vascular disorders</w:t>
            </w:r>
          </w:p>
        </w:tc>
        <w:tc>
          <w:tcPr>
            <w:tcW w:w="841" w:type="pct"/>
          </w:tcPr>
          <w:p w14:paraId="677D842A" w14:textId="77777777" w:rsidR="00513D5C" w:rsidRPr="008C7BF7" w:rsidRDefault="00742079" w:rsidP="00B47E12">
            <w:pPr>
              <w:pStyle w:val="QRDEnTableText"/>
              <w:jc w:val="center"/>
              <w:rPr>
                <w:sz w:val="18"/>
                <w:szCs w:val="18"/>
              </w:rPr>
            </w:pPr>
            <w:r w:rsidRPr="008C7BF7">
              <w:rPr>
                <w:sz w:val="18"/>
                <w:szCs w:val="18"/>
              </w:rPr>
              <w:t>Hypertension</w:t>
            </w:r>
            <w:r w:rsidRPr="008C7BF7">
              <w:rPr>
                <w:sz w:val="18"/>
                <w:szCs w:val="18"/>
                <w:vertAlign w:val="superscript"/>
              </w:rPr>
              <w:t>b,d</w:t>
            </w:r>
            <w:r w:rsidRPr="008C7BF7">
              <w:rPr>
                <w:sz w:val="18"/>
                <w:szCs w:val="18"/>
              </w:rPr>
              <w:t>,</w:t>
            </w:r>
          </w:p>
          <w:p w14:paraId="55443651" w14:textId="77777777" w:rsidR="00513D5C" w:rsidRPr="008C7BF7" w:rsidRDefault="00742079" w:rsidP="00B47E12">
            <w:pPr>
              <w:pStyle w:val="QRDEnTableText"/>
              <w:jc w:val="center"/>
              <w:rPr>
                <w:sz w:val="18"/>
                <w:szCs w:val="18"/>
              </w:rPr>
            </w:pPr>
            <w:r w:rsidRPr="008C7BF7">
              <w:rPr>
                <w:sz w:val="18"/>
                <w:szCs w:val="18"/>
              </w:rPr>
              <w:t>Thrombo-embolism</w:t>
            </w:r>
          </w:p>
          <w:p w14:paraId="34E4B351" w14:textId="77777777" w:rsidR="00513D5C" w:rsidRPr="008C7BF7" w:rsidRDefault="00742079" w:rsidP="00B47E12">
            <w:pPr>
              <w:pStyle w:val="QRDEnTableText"/>
              <w:jc w:val="center"/>
              <w:rPr>
                <w:sz w:val="18"/>
                <w:szCs w:val="18"/>
              </w:rPr>
            </w:pPr>
            <w:r w:rsidRPr="008C7BF7">
              <w:rPr>
                <w:sz w:val="18"/>
                <w:szCs w:val="18"/>
              </w:rPr>
              <w:t>(venous)</w:t>
            </w:r>
            <w:r w:rsidRPr="008C7BF7">
              <w:rPr>
                <w:sz w:val="18"/>
                <w:szCs w:val="18"/>
                <w:vertAlign w:val="superscript"/>
              </w:rPr>
              <w:t>b,d</w:t>
            </w:r>
          </w:p>
        </w:tc>
        <w:tc>
          <w:tcPr>
            <w:tcW w:w="765" w:type="pct"/>
          </w:tcPr>
          <w:p w14:paraId="44C007DD" w14:textId="77777777" w:rsidR="00513D5C" w:rsidRPr="008C7BF7" w:rsidRDefault="00742079" w:rsidP="00B47E12">
            <w:pPr>
              <w:pStyle w:val="QRDEnTableText"/>
              <w:jc w:val="center"/>
              <w:rPr>
                <w:sz w:val="18"/>
                <w:szCs w:val="18"/>
              </w:rPr>
            </w:pPr>
            <w:r w:rsidRPr="008C7BF7">
              <w:rPr>
                <w:sz w:val="18"/>
                <w:szCs w:val="18"/>
              </w:rPr>
              <w:t xml:space="preserve">Thrombo-embolism </w:t>
            </w:r>
          </w:p>
          <w:p w14:paraId="15FA702C" w14:textId="77777777" w:rsidR="00513D5C" w:rsidRPr="008C7BF7" w:rsidRDefault="00742079" w:rsidP="00B47E12">
            <w:pPr>
              <w:pStyle w:val="QRDEnTableText"/>
              <w:jc w:val="center"/>
              <w:rPr>
                <w:sz w:val="18"/>
                <w:szCs w:val="18"/>
              </w:rPr>
            </w:pPr>
            <w:r w:rsidRPr="008C7BF7">
              <w:rPr>
                <w:sz w:val="18"/>
                <w:szCs w:val="18"/>
              </w:rPr>
              <w:t>(arterial)</w:t>
            </w:r>
            <w:r w:rsidRPr="008C7BF7">
              <w:rPr>
                <w:sz w:val="18"/>
                <w:szCs w:val="18"/>
                <w:vertAlign w:val="superscript"/>
              </w:rPr>
              <w:t>b,d</w:t>
            </w:r>
            <w:r w:rsidRPr="008C7BF7">
              <w:rPr>
                <w:sz w:val="18"/>
                <w:szCs w:val="18"/>
              </w:rPr>
              <w:t>,</w:t>
            </w:r>
          </w:p>
          <w:p w14:paraId="43ADF504" w14:textId="77777777" w:rsidR="00513D5C" w:rsidRPr="008C7BF7" w:rsidRDefault="00742079" w:rsidP="00B47E12">
            <w:pPr>
              <w:pStyle w:val="QRDEnTableText"/>
              <w:jc w:val="center"/>
              <w:rPr>
                <w:sz w:val="18"/>
                <w:szCs w:val="18"/>
              </w:rPr>
            </w:pPr>
            <w:r w:rsidRPr="008C7BF7">
              <w:rPr>
                <w:sz w:val="18"/>
                <w:szCs w:val="18"/>
              </w:rPr>
              <w:t>Haemorrhage</w:t>
            </w:r>
            <w:r w:rsidRPr="008C7BF7">
              <w:rPr>
                <w:sz w:val="18"/>
                <w:szCs w:val="18"/>
                <w:vertAlign w:val="superscript"/>
              </w:rPr>
              <w:t>b,d</w:t>
            </w:r>
            <w:r w:rsidRPr="008C7BF7">
              <w:rPr>
                <w:sz w:val="18"/>
                <w:szCs w:val="18"/>
              </w:rPr>
              <w:t>,</w:t>
            </w:r>
          </w:p>
          <w:p w14:paraId="039D7AAA" w14:textId="77777777" w:rsidR="00513D5C" w:rsidRPr="008C7BF7" w:rsidRDefault="00742079" w:rsidP="00B47E12">
            <w:pPr>
              <w:pStyle w:val="QRDEnTableText"/>
              <w:jc w:val="center"/>
              <w:rPr>
                <w:sz w:val="18"/>
                <w:szCs w:val="18"/>
              </w:rPr>
            </w:pPr>
            <w:r w:rsidRPr="008C7BF7">
              <w:rPr>
                <w:sz w:val="18"/>
                <w:szCs w:val="18"/>
              </w:rPr>
              <w:t xml:space="preserve">Deep vein </w:t>
            </w:r>
          </w:p>
          <w:p w14:paraId="4B7787ED" w14:textId="77777777" w:rsidR="00513D5C" w:rsidRPr="008C7BF7" w:rsidRDefault="00742079" w:rsidP="00B47E12">
            <w:pPr>
              <w:pStyle w:val="QRDEnTableText"/>
              <w:jc w:val="center"/>
              <w:rPr>
                <w:sz w:val="18"/>
                <w:szCs w:val="18"/>
              </w:rPr>
            </w:pPr>
            <w:r w:rsidRPr="008C7BF7">
              <w:rPr>
                <w:sz w:val="18"/>
                <w:szCs w:val="18"/>
              </w:rPr>
              <w:t>thrombosis</w:t>
            </w:r>
          </w:p>
        </w:tc>
        <w:tc>
          <w:tcPr>
            <w:tcW w:w="644" w:type="pct"/>
          </w:tcPr>
          <w:p w14:paraId="43A66378" w14:textId="77777777" w:rsidR="00513D5C" w:rsidRPr="008C7BF7" w:rsidRDefault="00513D5C" w:rsidP="00B47E12">
            <w:pPr>
              <w:pStyle w:val="QRDEnTableText"/>
              <w:jc w:val="center"/>
              <w:rPr>
                <w:sz w:val="18"/>
                <w:szCs w:val="18"/>
              </w:rPr>
            </w:pPr>
          </w:p>
        </w:tc>
        <w:tc>
          <w:tcPr>
            <w:tcW w:w="538" w:type="pct"/>
          </w:tcPr>
          <w:p w14:paraId="6142BA4C" w14:textId="77777777" w:rsidR="00513D5C" w:rsidRPr="008C7BF7" w:rsidRDefault="00513D5C" w:rsidP="00B47E12">
            <w:pPr>
              <w:pStyle w:val="QRDEnTableText"/>
              <w:jc w:val="center"/>
              <w:rPr>
                <w:sz w:val="18"/>
                <w:szCs w:val="18"/>
              </w:rPr>
            </w:pPr>
          </w:p>
        </w:tc>
        <w:tc>
          <w:tcPr>
            <w:tcW w:w="620" w:type="pct"/>
          </w:tcPr>
          <w:p w14:paraId="57F1EF4B" w14:textId="77777777" w:rsidR="00513D5C" w:rsidRPr="008C7BF7" w:rsidRDefault="00513D5C" w:rsidP="00B47E12">
            <w:pPr>
              <w:pStyle w:val="QRDEnTableText"/>
              <w:jc w:val="center"/>
              <w:rPr>
                <w:sz w:val="18"/>
                <w:szCs w:val="18"/>
              </w:rPr>
            </w:pPr>
          </w:p>
        </w:tc>
        <w:tc>
          <w:tcPr>
            <w:tcW w:w="856" w:type="pct"/>
          </w:tcPr>
          <w:p w14:paraId="7775E97C" w14:textId="77777777" w:rsidR="00513D5C" w:rsidRPr="008C7BF7" w:rsidRDefault="00742079" w:rsidP="00B47E12">
            <w:pPr>
              <w:pStyle w:val="QRDEnTableText"/>
              <w:jc w:val="center"/>
              <w:rPr>
                <w:sz w:val="18"/>
                <w:szCs w:val="18"/>
              </w:rPr>
            </w:pPr>
            <w:r w:rsidRPr="008C7BF7">
              <w:rPr>
                <w:sz w:val="18"/>
                <w:szCs w:val="18"/>
              </w:rPr>
              <w:t>Renal</w:t>
            </w:r>
          </w:p>
          <w:p w14:paraId="018B20B4" w14:textId="77777777" w:rsidR="00513D5C" w:rsidRPr="008C7BF7" w:rsidRDefault="00742079" w:rsidP="00B47E12">
            <w:pPr>
              <w:pStyle w:val="QRDEnTableText"/>
              <w:jc w:val="center"/>
              <w:rPr>
                <w:sz w:val="18"/>
                <w:szCs w:val="18"/>
              </w:rPr>
            </w:pPr>
            <w:r w:rsidRPr="008C7BF7">
              <w:rPr>
                <w:sz w:val="18"/>
                <w:szCs w:val="18"/>
              </w:rPr>
              <w:t>thrombotic</w:t>
            </w:r>
          </w:p>
          <w:p w14:paraId="5172472C" w14:textId="6B36C058" w:rsidR="00513D5C" w:rsidRPr="008C7BF7" w:rsidRDefault="00742079" w:rsidP="00B47E12">
            <w:pPr>
              <w:pStyle w:val="QRDEnTableText"/>
              <w:jc w:val="center"/>
              <w:rPr>
                <w:sz w:val="18"/>
                <w:szCs w:val="18"/>
              </w:rPr>
            </w:pPr>
            <w:r w:rsidRPr="008C7BF7">
              <w:rPr>
                <w:sz w:val="18"/>
                <w:szCs w:val="18"/>
              </w:rPr>
              <w:t>microangiopathy</w:t>
            </w:r>
            <w:r w:rsidRPr="008C7BF7">
              <w:rPr>
                <w:sz w:val="18"/>
                <w:szCs w:val="18"/>
                <w:vertAlign w:val="superscript"/>
              </w:rPr>
              <w:t>a,b</w:t>
            </w:r>
            <w:r w:rsidRPr="008C7BF7">
              <w:rPr>
                <w:sz w:val="18"/>
                <w:szCs w:val="18"/>
              </w:rPr>
              <w:t>,</w:t>
            </w:r>
            <w:ins w:id="16" w:author="Author" w:date="2025-08-07T15:28:00Z" w16du:dateUtc="2025-08-07T14:28:00Z">
              <w:r w:rsidR="00742F99" w:rsidRPr="008C7BF7">
                <w:rPr>
                  <w:sz w:val="18"/>
                  <w:szCs w:val="18"/>
                </w:rPr>
                <w:t xml:space="preserve"> Hyaline occlusive glomerular microangiopathy</w:t>
              </w:r>
              <w:r w:rsidR="00742F99" w:rsidRPr="008C7BF7">
                <w:rPr>
                  <w:sz w:val="18"/>
                  <w:szCs w:val="18"/>
                  <w:vertAlign w:val="superscript"/>
                </w:rPr>
                <w:t>a</w:t>
              </w:r>
              <w:r w:rsidR="00742F99" w:rsidRPr="008C7BF7">
                <w:rPr>
                  <w:sz w:val="18"/>
                  <w:szCs w:val="18"/>
                </w:rPr>
                <w:t>,</w:t>
              </w:r>
            </w:ins>
            <w:r w:rsidRPr="008C7BF7">
              <w:rPr>
                <w:color w:val="FF0000"/>
                <w:sz w:val="18"/>
                <w:szCs w:val="18"/>
              </w:rPr>
              <w:t xml:space="preserve"> </w:t>
            </w:r>
            <w:r w:rsidRPr="008C7BF7">
              <w:rPr>
                <w:sz w:val="18"/>
                <w:szCs w:val="18"/>
              </w:rPr>
              <w:t>Aneurysms and artery dissections</w:t>
            </w:r>
          </w:p>
        </w:tc>
      </w:tr>
      <w:tr w:rsidR="00B87822" w:rsidRPr="008C7BF7" w14:paraId="78220B16" w14:textId="77777777" w:rsidTr="00513D5C">
        <w:tc>
          <w:tcPr>
            <w:tcW w:w="736" w:type="pct"/>
          </w:tcPr>
          <w:p w14:paraId="1E0D68F4" w14:textId="77777777" w:rsidR="00513D5C" w:rsidRPr="008C7BF7" w:rsidRDefault="00742079" w:rsidP="00B47E12">
            <w:pPr>
              <w:pStyle w:val="QRDEnTableText"/>
              <w:jc w:val="center"/>
              <w:rPr>
                <w:sz w:val="18"/>
                <w:szCs w:val="18"/>
              </w:rPr>
            </w:pPr>
            <w:r w:rsidRPr="008C7BF7">
              <w:rPr>
                <w:sz w:val="18"/>
                <w:szCs w:val="18"/>
              </w:rPr>
              <w:t>Respiratory, thoracic and mediastinal disorders</w:t>
            </w:r>
          </w:p>
        </w:tc>
        <w:tc>
          <w:tcPr>
            <w:tcW w:w="841" w:type="pct"/>
          </w:tcPr>
          <w:p w14:paraId="038028BE" w14:textId="77777777" w:rsidR="00513D5C" w:rsidRPr="008C7BF7" w:rsidRDefault="00742079" w:rsidP="00B47E12">
            <w:pPr>
              <w:pStyle w:val="QRDEnTableText"/>
              <w:jc w:val="center"/>
              <w:rPr>
                <w:sz w:val="18"/>
                <w:szCs w:val="18"/>
              </w:rPr>
            </w:pPr>
            <w:r w:rsidRPr="008C7BF7">
              <w:rPr>
                <w:sz w:val="18"/>
                <w:szCs w:val="18"/>
              </w:rPr>
              <w:t>Dyspnoea,</w:t>
            </w:r>
          </w:p>
          <w:p w14:paraId="66A7BB2A" w14:textId="14159C9E" w:rsidR="00513D5C" w:rsidRPr="008C7BF7" w:rsidRDefault="00742079" w:rsidP="00B47E12">
            <w:pPr>
              <w:pStyle w:val="QRDEnTableText"/>
              <w:jc w:val="center"/>
              <w:rPr>
                <w:sz w:val="18"/>
                <w:szCs w:val="18"/>
              </w:rPr>
            </w:pPr>
            <w:r w:rsidRPr="008C7BF7">
              <w:rPr>
                <w:sz w:val="18"/>
                <w:szCs w:val="18"/>
              </w:rPr>
              <w:t>Rhinitis</w:t>
            </w:r>
            <w:r w:rsidR="009C067F" w:rsidRPr="008C7BF7">
              <w:rPr>
                <w:sz w:val="18"/>
                <w:szCs w:val="18"/>
              </w:rPr>
              <w:t>,</w:t>
            </w:r>
          </w:p>
          <w:p w14:paraId="4BC438A9" w14:textId="07BEE9DE" w:rsidR="00513D5C" w:rsidRPr="008C7BF7" w:rsidRDefault="00742079" w:rsidP="00B47E12">
            <w:pPr>
              <w:pStyle w:val="QRDEnTableText"/>
              <w:jc w:val="center"/>
              <w:rPr>
                <w:bCs/>
                <w:sz w:val="18"/>
                <w:szCs w:val="18"/>
              </w:rPr>
            </w:pPr>
            <w:r w:rsidRPr="008C7BF7">
              <w:rPr>
                <w:bCs/>
                <w:sz w:val="18"/>
                <w:szCs w:val="18"/>
              </w:rPr>
              <w:t>Epistaxis</w:t>
            </w:r>
            <w:r w:rsidR="009C067F" w:rsidRPr="008C7BF7">
              <w:rPr>
                <w:bCs/>
                <w:sz w:val="18"/>
                <w:szCs w:val="18"/>
              </w:rPr>
              <w:t>,</w:t>
            </w:r>
          </w:p>
          <w:p w14:paraId="41BE95A5" w14:textId="77777777" w:rsidR="00513D5C" w:rsidRPr="008C7BF7" w:rsidRDefault="00742079" w:rsidP="00B47E12">
            <w:pPr>
              <w:pStyle w:val="QRDEnTableText"/>
              <w:jc w:val="center"/>
              <w:rPr>
                <w:sz w:val="18"/>
                <w:szCs w:val="18"/>
              </w:rPr>
            </w:pPr>
            <w:r w:rsidRPr="008C7BF7">
              <w:rPr>
                <w:bCs/>
                <w:sz w:val="18"/>
                <w:szCs w:val="18"/>
              </w:rPr>
              <w:t>Cough</w:t>
            </w:r>
          </w:p>
        </w:tc>
        <w:tc>
          <w:tcPr>
            <w:tcW w:w="765" w:type="pct"/>
          </w:tcPr>
          <w:p w14:paraId="477FA425" w14:textId="77777777" w:rsidR="00513D5C" w:rsidRPr="008C7BF7" w:rsidRDefault="00742079" w:rsidP="00B47E12">
            <w:pPr>
              <w:pStyle w:val="QRDEnTableText"/>
              <w:jc w:val="center"/>
              <w:rPr>
                <w:sz w:val="18"/>
                <w:szCs w:val="18"/>
              </w:rPr>
            </w:pPr>
            <w:r w:rsidRPr="008C7BF7">
              <w:rPr>
                <w:sz w:val="18"/>
                <w:szCs w:val="18"/>
              </w:rPr>
              <w:t>Pulmonary</w:t>
            </w:r>
          </w:p>
          <w:p w14:paraId="06C90B0B" w14:textId="77777777" w:rsidR="00513D5C" w:rsidRPr="008C7BF7" w:rsidRDefault="00742079" w:rsidP="00B47E12">
            <w:pPr>
              <w:pStyle w:val="QRDEnTableText"/>
              <w:jc w:val="center"/>
              <w:rPr>
                <w:sz w:val="18"/>
                <w:szCs w:val="18"/>
              </w:rPr>
            </w:pPr>
            <w:r w:rsidRPr="008C7BF7">
              <w:rPr>
                <w:sz w:val="18"/>
                <w:szCs w:val="18"/>
              </w:rPr>
              <w:t>haemorrhage/</w:t>
            </w:r>
          </w:p>
          <w:p w14:paraId="69B9522D" w14:textId="77777777" w:rsidR="00513D5C" w:rsidRPr="008C7BF7" w:rsidRDefault="00742079" w:rsidP="00B47E12">
            <w:pPr>
              <w:pStyle w:val="QRDEnTableText"/>
              <w:jc w:val="center"/>
              <w:rPr>
                <w:sz w:val="18"/>
                <w:szCs w:val="18"/>
              </w:rPr>
            </w:pPr>
            <w:r w:rsidRPr="008C7BF7">
              <w:rPr>
                <w:sz w:val="18"/>
                <w:szCs w:val="18"/>
              </w:rPr>
              <w:t>Haemoptysis</w:t>
            </w:r>
            <w:r w:rsidRPr="008C7BF7">
              <w:rPr>
                <w:sz w:val="18"/>
                <w:szCs w:val="18"/>
                <w:vertAlign w:val="superscript"/>
              </w:rPr>
              <w:t>b,d</w:t>
            </w:r>
            <w:r w:rsidRPr="008C7BF7">
              <w:rPr>
                <w:sz w:val="18"/>
                <w:szCs w:val="18"/>
              </w:rPr>
              <w:t>,</w:t>
            </w:r>
          </w:p>
          <w:p w14:paraId="0592767F" w14:textId="77777777" w:rsidR="00513D5C" w:rsidRPr="008C7BF7" w:rsidRDefault="00742079" w:rsidP="00B47E12">
            <w:pPr>
              <w:pStyle w:val="QRDEnTableText"/>
              <w:jc w:val="center"/>
              <w:rPr>
                <w:sz w:val="18"/>
                <w:szCs w:val="18"/>
              </w:rPr>
            </w:pPr>
            <w:r w:rsidRPr="008C7BF7">
              <w:rPr>
                <w:sz w:val="18"/>
                <w:szCs w:val="18"/>
              </w:rPr>
              <w:t>Pulmonary</w:t>
            </w:r>
          </w:p>
          <w:p w14:paraId="5ED89A0F" w14:textId="77777777" w:rsidR="00513D5C" w:rsidRPr="008C7BF7" w:rsidRDefault="00742079" w:rsidP="00B47E12">
            <w:pPr>
              <w:pStyle w:val="QRDEnTableText"/>
              <w:jc w:val="center"/>
              <w:rPr>
                <w:sz w:val="18"/>
                <w:szCs w:val="18"/>
              </w:rPr>
            </w:pPr>
            <w:r w:rsidRPr="008C7BF7">
              <w:rPr>
                <w:sz w:val="18"/>
                <w:szCs w:val="18"/>
              </w:rPr>
              <w:t>embolism,</w:t>
            </w:r>
          </w:p>
          <w:p w14:paraId="369B2CEF" w14:textId="77777777" w:rsidR="00513D5C" w:rsidRPr="008C7BF7" w:rsidRDefault="00742079" w:rsidP="00B47E12">
            <w:pPr>
              <w:pStyle w:val="QRDEnTableText"/>
              <w:jc w:val="center"/>
              <w:rPr>
                <w:sz w:val="18"/>
                <w:szCs w:val="18"/>
              </w:rPr>
            </w:pPr>
            <w:r w:rsidRPr="008C7BF7">
              <w:rPr>
                <w:sz w:val="18"/>
                <w:szCs w:val="18"/>
              </w:rPr>
              <w:t>Hypoxia,</w:t>
            </w:r>
          </w:p>
          <w:p w14:paraId="7A178D7C" w14:textId="77777777" w:rsidR="00513D5C" w:rsidRPr="008C7BF7" w:rsidRDefault="00742079" w:rsidP="00B47E12">
            <w:pPr>
              <w:pStyle w:val="QRDEnTableText"/>
              <w:jc w:val="center"/>
              <w:rPr>
                <w:sz w:val="18"/>
                <w:szCs w:val="18"/>
              </w:rPr>
            </w:pPr>
            <w:r w:rsidRPr="008C7BF7">
              <w:rPr>
                <w:sz w:val="18"/>
                <w:szCs w:val="18"/>
              </w:rPr>
              <w:t>Dysphonia</w:t>
            </w:r>
            <w:r w:rsidRPr="008C7BF7">
              <w:rPr>
                <w:sz w:val="18"/>
                <w:szCs w:val="18"/>
                <w:vertAlign w:val="superscript"/>
              </w:rPr>
              <w:t>a</w:t>
            </w:r>
          </w:p>
        </w:tc>
        <w:tc>
          <w:tcPr>
            <w:tcW w:w="644" w:type="pct"/>
          </w:tcPr>
          <w:p w14:paraId="749BC4E1" w14:textId="77777777" w:rsidR="00513D5C" w:rsidRPr="008C7BF7" w:rsidRDefault="00513D5C" w:rsidP="00B47E12">
            <w:pPr>
              <w:pStyle w:val="QRDEnTableText"/>
              <w:jc w:val="center"/>
              <w:rPr>
                <w:sz w:val="18"/>
                <w:szCs w:val="18"/>
              </w:rPr>
            </w:pPr>
          </w:p>
        </w:tc>
        <w:tc>
          <w:tcPr>
            <w:tcW w:w="538" w:type="pct"/>
          </w:tcPr>
          <w:p w14:paraId="16DCEF3E" w14:textId="77777777" w:rsidR="00513D5C" w:rsidRPr="008C7BF7" w:rsidRDefault="00513D5C" w:rsidP="00B47E12">
            <w:pPr>
              <w:pStyle w:val="QRDEnTableText"/>
              <w:jc w:val="center"/>
              <w:rPr>
                <w:sz w:val="18"/>
                <w:szCs w:val="18"/>
              </w:rPr>
            </w:pPr>
          </w:p>
        </w:tc>
        <w:tc>
          <w:tcPr>
            <w:tcW w:w="620" w:type="pct"/>
          </w:tcPr>
          <w:p w14:paraId="34D2C89C" w14:textId="77777777" w:rsidR="00513D5C" w:rsidRPr="008C7BF7" w:rsidRDefault="00513D5C" w:rsidP="00B47E12">
            <w:pPr>
              <w:pStyle w:val="QRDEnTableText"/>
              <w:jc w:val="center"/>
              <w:rPr>
                <w:sz w:val="18"/>
                <w:szCs w:val="18"/>
              </w:rPr>
            </w:pPr>
          </w:p>
        </w:tc>
        <w:tc>
          <w:tcPr>
            <w:tcW w:w="856" w:type="pct"/>
          </w:tcPr>
          <w:p w14:paraId="1566CD29" w14:textId="77777777" w:rsidR="00513D5C" w:rsidRPr="008C7BF7" w:rsidRDefault="00742079" w:rsidP="00B47E12">
            <w:pPr>
              <w:pStyle w:val="QRDEnTableText"/>
              <w:jc w:val="center"/>
              <w:rPr>
                <w:sz w:val="18"/>
                <w:szCs w:val="18"/>
              </w:rPr>
            </w:pPr>
            <w:r w:rsidRPr="008C7BF7">
              <w:rPr>
                <w:sz w:val="18"/>
                <w:szCs w:val="18"/>
              </w:rPr>
              <w:t>Pulmonary</w:t>
            </w:r>
          </w:p>
          <w:p w14:paraId="23D9521F" w14:textId="77777777" w:rsidR="00513D5C" w:rsidRPr="008C7BF7" w:rsidRDefault="00742079" w:rsidP="00B47E12">
            <w:pPr>
              <w:pStyle w:val="QRDEnTableText"/>
              <w:jc w:val="center"/>
              <w:rPr>
                <w:sz w:val="18"/>
                <w:szCs w:val="18"/>
              </w:rPr>
            </w:pPr>
            <w:r w:rsidRPr="008C7BF7">
              <w:rPr>
                <w:sz w:val="18"/>
                <w:szCs w:val="18"/>
              </w:rPr>
              <w:t>hypertension</w:t>
            </w:r>
            <w:r w:rsidRPr="008C7BF7">
              <w:rPr>
                <w:sz w:val="18"/>
                <w:szCs w:val="18"/>
                <w:vertAlign w:val="superscript"/>
              </w:rPr>
              <w:t>a</w:t>
            </w:r>
            <w:r w:rsidRPr="008C7BF7">
              <w:rPr>
                <w:sz w:val="18"/>
                <w:szCs w:val="18"/>
              </w:rPr>
              <w:t>,</w:t>
            </w:r>
          </w:p>
          <w:p w14:paraId="633039E3" w14:textId="77777777" w:rsidR="00513D5C" w:rsidRPr="008C7BF7" w:rsidRDefault="00742079" w:rsidP="00B47E12">
            <w:pPr>
              <w:pStyle w:val="QRDEnTableText"/>
              <w:jc w:val="center"/>
              <w:rPr>
                <w:sz w:val="18"/>
                <w:szCs w:val="18"/>
              </w:rPr>
            </w:pPr>
            <w:r w:rsidRPr="008C7BF7">
              <w:rPr>
                <w:sz w:val="18"/>
                <w:szCs w:val="18"/>
              </w:rPr>
              <w:t>Nasal septum</w:t>
            </w:r>
          </w:p>
          <w:p w14:paraId="4C29B65F" w14:textId="77777777" w:rsidR="00513D5C" w:rsidRPr="008C7BF7" w:rsidRDefault="00742079" w:rsidP="00B47E12">
            <w:pPr>
              <w:pStyle w:val="QRDEnTableText"/>
              <w:jc w:val="center"/>
              <w:rPr>
                <w:sz w:val="18"/>
                <w:szCs w:val="18"/>
              </w:rPr>
            </w:pPr>
            <w:r w:rsidRPr="008C7BF7">
              <w:rPr>
                <w:sz w:val="18"/>
                <w:szCs w:val="18"/>
              </w:rPr>
              <w:t>perforation</w:t>
            </w:r>
            <w:r w:rsidRPr="008C7BF7">
              <w:rPr>
                <w:sz w:val="18"/>
                <w:szCs w:val="18"/>
                <w:vertAlign w:val="superscript"/>
              </w:rPr>
              <w:t>a</w:t>
            </w:r>
          </w:p>
        </w:tc>
      </w:tr>
      <w:tr w:rsidR="00B87822" w:rsidRPr="008C7BF7" w14:paraId="7FE3AF41" w14:textId="77777777" w:rsidTr="00513D5C">
        <w:tc>
          <w:tcPr>
            <w:tcW w:w="736" w:type="pct"/>
          </w:tcPr>
          <w:p w14:paraId="5A255FF2" w14:textId="77777777" w:rsidR="00513D5C" w:rsidRPr="008C7BF7" w:rsidRDefault="00742079" w:rsidP="00B47E12">
            <w:pPr>
              <w:pStyle w:val="QRDEnTableText"/>
              <w:jc w:val="center"/>
              <w:rPr>
                <w:sz w:val="18"/>
                <w:szCs w:val="18"/>
              </w:rPr>
            </w:pPr>
            <w:r w:rsidRPr="008C7BF7">
              <w:rPr>
                <w:sz w:val="18"/>
                <w:szCs w:val="18"/>
              </w:rPr>
              <w:t>Gastrointestinal disorders</w:t>
            </w:r>
          </w:p>
        </w:tc>
        <w:tc>
          <w:tcPr>
            <w:tcW w:w="841" w:type="pct"/>
          </w:tcPr>
          <w:p w14:paraId="66DEAB17" w14:textId="77777777" w:rsidR="00513D5C" w:rsidRPr="008C7BF7" w:rsidRDefault="00742079" w:rsidP="00B47E12">
            <w:pPr>
              <w:pStyle w:val="QRDEnTableText"/>
              <w:jc w:val="center"/>
              <w:rPr>
                <w:sz w:val="18"/>
                <w:szCs w:val="18"/>
              </w:rPr>
            </w:pPr>
            <w:r w:rsidRPr="008C7BF7">
              <w:rPr>
                <w:sz w:val="18"/>
                <w:szCs w:val="18"/>
              </w:rPr>
              <w:t>Rectal</w:t>
            </w:r>
          </w:p>
          <w:p w14:paraId="07568BF1" w14:textId="77777777" w:rsidR="00513D5C" w:rsidRPr="008C7BF7" w:rsidRDefault="00742079" w:rsidP="00B47E12">
            <w:pPr>
              <w:pStyle w:val="QRDEnTableText"/>
              <w:jc w:val="center"/>
              <w:rPr>
                <w:sz w:val="18"/>
                <w:szCs w:val="18"/>
              </w:rPr>
            </w:pPr>
            <w:r w:rsidRPr="008C7BF7">
              <w:rPr>
                <w:sz w:val="18"/>
                <w:szCs w:val="18"/>
              </w:rPr>
              <w:t>haemorrhage,</w:t>
            </w:r>
          </w:p>
          <w:p w14:paraId="1E435653" w14:textId="77777777" w:rsidR="00513D5C" w:rsidRPr="008C7BF7" w:rsidRDefault="00742079" w:rsidP="00B47E12">
            <w:pPr>
              <w:pStyle w:val="QRDEnTableText"/>
              <w:jc w:val="center"/>
              <w:rPr>
                <w:sz w:val="18"/>
                <w:szCs w:val="18"/>
              </w:rPr>
            </w:pPr>
            <w:r w:rsidRPr="008C7BF7">
              <w:rPr>
                <w:sz w:val="18"/>
                <w:szCs w:val="18"/>
              </w:rPr>
              <w:t>Stomatitis,</w:t>
            </w:r>
          </w:p>
          <w:p w14:paraId="1853635B" w14:textId="77777777" w:rsidR="00513D5C" w:rsidRPr="008C7BF7" w:rsidRDefault="00742079" w:rsidP="00B47E12">
            <w:pPr>
              <w:pStyle w:val="QRDEnTableText"/>
              <w:jc w:val="center"/>
              <w:rPr>
                <w:sz w:val="18"/>
                <w:szCs w:val="18"/>
              </w:rPr>
            </w:pPr>
            <w:r w:rsidRPr="008C7BF7">
              <w:rPr>
                <w:sz w:val="18"/>
                <w:szCs w:val="18"/>
              </w:rPr>
              <w:t>Constipation,</w:t>
            </w:r>
          </w:p>
          <w:p w14:paraId="52174C2F" w14:textId="77777777" w:rsidR="00513D5C" w:rsidRPr="008C7BF7" w:rsidRDefault="00742079" w:rsidP="00B47E12">
            <w:pPr>
              <w:pStyle w:val="QRDEnTableText"/>
              <w:jc w:val="center"/>
              <w:rPr>
                <w:sz w:val="18"/>
                <w:szCs w:val="18"/>
              </w:rPr>
            </w:pPr>
            <w:r w:rsidRPr="008C7BF7">
              <w:rPr>
                <w:sz w:val="18"/>
                <w:szCs w:val="18"/>
              </w:rPr>
              <w:t>Diarrhoea,</w:t>
            </w:r>
          </w:p>
          <w:p w14:paraId="62D294C4" w14:textId="77777777" w:rsidR="00513D5C" w:rsidRPr="008C7BF7" w:rsidRDefault="00742079" w:rsidP="00B47E12">
            <w:pPr>
              <w:pStyle w:val="QRDEnTableText"/>
              <w:jc w:val="center"/>
              <w:rPr>
                <w:sz w:val="18"/>
                <w:szCs w:val="18"/>
              </w:rPr>
            </w:pPr>
            <w:r w:rsidRPr="008C7BF7">
              <w:rPr>
                <w:sz w:val="18"/>
                <w:szCs w:val="18"/>
              </w:rPr>
              <w:t>Nausea,</w:t>
            </w:r>
          </w:p>
          <w:p w14:paraId="43A22069" w14:textId="77777777" w:rsidR="00513D5C" w:rsidRPr="008C7BF7" w:rsidRDefault="00742079" w:rsidP="00B47E12">
            <w:pPr>
              <w:pStyle w:val="QRDEnTableText"/>
              <w:jc w:val="center"/>
              <w:rPr>
                <w:sz w:val="18"/>
                <w:szCs w:val="18"/>
              </w:rPr>
            </w:pPr>
            <w:r w:rsidRPr="008C7BF7">
              <w:rPr>
                <w:sz w:val="18"/>
                <w:szCs w:val="18"/>
              </w:rPr>
              <w:t>Vomiting, Abdominal pain</w:t>
            </w:r>
          </w:p>
        </w:tc>
        <w:tc>
          <w:tcPr>
            <w:tcW w:w="765" w:type="pct"/>
          </w:tcPr>
          <w:p w14:paraId="3DC223A0" w14:textId="56B0F72B" w:rsidR="00513D5C" w:rsidRPr="00977C45" w:rsidRDefault="00742079" w:rsidP="00B47E12">
            <w:pPr>
              <w:pStyle w:val="QRDEnTableText"/>
              <w:jc w:val="center"/>
              <w:rPr>
                <w:sz w:val="18"/>
                <w:szCs w:val="18"/>
                <w:vertAlign w:val="superscript"/>
                <w:lang w:val="fr-FR"/>
              </w:rPr>
            </w:pPr>
            <w:r w:rsidRPr="00977C45">
              <w:rPr>
                <w:sz w:val="18"/>
                <w:szCs w:val="18"/>
                <w:lang w:val="fr-FR"/>
              </w:rPr>
              <w:t>Gastrointestinal perforation</w:t>
            </w:r>
            <w:r w:rsidRPr="00977C45">
              <w:rPr>
                <w:sz w:val="18"/>
                <w:szCs w:val="18"/>
                <w:vertAlign w:val="superscript"/>
                <w:lang w:val="fr-FR"/>
              </w:rPr>
              <w:t>b,d,</w:t>
            </w:r>
          </w:p>
          <w:p w14:paraId="5BDD95E7" w14:textId="77777777" w:rsidR="00513D5C" w:rsidRPr="00977C45" w:rsidRDefault="00742079" w:rsidP="00B47E12">
            <w:pPr>
              <w:pStyle w:val="QRDEnTableText"/>
              <w:jc w:val="center"/>
              <w:rPr>
                <w:sz w:val="18"/>
                <w:szCs w:val="18"/>
                <w:lang w:val="fr-FR"/>
              </w:rPr>
            </w:pPr>
            <w:r w:rsidRPr="00977C45">
              <w:rPr>
                <w:sz w:val="18"/>
                <w:szCs w:val="18"/>
                <w:lang w:val="fr-FR"/>
              </w:rPr>
              <w:t>Intestinal</w:t>
            </w:r>
          </w:p>
          <w:p w14:paraId="5ECCA485" w14:textId="77777777" w:rsidR="00513D5C" w:rsidRPr="00977C45" w:rsidRDefault="00742079" w:rsidP="00B47E12">
            <w:pPr>
              <w:pStyle w:val="QRDEnTableText"/>
              <w:jc w:val="center"/>
              <w:rPr>
                <w:sz w:val="18"/>
                <w:szCs w:val="18"/>
                <w:lang w:val="fr-FR"/>
              </w:rPr>
            </w:pPr>
            <w:r w:rsidRPr="00977C45">
              <w:rPr>
                <w:sz w:val="18"/>
                <w:szCs w:val="18"/>
                <w:lang w:val="fr-FR"/>
              </w:rPr>
              <w:t>perforation,</w:t>
            </w:r>
          </w:p>
          <w:p w14:paraId="6BD067D8" w14:textId="77777777" w:rsidR="00513D5C" w:rsidRPr="00977C45" w:rsidRDefault="00742079" w:rsidP="00B47E12">
            <w:pPr>
              <w:pStyle w:val="QRDEnTableText"/>
              <w:jc w:val="center"/>
              <w:rPr>
                <w:sz w:val="18"/>
                <w:szCs w:val="18"/>
                <w:lang w:val="fr-FR"/>
              </w:rPr>
            </w:pPr>
            <w:r w:rsidRPr="00977C45">
              <w:rPr>
                <w:sz w:val="18"/>
                <w:szCs w:val="18"/>
                <w:lang w:val="fr-FR"/>
              </w:rPr>
              <w:t>Ileus,</w:t>
            </w:r>
          </w:p>
          <w:p w14:paraId="352CA807" w14:textId="77777777" w:rsidR="00513D5C" w:rsidRPr="00977C45" w:rsidRDefault="00742079" w:rsidP="00B47E12">
            <w:pPr>
              <w:pStyle w:val="QRDEnTableText"/>
              <w:jc w:val="center"/>
              <w:rPr>
                <w:sz w:val="18"/>
                <w:szCs w:val="18"/>
                <w:lang w:val="fr-FR"/>
              </w:rPr>
            </w:pPr>
            <w:r w:rsidRPr="00977C45">
              <w:rPr>
                <w:sz w:val="18"/>
                <w:szCs w:val="18"/>
                <w:lang w:val="fr-FR"/>
              </w:rPr>
              <w:t>Intestinal</w:t>
            </w:r>
          </w:p>
          <w:p w14:paraId="0D36F760" w14:textId="77777777" w:rsidR="00513D5C" w:rsidRPr="00977C45" w:rsidRDefault="00742079" w:rsidP="00B47E12">
            <w:pPr>
              <w:pStyle w:val="QRDEnTableText"/>
              <w:jc w:val="center"/>
              <w:rPr>
                <w:sz w:val="18"/>
                <w:szCs w:val="18"/>
                <w:lang w:val="fr-FR"/>
              </w:rPr>
            </w:pPr>
            <w:r w:rsidRPr="00977C45">
              <w:rPr>
                <w:sz w:val="18"/>
                <w:szCs w:val="18"/>
                <w:lang w:val="fr-FR"/>
              </w:rPr>
              <w:t xml:space="preserve">obstruction, </w:t>
            </w:r>
          </w:p>
          <w:p w14:paraId="10BCE7C2" w14:textId="77777777" w:rsidR="00513D5C" w:rsidRPr="00977C45" w:rsidRDefault="00742079" w:rsidP="00B47E12">
            <w:pPr>
              <w:pStyle w:val="QRDEnTableText"/>
              <w:jc w:val="center"/>
              <w:rPr>
                <w:sz w:val="18"/>
                <w:szCs w:val="18"/>
                <w:lang w:val="pt-BR"/>
              </w:rPr>
            </w:pPr>
            <w:r w:rsidRPr="00977C45">
              <w:rPr>
                <w:sz w:val="18"/>
                <w:szCs w:val="18"/>
                <w:lang w:val="pt-BR"/>
              </w:rPr>
              <w:t>Recto-vaginal fistulae</w:t>
            </w:r>
            <w:r w:rsidRPr="00977C45">
              <w:rPr>
                <w:sz w:val="18"/>
                <w:szCs w:val="18"/>
                <w:vertAlign w:val="superscript"/>
                <w:lang w:val="pt-BR"/>
              </w:rPr>
              <w:t>d,e</w:t>
            </w:r>
            <w:r w:rsidRPr="00977C45">
              <w:rPr>
                <w:sz w:val="18"/>
                <w:szCs w:val="18"/>
                <w:lang w:val="pt-BR"/>
              </w:rPr>
              <w:t xml:space="preserve">, </w:t>
            </w:r>
          </w:p>
          <w:p w14:paraId="3A13B4B3" w14:textId="77777777" w:rsidR="00513D5C" w:rsidRPr="00977C45" w:rsidRDefault="00742079" w:rsidP="00B47E12">
            <w:pPr>
              <w:pStyle w:val="QRDEnTableText"/>
              <w:jc w:val="center"/>
              <w:rPr>
                <w:sz w:val="18"/>
                <w:szCs w:val="18"/>
                <w:lang w:val="pt-BR"/>
              </w:rPr>
            </w:pPr>
            <w:r w:rsidRPr="00977C45">
              <w:rPr>
                <w:sz w:val="18"/>
                <w:szCs w:val="18"/>
                <w:lang w:val="pt-BR"/>
              </w:rPr>
              <w:t>Gastrointestinal</w:t>
            </w:r>
          </w:p>
          <w:p w14:paraId="21080BD9" w14:textId="5E0708EE" w:rsidR="00513D5C" w:rsidRPr="00977C45" w:rsidRDefault="00742079" w:rsidP="00B47E12">
            <w:pPr>
              <w:pStyle w:val="QRDEnTableText"/>
              <w:jc w:val="center"/>
              <w:rPr>
                <w:sz w:val="18"/>
                <w:szCs w:val="18"/>
                <w:lang w:val="pt-BR"/>
              </w:rPr>
            </w:pPr>
            <w:r w:rsidRPr="00977C45">
              <w:rPr>
                <w:sz w:val="18"/>
                <w:szCs w:val="18"/>
                <w:lang w:val="pt-BR"/>
              </w:rPr>
              <w:t>disorder</w:t>
            </w:r>
            <w:r w:rsidR="00D52793" w:rsidRPr="00977C45">
              <w:rPr>
                <w:sz w:val="18"/>
                <w:szCs w:val="18"/>
                <w:lang w:val="pt-BR"/>
              </w:rPr>
              <w:t>,</w:t>
            </w:r>
          </w:p>
          <w:p w14:paraId="4CBB4EFC" w14:textId="77777777" w:rsidR="00513D5C" w:rsidRPr="008C7BF7" w:rsidRDefault="00742079" w:rsidP="00B47E12">
            <w:pPr>
              <w:pStyle w:val="QRDEnTableText"/>
              <w:jc w:val="center"/>
              <w:rPr>
                <w:sz w:val="18"/>
                <w:szCs w:val="18"/>
              </w:rPr>
            </w:pPr>
            <w:r w:rsidRPr="008C7BF7">
              <w:rPr>
                <w:sz w:val="18"/>
                <w:szCs w:val="18"/>
              </w:rPr>
              <w:t>Proctalgia</w:t>
            </w:r>
          </w:p>
        </w:tc>
        <w:tc>
          <w:tcPr>
            <w:tcW w:w="644" w:type="pct"/>
          </w:tcPr>
          <w:p w14:paraId="48D1FA81" w14:textId="77777777" w:rsidR="00513D5C" w:rsidRPr="008C7BF7" w:rsidRDefault="00513D5C" w:rsidP="00B47E12">
            <w:pPr>
              <w:pStyle w:val="QRDEnTableText"/>
              <w:jc w:val="center"/>
              <w:rPr>
                <w:sz w:val="18"/>
                <w:szCs w:val="18"/>
              </w:rPr>
            </w:pPr>
          </w:p>
        </w:tc>
        <w:tc>
          <w:tcPr>
            <w:tcW w:w="538" w:type="pct"/>
          </w:tcPr>
          <w:p w14:paraId="3A84025A" w14:textId="77777777" w:rsidR="00513D5C" w:rsidRPr="008C7BF7" w:rsidRDefault="00513D5C" w:rsidP="00B47E12">
            <w:pPr>
              <w:pStyle w:val="QRDEnTableText"/>
              <w:jc w:val="center"/>
              <w:rPr>
                <w:sz w:val="18"/>
                <w:szCs w:val="18"/>
              </w:rPr>
            </w:pPr>
          </w:p>
        </w:tc>
        <w:tc>
          <w:tcPr>
            <w:tcW w:w="620" w:type="pct"/>
          </w:tcPr>
          <w:p w14:paraId="755B0837" w14:textId="77777777" w:rsidR="00513D5C" w:rsidRPr="008C7BF7" w:rsidRDefault="00513D5C" w:rsidP="00B47E12">
            <w:pPr>
              <w:pStyle w:val="QRDEnTableText"/>
              <w:jc w:val="center"/>
              <w:rPr>
                <w:sz w:val="18"/>
                <w:szCs w:val="18"/>
              </w:rPr>
            </w:pPr>
          </w:p>
        </w:tc>
        <w:tc>
          <w:tcPr>
            <w:tcW w:w="856" w:type="pct"/>
          </w:tcPr>
          <w:p w14:paraId="405717CC" w14:textId="77777777" w:rsidR="00513D5C" w:rsidRPr="008C7BF7" w:rsidRDefault="00742079" w:rsidP="00B47E12">
            <w:pPr>
              <w:pStyle w:val="QRDEnTableText"/>
              <w:jc w:val="center"/>
              <w:rPr>
                <w:sz w:val="18"/>
                <w:szCs w:val="18"/>
              </w:rPr>
            </w:pPr>
            <w:r w:rsidRPr="008C7BF7">
              <w:rPr>
                <w:sz w:val="18"/>
                <w:szCs w:val="18"/>
              </w:rPr>
              <w:t>Gastrointestinal</w:t>
            </w:r>
          </w:p>
          <w:p w14:paraId="6838C3A6" w14:textId="77777777" w:rsidR="00513D5C" w:rsidRPr="008C7BF7" w:rsidRDefault="00742079" w:rsidP="00B47E12">
            <w:pPr>
              <w:pStyle w:val="QRDEnTableText"/>
              <w:jc w:val="center"/>
              <w:rPr>
                <w:sz w:val="18"/>
                <w:szCs w:val="18"/>
              </w:rPr>
            </w:pPr>
            <w:r w:rsidRPr="008C7BF7">
              <w:rPr>
                <w:sz w:val="18"/>
                <w:szCs w:val="18"/>
              </w:rPr>
              <w:t>ulcer</w:t>
            </w:r>
            <w:r w:rsidRPr="008C7BF7">
              <w:rPr>
                <w:sz w:val="18"/>
                <w:szCs w:val="18"/>
                <w:vertAlign w:val="superscript"/>
              </w:rPr>
              <w:t>a</w:t>
            </w:r>
          </w:p>
        </w:tc>
      </w:tr>
      <w:tr w:rsidR="00B87822" w:rsidRPr="008C7BF7" w14:paraId="51B7424E" w14:textId="77777777" w:rsidTr="00513D5C">
        <w:tc>
          <w:tcPr>
            <w:tcW w:w="736" w:type="pct"/>
          </w:tcPr>
          <w:p w14:paraId="4F7CF57A" w14:textId="77777777" w:rsidR="00513D5C" w:rsidRPr="008C7BF7" w:rsidRDefault="00742079" w:rsidP="00B47E12">
            <w:pPr>
              <w:pStyle w:val="QRDEnTableText"/>
              <w:jc w:val="center"/>
              <w:rPr>
                <w:i/>
                <w:sz w:val="18"/>
                <w:szCs w:val="18"/>
              </w:rPr>
            </w:pPr>
            <w:r w:rsidRPr="008C7BF7">
              <w:rPr>
                <w:sz w:val="18"/>
                <w:szCs w:val="18"/>
              </w:rPr>
              <w:t>Hepatobiliary disorders</w:t>
            </w:r>
          </w:p>
        </w:tc>
        <w:tc>
          <w:tcPr>
            <w:tcW w:w="841" w:type="pct"/>
          </w:tcPr>
          <w:p w14:paraId="07E22D6E" w14:textId="77777777" w:rsidR="00513D5C" w:rsidRPr="008C7BF7" w:rsidRDefault="00513D5C" w:rsidP="00B47E12">
            <w:pPr>
              <w:pStyle w:val="QRDEnTableText"/>
              <w:jc w:val="center"/>
              <w:rPr>
                <w:sz w:val="18"/>
                <w:szCs w:val="18"/>
              </w:rPr>
            </w:pPr>
          </w:p>
        </w:tc>
        <w:tc>
          <w:tcPr>
            <w:tcW w:w="765" w:type="pct"/>
          </w:tcPr>
          <w:p w14:paraId="0AF57BDA" w14:textId="77777777" w:rsidR="00513D5C" w:rsidRPr="008C7BF7" w:rsidRDefault="00513D5C" w:rsidP="00B47E12">
            <w:pPr>
              <w:pStyle w:val="QRDEnTableText"/>
              <w:jc w:val="center"/>
              <w:rPr>
                <w:sz w:val="18"/>
                <w:szCs w:val="18"/>
              </w:rPr>
            </w:pPr>
          </w:p>
        </w:tc>
        <w:tc>
          <w:tcPr>
            <w:tcW w:w="644" w:type="pct"/>
          </w:tcPr>
          <w:p w14:paraId="069D1817" w14:textId="77777777" w:rsidR="00513D5C" w:rsidRPr="008C7BF7" w:rsidRDefault="00513D5C" w:rsidP="00B47E12">
            <w:pPr>
              <w:pStyle w:val="QRDEnTableText"/>
              <w:jc w:val="center"/>
              <w:rPr>
                <w:sz w:val="18"/>
                <w:szCs w:val="18"/>
              </w:rPr>
            </w:pPr>
          </w:p>
        </w:tc>
        <w:tc>
          <w:tcPr>
            <w:tcW w:w="538" w:type="pct"/>
          </w:tcPr>
          <w:p w14:paraId="53B1DF2E" w14:textId="77777777" w:rsidR="00513D5C" w:rsidRPr="008C7BF7" w:rsidRDefault="00513D5C" w:rsidP="00B47E12">
            <w:pPr>
              <w:pStyle w:val="QRDEnTableText"/>
              <w:jc w:val="center"/>
              <w:rPr>
                <w:sz w:val="18"/>
                <w:szCs w:val="18"/>
              </w:rPr>
            </w:pPr>
          </w:p>
        </w:tc>
        <w:tc>
          <w:tcPr>
            <w:tcW w:w="620" w:type="pct"/>
          </w:tcPr>
          <w:p w14:paraId="69CBC3B8" w14:textId="77777777" w:rsidR="00513D5C" w:rsidRPr="008C7BF7" w:rsidRDefault="00513D5C" w:rsidP="00B47E12">
            <w:pPr>
              <w:pStyle w:val="QRDEnTableText"/>
              <w:jc w:val="center"/>
              <w:rPr>
                <w:sz w:val="18"/>
                <w:szCs w:val="18"/>
              </w:rPr>
            </w:pPr>
          </w:p>
        </w:tc>
        <w:tc>
          <w:tcPr>
            <w:tcW w:w="856" w:type="pct"/>
          </w:tcPr>
          <w:p w14:paraId="49206C25" w14:textId="77777777" w:rsidR="00513D5C" w:rsidRPr="008C7BF7" w:rsidRDefault="00742079" w:rsidP="00B47E12">
            <w:pPr>
              <w:pStyle w:val="QRDEnTableText"/>
              <w:jc w:val="center"/>
              <w:rPr>
                <w:sz w:val="18"/>
                <w:szCs w:val="18"/>
              </w:rPr>
            </w:pPr>
            <w:r w:rsidRPr="008C7BF7">
              <w:rPr>
                <w:sz w:val="18"/>
                <w:szCs w:val="18"/>
              </w:rPr>
              <w:t>Gallbladder perforation</w:t>
            </w:r>
            <w:r w:rsidRPr="008C7BF7">
              <w:rPr>
                <w:sz w:val="18"/>
                <w:szCs w:val="18"/>
                <w:vertAlign w:val="superscript"/>
              </w:rPr>
              <w:t>a,b</w:t>
            </w:r>
          </w:p>
        </w:tc>
      </w:tr>
      <w:tr w:rsidR="00B87822" w:rsidRPr="008C7BF7" w14:paraId="0EC268CA" w14:textId="77777777" w:rsidTr="00513D5C">
        <w:tc>
          <w:tcPr>
            <w:tcW w:w="736" w:type="pct"/>
          </w:tcPr>
          <w:p w14:paraId="193A413D" w14:textId="77777777" w:rsidR="00513D5C" w:rsidRPr="008C7BF7" w:rsidRDefault="00742079" w:rsidP="00B47E12">
            <w:pPr>
              <w:pStyle w:val="QRDEnTableText"/>
              <w:jc w:val="center"/>
              <w:rPr>
                <w:i/>
                <w:sz w:val="18"/>
                <w:szCs w:val="18"/>
              </w:rPr>
            </w:pPr>
            <w:r w:rsidRPr="008C7BF7">
              <w:rPr>
                <w:sz w:val="18"/>
                <w:szCs w:val="18"/>
              </w:rPr>
              <w:t>Skin and subcutaneous tissue disorders</w:t>
            </w:r>
          </w:p>
        </w:tc>
        <w:tc>
          <w:tcPr>
            <w:tcW w:w="841" w:type="pct"/>
          </w:tcPr>
          <w:p w14:paraId="6AE57396" w14:textId="77777777" w:rsidR="00513D5C" w:rsidRPr="008C7BF7" w:rsidRDefault="00742079" w:rsidP="00B47E12">
            <w:pPr>
              <w:pStyle w:val="QRDEnTableText"/>
              <w:jc w:val="center"/>
              <w:rPr>
                <w:sz w:val="18"/>
                <w:szCs w:val="18"/>
              </w:rPr>
            </w:pPr>
            <w:r w:rsidRPr="008C7BF7">
              <w:rPr>
                <w:sz w:val="18"/>
                <w:szCs w:val="18"/>
              </w:rPr>
              <w:t>Wound healing</w:t>
            </w:r>
          </w:p>
          <w:p w14:paraId="7F9024B2" w14:textId="77777777" w:rsidR="00513D5C" w:rsidRPr="008C7BF7" w:rsidRDefault="00742079" w:rsidP="00B47E12">
            <w:pPr>
              <w:pStyle w:val="QRDEnTableText"/>
              <w:jc w:val="center"/>
              <w:rPr>
                <w:sz w:val="18"/>
                <w:szCs w:val="18"/>
              </w:rPr>
            </w:pPr>
            <w:r w:rsidRPr="008C7BF7">
              <w:rPr>
                <w:sz w:val="18"/>
                <w:szCs w:val="18"/>
              </w:rPr>
              <w:t>complications</w:t>
            </w:r>
            <w:r w:rsidRPr="008C7BF7">
              <w:rPr>
                <w:sz w:val="18"/>
                <w:szCs w:val="18"/>
                <w:vertAlign w:val="superscript"/>
              </w:rPr>
              <w:t>b,d,</w:t>
            </w:r>
          </w:p>
          <w:p w14:paraId="57DCAD62" w14:textId="77777777" w:rsidR="00513D5C" w:rsidRPr="008C7BF7" w:rsidRDefault="00742079" w:rsidP="00B47E12">
            <w:pPr>
              <w:pStyle w:val="QRDEnTableText"/>
              <w:jc w:val="center"/>
              <w:rPr>
                <w:sz w:val="18"/>
                <w:szCs w:val="18"/>
              </w:rPr>
            </w:pPr>
            <w:r w:rsidRPr="008C7BF7">
              <w:rPr>
                <w:sz w:val="18"/>
                <w:szCs w:val="18"/>
              </w:rPr>
              <w:t>Exfoliative</w:t>
            </w:r>
          </w:p>
          <w:p w14:paraId="47F47805" w14:textId="77777777" w:rsidR="00513D5C" w:rsidRPr="008C7BF7" w:rsidRDefault="00742079" w:rsidP="00B47E12">
            <w:pPr>
              <w:pStyle w:val="QRDEnTableText"/>
              <w:jc w:val="center"/>
              <w:rPr>
                <w:sz w:val="18"/>
                <w:szCs w:val="18"/>
              </w:rPr>
            </w:pPr>
            <w:r w:rsidRPr="008C7BF7">
              <w:rPr>
                <w:sz w:val="18"/>
                <w:szCs w:val="18"/>
              </w:rPr>
              <w:t>dermatitis,</w:t>
            </w:r>
          </w:p>
          <w:p w14:paraId="08AD357B" w14:textId="77777777" w:rsidR="00513D5C" w:rsidRPr="008C7BF7" w:rsidRDefault="00742079" w:rsidP="00B47E12">
            <w:pPr>
              <w:pStyle w:val="QRDEnTableText"/>
              <w:jc w:val="center"/>
              <w:rPr>
                <w:sz w:val="18"/>
                <w:szCs w:val="18"/>
              </w:rPr>
            </w:pPr>
            <w:r w:rsidRPr="008C7BF7">
              <w:rPr>
                <w:sz w:val="18"/>
                <w:szCs w:val="18"/>
              </w:rPr>
              <w:t>Dry skin,</w:t>
            </w:r>
          </w:p>
          <w:p w14:paraId="77E9651B" w14:textId="55FD7D2E" w:rsidR="00513D5C" w:rsidRPr="008C7BF7" w:rsidRDefault="00742079" w:rsidP="00B47E12">
            <w:pPr>
              <w:pStyle w:val="QRDEnTableText"/>
              <w:jc w:val="center"/>
              <w:rPr>
                <w:sz w:val="18"/>
                <w:szCs w:val="18"/>
              </w:rPr>
            </w:pPr>
            <w:r w:rsidRPr="008C7BF7">
              <w:rPr>
                <w:sz w:val="18"/>
                <w:szCs w:val="18"/>
              </w:rPr>
              <w:t>Skin discolo</w:t>
            </w:r>
            <w:r w:rsidR="009C067F" w:rsidRPr="008C7BF7">
              <w:rPr>
                <w:sz w:val="18"/>
                <w:szCs w:val="18"/>
              </w:rPr>
              <w:t>u</w:t>
            </w:r>
            <w:r w:rsidRPr="008C7BF7">
              <w:rPr>
                <w:sz w:val="18"/>
                <w:szCs w:val="18"/>
              </w:rPr>
              <w:t>ration</w:t>
            </w:r>
          </w:p>
        </w:tc>
        <w:tc>
          <w:tcPr>
            <w:tcW w:w="765" w:type="pct"/>
          </w:tcPr>
          <w:p w14:paraId="4FD8AA34" w14:textId="77777777" w:rsidR="00513D5C" w:rsidRPr="008C7BF7" w:rsidRDefault="00742079" w:rsidP="00B47E12">
            <w:pPr>
              <w:pStyle w:val="QRDEnTableText"/>
              <w:jc w:val="center"/>
              <w:rPr>
                <w:sz w:val="18"/>
                <w:szCs w:val="18"/>
              </w:rPr>
            </w:pPr>
            <w:r w:rsidRPr="008C7BF7">
              <w:rPr>
                <w:sz w:val="18"/>
                <w:szCs w:val="18"/>
              </w:rPr>
              <w:t xml:space="preserve">Palmar-plantar </w:t>
            </w:r>
          </w:p>
          <w:p w14:paraId="46066E39" w14:textId="77777777" w:rsidR="00513D5C" w:rsidRPr="008C7BF7" w:rsidRDefault="00742079" w:rsidP="00B47E12">
            <w:pPr>
              <w:pStyle w:val="QRDEnTableText"/>
              <w:jc w:val="center"/>
              <w:rPr>
                <w:sz w:val="18"/>
                <w:szCs w:val="18"/>
              </w:rPr>
            </w:pPr>
            <w:r w:rsidRPr="008C7BF7">
              <w:rPr>
                <w:sz w:val="18"/>
                <w:szCs w:val="18"/>
              </w:rPr>
              <w:t>erythro-dysaesthesia</w:t>
            </w:r>
          </w:p>
          <w:p w14:paraId="7FBF58AB" w14:textId="77777777" w:rsidR="00513D5C" w:rsidRPr="008C7BF7" w:rsidRDefault="00742079" w:rsidP="00B47E12">
            <w:pPr>
              <w:pStyle w:val="QRDEnTableText"/>
              <w:jc w:val="center"/>
              <w:rPr>
                <w:sz w:val="18"/>
                <w:szCs w:val="18"/>
              </w:rPr>
            </w:pPr>
            <w:r w:rsidRPr="008C7BF7">
              <w:rPr>
                <w:sz w:val="18"/>
                <w:szCs w:val="18"/>
              </w:rPr>
              <w:t>syndrome</w:t>
            </w:r>
          </w:p>
          <w:p w14:paraId="6AB9A1C3" w14:textId="77777777" w:rsidR="00513D5C" w:rsidRPr="008C7BF7" w:rsidRDefault="00513D5C" w:rsidP="00B47E12">
            <w:pPr>
              <w:pStyle w:val="QRDEnTableText"/>
              <w:jc w:val="center"/>
              <w:rPr>
                <w:sz w:val="18"/>
                <w:szCs w:val="18"/>
              </w:rPr>
            </w:pPr>
          </w:p>
        </w:tc>
        <w:tc>
          <w:tcPr>
            <w:tcW w:w="644" w:type="pct"/>
          </w:tcPr>
          <w:p w14:paraId="6E7FA99A" w14:textId="77777777" w:rsidR="00513D5C" w:rsidRPr="008C7BF7" w:rsidRDefault="00513D5C" w:rsidP="00B47E12">
            <w:pPr>
              <w:pStyle w:val="QRDEnTableText"/>
              <w:jc w:val="center"/>
              <w:rPr>
                <w:sz w:val="18"/>
                <w:szCs w:val="18"/>
              </w:rPr>
            </w:pPr>
          </w:p>
        </w:tc>
        <w:tc>
          <w:tcPr>
            <w:tcW w:w="538" w:type="pct"/>
          </w:tcPr>
          <w:p w14:paraId="329A6B23" w14:textId="77777777" w:rsidR="00513D5C" w:rsidRPr="008C7BF7" w:rsidRDefault="00513D5C" w:rsidP="00B47E12">
            <w:pPr>
              <w:pStyle w:val="QRDEnTableText"/>
              <w:jc w:val="center"/>
              <w:rPr>
                <w:sz w:val="18"/>
                <w:szCs w:val="18"/>
              </w:rPr>
            </w:pPr>
          </w:p>
        </w:tc>
        <w:tc>
          <w:tcPr>
            <w:tcW w:w="620" w:type="pct"/>
          </w:tcPr>
          <w:p w14:paraId="690CF0A9" w14:textId="77777777" w:rsidR="00513D5C" w:rsidRPr="008C7BF7" w:rsidRDefault="00513D5C" w:rsidP="00B47E12">
            <w:pPr>
              <w:pStyle w:val="QRDEnTableText"/>
              <w:jc w:val="center"/>
              <w:rPr>
                <w:sz w:val="18"/>
                <w:szCs w:val="18"/>
              </w:rPr>
            </w:pPr>
          </w:p>
        </w:tc>
        <w:tc>
          <w:tcPr>
            <w:tcW w:w="856" w:type="pct"/>
          </w:tcPr>
          <w:p w14:paraId="30796028" w14:textId="77777777" w:rsidR="00513D5C" w:rsidRPr="008C7BF7" w:rsidRDefault="00513D5C" w:rsidP="00B47E12">
            <w:pPr>
              <w:pStyle w:val="QRDEnTableText"/>
              <w:jc w:val="center"/>
              <w:rPr>
                <w:sz w:val="18"/>
                <w:szCs w:val="18"/>
              </w:rPr>
            </w:pPr>
          </w:p>
        </w:tc>
      </w:tr>
      <w:tr w:rsidR="00B87822" w:rsidRPr="008C7BF7" w14:paraId="3AFF2D82" w14:textId="77777777" w:rsidTr="00513D5C">
        <w:tc>
          <w:tcPr>
            <w:tcW w:w="736" w:type="pct"/>
          </w:tcPr>
          <w:p w14:paraId="07722EB9" w14:textId="4EEE8A45" w:rsidR="00513D5C" w:rsidRPr="008C7BF7" w:rsidRDefault="00742079" w:rsidP="00B47E12">
            <w:pPr>
              <w:pStyle w:val="QRDEnTableText"/>
              <w:jc w:val="center"/>
              <w:rPr>
                <w:sz w:val="18"/>
                <w:szCs w:val="18"/>
              </w:rPr>
            </w:pPr>
            <w:r w:rsidRPr="008C7BF7">
              <w:rPr>
                <w:sz w:val="18"/>
                <w:szCs w:val="18"/>
              </w:rPr>
              <w:t>Musculoskeletal and connective tissue disorders</w:t>
            </w:r>
          </w:p>
        </w:tc>
        <w:tc>
          <w:tcPr>
            <w:tcW w:w="841" w:type="pct"/>
          </w:tcPr>
          <w:p w14:paraId="427725AE" w14:textId="7E0B9CB4" w:rsidR="00513D5C" w:rsidRPr="008C7BF7" w:rsidRDefault="00742079" w:rsidP="00B47E12">
            <w:pPr>
              <w:pStyle w:val="QRDEnTableText"/>
              <w:jc w:val="center"/>
              <w:rPr>
                <w:sz w:val="18"/>
                <w:szCs w:val="18"/>
              </w:rPr>
            </w:pPr>
            <w:r w:rsidRPr="008C7BF7">
              <w:rPr>
                <w:sz w:val="18"/>
                <w:szCs w:val="18"/>
              </w:rPr>
              <w:t>Arthralgia</w:t>
            </w:r>
            <w:r w:rsidR="0079768B" w:rsidRPr="008C7BF7">
              <w:rPr>
                <w:sz w:val="18"/>
                <w:szCs w:val="18"/>
              </w:rPr>
              <w:t>,</w:t>
            </w:r>
          </w:p>
          <w:p w14:paraId="6FED6012" w14:textId="77777777" w:rsidR="00513D5C" w:rsidRPr="008C7BF7" w:rsidRDefault="00742079" w:rsidP="00B47E12">
            <w:pPr>
              <w:pStyle w:val="QRDEnTableText"/>
              <w:jc w:val="center"/>
              <w:rPr>
                <w:bCs/>
                <w:sz w:val="18"/>
                <w:szCs w:val="18"/>
              </w:rPr>
            </w:pPr>
            <w:r w:rsidRPr="008C7BF7">
              <w:rPr>
                <w:bCs/>
                <w:sz w:val="18"/>
                <w:szCs w:val="18"/>
              </w:rPr>
              <w:t>Myalgia</w:t>
            </w:r>
          </w:p>
          <w:p w14:paraId="008B86E8" w14:textId="77777777" w:rsidR="00513D5C" w:rsidRPr="008C7BF7" w:rsidRDefault="00513D5C" w:rsidP="00B47E12">
            <w:pPr>
              <w:pStyle w:val="QRDEnTableText"/>
              <w:jc w:val="center"/>
              <w:rPr>
                <w:sz w:val="18"/>
                <w:szCs w:val="18"/>
              </w:rPr>
            </w:pPr>
          </w:p>
        </w:tc>
        <w:tc>
          <w:tcPr>
            <w:tcW w:w="765" w:type="pct"/>
          </w:tcPr>
          <w:p w14:paraId="03C32935" w14:textId="77777777" w:rsidR="00513D5C" w:rsidRPr="008C7BF7" w:rsidRDefault="00742079" w:rsidP="00B47E12">
            <w:pPr>
              <w:pStyle w:val="QRDEnTableText"/>
              <w:jc w:val="center"/>
              <w:rPr>
                <w:sz w:val="18"/>
                <w:szCs w:val="18"/>
                <w:vertAlign w:val="superscript"/>
              </w:rPr>
            </w:pPr>
            <w:r w:rsidRPr="008C7BF7">
              <w:rPr>
                <w:sz w:val="18"/>
                <w:szCs w:val="18"/>
              </w:rPr>
              <w:t>Fistula</w:t>
            </w:r>
            <w:r w:rsidRPr="008C7BF7">
              <w:rPr>
                <w:sz w:val="18"/>
                <w:szCs w:val="18"/>
                <w:vertAlign w:val="superscript"/>
              </w:rPr>
              <w:t>b,d</w:t>
            </w:r>
            <w:r w:rsidRPr="008C7BF7">
              <w:rPr>
                <w:sz w:val="18"/>
                <w:szCs w:val="18"/>
              </w:rPr>
              <w:t>,</w:t>
            </w:r>
          </w:p>
          <w:p w14:paraId="71108F33" w14:textId="303B63EA" w:rsidR="00513D5C" w:rsidRPr="008C7BF7" w:rsidRDefault="00742079" w:rsidP="00B47E12">
            <w:pPr>
              <w:pStyle w:val="QRDEnTableText"/>
              <w:jc w:val="center"/>
              <w:rPr>
                <w:sz w:val="18"/>
                <w:szCs w:val="18"/>
              </w:rPr>
            </w:pPr>
            <w:r w:rsidRPr="008C7BF7">
              <w:rPr>
                <w:sz w:val="18"/>
                <w:szCs w:val="18"/>
              </w:rPr>
              <w:t>Muscular weakness,</w:t>
            </w:r>
          </w:p>
          <w:p w14:paraId="23527EAA" w14:textId="77777777" w:rsidR="00513D5C" w:rsidRPr="008C7BF7" w:rsidRDefault="00742079" w:rsidP="00B47E12">
            <w:pPr>
              <w:pStyle w:val="QRDEnTableText"/>
              <w:jc w:val="center"/>
              <w:rPr>
                <w:sz w:val="18"/>
                <w:szCs w:val="18"/>
              </w:rPr>
            </w:pPr>
            <w:r w:rsidRPr="008C7BF7">
              <w:rPr>
                <w:sz w:val="18"/>
                <w:szCs w:val="18"/>
              </w:rPr>
              <w:t>Back pain</w:t>
            </w:r>
          </w:p>
        </w:tc>
        <w:tc>
          <w:tcPr>
            <w:tcW w:w="644" w:type="pct"/>
          </w:tcPr>
          <w:p w14:paraId="2ED1FFF9" w14:textId="77777777" w:rsidR="00513D5C" w:rsidRPr="008C7BF7" w:rsidRDefault="00513D5C" w:rsidP="00B47E12">
            <w:pPr>
              <w:pStyle w:val="QRDEnTableText"/>
              <w:jc w:val="center"/>
              <w:rPr>
                <w:sz w:val="18"/>
                <w:szCs w:val="18"/>
              </w:rPr>
            </w:pPr>
          </w:p>
        </w:tc>
        <w:tc>
          <w:tcPr>
            <w:tcW w:w="538" w:type="pct"/>
          </w:tcPr>
          <w:p w14:paraId="4955C07C" w14:textId="77777777" w:rsidR="00513D5C" w:rsidRPr="008C7BF7" w:rsidRDefault="00513D5C" w:rsidP="00B47E12">
            <w:pPr>
              <w:pStyle w:val="QRDEnTableText"/>
              <w:jc w:val="center"/>
              <w:rPr>
                <w:sz w:val="18"/>
                <w:szCs w:val="18"/>
              </w:rPr>
            </w:pPr>
          </w:p>
        </w:tc>
        <w:tc>
          <w:tcPr>
            <w:tcW w:w="620" w:type="pct"/>
          </w:tcPr>
          <w:p w14:paraId="79C62465" w14:textId="77777777" w:rsidR="00513D5C" w:rsidRPr="008C7BF7" w:rsidRDefault="00513D5C" w:rsidP="00B47E12">
            <w:pPr>
              <w:pStyle w:val="QRDEnTableText"/>
              <w:jc w:val="center"/>
              <w:rPr>
                <w:sz w:val="18"/>
                <w:szCs w:val="18"/>
              </w:rPr>
            </w:pPr>
          </w:p>
        </w:tc>
        <w:tc>
          <w:tcPr>
            <w:tcW w:w="856" w:type="pct"/>
          </w:tcPr>
          <w:p w14:paraId="416F1E3E" w14:textId="77777777" w:rsidR="00513D5C" w:rsidRPr="008C7BF7" w:rsidRDefault="00742079" w:rsidP="00B47E12">
            <w:pPr>
              <w:pStyle w:val="QRDEnTableText"/>
              <w:jc w:val="center"/>
              <w:rPr>
                <w:sz w:val="18"/>
                <w:szCs w:val="18"/>
                <w:vertAlign w:val="superscript"/>
              </w:rPr>
            </w:pPr>
            <w:r w:rsidRPr="008C7BF7">
              <w:rPr>
                <w:sz w:val="18"/>
                <w:szCs w:val="18"/>
              </w:rPr>
              <w:t>Osteonecrosis of the jaw</w:t>
            </w:r>
            <w:r w:rsidRPr="008C7BF7">
              <w:rPr>
                <w:sz w:val="18"/>
                <w:szCs w:val="18"/>
                <w:vertAlign w:val="superscript"/>
              </w:rPr>
              <w:t>a,b</w:t>
            </w:r>
          </w:p>
          <w:p w14:paraId="5EE80B8F" w14:textId="77777777" w:rsidR="00513D5C" w:rsidRPr="008C7BF7" w:rsidRDefault="00742079" w:rsidP="00B47E12">
            <w:pPr>
              <w:pStyle w:val="QRDEnTableText"/>
              <w:jc w:val="center"/>
              <w:rPr>
                <w:sz w:val="18"/>
                <w:szCs w:val="18"/>
              </w:rPr>
            </w:pPr>
            <w:r w:rsidRPr="008C7BF7">
              <w:rPr>
                <w:sz w:val="18"/>
                <w:szCs w:val="18"/>
              </w:rPr>
              <w:t>Non-mandibular osteonecrosis</w:t>
            </w:r>
            <w:r w:rsidRPr="008C7BF7">
              <w:rPr>
                <w:sz w:val="18"/>
                <w:szCs w:val="18"/>
                <w:vertAlign w:val="superscript"/>
              </w:rPr>
              <w:t>a,f</w:t>
            </w:r>
          </w:p>
        </w:tc>
      </w:tr>
      <w:tr w:rsidR="00B87822" w:rsidRPr="008C7BF7" w14:paraId="4E81D030" w14:textId="77777777" w:rsidTr="00513D5C">
        <w:tc>
          <w:tcPr>
            <w:tcW w:w="736" w:type="pct"/>
          </w:tcPr>
          <w:p w14:paraId="1A74F726" w14:textId="77777777" w:rsidR="00513D5C" w:rsidRPr="008C7BF7" w:rsidRDefault="00742079" w:rsidP="00B47E12">
            <w:pPr>
              <w:pStyle w:val="QRDEnTableText"/>
              <w:jc w:val="center"/>
              <w:rPr>
                <w:i/>
                <w:sz w:val="18"/>
                <w:szCs w:val="18"/>
              </w:rPr>
            </w:pPr>
            <w:r w:rsidRPr="008C7BF7">
              <w:rPr>
                <w:sz w:val="18"/>
                <w:szCs w:val="18"/>
              </w:rPr>
              <w:t>Renal and urinary disorders</w:t>
            </w:r>
          </w:p>
        </w:tc>
        <w:tc>
          <w:tcPr>
            <w:tcW w:w="841" w:type="pct"/>
          </w:tcPr>
          <w:p w14:paraId="143A1AAA" w14:textId="77777777" w:rsidR="00513D5C" w:rsidRPr="008C7BF7" w:rsidRDefault="00742079" w:rsidP="00B47E12">
            <w:pPr>
              <w:pStyle w:val="QRDEnTableText"/>
              <w:jc w:val="center"/>
              <w:rPr>
                <w:sz w:val="18"/>
                <w:szCs w:val="18"/>
              </w:rPr>
            </w:pPr>
            <w:r w:rsidRPr="008C7BF7">
              <w:rPr>
                <w:sz w:val="18"/>
                <w:szCs w:val="18"/>
              </w:rPr>
              <w:t>Proteinuria</w:t>
            </w:r>
            <w:r w:rsidRPr="008C7BF7">
              <w:rPr>
                <w:sz w:val="18"/>
                <w:szCs w:val="18"/>
                <w:vertAlign w:val="superscript"/>
              </w:rPr>
              <w:t>b,d</w:t>
            </w:r>
          </w:p>
        </w:tc>
        <w:tc>
          <w:tcPr>
            <w:tcW w:w="765" w:type="pct"/>
          </w:tcPr>
          <w:p w14:paraId="141DA588" w14:textId="77777777" w:rsidR="00513D5C" w:rsidRPr="008C7BF7" w:rsidRDefault="00513D5C" w:rsidP="00B47E12">
            <w:pPr>
              <w:pStyle w:val="QRDEnTableText"/>
              <w:jc w:val="center"/>
              <w:rPr>
                <w:sz w:val="18"/>
                <w:szCs w:val="18"/>
              </w:rPr>
            </w:pPr>
          </w:p>
        </w:tc>
        <w:tc>
          <w:tcPr>
            <w:tcW w:w="644" w:type="pct"/>
          </w:tcPr>
          <w:p w14:paraId="5064079B" w14:textId="77777777" w:rsidR="00513D5C" w:rsidRPr="008C7BF7" w:rsidRDefault="00513D5C" w:rsidP="00B47E12">
            <w:pPr>
              <w:pStyle w:val="QRDEnTableText"/>
              <w:jc w:val="center"/>
              <w:rPr>
                <w:sz w:val="18"/>
                <w:szCs w:val="18"/>
              </w:rPr>
            </w:pPr>
          </w:p>
        </w:tc>
        <w:tc>
          <w:tcPr>
            <w:tcW w:w="538" w:type="pct"/>
          </w:tcPr>
          <w:p w14:paraId="28849DCD" w14:textId="77777777" w:rsidR="00513D5C" w:rsidRPr="008C7BF7" w:rsidRDefault="00513D5C" w:rsidP="00B47E12">
            <w:pPr>
              <w:pStyle w:val="QRDEnTableText"/>
              <w:jc w:val="center"/>
              <w:rPr>
                <w:sz w:val="18"/>
                <w:szCs w:val="18"/>
              </w:rPr>
            </w:pPr>
          </w:p>
        </w:tc>
        <w:tc>
          <w:tcPr>
            <w:tcW w:w="620" w:type="pct"/>
          </w:tcPr>
          <w:p w14:paraId="02A688CF" w14:textId="77777777" w:rsidR="00513D5C" w:rsidRPr="008C7BF7" w:rsidRDefault="00513D5C" w:rsidP="00B47E12">
            <w:pPr>
              <w:pStyle w:val="QRDEnTableText"/>
              <w:jc w:val="center"/>
              <w:rPr>
                <w:sz w:val="18"/>
                <w:szCs w:val="18"/>
              </w:rPr>
            </w:pPr>
          </w:p>
        </w:tc>
        <w:tc>
          <w:tcPr>
            <w:tcW w:w="856" w:type="pct"/>
          </w:tcPr>
          <w:p w14:paraId="49DB1DAD" w14:textId="77777777" w:rsidR="00513D5C" w:rsidRPr="008C7BF7" w:rsidRDefault="00513D5C" w:rsidP="00B47E12">
            <w:pPr>
              <w:pStyle w:val="QRDEnTableText"/>
              <w:jc w:val="center"/>
              <w:rPr>
                <w:sz w:val="18"/>
                <w:szCs w:val="18"/>
              </w:rPr>
            </w:pPr>
          </w:p>
        </w:tc>
      </w:tr>
      <w:tr w:rsidR="00B87822" w:rsidRPr="008C7BF7" w14:paraId="02D25F56" w14:textId="77777777" w:rsidTr="00513D5C">
        <w:trPr>
          <w:trHeight w:val="665"/>
        </w:trPr>
        <w:tc>
          <w:tcPr>
            <w:tcW w:w="736" w:type="pct"/>
          </w:tcPr>
          <w:p w14:paraId="21137916" w14:textId="77777777" w:rsidR="00513D5C" w:rsidRPr="008C7BF7" w:rsidRDefault="00742079" w:rsidP="00B47E12">
            <w:pPr>
              <w:pStyle w:val="QRDEnTableText"/>
              <w:jc w:val="center"/>
              <w:rPr>
                <w:sz w:val="18"/>
                <w:szCs w:val="18"/>
              </w:rPr>
            </w:pPr>
            <w:r w:rsidRPr="008C7BF7">
              <w:rPr>
                <w:sz w:val="18"/>
                <w:szCs w:val="18"/>
              </w:rPr>
              <w:t>Reproductive system and breast disorders</w:t>
            </w:r>
          </w:p>
        </w:tc>
        <w:tc>
          <w:tcPr>
            <w:tcW w:w="841" w:type="pct"/>
          </w:tcPr>
          <w:p w14:paraId="0318F72B" w14:textId="77777777" w:rsidR="00513D5C" w:rsidRPr="008C7BF7" w:rsidRDefault="00742079" w:rsidP="00B47E12">
            <w:pPr>
              <w:pStyle w:val="QRDEnTableText"/>
              <w:jc w:val="center"/>
              <w:rPr>
                <w:sz w:val="18"/>
                <w:szCs w:val="18"/>
              </w:rPr>
            </w:pPr>
            <w:r w:rsidRPr="008C7BF7">
              <w:rPr>
                <w:sz w:val="18"/>
                <w:szCs w:val="18"/>
              </w:rPr>
              <w:t>Ovarian</w:t>
            </w:r>
          </w:p>
          <w:p w14:paraId="6FCEEC9B" w14:textId="77777777" w:rsidR="00513D5C" w:rsidRPr="008C7BF7" w:rsidRDefault="00742079" w:rsidP="00B47E12">
            <w:pPr>
              <w:pStyle w:val="QRDEnTableText"/>
              <w:jc w:val="center"/>
              <w:rPr>
                <w:sz w:val="18"/>
                <w:szCs w:val="18"/>
              </w:rPr>
            </w:pPr>
            <w:r w:rsidRPr="008C7BF7">
              <w:rPr>
                <w:sz w:val="18"/>
                <w:szCs w:val="18"/>
              </w:rPr>
              <w:t>failure</w:t>
            </w:r>
            <w:r w:rsidRPr="008C7BF7">
              <w:rPr>
                <w:sz w:val="18"/>
                <w:szCs w:val="18"/>
                <w:vertAlign w:val="superscript"/>
              </w:rPr>
              <w:t>b,c,d</w:t>
            </w:r>
          </w:p>
          <w:p w14:paraId="7057FB28" w14:textId="77777777" w:rsidR="00513D5C" w:rsidRPr="008C7BF7" w:rsidRDefault="00513D5C" w:rsidP="00B47E12">
            <w:pPr>
              <w:pStyle w:val="QRDEnTableText"/>
              <w:jc w:val="center"/>
              <w:rPr>
                <w:sz w:val="18"/>
                <w:szCs w:val="18"/>
              </w:rPr>
            </w:pPr>
          </w:p>
        </w:tc>
        <w:tc>
          <w:tcPr>
            <w:tcW w:w="765" w:type="pct"/>
          </w:tcPr>
          <w:p w14:paraId="7A4B203E" w14:textId="7174E298" w:rsidR="00513D5C" w:rsidRPr="008C7BF7" w:rsidRDefault="00742079" w:rsidP="00B47E12">
            <w:pPr>
              <w:pStyle w:val="QRDEnTableText"/>
              <w:jc w:val="center"/>
              <w:rPr>
                <w:sz w:val="18"/>
                <w:szCs w:val="18"/>
              </w:rPr>
            </w:pPr>
            <w:r w:rsidRPr="008C7BF7">
              <w:rPr>
                <w:sz w:val="18"/>
                <w:szCs w:val="18"/>
              </w:rPr>
              <w:t xml:space="preserve">Pelvic </w:t>
            </w:r>
            <w:r w:rsidR="009C067F" w:rsidRPr="008C7BF7">
              <w:rPr>
                <w:sz w:val="18"/>
                <w:szCs w:val="18"/>
              </w:rPr>
              <w:t>pain</w:t>
            </w:r>
          </w:p>
        </w:tc>
        <w:tc>
          <w:tcPr>
            <w:tcW w:w="644" w:type="pct"/>
          </w:tcPr>
          <w:p w14:paraId="2F20EE53" w14:textId="77777777" w:rsidR="00513D5C" w:rsidRPr="008C7BF7" w:rsidRDefault="00513D5C" w:rsidP="00B47E12">
            <w:pPr>
              <w:pStyle w:val="QRDEnTableText"/>
              <w:jc w:val="center"/>
              <w:rPr>
                <w:sz w:val="18"/>
                <w:szCs w:val="18"/>
              </w:rPr>
            </w:pPr>
          </w:p>
        </w:tc>
        <w:tc>
          <w:tcPr>
            <w:tcW w:w="538" w:type="pct"/>
          </w:tcPr>
          <w:p w14:paraId="1D63AD1D" w14:textId="77777777" w:rsidR="00513D5C" w:rsidRPr="008C7BF7" w:rsidRDefault="00513D5C" w:rsidP="00B47E12">
            <w:pPr>
              <w:pStyle w:val="QRDEnTableText"/>
              <w:jc w:val="center"/>
              <w:rPr>
                <w:sz w:val="18"/>
                <w:szCs w:val="18"/>
              </w:rPr>
            </w:pPr>
          </w:p>
        </w:tc>
        <w:tc>
          <w:tcPr>
            <w:tcW w:w="620" w:type="pct"/>
          </w:tcPr>
          <w:p w14:paraId="13F4E58A" w14:textId="77777777" w:rsidR="00513D5C" w:rsidRPr="008C7BF7" w:rsidRDefault="00513D5C" w:rsidP="00B47E12">
            <w:pPr>
              <w:pStyle w:val="QRDEnTableText"/>
              <w:jc w:val="center"/>
              <w:rPr>
                <w:sz w:val="18"/>
                <w:szCs w:val="18"/>
              </w:rPr>
            </w:pPr>
          </w:p>
        </w:tc>
        <w:tc>
          <w:tcPr>
            <w:tcW w:w="856" w:type="pct"/>
          </w:tcPr>
          <w:p w14:paraId="351694DB" w14:textId="77777777" w:rsidR="00513D5C" w:rsidRPr="008C7BF7" w:rsidRDefault="00513D5C" w:rsidP="00B47E12">
            <w:pPr>
              <w:pStyle w:val="QRDEnTableText"/>
              <w:jc w:val="center"/>
              <w:rPr>
                <w:sz w:val="18"/>
                <w:szCs w:val="18"/>
              </w:rPr>
            </w:pPr>
          </w:p>
        </w:tc>
      </w:tr>
      <w:tr w:rsidR="00B87822" w:rsidRPr="008C7BF7" w14:paraId="7BC85AB1" w14:textId="77777777" w:rsidTr="00513D5C">
        <w:trPr>
          <w:trHeight w:val="665"/>
        </w:trPr>
        <w:tc>
          <w:tcPr>
            <w:tcW w:w="736" w:type="pct"/>
          </w:tcPr>
          <w:p w14:paraId="096F3E15" w14:textId="77777777" w:rsidR="00513D5C" w:rsidRPr="008C7BF7" w:rsidRDefault="00742079" w:rsidP="00B47E12">
            <w:pPr>
              <w:pStyle w:val="QRDEnTableText"/>
              <w:jc w:val="center"/>
              <w:rPr>
                <w:sz w:val="18"/>
                <w:szCs w:val="18"/>
              </w:rPr>
            </w:pPr>
            <w:r w:rsidRPr="008C7BF7">
              <w:rPr>
                <w:rFonts w:eastAsia="SimSun"/>
                <w:sz w:val="18"/>
                <w:szCs w:val="18"/>
              </w:rPr>
              <w:t>Congenital, familial, and genetic disorder</w:t>
            </w:r>
          </w:p>
        </w:tc>
        <w:tc>
          <w:tcPr>
            <w:tcW w:w="841" w:type="pct"/>
          </w:tcPr>
          <w:p w14:paraId="0BAD5EBC" w14:textId="77777777" w:rsidR="00513D5C" w:rsidRPr="008C7BF7" w:rsidRDefault="00513D5C" w:rsidP="00B47E12">
            <w:pPr>
              <w:pStyle w:val="QRDEnTableText"/>
              <w:jc w:val="center"/>
              <w:rPr>
                <w:sz w:val="18"/>
                <w:szCs w:val="18"/>
              </w:rPr>
            </w:pPr>
          </w:p>
        </w:tc>
        <w:tc>
          <w:tcPr>
            <w:tcW w:w="765" w:type="pct"/>
          </w:tcPr>
          <w:p w14:paraId="15180121" w14:textId="77777777" w:rsidR="00513D5C" w:rsidRPr="008C7BF7" w:rsidRDefault="00513D5C" w:rsidP="00B47E12">
            <w:pPr>
              <w:pStyle w:val="QRDEnTableText"/>
              <w:jc w:val="center"/>
              <w:rPr>
                <w:sz w:val="18"/>
                <w:szCs w:val="18"/>
              </w:rPr>
            </w:pPr>
          </w:p>
        </w:tc>
        <w:tc>
          <w:tcPr>
            <w:tcW w:w="644" w:type="pct"/>
          </w:tcPr>
          <w:p w14:paraId="54F0169E" w14:textId="77777777" w:rsidR="00513D5C" w:rsidRPr="008C7BF7" w:rsidRDefault="00513D5C" w:rsidP="00B47E12">
            <w:pPr>
              <w:pStyle w:val="QRDEnTableText"/>
              <w:jc w:val="center"/>
              <w:rPr>
                <w:sz w:val="18"/>
                <w:szCs w:val="18"/>
              </w:rPr>
            </w:pPr>
          </w:p>
        </w:tc>
        <w:tc>
          <w:tcPr>
            <w:tcW w:w="538" w:type="pct"/>
          </w:tcPr>
          <w:p w14:paraId="19A09E1E" w14:textId="77777777" w:rsidR="00513D5C" w:rsidRPr="008C7BF7" w:rsidRDefault="00513D5C" w:rsidP="00B47E12">
            <w:pPr>
              <w:pStyle w:val="QRDEnTableText"/>
              <w:jc w:val="center"/>
              <w:rPr>
                <w:sz w:val="18"/>
                <w:szCs w:val="18"/>
              </w:rPr>
            </w:pPr>
          </w:p>
        </w:tc>
        <w:tc>
          <w:tcPr>
            <w:tcW w:w="620" w:type="pct"/>
          </w:tcPr>
          <w:p w14:paraId="41DE9BE5" w14:textId="77777777" w:rsidR="00513D5C" w:rsidRPr="008C7BF7" w:rsidRDefault="00513D5C" w:rsidP="00B47E12">
            <w:pPr>
              <w:pStyle w:val="QRDEnTableText"/>
              <w:jc w:val="center"/>
              <w:rPr>
                <w:sz w:val="18"/>
                <w:szCs w:val="18"/>
              </w:rPr>
            </w:pPr>
          </w:p>
        </w:tc>
        <w:tc>
          <w:tcPr>
            <w:tcW w:w="856" w:type="pct"/>
          </w:tcPr>
          <w:p w14:paraId="140F8679" w14:textId="77777777" w:rsidR="00513D5C" w:rsidRPr="008C7BF7" w:rsidRDefault="00742079" w:rsidP="00B47E12">
            <w:pPr>
              <w:pStyle w:val="QRDEnTableText"/>
              <w:jc w:val="center"/>
              <w:rPr>
                <w:sz w:val="18"/>
                <w:szCs w:val="18"/>
              </w:rPr>
            </w:pPr>
            <w:r w:rsidRPr="008C7BF7">
              <w:rPr>
                <w:sz w:val="18"/>
                <w:szCs w:val="18"/>
              </w:rPr>
              <w:t>Foetal abnormalities</w:t>
            </w:r>
            <w:r w:rsidRPr="008C7BF7">
              <w:rPr>
                <w:sz w:val="18"/>
                <w:szCs w:val="18"/>
                <w:vertAlign w:val="superscript"/>
              </w:rPr>
              <w:t>a,b</w:t>
            </w:r>
          </w:p>
        </w:tc>
      </w:tr>
      <w:tr w:rsidR="00B87822" w:rsidRPr="008C7BF7" w14:paraId="5AA2D7D3" w14:textId="77777777" w:rsidTr="00513D5C">
        <w:trPr>
          <w:trHeight w:val="665"/>
        </w:trPr>
        <w:tc>
          <w:tcPr>
            <w:tcW w:w="736" w:type="pct"/>
          </w:tcPr>
          <w:p w14:paraId="38B3EF02" w14:textId="77777777" w:rsidR="00513D5C" w:rsidRPr="008C7BF7" w:rsidRDefault="00742079" w:rsidP="00B47E12">
            <w:pPr>
              <w:pStyle w:val="QRDEnTableText"/>
              <w:jc w:val="center"/>
              <w:rPr>
                <w:sz w:val="18"/>
                <w:szCs w:val="18"/>
              </w:rPr>
            </w:pPr>
            <w:r w:rsidRPr="008C7BF7">
              <w:rPr>
                <w:sz w:val="18"/>
                <w:szCs w:val="18"/>
              </w:rPr>
              <w:t>General disorders and administration site conditions</w:t>
            </w:r>
          </w:p>
        </w:tc>
        <w:tc>
          <w:tcPr>
            <w:tcW w:w="841" w:type="pct"/>
          </w:tcPr>
          <w:p w14:paraId="69E4DF6A" w14:textId="77777777" w:rsidR="00513D5C" w:rsidRPr="00977C45" w:rsidRDefault="00742079" w:rsidP="00B47E12">
            <w:pPr>
              <w:pStyle w:val="QRDEnTableText"/>
              <w:jc w:val="center"/>
              <w:rPr>
                <w:sz w:val="18"/>
                <w:szCs w:val="18"/>
                <w:lang w:val="fr-FR"/>
              </w:rPr>
            </w:pPr>
            <w:r w:rsidRPr="00977C45">
              <w:rPr>
                <w:sz w:val="18"/>
                <w:szCs w:val="18"/>
                <w:lang w:val="fr-FR"/>
              </w:rPr>
              <w:t>Asthenia,</w:t>
            </w:r>
          </w:p>
          <w:p w14:paraId="0C5BCE7C" w14:textId="77777777" w:rsidR="00513D5C" w:rsidRPr="00977C45" w:rsidRDefault="00742079" w:rsidP="00B47E12">
            <w:pPr>
              <w:pStyle w:val="QRDEnTableText"/>
              <w:jc w:val="center"/>
              <w:rPr>
                <w:sz w:val="18"/>
                <w:szCs w:val="18"/>
                <w:lang w:val="fr-FR"/>
              </w:rPr>
            </w:pPr>
            <w:r w:rsidRPr="00977C45">
              <w:rPr>
                <w:sz w:val="18"/>
                <w:szCs w:val="18"/>
                <w:lang w:val="fr-FR"/>
              </w:rPr>
              <w:t>Fatigue,</w:t>
            </w:r>
          </w:p>
          <w:p w14:paraId="390D30E1" w14:textId="77777777" w:rsidR="00513D5C" w:rsidRPr="00977C45" w:rsidRDefault="00742079" w:rsidP="00B47E12">
            <w:pPr>
              <w:pStyle w:val="QRDEnTableText"/>
              <w:jc w:val="center"/>
              <w:rPr>
                <w:sz w:val="18"/>
                <w:szCs w:val="18"/>
                <w:lang w:val="fr-FR"/>
              </w:rPr>
            </w:pPr>
            <w:r w:rsidRPr="00977C45">
              <w:rPr>
                <w:sz w:val="18"/>
                <w:szCs w:val="18"/>
                <w:lang w:val="fr-FR"/>
              </w:rPr>
              <w:t>Pyrexia,</w:t>
            </w:r>
          </w:p>
          <w:p w14:paraId="4A190CAB" w14:textId="77777777" w:rsidR="00513D5C" w:rsidRPr="00977C45" w:rsidRDefault="00742079" w:rsidP="00B47E12">
            <w:pPr>
              <w:pStyle w:val="QRDEnTableText"/>
              <w:jc w:val="center"/>
              <w:rPr>
                <w:sz w:val="18"/>
                <w:szCs w:val="18"/>
                <w:lang w:val="fr-FR"/>
              </w:rPr>
            </w:pPr>
            <w:r w:rsidRPr="00977C45">
              <w:rPr>
                <w:sz w:val="18"/>
                <w:szCs w:val="18"/>
                <w:lang w:val="fr-FR"/>
              </w:rPr>
              <w:t>Pain,</w:t>
            </w:r>
          </w:p>
          <w:p w14:paraId="3E07C94C" w14:textId="77777777" w:rsidR="00513D5C" w:rsidRPr="00977C45" w:rsidRDefault="00742079" w:rsidP="00B47E12">
            <w:pPr>
              <w:pStyle w:val="QRDEnTableText"/>
              <w:jc w:val="center"/>
              <w:rPr>
                <w:sz w:val="18"/>
                <w:szCs w:val="18"/>
                <w:lang w:val="fr-FR"/>
              </w:rPr>
            </w:pPr>
            <w:r w:rsidRPr="00977C45">
              <w:rPr>
                <w:sz w:val="18"/>
                <w:szCs w:val="18"/>
                <w:lang w:val="fr-FR"/>
              </w:rPr>
              <w:t>Mucosal inflammation</w:t>
            </w:r>
          </w:p>
        </w:tc>
        <w:tc>
          <w:tcPr>
            <w:tcW w:w="765" w:type="pct"/>
          </w:tcPr>
          <w:p w14:paraId="4BC245E5" w14:textId="77777777" w:rsidR="00513D5C" w:rsidRPr="008C7BF7" w:rsidRDefault="00742079" w:rsidP="00B47E12">
            <w:pPr>
              <w:pStyle w:val="QRDEnTableText"/>
              <w:jc w:val="center"/>
              <w:rPr>
                <w:sz w:val="18"/>
                <w:szCs w:val="18"/>
              </w:rPr>
            </w:pPr>
            <w:r w:rsidRPr="008C7BF7">
              <w:rPr>
                <w:sz w:val="18"/>
                <w:szCs w:val="18"/>
              </w:rPr>
              <w:t>Lethargy</w:t>
            </w:r>
          </w:p>
          <w:p w14:paraId="7700417F" w14:textId="77777777" w:rsidR="00513D5C" w:rsidRPr="008C7BF7" w:rsidRDefault="00513D5C" w:rsidP="00B47E12">
            <w:pPr>
              <w:pStyle w:val="QRDEnTableText"/>
              <w:jc w:val="center"/>
              <w:rPr>
                <w:sz w:val="18"/>
                <w:szCs w:val="18"/>
              </w:rPr>
            </w:pPr>
          </w:p>
        </w:tc>
        <w:tc>
          <w:tcPr>
            <w:tcW w:w="644" w:type="pct"/>
          </w:tcPr>
          <w:p w14:paraId="5FDDA723" w14:textId="77777777" w:rsidR="00513D5C" w:rsidRPr="008C7BF7" w:rsidRDefault="00513D5C" w:rsidP="00B47E12">
            <w:pPr>
              <w:pStyle w:val="QRDEnTableText"/>
              <w:jc w:val="center"/>
              <w:rPr>
                <w:sz w:val="18"/>
                <w:szCs w:val="18"/>
              </w:rPr>
            </w:pPr>
          </w:p>
        </w:tc>
        <w:tc>
          <w:tcPr>
            <w:tcW w:w="538" w:type="pct"/>
          </w:tcPr>
          <w:p w14:paraId="5561C93F" w14:textId="77777777" w:rsidR="00513D5C" w:rsidRPr="008C7BF7" w:rsidRDefault="00513D5C" w:rsidP="00B47E12">
            <w:pPr>
              <w:pStyle w:val="QRDEnTableText"/>
              <w:jc w:val="center"/>
              <w:rPr>
                <w:sz w:val="18"/>
                <w:szCs w:val="18"/>
              </w:rPr>
            </w:pPr>
          </w:p>
        </w:tc>
        <w:tc>
          <w:tcPr>
            <w:tcW w:w="620" w:type="pct"/>
          </w:tcPr>
          <w:p w14:paraId="2372666E" w14:textId="77777777" w:rsidR="00513D5C" w:rsidRPr="008C7BF7" w:rsidRDefault="00513D5C" w:rsidP="00B47E12">
            <w:pPr>
              <w:pStyle w:val="QRDEnTableText"/>
              <w:jc w:val="center"/>
              <w:rPr>
                <w:sz w:val="18"/>
                <w:szCs w:val="18"/>
              </w:rPr>
            </w:pPr>
          </w:p>
        </w:tc>
        <w:tc>
          <w:tcPr>
            <w:tcW w:w="856" w:type="pct"/>
          </w:tcPr>
          <w:p w14:paraId="76D05D0E" w14:textId="77777777" w:rsidR="00513D5C" w:rsidRPr="008C7BF7" w:rsidRDefault="00513D5C" w:rsidP="00B47E12">
            <w:pPr>
              <w:pStyle w:val="QRDEnTableText"/>
              <w:jc w:val="center"/>
              <w:rPr>
                <w:sz w:val="18"/>
                <w:szCs w:val="18"/>
              </w:rPr>
            </w:pPr>
          </w:p>
        </w:tc>
      </w:tr>
      <w:tr w:rsidR="00B87822" w:rsidRPr="008C7BF7" w14:paraId="3723D471" w14:textId="77777777" w:rsidTr="00513D5C">
        <w:trPr>
          <w:trHeight w:val="479"/>
        </w:trPr>
        <w:tc>
          <w:tcPr>
            <w:tcW w:w="736" w:type="pct"/>
          </w:tcPr>
          <w:p w14:paraId="2B5307AC" w14:textId="77777777" w:rsidR="00513D5C" w:rsidRPr="008C7BF7" w:rsidRDefault="00742079" w:rsidP="00B47E12">
            <w:pPr>
              <w:pStyle w:val="QRDEnTableText"/>
              <w:jc w:val="center"/>
              <w:rPr>
                <w:sz w:val="18"/>
                <w:szCs w:val="18"/>
              </w:rPr>
            </w:pPr>
            <w:r w:rsidRPr="008C7BF7">
              <w:rPr>
                <w:sz w:val="18"/>
                <w:szCs w:val="18"/>
              </w:rPr>
              <w:t>Investigations</w:t>
            </w:r>
          </w:p>
        </w:tc>
        <w:tc>
          <w:tcPr>
            <w:tcW w:w="841" w:type="pct"/>
          </w:tcPr>
          <w:p w14:paraId="2B5A245B" w14:textId="77777777" w:rsidR="00513D5C" w:rsidRPr="008C7BF7" w:rsidRDefault="00742079" w:rsidP="00B47E12">
            <w:pPr>
              <w:pStyle w:val="QRDEnTableText"/>
              <w:jc w:val="center"/>
              <w:rPr>
                <w:sz w:val="18"/>
                <w:szCs w:val="18"/>
              </w:rPr>
            </w:pPr>
            <w:r w:rsidRPr="008C7BF7">
              <w:rPr>
                <w:sz w:val="18"/>
                <w:szCs w:val="18"/>
              </w:rPr>
              <w:t>Weight decreased</w:t>
            </w:r>
          </w:p>
        </w:tc>
        <w:tc>
          <w:tcPr>
            <w:tcW w:w="765" w:type="pct"/>
          </w:tcPr>
          <w:p w14:paraId="3C318CDA" w14:textId="77777777" w:rsidR="00513D5C" w:rsidRPr="008C7BF7" w:rsidRDefault="00513D5C" w:rsidP="00B47E12">
            <w:pPr>
              <w:pStyle w:val="QRDEnTableText"/>
              <w:jc w:val="center"/>
              <w:rPr>
                <w:sz w:val="18"/>
                <w:szCs w:val="18"/>
              </w:rPr>
            </w:pPr>
          </w:p>
        </w:tc>
        <w:tc>
          <w:tcPr>
            <w:tcW w:w="644" w:type="pct"/>
          </w:tcPr>
          <w:p w14:paraId="53F56036" w14:textId="77777777" w:rsidR="00513D5C" w:rsidRPr="008C7BF7" w:rsidRDefault="00513D5C" w:rsidP="00B47E12">
            <w:pPr>
              <w:pStyle w:val="QRDEnTableText"/>
              <w:jc w:val="center"/>
              <w:rPr>
                <w:sz w:val="18"/>
                <w:szCs w:val="18"/>
              </w:rPr>
            </w:pPr>
          </w:p>
        </w:tc>
        <w:tc>
          <w:tcPr>
            <w:tcW w:w="538" w:type="pct"/>
          </w:tcPr>
          <w:p w14:paraId="0778C95E" w14:textId="77777777" w:rsidR="00513D5C" w:rsidRPr="008C7BF7" w:rsidRDefault="00513D5C" w:rsidP="00B47E12">
            <w:pPr>
              <w:pStyle w:val="QRDEnTableText"/>
              <w:jc w:val="center"/>
              <w:rPr>
                <w:sz w:val="18"/>
                <w:szCs w:val="18"/>
              </w:rPr>
            </w:pPr>
          </w:p>
        </w:tc>
        <w:tc>
          <w:tcPr>
            <w:tcW w:w="620" w:type="pct"/>
          </w:tcPr>
          <w:p w14:paraId="3FD1D525" w14:textId="77777777" w:rsidR="00513D5C" w:rsidRPr="008C7BF7" w:rsidRDefault="00513D5C" w:rsidP="00B47E12">
            <w:pPr>
              <w:pStyle w:val="QRDEnTableText"/>
              <w:jc w:val="center"/>
              <w:rPr>
                <w:sz w:val="18"/>
                <w:szCs w:val="18"/>
              </w:rPr>
            </w:pPr>
          </w:p>
        </w:tc>
        <w:tc>
          <w:tcPr>
            <w:tcW w:w="856" w:type="pct"/>
          </w:tcPr>
          <w:p w14:paraId="6FEAB68B" w14:textId="77777777" w:rsidR="00513D5C" w:rsidRPr="008C7BF7" w:rsidRDefault="00513D5C" w:rsidP="00B47E12">
            <w:pPr>
              <w:pStyle w:val="QRDEnTableText"/>
              <w:jc w:val="center"/>
              <w:rPr>
                <w:sz w:val="18"/>
                <w:szCs w:val="18"/>
              </w:rPr>
            </w:pPr>
          </w:p>
        </w:tc>
      </w:tr>
    </w:tbl>
    <w:p w14:paraId="7F5F104B" w14:textId="77777777" w:rsidR="00A60A5D" w:rsidRPr="008C7BF7" w:rsidRDefault="00A60A5D" w:rsidP="006904F5">
      <w:pPr>
        <w:keepNext/>
        <w:keepLines/>
        <w:rPr>
          <w:rFonts w:eastAsia="MS Mincho"/>
        </w:rPr>
      </w:pPr>
    </w:p>
    <w:p w14:paraId="2ED32036" w14:textId="2C25D236" w:rsidR="004F3B3D" w:rsidRPr="008C7BF7" w:rsidRDefault="00742079" w:rsidP="001B24AD">
      <w:pPr>
        <w:pStyle w:val="TabFigFooter"/>
        <w:spacing w:before="0" w:line="240" w:lineRule="auto"/>
        <w:ind w:left="0" w:firstLine="0"/>
        <w:rPr>
          <w:rFonts w:ascii="Times New Roman" w:hAnsi="Times New Roman"/>
          <w:lang w:eastAsia="ja-JP"/>
        </w:rPr>
      </w:pPr>
      <w:r w:rsidRPr="008C7BF7">
        <w:rPr>
          <w:rFonts w:ascii="Times New Roman" w:hAnsi="Times New Roman"/>
          <w:lang w:eastAsia="ja-JP"/>
        </w:rPr>
        <w:t xml:space="preserve">When events were noted as both all grade and grade 3-5 adverse drug reactions in clinical trials, the highest frequency observed in patients has been reported. Data are unadjusted for the differential time on treatment. </w:t>
      </w:r>
    </w:p>
    <w:p w14:paraId="74878C35" w14:textId="77777777" w:rsidR="004F3B3D" w:rsidRPr="008C7BF7" w:rsidRDefault="004F3B3D" w:rsidP="00DE60F7">
      <w:pPr>
        <w:pStyle w:val="TabFigFooter"/>
        <w:spacing w:before="0" w:line="240" w:lineRule="auto"/>
        <w:ind w:left="0" w:firstLine="0"/>
        <w:rPr>
          <w:rFonts w:ascii="Times New Roman" w:hAnsi="Times New Roman"/>
          <w:lang w:eastAsia="ja-JP"/>
        </w:rPr>
      </w:pPr>
    </w:p>
    <w:tbl>
      <w:tblPr>
        <w:tblW w:w="5323" w:type="pct"/>
        <w:tblInd w:w="-108" w:type="dxa"/>
        <w:tblLook w:val="04A0" w:firstRow="1" w:lastRow="0" w:firstColumn="1" w:lastColumn="0" w:noHBand="0" w:noVBand="1"/>
      </w:tblPr>
      <w:tblGrid>
        <w:gridCol w:w="8778"/>
        <w:gridCol w:w="429"/>
        <w:gridCol w:w="228"/>
        <w:gridCol w:w="223"/>
      </w:tblGrid>
      <w:tr w:rsidR="00B87822" w:rsidRPr="008C7BF7" w14:paraId="12B32E65" w14:textId="77777777" w:rsidTr="00504BE1">
        <w:trPr>
          <w:trHeight w:val="300"/>
        </w:trPr>
        <w:tc>
          <w:tcPr>
            <w:tcW w:w="4792" w:type="pct"/>
            <w:gridSpan w:val="4"/>
            <w:vAlign w:val="bottom"/>
          </w:tcPr>
          <w:p w14:paraId="0F1AD03B" w14:textId="77777777" w:rsidR="004F3B3D" w:rsidRPr="008C7BF7" w:rsidRDefault="00742079" w:rsidP="001B24AD">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a</w:t>
            </w:r>
            <w:r w:rsidRPr="008C7BF7">
              <w:rPr>
                <w:rFonts w:ascii="Times New Roman" w:hAnsi="Times New Roman"/>
                <w:lang w:eastAsia="ja-JP"/>
              </w:rPr>
              <w:t xml:space="preserve"> For further information please refer to Table 3 'Adverse reactions reported in post-marketing setting.' </w:t>
            </w:r>
          </w:p>
        </w:tc>
      </w:tr>
      <w:tr w:rsidR="00B87822" w:rsidRPr="008C7BF7" w14:paraId="5FAD3E63" w14:textId="77777777" w:rsidTr="00504BE1">
        <w:trPr>
          <w:trHeight w:val="270"/>
        </w:trPr>
        <w:tc>
          <w:tcPr>
            <w:tcW w:w="4792" w:type="pct"/>
            <w:gridSpan w:val="4"/>
            <w:vMerge w:val="restart"/>
          </w:tcPr>
          <w:p w14:paraId="7F078CB0" w14:textId="41FE3829" w:rsidR="004F3B3D" w:rsidRPr="008C7BF7" w:rsidRDefault="00742079" w:rsidP="001B24AD">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b</w:t>
            </w:r>
            <w:r w:rsidRPr="008C7BF7">
              <w:rPr>
                <w:rFonts w:ascii="Times New Roman" w:hAnsi="Times New Roman"/>
                <w:lang w:eastAsia="ja-JP"/>
              </w:rPr>
              <w:t xml:space="preserve"> Terms represent a group of events that describe a medical concept rather than a single condition or MedDRA (Medical Dictionary for Regulatory Activities) preferred term. This group of medical terms may involve the same underlying pathophysiology (e.g. arterial thromboembolic reactions include cerebrovascular accident, myocardial infarction, transient ischaemic attack and other arterial thromboembolic reactions).</w:t>
            </w:r>
          </w:p>
        </w:tc>
      </w:tr>
      <w:tr w:rsidR="00B87822" w:rsidRPr="008C7BF7" w14:paraId="595EA1BB" w14:textId="77777777" w:rsidTr="00504BE1">
        <w:trPr>
          <w:trHeight w:val="510"/>
        </w:trPr>
        <w:tc>
          <w:tcPr>
            <w:tcW w:w="4792" w:type="pct"/>
            <w:gridSpan w:val="4"/>
            <w:vMerge/>
            <w:vAlign w:val="center"/>
          </w:tcPr>
          <w:p w14:paraId="143F3EF3" w14:textId="77777777" w:rsidR="004F3B3D" w:rsidRPr="008C7BF7" w:rsidRDefault="004F3B3D" w:rsidP="003B01B9">
            <w:pPr>
              <w:pStyle w:val="TabFigFooter"/>
              <w:spacing w:before="0" w:line="240" w:lineRule="auto"/>
              <w:ind w:left="0" w:firstLine="0"/>
              <w:rPr>
                <w:rFonts w:ascii="Times New Roman" w:hAnsi="Times New Roman"/>
                <w:lang w:eastAsia="ja-JP"/>
              </w:rPr>
            </w:pPr>
          </w:p>
        </w:tc>
      </w:tr>
      <w:tr w:rsidR="00B87822" w:rsidRPr="008C7BF7" w14:paraId="45A03C35" w14:textId="77777777" w:rsidTr="00504BE1">
        <w:trPr>
          <w:trHeight w:val="315"/>
        </w:trPr>
        <w:tc>
          <w:tcPr>
            <w:tcW w:w="4546" w:type="pct"/>
            <w:noWrap/>
            <w:vAlign w:val="bottom"/>
          </w:tcPr>
          <w:p w14:paraId="1E6F5847" w14:textId="50BD4EDE" w:rsidR="004F3B3D" w:rsidRPr="008C7BF7" w:rsidRDefault="00742079" w:rsidP="003B01B9">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c</w:t>
            </w:r>
            <w:r w:rsidRPr="008C7BF7">
              <w:rPr>
                <w:rFonts w:ascii="Times New Roman" w:hAnsi="Times New Roman"/>
                <w:lang w:eastAsia="ja-JP"/>
              </w:rPr>
              <w:t xml:space="preserve"> Based on a substudy from NSABP C-08 with 295</w:t>
            </w:r>
            <w:r w:rsidR="006649AC" w:rsidRPr="008C7BF7">
              <w:rPr>
                <w:rFonts w:ascii="Times New Roman" w:hAnsi="Times New Roman"/>
                <w:lang w:eastAsia="ja-JP"/>
              </w:rPr>
              <w:t> </w:t>
            </w:r>
            <w:r w:rsidRPr="008C7BF7">
              <w:rPr>
                <w:rFonts w:ascii="Times New Roman" w:hAnsi="Times New Roman"/>
                <w:lang w:eastAsia="ja-JP"/>
              </w:rPr>
              <w:t>patients</w:t>
            </w:r>
          </w:p>
        </w:tc>
        <w:tc>
          <w:tcPr>
            <w:tcW w:w="223" w:type="pct"/>
            <w:noWrap/>
            <w:vAlign w:val="bottom"/>
          </w:tcPr>
          <w:p w14:paraId="309A715D" w14:textId="77777777" w:rsidR="004F3B3D" w:rsidRPr="008C7BF7" w:rsidRDefault="004F3B3D" w:rsidP="003B01B9">
            <w:pPr>
              <w:pStyle w:val="TabFigFooter"/>
              <w:spacing w:before="0" w:line="240" w:lineRule="auto"/>
              <w:ind w:left="0" w:firstLine="0"/>
              <w:rPr>
                <w:rFonts w:ascii="Times New Roman" w:hAnsi="Times New Roman"/>
                <w:lang w:eastAsia="ja-JP"/>
              </w:rPr>
            </w:pPr>
          </w:p>
        </w:tc>
        <w:tc>
          <w:tcPr>
            <w:tcW w:w="119" w:type="pct"/>
            <w:noWrap/>
            <w:vAlign w:val="bottom"/>
          </w:tcPr>
          <w:p w14:paraId="2FFBC0E5" w14:textId="77777777" w:rsidR="004F3B3D" w:rsidRPr="008C7BF7" w:rsidRDefault="004F3B3D" w:rsidP="003B01B9">
            <w:pPr>
              <w:pStyle w:val="TabFigFooter"/>
              <w:spacing w:before="0" w:line="240" w:lineRule="auto"/>
              <w:ind w:left="0" w:firstLine="0"/>
              <w:rPr>
                <w:rFonts w:ascii="Times New Roman" w:hAnsi="Times New Roman"/>
                <w:lang w:eastAsia="ja-JP"/>
              </w:rPr>
            </w:pPr>
          </w:p>
        </w:tc>
        <w:tc>
          <w:tcPr>
            <w:tcW w:w="112" w:type="pct"/>
            <w:noWrap/>
            <w:vAlign w:val="bottom"/>
          </w:tcPr>
          <w:p w14:paraId="6823EF4D" w14:textId="77777777" w:rsidR="004F3B3D" w:rsidRPr="008C7BF7" w:rsidRDefault="004F3B3D" w:rsidP="003B01B9">
            <w:pPr>
              <w:pStyle w:val="TabFigFooter"/>
              <w:spacing w:before="0" w:line="240" w:lineRule="auto"/>
              <w:ind w:left="0" w:firstLine="0"/>
              <w:rPr>
                <w:rFonts w:ascii="Times New Roman" w:hAnsi="Times New Roman"/>
                <w:lang w:eastAsia="ja-JP"/>
              </w:rPr>
            </w:pPr>
          </w:p>
        </w:tc>
      </w:tr>
      <w:tr w:rsidR="00B87822" w:rsidRPr="008C7BF7" w14:paraId="0D6B5115" w14:textId="77777777" w:rsidTr="00504BE1">
        <w:trPr>
          <w:trHeight w:val="315"/>
        </w:trPr>
        <w:tc>
          <w:tcPr>
            <w:tcW w:w="4836" w:type="pct"/>
            <w:gridSpan w:val="4"/>
            <w:noWrap/>
            <w:vAlign w:val="bottom"/>
          </w:tcPr>
          <w:p w14:paraId="2F3291ED" w14:textId="77777777" w:rsidR="004F3B3D" w:rsidRPr="008C7BF7" w:rsidRDefault="00742079" w:rsidP="003B01B9">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d</w:t>
            </w:r>
            <w:r w:rsidRPr="008C7BF7">
              <w:rPr>
                <w:rFonts w:ascii="Times New Roman" w:hAnsi="Times New Roman"/>
                <w:lang w:eastAsia="ja-JP"/>
              </w:rPr>
              <w:t xml:space="preserve"> For additional information refer below within section "Further information on selected serious adverse reactions."</w:t>
            </w:r>
          </w:p>
          <w:p w14:paraId="4214EE50" w14:textId="77777777" w:rsidR="004F3B3D" w:rsidRPr="008C7BF7" w:rsidRDefault="00742079" w:rsidP="003B01B9">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e</w:t>
            </w:r>
            <w:r w:rsidRPr="008C7BF7">
              <w:rPr>
                <w:rFonts w:ascii="Times New Roman" w:hAnsi="Times New Roman"/>
                <w:lang w:eastAsia="ja-JP"/>
              </w:rPr>
              <w:t xml:space="preserve"> Recto-vaginal fistulae are the most common fistulae in the GI-vaginal fistula category. </w:t>
            </w:r>
          </w:p>
          <w:p w14:paraId="38075C43" w14:textId="0987698D" w:rsidR="004F3B3D" w:rsidRPr="008C7BF7" w:rsidRDefault="00742079" w:rsidP="003B01B9">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f</w:t>
            </w:r>
            <w:r w:rsidRPr="008C7BF7">
              <w:rPr>
                <w:rFonts w:ascii="Times New Roman" w:eastAsia="MS Mincho" w:hAnsi="Times New Roman"/>
                <w:color w:val="000000"/>
                <w:sz w:val="10"/>
                <w:lang w:eastAsia="ja-JP"/>
              </w:rPr>
              <w:t xml:space="preserve"> </w:t>
            </w:r>
            <w:r w:rsidRPr="008C7BF7">
              <w:rPr>
                <w:rFonts w:ascii="Times New Roman" w:hAnsi="Times New Roman"/>
                <w:lang w:eastAsia="ja-JP"/>
              </w:rPr>
              <w:t xml:space="preserve">Observed in </w:t>
            </w:r>
            <w:r w:rsidR="00D62423" w:rsidRPr="008C7BF7">
              <w:rPr>
                <w:rFonts w:ascii="Times New Roman" w:hAnsi="Times New Roman"/>
                <w:lang w:eastAsia="ja-JP"/>
              </w:rPr>
              <w:t>paediatric</w:t>
            </w:r>
            <w:r w:rsidRPr="008C7BF7">
              <w:rPr>
                <w:rFonts w:ascii="Times New Roman" w:hAnsi="Times New Roman"/>
                <w:lang w:eastAsia="ja-JP"/>
              </w:rPr>
              <w:t xml:space="preserve"> population only</w:t>
            </w:r>
            <w:r w:rsidR="00476C1C" w:rsidRPr="008C7BF7">
              <w:rPr>
                <w:rFonts w:ascii="Times New Roman" w:hAnsi="Times New Roman"/>
                <w:lang w:eastAsia="ja-JP"/>
              </w:rPr>
              <w:t>.</w:t>
            </w:r>
          </w:p>
        </w:tc>
      </w:tr>
    </w:tbl>
    <w:p w14:paraId="3A1A7729" w14:textId="77777777" w:rsidR="004F3B3D" w:rsidRPr="008C7BF7" w:rsidRDefault="004F3B3D" w:rsidP="00CD469C">
      <w:pPr>
        <w:pStyle w:val="QRDEnBodyText"/>
      </w:pPr>
    </w:p>
    <w:p w14:paraId="2380B9D2" w14:textId="56556C70" w:rsidR="004F3B3D" w:rsidRPr="008C7BF7" w:rsidRDefault="00742079" w:rsidP="003B01B9">
      <w:pPr>
        <w:pStyle w:val="TableTitle"/>
        <w:spacing w:before="0" w:after="0" w:line="240" w:lineRule="auto"/>
        <w:ind w:left="0" w:firstLine="0"/>
        <w:rPr>
          <w:lang w:eastAsia="ja-JP"/>
        </w:rPr>
      </w:pPr>
      <w:r w:rsidRPr="008C7BF7">
        <w:rPr>
          <w:lang w:eastAsia="ja-JP"/>
        </w:rPr>
        <w:t xml:space="preserve">Table 2: Severe </w:t>
      </w:r>
      <w:r w:rsidR="00E92093" w:rsidRPr="008C7BF7">
        <w:rPr>
          <w:lang w:eastAsia="ja-JP"/>
        </w:rPr>
        <w:t xml:space="preserve">adverse reactions </w:t>
      </w:r>
      <w:r w:rsidRPr="008C7BF7">
        <w:rPr>
          <w:lang w:eastAsia="ja-JP"/>
        </w:rPr>
        <w:t xml:space="preserve">by </w:t>
      </w:r>
      <w:r w:rsidR="00E92093" w:rsidRPr="008C7BF7">
        <w:rPr>
          <w:lang w:eastAsia="ja-JP"/>
        </w:rPr>
        <w:t>frequency</w:t>
      </w:r>
    </w:p>
    <w:p w14:paraId="215B404A" w14:textId="77777777" w:rsidR="00B92B8A" w:rsidRPr="008C7BF7" w:rsidRDefault="00B92B8A" w:rsidP="00504BE1">
      <w:pPr>
        <w:keepNext/>
        <w:keepLines/>
        <w:tabs>
          <w:tab w:val="left" w:pos="4920"/>
        </w:tabs>
        <w:ind w:left="120" w:hanging="120"/>
        <w:rPr>
          <w:sz w:val="20"/>
        </w:rPr>
      </w:pPr>
    </w:p>
    <w:tbl>
      <w:tblPr>
        <w:tblW w:w="53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7"/>
        <w:gridCol w:w="1417"/>
        <w:gridCol w:w="1845"/>
        <w:gridCol w:w="1135"/>
        <w:gridCol w:w="1276"/>
        <w:gridCol w:w="705"/>
        <w:gridCol w:w="1702"/>
      </w:tblGrid>
      <w:tr w:rsidR="00B87822" w:rsidRPr="008C7BF7" w14:paraId="5CF727F6" w14:textId="77777777" w:rsidTr="00DE60F7">
        <w:trPr>
          <w:cantSplit/>
          <w:trHeight w:val="741"/>
          <w:tblHeader/>
        </w:trPr>
        <w:tc>
          <w:tcPr>
            <w:tcW w:w="808" w:type="pct"/>
          </w:tcPr>
          <w:p w14:paraId="7C90BF15" w14:textId="77777777" w:rsidR="004F3B3D" w:rsidRPr="008C7BF7" w:rsidRDefault="00742079" w:rsidP="003B01B9">
            <w:pPr>
              <w:pStyle w:val="QRDEnTableText"/>
              <w:jc w:val="center"/>
              <w:rPr>
                <w:sz w:val="18"/>
                <w:szCs w:val="18"/>
              </w:rPr>
            </w:pPr>
            <w:r w:rsidRPr="008C7BF7">
              <w:rPr>
                <w:sz w:val="18"/>
                <w:szCs w:val="18"/>
              </w:rPr>
              <w:t xml:space="preserve">System organ class </w:t>
            </w:r>
          </w:p>
        </w:tc>
        <w:tc>
          <w:tcPr>
            <w:tcW w:w="735" w:type="pct"/>
          </w:tcPr>
          <w:p w14:paraId="57FF7AAB" w14:textId="262DDFE1" w:rsidR="004F3B3D" w:rsidRPr="008C7BF7" w:rsidRDefault="00742079" w:rsidP="003B01B9">
            <w:pPr>
              <w:pStyle w:val="QRDEnTableText"/>
              <w:jc w:val="center"/>
              <w:rPr>
                <w:i/>
                <w:sz w:val="18"/>
                <w:szCs w:val="18"/>
              </w:rPr>
            </w:pPr>
            <w:r w:rsidRPr="008C7BF7">
              <w:rPr>
                <w:sz w:val="18"/>
                <w:szCs w:val="18"/>
              </w:rPr>
              <w:t xml:space="preserve">Very </w:t>
            </w:r>
            <w:r w:rsidR="00E92093" w:rsidRPr="008C7BF7">
              <w:rPr>
                <w:sz w:val="18"/>
                <w:szCs w:val="18"/>
              </w:rPr>
              <w:t>common</w:t>
            </w:r>
          </w:p>
        </w:tc>
        <w:tc>
          <w:tcPr>
            <w:tcW w:w="957" w:type="pct"/>
          </w:tcPr>
          <w:p w14:paraId="7F11DDA4" w14:textId="77777777" w:rsidR="004F3B3D" w:rsidRPr="008C7BF7" w:rsidRDefault="00742079" w:rsidP="003B01B9">
            <w:pPr>
              <w:pStyle w:val="QRDEnTableText"/>
              <w:jc w:val="center"/>
              <w:rPr>
                <w:i/>
                <w:sz w:val="18"/>
                <w:szCs w:val="18"/>
              </w:rPr>
            </w:pPr>
            <w:r w:rsidRPr="008C7BF7">
              <w:rPr>
                <w:sz w:val="18"/>
                <w:szCs w:val="18"/>
              </w:rPr>
              <w:t>Common</w:t>
            </w:r>
          </w:p>
        </w:tc>
        <w:tc>
          <w:tcPr>
            <w:tcW w:w="589" w:type="pct"/>
          </w:tcPr>
          <w:p w14:paraId="6B70CF84" w14:textId="77777777" w:rsidR="004F3B3D" w:rsidRPr="008C7BF7" w:rsidRDefault="00742079" w:rsidP="003B01B9">
            <w:pPr>
              <w:pStyle w:val="QRDEnTableText"/>
              <w:jc w:val="center"/>
              <w:rPr>
                <w:i/>
                <w:sz w:val="18"/>
                <w:szCs w:val="18"/>
              </w:rPr>
            </w:pPr>
            <w:r w:rsidRPr="008C7BF7">
              <w:rPr>
                <w:sz w:val="18"/>
                <w:szCs w:val="18"/>
              </w:rPr>
              <w:t>Uncommon</w:t>
            </w:r>
          </w:p>
        </w:tc>
        <w:tc>
          <w:tcPr>
            <w:tcW w:w="662" w:type="pct"/>
          </w:tcPr>
          <w:p w14:paraId="61D5ED5E" w14:textId="77777777" w:rsidR="004F3B3D" w:rsidRPr="008C7BF7" w:rsidRDefault="00742079" w:rsidP="003B01B9">
            <w:pPr>
              <w:pStyle w:val="QRDEnTableText"/>
              <w:jc w:val="center"/>
              <w:rPr>
                <w:i/>
                <w:sz w:val="18"/>
                <w:szCs w:val="18"/>
              </w:rPr>
            </w:pPr>
            <w:r w:rsidRPr="008C7BF7">
              <w:rPr>
                <w:sz w:val="18"/>
                <w:szCs w:val="18"/>
              </w:rPr>
              <w:t>Rare</w:t>
            </w:r>
          </w:p>
        </w:tc>
        <w:tc>
          <w:tcPr>
            <w:tcW w:w="366" w:type="pct"/>
          </w:tcPr>
          <w:p w14:paraId="67001712" w14:textId="48F27063" w:rsidR="004F3B3D" w:rsidRPr="008C7BF7" w:rsidRDefault="00742079" w:rsidP="00FD01EE">
            <w:pPr>
              <w:pStyle w:val="QRDEnTableText"/>
              <w:jc w:val="center"/>
              <w:rPr>
                <w:i/>
                <w:sz w:val="18"/>
                <w:szCs w:val="18"/>
              </w:rPr>
            </w:pPr>
            <w:r w:rsidRPr="008C7BF7">
              <w:rPr>
                <w:sz w:val="18"/>
                <w:szCs w:val="18"/>
              </w:rPr>
              <w:t xml:space="preserve">Very </w:t>
            </w:r>
            <w:r w:rsidR="00E92093" w:rsidRPr="008C7BF7">
              <w:rPr>
                <w:sz w:val="18"/>
                <w:szCs w:val="18"/>
              </w:rPr>
              <w:t>rare</w:t>
            </w:r>
          </w:p>
        </w:tc>
        <w:tc>
          <w:tcPr>
            <w:tcW w:w="883" w:type="pct"/>
          </w:tcPr>
          <w:p w14:paraId="09820B46" w14:textId="638EAFE3" w:rsidR="004F3B3D" w:rsidRPr="008C7BF7" w:rsidRDefault="00742079" w:rsidP="003B01B9">
            <w:pPr>
              <w:pStyle w:val="QRDEnTableText"/>
              <w:jc w:val="center"/>
              <w:rPr>
                <w:i/>
                <w:sz w:val="18"/>
                <w:szCs w:val="18"/>
              </w:rPr>
            </w:pPr>
            <w:r w:rsidRPr="008C7BF7">
              <w:rPr>
                <w:sz w:val="18"/>
                <w:szCs w:val="18"/>
              </w:rPr>
              <w:t xml:space="preserve">Frequency </w:t>
            </w:r>
            <w:r w:rsidR="00E92093" w:rsidRPr="008C7BF7">
              <w:rPr>
                <w:sz w:val="18"/>
                <w:szCs w:val="18"/>
              </w:rPr>
              <w:t>not known</w:t>
            </w:r>
          </w:p>
        </w:tc>
      </w:tr>
      <w:tr w:rsidR="00B87822" w:rsidRPr="008C7BF7" w14:paraId="6FF456E3" w14:textId="77777777" w:rsidTr="00FD01EE">
        <w:tc>
          <w:tcPr>
            <w:tcW w:w="808" w:type="pct"/>
          </w:tcPr>
          <w:p w14:paraId="10C4F6AA" w14:textId="77777777" w:rsidR="004F3B3D" w:rsidRPr="008C7BF7" w:rsidRDefault="00742079" w:rsidP="003B01B9">
            <w:pPr>
              <w:pStyle w:val="QRDEnTableText"/>
              <w:jc w:val="center"/>
              <w:rPr>
                <w:i/>
                <w:sz w:val="18"/>
                <w:szCs w:val="18"/>
              </w:rPr>
            </w:pPr>
            <w:r w:rsidRPr="008C7BF7">
              <w:rPr>
                <w:sz w:val="18"/>
                <w:szCs w:val="18"/>
              </w:rPr>
              <w:t>Infections and infestations</w:t>
            </w:r>
          </w:p>
        </w:tc>
        <w:tc>
          <w:tcPr>
            <w:tcW w:w="735" w:type="pct"/>
          </w:tcPr>
          <w:p w14:paraId="6F37999E" w14:textId="77777777" w:rsidR="004F3B3D" w:rsidRPr="008C7BF7" w:rsidRDefault="004F3B3D" w:rsidP="003B01B9">
            <w:pPr>
              <w:pStyle w:val="QRDEnTableText"/>
              <w:jc w:val="center"/>
              <w:rPr>
                <w:sz w:val="18"/>
                <w:szCs w:val="18"/>
              </w:rPr>
            </w:pPr>
          </w:p>
        </w:tc>
        <w:tc>
          <w:tcPr>
            <w:tcW w:w="957" w:type="pct"/>
          </w:tcPr>
          <w:p w14:paraId="430D35A3" w14:textId="77777777" w:rsidR="004F3B3D" w:rsidRPr="00977C45" w:rsidRDefault="00742079" w:rsidP="003B01B9">
            <w:pPr>
              <w:pStyle w:val="QRDEnTableText"/>
              <w:jc w:val="center"/>
              <w:rPr>
                <w:sz w:val="18"/>
                <w:szCs w:val="18"/>
                <w:lang w:val="fr-FR"/>
              </w:rPr>
            </w:pPr>
            <w:r w:rsidRPr="00977C45">
              <w:rPr>
                <w:sz w:val="18"/>
                <w:szCs w:val="18"/>
                <w:lang w:val="fr-FR"/>
              </w:rPr>
              <w:t xml:space="preserve">Sepsis, </w:t>
            </w:r>
          </w:p>
          <w:p w14:paraId="6CCF9623" w14:textId="77777777" w:rsidR="004F3B3D" w:rsidRPr="00977C45" w:rsidRDefault="00742079" w:rsidP="003B01B9">
            <w:pPr>
              <w:pStyle w:val="QRDEnTableText"/>
              <w:jc w:val="center"/>
              <w:rPr>
                <w:sz w:val="18"/>
                <w:szCs w:val="18"/>
                <w:lang w:val="fr-FR"/>
              </w:rPr>
            </w:pPr>
            <w:r w:rsidRPr="00977C45">
              <w:rPr>
                <w:sz w:val="18"/>
                <w:szCs w:val="18"/>
                <w:lang w:val="fr-FR"/>
              </w:rPr>
              <w:t>Cellulitis,</w:t>
            </w:r>
          </w:p>
          <w:p w14:paraId="72BFBA71" w14:textId="77777777" w:rsidR="004F3B3D" w:rsidRPr="00977C45" w:rsidRDefault="00742079" w:rsidP="003B01B9">
            <w:pPr>
              <w:pStyle w:val="QRDEnTableText"/>
              <w:jc w:val="center"/>
              <w:rPr>
                <w:sz w:val="18"/>
                <w:szCs w:val="18"/>
                <w:lang w:val="fr-FR"/>
              </w:rPr>
            </w:pPr>
            <w:r w:rsidRPr="00977C45">
              <w:rPr>
                <w:sz w:val="18"/>
                <w:szCs w:val="18"/>
                <w:lang w:val="fr-FR"/>
              </w:rPr>
              <w:t>Abscess</w:t>
            </w:r>
            <w:r w:rsidRPr="00977C45">
              <w:rPr>
                <w:sz w:val="18"/>
                <w:szCs w:val="18"/>
                <w:vertAlign w:val="superscript"/>
                <w:lang w:val="fr-FR"/>
              </w:rPr>
              <w:t>a,b</w:t>
            </w:r>
            <w:r w:rsidRPr="00977C45">
              <w:rPr>
                <w:sz w:val="18"/>
                <w:szCs w:val="18"/>
                <w:lang w:val="fr-FR"/>
              </w:rPr>
              <w:t>,</w:t>
            </w:r>
          </w:p>
          <w:p w14:paraId="40607976" w14:textId="77777777" w:rsidR="004F3B3D" w:rsidRPr="00977C45" w:rsidRDefault="00742079" w:rsidP="003B01B9">
            <w:pPr>
              <w:pStyle w:val="QRDEnTableText"/>
              <w:jc w:val="center"/>
              <w:rPr>
                <w:sz w:val="18"/>
                <w:szCs w:val="18"/>
                <w:lang w:val="fr-FR"/>
              </w:rPr>
            </w:pPr>
            <w:r w:rsidRPr="00977C45">
              <w:rPr>
                <w:sz w:val="18"/>
                <w:szCs w:val="18"/>
                <w:lang w:val="fr-FR"/>
              </w:rPr>
              <w:t>Infection,</w:t>
            </w:r>
          </w:p>
          <w:p w14:paraId="502079CF" w14:textId="77777777" w:rsidR="004F3B3D" w:rsidRPr="008C7BF7" w:rsidRDefault="00742079" w:rsidP="003B01B9">
            <w:pPr>
              <w:pStyle w:val="QRDEnTableText"/>
              <w:jc w:val="center"/>
              <w:rPr>
                <w:sz w:val="18"/>
                <w:szCs w:val="18"/>
              </w:rPr>
            </w:pPr>
            <w:r w:rsidRPr="008C7BF7">
              <w:rPr>
                <w:sz w:val="18"/>
                <w:szCs w:val="18"/>
              </w:rPr>
              <w:t>Urinary tract infection</w:t>
            </w:r>
          </w:p>
        </w:tc>
        <w:tc>
          <w:tcPr>
            <w:tcW w:w="589" w:type="pct"/>
          </w:tcPr>
          <w:p w14:paraId="08EDE128" w14:textId="77777777" w:rsidR="004F3B3D" w:rsidRPr="008C7BF7" w:rsidRDefault="004F3B3D" w:rsidP="003B01B9">
            <w:pPr>
              <w:pStyle w:val="QRDEnTableText"/>
              <w:jc w:val="center"/>
              <w:rPr>
                <w:sz w:val="18"/>
                <w:szCs w:val="18"/>
              </w:rPr>
            </w:pPr>
          </w:p>
        </w:tc>
        <w:tc>
          <w:tcPr>
            <w:tcW w:w="662" w:type="pct"/>
          </w:tcPr>
          <w:p w14:paraId="28E35EAD" w14:textId="77777777" w:rsidR="004F3B3D" w:rsidRPr="008C7BF7" w:rsidRDefault="004F3B3D" w:rsidP="003B01B9">
            <w:pPr>
              <w:pStyle w:val="QRDEnTableText"/>
              <w:jc w:val="center"/>
              <w:rPr>
                <w:sz w:val="18"/>
                <w:szCs w:val="18"/>
              </w:rPr>
            </w:pPr>
          </w:p>
        </w:tc>
        <w:tc>
          <w:tcPr>
            <w:tcW w:w="366" w:type="pct"/>
          </w:tcPr>
          <w:p w14:paraId="35B3CD98" w14:textId="77777777" w:rsidR="004F3B3D" w:rsidRPr="008C7BF7" w:rsidRDefault="004F3B3D" w:rsidP="003B01B9">
            <w:pPr>
              <w:pStyle w:val="QRDEnTableText"/>
              <w:jc w:val="center"/>
              <w:rPr>
                <w:sz w:val="18"/>
                <w:szCs w:val="18"/>
              </w:rPr>
            </w:pPr>
          </w:p>
        </w:tc>
        <w:tc>
          <w:tcPr>
            <w:tcW w:w="883" w:type="pct"/>
          </w:tcPr>
          <w:p w14:paraId="4DE30347" w14:textId="77777777" w:rsidR="004F3B3D" w:rsidRPr="008C7BF7" w:rsidRDefault="00742079" w:rsidP="003B01B9">
            <w:pPr>
              <w:pStyle w:val="QRDEnTableText"/>
              <w:jc w:val="center"/>
              <w:rPr>
                <w:sz w:val="18"/>
                <w:szCs w:val="18"/>
              </w:rPr>
            </w:pPr>
            <w:r w:rsidRPr="008C7BF7">
              <w:rPr>
                <w:sz w:val="18"/>
                <w:szCs w:val="18"/>
              </w:rPr>
              <w:t>Necrotising</w:t>
            </w:r>
          </w:p>
          <w:p w14:paraId="1901AA70" w14:textId="77777777" w:rsidR="004F3B3D" w:rsidRPr="008C7BF7" w:rsidRDefault="00742079" w:rsidP="003B01B9">
            <w:pPr>
              <w:pStyle w:val="QRDEnTableText"/>
              <w:jc w:val="center"/>
              <w:rPr>
                <w:sz w:val="18"/>
                <w:szCs w:val="18"/>
              </w:rPr>
            </w:pPr>
            <w:r w:rsidRPr="008C7BF7">
              <w:rPr>
                <w:sz w:val="18"/>
                <w:szCs w:val="18"/>
              </w:rPr>
              <w:t>fasciitis</w:t>
            </w:r>
            <w:r w:rsidRPr="008C7BF7">
              <w:rPr>
                <w:sz w:val="18"/>
                <w:szCs w:val="18"/>
                <w:vertAlign w:val="superscript"/>
              </w:rPr>
              <w:t>c</w:t>
            </w:r>
          </w:p>
        </w:tc>
      </w:tr>
      <w:tr w:rsidR="00B87822" w:rsidRPr="008C7BF7" w14:paraId="74C08EFA" w14:textId="77777777" w:rsidTr="00FD01EE">
        <w:tc>
          <w:tcPr>
            <w:tcW w:w="808" w:type="pct"/>
          </w:tcPr>
          <w:p w14:paraId="0BB63841" w14:textId="77777777" w:rsidR="004F3B3D" w:rsidRPr="008C7BF7" w:rsidRDefault="00742079" w:rsidP="003B01B9">
            <w:pPr>
              <w:pStyle w:val="QRDEnTableText"/>
              <w:jc w:val="center"/>
              <w:rPr>
                <w:sz w:val="18"/>
                <w:szCs w:val="18"/>
              </w:rPr>
            </w:pPr>
            <w:r w:rsidRPr="008C7BF7">
              <w:rPr>
                <w:sz w:val="18"/>
                <w:szCs w:val="18"/>
              </w:rPr>
              <w:t>Blood and lymphatic system disorders</w:t>
            </w:r>
          </w:p>
        </w:tc>
        <w:tc>
          <w:tcPr>
            <w:tcW w:w="735" w:type="pct"/>
          </w:tcPr>
          <w:p w14:paraId="6898DDC4" w14:textId="77777777" w:rsidR="004F3B3D" w:rsidRPr="00977C45" w:rsidRDefault="00742079" w:rsidP="003B01B9">
            <w:pPr>
              <w:pStyle w:val="QRDEnTableText"/>
              <w:jc w:val="center"/>
              <w:rPr>
                <w:sz w:val="18"/>
                <w:szCs w:val="18"/>
                <w:lang w:val="it-IT"/>
              </w:rPr>
            </w:pPr>
            <w:r w:rsidRPr="00977C45">
              <w:rPr>
                <w:sz w:val="18"/>
                <w:szCs w:val="18"/>
                <w:lang w:val="it-IT"/>
              </w:rPr>
              <w:t>Febrile</w:t>
            </w:r>
          </w:p>
          <w:p w14:paraId="4B80A555" w14:textId="77777777" w:rsidR="004F3B3D" w:rsidRPr="00977C45" w:rsidRDefault="00742079" w:rsidP="003B01B9">
            <w:pPr>
              <w:pStyle w:val="QRDEnTableText"/>
              <w:jc w:val="center"/>
              <w:rPr>
                <w:sz w:val="18"/>
                <w:szCs w:val="18"/>
                <w:lang w:val="it-IT"/>
              </w:rPr>
            </w:pPr>
            <w:r w:rsidRPr="00977C45">
              <w:rPr>
                <w:sz w:val="18"/>
                <w:szCs w:val="18"/>
                <w:lang w:val="it-IT"/>
              </w:rPr>
              <w:t>neutropenia,</w:t>
            </w:r>
          </w:p>
          <w:p w14:paraId="215394C2" w14:textId="77777777" w:rsidR="004F3B3D" w:rsidRPr="00977C45" w:rsidRDefault="00742079" w:rsidP="003B01B9">
            <w:pPr>
              <w:pStyle w:val="QRDEnTableText"/>
              <w:jc w:val="center"/>
              <w:rPr>
                <w:sz w:val="18"/>
                <w:szCs w:val="18"/>
                <w:lang w:val="it-IT"/>
              </w:rPr>
            </w:pPr>
            <w:r w:rsidRPr="00977C45">
              <w:rPr>
                <w:sz w:val="18"/>
                <w:szCs w:val="18"/>
                <w:lang w:val="it-IT"/>
              </w:rPr>
              <w:t>Leucopenia,</w:t>
            </w:r>
          </w:p>
          <w:p w14:paraId="1E7E9904" w14:textId="77777777" w:rsidR="004F3B3D" w:rsidRPr="00977C45" w:rsidRDefault="00742079" w:rsidP="003B01B9">
            <w:pPr>
              <w:pStyle w:val="QRDEnTableText"/>
              <w:jc w:val="center"/>
              <w:rPr>
                <w:sz w:val="18"/>
                <w:szCs w:val="18"/>
                <w:lang w:val="it-IT"/>
              </w:rPr>
            </w:pPr>
            <w:r w:rsidRPr="00977C45">
              <w:rPr>
                <w:sz w:val="18"/>
                <w:szCs w:val="18"/>
                <w:lang w:val="it-IT"/>
              </w:rPr>
              <w:t>Neutropenia</w:t>
            </w:r>
            <w:r w:rsidRPr="00977C45">
              <w:rPr>
                <w:sz w:val="18"/>
                <w:szCs w:val="18"/>
                <w:vertAlign w:val="superscript"/>
                <w:lang w:val="it-IT"/>
              </w:rPr>
              <w:t>a</w:t>
            </w:r>
            <w:r w:rsidRPr="00977C45">
              <w:rPr>
                <w:sz w:val="18"/>
                <w:szCs w:val="18"/>
                <w:lang w:val="it-IT"/>
              </w:rPr>
              <w:t>,</w:t>
            </w:r>
          </w:p>
          <w:p w14:paraId="79C0ED51" w14:textId="77777777" w:rsidR="004F3B3D" w:rsidRPr="00977C45" w:rsidRDefault="00742079" w:rsidP="003B01B9">
            <w:pPr>
              <w:pStyle w:val="QRDEnTableText"/>
              <w:jc w:val="center"/>
              <w:rPr>
                <w:sz w:val="18"/>
                <w:szCs w:val="18"/>
                <w:lang w:val="it-IT"/>
              </w:rPr>
            </w:pPr>
            <w:r w:rsidRPr="00977C45">
              <w:rPr>
                <w:sz w:val="18"/>
                <w:szCs w:val="18"/>
                <w:lang w:val="it-IT"/>
              </w:rPr>
              <w:t>Thrombo-cytopenia</w:t>
            </w:r>
          </w:p>
        </w:tc>
        <w:tc>
          <w:tcPr>
            <w:tcW w:w="957" w:type="pct"/>
          </w:tcPr>
          <w:p w14:paraId="795D2579" w14:textId="77777777" w:rsidR="004F3B3D" w:rsidRPr="008C7BF7" w:rsidRDefault="00742079" w:rsidP="003B01B9">
            <w:pPr>
              <w:pStyle w:val="QRDEnTableText"/>
              <w:jc w:val="center"/>
              <w:rPr>
                <w:sz w:val="18"/>
                <w:szCs w:val="18"/>
              </w:rPr>
            </w:pPr>
            <w:r w:rsidRPr="008C7BF7">
              <w:rPr>
                <w:sz w:val="18"/>
                <w:szCs w:val="18"/>
              </w:rPr>
              <w:t>Anaemia, Lymphopenia</w:t>
            </w:r>
          </w:p>
        </w:tc>
        <w:tc>
          <w:tcPr>
            <w:tcW w:w="589" w:type="pct"/>
          </w:tcPr>
          <w:p w14:paraId="05738647" w14:textId="77777777" w:rsidR="004F3B3D" w:rsidRPr="008C7BF7" w:rsidRDefault="004F3B3D" w:rsidP="003B01B9">
            <w:pPr>
              <w:pStyle w:val="QRDEnTableText"/>
              <w:jc w:val="center"/>
              <w:rPr>
                <w:sz w:val="18"/>
                <w:szCs w:val="18"/>
              </w:rPr>
            </w:pPr>
          </w:p>
        </w:tc>
        <w:tc>
          <w:tcPr>
            <w:tcW w:w="662" w:type="pct"/>
          </w:tcPr>
          <w:p w14:paraId="3BF2F3E3" w14:textId="77777777" w:rsidR="004F3B3D" w:rsidRPr="008C7BF7" w:rsidRDefault="004F3B3D" w:rsidP="003B01B9">
            <w:pPr>
              <w:pStyle w:val="QRDEnTableText"/>
              <w:jc w:val="center"/>
              <w:rPr>
                <w:sz w:val="18"/>
                <w:szCs w:val="18"/>
              </w:rPr>
            </w:pPr>
          </w:p>
        </w:tc>
        <w:tc>
          <w:tcPr>
            <w:tcW w:w="366" w:type="pct"/>
          </w:tcPr>
          <w:p w14:paraId="728317BD" w14:textId="77777777" w:rsidR="004F3B3D" w:rsidRPr="008C7BF7" w:rsidRDefault="004F3B3D" w:rsidP="003B01B9">
            <w:pPr>
              <w:pStyle w:val="QRDEnTableText"/>
              <w:jc w:val="center"/>
              <w:rPr>
                <w:sz w:val="18"/>
                <w:szCs w:val="18"/>
              </w:rPr>
            </w:pPr>
          </w:p>
        </w:tc>
        <w:tc>
          <w:tcPr>
            <w:tcW w:w="883" w:type="pct"/>
          </w:tcPr>
          <w:p w14:paraId="2A32AA6B" w14:textId="77777777" w:rsidR="004F3B3D" w:rsidRPr="008C7BF7" w:rsidRDefault="004F3B3D" w:rsidP="003B01B9">
            <w:pPr>
              <w:pStyle w:val="QRDEnTableText"/>
              <w:jc w:val="center"/>
              <w:rPr>
                <w:sz w:val="18"/>
                <w:szCs w:val="18"/>
              </w:rPr>
            </w:pPr>
          </w:p>
        </w:tc>
      </w:tr>
      <w:tr w:rsidR="00B87822" w:rsidRPr="008C7BF7" w14:paraId="1A359984" w14:textId="77777777" w:rsidTr="00FD01EE">
        <w:tc>
          <w:tcPr>
            <w:tcW w:w="808" w:type="pct"/>
          </w:tcPr>
          <w:p w14:paraId="1A3A114C" w14:textId="77777777" w:rsidR="004F3B3D" w:rsidRPr="008C7BF7" w:rsidRDefault="00742079" w:rsidP="003B01B9">
            <w:pPr>
              <w:pStyle w:val="QRDEnTableText"/>
              <w:jc w:val="center"/>
              <w:rPr>
                <w:sz w:val="18"/>
                <w:szCs w:val="18"/>
              </w:rPr>
            </w:pPr>
            <w:r w:rsidRPr="008C7BF7">
              <w:rPr>
                <w:sz w:val="18"/>
                <w:szCs w:val="18"/>
              </w:rPr>
              <w:t>Immune system disorders</w:t>
            </w:r>
          </w:p>
        </w:tc>
        <w:tc>
          <w:tcPr>
            <w:tcW w:w="735" w:type="pct"/>
          </w:tcPr>
          <w:p w14:paraId="40B6497B" w14:textId="77777777" w:rsidR="004F3B3D" w:rsidRPr="008C7BF7" w:rsidRDefault="004F3B3D" w:rsidP="003B01B9">
            <w:pPr>
              <w:pStyle w:val="QRDEnTableText"/>
              <w:jc w:val="center"/>
              <w:rPr>
                <w:sz w:val="18"/>
                <w:szCs w:val="18"/>
              </w:rPr>
            </w:pPr>
          </w:p>
        </w:tc>
        <w:tc>
          <w:tcPr>
            <w:tcW w:w="957" w:type="pct"/>
          </w:tcPr>
          <w:p w14:paraId="2C2DC85B" w14:textId="4E475B31" w:rsidR="004F3B3D" w:rsidRPr="008C7BF7" w:rsidRDefault="00742079" w:rsidP="003B01B9">
            <w:pPr>
              <w:pStyle w:val="QRDEnTableText"/>
              <w:jc w:val="center"/>
              <w:rPr>
                <w:sz w:val="18"/>
                <w:szCs w:val="18"/>
              </w:rPr>
            </w:pPr>
            <w:r w:rsidRPr="008C7BF7">
              <w:rPr>
                <w:sz w:val="18"/>
                <w:szCs w:val="18"/>
              </w:rPr>
              <w:t xml:space="preserve">Hypersensitivity, infusion reactions </w:t>
            </w:r>
            <w:r w:rsidRPr="008C7BF7">
              <w:rPr>
                <w:sz w:val="18"/>
                <w:szCs w:val="18"/>
                <w:vertAlign w:val="superscript"/>
              </w:rPr>
              <w:t>a,b,c</w:t>
            </w:r>
          </w:p>
        </w:tc>
        <w:tc>
          <w:tcPr>
            <w:tcW w:w="589" w:type="pct"/>
          </w:tcPr>
          <w:p w14:paraId="736C0846" w14:textId="77777777" w:rsidR="004F3B3D" w:rsidRPr="008C7BF7" w:rsidRDefault="004F3B3D" w:rsidP="003B01B9">
            <w:pPr>
              <w:pStyle w:val="QRDEnTableText"/>
              <w:jc w:val="center"/>
              <w:rPr>
                <w:sz w:val="18"/>
                <w:szCs w:val="18"/>
              </w:rPr>
            </w:pPr>
          </w:p>
        </w:tc>
        <w:tc>
          <w:tcPr>
            <w:tcW w:w="662" w:type="pct"/>
          </w:tcPr>
          <w:p w14:paraId="12864EA2" w14:textId="144D2522" w:rsidR="004F3B3D" w:rsidRPr="008C7BF7" w:rsidRDefault="00742079" w:rsidP="003B01B9">
            <w:pPr>
              <w:pStyle w:val="QRDEnTableText"/>
              <w:jc w:val="center"/>
              <w:rPr>
                <w:sz w:val="18"/>
                <w:szCs w:val="18"/>
              </w:rPr>
            </w:pPr>
            <w:r w:rsidRPr="008C7BF7">
              <w:rPr>
                <w:sz w:val="18"/>
                <w:szCs w:val="18"/>
              </w:rPr>
              <w:t>Anaphylactic shock</w:t>
            </w:r>
          </w:p>
        </w:tc>
        <w:tc>
          <w:tcPr>
            <w:tcW w:w="366" w:type="pct"/>
          </w:tcPr>
          <w:p w14:paraId="4583513A" w14:textId="77777777" w:rsidR="004F3B3D" w:rsidRPr="008C7BF7" w:rsidRDefault="004F3B3D" w:rsidP="003B01B9">
            <w:pPr>
              <w:pStyle w:val="QRDEnTableText"/>
              <w:jc w:val="center"/>
              <w:rPr>
                <w:sz w:val="18"/>
                <w:szCs w:val="18"/>
              </w:rPr>
            </w:pPr>
          </w:p>
        </w:tc>
        <w:tc>
          <w:tcPr>
            <w:tcW w:w="883" w:type="pct"/>
          </w:tcPr>
          <w:p w14:paraId="59CFF6A2" w14:textId="35385CA8" w:rsidR="004F3B3D" w:rsidRPr="008C7BF7" w:rsidRDefault="004F3B3D" w:rsidP="003B01B9">
            <w:pPr>
              <w:pStyle w:val="QRDEnTableText"/>
              <w:jc w:val="center"/>
              <w:rPr>
                <w:sz w:val="18"/>
                <w:szCs w:val="18"/>
              </w:rPr>
            </w:pPr>
          </w:p>
        </w:tc>
      </w:tr>
      <w:tr w:rsidR="00B87822" w:rsidRPr="008C7BF7" w14:paraId="48D212AB" w14:textId="77777777" w:rsidTr="00FD01EE">
        <w:tc>
          <w:tcPr>
            <w:tcW w:w="808" w:type="pct"/>
          </w:tcPr>
          <w:p w14:paraId="154F2FAD" w14:textId="77777777" w:rsidR="004F3B3D" w:rsidRPr="008C7BF7" w:rsidRDefault="00742079" w:rsidP="003B01B9">
            <w:pPr>
              <w:pStyle w:val="QRDEnTableText"/>
              <w:jc w:val="center"/>
              <w:rPr>
                <w:sz w:val="18"/>
                <w:szCs w:val="18"/>
              </w:rPr>
            </w:pPr>
            <w:r w:rsidRPr="008C7BF7">
              <w:rPr>
                <w:sz w:val="18"/>
                <w:szCs w:val="18"/>
              </w:rPr>
              <w:t>Metabolism and nutrition disorders</w:t>
            </w:r>
          </w:p>
        </w:tc>
        <w:tc>
          <w:tcPr>
            <w:tcW w:w="735" w:type="pct"/>
          </w:tcPr>
          <w:p w14:paraId="19E4C7B5" w14:textId="77777777" w:rsidR="004F3B3D" w:rsidRPr="008C7BF7" w:rsidRDefault="004F3B3D" w:rsidP="003B01B9">
            <w:pPr>
              <w:pStyle w:val="QRDEnTableText"/>
              <w:jc w:val="center"/>
              <w:rPr>
                <w:sz w:val="18"/>
                <w:szCs w:val="18"/>
              </w:rPr>
            </w:pPr>
          </w:p>
        </w:tc>
        <w:tc>
          <w:tcPr>
            <w:tcW w:w="957" w:type="pct"/>
          </w:tcPr>
          <w:p w14:paraId="78CE25A5" w14:textId="36B8771B" w:rsidR="004F3B3D" w:rsidRPr="008C7BF7" w:rsidRDefault="00742079" w:rsidP="003B01B9">
            <w:pPr>
              <w:pStyle w:val="QRDEnTableText"/>
              <w:jc w:val="center"/>
              <w:rPr>
                <w:sz w:val="18"/>
                <w:szCs w:val="18"/>
              </w:rPr>
            </w:pPr>
            <w:r w:rsidRPr="008C7BF7">
              <w:rPr>
                <w:sz w:val="18"/>
                <w:szCs w:val="18"/>
              </w:rPr>
              <w:t>Dehydration</w:t>
            </w:r>
            <w:r w:rsidR="00441F8E" w:rsidRPr="008C7BF7">
              <w:rPr>
                <w:sz w:val="18"/>
                <w:szCs w:val="18"/>
              </w:rPr>
              <w:t>,</w:t>
            </w:r>
          </w:p>
          <w:p w14:paraId="1787224E" w14:textId="77777777" w:rsidR="004F3B3D" w:rsidRPr="008C7BF7" w:rsidRDefault="00742079" w:rsidP="003B01B9">
            <w:pPr>
              <w:pStyle w:val="QRDEnTableText"/>
              <w:jc w:val="center"/>
              <w:rPr>
                <w:sz w:val="18"/>
                <w:szCs w:val="18"/>
              </w:rPr>
            </w:pPr>
            <w:r w:rsidRPr="008C7BF7">
              <w:rPr>
                <w:sz w:val="18"/>
                <w:szCs w:val="18"/>
              </w:rPr>
              <w:t>Hyponatraemia</w:t>
            </w:r>
          </w:p>
        </w:tc>
        <w:tc>
          <w:tcPr>
            <w:tcW w:w="589" w:type="pct"/>
          </w:tcPr>
          <w:p w14:paraId="363BCB73" w14:textId="77777777" w:rsidR="004F3B3D" w:rsidRPr="008C7BF7" w:rsidRDefault="004F3B3D" w:rsidP="003B01B9">
            <w:pPr>
              <w:pStyle w:val="QRDEnTableText"/>
              <w:jc w:val="center"/>
              <w:rPr>
                <w:sz w:val="18"/>
                <w:szCs w:val="18"/>
              </w:rPr>
            </w:pPr>
          </w:p>
        </w:tc>
        <w:tc>
          <w:tcPr>
            <w:tcW w:w="662" w:type="pct"/>
          </w:tcPr>
          <w:p w14:paraId="2EF8CEB3" w14:textId="77777777" w:rsidR="004F3B3D" w:rsidRPr="008C7BF7" w:rsidRDefault="004F3B3D" w:rsidP="003B01B9">
            <w:pPr>
              <w:pStyle w:val="QRDEnTableText"/>
              <w:jc w:val="center"/>
              <w:rPr>
                <w:sz w:val="18"/>
                <w:szCs w:val="18"/>
              </w:rPr>
            </w:pPr>
          </w:p>
        </w:tc>
        <w:tc>
          <w:tcPr>
            <w:tcW w:w="366" w:type="pct"/>
          </w:tcPr>
          <w:p w14:paraId="1A1E6D4A" w14:textId="77777777" w:rsidR="004F3B3D" w:rsidRPr="008C7BF7" w:rsidRDefault="004F3B3D" w:rsidP="003B01B9">
            <w:pPr>
              <w:pStyle w:val="QRDEnTableText"/>
              <w:jc w:val="center"/>
              <w:rPr>
                <w:sz w:val="18"/>
                <w:szCs w:val="18"/>
              </w:rPr>
            </w:pPr>
          </w:p>
        </w:tc>
        <w:tc>
          <w:tcPr>
            <w:tcW w:w="883" w:type="pct"/>
          </w:tcPr>
          <w:p w14:paraId="1C537592" w14:textId="77777777" w:rsidR="004F3B3D" w:rsidRPr="008C7BF7" w:rsidRDefault="004F3B3D" w:rsidP="003B01B9">
            <w:pPr>
              <w:pStyle w:val="QRDEnTableText"/>
              <w:jc w:val="center"/>
              <w:rPr>
                <w:sz w:val="18"/>
                <w:szCs w:val="18"/>
              </w:rPr>
            </w:pPr>
          </w:p>
        </w:tc>
      </w:tr>
      <w:tr w:rsidR="00B87822" w:rsidRPr="008C7BF7" w14:paraId="5C710E74" w14:textId="77777777" w:rsidTr="00FD01EE">
        <w:tc>
          <w:tcPr>
            <w:tcW w:w="808" w:type="pct"/>
          </w:tcPr>
          <w:p w14:paraId="3E22FF8A" w14:textId="77777777" w:rsidR="004F3B3D" w:rsidRPr="008C7BF7" w:rsidRDefault="00742079" w:rsidP="003B01B9">
            <w:pPr>
              <w:pStyle w:val="QRDEnTableText"/>
              <w:jc w:val="center"/>
              <w:rPr>
                <w:sz w:val="18"/>
                <w:szCs w:val="18"/>
              </w:rPr>
            </w:pPr>
            <w:r w:rsidRPr="008C7BF7">
              <w:rPr>
                <w:sz w:val="18"/>
                <w:szCs w:val="18"/>
              </w:rPr>
              <w:t>Nervous system disorders</w:t>
            </w:r>
          </w:p>
          <w:p w14:paraId="5FB22DAB" w14:textId="77777777" w:rsidR="004F3B3D" w:rsidRPr="008C7BF7" w:rsidRDefault="004F3B3D" w:rsidP="003B01B9">
            <w:pPr>
              <w:pStyle w:val="QRDEnTableText"/>
              <w:jc w:val="center"/>
              <w:rPr>
                <w:sz w:val="18"/>
                <w:szCs w:val="18"/>
              </w:rPr>
            </w:pPr>
          </w:p>
        </w:tc>
        <w:tc>
          <w:tcPr>
            <w:tcW w:w="735" w:type="pct"/>
          </w:tcPr>
          <w:p w14:paraId="518EDF79" w14:textId="77777777" w:rsidR="004F3B3D" w:rsidRPr="008C7BF7" w:rsidRDefault="00742079" w:rsidP="003B01B9">
            <w:pPr>
              <w:pStyle w:val="QRDEnTableText"/>
              <w:jc w:val="center"/>
              <w:rPr>
                <w:sz w:val="18"/>
                <w:szCs w:val="18"/>
              </w:rPr>
            </w:pPr>
            <w:r w:rsidRPr="008C7BF7">
              <w:rPr>
                <w:sz w:val="18"/>
                <w:szCs w:val="18"/>
              </w:rPr>
              <w:t>Peripheral sensory</w:t>
            </w:r>
          </w:p>
          <w:p w14:paraId="71200370" w14:textId="77777777" w:rsidR="004F3B3D" w:rsidRPr="008C7BF7" w:rsidRDefault="00742079" w:rsidP="003B01B9">
            <w:pPr>
              <w:pStyle w:val="QRDEnTableText"/>
              <w:jc w:val="center"/>
              <w:rPr>
                <w:sz w:val="18"/>
                <w:szCs w:val="18"/>
              </w:rPr>
            </w:pPr>
            <w:r w:rsidRPr="008C7BF7">
              <w:rPr>
                <w:sz w:val="18"/>
                <w:szCs w:val="18"/>
              </w:rPr>
              <w:t>neuropathy</w:t>
            </w:r>
            <w:r w:rsidRPr="008C7BF7">
              <w:rPr>
                <w:sz w:val="18"/>
                <w:szCs w:val="18"/>
                <w:vertAlign w:val="superscript"/>
              </w:rPr>
              <w:t>a</w:t>
            </w:r>
          </w:p>
        </w:tc>
        <w:tc>
          <w:tcPr>
            <w:tcW w:w="957" w:type="pct"/>
          </w:tcPr>
          <w:p w14:paraId="7430E1C3" w14:textId="77777777" w:rsidR="004F3B3D" w:rsidRPr="008C7BF7" w:rsidRDefault="00742079" w:rsidP="003B01B9">
            <w:pPr>
              <w:pStyle w:val="QRDEnTableText"/>
              <w:jc w:val="center"/>
              <w:rPr>
                <w:sz w:val="18"/>
                <w:szCs w:val="18"/>
              </w:rPr>
            </w:pPr>
            <w:r w:rsidRPr="008C7BF7">
              <w:rPr>
                <w:sz w:val="18"/>
                <w:szCs w:val="18"/>
              </w:rPr>
              <w:t>Cerebrovascular</w:t>
            </w:r>
          </w:p>
          <w:p w14:paraId="1251DC45" w14:textId="77777777" w:rsidR="004F3B3D" w:rsidRPr="008C7BF7" w:rsidRDefault="00742079" w:rsidP="003B01B9">
            <w:pPr>
              <w:pStyle w:val="QRDEnTableText"/>
              <w:jc w:val="center"/>
              <w:rPr>
                <w:sz w:val="18"/>
                <w:szCs w:val="18"/>
              </w:rPr>
            </w:pPr>
            <w:r w:rsidRPr="008C7BF7">
              <w:rPr>
                <w:sz w:val="18"/>
                <w:szCs w:val="18"/>
              </w:rPr>
              <w:t>accident,</w:t>
            </w:r>
          </w:p>
          <w:p w14:paraId="697C023B" w14:textId="77777777" w:rsidR="004F3B3D" w:rsidRPr="008C7BF7" w:rsidRDefault="00742079" w:rsidP="003B01B9">
            <w:pPr>
              <w:pStyle w:val="QRDEnTableText"/>
              <w:jc w:val="center"/>
              <w:rPr>
                <w:sz w:val="18"/>
                <w:szCs w:val="18"/>
              </w:rPr>
            </w:pPr>
            <w:r w:rsidRPr="008C7BF7">
              <w:rPr>
                <w:sz w:val="18"/>
                <w:szCs w:val="18"/>
              </w:rPr>
              <w:t>Syncope,</w:t>
            </w:r>
          </w:p>
          <w:p w14:paraId="556E6FFE" w14:textId="77777777" w:rsidR="004F3B3D" w:rsidRPr="008C7BF7" w:rsidRDefault="00742079" w:rsidP="003B01B9">
            <w:pPr>
              <w:pStyle w:val="QRDEnTableText"/>
              <w:jc w:val="center"/>
              <w:rPr>
                <w:sz w:val="18"/>
                <w:szCs w:val="18"/>
              </w:rPr>
            </w:pPr>
            <w:r w:rsidRPr="008C7BF7">
              <w:rPr>
                <w:sz w:val="18"/>
                <w:szCs w:val="18"/>
              </w:rPr>
              <w:t>Somnolence,</w:t>
            </w:r>
          </w:p>
          <w:p w14:paraId="08CB45F5" w14:textId="77777777" w:rsidR="004F3B3D" w:rsidRPr="008C7BF7" w:rsidRDefault="00742079" w:rsidP="003B01B9">
            <w:pPr>
              <w:pStyle w:val="QRDEnTableText"/>
              <w:jc w:val="center"/>
              <w:rPr>
                <w:sz w:val="18"/>
                <w:szCs w:val="18"/>
              </w:rPr>
            </w:pPr>
            <w:r w:rsidRPr="008C7BF7">
              <w:rPr>
                <w:sz w:val="18"/>
                <w:szCs w:val="18"/>
              </w:rPr>
              <w:t>Headache</w:t>
            </w:r>
          </w:p>
        </w:tc>
        <w:tc>
          <w:tcPr>
            <w:tcW w:w="589" w:type="pct"/>
          </w:tcPr>
          <w:p w14:paraId="794783F2" w14:textId="77777777" w:rsidR="004F3B3D" w:rsidRPr="008C7BF7" w:rsidRDefault="004F3B3D" w:rsidP="003B01B9">
            <w:pPr>
              <w:pStyle w:val="QRDEnTableText"/>
              <w:jc w:val="center"/>
              <w:rPr>
                <w:sz w:val="18"/>
                <w:szCs w:val="18"/>
              </w:rPr>
            </w:pPr>
          </w:p>
        </w:tc>
        <w:tc>
          <w:tcPr>
            <w:tcW w:w="662" w:type="pct"/>
          </w:tcPr>
          <w:p w14:paraId="479DC0BE" w14:textId="77777777" w:rsidR="004F3B3D" w:rsidRPr="008C7BF7" w:rsidRDefault="004F3B3D" w:rsidP="003B01B9">
            <w:pPr>
              <w:pStyle w:val="QRDEnTableText"/>
              <w:jc w:val="center"/>
              <w:rPr>
                <w:sz w:val="18"/>
                <w:szCs w:val="18"/>
              </w:rPr>
            </w:pPr>
          </w:p>
        </w:tc>
        <w:tc>
          <w:tcPr>
            <w:tcW w:w="366" w:type="pct"/>
          </w:tcPr>
          <w:p w14:paraId="09F80D2C" w14:textId="77777777" w:rsidR="004F3B3D" w:rsidRPr="008C7BF7" w:rsidRDefault="004F3B3D" w:rsidP="003B01B9">
            <w:pPr>
              <w:pStyle w:val="QRDEnTableText"/>
              <w:jc w:val="center"/>
              <w:rPr>
                <w:sz w:val="18"/>
                <w:szCs w:val="18"/>
              </w:rPr>
            </w:pPr>
          </w:p>
        </w:tc>
        <w:tc>
          <w:tcPr>
            <w:tcW w:w="883" w:type="pct"/>
          </w:tcPr>
          <w:p w14:paraId="0C1E03CA" w14:textId="77777777" w:rsidR="004F3B3D" w:rsidRPr="008C7BF7" w:rsidRDefault="00742079" w:rsidP="003B01B9">
            <w:pPr>
              <w:pStyle w:val="QRDEnTableText"/>
              <w:jc w:val="center"/>
              <w:rPr>
                <w:sz w:val="18"/>
                <w:szCs w:val="18"/>
              </w:rPr>
            </w:pPr>
            <w:r w:rsidRPr="008C7BF7">
              <w:rPr>
                <w:sz w:val="18"/>
                <w:szCs w:val="18"/>
              </w:rPr>
              <w:t>Posterior</w:t>
            </w:r>
          </w:p>
          <w:p w14:paraId="768415B3" w14:textId="77777777" w:rsidR="004F3B3D" w:rsidRPr="008C7BF7" w:rsidRDefault="00742079" w:rsidP="003B01B9">
            <w:pPr>
              <w:pStyle w:val="QRDEnTableText"/>
              <w:jc w:val="center"/>
              <w:rPr>
                <w:sz w:val="18"/>
                <w:szCs w:val="18"/>
              </w:rPr>
            </w:pPr>
            <w:r w:rsidRPr="008C7BF7">
              <w:rPr>
                <w:sz w:val="18"/>
                <w:szCs w:val="18"/>
              </w:rPr>
              <w:t>reversible</w:t>
            </w:r>
          </w:p>
          <w:p w14:paraId="44417282" w14:textId="77777777" w:rsidR="004F3B3D" w:rsidRPr="008C7BF7" w:rsidRDefault="00742079" w:rsidP="003B01B9">
            <w:pPr>
              <w:pStyle w:val="QRDEnTableText"/>
              <w:jc w:val="center"/>
              <w:rPr>
                <w:sz w:val="18"/>
                <w:szCs w:val="18"/>
              </w:rPr>
            </w:pPr>
            <w:r w:rsidRPr="008C7BF7">
              <w:rPr>
                <w:sz w:val="18"/>
                <w:szCs w:val="18"/>
              </w:rPr>
              <w:t>encephalo-</w:t>
            </w:r>
          </w:p>
          <w:p w14:paraId="1DD2B015" w14:textId="77777777" w:rsidR="004F3B3D" w:rsidRPr="008C7BF7" w:rsidRDefault="00742079" w:rsidP="003B01B9">
            <w:pPr>
              <w:pStyle w:val="QRDEnTableText"/>
              <w:jc w:val="center"/>
              <w:rPr>
                <w:sz w:val="18"/>
                <w:szCs w:val="18"/>
              </w:rPr>
            </w:pPr>
            <w:r w:rsidRPr="008C7BF7">
              <w:rPr>
                <w:sz w:val="18"/>
                <w:szCs w:val="18"/>
              </w:rPr>
              <w:t>pathy</w:t>
            </w:r>
          </w:p>
          <w:p w14:paraId="36B9DAB7" w14:textId="77777777" w:rsidR="004F3B3D" w:rsidRPr="008C7BF7" w:rsidRDefault="00742079" w:rsidP="003B01B9">
            <w:pPr>
              <w:pStyle w:val="QRDEnTableText"/>
              <w:jc w:val="center"/>
              <w:rPr>
                <w:sz w:val="18"/>
                <w:szCs w:val="18"/>
                <w:vertAlign w:val="superscript"/>
              </w:rPr>
            </w:pPr>
            <w:r w:rsidRPr="008C7BF7">
              <w:rPr>
                <w:sz w:val="18"/>
                <w:szCs w:val="18"/>
              </w:rPr>
              <w:t xml:space="preserve">syndrome </w:t>
            </w:r>
            <w:r w:rsidRPr="008C7BF7">
              <w:rPr>
                <w:sz w:val="18"/>
                <w:szCs w:val="18"/>
                <w:vertAlign w:val="superscript"/>
              </w:rPr>
              <w:t>a,b,c</w:t>
            </w:r>
            <w:r w:rsidRPr="008C7BF7">
              <w:rPr>
                <w:sz w:val="18"/>
                <w:szCs w:val="18"/>
              </w:rPr>
              <w:t>,</w:t>
            </w:r>
            <w:r w:rsidRPr="008C7BF7">
              <w:rPr>
                <w:sz w:val="18"/>
                <w:szCs w:val="18"/>
                <w:vertAlign w:val="superscript"/>
              </w:rPr>
              <w:t xml:space="preserve"> </w:t>
            </w:r>
          </w:p>
          <w:p w14:paraId="13086418" w14:textId="77777777" w:rsidR="004F3B3D" w:rsidRPr="008C7BF7" w:rsidRDefault="00742079" w:rsidP="003B01B9">
            <w:pPr>
              <w:pStyle w:val="QRDEnTableText"/>
              <w:jc w:val="center"/>
              <w:rPr>
                <w:sz w:val="18"/>
                <w:szCs w:val="18"/>
              </w:rPr>
            </w:pPr>
            <w:r w:rsidRPr="008C7BF7">
              <w:rPr>
                <w:sz w:val="18"/>
                <w:szCs w:val="18"/>
              </w:rPr>
              <w:t>Hypertensive</w:t>
            </w:r>
          </w:p>
          <w:p w14:paraId="43F49661" w14:textId="77777777" w:rsidR="004F3B3D" w:rsidRPr="008C7BF7" w:rsidRDefault="00742079" w:rsidP="003B01B9">
            <w:pPr>
              <w:pStyle w:val="QRDEnTableText"/>
              <w:jc w:val="center"/>
              <w:rPr>
                <w:sz w:val="18"/>
                <w:szCs w:val="18"/>
              </w:rPr>
            </w:pPr>
            <w:r w:rsidRPr="008C7BF7">
              <w:rPr>
                <w:sz w:val="18"/>
                <w:szCs w:val="18"/>
              </w:rPr>
              <w:t>encephalo-</w:t>
            </w:r>
          </w:p>
          <w:p w14:paraId="1939E0C8" w14:textId="77777777" w:rsidR="004F3B3D" w:rsidRPr="008C7BF7" w:rsidRDefault="00742079" w:rsidP="003B01B9">
            <w:pPr>
              <w:pStyle w:val="QRDEnTableText"/>
              <w:jc w:val="center"/>
              <w:rPr>
                <w:sz w:val="18"/>
                <w:szCs w:val="18"/>
              </w:rPr>
            </w:pPr>
            <w:r w:rsidRPr="008C7BF7">
              <w:rPr>
                <w:sz w:val="18"/>
                <w:szCs w:val="18"/>
              </w:rPr>
              <w:t>pathy</w:t>
            </w:r>
            <w:r w:rsidRPr="008C7BF7">
              <w:rPr>
                <w:sz w:val="18"/>
                <w:szCs w:val="18"/>
                <w:vertAlign w:val="superscript"/>
              </w:rPr>
              <w:t>c</w:t>
            </w:r>
          </w:p>
        </w:tc>
      </w:tr>
      <w:tr w:rsidR="00B87822" w:rsidRPr="008C7BF7" w14:paraId="2F93002E" w14:textId="77777777" w:rsidTr="00FD01EE">
        <w:tc>
          <w:tcPr>
            <w:tcW w:w="808" w:type="pct"/>
          </w:tcPr>
          <w:p w14:paraId="78446203" w14:textId="77777777" w:rsidR="004F3B3D" w:rsidRPr="008C7BF7" w:rsidRDefault="00742079" w:rsidP="003B01B9">
            <w:pPr>
              <w:pStyle w:val="QRDEnTableText"/>
              <w:jc w:val="center"/>
              <w:rPr>
                <w:sz w:val="18"/>
                <w:szCs w:val="18"/>
              </w:rPr>
            </w:pPr>
            <w:r w:rsidRPr="008C7BF7">
              <w:rPr>
                <w:sz w:val="18"/>
                <w:szCs w:val="18"/>
              </w:rPr>
              <w:t>Cardiac disorders</w:t>
            </w:r>
          </w:p>
        </w:tc>
        <w:tc>
          <w:tcPr>
            <w:tcW w:w="735" w:type="pct"/>
          </w:tcPr>
          <w:p w14:paraId="7271002D" w14:textId="77777777" w:rsidR="004F3B3D" w:rsidRPr="008C7BF7" w:rsidRDefault="004F3B3D" w:rsidP="003B01B9">
            <w:pPr>
              <w:pStyle w:val="QRDEnTableText"/>
              <w:jc w:val="center"/>
              <w:rPr>
                <w:sz w:val="18"/>
                <w:szCs w:val="18"/>
              </w:rPr>
            </w:pPr>
          </w:p>
        </w:tc>
        <w:tc>
          <w:tcPr>
            <w:tcW w:w="957" w:type="pct"/>
          </w:tcPr>
          <w:p w14:paraId="7420BE8C" w14:textId="77777777" w:rsidR="004F3B3D" w:rsidRPr="008C7BF7" w:rsidRDefault="00742079" w:rsidP="003B01B9">
            <w:pPr>
              <w:pStyle w:val="QRDEnTableText"/>
              <w:jc w:val="center"/>
              <w:rPr>
                <w:sz w:val="18"/>
                <w:szCs w:val="18"/>
              </w:rPr>
            </w:pPr>
            <w:r w:rsidRPr="008C7BF7">
              <w:rPr>
                <w:sz w:val="18"/>
                <w:szCs w:val="18"/>
              </w:rPr>
              <w:t>Congestive heart</w:t>
            </w:r>
          </w:p>
          <w:p w14:paraId="273AF8F9" w14:textId="77777777" w:rsidR="004F3B3D" w:rsidRPr="008C7BF7" w:rsidRDefault="00742079" w:rsidP="003B01B9">
            <w:pPr>
              <w:pStyle w:val="QRDEnTableText"/>
              <w:jc w:val="center"/>
              <w:rPr>
                <w:sz w:val="18"/>
                <w:szCs w:val="18"/>
              </w:rPr>
            </w:pPr>
            <w:r w:rsidRPr="008C7BF7">
              <w:rPr>
                <w:sz w:val="18"/>
                <w:szCs w:val="18"/>
              </w:rPr>
              <w:t>failure</w:t>
            </w:r>
            <w:r w:rsidRPr="008C7BF7">
              <w:rPr>
                <w:sz w:val="18"/>
                <w:szCs w:val="18"/>
                <w:vertAlign w:val="superscript"/>
              </w:rPr>
              <w:t>a,b</w:t>
            </w:r>
            <w:r w:rsidRPr="008C7BF7">
              <w:rPr>
                <w:sz w:val="18"/>
                <w:szCs w:val="18"/>
              </w:rPr>
              <w:t>,</w:t>
            </w:r>
          </w:p>
          <w:p w14:paraId="1C6E2287" w14:textId="77777777" w:rsidR="004F3B3D" w:rsidRPr="008C7BF7" w:rsidRDefault="00742079" w:rsidP="003B01B9">
            <w:pPr>
              <w:pStyle w:val="QRDEnTableText"/>
              <w:jc w:val="center"/>
              <w:rPr>
                <w:sz w:val="18"/>
                <w:szCs w:val="18"/>
              </w:rPr>
            </w:pPr>
            <w:r w:rsidRPr="008C7BF7">
              <w:rPr>
                <w:sz w:val="18"/>
                <w:szCs w:val="18"/>
              </w:rPr>
              <w:t>Supraventricular</w:t>
            </w:r>
          </w:p>
          <w:p w14:paraId="482F661D" w14:textId="77777777" w:rsidR="004F3B3D" w:rsidRPr="008C7BF7" w:rsidRDefault="00742079" w:rsidP="003B01B9">
            <w:pPr>
              <w:pStyle w:val="QRDEnTableText"/>
              <w:jc w:val="center"/>
              <w:rPr>
                <w:sz w:val="18"/>
                <w:szCs w:val="18"/>
              </w:rPr>
            </w:pPr>
            <w:r w:rsidRPr="008C7BF7">
              <w:rPr>
                <w:sz w:val="18"/>
                <w:szCs w:val="18"/>
              </w:rPr>
              <w:t>tachycardia</w:t>
            </w:r>
          </w:p>
        </w:tc>
        <w:tc>
          <w:tcPr>
            <w:tcW w:w="589" w:type="pct"/>
          </w:tcPr>
          <w:p w14:paraId="5D6D54E7" w14:textId="77777777" w:rsidR="004F3B3D" w:rsidRPr="008C7BF7" w:rsidRDefault="004F3B3D" w:rsidP="003B01B9">
            <w:pPr>
              <w:pStyle w:val="QRDEnTableText"/>
              <w:jc w:val="center"/>
              <w:rPr>
                <w:sz w:val="18"/>
                <w:szCs w:val="18"/>
              </w:rPr>
            </w:pPr>
          </w:p>
        </w:tc>
        <w:tc>
          <w:tcPr>
            <w:tcW w:w="662" w:type="pct"/>
          </w:tcPr>
          <w:p w14:paraId="465F111D" w14:textId="77777777" w:rsidR="004F3B3D" w:rsidRPr="008C7BF7" w:rsidRDefault="004F3B3D" w:rsidP="003B01B9">
            <w:pPr>
              <w:pStyle w:val="QRDEnTableText"/>
              <w:jc w:val="center"/>
              <w:rPr>
                <w:sz w:val="18"/>
                <w:szCs w:val="18"/>
              </w:rPr>
            </w:pPr>
          </w:p>
        </w:tc>
        <w:tc>
          <w:tcPr>
            <w:tcW w:w="366" w:type="pct"/>
          </w:tcPr>
          <w:p w14:paraId="48204E4A" w14:textId="77777777" w:rsidR="004F3B3D" w:rsidRPr="008C7BF7" w:rsidRDefault="004F3B3D" w:rsidP="003B01B9">
            <w:pPr>
              <w:pStyle w:val="QRDEnTableText"/>
              <w:jc w:val="center"/>
              <w:rPr>
                <w:sz w:val="18"/>
                <w:szCs w:val="18"/>
              </w:rPr>
            </w:pPr>
          </w:p>
        </w:tc>
        <w:tc>
          <w:tcPr>
            <w:tcW w:w="883" w:type="pct"/>
          </w:tcPr>
          <w:p w14:paraId="1A685509" w14:textId="77777777" w:rsidR="004F3B3D" w:rsidRPr="008C7BF7" w:rsidRDefault="004F3B3D" w:rsidP="003B01B9">
            <w:pPr>
              <w:pStyle w:val="QRDEnTableText"/>
              <w:jc w:val="center"/>
              <w:rPr>
                <w:sz w:val="18"/>
                <w:szCs w:val="18"/>
              </w:rPr>
            </w:pPr>
          </w:p>
        </w:tc>
      </w:tr>
      <w:tr w:rsidR="00B87822" w:rsidRPr="008C7BF7" w14:paraId="238F4A4F" w14:textId="77777777" w:rsidTr="00FD01EE">
        <w:tc>
          <w:tcPr>
            <w:tcW w:w="808" w:type="pct"/>
          </w:tcPr>
          <w:p w14:paraId="357AAA3F" w14:textId="77777777" w:rsidR="004F3B3D" w:rsidRPr="008C7BF7" w:rsidRDefault="00742079" w:rsidP="003B01B9">
            <w:pPr>
              <w:pStyle w:val="QRDEnTableText"/>
              <w:jc w:val="center"/>
              <w:rPr>
                <w:sz w:val="18"/>
                <w:szCs w:val="18"/>
              </w:rPr>
            </w:pPr>
            <w:r w:rsidRPr="008C7BF7">
              <w:rPr>
                <w:sz w:val="18"/>
                <w:szCs w:val="18"/>
              </w:rPr>
              <w:t>Vascular disorders</w:t>
            </w:r>
          </w:p>
        </w:tc>
        <w:tc>
          <w:tcPr>
            <w:tcW w:w="735" w:type="pct"/>
          </w:tcPr>
          <w:p w14:paraId="3DE1FBF1" w14:textId="77777777" w:rsidR="004F3B3D" w:rsidRPr="008C7BF7" w:rsidRDefault="00742079" w:rsidP="003B01B9">
            <w:pPr>
              <w:pStyle w:val="QRDEnTableText"/>
              <w:jc w:val="center"/>
              <w:rPr>
                <w:sz w:val="18"/>
                <w:szCs w:val="18"/>
              </w:rPr>
            </w:pPr>
            <w:r w:rsidRPr="008C7BF7">
              <w:rPr>
                <w:sz w:val="18"/>
                <w:szCs w:val="18"/>
              </w:rPr>
              <w:t>Hypertension</w:t>
            </w:r>
            <w:r w:rsidRPr="008C7BF7">
              <w:rPr>
                <w:sz w:val="18"/>
                <w:szCs w:val="18"/>
                <w:vertAlign w:val="superscript"/>
              </w:rPr>
              <w:t>a,b</w:t>
            </w:r>
          </w:p>
        </w:tc>
        <w:tc>
          <w:tcPr>
            <w:tcW w:w="957" w:type="pct"/>
          </w:tcPr>
          <w:p w14:paraId="218B2A37" w14:textId="77777777" w:rsidR="004F3B3D" w:rsidRPr="00977C45" w:rsidRDefault="00742079" w:rsidP="003B01B9">
            <w:pPr>
              <w:pStyle w:val="QRDEnTableText"/>
              <w:jc w:val="center"/>
              <w:rPr>
                <w:sz w:val="18"/>
                <w:szCs w:val="18"/>
                <w:lang w:val="pt-BR"/>
              </w:rPr>
            </w:pPr>
            <w:r w:rsidRPr="00977C45">
              <w:rPr>
                <w:sz w:val="18"/>
                <w:szCs w:val="18"/>
                <w:lang w:val="pt-BR"/>
              </w:rPr>
              <w:t>Thromboembolism arterial</w:t>
            </w:r>
            <w:r w:rsidRPr="00977C45">
              <w:rPr>
                <w:sz w:val="18"/>
                <w:szCs w:val="18"/>
                <w:vertAlign w:val="superscript"/>
                <w:lang w:val="pt-BR"/>
              </w:rPr>
              <w:t>a,b</w:t>
            </w:r>
            <w:r w:rsidRPr="00977C45">
              <w:rPr>
                <w:sz w:val="18"/>
                <w:szCs w:val="18"/>
                <w:lang w:val="pt-BR"/>
              </w:rPr>
              <w:t>,</w:t>
            </w:r>
          </w:p>
          <w:p w14:paraId="72DF3567" w14:textId="77777777" w:rsidR="004F3B3D" w:rsidRPr="00977C45" w:rsidRDefault="00742079" w:rsidP="003B01B9">
            <w:pPr>
              <w:pStyle w:val="QRDEnTableText"/>
              <w:jc w:val="center"/>
              <w:rPr>
                <w:sz w:val="18"/>
                <w:szCs w:val="18"/>
                <w:lang w:val="pt-BR"/>
              </w:rPr>
            </w:pPr>
            <w:r w:rsidRPr="00977C45">
              <w:rPr>
                <w:sz w:val="18"/>
                <w:szCs w:val="18"/>
                <w:lang w:val="pt-BR"/>
              </w:rPr>
              <w:t>Haemorrhage</w:t>
            </w:r>
            <w:r w:rsidRPr="00977C45">
              <w:rPr>
                <w:sz w:val="18"/>
                <w:szCs w:val="18"/>
                <w:vertAlign w:val="superscript"/>
                <w:lang w:val="pt-BR"/>
              </w:rPr>
              <w:t>a,b</w:t>
            </w:r>
            <w:r w:rsidRPr="00977C45">
              <w:rPr>
                <w:sz w:val="18"/>
                <w:szCs w:val="18"/>
                <w:lang w:val="pt-BR"/>
              </w:rPr>
              <w:t>,</w:t>
            </w:r>
          </w:p>
          <w:p w14:paraId="78109DCF" w14:textId="77777777" w:rsidR="004F3B3D" w:rsidRPr="008C7BF7" w:rsidRDefault="00742079" w:rsidP="003B01B9">
            <w:pPr>
              <w:pStyle w:val="QRDEnTableText"/>
              <w:jc w:val="center"/>
              <w:rPr>
                <w:sz w:val="18"/>
                <w:szCs w:val="18"/>
              </w:rPr>
            </w:pPr>
            <w:r w:rsidRPr="008C7BF7">
              <w:rPr>
                <w:sz w:val="18"/>
                <w:szCs w:val="18"/>
              </w:rPr>
              <w:t>Thromboembolism</w:t>
            </w:r>
          </w:p>
          <w:p w14:paraId="308315E5" w14:textId="51E93427" w:rsidR="004F3B3D" w:rsidRPr="008C7BF7" w:rsidRDefault="00742079" w:rsidP="003B01B9">
            <w:pPr>
              <w:pStyle w:val="QRDEnTableText"/>
              <w:jc w:val="center"/>
              <w:rPr>
                <w:sz w:val="18"/>
                <w:szCs w:val="18"/>
              </w:rPr>
            </w:pPr>
            <w:r w:rsidRPr="008C7BF7">
              <w:rPr>
                <w:sz w:val="18"/>
                <w:szCs w:val="18"/>
              </w:rPr>
              <w:t>(venous)</w:t>
            </w:r>
            <w:r w:rsidRPr="008C7BF7">
              <w:rPr>
                <w:sz w:val="18"/>
                <w:szCs w:val="18"/>
                <w:vertAlign w:val="superscript"/>
              </w:rPr>
              <w:t>a,b</w:t>
            </w:r>
            <w:r w:rsidR="00DA4D0E" w:rsidRPr="008C7BF7">
              <w:rPr>
                <w:sz w:val="18"/>
                <w:szCs w:val="18"/>
              </w:rPr>
              <w:t>,</w:t>
            </w:r>
          </w:p>
          <w:p w14:paraId="2FEBCA3C" w14:textId="77777777" w:rsidR="004F3B3D" w:rsidRPr="008C7BF7" w:rsidRDefault="00742079" w:rsidP="003B01B9">
            <w:pPr>
              <w:pStyle w:val="QRDEnTableText"/>
              <w:jc w:val="center"/>
              <w:rPr>
                <w:sz w:val="18"/>
                <w:szCs w:val="18"/>
              </w:rPr>
            </w:pPr>
            <w:r w:rsidRPr="008C7BF7">
              <w:rPr>
                <w:sz w:val="18"/>
                <w:szCs w:val="18"/>
              </w:rPr>
              <w:t>Deep vein</w:t>
            </w:r>
          </w:p>
          <w:p w14:paraId="03BA23B0" w14:textId="77777777" w:rsidR="004F3B3D" w:rsidRPr="008C7BF7" w:rsidRDefault="00742079" w:rsidP="003B01B9">
            <w:pPr>
              <w:pStyle w:val="QRDEnTableText"/>
              <w:jc w:val="center"/>
              <w:rPr>
                <w:sz w:val="18"/>
                <w:szCs w:val="18"/>
              </w:rPr>
            </w:pPr>
            <w:r w:rsidRPr="008C7BF7">
              <w:rPr>
                <w:sz w:val="18"/>
                <w:szCs w:val="18"/>
              </w:rPr>
              <w:t>thrombosis</w:t>
            </w:r>
          </w:p>
        </w:tc>
        <w:tc>
          <w:tcPr>
            <w:tcW w:w="589" w:type="pct"/>
          </w:tcPr>
          <w:p w14:paraId="16F7B9C8" w14:textId="77777777" w:rsidR="004F3B3D" w:rsidRPr="008C7BF7" w:rsidRDefault="004F3B3D" w:rsidP="003B01B9">
            <w:pPr>
              <w:pStyle w:val="QRDEnTableText"/>
              <w:jc w:val="center"/>
              <w:rPr>
                <w:sz w:val="18"/>
                <w:szCs w:val="18"/>
              </w:rPr>
            </w:pPr>
          </w:p>
        </w:tc>
        <w:tc>
          <w:tcPr>
            <w:tcW w:w="662" w:type="pct"/>
          </w:tcPr>
          <w:p w14:paraId="389EF2E4" w14:textId="77777777" w:rsidR="004F3B3D" w:rsidRPr="008C7BF7" w:rsidRDefault="004F3B3D" w:rsidP="003B01B9">
            <w:pPr>
              <w:pStyle w:val="QRDEnTableText"/>
              <w:jc w:val="center"/>
              <w:rPr>
                <w:sz w:val="18"/>
                <w:szCs w:val="18"/>
              </w:rPr>
            </w:pPr>
          </w:p>
        </w:tc>
        <w:tc>
          <w:tcPr>
            <w:tcW w:w="366" w:type="pct"/>
          </w:tcPr>
          <w:p w14:paraId="44D8E860" w14:textId="77777777" w:rsidR="004F3B3D" w:rsidRPr="008C7BF7" w:rsidRDefault="004F3B3D" w:rsidP="003B01B9">
            <w:pPr>
              <w:pStyle w:val="QRDEnTableText"/>
              <w:jc w:val="center"/>
              <w:rPr>
                <w:sz w:val="18"/>
                <w:szCs w:val="18"/>
              </w:rPr>
            </w:pPr>
          </w:p>
        </w:tc>
        <w:tc>
          <w:tcPr>
            <w:tcW w:w="883" w:type="pct"/>
          </w:tcPr>
          <w:p w14:paraId="505772A8" w14:textId="77777777" w:rsidR="004F3B3D" w:rsidRPr="008C7BF7" w:rsidRDefault="00742079" w:rsidP="003B01B9">
            <w:pPr>
              <w:pStyle w:val="QRDEnTableText"/>
              <w:jc w:val="center"/>
              <w:rPr>
                <w:sz w:val="18"/>
                <w:szCs w:val="18"/>
              </w:rPr>
            </w:pPr>
            <w:r w:rsidRPr="008C7BF7">
              <w:rPr>
                <w:sz w:val="18"/>
                <w:szCs w:val="18"/>
              </w:rPr>
              <w:t>Renal</w:t>
            </w:r>
          </w:p>
          <w:p w14:paraId="45D67152" w14:textId="77777777" w:rsidR="004F3B3D" w:rsidRPr="008C7BF7" w:rsidRDefault="00742079" w:rsidP="003B01B9">
            <w:pPr>
              <w:pStyle w:val="QRDEnTableText"/>
              <w:jc w:val="center"/>
              <w:rPr>
                <w:sz w:val="18"/>
                <w:szCs w:val="18"/>
              </w:rPr>
            </w:pPr>
            <w:r w:rsidRPr="008C7BF7">
              <w:rPr>
                <w:sz w:val="18"/>
                <w:szCs w:val="18"/>
              </w:rPr>
              <w:t>thrombotic</w:t>
            </w:r>
          </w:p>
          <w:p w14:paraId="4EC62BE8" w14:textId="4078E824" w:rsidR="004F3B3D" w:rsidRPr="008C7BF7" w:rsidRDefault="00742079" w:rsidP="003B01B9">
            <w:pPr>
              <w:pStyle w:val="QRDEnTableText"/>
              <w:jc w:val="center"/>
              <w:rPr>
                <w:sz w:val="18"/>
                <w:szCs w:val="18"/>
              </w:rPr>
            </w:pPr>
            <w:r w:rsidRPr="008C7BF7">
              <w:rPr>
                <w:sz w:val="18"/>
                <w:szCs w:val="18"/>
              </w:rPr>
              <w:t>microangiopathy</w:t>
            </w:r>
            <w:r w:rsidRPr="008C7BF7">
              <w:rPr>
                <w:sz w:val="18"/>
                <w:szCs w:val="18"/>
                <w:vertAlign w:val="superscript"/>
              </w:rPr>
              <w:t>b,c</w:t>
            </w:r>
            <w:r w:rsidRPr="008C7BF7">
              <w:rPr>
                <w:sz w:val="18"/>
                <w:szCs w:val="18"/>
              </w:rPr>
              <w:t>,</w:t>
            </w:r>
            <w:ins w:id="17" w:author="Author" w:date="2025-08-07T15:29:00Z" w16du:dateUtc="2025-08-07T14:29:00Z">
              <w:r w:rsidR="00742F99" w:rsidRPr="008C7BF7">
                <w:rPr>
                  <w:sz w:val="18"/>
                  <w:szCs w:val="18"/>
                </w:rPr>
                <w:t xml:space="preserve"> Hyaline occlusive glomerular microangiopathy</w:t>
              </w:r>
            </w:ins>
            <w:ins w:id="18" w:author="Author" w:date="2025-09-23T13:23:00Z" w16du:dateUtc="2025-09-23T12:23:00Z">
              <w:r w:rsidR="00E4590B" w:rsidRPr="008C7BF7">
                <w:rPr>
                  <w:sz w:val="18"/>
                  <w:szCs w:val="18"/>
                  <w:vertAlign w:val="superscript"/>
                </w:rPr>
                <w:t>c</w:t>
              </w:r>
            </w:ins>
            <w:ins w:id="19" w:author="Author" w:date="2025-08-07T15:29:00Z" w16du:dateUtc="2025-08-07T14:29:00Z">
              <w:r w:rsidR="00742F99" w:rsidRPr="008C7BF7">
                <w:rPr>
                  <w:sz w:val="18"/>
                  <w:szCs w:val="18"/>
                </w:rPr>
                <w:t>,</w:t>
              </w:r>
            </w:ins>
            <w:r w:rsidRPr="008C7BF7">
              <w:rPr>
                <w:sz w:val="18"/>
                <w:szCs w:val="18"/>
              </w:rPr>
              <w:t xml:space="preserve"> Aneurysms and artery dissections</w:t>
            </w:r>
          </w:p>
        </w:tc>
      </w:tr>
      <w:tr w:rsidR="00B87822" w:rsidRPr="008C7BF7" w14:paraId="14C124DE" w14:textId="77777777" w:rsidTr="00DE60F7">
        <w:trPr>
          <w:cantSplit/>
        </w:trPr>
        <w:tc>
          <w:tcPr>
            <w:tcW w:w="808" w:type="pct"/>
          </w:tcPr>
          <w:p w14:paraId="4B22892C" w14:textId="77777777" w:rsidR="004F3B3D" w:rsidRPr="008C7BF7" w:rsidRDefault="00742079" w:rsidP="003B01B9">
            <w:pPr>
              <w:pStyle w:val="QRDEnTableText"/>
              <w:jc w:val="center"/>
              <w:rPr>
                <w:sz w:val="18"/>
                <w:szCs w:val="18"/>
              </w:rPr>
            </w:pPr>
            <w:r w:rsidRPr="008C7BF7">
              <w:rPr>
                <w:sz w:val="18"/>
                <w:szCs w:val="18"/>
              </w:rPr>
              <w:t>Respiratory, thoracic and mediastinal disorders</w:t>
            </w:r>
          </w:p>
        </w:tc>
        <w:tc>
          <w:tcPr>
            <w:tcW w:w="735" w:type="pct"/>
          </w:tcPr>
          <w:p w14:paraId="06F539F9" w14:textId="77777777" w:rsidR="004F3B3D" w:rsidRPr="008C7BF7" w:rsidRDefault="004F3B3D" w:rsidP="003B01B9">
            <w:pPr>
              <w:pStyle w:val="QRDEnTableText"/>
              <w:jc w:val="center"/>
              <w:rPr>
                <w:sz w:val="18"/>
                <w:szCs w:val="18"/>
              </w:rPr>
            </w:pPr>
          </w:p>
        </w:tc>
        <w:tc>
          <w:tcPr>
            <w:tcW w:w="957" w:type="pct"/>
          </w:tcPr>
          <w:p w14:paraId="08BDC8E5" w14:textId="77777777" w:rsidR="004F3B3D" w:rsidRPr="008C7BF7" w:rsidRDefault="00742079" w:rsidP="003B01B9">
            <w:pPr>
              <w:pStyle w:val="QRDEnTableText"/>
              <w:jc w:val="center"/>
              <w:rPr>
                <w:sz w:val="18"/>
                <w:szCs w:val="18"/>
              </w:rPr>
            </w:pPr>
            <w:r w:rsidRPr="008C7BF7">
              <w:rPr>
                <w:sz w:val="18"/>
                <w:szCs w:val="18"/>
              </w:rPr>
              <w:t>Pulmonary</w:t>
            </w:r>
          </w:p>
          <w:p w14:paraId="73D0BEF2" w14:textId="77777777" w:rsidR="004F3B3D" w:rsidRPr="008C7BF7" w:rsidRDefault="00742079" w:rsidP="003B01B9">
            <w:pPr>
              <w:pStyle w:val="QRDEnTableText"/>
              <w:jc w:val="center"/>
              <w:rPr>
                <w:sz w:val="18"/>
                <w:szCs w:val="18"/>
              </w:rPr>
            </w:pPr>
            <w:r w:rsidRPr="008C7BF7">
              <w:rPr>
                <w:sz w:val="18"/>
                <w:szCs w:val="18"/>
              </w:rPr>
              <w:t>haemorrhage/</w:t>
            </w:r>
          </w:p>
          <w:p w14:paraId="2A3A4E3D" w14:textId="77777777" w:rsidR="004F3B3D" w:rsidRPr="008C7BF7" w:rsidRDefault="00742079" w:rsidP="003B01B9">
            <w:pPr>
              <w:pStyle w:val="QRDEnTableText"/>
              <w:jc w:val="center"/>
              <w:rPr>
                <w:sz w:val="18"/>
                <w:szCs w:val="18"/>
              </w:rPr>
            </w:pPr>
            <w:r w:rsidRPr="008C7BF7">
              <w:rPr>
                <w:sz w:val="18"/>
                <w:szCs w:val="18"/>
              </w:rPr>
              <w:t>Haemoptysis</w:t>
            </w:r>
            <w:r w:rsidRPr="008C7BF7">
              <w:rPr>
                <w:sz w:val="18"/>
                <w:szCs w:val="18"/>
                <w:vertAlign w:val="superscript"/>
              </w:rPr>
              <w:t>a,b</w:t>
            </w:r>
            <w:r w:rsidRPr="008C7BF7">
              <w:rPr>
                <w:sz w:val="18"/>
                <w:szCs w:val="18"/>
              </w:rPr>
              <w:t>,</w:t>
            </w:r>
          </w:p>
          <w:p w14:paraId="19D84B9C" w14:textId="77777777" w:rsidR="004F3B3D" w:rsidRPr="008C7BF7" w:rsidRDefault="00742079" w:rsidP="003B01B9">
            <w:pPr>
              <w:pStyle w:val="QRDEnTableText"/>
              <w:jc w:val="center"/>
              <w:rPr>
                <w:sz w:val="18"/>
                <w:szCs w:val="18"/>
              </w:rPr>
            </w:pPr>
            <w:r w:rsidRPr="008C7BF7">
              <w:rPr>
                <w:sz w:val="18"/>
                <w:szCs w:val="18"/>
              </w:rPr>
              <w:t>Pulmonary</w:t>
            </w:r>
          </w:p>
          <w:p w14:paraId="19D96429" w14:textId="77777777" w:rsidR="004F3B3D" w:rsidRPr="008C7BF7" w:rsidRDefault="00742079" w:rsidP="003B01B9">
            <w:pPr>
              <w:pStyle w:val="QRDEnTableText"/>
              <w:jc w:val="center"/>
              <w:rPr>
                <w:sz w:val="18"/>
                <w:szCs w:val="18"/>
              </w:rPr>
            </w:pPr>
            <w:r w:rsidRPr="008C7BF7">
              <w:rPr>
                <w:sz w:val="18"/>
                <w:szCs w:val="18"/>
              </w:rPr>
              <w:t>embolism,</w:t>
            </w:r>
          </w:p>
          <w:p w14:paraId="43E42D1F" w14:textId="77777777" w:rsidR="004F3B3D" w:rsidRPr="008C7BF7" w:rsidRDefault="00742079" w:rsidP="003B01B9">
            <w:pPr>
              <w:pStyle w:val="QRDEnTableText"/>
              <w:jc w:val="center"/>
              <w:rPr>
                <w:sz w:val="18"/>
                <w:szCs w:val="18"/>
              </w:rPr>
            </w:pPr>
            <w:r w:rsidRPr="008C7BF7">
              <w:rPr>
                <w:sz w:val="18"/>
                <w:szCs w:val="18"/>
              </w:rPr>
              <w:t>Epistaxis,</w:t>
            </w:r>
          </w:p>
          <w:p w14:paraId="23A3C8E4" w14:textId="77777777" w:rsidR="004F3B3D" w:rsidRPr="008C7BF7" w:rsidRDefault="00742079" w:rsidP="003B01B9">
            <w:pPr>
              <w:pStyle w:val="QRDEnTableText"/>
              <w:jc w:val="center"/>
              <w:rPr>
                <w:sz w:val="18"/>
                <w:szCs w:val="18"/>
              </w:rPr>
            </w:pPr>
            <w:r w:rsidRPr="008C7BF7">
              <w:rPr>
                <w:sz w:val="18"/>
                <w:szCs w:val="18"/>
              </w:rPr>
              <w:t>Dyspnoea,</w:t>
            </w:r>
          </w:p>
          <w:p w14:paraId="5D5EA95E" w14:textId="77777777" w:rsidR="004F3B3D" w:rsidRPr="008C7BF7" w:rsidRDefault="00742079" w:rsidP="003B01B9">
            <w:pPr>
              <w:pStyle w:val="QRDEnTableText"/>
              <w:jc w:val="center"/>
              <w:rPr>
                <w:sz w:val="18"/>
                <w:szCs w:val="18"/>
              </w:rPr>
            </w:pPr>
            <w:r w:rsidRPr="008C7BF7">
              <w:rPr>
                <w:sz w:val="18"/>
                <w:szCs w:val="18"/>
              </w:rPr>
              <w:t>Hypoxia</w:t>
            </w:r>
          </w:p>
        </w:tc>
        <w:tc>
          <w:tcPr>
            <w:tcW w:w="589" w:type="pct"/>
          </w:tcPr>
          <w:p w14:paraId="1394737C" w14:textId="77777777" w:rsidR="004F3B3D" w:rsidRPr="008C7BF7" w:rsidRDefault="004F3B3D" w:rsidP="003B01B9">
            <w:pPr>
              <w:pStyle w:val="QRDEnTableText"/>
              <w:jc w:val="center"/>
              <w:rPr>
                <w:sz w:val="18"/>
                <w:szCs w:val="18"/>
              </w:rPr>
            </w:pPr>
          </w:p>
        </w:tc>
        <w:tc>
          <w:tcPr>
            <w:tcW w:w="662" w:type="pct"/>
          </w:tcPr>
          <w:p w14:paraId="411F2AF2" w14:textId="77777777" w:rsidR="004F3B3D" w:rsidRPr="008C7BF7" w:rsidRDefault="004F3B3D" w:rsidP="003B01B9">
            <w:pPr>
              <w:pStyle w:val="QRDEnTableText"/>
              <w:jc w:val="center"/>
              <w:rPr>
                <w:sz w:val="18"/>
                <w:szCs w:val="18"/>
              </w:rPr>
            </w:pPr>
          </w:p>
        </w:tc>
        <w:tc>
          <w:tcPr>
            <w:tcW w:w="366" w:type="pct"/>
          </w:tcPr>
          <w:p w14:paraId="63BF6A04" w14:textId="77777777" w:rsidR="004F3B3D" w:rsidRPr="008C7BF7" w:rsidRDefault="004F3B3D" w:rsidP="003B01B9">
            <w:pPr>
              <w:pStyle w:val="QRDEnTableText"/>
              <w:jc w:val="center"/>
              <w:rPr>
                <w:sz w:val="18"/>
                <w:szCs w:val="18"/>
              </w:rPr>
            </w:pPr>
          </w:p>
        </w:tc>
        <w:tc>
          <w:tcPr>
            <w:tcW w:w="883" w:type="pct"/>
          </w:tcPr>
          <w:p w14:paraId="41530F11" w14:textId="77777777" w:rsidR="004F3B3D" w:rsidRPr="008C7BF7" w:rsidRDefault="00742079" w:rsidP="003B01B9">
            <w:pPr>
              <w:pStyle w:val="QRDEnTableText"/>
              <w:jc w:val="center"/>
              <w:rPr>
                <w:sz w:val="18"/>
                <w:szCs w:val="18"/>
              </w:rPr>
            </w:pPr>
            <w:r w:rsidRPr="008C7BF7">
              <w:rPr>
                <w:sz w:val="18"/>
                <w:szCs w:val="18"/>
              </w:rPr>
              <w:t>Pulmonary</w:t>
            </w:r>
          </w:p>
          <w:p w14:paraId="2A75E36E" w14:textId="77777777" w:rsidR="004F3B3D" w:rsidRPr="008C7BF7" w:rsidRDefault="00742079" w:rsidP="003B01B9">
            <w:pPr>
              <w:pStyle w:val="QRDEnTableText"/>
              <w:jc w:val="center"/>
              <w:rPr>
                <w:sz w:val="18"/>
                <w:szCs w:val="18"/>
              </w:rPr>
            </w:pPr>
            <w:r w:rsidRPr="008C7BF7">
              <w:rPr>
                <w:sz w:val="18"/>
                <w:szCs w:val="18"/>
              </w:rPr>
              <w:t>hypertension</w:t>
            </w:r>
            <w:r w:rsidRPr="008C7BF7">
              <w:rPr>
                <w:sz w:val="18"/>
                <w:szCs w:val="18"/>
                <w:vertAlign w:val="superscript"/>
              </w:rPr>
              <w:t>c</w:t>
            </w:r>
            <w:r w:rsidRPr="008C7BF7">
              <w:rPr>
                <w:sz w:val="18"/>
                <w:szCs w:val="18"/>
              </w:rPr>
              <w:t>,</w:t>
            </w:r>
          </w:p>
          <w:p w14:paraId="07A2CE27" w14:textId="77777777" w:rsidR="004F3B3D" w:rsidRPr="008C7BF7" w:rsidRDefault="00742079" w:rsidP="003B01B9">
            <w:pPr>
              <w:pStyle w:val="QRDEnTableText"/>
              <w:jc w:val="center"/>
              <w:rPr>
                <w:sz w:val="18"/>
                <w:szCs w:val="18"/>
              </w:rPr>
            </w:pPr>
            <w:r w:rsidRPr="008C7BF7">
              <w:rPr>
                <w:sz w:val="18"/>
                <w:szCs w:val="18"/>
              </w:rPr>
              <w:t>Nasal septum</w:t>
            </w:r>
          </w:p>
          <w:p w14:paraId="0BCB63D2" w14:textId="77777777" w:rsidR="004F3B3D" w:rsidRPr="008C7BF7" w:rsidRDefault="00742079" w:rsidP="003B01B9">
            <w:pPr>
              <w:pStyle w:val="QRDEnTableText"/>
              <w:jc w:val="center"/>
              <w:rPr>
                <w:sz w:val="18"/>
                <w:szCs w:val="18"/>
              </w:rPr>
            </w:pPr>
            <w:r w:rsidRPr="008C7BF7">
              <w:rPr>
                <w:sz w:val="18"/>
                <w:szCs w:val="18"/>
              </w:rPr>
              <w:t>perforation</w:t>
            </w:r>
            <w:r w:rsidRPr="008C7BF7">
              <w:rPr>
                <w:sz w:val="18"/>
                <w:szCs w:val="18"/>
                <w:vertAlign w:val="superscript"/>
              </w:rPr>
              <w:t>c</w:t>
            </w:r>
          </w:p>
        </w:tc>
      </w:tr>
      <w:tr w:rsidR="00B87822" w:rsidRPr="008C7BF7" w14:paraId="75FD4AAB" w14:textId="77777777" w:rsidTr="00FD01EE">
        <w:tc>
          <w:tcPr>
            <w:tcW w:w="808" w:type="pct"/>
          </w:tcPr>
          <w:p w14:paraId="50B00741" w14:textId="77777777" w:rsidR="004F3B3D" w:rsidRPr="008C7BF7" w:rsidRDefault="00742079" w:rsidP="003B01B9">
            <w:pPr>
              <w:pStyle w:val="QRDEnTableText"/>
              <w:jc w:val="center"/>
              <w:rPr>
                <w:sz w:val="18"/>
                <w:szCs w:val="18"/>
              </w:rPr>
            </w:pPr>
            <w:r w:rsidRPr="008C7BF7">
              <w:rPr>
                <w:sz w:val="18"/>
                <w:szCs w:val="18"/>
              </w:rPr>
              <w:t>Gastrointestinal disorders</w:t>
            </w:r>
          </w:p>
        </w:tc>
        <w:tc>
          <w:tcPr>
            <w:tcW w:w="735" w:type="pct"/>
          </w:tcPr>
          <w:p w14:paraId="0C1321B5" w14:textId="77777777" w:rsidR="004F3B3D" w:rsidRPr="008C7BF7" w:rsidRDefault="00742079" w:rsidP="003B01B9">
            <w:pPr>
              <w:pStyle w:val="QRDEnTableText"/>
              <w:jc w:val="center"/>
              <w:rPr>
                <w:sz w:val="18"/>
                <w:szCs w:val="18"/>
              </w:rPr>
            </w:pPr>
            <w:r w:rsidRPr="008C7BF7">
              <w:rPr>
                <w:sz w:val="18"/>
                <w:szCs w:val="18"/>
              </w:rPr>
              <w:t>Diarrhoea,</w:t>
            </w:r>
          </w:p>
          <w:p w14:paraId="5500CF1B" w14:textId="77777777" w:rsidR="004F3B3D" w:rsidRPr="008C7BF7" w:rsidRDefault="00742079" w:rsidP="003B01B9">
            <w:pPr>
              <w:pStyle w:val="QRDEnTableText"/>
              <w:jc w:val="center"/>
              <w:rPr>
                <w:sz w:val="18"/>
                <w:szCs w:val="18"/>
              </w:rPr>
            </w:pPr>
            <w:r w:rsidRPr="008C7BF7">
              <w:rPr>
                <w:sz w:val="18"/>
                <w:szCs w:val="18"/>
              </w:rPr>
              <w:t>Nausea,</w:t>
            </w:r>
          </w:p>
          <w:p w14:paraId="1B161B0C" w14:textId="77777777" w:rsidR="004F3B3D" w:rsidRPr="008C7BF7" w:rsidRDefault="00742079" w:rsidP="003B01B9">
            <w:pPr>
              <w:pStyle w:val="QRDEnTableText"/>
              <w:jc w:val="center"/>
              <w:rPr>
                <w:sz w:val="18"/>
                <w:szCs w:val="18"/>
              </w:rPr>
            </w:pPr>
            <w:r w:rsidRPr="008C7BF7">
              <w:rPr>
                <w:sz w:val="18"/>
                <w:szCs w:val="18"/>
              </w:rPr>
              <w:t>Vomiting,</w:t>
            </w:r>
          </w:p>
          <w:p w14:paraId="3A1865D7" w14:textId="77777777" w:rsidR="004F3B3D" w:rsidRPr="008C7BF7" w:rsidRDefault="00742079" w:rsidP="003B01B9">
            <w:pPr>
              <w:pStyle w:val="QRDEnTableText"/>
              <w:jc w:val="center"/>
              <w:rPr>
                <w:sz w:val="18"/>
                <w:szCs w:val="18"/>
              </w:rPr>
            </w:pPr>
            <w:r w:rsidRPr="008C7BF7">
              <w:rPr>
                <w:sz w:val="18"/>
                <w:szCs w:val="18"/>
              </w:rPr>
              <w:t>Abdominal pain</w:t>
            </w:r>
          </w:p>
        </w:tc>
        <w:tc>
          <w:tcPr>
            <w:tcW w:w="957" w:type="pct"/>
          </w:tcPr>
          <w:p w14:paraId="5507B1B6" w14:textId="77777777" w:rsidR="004F3B3D" w:rsidRPr="00977C45" w:rsidRDefault="00742079" w:rsidP="003B01B9">
            <w:pPr>
              <w:pStyle w:val="QRDEnTableText"/>
              <w:jc w:val="center"/>
              <w:rPr>
                <w:sz w:val="18"/>
                <w:szCs w:val="18"/>
                <w:lang w:val="fr-FR"/>
              </w:rPr>
            </w:pPr>
            <w:r w:rsidRPr="00977C45">
              <w:rPr>
                <w:sz w:val="18"/>
                <w:szCs w:val="18"/>
                <w:lang w:val="fr-FR"/>
              </w:rPr>
              <w:t>Intestinal</w:t>
            </w:r>
          </w:p>
          <w:p w14:paraId="23396D55" w14:textId="77777777" w:rsidR="004F3B3D" w:rsidRPr="00977C45" w:rsidRDefault="00742079" w:rsidP="003B01B9">
            <w:pPr>
              <w:pStyle w:val="QRDEnTableText"/>
              <w:jc w:val="center"/>
              <w:rPr>
                <w:sz w:val="18"/>
                <w:szCs w:val="18"/>
                <w:lang w:val="fr-FR"/>
              </w:rPr>
            </w:pPr>
            <w:r w:rsidRPr="00977C45">
              <w:rPr>
                <w:sz w:val="18"/>
                <w:szCs w:val="18"/>
                <w:lang w:val="fr-FR"/>
              </w:rPr>
              <w:t>perforation,</w:t>
            </w:r>
          </w:p>
          <w:p w14:paraId="6D242407" w14:textId="77777777" w:rsidR="004F3B3D" w:rsidRPr="00977C45" w:rsidRDefault="00742079" w:rsidP="003B01B9">
            <w:pPr>
              <w:pStyle w:val="QRDEnTableText"/>
              <w:jc w:val="center"/>
              <w:rPr>
                <w:sz w:val="18"/>
                <w:szCs w:val="18"/>
                <w:lang w:val="fr-FR"/>
              </w:rPr>
            </w:pPr>
            <w:r w:rsidRPr="00977C45">
              <w:rPr>
                <w:sz w:val="18"/>
                <w:szCs w:val="18"/>
                <w:lang w:val="fr-FR"/>
              </w:rPr>
              <w:t>Ileus,</w:t>
            </w:r>
          </w:p>
          <w:p w14:paraId="1E870BB1" w14:textId="77777777" w:rsidR="004F3B3D" w:rsidRPr="00977C45" w:rsidRDefault="00742079" w:rsidP="003B01B9">
            <w:pPr>
              <w:pStyle w:val="QRDEnTableText"/>
              <w:jc w:val="center"/>
              <w:rPr>
                <w:sz w:val="18"/>
                <w:szCs w:val="18"/>
                <w:lang w:val="fr-FR"/>
              </w:rPr>
            </w:pPr>
            <w:r w:rsidRPr="00977C45">
              <w:rPr>
                <w:sz w:val="18"/>
                <w:szCs w:val="18"/>
                <w:lang w:val="fr-FR"/>
              </w:rPr>
              <w:t>Intestinal</w:t>
            </w:r>
          </w:p>
          <w:p w14:paraId="3DD8558D" w14:textId="77777777" w:rsidR="004F3B3D" w:rsidRPr="00977C45" w:rsidRDefault="00742079" w:rsidP="003B01B9">
            <w:pPr>
              <w:pStyle w:val="QRDEnTableText"/>
              <w:jc w:val="center"/>
              <w:rPr>
                <w:sz w:val="18"/>
                <w:szCs w:val="18"/>
                <w:lang w:val="fr-FR"/>
              </w:rPr>
            </w:pPr>
            <w:r w:rsidRPr="00977C45">
              <w:rPr>
                <w:sz w:val="18"/>
                <w:szCs w:val="18"/>
                <w:lang w:val="fr-FR"/>
              </w:rPr>
              <w:t xml:space="preserve">obstruction, </w:t>
            </w:r>
          </w:p>
          <w:p w14:paraId="2F56CA4E" w14:textId="77777777" w:rsidR="004F3B3D" w:rsidRPr="00977C45" w:rsidRDefault="00742079" w:rsidP="003B01B9">
            <w:pPr>
              <w:pStyle w:val="QRDEnTableText"/>
              <w:jc w:val="center"/>
              <w:rPr>
                <w:sz w:val="18"/>
                <w:szCs w:val="18"/>
                <w:lang w:val="pt-BR"/>
              </w:rPr>
            </w:pPr>
            <w:r w:rsidRPr="00977C45">
              <w:rPr>
                <w:sz w:val="18"/>
                <w:szCs w:val="18"/>
                <w:lang w:val="pt-BR"/>
              </w:rPr>
              <w:t>Recto-vaginal fistulae</w:t>
            </w:r>
            <w:r w:rsidRPr="00977C45">
              <w:rPr>
                <w:sz w:val="18"/>
                <w:szCs w:val="18"/>
                <w:vertAlign w:val="superscript"/>
                <w:lang w:val="pt-BR"/>
              </w:rPr>
              <w:t>c,d</w:t>
            </w:r>
            <w:r w:rsidRPr="00977C45">
              <w:rPr>
                <w:sz w:val="18"/>
                <w:szCs w:val="18"/>
                <w:lang w:val="pt-BR"/>
              </w:rPr>
              <w:t>, Gastrointestinal</w:t>
            </w:r>
          </w:p>
          <w:p w14:paraId="2F9BE223" w14:textId="77777777" w:rsidR="004F3B3D" w:rsidRPr="00977C45" w:rsidRDefault="00742079" w:rsidP="003B01B9">
            <w:pPr>
              <w:pStyle w:val="QRDEnTableText"/>
              <w:jc w:val="center"/>
              <w:rPr>
                <w:sz w:val="18"/>
                <w:szCs w:val="18"/>
                <w:lang w:val="pt-BR"/>
              </w:rPr>
            </w:pPr>
            <w:r w:rsidRPr="00977C45">
              <w:rPr>
                <w:sz w:val="18"/>
                <w:szCs w:val="18"/>
                <w:lang w:val="pt-BR"/>
              </w:rPr>
              <w:t>disorder,</w:t>
            </w:r>
          </w:p>
          <w:p w14:paraId="0A3F1D5A" w14:textId="77777777" w:rsidR="004F3B3D" w:rsidRPr="00977C45" w:rsidRDefault="00742079" w:rsidP="003B01B9">
            <w:pPr>
              <w:pStyle w:val="QRDEnTableText"/>
              <w:jc w:val="center"/>
              <w:rPr>
                <w:sz w:val="18"/>
                <w:szCs w:val="18"/>
                <w:lang w:val="pt-BR"/>
              </w:rPr>
            </w:pPr>
            <w:r w:rsidRPr="00977C45">
              <w:rPr>
                <w:sz w:val="18"/>
                <w:szCs w:val="18"/>
                <w:lang w:val="pt-BR"/>
              </w:rPr>
              <w:t>Stomatitis,</w:t>
            </w:r>
          </w:p>
          <w:p w14:paraId="3255C7DC" w14:textId="77777777" w:rsidR="004F3B3D" w:rsidRPr="008C7BF7" w:rsidRDefault="00742079" w:rsidP="003B01B9">
            <w:pPr>
              <w:pStyle w:val="QRDEnTableText"/>
              <w:jc w:val="center"/>
              <w:rPr>
                <w:sz w:val="18"/>
                <w:szCs w:val="18"/>
              </w:rPr>
            </w:pPr>
            <w:r w:rsidRPr="008C7BF7">
              <w:rPr>
                <w:sz w:val="18"/>
                <w:szCs w:val="18"/>
              </w:rPr>
              <w:t>Proctalgia</w:t>
            </w:r>
          </w:p>
          <w:p w14:paraId="1FE10550" w14:textId="77777777" w:rsidR="004F3B3D" w:rsidRPr="008C7BF7" w:rsidRDefault="004F3B3D" w:rsidP="003B01B9">
            <w:pPr>
              <w:pStyle w:val="QRDEnTableText"/>
              <w:jc w:val="center"/>
              <w:rPr>
                <w:sz w:val="18"/>
                <w:szCs w:val="18"/>
              </w:rPr>
            </w:pPr>
          </w:p>
        </w:tc>
        <w:tc>
          <w:tcPr>
            <w:tcW w:w="589" w:type="pct"/>
          </w:tcPr>
          <w:p w14:paraId="16957EFE" w14:textId="77777777" w:rsidR="004F3B3D" w:rsidRPr="008C7BF7" w:rsidRDefault="004F3B3D" w:rsidP="003B01B9">
            <w:pPr>
              <w:pStyle w:val="QRDEnTableText"/>
              <w:jc w:val="center"/>
              <w:rPr>
                <w:sz w:val="18"/>
                <w:szCs w:val="18"/>
              </w:rPr>
            </w:pPr>
          </w:p>
        </w:tc>
        <w:tc>
          <w:tcPr>
            <w:tcW w:w="662" w:type="pct"/>
          </w:tcPr>
          <w:p w14:paraId="0035A135" w14:textId="77777777" w:rsidR="004F3B3D" w:rsidRPr="008C7BF7" w:rsidRDefault="004F3B3D" w:rsidP="003B01B9">
            <w:pPr>
              <w:pStyle w:val="QRDEnTableText"/>
              <w:jc w:val="center"/>
              <w:rPr>
                <w:sz w:val="18"/>
                <w:szCs w:val="18"/>
              </w:rPr>
            </w:pPr>
          </w:p>
        </w:tc>
        <w:tc>
          <w:tcPr>
            <w:tcW w:w="366" w:type="pct"/>
          </w:tcPr>
          <w:p w14:paraId="247613F2" w14:textId="77777777" w:rsidR="004F3B3D" w:rsidRPr="008C7BF7" w:rsidRDefault="004F3B3D" w:rsidP="003B01B9">
            <w:pPr>
              <w:pStyle w:val="QRDEnTableText"/>
              <w:jc w:val="center"/>
              <w:rPr>
                <w:sz w:val="18"/>
                <w:szCs w:val="18"/>
              </w:rPr>
            </w:pPr>
          </w:p>
        </w:tc>
        <w:tc>
          <w:tcPr>
            <w:tcW w:w="883" w:type="pct"/>
          </w:tcPr>
          <w:p w14:paraId="60E7EC67" w14:textId="77777777" w:rsidR="004F3B3D" w:rsidRPr="008C7BF7" w:rsidRDefault="00742079" w:rsidP="003B01B9">
            <w:pPr>
              <w:pStyle w:val="QRDEnTableText"/>
              <w:jc w:val="center"/>
              <w:rPr>
                <w:sz w:val="18"/>
                <w:szCs w:val="18"/>
              </w:rPr>
            </w:pPr>
            <w:r w:rsidRPr="008C7BF7">
              <w:rPr>
                <w:sz w:val="18"/>
                <w:szCs w:val="18"/>
              </w:rPr>
              <w:t>Gastrointestinal</w:t>
            </w:r>
          </w:p>
          <w:p w14:paraId="3C650A34" w14:textId="77777777" w:rsidR="004F3B3D" w:rsidRPr="008C7BF7" w:rsidRDefault="00742079" w:rsidP="003B01B9">
            <w:pPr>
              <w:pStyle w:val="QRDEnTableText"/>
              <w:jc w:val="center"/>
              <w:rPr>
                <w:sz w:val="18"/>
                <w:szCs w:val="18"/>
              </w:rPr>
            </w:pPr>
            <w:r w:rsidRPr="008C7BF7">
              <w:rPr>
                <w:sz w:val="18"/>
                <w:szCs w:val="18"/>
              </w:rPr>
              <w:t>perforation</w:t>
            </w:r>
            <w:r w:rsidRPr="008C7BF7">
              <w:rPr>
                <w:sz w:val="18"/>
                <w:szCs w:val="18"/>
                <w:vertAlign w:val="superscript"/>
              </w:rPr>
              <w:t>a,b</w:t>
            </w:r>
            <w:r w:rsidRPr="008C7BF7">
              <w:rPr>
                <w:sz w:val="18"/>
                <w:szCs w:val="18"/>
              </w:rPr>
              <w:t>,</w:t>
            </w:r>
          </w:p>
          <w:p w14:paraId="0B453E1E" w14:textId="77777777" w:rsidR="004F3B3D" w:rsidRPr="008C7BF7" w:rsidRDefault="00742079" w:rsidP="003B01B9">
            <w:pPr>
              <w:pStyle w:val="QRDEnTableText"/>
              <w:jc w:val="center"/>
              <w:rPr>
                <w:sz w:val="18"/>
                <w:szCs w:val="18"/>
              </w:rPr>
            </w:pPr>
            <w:r w:rsidRPr="008C7BF7">
              <w:rPr>
                <w:sz w:val="18"/>
                <w:szCs w:val="18"/>
              </w:rPr>
              <w:t>Gastrointestinal</w:t>
            </w:r>
          </w:p>
          <w:p w14:paraId="7A6CB47A" w14:textId="77777777" w:rsidR="004F3B3D" w:rsidRPr="008C7BF7" w:rsidRDefault="00742079" w:rsidP="003B01B9">
            <w:pPr>
              <w:pStyle w:val="QRDEnTableText"/>
              <w:jc w:val="center"/>
              <w:rPr>
                <w:sz w:val="18"/>
                <w:szCs w:val="18"/>
                <w:vertAlign w:val="superscript"/>
              </w:rPr>
            </w:pPr>
            <w:r w:rsidRPr="008C7BF7">
              <w:rPr>
                <w:sz w:val="18"/>
                <w:szCs w:val="18"/>
              </w:rPr>
              <w:t>ulcer</w:t>
            </w:r>
            <w:r w:rsidRPr="008C7BF7">
              <w:rPr>
                <w:sz w:val="18"/>
                <w:szCs w:val="18"/>
                <w:vertAlign w:val="superscript"/>
              </w:rPr>
              <w:t>c</w:t>
            </w:r>
            <w:r w:rsidRPr="008C7BF7">
              <w:rPr>
                <w:sz w:val="18"/>
                <w:szCs w:val="18"/>
              </w:rPr>
              <w:t>,</w:t>
            </w:r>
          </w:p>
          <w:p w14:paraId="37549346" w14:textId="77777777" w:rsidR="004F3B3D" w:rsidRPr="008C7BF7" w:rsidRDefault="00742079" w:rsidP="003B01B9">
            <w:pPr>
              <w:pStyle w:val="QRDEnTableText"/>
              <w:jc w:val="center"/>
              <w:rPr>
                <w:sz w:val="18"/>
                <w:szCs w:val="18"/>
              </w:rPr>
            </w:pPr>
            <w:r w:rsidRPr="008C7BF7">
              <w:rPr>
                <w:sz w:val="18"/>
                <w:szCs w:val="18"/>
              </w:rPr>
              <w:t>Rectal haemorrhage</w:t>
            </w:r>
          </w:p>
          <w:p w14:paraId="42A2AE16" w14:textId="77777777" w:rsidR="004F3B3D" w:rsidRPr="008C7BF7" w:rsidRDefault="004F3B3D" w:rsidP="003B01B9">
            <w:pPr>
              <w:pStyle w:val="QRDEnTableText"/>
              <w:jc w:val="center"/>
              <w:rPr>
                <w:sz w:val="18"/>
                <w:szCs w:val="18"/>
              </w:rPr>
            </w:pPr>
          </w:p>
        </w:tc>
      </w:tr>
      <w:tr w:rsidR="00B87822" w:rsidRPr="008C7BF7" w14:paraId="4FE56DD5" w14:textId="77777777" w:rsidTr="00FD01EE">
        <w:tc>
          <w:tcPr>
            <w:tcW w:w="808" w:type="pct"/>
          </w:tcPr>
          <w:p w14:paraId="112689AB" w14:textId="77777777" w:rsidR="004F3B3D" w:rsidRPr="008C7BF7" w:rsidRDefault="00742079" w:rsidP="003B01B9">
            <w:pPr>
              <w:pStyle w:val="QRDEnTableText"/>
              <w:jc w:val="center"/>
              <w:rPr>
                <w:sz w:val="18"/>
                <w:szCs w:val="18"/>
              </w:rPr>
            </w:pPr>
            <w:r w:rsidRPr="008C7BF7">
              <w:rPr>
                <w:sz w:val="18"/>
                <w:szCs w:val="18"/>
              </w:rPr>
              <w:t>Hepatobiliary disorders</w:t>
            </w:r>
          </w:p>
        </w:tc>
        <w:tc>
          <w:tcPr>
            <w:tcW w:w="735" w:type="pct"/>
          </w:tcPr>
          <w:p w14:paraId="0E7C2F3B" w14:textId="77777777" w:rsidR="004F3B3D" w:rsidRPr="008C7BF7" w:rsidRDefault="004F3B3D" w:rsidP="003B01B9">
            <w:pPr>
              <w:pStyle w:val="QRDEnTableText"/>
              <w:jc w:val="center"/>
              <w:rPr>
                <w:sz w:val="18"/>
                <w:szCs w:val="18"/>
              </w:rPr>
            </w:pPr>
          </w:p>
        </w:tc>
        <w:tc>
          <w:tcPr>
            <w:tcW w:w="957" w:type="pct"/>
          </w:tcPr>
          <w:p w14:paraId="4D2C9032" w14:textId="77777777" w:rsidR="004F3B3D" w:rsidRPr="008C7BF7" w:rsidRDefault="004F3B3D" w:rsidP="003B01B9">
            <w:pPr>
              <w:pStyle w:val="QRDEnTableText"/>
              <w:jc w:val="center"/>
              <w:rPr>
                <w:sz w:val="18"/>
                <w:szCs w:val="18"/>
              </w:rPr>
            </w:pPr>
          </w:p>
        </w:tc>
        <w:tc>
          <w:tcPr>
            <w:tcW w:w="589" w:type="pct"/>
          </w:tcPr>
          <w:p w14:paraId="41A4BCFC" w14:textId="77777777" w:rsidR="004F3B3D" w:rsidRPr="008C7BF7" w:rsidRDefault="004F3B3D" w:rsidP="003B01B9">
            <w:pPr>
              <w:pStyle w:val="QRDEnTableText"/>
              <w:jc w:val="center"/>
              <w:rPr>
                <w:sz w:val="18"/>
                <w:szCs w:val="18"/>
              </w:rPr>
            </w:pPr>
          </w:p>
        </w:tc>
        <w:tc>
          <w:tcPr>
            <w:tcW w:w="662" w:type="pct"/>
          </w:tcPr>
          <w:p w14:paraId="67F2DBD2" w14:textId="77777777" w:rsidR="004F3B3D" w:rsidRPr="008C7BF7" w:rsidRDefault="004F3B3D" w:rsidP="003B01B9">
            <w:pPr>
              <w:pStyle w:val="QRDEnTableText"/>
              <w:jc w:val="center"/>
              <w:rPr>
                <w:sz w:val="18"/>
                <w:szCs w:val="18"/>
              </w:rPr>
            </w:pPr>
          </w:p>
        </w:tc>
        <w:tc>
          <w:tcPr>
            <w:tcW w:w="366" w:type="pct"/>
          </w:tcPr>
          <w:p w14:paraId="6AE8040B" w14:textId="77777777" w:rsidR="004F3B3D" w:rsidRPr="008C7BF7" w:rsidRDefault="004F3B3D" w:rsidP="003B01B9">
            <w:pPr>
              <w:pStyle w:val="QRDEnTableText"/>
              <w:jc w:val="center"/>
              <w:rPr>
                <w:sz w:val="18"/>
                <w:szCs w:val="18"/>
              </w:rPr>
            </w:pPr>
          </w:p>
        </w:tc>
        <w:tc>
          <w:tcPr>
            <w:tcW w:w="883" w:type="pct"/>
          </w:tcPr>
          <w:p w14:paraId="61F00464" w14:textId="77777777" w:rsidR="004F3B3D" w:rsidRPr="008C7BF7" w:rsidRDefault="00742079" w:rsidP="003B01B9">
            <w:pPr>
              <w:pStyle w:val="QRDEnTableText"/>
              <w:jc w:val="center"/>
              <w:rPr>
                <w:sz w:val="18"/>
                <w:szCs w:val="18"/>
              </w:rPr>
            </w:pPr>
            <w:r w:rsidRPr="008C7BF7">
              <w:rPr>
                <w:sz w:val="18"/>
                <w:szCs w:val="18"/>
              </w:rPr>
              <w:t xml:space="preserve">Gallbladder perforation </w:t>
            </w:r>
            <w:r w:rsidRPr="008C7BF7">
              <w:rPr>
                <w:sz w:val="18"/>
                <w:szCs w:val="18"/>
                <w:vertAlign w:val="superscript"/>
              </w:rPr>
              <w:t>b,c</w:t>
            </w:r>
          </w:p>
        </w:tc>
      </w:tr>
      <w:tr w:rsidR="00B87822" w:rsidRPr="008C7BF7" w14:paraId="3FEA04AB" w14:textId="77777777" w:rsidTr="00FD01EE">
        <w:tc>
          <w:tcPr>
            <w:tcW w:w="808" w:type="pct"/>
          </w:tcPr>
          <w:p w14:paraId="2FB367BC" w14:textId="77777777" w:rsidR="004F3B3D" w:rsidRPr="008C7BF7" w:rsidRDefault="00742079" w:rsidP="003B01B9">
            <w:pPr>
              <w:pStyle w:val="QRDEnTableText"/>
              <w:jc w:val="center"/>
              <w:rPr>
                <w:sz w:val="18"/>
                <w:szCs w:val="18"/>
              </w:rPr>
            </w:pPr>
            <w:r w:rsidRPr="008C7BF7">
              <w:rPr>
                <w:sz w:val="18"/>
                <w:szCs w:val="18"/>
              </w:rPr>
              <w:t>Skin and subcutaneous tissue disorders</w:t>
            </w:r>
          </w:p>
        </w:tc>
        <w:tc>
          <w:tcPr>
            <w:tcW w:w="735" w:type="pct"/>
          </w:tcPr>
          <w:p w14:paraId="109F6B98" w14:textId="77777777" w:rsidR="004F3B3D" w:rsidRPr="008C7BF7" w:rsidRDefault="004F3B3D" w:rsidP="003B01B9">
            <w:pPr>
              <w:pStyle w:val="QRDEnTableText"/>
              <w:jc w:val="center"/>
              <w:rPr>
                <w:sz w:val="18"/>
                <w:szCs w:val="18"/>
              </w:rPr>
            </w:pPr>
          </w:p>
        </w:tc>
        <w:tc>
          <w:tcPr>
            <w:tcW w:w="957" w:type="pct"/>
          </w:tcPr>
          <w:p w14:paraId="4EEF66F5" w14:textId="77777777" w:rsidR="004F3B3D" w:rsidRPr="008C7BF7" w:rsidRDefault="00742079" w:rsidP="003B01B9">
            <w:pPr>
              <w:pStyle w:val="QRDEnTableText"/>
              <w:jc w:val="center"/>
              <w:rPr>
                <w:sz w:val="18"/>
                <w:szCs w:val="18"/>
              </w:rPr>
            </w:pPr>
            <w:r w:rsidRPr="008C7BF7">
              <w:rPr>
                <w:sz w:val="18"/>
                <w:szCs w:val="18"/>
              </w:rPr>
              <w:t>Wound healing</w:t>
            </w:r>
          </w:p>
          <w:p w14:paraId="514D9C72" w14:textId="77777777" w:rsidR="004F3B3D" w:rsidRPr="008C7BF7" w:rsidRDefault="00742079" w:rsidP="003B01B9">
            <w:pPr>
              <w:pStyle w:val="QRDEnTableText"/>
              <w:jc w:val="center"/>
              <w:rPr>
                <w:sz w:val="18"/>
                <w:szCs w:val="18"/>
              </w:rPr>
            </w:pPr>
            <w:r w:rsidRPr="008C7BF7">
              <w:rPr>
                <w:sz w:val="18"/>
                <w:szCs w:val="18"/>
              </w:rPr>
              <w:t>complications</w:t>
            </w:r>
            <w:r w:rsidRPr="008C7BF7">
              <w:rPr>
                <w:sz w:val="18"/>
                <w:szCs w:val="18"/>
                <w:vertAlign w:val="superscript"/>
              </w:rPr>
              <w:t>a,b</w:t>
            </w:r>
            <w:r w:rsidRPr="008C7BF7">
              <w:rPr>
                <w:sz w:val="18"/>
                <w:szCs w:val="18"/>
              </w:rPr>
              <w:t>,</w:t>
            </w:r>
          </w:p>
          <w:p w14:paraId="29779A48" w14:textId="77777777" w:rsidR="004F3B3D" w:rsidRPr="008C7BF7" w:rsidRDefault="00742079" w:rsidP="003B01B9">
            <w:pPr>
              <w:pStyle w:val="QRDEnTableText"/>
              <w:jc w:val="center"/>
              <w:rPr>
                <w:sz w:val="18"/>
                <w:szCs w:val="18"/>
              </w:rPr>
            </w:pPr>
            <w:r w:rsidRPr="008C7BF7">
              <w:rPr>
                <w:sz w:val="18"/>
                <w:szCs w:val="18"/>
              </w:rPr>
              <w:t>Palmar-plantar</w:t>
            </w:r>
          </w:p>
          <w:p w14:paraId="6C667FF7" w14:textId="77777777" w:rsidR="004F3B3D" w:rsidRPr="008C7BF7" w:rsidRDefault="00742079" w:rsidP="003B01B9">
            <w:pPr>
              <w:pStyle w:val="QRDEnTableText"/>
              <w:jc w:val="center"/>
              <w:rPr>
                <w:sz w:val="18"/>
                <w:szCs w:val="18"/>
              </w:rPr>
            </w:pPr>
            <w:r w:rsidRPr="008C7BF7">
              <w:rPr>
                <w:sz w:val="18"/>
                <w:szCs w:val="18"/>
              </w:rPr>
              <w:t>erythrodysaesthesia</w:t>
            </w:r>
          </w:p>
          <w:p w14:paraId="33480F55" w14:textId="77777777" w:rsidR="004F3B3D" w:rsidRPr="008C7BF7" w:rsidRDefault="00742079" w:rsidP="003B01B9">
            <w:pPr>
              <w:pStyle w:val="QRDEnTableText"/>
              <w:jc w:val="center"/>
              <w:rPr>
                <w:sz w:val="18"/>
                <w:szCs w:val="18"/>
              </w:rPr>
            </w:pPr>
            <w:r w:rsidRPr="008C7BF7">
              <w:rPr>
                <w:sz w:val="18"/>
                <w:szCs w:val="18"/>
              </w:rPr>
              <w:t>syndrome</w:t>
            </w:r>
          </w:p>
        </w:tc>
        <w:tc>
          <w:tcPr>
            <w:tcW w:w="589" w:type="pct"/>
          </w:tcPr>
          <w:p w14:paraId="6E80F93B" w14:textId="77777777" w:rsidR="004F3B3D" w:rsidRPr="008C7BF7" w:rsidRDefault="004F3B3D" w:rsidP="003B01B9">
            <w:pPr>
              <w:pStyle w:val="QRDEnTableText"/>
              <w:jc w:val="center"/>
              <w:rPr>
                <w:sz w:val="18"/>
                <w:szCs w:val="18"/>
              </w:rPr>
            </w:pPr>
          </w:p>
        </w:tc>
        <w:tc>
          <w:tcPr>
            <w:tcW w:w="662" w:type="pct"/>
          </w:tcPr>
          <w:p w14:paraId="64E645F7" w14:textId="77777777" w:rsidR="004F3B3D" w:rsidRPr="008C7BF7" w:rsidRDefault="004F3B3D" w:rsidP="003B01B9">
            <w:pPr>
              <w:pStyle w:val="QRDEnTableText"/>
              <w:jc w:val="center"/>
              <w:rPr>
                <w:sz w:val="18"/>
                <w:szCs w:val="18"/>
              </w:rPr>
            </w:pPr>
          </w:p>
        </w:tc>
        <w:tc>
          <w:tcPr>
            <w:tcW w:w="366" w:type="pct"/>
          </w:tcPr>
          <w:p w14:paraId="7117068B" w14:textId="77777777" w:rsidR="004F3B3D" w:rsidRPr="008C7BF7" w:rsidRDefault="004F3B3D" w:rsidP="003B01B9">
            <w:pPr>
              <w:pStyle w:val="QRDEnTableText"/>
              <w:jc w:val="center"/>
              <w:rPr>
                <w:sz w:val="18"/>
                <w:szCs w:val="18"/>
              </w:rPr>
            </w:pPr>
          </w:p>
        </w:tc>
        <w:tc>
          <w:tcPr>
            <w:tcW w:w="883" w:type="pct"/>
          </w:tcPr>
          <w:p w14:paraId="1B62FF54" w14:textId="77777777" w:rsidR="004F3B3D" w:rsidRPr="008C7BF7" w:rsidRDefault="004F3B3D" w:rsidP="003B01B9">
            <w:pPr>
              <w:pStyle w:val="QRDEnTableText"/>
              <w:jc w:val="center"/>
              <w:rPr>
                <w:sz w:val="18"/>
                <w:szCs w:val="18"/>
              </w:rPr>
            </w:pPr>
          </w:p>
        </w:tc>
      </w:tr>
      <w:tr w:rsidR="00B87822" w:rsidRPr="008C7BF7" w14:paraId="7B91070B" w14:textId="77777777" w:rsidTr="00FD01EE">
        <w:tc>
          <w:tcPr>
            <w:tcW w:w="808" w:type="pct"/>
          </w:tcPr>
          <w:p w14:paraId="0FC1F515" w14:textId="77777777" w:rsidR="004F3B3D" w:rsidRPr="008C7BF7" w:rsidRDefault="00742079" w:rsidP="003B01B9">
            <w:pPr>
              <w:pStyle w:val="QRDEnTableText"/>
              <w:jc w:val="center"/>
              <w:rPr>
                <w:i/>
                <w:sz w:val="18"/>
                <w:szCs w:val="18"/>
              </w:rPr>
            </w:pPr>
            <w:r w:rsidRPr="008C7BF7">
              <w:rPr>
                <w:sz w:val="18"/>
                <w:szCs w:val="18"/>
              </w:rPr>
              <w:t>Musculoskeletal and connective tissue disorders</w:t>
            </w:r>
          </w:p>
        </w:tc>
        <w:tc>
          <w:tcPr>
            <w:tcW w:w="735" w:type="pct"/>
          </w:tcPr>
          <w:p w14:paraId="1EE3DBC1" w14:textId="77777777" w:rsidR="004F3B3D" w:rsidRPr="008C7BF7" w:rsidRDefault="004F3B3D" w:rsidP="003B01B9">
            <w:pPr>
              <w:pStyle w:val="QRDEnTableText"/>
              <w:jc w:val="center"/>
              <w:rPr>
                <w:sz w:val="18"/>
                <w:szCs w:val="18"/>
              </w:rPr>
            </w:pPr>
          </w:p>
        </w:tc>
        <w:tc>
          <w:tcPr>
            <w:tcW w:w="957" w:type="pct"/>
          </w:tcPr>
          <w:p w14:paraId="26724CA3" w14:textId="77777777" w:rsidR="004F3B3D" w:rsidRPr="008C7BF7" w:rsidRDefault="00742079" w:rsidP="003B01B9">
            <w:pPr>
              <w:pStyle w:val="QRDEnTableText"/>
              <w:jc w:val="center"/>
              <w:rPr>
                <w:sz w:val="18"/>
                <w:szCs w:val="18"/>
                <w:vertAlign w:val="superscript"/>
              </w:rPr>
            </w:pPr>
            <w:r w:rsidRPr="008C7BF7">
              <w:rPr>
                <w:sz w:val="18"/>
                <w:szCs w:val="18"/>
              </w:rPr>
              <w:t>Fistula</w:t>
            </w:r>
            <w:r w:rsidRPr="008C7BF7">
              <w:rPr>
                <w:sz w:val="18"/>
                <w:szCs w:val="18"/>
                <w:vertAlign w:val="superscript"/>
              </w:rPr>
              <w:t>a,b</w:t>
            </w:r>
            <w:r w:rsidRPr="008C7BF7">
              <w:rPr>
                <w:sz w:val="18"/>
                <w:szCs w:val="18"/>
              </w:rPr>
              <w:t>,</w:t>
            </w:r>
          </w:p>
          <w:p w14:paraId="09F2D4AC" w14:textId="77777777" w:rsidR="004F3B3D" w:rsidRPr="008C7BF7" w:rsidRDefault="00742079" w:rsidP="003B01B9">
            <w:pPr>
              <w:pStyle w:val="QRDEnTableText"/>
              <w:jc w:val="center"/>
              <w:rPr>
                <w:sz w:val="18"/>
                <w:szCs w:val="18"/>
              </w:rPr>
            </w:pPr>
            <w:r w:rsidRPr="008C7BF7">
              <w:rPr>
                <w:sz w:val="18"/>
                <w:szCs w:val="18"/>
              </w:rPr>
              <w:t>Myalgia,</w:t>
            </w:r>
          </w:p>
          <w:p w14:paraId="43D57A97" w14:textId="77777777" w:rsidR="004F3B3D" w:rsidRPr="008C7BF7" w:rsidRDefault="00742079" w:rsidP="003B01B9">
            <w:pPr>
              <w:pStyle w:val="QRDEnTableText"/>
              <w:jc w:val="center"/>
              <w:rPr>
                <w:sz w:val="18"/>
                <w:szCs w:val="18"/>
              </w:rPr>
            </w:pPr>
            <w:r w:rsidRPr="008C7BF7">
              <w:rPr>
                <w:sz w:val="18"/>
                <w:szCs w:val="18"/>
              </w:rPr>
              <w:t>Arthralgia,</w:t>
            </w:r>
          </w:p>
          <w:p w14:paraId="6FCCBDDB" w14:textId="77777777" w:rsidR="004F3B3D" w:rsidRPr="008C7BF7" w:rsidRDefault="00742079" w:rsidP="003B01B9">
            <w:pPr>
              <w:pStyle w:val="QRDEnTableText"/>
              <w:jc w:val="center"/>
              <w:rPr>
                <w:sz w:val="18"/>
                <w:szCs w:val="18"/>
              </w:rPr>
            </w:pPr>
            <w:r w:rsidRPr="008C7BF7">
              <w:rPr>
                <w:sz w:val="18"/>
                <w:szCs w:val="18"/>
              </w:rPr>
              <w:t>Muscular weakness,</w:t>
            </w:r>
          </w:p>
          <w:p w14:paraId="1C9C73F2" w14:textId="73FE708D" w:rsidR="004F3B3D" w:rsidRPr="008C7BF7" w:rsidRDefault="00742079" w:rsidP="003B01B9">
            <w:pPr>
              <w:pStyle w:val="QRDEnTableText"/>
              <w:jc w:val="center"/>
              <w:rPr>
                <w:sz w:val="18"/>
                <w:szCs w:val="18"/>
              </w:rPr>
            </w:pPr>
            <w:r w:rsidRPr="008C7BF7">
              <w:rPr>
                <w:sz w:val="18"/>
                <w:szCs w:val="18"/>
              </w:rPr>
              <w:t xml:space="preserve">Back </w:t>
            </w:r>
            <w:r w:rsidR="00294E74" w:rsidRPr="008C7BF7">
              <w:rPr>
                <w:sz w:val="18"/>
                <w:szCs w:val="18"/>
              </w:rPr>
              <w:t>pain</w:t>
            </w:r>
          </w:p>
        </w:tc>
        <w:tc>
          <w:tcPr>
            <w:tcW w:w="589" w:type="pct"/>
          </w:tcPr>
          <w:p w14:paraId="3918C848" w14:textId="77777777" w:rsidR="004F3B3D" w:rsidRPr="008C7BF7" w:rsidRDefault="004F3B3D" w:rsidP="003B01B9">
            <w:pPr>
              <w:pStyle w:val="QRDEnTableText"/>
              <w:jc w:val="center"/>
              <w:rPr>
                <w:sz w:val="18"/>
                <w:szCs w:val="18"/>
              </w:rPr>
            </w:pPr>
          </w:p>
        </w:tc>
        <w:tc>
          <w:tcPr>
            <w:tcW w:w="662" w:type="pct"/>
          </w:tcPr>
          <w:p w14:paraId="06C842EF" w14:textId="77777777" w:rsidR="004F3B3D" w:rsidRPr="008C7BF7" w:rsidRDefault="004F3B3D" w:rsidP="003B01B9">
            <w:pPr>
              <w:pStyle w:val="QRDEnTableText"/>
              <w:jc w:val="center"/>
              <w:rPr>
                <w:sz w:val="18"/>
                <w:szCs w:val="18"/>
              </w:rPr>
            </w:pPr>
          </w:p>
        </w:tc>
        <w:tc>
          <w:tcPr>
            <w:tcW w:w="366" w:type="pct"/>
          </w:tcPr>
          <w:p w14:paraId="4BBC76F5" w14:textId="77777777" w:rsidR="004F3B3D" w:rsidRPr="008C7BF7" w:rsidRDefault="004F3B3D" w:rsidP="003B01B9">
            <w:pPr>
              <w:pStyle w:val="QRDEnTableText"/>
              <w:jc w:val="center"/>
              <w:rPr>
                <w:sz w:val="18"/>
                <w:szCs w:val="18"/>
              </w:rPr>
            </w:pPr>
          </w:p>
        </w:tc>
        <w:tc>
          <w:tcPr>
            <w:tcW w:w="883" w:type="pct"/>
          </w:tcPr>
          <w:p w14:paraId="182C6E52" w14:textId="77777777" w:rsidR="004F3B3D" w:rsidRPr="008C7BF7" w:rsidRDefault="00742079" w:rsidP="003B01B9">
            <w:pPr>
              <w:pStyle w:val="QRDEnTableText"/>
              <w:jc w:val="center"/>
              <w:rPr>
                <w:sz w:val="18"/>
                <w:szCs w:val="18"/>
              </w:rPr>
            </w:pPr>
            <w:r w:rsidRPr="008C7BF7">
              <w:rPr>
                <w:sz w:val="18"/>
                <w:szCs w:val="18"/>
              </w:rPr>
              <w:t>Osteonecrosis of the jaw</w:t>
            </w:r>
            <w:r w:rsidRPr="008C7BF7">
              <w:rPr>
                <w:sz w:val="18"/>
                <w:szCs w:val="18"/>
                <w:vertAlign w:val="superscript"/>
              </w:rPr>
              <w:t>b,c</w:t>
            </w:r>
          </w:p>
        </w:tc>
      </w:tr>
      <w:tr w:rsidR="00B87822" w:rsidRPr="008C7BF7" w14:paraId="31C4F06C" w14:textId="77777777" w:rsidTr="00FD01EE">
        <w:tc>
          <w:tcPr>
            <w:tcW w:w="808" w:type="pct"/>
          </w:tcPr>
          <w:p w14:paraId="05C8273D" w14:textId="77777777" w:rsidR="004F3B3D" w:rsidRPr="008C7BF7" w:rsidRDefault="00742079" w:rsidP="003B01B9">
            <w:pPr>
              <w:pStyle w:val="QRDEnTableText"/>
              <w:jc w:val="center"/>
              <w:rPr>
                <w:i/>
                <w:sz w:val="18"/>
                <w:szCs w:val="18"/>
              </w:rPr>
            </w:pPr>
            <w:r w:rsidRPr="008C7BF7">
              <w:rPr>
                <w:sz w:val="18"/>
                <w:szCs w:val="18"/>
              </w:rPr>
              <w:t>Renal and urinary disorders</w:t>
            </w:r>
          </w:p>
        </w:tc>
        <w:tc>
          <w:tcPr>
            <w:tcW w:w="735" w:type="pct"/>
          </w:tcPr>
          <w:p w14:paraId="6A95F48C" w14:textId="77777777" w:rsidR="004F3B3D" w:rsidRPr="008C7BF7" w:rsidRDefault="004F3B3D" w:rsidP="003B01B9">
            <w:pPr>
              <w:pStyle w:val="QRDEnTableText"/>
              <w:jc w:val="center"/>
              <w:rPr>
                <w:sz w:val="18"/>
                <w:szCs w:val="18"/>
              </w:rPr>
            </w:pPr>
          </w:p>
        </w:tc>
        <w:tc>
          <w:tcPr>
            <w:tcW w:w="957" w:type="pct"/>
          </w:tcPr>
          <w:p w14:paraId="15D39134" w14:textId="77777777" w:rsidR="004F3B3D" w:rsidRPr="008C7BF7" w:rsidRDefault="00742079" w:rsidP="003B01B9">
            <w:pPr>
              <w:pStyle w:val="QRDEnTableText"/>
              <w:jc w:val="center"/>
              <w:rPr>
                <w:sz w:val="18"/>
                <w:szCs w:val="18"/>
                <w:vertAlign w:val="superscript"/>
              </w:rPr>
            </w:pPr>
            <w:r w:rsidRPr="008C7BF7">
              <w:rPr>
                <w:sz w:val="18"/>
                <w:szCs w:val="18"/>
              </w:rPr>
              <w:t>Proteinuria</w:t>
            </w:r>
            <w:r w:rsidRPr="008C7BF7">
              <w:rPr>
                <w:sz w:val="18"/>
                <w:szCs w:val="18"/>
                <w:vertAlign w:val="superscript"/>
              </w:rPr>
              <w:t>a,b</w:t>
            </w:r>
          </w:p>
          <w:p w14:paraId="70763268" w14:textId="77777777" w:rsidR="004F3B3D" w:rsidRPr="008C7BF7" w:rsidRDefault="004F3B3D" w:rsidP="003B01B9">
            <w:pPr>
              <w:pStyle w:val="QRDEnTableText"/>
              <w:jc w:val="center"/>
              <w:rPr>
                <w:sz w:val="18"/>
                <w:szCs w:val="18"/>
              </w:rPr>
            </w:pPr>
          </w:p>
        </w:tc>
        <w:tc>
          <w:tcPr>
            <w:tcW w:w="589" w:type="pct"/>
          </w:tcPr>
          <w:p w14:paraId="0178BAAB" w14:textId="77777777" w:rsidR="004F3B3D" w:rsidRPr="008C7BF7" w:rsidRDefault="004F3B3D" w:rsidP="003B01B9">
            <w:pPr>
              <w:pStyle w:val="QRDEnTableText"/>
              <w:jc w:val="center"/>
              <w:rPr>
                <w:sz w:val="18"/>
                <w:szCs w:val="18"/>
              </w:rPr>
            </w:pPr>
          </w:p>
        </w:tc>
        <w:tc>
          <w:tcPr>
            <w:tcW w:w="662" w:type="pct"/>
          </w:tcPr>
          <w:p w14:paraId="0F9DE167" w14:textId="77777777" w:rsidR="004F3B3D" w:rsidRPr="008C7BF7" w:rsidRDefault="004F3B3D" w:rsidP="003B01B9">
            <w:pPr>
              <w:pStyle w:val="QRDEnTableText"/>
              <w:jc w:val="center"/>
              <w:rPr>
                <w:sz w:val="18"/>
                <w:szCs w:val="18"/>
              </w:rPr>
            </w:pPr>
          </w:p>
        </w:tc>
        <w:tc>
          <w:tcPr>
            <w:tcW w:w="366" w:type="pct"/>
          </w:tcPr>
          <w:p w14:paraId="36DCF780" w14:textId="77777777" w:rsidR="004F3B3D" w:rsidRPr="008C7BF7" w:rsidRDefault="004F3B3D" w:rsidP="003B01B9">
            <w:pPr>
              <w:pStyle w:val="QRDEnTableText"/>
              <w:jc w:val="center"/>
              <w:rPr>
                <w:sz w:val="18"/>
                <w:szCs w:val="18"/>
              </w:rPr>
            </w:pPr>
          </w:p>
        </w:tc>
        <w:tc>
          <w:tcPr>
            <w:tcW w:w="883" w:type="pct"/>
          </w:tcPr>
          <w:p w14:paraId="560FA8A0" w14:textId="77777777" w:rsidR="004F3B3D" w:rsidRPr="008C7BF7" w:rsidRDefault="004F3B3D" w:rsidP="003B01B9">
            <w:pPr>
              <w:pStyle w:val="QRDEnTableText"/>
              <w:jc w:val="center"/>
              <w:rPr>
                <w:sz w:val="18"/>
                <w:szCs w:val="18"/>
              </w:rPr>
            </w:pPr>
          </w:p>
        </w:tc>
      </w:tr>
      <w:tr w:rsidR="00B87822" w:rsidRPr="008C7BF7" w14:paraId="48C6B7CA" w14:textId="77777777" w:rsidTr="00FD01EE">
        <w:tc>
          <w:tcPr>
            <w:tcW w:w="808" w:type="pct"/>
          </w:tcPr>
          <w:p w14:paraId="6B482118" w14:textId="77777777" w:rsidR="004F3B3D" w:rsidRPr="008C7BF7" w:rsidRDefault="00742079" w:rsidP="003B01B9">
            <w:pPr>
              <w:pStyle w:val="QRDEnTableText"/>
              <w:jc w:val="center"/>
              <w:rPr>
                <w:sz w:val="18"/>
                <w:szCs w:val="18"/>
              </w:rPr>
            </w:pPr>
            <w:r w:rsidRPr="008C7BF7">
              <w:rPr>
                <w:sz w:val="18"/>
                <w:szCs w:val="18"/>
              </w:rPr>
              <w:t>Reproductive system and breast disorders</w:t>
            </w:r>
          </w:p>
        </w:tc>
        <w:tc>
          <w:tcPr>
            <w:tcW w:w="735" w:type="pct"/>
          </w:tcPr>
          <w:p w14:paraId="492A88F5" w14:textId="77777777" w:rsidR="004F3B3D" w:rsidRPr="008C7BF7" w:rsidRDefault="004F3B3D" w:rsidP="003B01B9">
            <w:pPr>
              <w:pStyle w:val="QRDEnTableText"/>
              <w:jc w:val="center"/>
              <w:rPr>
                <w:sz w:val="18"/>
                <w:szCs w:val="18"/>
              </w:rPr>
            </w:pPr>
          </w:p>
        </w:tc>
        <w:tc>
          <w:tcPr>
            <w:tcW w:w="957" w:type="pct"/>
          </w:tcPr>
          <w:p w14:paraId="7FD506ED" w14:textId="77777777" w:rsidR="004F3B3D" w:rsidRPr="008C7BF7" w:rsidRDefault="00742079" w:rsidP="003B01B9">
            <w:pPr>
              <w:pStyle w:val="QRDEnTableText"/>
              <w:jc w:val="center"/>
              <w:rPr>
                <w:sz w:val="18"/>
                <w:szCs w:val="18"/>
              </w:rPr>
            </w:pPr>
            <w:r w:rsidRPr="008C7BF7">
              <w:rPr>
                <w:sz w:val="18"/>
                <w:szCs w:val="18"/>
              </w:rPr>
              <w:t>Pelvic pain</w:t>
            </w:r>
          </w:p>
        </w:tc>
        <w:tc>
          <w:tcPr>
            <w:tcW w:w="589" w:type="pct"/>
          </w:tcPr>
          <w:p w14:paraId="2A77AFD4" w14:textId="77777777" w:rsidR="004F3B3D" w:rsidRPr="008C7BF7" w:rsidRDefault="004F3B3D" w:rsidP="003B01B9">
            <w:pPr>
              <w:pStyle w:val="QRDEnTableText"/>
              <w:jc w:val="center"/>
              <w:rPr>
                <w:sz w:val="18"/>
                <w:szCs w:val="18"/>
              </w:rPr>
            </w:pPr>
          </w:p>
        </w:tc>
        <w:tc>
          <w:tcPr>
            <w:tcW w:w="662" w:type="pct"/>
          </w:tcPr>
          <w:p w14:paraId="4CA12A10" w14:textId="77777777" w:rsidR="004F3B3D" w:rsidRPr="008C7BF7" w:rsidRDefault="004F3B3D" w:rsidP="003B01B9">
            <w:pPr>
              <w:pStyle w:val="QRDEnTableText"/>
              <w:jc w:val="center"/>
              <w:rPr>
                <w:sz w:val="18"/>
                <w:szCs w:val="18"/>
              </w:rPr>
            </w:pPr>
          </w:p>
        </w:tc>
        <w:tc>
          <w:tcPr>
            <w:tcW w:w="366" w:type="pct"/>
          </w:tcPr>
          <w:p w14:paraId="5DD77DAE" w14:textId="77777777" w:rsidR="004F3B3D" w:rsidRPr="008C7BF7" w:rsidRDefault="004F3B3D" w:rsidP="003B01B9">
            <w:pPr>
              <w:pStyle w:val="QRDEnTableText"/>
              <w:jc w:val="center"/>
              <w:rPr>
                <w:sz w:val="18"/>
                <w:szCs w:val="18"/>
              </w:rPr>
            </w:pPr>
          </w:p>
        </w:tc>
        <w:tc>
          <w:tcPr>
            <w:tcW w:w="883" w:type="pct"/>
          </w:tcPr>
          <w:p w14:paraId="2EFD5C32" w14:textId="77777777" w:rsidR="004F3B3D" w:rsidRPr="008C7BF7" w:rsidRDefault="00742079" w:rsidP="003B01B9">
            <w:pPr>
              <w:pStyle w:val="QRDEnTableText"/>
              <w:jc w:val="center"/>
              <w:rPr>
                <w:sz w:val="18"/>
                <w:szCs w:val="18"/>
              </w:rPr>
            </w:pPr>
            <w:r w:rsidRPr="008C7BF7">
              <w:rPr>
                <w:sz w:val="18"/>
                <w:szCs w:val="18"/>
              </w:rPr>
              <w:t>Ovarian failure</w:t>
            </w:r>
            <w:r w:rsidRPr="008C7BF7">
              <w:rPr>
                <w:sz w:val="18"/>
                <w:szCs w:val="18"/>
                <w:vertAlign w:val="superscript"/>
              </w:rPr>
              <w:t>a,b</w:t>
            </w:r>
          </w:p>
        </w:tc>
      </w:tr>
      <w:tr w:rsidR="00B87822" w:rsidRPr="008C7BF7" w14:paraId="289F9002" w14:textId="77777777" w:rsidTr="00FD01EE">
        <w:tc>
          <w:tcPr>
            <w:tcW w:w="808" w:type="pct"/>
          </w:tcPr>
          <w:p w14:paraId="0A85A11E" w14:textId="77777777" w:rsidR="004F3B3D" w:rsidRPr="008C7BF7" w:rsidRDefault="00742079" w:rsidP="003B01B9">
            <w:pPr>
              <w:pStyle w:val="QRDEnTableText"/>
              <w:jc w:val="center"/>
              <w:rPr>
                <w:sz w:val="18"/>
                <w:szCs w:val="18"/>
              </w:rPr>
            </w:pPr>
            <w:r w:rsidRPr="008C7BF7">
              <w:rPr>
                <w:rFonts w:eastAsia="SimSun"/>
                <w:sz w:val="18"/>
                <w:szCs w:val="18"/>
              </w:rPr>
              <w:t>Congenital, familial, and genetic disorder</w:t>
            </w:r>
          </w:p>
        </w:tc>
        <w:tc>
          <w:tcPr>
            <w:tcW w:w="735" w:type="pct"/>
          </w:tcPr>
          <w:p w14:paraId="4382C27B" w14:textId="77777777" w:rsidR="004F3B3D" w:rsidRPr="008C7BF7" w:rsidRDefault="004F3B3D" w:rsidP="003B01B9">
            <w:pPr>
              <w:pStyle w:val="QRDEnTableText"/>
              <w:jc w:val="center"/>
              <w:rPr>
                <w:sz w:val="18"/>
                <w:szCs w:val="18"/>
              </w:rPr>
            </w:pPr>
          </w:p>
        </w:tc>
        <w:tc>
          <w:tcPr>
            <w:tcW w:w="957" w:type="pct"/>
          </w:tcPr>
          <w:p w14:paraId="0A6BC693" w14:textId="77777777" w:rsidR="004F3B3D" w:rsidRPr="008C7BF7" w:rsidRDefault="004F3B3D" w:rsidP="003B01B9">
            <w:pPr>
              <w:pStyle w:val="QRDEnTableText"/>
              <w:jc w:val="center"/>
              <w:rPr>
                <w:sz w:val="18"/>
                <w:szCs w:val="18"/>
              </w:rPr>
            </w:pPr>
          </w:p>
        </w:tc>
        <w:tc>
          <w:tcPr>
            <w:tcW w:w="589" w:type="pct"/>
          </w:tcPr>
          <w:p w14:paraId="63AD995E" w14:textId="77777777" w:rsidR="004F3B3D" w:rsidRPr="008C7BF7" w:rsidRDefault="004F3B3D" w:rsidP="003B01B9">
            <w:pPr>
              <w:pStyle w:val="QRDEnTableText"/>
              <w:jc w:val="center"/>
              <w:rPr>
                <w:sz w:val="18"/>
                <w:szCs w:val="18"/>
              </w:rPr>
            </w:pPr>
          </w:p>
        </w:tc>
        <w:tc>
          <w:tcPr>
            <w:tcW w:w="662" w:type="pct"/>
          </w:tcPr>
          <w:p w14:paraId="15E18C2F" w14:textId="77777777" w:rsidR="004F3B3D" w:rsidRPr="008C7BF7" w:rsidRDefault="004F3B3D" w:rsidP="003B01B9">
            <w:pPr>
              <w:pStyle w:val="QRDEnTableText"/>
              <w:jc w:val="center"/>
              <w:rPr>
                <w:sz w:val="18"/>
                <w:szCs w:val="18"/>
              </w:rPr>
            </w:pPr>
          </w:p>
        </w:tc>
        <w:tc>
          <w:tcPr>
            <w:tcW w:w="366" w:type="pct"/>
          </w:tcPr>
          <w:p w14:paraId="08CBA32C" w14:textId="77777777" w:rsidR="004F3B3D" w:rsidRPr="008C7BF7" w:rsidRDefault="004F3B3D" w:rsidP="003B01B9">
            <w:pPr>
              <w:pStyle w:val="QRDEnTableText"/>
              <w:jc w:val="center"/>
              <w:rPr>
                <w:sz w:val="18"/>
                <w:szCs w:val="18"/>
              </w:rPr>
            </w:pPr>
          </w:p>
        </w:tc>
        <w:tc>
          <w:tcPr>
            <w:tcW w:w="883" w:type="pct"/>
          </w:tcPr>
          <w:p w14:paraId="073F7607" w14:textId="77777777" w:rsidR="004F3B3D" w:rsidRPr="008C7BF7" w:rsidRDefault="00742079" w:rsidP="003B01B9">
            <w:pPr>
              <w:pStyle w:val="QRDEnTableText"/>
              <w:jc w:val="center"/>
              <w:rPr>
                <w:sz w:val="18"/>
                <w:szCs w:val="18"/>
              </w:rPr>
            </w:pPr>
            <w:r w:rsidRPr="008C7BF7">
              <w:rPr>
                <w:sz w:val="18"/>
                <w:szCs w:val="18"/>
              </w:rPr>
              <w:t>Foetal abnormalities</w:t>
            </w:r>
            <w:r w:rsidRPr="008C7BF7">
              <w:rPr>
                <w:sz w:val="18"/>
                <w:szCs w:val="18"/>
                <w:vertAlign w:val="superscript"/>
              </w:rPr>
              <w:t>a,c</w:t>
            </w:r>
          </w:p>
        </w:tc>
      </w:tr>
      <w:tr w:rsidR="00B87822" w:rsidRPr="008C7BF7" w14:paraId="589E1CDD" w14:textId="77777777" w:rsidTr="00FD01EE">
        <w:tc>
          <w:tcPr>
            <w:tcW w:w="808" w:type="pct"/>
          </w:tcPr>
          <w:p w14:paraId="0C646FAD" w14:textId="77777777" w:rsidR="004F3B3D" w:rsidRPr="008C7BF7" w:rsidRDefault="00742079" w:rsidP="003B01B9">
            <w:pPr>
              <w:pStyle w:val="QRDEnTableText"/>
              <w:jc w:val="center"/>
              <w:rPr>
                <w:sz w:val="18"/>
                <w:szCs w:val="18"/>
              </w:rPr>
            </w:pPr>
            <w:r w:rsidRPr="008C7BF7">
              <w:rPr>
                <w:sz w:val="18"/>
                <w:szCs w:val="18"/>
              </w:rPr>
              <w:t>General disorders and administration site conditions</w:t>
            </w:r>
          </w:p>
        </w:tc>
        <w:tc>
          <w:tcPr>
            <w:tcW w:w="735" w:type="pct"/>
          </w:tcPr>
          <w:p w14:paraId="041CF640" w14:textId="77777777" w:rsidR="004F3B3D" w:rsidRPr="008C7BF7" w:rsidRDefault="00742079" w:rsidP="003B01B9">
            <w:pPr>
              <w:pStyle w:val="QRDEnTableText"/>
              <w:jc w:val="center"/>
              <w:rPr>
                <w:sz w:val="18"/>
                <w:szCs w:val="18"/>
              </w:rPr>
            </w:pPr>
            <w:r w:rsidRPr="008C7BF7">
              <w:rPr>
                <w:sz w:val="18"/>
                <w:szCs w:val="18"/>
              </w:rPr>
              <w:t>Asthenia,</w:t>
            </w:r>
          </w:p>
          <w:p w14:paraId="661FA3C7" w14:textId="77777777" w:rsidR="004F3B3D" w:rsidRPr="008C7BF7" w:rsidRDefault="00742079" w:rsidP="003B01B9">
            <w:pPr>
              <w:pStyle w:val="QRDEnTableText"/>
              <w:jc w:val="center"/>
              <w:rPr>
                <w:sz w:val="18"/>
                <w:szCs w:val="18"/>
              </w:rPr>
            </w:pPr>
            <w:r w:rsidRPr="008C7BF7">
              <w:rPr>
                <w:sz w:val="18"/>
                <w:szCs w:val="18"/>
              </w:rPr>
              <w:t>Fatigue,</w:t>
            </w:r>
          </w:p>
        </w:tc>
        <w:tc>
          <w:tcPr>
            <w:tcW w:w="957" w:type="pct"/>
          </w:tcPr>
          <w:p w14:paraId="66DB01C7" w14:textId="77777777" w:rsidR="004F3B3D" w:rsidRPr="008C7BF7" w:rsidRDefault="00742079" w:rsidP="003B01B9">
            <w:pPr>
              <w:pStyle w:val="QRDEnTableText"/>
              <w:jc w:val="center"/>
              <w:rPr>
                <w:sz w:val="18"/>
                <w:szCs w:val="18"/>
              </w:rPr>
            </w:pPr>
            <w:r w:rsidRPr="008C7BF7">
              <w:rPr>
                <w:sz w:val="18"/>
                <w:szCs w:val="18"/>
              </w:rPr>
              <w:t>Pain,</w:t>
            </w:r>
          </w:p>
          <w:p w14:paraId="7AE00C20" w14:textId="77777777" w:rsidR="004F3B3D" w:rsidRPr="008C7BF7" w:rsidRDefault="00742079" w:rsidP="003B01B9">
            <w:pPr>
              <w:pStyle w:val="QRDEnTableText"/>
              <w:jc w:val="center"/>
              <w:rPr>
                <w:sz w:val="18"/>
                <w:szCs w:val="18"/>
              </w:rPr>
            </w:pPr>
            <w:r w:rsidRPr="008C7BF7">
              <w:rPr>
                <w:sz w:val="18"/>
                <w:szCs w:val="18"/>
              </w:rPr>
              <w:t>Lethargy,</w:t>
            </w:r>
          </w:p>
          <w:p w14:paraId="003E29DB" w14:textId="77777777" w:rsidR="004F3B3D" w:rsidRPr="008C7BF7" w:rsidRDefault="00742079" w:rsidP="003B01B9">
            <w:pPr>
              <w:pStyle w:val="QRDEnTableText"/>
              <w:jc w:val="center"/>
              <w:rPr>
                <w:sz w:val="18"/>
                <w:szCs w:val="18"/>
              </w:rPr>
            </w:pPr>
            <w:r w:rsidRPr="008C7BF7">
              <w:rPr>
                <w:sz w:val="18"/>
                <w:szCs w:val="18"/>
              </w:rPr>
              <w:t>Mucosal</w:t>
            </w:r>
          </w:p>
          <w:p w14:paraId="6BD85E58" w14:textId="0330D04E" w:rsidR="004F3B3D" w:rsidRPr="008C7BF7" w:rsidRDefault="00742079" w:rsidP="003B01B9">
            <w:pPr>
              <w:pStyle w:val="QRDEnTableText"/>
              <w:jc w:val="center"/>
              <w:rPr>
                <w:sz w:val="18"/>
                <w:szCs w:val="18"/>
              </w:rPr>
            </w:pPr>
            <w:r w:rsidRPr="008C7BF7">
              <w:rPr>
                <w:sz w:val="18"/>
                <w:szCs w:val="18"/>
              </w:rPr>
              <w:t>inflammation</w:t>
            </w:r>
          </w:p>
        </w:tc>
        <w:tc>
          <w:tcPr>
            <w:tcW w:w="589" w:type="pct"/>
          </w:tcPr>
          <w:p w14:paraId="66A8411E" w14:textId="77777777" w:rsidR="004F3B3D" w:rsidRPr="008C7BF7" w:rsidRDefault="004F3B3D" w:rsidP="003B01B9">
            <w:pPr>
              <w:pStyle w:val="QRDEnTableText"/>
              <w:jc w:val="center"/>
              <w:rPr>
                <w:sz w:val="18"/>
                <w:szCs w:val="18"/>
              </w:rPr>
            </w:pPr>
          </w:p>
        </w:tc>
        <w:tc>
          <w:tcPr>
            <w:tcW w:w="662" w:type="pct"/>
          </w:tcPr>
          <w:p w14:paraId="5FD6FA62" w14:textId="77777777" w:rsidR="004F3B3D" w:rsidRPr="008C7BF7" w:rsidRDefault="004F3B3D" w:rsidP="003B01B9">
            <w:pPr>
              <w:pStyle w:val="QRDEnTableText"/>
              <w:jc w:val="center"/>
              <w:rPr>
                <w:sz w:val="18"/>
                <w:szCs w:val="18"/>
              </w:rPr>
            </w:pPr>
          </w:p>
        </w:tc>
        <w:tc>
          <w:tcPr>
            <w:tcW w:w="366" w:type="pct"/>
          </w:tcPr>
          <w:p w14:paraId="55505D50" w14:textId="77777777" w:rsidR="004F3B3D" w:rsidRPr="008C7BF7" w:rsidRDefault="004F3B3D" w:rsidP="003B01B9">
            <w:pPr>
              <w:pStyle w:val="QRDEnTableText"/>
              <w:jc w:val="center"/>
              <w:rPr>
                <w:sz w:val="18"/>
                <w:szCs w:val="18"/>
              </w:rPr>
            </w:pPr>
          </w:p>
        </w:tc>
        <w:tc>
          <w:tcPr>
            <w:tcW w:w="883" w:type="pct"/>
          </w:tcPr>
          <w:p w14:paraId="0718AC7E" w14:textId="77777777" w:rsidR="004F3B3D" w:rsidRPr="008C7BF7" w:rsidRDefault="004F3B3D" w:rsidP="003B01B9">
            <w:pPr>
              <w:pStyle w:val="QRDEnTableText"/>
              <w:jc w:val="center"/>
              <w:rPr>
                <w:sz w:val="18"/>
                <w:szCs w:val="18"/>
              </w:rPr>
            </w:pPr>
          </w:p>
        </w:tc>
      </w:tr>
    </w:tbl>
    <w:p w14:paraId="44C621E0" w14:textId="77777777" w:rsidR="004F3B3D" w:rsidRPr="008C7BF7" w:rsidRDefault="004F3B3D" w:rsidP="00CD469C">
      <w:pPr>
        <w:pStyle w:val="QRDEnBodyText"/>
      </w:pPr>
    </w:p>
    <w:p w14:paraId="000E752E" w14:textId="02B3F637" w:rsidR="004F3B3D" w:rsidRPr="008C7BF7" w:rsidRDefault="00742079" w:rsidP="003B01B9">
      <w:pPr>
        <w:pStyle w:val="TabFigFooter"/>
        <w:spacing w:before="0" w:line="240" w:lineRule="auto"/>
        <w:ind w:left="0" w:firstLine="0"/>
        <w:rPr>
          <w:rFonts w:ascii="Times New Roman" w:eastAsia="Calibri" w:hAnsi="Times New Roman"/>
          <w:sz w:val="21"/>
          <w:lang w:eastAsia="ja-JP"/>
        </w:rPr>
      </w:pPr>
      <w:r w:rsidRPr="008C7BF7">
        <w:rPr>
          <w:rFonts w:ascii="Times New Roman" w:hAnsi="Times New Roman"/>
          <w:lang w:eastAsia="ja-JP"/>
        </w:rPr>
        <w:t>Table 2 provides the frequency of severe adverse reactions. Severe reactions are defined as adverse events with at least a 2% difference compared to the control arm in clinical studies for NCI-CTCAE Grade 3-5 reactions. Table 2 also includes adverse reactions which are considered by the MAH to be clinically significant or severe.  These clinically significant adverse reactions were reported in clinical trials but the grade 3-5 reactions did not meet the threshold of at least a 2% difference compared to the control arm. Table 2 also includes clinically significant adverse reactions that were observed only in the postmarketing setting, therefore, the frequency and NCI-CTCAE grade is not known.</w:t>
      </w:r>
      <w:r w:rsidR="007C0E0C" w:rsidRPr="008C7BF7">
        <w:rPr>
          <w:rFonts w:ascii="Times New Roman" w:hAnsi="Times New Roman"/>
          <w:lang w:eastAsia="ja-JP"/>
        </w:rPr>
        <w:t xml:space="preserve"> </w:t>
      </w:r>
      <w:r w:rsidRPr="008C7BF7">
        <w:rPr>
          <w:rFonts w:ascii="Times New Roman" w:eastAsia="Calibri" w:hAnsi="Times New Roman"/>
          <w:lang w:eastAsia="ja-JP"/>
        </w:rPr>
        <w:t>These clinically significant reactions have therefore been included in Table 2 within the column entitled “Frequency Not Known.”</w:t>
      </w:r>
    </w:p>
    <w:p w14:paraId="45B22147" w14:textId="77777777" w:rsidR="004F3B3D" w:rsidRPr="008C7BF7" w:rsidRDefault="00742079" w:rsidP="003B01B9">
      <w:pPr>
        <w:pStyle w:val="TabFigFooter"/>
        <w:spacing w:before="0" w:line="240" w:lineRule="auto"/>
        <w:ind w:left="115" w:hanging="115"/>
        <w:rPr>
          <w:rFonts w:ascii="Times New Roman" w:hAnsi="Times New Roman"/>
          <w:lang w:eastAsia="ja-JP"/>
        </w:rPr>
      </w:pPr>
      <w:r w:rsidRPr="008C7BF7">
        <w:rPr>
          <w:rFonts w:ascii="Times New Roman" w:hAnsi="Times New Roman"/>
          <w:vertAlign w:val="superscript"/>
          <w:lang w:eastAsia="ja-JP"/>
        </w:rPr>
        <w:t>a</w:t>
      </w:r>
      <w:r w:rsidRPr="008C7BF7">
        <w:rPr>
          <w:rFonts w:ascii="Times New Roman" w:hAnsi="Times New Roman"/>
          <w:lang w:eastAsia="ja-JP"/>
        </w:rPr>
        <w:t xml:space="preserve"> Terms represent a group of events that describe a medical concept rather than a single condition or MedDRA (Medical Dictionary for Regulatory Activities) preferred term. This group of medical terms may involve the same underlying pathophysiology (e.g. arterial thromboembolic reactions include cerebrovascular accident, myocardial infarction, transient ischaemic attack and other arterial thromboembolic reactions).</w:t>
      </w:r>
    </w:p>
    <w:p w14:paraId="5DB38A24" w14:textId="77777777" w:rsidR="004F3B3D" w:rsidRPr="008C7BF7" w:rsidRDefault="00742079" w:rsidP="003B01B9">
      <w:pPr>
        <w:pStyle w:val="TabFigFooter"/>
        <w:spacing w:before="0" w:line="240" w:lineRule="auto"/>
        <w:ind w:left="115" w:hanging="115"/>
        <w:rPr>
          <w:rFonts w:ascii="Times New Roman" w:hAnsi="Times New Roman"/>
          <w:lang w:eastAsia="ja-JP"/>
        </w:rPr>
      </w:pPr>
      <w:r w:rsidRPr="008C7BF7">
        <w:rPr>
          <w:rFonts w:ascii="Times New Roman" w:hAnsi="Times New Roman"/>
          <w:vertAlign w:val="superscript"/>
          <w:lang w:eastAsia="ja-JP"/>
        </w:rPr>
        <w:t>b</w:t>
      </w:r>
      <w:r w:rsidRPr="008C7BF7">
        <w:rPr>
          <w:rFonts w:ascii="Times New Roman" w:hAnsi="Times New Roman"/>
          <w:lang w:eastAsia="ja-JP"/>
        </w:rPr>
        <w:t xml:space="preserve"> For additional information refer below within section "Further information on selected serious adverse reactions"</w:t>
      </w:r>
    </w:p>
    <w:p w14:paraId="4BC77D64" w14:textId="77777777" w:rsidR="004F3B3D" w:rsidRPr="008C7BF7" w:rsidRDefault="00742079" w:rsidP="003B01B9">
      <w:pPr>
        <w:pStyle w:val="TabFigFooter"/>
        <w:spacing w:before="0" w:line="240" w:lineRule="auto"/>
        <w:ind w:left="0" w:firstLine="0"/>
        <w:jc w:val="both"/>
        <w:rPr>
          <w:rFonts w:ascii="Times New Roman" w:hAnsi="Times New Roman"/>
          <w:szCs w:val="18"/>
          <w:vertAlign w:val="superscript"/>
          <w:lang w:eastAsia="ja-JP"/>
        </w:rPr>
      </w:pPr>
      <w:r w:rsidRPr="008C7BF7">
        <w:rPr>
          <w:rFonts w:ascii="Times New Roman" w:hAnsi="Times New Roman"/>
          <w:vertAlign w:val="superscript"/>
          <w:lang w:eastAsia="ja-JP"/>
        </w:rPr>
        <w:t xml:space="preserve">c </w:t>
      </w:r>
      <w:r w:rsidRPr="008C7BF7">
        <w:rPr>
          <w:rFonts w:ascii="Times New Roman" w:hAnsi="Times New Roman"/>
          <w:lang w:eastAsia="ja-JP"/>
        </w:rPr>
        <w:t>For further information please refer to Table 3 'Adverse reactions reported in post-marketing setting.'</w:t>
      </w:r>
    </w:p>
    <w:p w14:paraId="337CFF99" w14:textId="77777777" w:rsidR="004F3B3D" w:rsidRPr="008C7BF7" w:rsidRDefault="00742079" w:rsidP="003B01B9">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d</w:t>
      </w:r>
      <w:r w:rsidRPr="008C7BF7">
        <w:rPr>
          <w:rFonts w:ascii="Times New Roman" w:hAnsi="Times New Roman"/>
          <w:lang w:eastAsia="ja-JP"/>
        </w:rPr>
        <w:t xml:space="preserve"> Recto-vaginal fistulae are the most common fistulae in the GI-vaginal fistula category.</w:t>
      </w:r>
    </w:p>
    <w:p w14:paraId="27617700" w14:textId="4F18BD02" w:rsidR="00DB0F70" w:rsidRPr="008C7BF7" w:rsidRDefault="00DB0F70" w:rsidP="00CD469C">
      <w:pPr>
        <w:pStyle w:val="QRDEnBodyText"/>
      </w:pPr>
    </w:p>
    <w:p w14:paraId="611F088D" w14:textId="0F1412D8" w:rsidR="006862B6" w:rsidRPr="008C7BF7" w:rsidRDefault="00742079" w:rsidP="00120101">
      <w:pPr>
        <w:pStyle w:val="QRDHeading3"/>
      </w:pPr>
      <w:r w:rsidRPr="008C7BF7">
        <w:t>Description of s</w:t>
      </w:r>
      <w:r w:rsidR="003D5E49" w:rsidRPr="008C7BF7">
        <w:t xml:space="preserve">elected </w:t>
      </w:r>
      <w:r w:rsidRPr="008C7BF7">
        <w:t xml:space="preserve">serious </w:t>
      </w:r>
      <w:r w:rsidR="003D5E49" w:rsidRPr="008C7BF7">
        <w:t>adverse reactions</w:t>
      </w:r>
    </w:p>
    <w:p w14:paraId="10239893" w14:textId="40A10A68" w:rsidR="00C87EAD" w:rsidRPr="008C7BF7" w:rsidRDefault="00C87EAD" w:rsidP="00C87EAD">
      <w:pPr>
        <w:pStyle w:val="QRDEnBodyText"/>
      </w:pPr>
    </w:p>
    <w:p w14:paraId="7D190ACC" w14:textId="67A6134E" w:rsidR="00C87EAD" w:rsidRPr="008C7BF7" w:rsidRDefault="00742079" w:rsidP="00C87EAD">
      <w:pPr>
        <w:pStyle w:val="QRDHeading4"/>
      </w:pPr>
      <w:r w:rsidRPr="008C7BF7">
        <w:t xml:space="preserve">Gastrointestinal (GI) perforations and Fistulae </w:t>
      </w:r>
      <w:r w:rsidRPr="008C7BF7">
        <w:rPr>
          <w:i w:val="0"/>
        </w:rPr>
        <w:t>(see section 4.4)</w:t>
      </w:r>
    </w:p>
    <w:p w14:paraId="5B9E646D" w14:textId="77777777" w:rsidR="004F3B3D" w:rsidRPr="008C7BF7" w:rsidRDefault="00742079" w:rsidP="00C87EAD">
      <w:pPr>
        <w:pStyle w:val="QRDEnBodyText"/>
      </w:pPr>
      <w:r w:rsidRPr="008C7BF7">
        <w:t xml:space="preserve">Avastin has been associated with serious cases of gastrointestinal perforation. </w:t>
      </w:r>
    </w:p>
    <w:p w14:paraId="667F8F0C" w14:textId="77777777" w:rsidR="004F3B3D" w:rsidRPr="008C7BF7" w:rsidRDefault="004F3B3D" w:rsidP="00C87EAD">
      <w:pPr>
        <w:pStyle w:val="QRDEnBodyText"/>
      </w:pPr>
    </w:p>
    <w:p w14:paraId="469FBD50" w14:textId="77777777" w:rsidR="004F3B3D" w:rsidRPr="008C7BF7" w:rsidRDefault="00742079" w:rsidP="00C87EAD">
      <w:pPr>
        <w:pStyle w:val="QRDEnBodyText"/>
      </w:pPr>
      <w:r w:rsidRPr="008C7BF7">
        <w:t>Gastrointestinal perforations have been reported in clinical trials with an incidence of less than 1% in patients with non-squamous non-small cell lung cancer, up to 1.3% in patients with metastatic breast cancer, up to 2.0% in patients with metastatic renal cell cancer or in patients with ovarian cancer, and up to 2.7% (including gastrointestinal fistula and abscess) in patients with metastatic colorectal cancer. From a clinical trial in patients with persistent, recurrent, or metastatic cervical cancer (study GOG-0240), GI perforations (all grade) were reported in 3.2% of patients, all of whom had a history of prior pelvic radiation</w:t>
      </w:r>
      <w:r w:rsidRPr="008C7BF7">
        <w:rPr>
          <w:i/>
        </w:rPr>
        <w:t>.</w:t>
      </w:r>
      <w:r w:rsidRPr="008C7BF7">
        <w:t xml:space="preserve"> </w:t>
      </w:r>
    </w:p>
    <w:p w14:paraId="792E8CDC" w14:textId="77777777" w:rsidR="004F3B3D" w:rsidRPr="008C7BF7" w:rsidRDefault="004F3B3D" w:rsidP="00C87EAD">
      <w:pPr>
        <w:pStyle w:val="QRDEnBodyText"/>
      </w:pPr>
    </w:p>
    <w:p w14:paraId="09DEDC38" w14:textId="77777777" w:rsidR="004F3B3D" w:rsidRPr="008C7BF7" w:rsidRDefault="00742079" w:rsidP="00C87EAD">
      <w:pPr>
        <w:pStyle w:val="QRDEnBodyText"/>
      </w:pPr>
      <w:r w:rsidRPr="008C7BF7">
        <w:t>The occurrence of those events varied in type and severity, ranging from free air seen on the plain abdominal X</w:t>
      </w:r>
      <w:r w:rsidRPr="008C7BF7">
        <w:noBreakHyphen/>
        <w:t>ray, which resolved without treatment, to intestinal perforation with abdominal abscess and fatal outcome. In some cases underlying intra</w:t>
      </w:r>
      <w:r w:rsidRPr="008C7BF7">
        <w:noBreakHyphen/>
        <w:t xml:space="preserve">abdominal inflammation was present, either from gastric ulcer disease, tumour necrosis, diverticulitis, or chemotherapy-associated colitis. </w:t>
      </w:r>
    </w:p>
    <w:p w14:paraId="45B31368" w14:textId="77777777" w:rsidR="004F3B3D" w:rsidRPr="008C7BF7" w:rsidRDefault="004F3B3D" w:rsidP="00C87EAD">
      <w:pPr>
        <w:pStyle w:val="QRDEnBodyText"/>
      </w:pPr>
    </w:p>
    <w:p w14:paraId="01FC4611" w14:textId="77777777" w:rsidR="004F3B3D" w:rsidRPr="008C7BF7" w:rsidRDefault="00742079" w:rsidP="00C87EAD">
      <w:pPr>
        <w:pStyle w:val="QRDEnBodyText"/>
      </w:pPr>
      <w:r w:rsidRPr="008C7BF7">
        <w:t>Fatal outcome was reported in approximately a third of serious cases of gastrointestinal perforations, which represents between 0.2%-1% of all Avastin treated patients.</w:t>
      </w:r>
    </w:p>
    <w:p w14:paraId="4618A004" w14:textId="77777777" w:rsidR="004F3B3D" w:rsidRPr="008C7BF7" w:rsidRDefault="004F3B3D" w:rsidP="00C87EAD">
      <w:pPr>
        <w:pStyle w:val="QRDEnBodyText"/>
      </w:pPr>
    </w:p>
    <w:p w14:paraId="261AB1C0" w14:textId="5350879E" w:rsidR="004F3B3D" w:rsidRPr="008C7BF7" w:rsidRDefault="00742079" w:rsidP="00C87EAD">
      <w:pPr>
        <w:pStyle w:val="QRDEnBodyText"/>
      </w:pPr>
      <w:r w:rsidRPr="008C7BF7">
        <w:t xml:space="preserve">In Avastin clinical trials, gastrointestinal fistulae (all grade) have been reported with an incidence of up to 2% in patients with metastatic colorectal cancer and ovarian cancer, but were also reported less commonly in patients with other types of cancer. </w:t>
      </w:r>
    </w:p>
    <w:p w14:paraId="2F108976" w14:textId="6921DE0D" w:rsidR="00C87EAD" w:rsidRPr="008C7BF7" w:rsidRDefault="00C87EAD" w:rsidP="00C87EAD">
      <w:pPr>
        <w:pStyle w:val="QRDEnBodyText"/>
      </w:pPr>
    </w:p>
    <w:p w14:paraId="72604287" w14:textId="43A8A6DC" w:rsidR="00C87EAD" w:rsidRPr="008C7BF7" w:rsidRDefault="00742079" w:rsidP="00C87EAD">
      <w:pPr>
        <w:pStyle w:val="QRDHeading4"/>
      </w:pPr>
      <w:r w:rsidRPr="008C7BF7">
        <w:t>GI-vaginal Fistulae in study GOG-0240</w:t>
      </w:r>
    </w:p>
    <w:p w14:paraId="60D1FA5A" w14:textId="1B97CF72" w:rsidR="004F3B3D" w:rsidRPr="008C7BF7" w:rsidRDefault="00742079" w:rsidP="00C87EAD">
      <w:pPr>
        <w:pStyle w:val="QRDEnBodyText"/>
        <w:rPr>
          <w:rFonts w:eastAsia="MS Mincho"/>
          <w:sz w:val="24"/>
        </w:rPr>
      </w:pPr>
      <w:r w:rsidRPr="008C7BF7">
        <w:t>In a trial of patients with persistent, recurrent or metastatic cervical cancer, the incidence of GI-vaginal fistulae was 8.3% in Avastin</w:t>
      </w:r>
      <w:r w:rsidRPr="008C7BF7">
        <w:noBreakHyphen/>
        <w:t>treated patients and 0.9% in control patients, all of whom had a history of prior pelvic radiation. The frequency of GI-vaginal fistulae in the group treated with Avastin</w:t>
      </w:r>
      <w:r w:rsidR="00D13AAA" w:rsidRPr="008C7BF7">
        <w:t> </w:t>
      </w:r>
      <w:r w:rsidRPr="008C7BF7">
        <w:t>+</w:t>
      </w:r>
      <w:r w:rsidR="00D13AAA" w:rsidRPr="008C7BF7">
        <w:t> </w:t>
      </w:r>
      <w:r w:rsidRPr="008C7BF7">
        <w:t xml:space="preserve">chemotherapy was higher in patients with recurrence within the field of prior radiation (16.7%) compared with patients </w:t>
      </w:r>
      <w:r w:rsidRPr="008C7BF7">
        <w:rPr>
          <w:szCs w:val="18"/>
        </w:rPr>
        <w:t>with no prior radiation and/ or no recurrence inside the field of prior radiation (3.6%).</w:t>
      </w:r>
      <w:r w:rsidRPr="008C7BF7">
        <w:rPr>
          <w:i/>
          <w:szCs w:val="18"/>
        </w:rPr>
        <w:t xml:space="preserve"> </w:t>
      </w:r>
      <w:r w:rsidRPr="008C7BF7">
        <w:t>The corresponding frequencies in the control group receiving chemotherapy alone were 1.1% vs. 0.8%, respectively. Patients who develop GI-vaginal fistulae may also have bowel obstructions and require surgical intervention as well as diverting ostomies.</w:t>
      </w:r>
    </w:p>
    <w:p w14:paraId="273B3DDA" w14:textId="727E490D" w:rsidR="00C87EAD" w:rsidRPr="008C7BF7" w:rsidRDefault="00C87EAD" w:rsidP="00C87EAD">
      <w:pPr>
        <w:pStyle w:val="QRDEnBodyText"/>
      </w:pPr>
    </w:p>
    <w:p w14:paraId="379B1646" w14:textId="782F71CD" w:rsidR="00C87EAD" w:rsidRPr="008C7BF7" w:rsidRDefault="00742079" w:rsidP="00C87EAD">
      <w:pPr>
        <w:pStyle w:val="QRDHeading4"/>
        <w:rPr>
          <w:b/>
        </w:rPr>
      </w:pPr>
      <w:r w:rsidRPr="008C7BF7">
        <w:t>Non-GI Fistulae</w:t>
      </w:r>
      <w:r w:rsidRPr="008C7BF7">
        <w:rPr>
          <w:b/>
        </w:rPr>
        <w:t xml:space="preserve"> </w:t>
      </w:r>
      <w:r w:rsidRPr="008C7BF7">
        <w:rPr>
          <w:i w:val="0"/>
          <w:iCs w:val="0"/>
        </w:rPr>
        <w:t>(see section 4.4)</w:t>
      </w:r>
    </w:p>
    <w:p w14:paraId="3F5EADFF" w14:textId="77777777" w:rsidR="004F3B3D" w:rsidRPr="008C7BF7" w:rsidRDefault="00742079" w:rsidP="006929DD">
      <w:pPr>
        <w:pStyle w:val="QRDEnBodyText"/>
      </w:pPr>
      <w:r w:rsidRPr="008C7BF7">
        <w:t xml:space="preserve">Avastin use has been associated with serious cases of fistulae including reactions resulting in death. </w:t>
      </w:r>
    </w:p>
    <w:p w14:paraId="2E45EC66" w14:textId="77777777" w:rsidR="004F3B3D" w:rsidRPr="008C7BF7" w:rsidRDefault="004F3B3D" w:rsidP="006929DD">
      <w:pPr>
        <w:pStyle w:val="QRDEnBodyText"/>
      </w:pPr>
    </w:p>
    <w:p w14:paraId="4B8AD9F3" w14:textId="77777777" w:rsidR="004F3B3D" w:rsidRPr="008C7BF7" w:rsidRDefault="00742079" w:rsidP="006929DD">
      <w:pPr>
        <w:pStyle w:val="QRDEnBodyText"/>
      </w:pPr>
      <w:r w:rsidRPr="008C7BF7">
        <w:t>From a clinical trial in patients with persistent, recurrent, or metastatic cervical cancer (GOG-240), 1.8% of Avastin</w:t>
      </w:r>
      <w:r w:rsidRPr="008C7BF7">
        <w:noBreakHyphen/>
        <w:t>treated patients and 1.4% of control patients were reported to have had non-gastrointestinal vaginal, vesical, or female genital tract fistulae.</w:t>
      </w:r>
    </w:p>
    <w:p w14:paraId="28D81167" w14:textId="77777777" w:rsidR="004F3B3D" w:rsidRPr="008C7BF7" w:rsidRDefault="004F3B3D" w:rsidP="006929DD">
      <w:pPr>
        <w:pStyle w:val="QRDEnBodyText"/>
      </w:pPr>
    </w:p>
    <w:p w14:paraId="042052E5" w14:textId="29FE0329" w:rsidR="004F3B3D" w:rsidRPr="008C7BF7" w:rsidRDefault="00742079" w:rsidP="006929DD">
      <w:pPr>
        <w:pStyle w:val="QRDEnBodyText"/>
      </w:pPr>
      <w:r w:rsidRPr="008C7BF7">
        <w:t>Uncommon (≥ 0.1% to &lt; 1%) reports of fistulae that involve areas of the body other than the gastrointestinal tract (e.g. bronchopleural and biliary fistulae) were observed across various indications. Fistulae have also been reported in post-marketing experience.</w:t>
      </w:r>
    </w:p>
    <w:p w14:paraId="6718D0B0" w14:textId="77777777" w:rsidR="004F3B3D" w:rsidRPr="008C7BF7" w:rsidRDefault="004F3B3D" w:rsidP="006929DD">
      <w:pPr>
        <w:pStyle w:val="QRDEnBodyText"/>
      </w:pPr>
    </w:p>
    <w:p w14:paraId="54FC6767" w14:textId="10CBFEF5" w:rsidR="004F3B3D" w:rsidRPr="008C7BF7" w:rsidRDefault="00742079" w:rsidP="006929DD">
      <w:pPr>
        <w:pStyle w:val="QRDEnBodyText"/>
      </w:pPr>
      <w:r w:rsidRPr="008C7BF7">
        <w:t xml:space="preserve">Reactions were reported at various time points during treatment ranging from one week to greater than </w:t>
      </w:r>
      <w:r w:rsidRPr="008C7BF7">
        <w:br/>
        <w:t>1 year from initiation of Avastin, with most reactions occurring within the first 6</w:t>
      </w:r>
      <w:r w:rsidR="001B24AD" w:rsidRPr="008C7BF7">
        <w:t> </w:t>
      </w:r>
      <w:r w:rsidRPr="008C7BF7">
        <w:t>months of therapy.</w:t>
      </w:r>
    </w:p>
    <w:p w14:paraId="53E9CEAC" w14:textId="7217CBEE" w:rsidR="006929DD" w:rsidRPr="008C7BF7" w:rsidRDefault="006929DD" w:rsidP="006929DD">
      <w:pPr>
        <w:pStyle w:val="QRDEnBodyText"/>
      </w:pPr>
    </w:p>
    <w:p w14:paraId="13D00E65" w14:textId="7C2BA59B" w:rsidR="006929DD" w:rsidRPr="008C7BF7" w:rsidRDefault="00742079" w:rsidP="006929DD">
      <w:pPr>
        <w:pStyle w:val="QRDHeading4"/>
        <w:rPr>
          <w:i w:val="0"/>
          <w:iCs w:val="0"/>
        </w:rPr>
      </w:pPr>
      <w:r w:rsidRPr="008C7BF7">
        <w:t xml:space="preserve">Wound healing </w:t>
      </w:r>
      <w:r w:rsidRPr="008C7BF7">
        <w:rPr>
          <w:i w:val="0"/>
          <w:iCs w:val="0"/>
        </w:rPr>
        <w:t>(see section 4.4)</w:t>
      </w:r>
    </w:p>
    <w:p w14:paraId="02AA367D" w14:textId="77777777" w:rsidR="004F3B3D" w:rsidRPr="008C7BF7" w:rsidRDefault="00742079" w:rsidP="006929DD">
      <w:pPr>
        <w:pStyle w:val="QRDEnBodyText"/>
      </w:pPr>
      <w:r w:rsidRPr="008C7BF7">
        <w:t xml:space="preserve">As Avastin may adversely impact wound healing, patients who had major surgery within the last 28 days were excluded from participation in phase III clinical trials. </w:t>
      </w:r>
    </w:p>
    <w:p w14:paraId="56F91128" w14:textId="77777777" w:rsidR="004F3B3D" w:rsidRPr="008C7BF7" w:rsidRDefault="004F3B3D" w:rsidP="006929DD">
      <w:pPr>
        <w:pStyle w:val="QRDEnBodyText"/>
      </w:pPr>
    </w:p>
    <w:p w14:paraId="2C140AC5" w14:textId="21C3AAB9" w:rsidR="004F3B3D" w:rsidRPr="008C7BF7" w:rsidRDefault="00742079" w:rsidP="006929DD">
      <w:pPr>
        <w:pStyle w:val="QRDEnBodyText"/>
      </w:pPr>
      <w:r w:rsidRPr="008C7BF7">
        <w:t>In clinical trials of metastatic carcinoma of the colon or rectum, there was no increased risk of post-operative bleeding or wound healing complications observed in patients who underwent major surgery 28-60</w:t>
      </w:r>
      <w:r w:rsidR="002F3F7A" w:rsidRPr="008C7BF7">
        <w:t> </w:t>
      </w:r>
      <w:r w:rsidRPr="008C7BF7">
        <w:t>days prior to starting Avastin. An increased incidence of post-operative bleeding or wound healing complication occurring within 60</w:t>
      </w:r>
      <w:r w:rsidR="002F3F7A" w:rsidRPr="008C7BF7">
        <w:t> </w:t>
      </w:r>
      <w:r w:rsidRPr="008C7BF7">
        <w:t>days of major surgery was observed if the patient was being treated with Avastin at the time of surgery. The incidence varied between 10% (4/40) and 20% (3/15).</w:t>
      </w:r>
    </w:p>
    <w:p w14:paraId="17EDECE1" w14:textId="77777777" w:rsidR="004F3B3D" w:rsidRPr="008C7BF7" w:rsidRDefault="004F3B3D" w:rsidP="006929DD">
      <w:pPr>
        <w:pStyle w:val="QRDEnBodyText"/>
      </w:pPr>
    </w:p>
    <w:p w14:paraId="1DA527E4" w14:textId="77777777" w:rsidR="004F3B3D" w:rsidRPr="008C7BF7" w:rsidRDefault="00742079" w:rsidP="006929DD">
      <w:pPr>
        <w:pStyle w:val="QRDEnBodyText"/>
      </w:pPr>
      <w:r w:rsidRPr="008C7BF7">
        <w:t>Serious wound healing complications, including anastomotic complications, have been reported, some of which had a fatal outcome.</w:t>
      </w:r>
    </w:p>
    <w:p w14:paraId="63F8197D" w14:textId="77777777" w:rsidR="004F3B3D" w:rsidRPr="008C7BF7" w:rsidRDefault="004F3B3D" w:rsidP="006929DD">
      <w:pPr>
        <w:pStyle w:val="QRDEnBodyText"/>
      </w:pPr>
    </w:p>
    <w:p w14:paraId="3FF6AB13" w14:textId="77777777" w:rsidR="004F3B3D" w:rsidRPr="008C7BF7" w:rsidRDefault="00742079" w:rsidP="006929DD">
      <w:pPr>
        <w:pStyle w:val="QRDEnBodyText"/>
        <w:rPr>
          <w:szCs w:val="22"/>
        </w:rPr>
      </w:pPr>
      <w:r w:rsidRPr="008C7BF7">
        <w:rPr>
          <w:szCs w:val="22"/>
        </w:rPr>
        <w:t xml:space="preserve">In locally recurrent and metastatic breast cancer trials, Grade 3-5 wound healing complications were observed in up to 1.1% of patients receiving Avastin compared with up to 0.9% of patients in the control arms </w:t>
      </w:r>
      <w:r w:rsidRPr="008C7BF7">
        <w:t>(NCI-CTCAE v.3)</w:t>
      </w:r>
      <w:r w:rsidRPr="008C7BF7">
        <w:rPr>
          <w:szCs w:val="22"/>
        </w:rPr>
        <w:t xml:space="preserve">. </w:t>
      </w:r>
    </w:p>
    <w:p w14:paraId="750DC97F" w14:textId="77777777" w:rsidR="004F3B3D" w:rsidRPr="008C7BF7" w:rsidRDefault="004F3B3D" w:rsidP="006929DD">
      <w:pPr>
        <w:pStyle w:val="QRDEnBodyText"/>
        <w:rPr>
          <w:szCs w:val="22"/>
        </w:rPr>
      </w:pPr>
    </w:p>
    <w:p w14:paraId="76702186" w14:textId="4175A0BF" w:rsidR="004F3B3D" w:rsidRPr="008C7BF7" w:rsidRDefault="00742079" w:rsidP="006929DD">
      <w:pPr>
        <w:pStyle w:val="QRDEnBodyText"/>
        <w:rPr>
          <w:szCs w:val="22"/>
        </w:rPr>
      </w:pPr>
      <w:r w:rsidRPr="008C7BF7">
        <w:rPr>
          <w:szCs w:val="22"/>
        </w:rPr>
        <w:t xml:space="preserve">In clinical trials of ovarian cancer, Grade 3-5 wound healing complications were observed in up to 1.8% of patients in the bevacizumab arm versus 0.1% in the control arm </w:t>
      </w:r>
      <w:r w:rsidRPr="008C7BF7">
        <w:t>(NCI-CTCAE v.3)</w:t>
      </w:r>
      <w:r w:rsidRPr="008C7BF7">
        <w:rPr>
          <w:szCs w:val="22"/>
        </w:rPr>
        <w:t>.</w:t>
      </w:r>
    </w:p>
    <w:p w14:paraId="355AEB29" w14:textId="46C2FD20" w:rsidR="006929DD" w:rsidRPr="008C7BF7" w:rsidRDefault="006929DD" w:rsidP="006929DD">
      <w:pPr>
        <w:pStyle w:val="QRDEnBodyText"/>
      </w:pPr>
    </w:p>
    <w:p w14:paraId="21925B13" w14:textId="373B5782" w:rsidR="006929DD" w:rsidRPr="008C7BF7" w:rsidRDefault="00742079" w:rsidP="006929DD">
      <w:pPr>
        <w:pStyle w:val="QRDHeading4"/>
        <w:rPr>
          <w:szCs w:val="20"/>
        </w:rPr>
      </w:pPr>
      <w:r w:rsidRPr="008C7BF7">
        <w:t xml:space="preserve">Hypertension </w:t>
      </w:r>
      <w:r w:rsidRPr="008C7BF7">
        <w:rPr>
          <w:i w:val="0"/>
          <w:iCs w:val="0"/>
        </w:rPr>
        <w:t>(see section 4.4)</w:t>
      </w:r>
    </w:p>
    <w:p w14:paraId="1DF8B363" w14:textId="6A794AB4" w:rsidR="004F3B3D" w:rsidRPr="008C7BF7" w:rsidRDefault="00742079" w:rsidP="006929DD">
      <w:pPr>
        <w:pStyle w:val="QRDEnBodyText"/>
      </w:pPr>
      <w:r w:rsidRPr="008C7BF7">
        <w:t xml:space="preserve">In clinical trials, with the exception of study JO25567, the overall incidence of hypertension (all grades) ranged up to 42.1% in the Avastin containing arms compared with up to 14% in the control arms. The overall incidence of NCI-CTC Grade 3 and 4 hypertension in patients receiving Avastin ranged from 0.4% to 17.9%. Grade 4 hypertension (hypertensive crisis) occurred in up to 1.0% of patients treated with Avastin and chemotherapy compared to up to 0.2% of patients treated with the same chemotherapy alone. </w:t>
      </w:r>
    </w:p>
    <w:p w14:paraId="690691A3" w14:textId="77777777" w:rsidR="004F3B3D" w:rsidRPr="008C7BF7" w:rsidRDefault="004F3B3D" w:rsidP="006929DD">
      <w:pPr>
        <w:pStyle w:val="QRDEnBodyText"/>
      </w:pPr>
    </w:p>
    <w:p w14:paraId="3C0E0EA7" w14:textId="77777777" w:rsidR="004F3B3D" w:rsidRPr="008C7BF7" w:rsidRDefault="00742079" w:rsidP="006929DD">
      <w:pPr>
        <w:pStyle w:val="QRDEnBodyText"/>
        <w:rPr>
          <w:u w:val="single"/>
        </w:rPr>
      </w:pPr>
      <w:r w:rsidRPr="008C7BF7">
        <w:t>In study JO25567, all grade hypertension was observed in 7</w:t>
      </w:r>
      <w:r w:rsidRPr="008C7BF7">
        <w:rPr>
          <w:rFonts w:eastAsia="SimSun"/>
        </w:rPr>
        <w:t>7.3</w:t>
      </w:r>
      <w:r w:rsidRPr="008C7BF7">
        <w:t>% of the patients who received Avastin in combination with erlotinib as first-line treatment for non-squamous NSCLC with EGFR activating mutations, compared to 14.3% of patients treated with erlotinib alone. Grade 3 hypertension was 6</w:t>
      </w:r>
      <w:r w:rsidRPr="008C7BF7">
        <w:rPr>
          <w:rFonts w:eastAsia="SimSun"/>
        </w:rPr>
        <w:t>0.0</w:t>
      </w:r>
      <w:r w:rsidRPr="008C7BF7">
        <w:t>% in patients treated with Avastin in combination with erlotinib compared to 11.7% in patients treated with erlotinib alone. There were no grade 4 or 5 hypertension events.</w:t>
      </w:r>
      <w:r w:rsidRPr="008C7BF7">
        <w:rPr>
          <w:u w:val="single"/>
        </w:rPr>
        <w:t xml:space="preserve"> </w:t>
      </w:r>
    </w:p>
    <w:p w14:paraId="025500DA" w14:textId="77777777" w:rsidR="004F3B3D" w:rsidRPr="008C7BF7" w:rsidRDefault="004F3B3D" w:rsidP="006929DD">
      <w:pPr>
        <w:pStyle w:val="QRDEnBodyText"/>
      </w:pPr>
    </w:p>
    <w:p w14:paraId="120E590E" w14:textId="77777777" w:rsidR="004F3B3D" w:rsidRPr="008C7BF7" w:rsidRDefault="00742079" w:rsidP="006929DD">
      <w:pPr>
        <w:pStyle w:val="QRDEnBodyText"/>
      </w:pPr>
      <w:r w:rsidRPr="008C7BF7">
        <w:t>Hypertension was generally adequately controlled with oral anti</w:t>
      </w:r>
      <w:r w:rsidRPr="008C7BF7">
        <w:noBreakHyphen/>
        <w:t>hypertensives such as angiotensin</w:t>
      </w:r>
      <w:r w:rsidRPr="008C7BF7">
        <w:noBreakHyphen/>
        <w:t xml:space="preserve">converting enzyme inhibitors, diuretics and calcium-channel blockers. It rarely resulted in discontinuation of Avastin treatment or hospitalisation. </w:t>
      </w:r>
    </w:p>
    <w:p w14:paraId="4B7B27DC" w14:textId="77777777" w:rsidR="004F3B3D" w:rsidRPr="008C7BF7" w:rsidRDefault="004F3B3D" w:rsidP="006929DD">
      <w:pPr>
        <w:pStyle w:val="QRDEnBodyText"/>
      </w:pPr>
    </w:p>
    <w:p w14:paraId="4EB4EF20" w14:textId="77777777" w:rsidR="004F3B3D" w:rsidRPr="008C7BF7" w:rsidRDefault="00742079" w:rsidP="006929DD">
      <w:pPr>
        <w:pStyle w:val="QRDEnBodyText"/>
      </w:pPr>
      <w:r w:rsidRPr="008C7BF7">
        <w:t>Very rare cases of hypertensive encephalopathy have been reported, some of which were fatal.</w:t>
      </w:r>
    </w:p>
    <w:p w14:paraId="0E466E0D" w14:textId="77777777" w:rsidR="004F3B3D" w:rsidRPr="008C7BF7" w:rsidRDefault="004F3B3D" w:rsidP="006929DD">
      <w:pPr>
        <w:pStyle w:val="QRDEnBodyText"/>
      </w:pPr>
    </w:p>
    <w:p w14:paraId="609B27BD" w14:textId="185B6B95" w:rsidR="004F3B3D" w:rsidRPr="008C7BF7" w:rsidRDefault="00742079" w:rsidP="006929DD">
      <w:pPr>
        <w:pStyle w:val="QRDEnBodyText"/>
      </w:pPr>
      <w:r w:rsidRPr="008C7BF7">
        <w:t xml:space="preserve">The risk of Avastin-associated hypertension did not correlate with the patients’ baseline characteristics, underlying disease or concomitant therapy. </w:t>
      </w:r>
    </w:p>
    <w:p w14:paraId="4A9958DC" w14:textId="3B507313" w:rsidR="006929DD" w:rsidRPr="008C7BF7" w:rsidRDefault="006929DD" w:rsidP="006929DD">
      <w:pPr>
        <w:pStyle w:val="QRDEnBodyText"/>
      </w:pPr>
    </w:p>
    <w:p w14:paraId="1954F21E" w14:textId="0E98E33F" w:rsidR="006929DD" w:rsidRPr="008C7BF7" w:rsidRDefault="00742079" w:rsidP="006929DD">
      <w:pPr>
        <w:pStyle w:val="QRDHeading4"/>
        <w:rPr>
          <w:i w:val="0"/>
        </w:rPr>
      </w:pPr>
      <w:r w:rsidRPr="008C7BF7">
        <w:t xml:space="preserve">Posterior Reversible Encephalopathy Syndrome </w:t>
      </w:r>
      <w:r w:rsidRPr="008C7BF7">
        <w:rPr>
          <w:i w:val="0"/>
          <w:iCs w:val="0"/>
        </w:rPr>
        <w:t>(see section 4.4)</w:t>
      </w:r>
    </w:p>
    <w:p w14:paraId="099D0718" w14:textId="77777777" w:rsidR="004F3B3D" w:rsidRPr="008C7BF7" w:rsidRDefault="00742079" w:rsidP="006929DD">
      <w:pPr>
        <w:pStyle w:val="QRDEnBodyText"/>
        <w:rPr>
          <w:rFonts w:eastAsia="SimSun"/>
        </w:rPr>
      </w:pPr>
      <w:r w:rsidRPr="008C7BF7">
        <w:rPr>
          <w:rFonts w:eastAsia="SimSun"/>
        </w:rPr>
        <w:t xml:space="preserve">There have been rare reports of Avastin-treated patients developing signs and symptoms that are consistent with PRES, a rare neurological disorder. Presentation may include seizures, headache, altered mental status, visual disturbance, or cortical blindness, with or without associated hypertension. </w:t>
      </w:r>
      <w:r w:rsidRPr="008C7BF7">
        <w:rPr>
          <w:rFonts w:eastAsia="MS Mincho"/>
          <w:color w:val="292526"/>
        </w:rPr>
        <w:t>The clinical presentation of PRES is often nonspecific, and therefore the</w:t>
      </w:r>
      <w:r w:rsidRPr="008C7BF7">
        <w:rPr>
          <w:rFonts w:eastAsia="MS Mincho"/>
          <w:color w:val="292526"/>
          <w:sz w:val="20"/>
        </w:rPr>
        <w:t xml:space="preserve"> </w:t>
      </w:r>
      <w:r w:rsidRPr="008C7BF7">
        <w:rPr>
          <w:rFonts w:eastAsia="SimSun"/>
        </w:rPr>
        <w:t>diagnosis of PRES requires confirmation by brain imaging, preferably MRI.</w:t>
      </w:r>
    </w:p>
    <w:p w14:paraId="6825DE89" w14:textId="77777777" w:rsidR="004F3B3D" w:rsidRPr="008C7BF7" w:rsidRDefault="004F3B3D" w:rsidP="006929DD">
      <w:pPr>
        <w:pStyle w:val="QRDEnBodyText"/>
        <w:rPr>
          <w:rFonts w:eastAsia="SimSun"/>
          <w:kern w:val="36"/>
        </w:rPr>
      </w:pPr>
    </w:p>
    <w:p w14:paraId="0FD71E2A" w14:textId="77777777" w:rsidR="004F3B3D" w:rsidRPr="008C7BF7" w:rsidRDefault="00742079" w:rsidP="006929DD">
      <w:pPr>
        <w:pStyle w:val="QRDEnBodyText"/>
        <w:rPr>
          <w:rFonts w:eastAsia="SimSun"/>
        </w:rPr>
      </w:pPr>
      <w:r w:rsidRPr="008C7BF7">
        <w:rPr>
          <w:rFonts w:eastAsia="SimSun"/>
          <w:kern w:val="36"/>
        </w:rPr>
        <w:t xml:space="preserve">In patients developing PRES, </w:t>
      </w:r>
      <w:r w:rsidRPr="008C7BF7">
        <w:rPr>
          <w:rFonts w:eastAsia="SimSun"/>
        </w:rPr>
        <w:t xml:space="preserve">early recognition of symptoms with prompt treatment of specific symptoms including control of hypertension (if associated with severe uncontrolled hypertension) is recommended in addition to discontinuation of bevacizumab therapy. Symptoms usually resolve or improve within days after treatment discontinuation, although some patients have experienced some neurologic sequelae. The safety of reinitiating Avastin therapy in patients previously experiencing PRES is not known. </w:t>
      </w:r>
    </w:p>
    <w:p w14:paraId="4AACF66B" w14:textId="77777777" w:rsidR="004F3B3D" w:rsidRPr="008C7BF7" w:rsidRDefault="004F3B3D" w:rsidP="006929DD">
      <w:pPr>
        <w:pStyle w:val="QRDEnBodyText"/>
        <w:rPr>
          <w:rFonts w:eastAsia="SimSun"/>
        </w:rPr>
      </w:pPr>
    </w:p>
    <w:p w14:paraId="1C37F349" w14:textId="3897E714" w:rsidR="004F3B3D" w:rsidRPr="008C7BF7" w:rsidRDefault="00742079" w:rsidP="006929DD">
      <w:pPr>
        <w:pStyle w:val="QRDEnBodyText"/>
        <w:rPr>
          <w:rFonts w:eastAsia="SimSun"/>
          <w:u w:val="single"/>
        </w:rPr>
      </w:pPr>
      <w:r w:rsidRPr="008C7BF7">
        <w:rPr>
          <w:rFonts w:eastAsia="SimSun"/>
        </w:rPr>
        <w:t xml:space="preserve">Across clinical trials, 8 cases of </w:t>
      </w:r>
      <w:r w:rsidRPr="008C7BF7">
        <w:rPr>
          <w:rFonts w:eastAsia="SimSun"/>
          <w:kern w:val="36"/>
        </w:rPr>
        <w:t>PRES have been reported. Two of the eight cases did not have radiological confirmation via MRI.</w:t>
      </w:r>
    </w:p>
    <w:p w14:paraId="7BD55A6D" w14:textId="297CECDF" w:rsidR="006929DD" w:rsidRPr="008C7BF7" w:rsidRDefault="006929DD" w:rsidP="006929DD">
      <w:pPr>
        <w:pStyle w:val="QRDEnBodyText"/>
        <w:rPr>
          <w:rFonts w:eastAsia="SimSun"/>
          <w:u w:val="single"/>
        </w:rPr>
      </w:pPr>
    </w:p>
    <w:p w14:paraId="494E1BFB" w14:textId="789E167D" w:rsidR="006929DD" w:rsidRPr="008C7BF7" w:rsidRDefault="00742079" w:rsidP="006929DD">
      <w:pPr>
        <w:pStyle w:val="QRDHeading4"/>
      </w:pPr>
      <w:r w:rsidRPr="008C7BF7">
        <w:t xml:space="preserve">Proteinuria </w:t>
      </w:r>
      <w:r w:rsidRPr="008C7BF7">
        <w:rPr>
          <w:i w:val="0"/>
          <w:iCs w:val="0"/>
        </w:rPr>
        <w:t>(see section 4.4)</w:t>
      </w:r>
    </w:p>
    <w:p w14:paraId="01BE88FB" w14:textId="77777777" w:rsidR="004F3B3D" w:rsidRPr="008C7BF7" w:rsidRDefault="00742079" w:rsidP="006929DD">
      <w:pPr>
        <w:pStyle w:val="QRDEnBodyText"/>
      </w:pPr>
      <w:r w:rsidRPr="008C7BF7">
        <w:t xml:space="preserve">In clinical trials, proteinuria has been reported within the range of 0.7% to 54.7% of patients receiving Avastin. </w:t>
      </w:r>
    </w:p>
    <w:p w14:paraId="0599ACAD" w14:textId="77777777" w:rsidR="004F3B3D" w:rsidRPr="008C7BF7" w:rsidRDefault="004F3B3D" w:rsidP="006929DD">
      <w:pPr>
        <w:pStyle w:val="QRDEnBodyText"/>
      </w:pPr>
    </w:p>
    <w:p w14:paraId="355C29FC" w14:textId="16BE08DB" w:rsidR="004F3B3D" w:rsidRPr="008C7BF7" w:rsidRDefault="00742079" w:rsidP="006929DD">
      <w:pPr>
        <w:pStyle w:val="QRDEnBodyText"/>
      </w:pPr>
      <w:r w:rsidRPr="008C7BF7">
        <w:t>Proteinuria ranged in severity from clinically asymptomatic, transient, trace proteinuria to nephrotic syndrome, with the great majority as Grade 1 proteinuria (NCI-CTCAE v.3). Grade 3 proteinuria was reported in up to 10.9% of treated patients. Grade 4 proteinuria (nephrotic syndrome) was seen in up to 1.4% of treated patients. Testing for proteinuria is recommended prior to start of Avastin therapy. In most clinical trials urine protein levels of ≥ 2g/24</w:t>
      </w:r>
      <w:r w:rsidR="008C0A6E" w:rsidRPr="008C7BF7">
        <w:t> </w:t>
      </w:r>
      <w:r w:rsidRPr="008C7BF7">
        <w:t>hrs led to the holding of Avastin until recovery to &lt; 2g/24</w:t>
      </w:r>
      <w:r w:rsidR="008C0A6E" w:rsidRPr="008C7BF7">
        <w:t> </w:t>
      </w:r>
      <w:r w:rsidRPr="008C7BF7">
        <w:t>hrs.</w:t>
      </w:r>
    </w:p>
    <w:p w14:paraId="14BB1798" w14:textId="2BC37307" w:rsidR="006929DD" w:rsidRPr="008C7BF7" w:rsidRDefault="006929DD" w:rsidP="006929DD">
      <w:pPr>
        <w:pStyle w:val="QRDEnBodyText"/>
      </w:pPr>
    </w:p>
    <w:p w14:paraId="356A7A46" w14:textId="662BAB1C" w:rsidR="006929DD" w:rsidRPr="008C7BF7" w:rsidRDefault="00742079" w:rsidP="006929DD">
      <w:pPr>
        <w:pStyle w:val="QRDHeading4"/>
      </w:pPr>
      <w:r w:rsidRPr="008C7BF7">
        <w:t xml:space="preserve">Haemorrhage </w:t>
      </w:r>
      <w:r w:rsidRPr="008C7BF7">
        <w:rPr>
          <w:i w:val="0"/>
          <w:iCs w:val="0"/>
        </w:rPr>
        <w:t>(see section 4.4)</w:t>
      </w:r>
    </w:p>
    <w:p w14:paraId="65EF9DC2" w14:textId="77777777" w:rsidR="004F3B3D" w:rsidRPr="008C7BF7" w:rsidRDefault="00742079" w:rsidP="006929DD">
      <w:pPr>
        <w:pStyle w:val="QRDEnBodyText"/>
      </w:pPr>
      <w:r w:rsidRPr="008C7BF7">
        <w:t>In clinical trials across all indications the overall incidence of NCI-CTCAE v.3 Grade 3-5 bleeding reactions ranged from 0.4% to 6.9% in Avastin treated patients, compared with up to 4.5% of patients in the chemotherapy control group.</w:t>
      </w:r>
    </w:p>
    <w:p w14:paraId="348408F3" w14:textId="77777777" w:rsidR="004F3B3D" w:rsidRPr="008C7BF7" w:rsidRDefault="004F3B3D" w:rsidP="006929DD">
      <w:pPr>
        <w:pStyle w:val="QRDEnBodyText"/>
      </w:pPr>
    </w:p>
    <w:p w14:paraId="48581437" w14:textId="77777777" w:rsidR="004F3B3D" w:rsidRPr="008C7BF7" w:rsidRDefault="00742079" w:rsidP="006929DD">
      <w:pPr>
        <w:pStyle w:val="QRDEnBodyText"/>
      </w:pPr>
      <w:r w:rsidRPr="008C7BF7">
        <w:t xml:space="preserve">From a clinical trial in patients with persistent, recurrent, or metastatic cervical cancer (study GOG-0240), grade 3-5 bleeding reactions have been reported in up to 8.3% of patients treated with Avastin in combination with </w:t>
      </w:r>
      <w:r w:rsidRPr="008C7BF7">
        <w:rPr>
          <w:color w:val="000000"/>
        </w:rPr>
        <w:t xml:space="preserve">paclitaxel and topotecan </w:t>
      </w:r>
      <w:r w:rsidRPr="008C7BF7">
        <w:t xml:space="preserve">compared with up to 4.6% of patients treated with </w:t>
      </w:r>
      <w:r w:rsidRPr="008C7BF7">
        <w:rPr>
          <w:color w:val="000000"/>
        </w:rPr>
        <w:t>paclitaxel and topotecan.</w:t>
      </w:r>
    </w:p>
    <w:p w14:paraId="760C55D2" w14:textId="77777777" w:rsidR="004F3B3D" w:rsidRPr="008C7BF7" w:rsidRDefault="004F3B3D" w:rsidP="006929DD">
      <w:pPr>
        <w:pStyle w:val="QRDEnBodyText"/>
      </w:pPr>
    </w:p>
    <w:p w14:paraId="7AE831FA" w14:textId="76B35E79" w:rsidR="004F3B3D" w:rsidRPr="008C7BF7" w:rsidRDefault="00742079" w:rsidP="006929DD">
      <w:pPr>
        <w:pStyle w:val="QRDEnBodyText"/>
      </w:pPr>
      <w:r w:rsidRPr="008C7BF7">
        <w:t xml:space="preserve">The haemorrhagic reactions that have been observed in clinical trials were predominantly tumour-associated haemorrhage (see below) and minor mucocutaneous haemorrhage (e.g. epistaxis). </w:t>
      </w:r>
    </w:p>
    <w:p w14:paraId="44B8AC24" w14:textId="38D24BD1" w:rsidR="006929DD" w:rsidRPr="008C7BF7" w:rsidRDefault="006929DD" w:rsidP="006929DD">
      <w:pPr>
        <w:pStyle w:val="QRDEnBodyText"/>
      </w:pPr>
    </w:p>
    <w:p w14:paraId="3A4B98DF" w14:textId="4AAFFD9F" w:rsidR="006929DD" w:rsidRPr="008C7BF7" w:rsidRDefault="00742079" w:rsidP="006929DD">
      <w:pPr>
        <w:pStyle w:val="QRDHeading4"/>
      </w:pPr>
      <w:r w:rsidRPr="008C7BF7">
        <w:t>Tumour</w:t>
      </w:r>
      <w:r w:rsidRPr="008C7BF7">
        <w:noBreakHyphen/>
        <w:t xml:space="preserve">associated haemorrhage </w:t>
      </w:r>
      <w:r w:rsidRPr="008C7BF7">
        <w:rPr>
          <w:i w:val="0"/>
        </w:rPr>
        <w:t>(see section 4.4)</w:t>
      </w:r>
    </w:p>
    <w:p w14:paraId="77112C2B" w14:textId="77777777" w:rsidR="004F3B3D" w:rsidRPr="008C7BF7" w:rsidRDefault="00742079" w:rsidP="006929DD">
      <w:pPr>
        <w:pStyle w:val="QRDEnBodyText"/>
      </w:pPr>
      <w:r w:rsidRPr="008C7BF7">
        <w:t>Major or massive pulmonary haemorrhage/haemoptysis has been observed primarily in trials in patients with non-small cell lung cancer (NSCLC). Possible risk factors include squamous cell histology, treatment with antirheumatic/anti-inflammatory substances, treatment with anticoagulants, prior radiotherapy, Avastin therapy, previous medical history of atherosclerosis, central tumour location and cavitation of tumours prior to or during therapy. The only variables that showed statistically significant correlations with bleeding were Avastin therapy and squamous cell histology. Patients with NSCLC of known squamous cell histology or mixed cell type with predominant squamous cell histology were excluded from subsequent phase III trials, while patients with unknown tumour histology were included.</w:t>
      </w:r>
    </w:p>
    <w:p w14:paraId="68D8594A" w14:textId="77777777" w:rsidR="004F3B3D" w:rsidRPr="008C7BF7" w:rsidRDefault="004F3B3D" w:rsidP="006929DD">
      <w:pPr>
        <w:pStyle w:val="QRDEnBodyText"/>
      </w:pPr>
    </w:p>
    <w:p w14:paraId="4EE66CD5" w14:textId="77777777" w:rsidR="004F3B3D" w:rsidRPr="008C7BF7" w:rsidRDefault="00742079" w:rsidP="006929DD">
      <w:pPr>
        <w:pStyle w:val="QRDEnBodyText"/>
        <w:rPr>
          <w:color w:val="000000"/>
        </w:rPr>
      </w:pPr>
      <w:r w:rsidRPr="008C7BF7">
        <w:rPr>
          <w:color w:val="000000"/>
        </w:rPr>
        <w:t xml:space="preserve">In patients with NSCLC excluding predominant squamous histology, all Grade </w:t>
      </w:r>
      <w:r w:rsidRPr="008C7BF7">
        <w:t xml:space="preserve">reactions </w:t>
      </w:r>
      <w:r w:rsidRPr="008C7BF7">
        <w:rPr>
          <w:color w:val="000000"/>
        </w:rPr>
        <w:t xml:space="preserve">were seen with a frequency of up to 9.3% when treated with Avastin plus chemotherapy compared with up to 5% in the patients treated with chemotherapy alone. Grade 3-5 </w:t>
      </w:r>
      <w:r w:rsidRPr="008C7BF7">
        <w:t xml:space="preserve">reactions </w:t>
      </w:r>
      <w:r w:rsidRPr="008C7BF7">
        <w:rPr>
          <w:color w:val="000000"/>
        </w:rPr>
        <w:t xml:space="preserve">have been observed in up to </w:t>
      </w:r>
      <w:r w:rsidRPr="008C7BF7">
        <w:t>2.3% of patients treated with Avastin plus chemotherapy</w:t>
      </w:r>
      <w:r w:rsidRPr="008C7BF7">
        <w:rPr>
          <w:color w:val="000000"/>
        </w:rPr>
        <w:t xml:space="preserve"> as compared with &lt; 1% with chemotherapy alone </w:t>
      </w:r>
      <w:r w:rsidRPr="008C7BF7">
        <w:t>(NCI-CTCAE v.3)</w:t>
      </w:r>
      <w:r w:rsidRPr="008C7BF7">
        <w:rPr>
          <w:color w:val="000000"/>
        </w:rPr>
        <w:t>. Major or massive pulmonary haemorrhage/haemoptysis can occur suddenly and up to two thirds of the serious pulmonary haemorrhages resulted in a fatal outcome.</w:t>
      </w:r>
    </w:p>
    <w:p w14:paraId="78EA185E" w14:textId="77777777" w:rsidR="004F3B3D" w:rsidRPr="008C7BF7" w:rsidRDefault="004F3B3D" w:rsidP="006929DD">
      <w:pPr>
        <w:pStyle w:val="QRDEnBodyText"/>
      </w:pPr>
    </w:p>
    <w:p w14:paraId="47B5CB0E" w14:textId="77777777" w:rsidR="004F3B3D" w:rsidRPr="008C7BF7" w:rsidRDefault="00742079" w:rsidP="006929DD">
      <w:pPr>
        <w:pStyle w:val="QRDEnBodyText"/>
      </w:pPr>
      <w:r w:rsidRPr="008C7BF7">
        <w:t xml:space="preserve">Gastrointestinal haemorrhages, including rectal bleeding and melaena have been reported in colorectal cancer patients, and have been assessed as tumour-associated haemorrhages. </w:t>
      </w:r>
    </w:p>
    <w:p w14:paraId="243BAA22" w14:textId="77777777" w:rsidR="004F3B3D" w:rsidRPr="008C7BF7" w:rsidRDefault="004F3B3D" w:rsidP="006929DD">
      <w:pPr>
        <w:pStyle w:val="QRDEnBodyText"/>
      </w:pPr>
    </w:p>
    <w:p w14:paraId="1FFAB039" w14:textId="77777777" w:rsidR="004F3B3D" w:rsidRPr="008C7BF7" w:rsidRDefault="00742079" w:rsidP="006929DD">
      <w:pPr>
        <w:pStyle w:val="QRDEnBodyText"/>
      </w:pPr>
      <w:r w:rsidRPr="008C7BF7">
        <w:t>Tumour-associated haemorrhage was also seen rarely in other tumour types and locations, including cases of central nervous system (CNS) bleeding in patients with CNS metastases (see section 4.4).</w:t>
      </w:r>
    </w:p>
    <w:p w14:paraId="6F473453" w14:textId="77777777" w:rsidR="004F3B3D" w:rsidRPr="008C7BF7" w:rsidRDefault="004F3B3D" w:rsidP="006929DD">
      <w:pPr>
        <w:pStyle w:val="QRDEnBodyText"/>
      </w:pPr>
    </w:p>
    <w:p w14:paraId="19AF4825" w14:textId="0CD2811B" w:rsidR="004F3B3D" w:rsidRPr="008C7BF7" w:rsidRDefault="00742079" w:rsidP="006929DD">
      <w:pPr>
        <w:pStyle w:val="QRDEnBodyText"/>
      </w:pPr>
      <w:r w:rsidRPr="008C7BF7">
        <w:t>The incidence of CNS bleeding in patients with untreated CNS metastases receiving bevacizumab has not been prospectively evaluated in randomised clinical trials. In an exploratory retrospective analysis of data from 13 completed randomised trials in patients with various tumour types, 3</w:t>
      </w:r>
      <w:r w:rsidR="006649AC" w:rsidRPr="008C7BF7">
        <w:t> </w:t>
      </w:r>
      <w:r w:rsidRPr="008C7BF7">
        <w:t>patients out of 91 (3.3%) with brain metastases experienced CNS bleeding (all Grade 4) when treated with bevacizumab, compared to 1 case (Grade 5) out of 96</w:t>
      </w:r>
      <w:r w:rsidR="00DB2A51" w:rsidRPr="008C7BF7">
        <w:t> </w:t>
      </w:r>
      <w:r w:rsidRPr="008C7BF7">
        <w:t>patients (1%) that were not exposed to bevacizumab. In two subsequent studies in patients with treated brain metastases (which included around 800</w:t>
      </w:r>
      <w:r w:rsidR="006649AC" w:rsidRPr="008C7BF7">
        <w:t> </w:t>
      </w:r>
      <w:r w:rsidRPr="008C7BF7">
        <w:t>patients), one case of Grade 2 CNS haemorrhage was reported in 83 subjects treated with bevacizumab (1.2%) at the time of interim safety analysis (NCI-CTCAE v.3).</w:t>
      </w:r>
    </w:p>
    <w:p w14:paraId="746F6DCF" w14:textId="77777777" w:rsidR="004F3B3D" w:rsidRPr="008C7BF7" w:rsidRDefault="004F3B3D" w:rsidP="006929DD">
      <w:pPr>
        <w:pStyle w:val="QRDEnBodyText"/>
      </w:pPr>
    </w:p>
    <w:p w14:paraId="71D48B24" w14:textId="77777777" w:rsidR="004F3B3D" w:rsidRPr="008C7BF7" w:rsidRDefault="00742079" w:rsidP="006929DD">
      <w:pPr>
        <w:pStyle w:val="QRDEnBodyText"/>
      </w:pPr>
      <w:r w:rsidRPr="008C7BF7">
        <w:t xml:space="preserve">Across all clinical trials, mucocutaneous haemorrhage has been seen in up to 50% of Avastin-treated patients. These were most commonly NCI-CTCAE v.3 Grade 1 epistaxis that lasted less than 5 minutes, resolved without medical intervention and did not require any changes in the Avastin treatment regimen. Clinical safety data suggest that the incidence of minor mucocutaneous haemorrhage (e.g. epistaxis) may be dose-dependent. </w:t>
      </w:r>
    </w:p>
    <w:p w14:paraId="01EAE87B" w14:textId="77777777" w:rsidR="004F3B3D" w:rsidRPr="008C7BF7" w:rsidRDefault="004F3B3D" w:rsidP="006929DD">
      <w:pPr>
        <w:pStyle w:val="QRDEnBodyText"/>
      </w:pPr>
    </w:p>
    <w:p w14:paraId="4DDCF5F0" w14:textId="4A71F99A" w:rsidR="004F3B3D" w:rsidRPr="008C7BF7" w:rsidRDefault="00742079" w:rsidP="006929DD">
      <w:pPr>
        <w:pStyle w:val="QRDEnBodyText"/>
      </w:pPr>
      <w:r w:rsidRPr="008C7BF7">
        <w:t>There have also been less common reactions of minor mucocutaneous haemorrhage in other locations, such as gingival bleeding or vaginal bleeding.</w:t>
      </w:r>
    </w:p>
    <w:p w14:paraId="55B3BBA2" w14:textId="30D3DA7F" w:rsidR="006929DD" w:rsidRPr="008C7BF7" w:rsidRDefault="006929DD" w:rsidP="006929DD">
      <w:pPr>
        <w:pStyle w:val="QRDEnBodyText"/>
      </w:pPr>
    </w:p>
    <w:p w14:paraId="2C4C0FA5" w14:textId="2950FA95" w:rsidR="006929DD" w:rsidRPr="008C7BF7" w:rsidRDefault="00742079" w:rsidP="006929DD">
      <w:pPr>
        <w:pStyle w:val="QRDHeading4"/>
        <w:rPr>
          <w:i w:val="0"/>
          <w:iCs w:val="0"/>
        </w:rPr>
      </w:pPr>
      <w:r w:rsidRPr="008C7BF7">
        <w:t xml:space="preserve">Thromboembolism </w:t>
      </w:r>
      <w:r w:rsidRPr="008C7BF7">
        <w:rPr>
          <w:i w:val="0"/>
          <w:iCs w:val="0"/>
        </w:rPr>
        <w:t>(see section 4.4)</w:t>
      </w:r>
    </w:p>
    <w:p w14:paraId="22A9F27C" w14:textId="77777777" w:rsidR="006929DD" w:rsidRPr="008C7BF7" w:rsidRDefault="006929DD" w:rsidP="006929DD">
      <w:pPr>
        <w:pStyle w:val="QRDEnBodyText"/>
      </w:pPr>
    </w:p>
    <w:p w14:paraId="38219B7F" w14:textId="77777777" w:rsidR="004F3B3D" w:rsidRPr="008C7BF7" w:rsidRDefault="00742079" w:rsidP="006929DD">
      <w:pPr>
        <w:pStyle w:val="QRDEnBodyText"/>
      </w:pPr>
      <w:r w:rsidRPr="008C7BF7">
        <w:rPr>
          <w:i/>
        </w:rPr>
        <w:t xml:space="preserve">Arterial thromboembolism: </w:t>
      </w:r>
      <w:r w:rsidRPr="008C7BF7">
        <w:t xml:space="preserve">An increased incidence of arterial thromboembolic reactions was observed in patients treated with Avastin across indications, including cerebrovascular accidents, myocardial infarction, transient ischaemic attacks, and other arterial thromboembolic reactions. </w:t>
      </w:r>
    </w:p>
    <w:p w14:paraId="7C573A90" w14:textId="77777777" w:rsidR="004F3B3D" w:rsidRPr="008C7BF7" w:rsidRDefault="004F3B3D" w:rsidP="006929DD">
      <w:pPr>
        <w:pStyle w:val="QRDEnBodyText"/>
      </w:pPr>
    </w:p>
    <w:p w14:paraId="396EA7F0" w14:textId="77777777" w:rsidR="004F3B3D" w:rsidRPr="008C7BF7" w:rsidRDefault="00742079" w:rsidP="006929DD">
      <w:pPr>
        <w:pStyle w:val="QRDEnBodyText"/>
      </w:pPr>
      <w:r w:rsidRPr="008C7BF7">
        <w:t xml:space="preserve">In clinical trials, the overall incidence of arterial thromboembolic reactions ranged up to 3.8% in the Avastin containing arms compared with up to 2.1% in the chemotherapy control arms. Fatal outcome was reported in 0.8% of patients </w:t>
      </w:r>
      <w:r w:rsidRPr="008C7BF7">
        <w:rPr>
          <w:color w:val="000000"/>
        </w:rPr>
        <w:t xml:space="preserve">receiving Avastin compared to 0.5% </w:t>
      </w:r>
      <w:r w:rsidRPr="008C7BF7">
        <w:t>in patients receiving chemotherapy alone. Cerebrovascular accidents (including transient ischaemic attacks) were reported in up to 2.7% of patients treated with Avastin in combination with chemotherapy compared to up to 0.5% of patients treated with chemotherapy alone. Myocardial infarction was reported in up to 1.4% of patients treated with Avastin in combination with chemotherapy compared to up to 0.7% of patients treated with chemotherapy alone.</w:t>
      </w:r>
    </w:p>
    <w:p w14:paraId="652D8551" w14:textId="77777777" w:rsidR="004F3B3D" w:rsidRPr="008C7BF7" w:rsidRDefault="004F3B3D" w:rsidP="006929DD">
      <w:pPr>
        <w:pStyle w:val="QRDEnBodyText"/>
      </w:pPr>
    </w:p>
    <w:p w14:paraId="1E605A2E" w14:textId="77777777" w:rsidR="004F3B3D" w:rsidRPr="008C7BF7" w:rsidRDefault="00742079" w:rsidP="006929DD">
      <w:pPr>
        <w:pStyle w:val="QRDEnBodyText"/>
      </w:pPr>
      <w:r w:rsidRPr="008C7BF7">
        <w:t>In one clinical trial evaluating Avastin in combination with 5-fluorouracil/folinic acid, AVF2192g, patients with metastatic colorectal cancer who were not candidates for treatment with irinotecan were included. In this trial arterial thromboembolic reactions were observed in 11% (11/100) of patients compared to 5.8% (6/104) in the chemotherapy control group.</w:t>
      </w:r>
    </w:p>
    <w:p w14:paraId="717063CF" w14:textId="77777777" w:rsidR="004F3B3D" w:rsidRPr="008C7BF7" w:rsidRDefault="004F3B3D" w:rsidP="006929DD">
      <w:pPr>
        <w:pStyle w:val="QRDEnBodyText"/>
        <w:rPr>
          <w:i/>
        </w:rPr>
      </w:pPr>
    </w:p>
    <w:p w14:paraId="7FB1F8E0" w14:textId="77777777" w:rsidR="004F3B3D" w:rsidRPr="008C7BF7" w:rsidRDefault="00742079" w:rsidP="006929DD">
      <w:pPr>
        <w:pStyle w:val="QRDEnBodyText"/>
      </w:pPr>
      <w:r w:rsidRPr="008C7BF7">
        <w:rPr>
          <w:i/>
        </w:rPr>
        <w:t xml:space="preserve">Venous thromboembolism: </w:t>
      </w:r>
      <w:r w:rsidRPr="008C7BF7">
        <w:t>The incidence of venous thromboembolic reactions in clinical trials was similar in patients receiving Avastin in combination with chemotherapy compared to those receiving the control chemotherapy alone. Venous thromboembolic reactions include deep venous thrombosis, pulmonary embolism and thrombophlebitis.</w:t>
      </w:r>
    </w:p>
    <w:p w14:paraId="69A5B32A" w14:textId="77777777" w:rsidR="004F3B3D" w:rsidRPr="008C7BF7" w:rsidRDefault="004F3B3D" w:rsidP="006929DD">
      <w:pPr>
        <w:pStyle w:val="QRDEnBodyText"/>
      </w:pPr>
    </w:p>
    <w:p w14:paraId="14D753F6" w14:textId="77777777" w:rsidR="004F3B3D" w:rsidRPr="008C7BF7" w:rsidRDefault="00742079" w:rsidP="006929DD">
      <w:pPr>
        <w:pStyle w:val="QRDEnBodyText"/>
      </w:pPr>
      <w:r w:rsidRPr="008C7BF7">
        <w:t>In clinical trials across indications, the overall incidence of venous thromboembolic reactions ranged from 2.8% to 17.3% of Avastin-treated patients compared with 3.2% to 15.6% in the control arms.</w:t>
      </w:r>
    </w:p>
    <w:p w14:paraId="23BCC7F4" w14:textId="77777777" w:rsidR="004F3B3D" w:rsidRPr="008C7BF7" w:rsidRDefault="004F3B3D" w:rsidP="006929DD">
      <w:pPr>
        <w:pStyle w:val="QRDEnBodyText"/>
      </w:pPr>
    </w:p>
    <w:p w14:paraId="1C4FAF57" w14:textId="77777777" w:rsidR="004F3B3D" w:rsidRPr="008C7BF7" w:rsidRDefault="00742079" w:rsidP="006929DD">
      <w:pPr>
        <w:pStyle w:val="QRDEnBodyText"/>
      </w:pPr>
      <w:r w:rsidRPr="008C7BF7">
        <w:t xml:space="preserve">Grade 3-5 (NCI-CTCAE v.3) venous thromboembolic reactions have been reported in up to 7.8% of patients treated with chemotherapy plus bevacizumab compared with up to 4.9% in patients treated with chemotherapy alone (across indications, excluding persistent, recurrent, or metastatic cervical cancer). </w:t>
      </w:r>
    </w:p>
    <w:p w14:paraId="38064BF6" w14:textId="77777777" w:rsidR="004F3B3D" w:rsidRPr="008C7BF7" w:rsidRDefault="004F3B3D" w:rsidP="006929DD">
      <w:pPr>
        <w:pStyle w:val="QRDEnBodyText"/>
      </w:pPr>
    </w:p>
    <w:p w14:paraId="649CEE69" w14:textId="77777777" w:rsidR="004F3B3D" w:rsidRPr="008C7BF7" w:rsidRDefault="00742079" w:rsidP="006929DD">
      <w:pPr>
        <w:pStyle w:val="QRDEnBodyText"/>
        <w:rPr>
          <w:color w:val="000000"/>
        </w:rPr>
      </w:pPr>
      <w:r w:rsidRPr="008C7BF7">
        <w:t xml:space="preserve">From a clinical trial in patients with persistent, recurrent, or metastatic cervical cancer (study GOG-0240), grade 3-5 venous thromboembolic events have been reported in up to 15.6% of patients treated with Avastin in combination with </w:t>
      </w:r>
      <w:r w:rsidRPr="008C7BF7">
        <w:rPr>
          <w:color w:val="000000"/>
        </w:rPr>
        <w:t xml:space="preserve">paclitaxel and cisplatin </w:t>
      </w:r>
      <w:r w:rsidRPr="008C7BF7">
        <w:t xml:space="preserve">compared with up to 7.0% of patients treated with </w:t>
      </w:r>
      <w:r w:rsidRPr="008C7BF7">
        <w:rPr>
          <w:color w:val="000000"/>
        </w:rPr>
        <w:t xml:space="preserve">paclitaxel and cisplatin. </w:t>
      </w:r>
    </w:p>
    <w:p w14:paraId="73732E5F" w14:textId="77777777" w:rsidR="004F3B3D" w:rsidRPr="008C7BF7" w:rsidRDefault="004F3B3D" w:rsidP="006929DD">
      <w:pPr>
        <w:pStyle w:val="QRDEnBodyText"/>
      </w:pPr>
    </w:p>
    <w:p w14:paraId="614B9D53" w14:textId="0F65A19A" w:rsidR="004F3B3D" w:rsidRPr="008C7BF7" w:rsidRDefault="00742079" w:rsidP="006929DD">
      <w:pPr>
        <w:pStyle w:val="QRDEnBodyText"/>
        <w:rPr>
          <w:b/>
          <w:i/>
        </w:rPr>
      </w:pPr>
      <w:r w:rsidRPr="008C7BF7">
        <w:t>Patients who have experienced a venous thromboembolic reaction may be at higher risk for a recurrence if they receive Avastin in combination with chemotherapy versus chemotherapy alone.</w:t>
      </w:r>
    </w:p>
    <w:p w14:paraId="2F968A56" w14:textId="2CDF58FD" w:rsidR="006929DD" w:rsidRPr="008C7BF7" w:rsidRDefault="006929DD" w:rsidP="006929DD">
      <w:pPr>
        <w:pStyle w:val="QRDEnBodyText"/>
      </w:pPr>
    </w:p>
    <w:p w14:paraId="0860ED86" w14:textId="34729EEB" w:rsidR="006929DD" w:rsidRPr="008C7BF7" w:rsidRDefault="00742079" w:rsidP="006929DD">
      <w:pPr>
        <w:pStyle w:val="QRDHeading4"/>
      </w:pPr>
      <w:r w:rsidRPr="008C7BF7">
        <w:t>Congestive heart failure (CHF)</w:t>
      </w:r>
    </w:p>
    <w:p w14:paraId="31B3656A" w14:textId="45DC003C" w:rsidR="004F3B3D" w:rsidRPr="008C7BF7" w:rsidRDefault="00742079" w:rsidP="00AC710B">
      <w:pPr>
        <w:pStyle w:val="QRDEnBodyText"/>
      </w:pPr>
      <w:r w:rsidRPr="008C7BF7">
        <w:t xml:space="preserve">In clinical trials with Avastin, congestive heart failure (CHF) was observed in all cancer indications studied to date, but occurred predominantly in patients with metastatic breast cancer. In four phase III trials (AVF2119g, E2100, BO17708 and AVF3694g) in patients with metastatic breast cancer CHF Grade 3 (NCI-CTCAE v.3) or higher was reported in up to 3.5% of patients treated with Avastin in combination with chemotherapy compared with up to 0.9% in the control arms. </w:t>
      </w:r>
      <w:r w:rsidRPr="008C7BF7">
        <w:rPr>
          <w:color w:val="000000"/>
        </w:rPr>
        <w:t>For patients in study AVF3694g who received anthracyclines concomitantly with bevacizumab, the incidences of Grade 3 or higher CHF for the respective bevacizumab and control arms were similar to those in the other studies in metastatic breast cancer: 2.9% in the anthracycline</w:t>
      </w:r>
      <w:r w:rsidR="00545FC7" w:rsidRPr="008C7BF7">
        <w:rPr>
          <w:color w:val="000000"/>
        </w:rPr>
        <w:t> </w:t>
      </w:r>
      <w:r w:rsidRPr="008C7BF7">
        <w:rPr>
          <w:color w:val="000000"/>
        </w:rPr>
        <w:t>+</w:t>
      </w:r>
      <w:r w:rsidR="00545FC7" w:rsidRPr="008C7BF7">
        <w:rPr>
          <w:color w:val="000000"/>
        </w:rPr>
        <w:t> </w:t>
      </w:r>
      <w:r w:rsidRPr="008C7BF7">
        <w:rPr>
          <w:color w:val="000000"/>
        </w:rPr>
        <w:t>bevacizumab arm and 0% in the anthracycline</w:t>
      </w:r>
      <w:r w:rsidR="00545FC7" w:rsidRPr="008C7BF7">
        <w:rPr>
          <w:color w:val="000000"/>
        </w:rPr>
        <w:t> </w:t>
      </w:r>
      <w:r w:rsidRPr="008C7BF7">
        <w:rPr>
          <w:color w:val="000000"/>
        </w:rPr>
        <w:t>+</w:t>
      </w:r>
      <w:r w:rsidR="00545FC7" w:rsidRPr="008C7BF7">
        <w:rPr>
          <w:color w:val="000000"/>
        </w:rPr>
        <w:t> </w:t>
      </w:r>
      <w:r w:rsidRPr="008C7BF7">
        <w:rPr>
          <w:color w:val="000000"/>
        </w:rPr>
        <w:t xml:space="preserve">placebo arm. </w:t>
      </w:r>
      <w:r w:rsidRPr="008C7BF7">
        <w:rPr>
          <w:rFonts w:eastAsia="SimSun"/>
          <w:color w:val="000000"/>
        </w:rPr>
        <w:t>In addition, in study AVF3694g the incidences of all Grade CHF were similar between the anthracycline</w:t>
      </w:r>
      <w:r w:rsidR="00545FC7" w:rsidRPr="008C7BF7">
        <w:rPr>
          <w:rFonts w:eastAsia="SimSun"/>
          <w:color w:val="000000"/>
        </w:rPr>
        <w:t> </w:t>
      </w:r>
      <w:r w:rsidRPr="008C7BF7">
        <w:rPr>
          <w:rFonts w:eastAsia="SimSun"/>
          <w:color w:val="000000"/>
        </w:rPr>
        <w:t>+</w:t>
      </w:r>
      <w:r w:rsidR="00545FC7" w:rsidRPr="008C7BF7">
        <w:rPr>
          <w:rFonts w:eastAsia="SimSun"/>
          <w:color w:val="000000"/>
        </w:rPr>
        <w:t> </w:t>
      </w:r>
      <w:r w:rsidRPr="008C7BF7">
        <w:rPr>
          <w:rFonts w:eastAsia="SimSun"/>
          <w:color w:val="000000"/>
        </w:rPr>
        <w:t>Avastin (6.2%) and the anthracycline</w:t>
      </w:r>
      <w:r w:rsidR="00545FC7" w:rsidRPr="008C7BF7">
        <w:rPr>
          <w:rFonts w:eastAsia="SimSun"/>
          <w:color w:val="000000"/>
        </w:rPr>
        <w:t> </w:t>
      </w:r>
      <w:r w:rsidRPr="008C7BF7">
        <w:rPr>
          <w:rFonts w:eastAsia="SimSun"/>
          <w:color w:val="000000"/>
        </w:rPr>
        <w:t>+</w:t>
      </w:r>
      <w:r w:rsidR="00545FC7" w:rsidRPr="008C7BF7">
        <w:rPr>
          <w:rFonts w:eastAsia="SimSun"/>
          <w:color w:val="000000"/>
        </w:rPr>
        <w:t> </w:t>
      </w:r>
      <w:r w:rsidRPr="008C7BF7">
        <w:rPr>
          <w:rFonts w:eastAsia="SimSun"/>
          <w:color w:val="000000"/>
        </w:rPr>
        <w:t>placebo arms (6.0%).</w:t>
      </w:r>
    </w:p>
    <w:p w14:paraId="4A465F7C" w14:textId="77777777" w:rsidR="004F3B3D" w:rsidRPr="008C7BF7" w:rsidRDefault="004F3B3D" w:rsidP="00AC710B">
      <w:pPr>
        <w:pStyle w:val="QRDEnBodyText"/>
      </w:pPr>
    </w:p>
    <w:p w14:paraId="08C9F8EF" w14:textId="77777777" w:rsidR="004F3B3D" w:rsidRPr="008C7BF7" w:rsidRDefault="00742079" w:rsidP="00AC710B">
      <w:pPr>
        <w:pStyle w:val="QRDEnBodyText"/>
      </w:pPr>
      <w:r w:rsidRPr="008C7BF7">
        <w:t xml:space="preserve">Most patients </w:t>
      </w:r>
      <w:r w:rsidRPr="008C7BF7">
        <w:rPr>
          <w:color w:val="000000"/>
        </w:rPr>
        <w:t>who developed CHF during mBC trials</w:t>
      </w:r>
      <w:r w:rsidRPr="008C7BF7">
        <w:t xml:space="preserve"> showed improved symptoms and/or left ventricular function following appropriate medical therapy.</w:t>
      </w:r>
    </w:p>
    <w:p w14:paraId="475F96FB" w14:textId="77777777" w:rsidR="004F3B3D" w:rsidRPr="008C7BF7" w:rsidRDefault="004F3B3D" w:rsidP="00AC710B">
      <w:pPr>
        <w:pStyle w:val="QRDEnBodyText"/>
      </w:pPr>
    </w:p>
    <w:p w14:paraId="392FF0D4" w14:textId="77777777" w:rsidR="004F3B3D" w:rsidRPr="008C7BF7" w:rsidRDefault="00742079" w:rsidP="00AC710B">
      <w:pPr>
        <w:pStyle w:val="QRDEnBodyText"/>
      </w:pPr>
      <w:r w:rsidRPr="008C7BF7">
        <w:t>In most clinical trials of Avastin, patients with pre-existing CHF of NYHA (New York Heart Association) II</w:t>
      </w:r>
      <w:r w:rsidRPr="008C7BF7">
        <w:noBreakHyphen/>
        <w:t xml:space="preserve">IV were excluded, therefore, no information is available on the risk of CHF in this population. </w:t>
      </w:r>
    </w:p>
    <w:p w14:paraId="7F36C017" w14:textId="77777777" w:rsidR="004F3B3D" w:rsidRPr="008C7BF7" w:rsidRDefault="004F3B3D" w:rsidP="00AC710B">
      <w:pPr>
        <w:pStyle w:val="QRDEnBodyText"/>
      </w:pPr>
    </w:p>
    <w:p w14:paraId="727432B4" w14:textId="77777777" w:rsidR="004F3B3D" w:rsidRPr="008C7BF7" w:rsidRDefault="00742079" w:rsidP="00AC710B">
      <w:pPr>
        <w:pStyle w:val="QRDEnBodyText"/>
      </w:pPr>
      <w:r w:rsidRPr="008C7BF7">
        <w:t>Prior anthracyclines exposure and/or prior radiation to the chest wall may be possible risk factors for the development of CHF.</w:t>
      </w:r>
    </w:p>
    <w:p w14:paraId="6ECA296F" w14:textId="77777777" w:rsidR="004F3B3D" w:rsidRPr="008C7BF7" w:rsidRDefault="004F3B3D" w:rsidP="00AC710B">
      <w:pPr>
        <w:pStyle w:val="QRDEnBodyText"/>
      </w:pPr>
    </w:p>
    <w:p w14:paraId="59FD6E9E" w14:textId="38F22F2F" w:rsidR="004F3B3D" w:rsidRPr="008C7BF7" w:rsidRDefault="00742079" w:rsidP="00AC710B">
      <w:pPr>
        <w:pStyle w:val="QRDEnBodyText"/>
      </w:pPr>
      <w:r w:rsidRPr="008C7BF7">
        <w:t>An increased incidence of CHF has been observed in a clinical trial of patients with diffuse large B-cell lymphoma when receiving bevacizumab with a cumulative doxorubicin dose greater than 300 mg/m</w:t>
      </w:r>
      <w:r w:rsidRPr="008C7BF7">
        <w:rPr>
          <w:vertAlign w:val="superscript"/>
        </w:rPr>
        <w:t>2</w:t>
      </w:r>
      <w:r w:rsidRPr="008C7BF7">
        <w:t>. This phase III clinical trial compared rituximab/cyclophosphamide/doxorubicin/vincristine/prednisone (R-CHOP) plus bevacizumab to R-CHOP without bevacizumab. While the incidence of CHF was, in both arms, above that previously observed for doxorubicin therapy, the rate was higher in the R-CHOP plus bevacizumab arm. These results suggest that close clinical observation with appropriate cardiac assessments should be considered for patients exposed to cumulative doxorubicin doses greater than 300 mg/m</w:t>
      </w:r>
      <w:r w:rsidRPr="008C7BF7">
        <w:rPr>
          <w:vertAlign w:val="superscript"/>
        </w:rPr>
        <w:t>2</w:t>
      </w:r>
      <w:r w:rsidRPr="008C7BF7">
        <w:t xml:space="preserve"> when combined with bevacizumab.</w:t>
      </w:r>
    </w:p>
    <w:p w14:paraId="2B6F078F" w14:textId="6A89864D" w:rsidR="00AC710B" w:rsidRPr="008C7BF7" w:rsidRDefault="00AC710B" w:rsidP="003B01B9">
      <w:pPr>
        <w:pStyle w:val="QRDEnBodyText"/>
      </w:pPr>
    </w:p>
    <w:p w14:paraId="51DEB751" w14:textId="339E6979" w:rsidR="00AC710B" w:rsidRPr="008C7BF7" w:rsidRDefault="00742079" w:rsidP="00AC710B">
      <w:pPr>
        <w:pStyle w:val="QRDHeading4"/>
      </w:pPr>
      <w:r w:rsidRPr="008C7BF7">
        <w:t>Hypersensitivity reactions</w:t>
      </w:r>
      <w:r w:rsidR="000F6933" w:rsidRPr="008C7BF7">
        <w:t xml:space="preserve"> (including anaphylactic shock)</w:t>
      </w:r>
      <w:r w:rsidRPr="008C7BF7">
        <w:t xml:space="preserve">/infusion reactions </w:t>
      </w:r>
      <w:r w:rsidRPr="008C7BF7">
        <w:rPr>
          <w:i w:val="0"/>
          <w:iCs w:val="0"/>
        </w:rPr>
        <w:t xml:space="preserve">(see section 4.4 and </w:t>
      </w:r>
      <w:r w:rsidRPr="008C7BF7">
        <w:t>Post-marketing experience</w:t>
      </w:r>
      <w:r w:rsidRPr="008C7BF7">
        <w:rPr>
          <w:i w:val="0"/>
          <w:iCs w:val="0"/>
        </w:rPr>
        <w:t xml:space="preserve"> below)</w:t>
      </w:r>
    </w:p>
    <w:p w14:paraId="717F7802" w14:textId="26F207B1" w:rsidR="004F3B3D" w:rsidRPr="008C7BF7" w:rsidRDefault="00742079" w:rsidP="00AC710B">
      <w:pPr>
        <w:pStyle w:val="QRDEnBodyText"/>
      </w:pPr>
      <w:r w:rsidRPr="008C7BF7">
        <w:t>In some clinical trials anaphylactic and anaphylactoid-type reactions were reported more frequently in patients receiving Avastin in combination with chemotherapy than with chemotherapy alone. The incidence of these reactions in some clinical trials of Avastin is common (up to 5% in bevacizumab-treated patients).</w:t>
      </w:r>
    </w:p>
    <w:p w14:paraId="56943B53" w14:textId="422BD75E" w:rsidR="00AC710B" w:rsidRPr="008C7BF7" w:rsidRDefault="00AC710B" w:rsidP="00AC710B">
      <w:pPr>
        <w:pStyle w:val="QRDEnBodyText"/>
      </w:pPr>
    </w:p>
    <w:p w14:paraId="12EE0E3E" w14:textId="508BE568" w:rsidR="00AC710B" w:rsidRPr="008C7BF7" w:rsidRDefault="00742079" w:rsidP="00AC710B">
      <w:pPr>
        <w:pStyle w:val="QRDHeading4"/>
      </w:pPr>
      <w:r w:rsidRPr="008C7BF7">
        <w:t>Infections</w:t>
      </w:r>
    </w:p>
    <w:p w14:paraId="1974B07B" w14:textId="07A8F8D0" w:rsidR="004F3B3D" w:rsidRPr="008C7BF7" w:rsidRDefault="00742079" w:rsidP="00AC710B">
      <w:pPr>
        <w:pStyle w:val="QRDEnBodyText"/>
      </w:pPr>
      <w:r w:rsidRPr="008C7BF7">
        <w:t>From a clinical trial in patients with persistent, recurrent, or metastatic cervical cancer (study GOG-0240), grade 3-5 infections have been reported in up to 24% of patients treated with Avastin in combination with paclitaxel and topotecan compared with up to 13% of patients treated with paclitaxel and topotecan.</w:t>
      </w:r>
    </w:p>
    <w:p w14:paraId="0294AAA5" w14:textId="2CA316A8" w:rsidR="00AC710B" w:rsidRPr="008C7BF7" w:rsidRDefault="00AC710B" w:rsidP="00AC710B">
      <w:pPr>
        <w:pStyle w:val="QRDEnBodyText"/>
      </w:pPr>
    </w:p>
    <w:p w14:paraId="2534C2C2" w14:textId="0C8AA288" w:rsidR="00AC710B" w:rsidRPr="008C7BF7" w:rsidRDefault="00742079" w:rsidP="00AC710B">
      <w:pPr>
        <w:pStyle w:val="QRDHeading4"/>
      </w:pPr>
      <w:r w:rsidRPr="008C7BF7">
        <w:t xml:space="preserve">Ovarian failure/fertility </w:t>
      </w:r>
      <w:r w:rsidRPr="008C7BF7">
        <w:rPr>
          <w:i w:val="0"/>
          <w:iCs w:val="0"/>
        </w:rPr>
        <w:t>(see sections 4.4 and 4.6)</w:t>
      </w:r>
    </w:p>
    <w:p w14:paraId="7D3FD813" w14:textId="6B436B34" w:rsidR="004F3B3D" w:rsidRPr="008C7BF7" w:rsidRDefault="00742079" w:rsidP="00AC710B">
      <w:pPr>
        <w:pStyle w:val="QRDEnBodyText"/>
      </w:pPr>
      <w:r w:rsidRPr="008C7BF7">
        <w:t xml:space="preserve">In NSABP C-08, a phase III trial of Avastin in adjuvant treatment of patients with colon cancer, the incidence of new cases of ovarian failure, defined as amenorrhoea lasting 3 or more months, FSH level </w:t>
      </w:r>
      <w:r w:rsidRPr="008C7BF7">
        <w:rPr>
          <w:szCs w:val="22"/>
        </w:rPr>
        <w:t>≥</w:t>
      </w:r>
      <w:r w:rsidR="00990426" w:rsidRPr="008C7BF7">
        <w:rPr>
          <w:rStyle w:val="CommentReference"/>
        </w:rPr>
        <w:t> </w:t>
      </w:r>
      <w:r w:rsidRPr="008C7BF7">
        <w:t>30</w:t>
      </w:r>
      <w:r w:rsidR="00763C98" w:rsidRPr="008C7BF7">
        <w:t> </w:t>
      </w:r>
      <w:r w:rsidRPr="008C7BF7">
        <w:t>mIU/</w:t>
      </w:r>
      <w:r w:rsidR="00763C98" w:rsidRPr="008C7BF7">
        <w:t xml:space="preserve">ml </w:t>
      </w:r>
      <w:r w:rsidRPr="008C7BF7">
        <w:t>and a negative serum β-HCG pregnancy test, has been evaluated in 295 premenopausal women. New cases of ovarian failure were reported in 2.6% patients in the mFOLFOX-6 group compared to 39% in the mFOLFOX-6</w:t>
      </w:r>
      <w:r w:rsidR="00990426" w:rsidRPr="008C7BF7">
        <w:t> </w:t>
      </w:r>
      <w:r w:rsidRPr="008C7BF7">
        <w:t>+</w:t>
      </w:r>
      <w:r w:rsidR="00990426" w:rsidRPr="008C7BF7">
        <w:t> </w:t>
      </w:r>
      <w:r w:rsidRPr="008C7BF7">
        <w:t>bevacizumab group. After discontinuation of bevacizumab treatment, ovarian function recovered in 86.2% of these evaluable women. Long term effects of the treatment with bevacizumab on fertility are unknown.</w:t>
      </w:r>
    </w:p>
    <w:p w14:paraId="362EC861" w14:textId="15515A66" w:rsidR="00AC710B" w:rsidRPr="008C7BF7" w:rsidRDefault="00AC710B" w:rsidP="00AC710B">
      <w:pPr>
        <w:pStyle w:val="QRDEnBodyText"/>
      </w:pPr>
    </w:p>
    <w:p w14:paraId="745BF053" w14:textId="2AA21C06" w:rsidR="00AC710B" w:rsidRPr="008C7BF7" w:rsidRDefault="00742079" w:rsidP="00AC710B">
      <w:pPr>
        <w:pStyle w:val="QRDHeading4"/>
      </w:pPr>
      <w:r w:rsidRPr="008C7BF7">
        <w:t>Laboratory abnormalities</w:t>
      </w:r>
    </w:p>
    <w:p w14:paraId="237A872F" w14:textId="77777777" w:rsidR="004F3B3D" w:rsidRPr="008C7BF7" w:rsidRDefault="00742079" w:rsidP="00AC710B">
      <w:pPr>
        <w:pStyle w:val="QRDEnBodyText"/>
      </w:pPr>
      <w:r w:rsidRPr="008C7BF7">
        <w:t>Decreased neutrophil count, decreased white blood cell count and presence of urine protein may be associated with Avastin treatment.</w:t>
      </w:r>
    </w:p>
    <w:p w14:paraId="2EA0E3A0" w14:textId="77777777" w:rsidR="004F3B3D" w:rsidRPr="008C7BF7" w:rsidRDefault="004F3B3D" w:rsidP="00AC710B">
      <w:pPr>
        <w:pStyle w:val="QRDEnBodyText"/>
      </w:pPr>
    </w:p>
    <w:p w14:paraId="6D494AE3" w14:textId="77777777" w:rsidR="004F3B3D" w:rsidRPr="008C7BF7" w:rsidRDefault="00742079" w:rsidP="00AC710B">
      <w:pPr>
        <w:pStyle w:val="QRDEnBodyText"/>
      </w:pPr>
      <w:r w:rsidRPr="008C7BF7">
        <w:t xml:space="preserve">Across clinical trials, the following Grade 3 and 4 (NCI-CTCAE v.3) laboratory abnormalities occurred in patients treated with Avastin with at least a 2% difference compared to the corresponding control groups: hyperglycaemia, decreased haemoglobin, hypokalaemia, hyponatraemia, decreased white blood cell count, increased international normalised ratio (INR). </w:t>
      </w:r>
    </w:p>
    <w:p w14:paraId="2FCAD788" w14:textId="77777777" w:rsidR="004F3B3D" w:rsidRPr="008C7BF7" w:rsidRDefault="004F3B3D" w:rsidP="00AC710B">
      <w:pPr>
        <w:pStyle w:val="QRDEnBodyText"/>
      </w:pPr>
    </w:p>
    <w:p w14:paraId="0BD885C2" w14:textId="113A4462" w:rsidR="004F3B3D" w:rsidRPr="008C7BF7" w:rsidRDefault="00742079" w:rsidP="00AC710B">
      <w:pPr>
        <w:pStyle w:val="QRDEnBodyText"/>
      </w:pPr>
      <w:r w:rsidRPr="008C7BF7">
        <w:t>Clinical trials have shown that transient increases in serum creatinine (ranging between 1.5-1.9 times baseline level), both with and without proteinuria, are associated with the use of Avastin. The observed increase in serum creatinine was not associated with a higher incidence of clinical manifestations of renal impairment in patients treated with Avastin.</w:t>
      </w:r>
    </w:p>
    <w:p w14:paraId="42DD11A6" w14:textId="0C902724" w:rsidR="002958C1" w:rsidRPr="008C7BF7" w:rsidRDefault="002958C1" w:rsidP="004F37D2">
      <w:pPr>
        <w:pStyle w:val="QRDEnBodyText"/>
      </w:pPr>
    </w:p>
    <w:p w14:paraId="35FAE472" w14:textId="09B4C639" w:rsidR="006862B6" w:rsidRPr="008C7BF7" w:rsidRDefault="00742079" w:rsidP="004F37D2">
      <w:pPr>
        <w:pStyle w:val="QRDHeading3"/>
      </w:pPr>
      <w:r w:rsidRPr="008C7BF7">
        <w:t>Other s</w:t>
      </w:r>
      <w:r w:rsidR="003D5E49" w:rsidRPr="008C7BF7">
        <w:t>pecial populations</w:t>
      </w:r>
    </w:p>
    <w:p w14:paraId="77253818" w14:textId="69E5E42E" w:rsidR="00493DE4" w:rsidRPr="008C7BF7" w:rsidRDefault="00493DE4" w:rsidP="00493DE4">
      <w:pPr>
        <w:pStyle w:val="QRDEnBodyText"/>
      </w:pPr>
    </w:p>
    <w:p w14:paraId="336FB578" w14:textId="405E83C6" w:rsidR="00493DE4" w:rsidRPr="008C7BF7" w:rsidRDefault="00742079" w:rsidP="00493DE4">
      <w:pPr>
        <w:pStyle w:val="QRDHeading4"/>
      </w:pPr>
      <w:r w:rsidRPr="008C7BF7">
        <w:t>Elderly patients</w:t>
      </w:r>
    </w:p>
    <w:p w14:paraId="18CDD73C" w14:textId="7656CBF0" w:rsidR="00493DE4" w:rsidRPr="008C7BF7" w:rsidRDefault="00742079" w:rsidP="00493DE4">
      <w:pPr>
        <w:pStyle w:val="QRDEnBodyText"/>
      </w:pPr>
      <w:r w:rsidRPr="008C7BF7">
        <w:t>In randomised clinical trials, age &gt; 65</w:t>
      </w:r>
      <w:r w:rsidR="002F3F7A" w:rsidRPr="008C7BF7">
        <w:t> </w:t>
      </w:r>
      <w:r w:rsidRPr="008C7BF7">
        <w:t xml:space="preserve">years was associated with an increased risk of developing arterial thromboembolic reactions, including cerebrovascular accidents (CVAs), transient ischaemic attacks (TIAs) and myocardial infarctions (MIs). Other reactions with a higher frequency seen in patients over 65 were Grade 3-4 leucopenia and thrombocytopenia (NCI-CTCAE v.3); and all Grade neutropenia, diarrhoea, nausea, headache and fatigue as compared to those aged ≤ 65 years when treated with Avastin (see sections 4.4 and 4.8 under </w:t>
      </w:r>
      <w:r w:rsidRPr="008C7BF7">
        <w:rPr>
          <w:i/>
        </w:rPr>
        <w:t>Thromboembolism</w:t>
      </w:r>
      <w:r w:rsidRPr="008C7BF7">
        <w:t>). In one clinical trial, t</w:t>
      </w:r>
      <w:r w:rsidRPr="008C7BF7">
        <w:rPr>
          <w:rFonts w:hint="eastAsia"/>
        </w:rPr>
        <w:t>he incidence of hypertension of grade ≥</w:t>
      </w:r>
      <w:r w:rsidR="00202FE4" w:rsidRPr="008C7BF7">
        <w:t> </w:t>
      </w:r>
      <w:r w:rsidRPr="008C7BF7">
        <w:rPr>
          <w:rFonts w:hint="eastAsia"/>
        </w:rPr>
        <w:t xml:space="preserve">3 was </w:t>
      </w:r>
      <w:r w:rsidR="002F3F7A" w:rsidRPr="008C7BF7">
        <w:t>two-fold</w:t>
      </w:r>
      <w:r w:rsidRPr="008C7BF7">
        <w:rPr>
          <w:rFonts w:hint="eastAsia"/>
        </w:rPr>
        <w:t xml:space="preserve"> higher </w:t>
      </w:r>
      <w:r w:rsidRPr="008C7BF7">
        <w:t>in patients aged &gt; 65</w:t>
      </w:r>
      <w:r w:rsidR="002F3F7A" w:rsidRPr="008C7BF7">
        <w:t> </w:t>
      </w:r>
      <w:r w:rsidRPr="008C7BF7">
        <w:t xml:space="preserve">years </w:t>
      </w:r>
      <w:r w:rsidRPr="008C7BF7">
        <w:rPr>
          <w:rFonts w:hint="eastAsia"/>
        </w:rPr>
        <w:t xml:space="preserve">than </w:t>
      </w:r>
      <w:r w:rsidRPr="008C7BF7">
        <w:t>in the younger age group (&lt;</w:t>
      </w:r>
      <w:r w:rsidR="00DD563F" w:rsidRPr="008C7BF7">
        <w:t> </w:t>
      </w:r>
      <w:r w:rsidRPr="008C7BF7">
        <w:t>65</w:t>
      </w:r>
      <w:r w:rsidR="002F3F7A" w:rsidRPr="008C7BF7">
        <w:t> </w:t>
      </w:r>
      <w:r w:rsidRPr="008C7BF7">
        <w:t>years). In a study of platinum-resistant recurrent ovarian cancer patients, alopecia, mucosal inflammation, peripheral sensory neuropathy, proteinuria and hypertension were also reported and occurred at a rate at least 5% higher in the CT</w:t>
      </w:r>
      <w:r w:rsidRPr="008C7BF7">
        <w:rPr>
          <w:szCs w:val="22"/>
        </w:rPr>
        <w:t> </w:t>
      </w:r>
      <w:r w:rsidRPr="008C7BF7">
        <w:t>+</w:t>
      </w:r>
      <w:r w:rsidRPr="008C7BF7">
        <w:rPr>
          <w:szCs w:val="22"/>
        </w:rPr>
        <w:t> </w:t>
      </w:r>
      <w:r w:rsidRPr="008C7BF7">
        <w:t>BV arm for bevacizumab</w:t>
      </w:r>
      <w:r w:rsidRPr="008C7BF7">
        <w:noBreakHyphen/>
        <w:t xml:space="preserve">treated patients </w:t>
      </w:r>
      <w:r w:rsidR="00224882" w:rsidRPr="008C7BF7">
        <w:t>≥</w:t>
      </w:r>
      <w:r w:rsidRPr="008C7BF7">
        <w:t> 65</w:t>
      </w:r>
      <w:r w:rsidR="002F3F7A" w:rsidRPr="008C7BF7">
        <w:t> </w:t>
      </w:r>
      <w:r w:rsidRPr="008C7BF7">
        <w:t xml:space="preserve">years of age compared with bevacizumab-treated patients aged </w:t>
      </w:r>
      <w:r w:rsidR="00DD563F" w:rsidRPr="008C7BF7">
        <w:rPr>
          <w:szCs w:val="22"/>
        </w:rPr>
        <w:t>&lt;</w:t>
      </w:r>
      <w:r w:rsidR="00DD563F" w:rsidRPr="008C7BF7">
        <w:rPr>
          <w:rStyle w:val="CommentReference"/>
          <w:sz w:val="22"/>
          <w:szCs w:val="22"/>
        </w:rPr>
        <w:t> </w:t>
      </w:r>
      <w:r w:rsidRPr="008C7BF7">
        <w:t>65 years.</w:t>
      </w:r>
    </w:p>
    <w:p w14:paraId="04F21C8C" w14:textId="67BC4FAA" w:rsidR="00493DE4" w:rsidRPr="008C7BF7" w:rsidRDefault="00742079" w:rsidP="00493DE4">
      <w:pPr>
        <w:pStyle w:val="QRDEnBodyText"/>
        <w:rPr>
          <w:i/>
        </w:rPr>
      </w:pPr>
      <w:r w:rsidRPr="008C7BF7">
        <w:t xml:space="preserve">No increase in the incidence of other reactions, including gastrointestinal perforation, wound healing complications, congestive heart failure, and haemorrhage was observed in elderly patients (&gt; 65 years) receiving Avastin as compared to those aged ≤ 65 years treated with Avastin. </w:t>
      </w:r>
    </w:p>
    <w:p w14:paraId="3E491CED" w14:textId="77777777" w:rsidR="00493DE4" w:rsidRPr="008C7BF7" w:rsidRDefault="00493DE4" w:rsidP="00493DE4">
      <w:pPr>
        <w:pStyle w:val="QRDEnBodyText"/>
        <w:rPr>
          <w:iCs/>
        </w:rPr>
      </w:pPr>
    </w:p>
    <w:p w14:paraId="202E75DD" w14:textId="77777777" w:rsidR="006862B6" w:rsidRPr="008C7BF7" w:rsidRDefault="00742079" w:rsidP="004F37D2">
      <w:pPr>
        <w:pStyle w:val="QRDHeading4"/>
      </w:pPr>
      <w:r w:rsidRPr="008C7BF7">
        <w:t>Paediatric population</w:t>
      </w:r>
    </w:p>
    <w:p w14:paraId="220BD28F" w14:textId="7ADAA501" w:rsidR="004F3B3D" w:rsidRPr="008C7BF7" w:rsidRDefault="00742079" w:rsidP="00493DE4">
      <w:pPr>
        <w:pStyle w:val="QRDEnBodyText"/>
      </w:pPr>
      <w:r w:rsidRPr="008C7BF7">
        <w:t>The safety and efficacy of Avastin in children less than 18</w:t>
      </w:r>
      <w:r w:rsidR="00BE1D4C" w:rsidRPr="008C7BF7">
        <w:t> </w:t>
      </w:r>
      <w:r w:rsidRPr="008C7BF7">
        <w:t xml:space="preserve">years old have not been established. </w:t>
      </w:r>
    </w:p>
    <w:p w14:paraId="3A998B0C" w14:textId="77777777" w:rsidR="004F3B3D" w:rsidRPr="008C7BF7" w:rsidRDefault="004F3B3D" w:rsidP="00493DE4">
      <w:pPr>
        <w:pStyle w:val="QRDEnBodyText"/>
      </w:pPr>
    </w:p>
    <w:p w14:paraId="2F780FB2" w14:textId="30F90A14" w:rsidR="004F3B3D" w:rsidRPr="008C7BF7" w:rsidRDefault="00742079" w:rsidP="00493DE4">
      <w:pPr>
        <w:pStyle w:val="QRDEnBodyText"/>
      </w:pPr>
      <w:r w:rsidRPr="008C7BF7">
        <w:t xml:space="preserve">In study BO25041 of Avastin added to postoperative radiation therapy (RT) with concomitant and adjuvant temozolomide in paediatric patients with newly diagnosed supratentorial, infratentorial, cerebellar, or peduncular high-grade glioma, the safety profile was comparable with that observed in other tumour types in adults treated with Avastin. </w:t>
      </w:r>
    </w:p>
    <w:p w14:paraId="2BFEEC51" w14:textId="77777777" w:rsidR="004F3B3D" w:rsidRPr="008C7BF7" w:rsidRDefault="004F3B3D" w:rsidP="00493DE4">
      <w:pPr>
        <w:pStyle w:val="QRDEnBodyText"/>
      </w:pPr>
    </w:p>
    <w:p w14:paraId="6DBCB24B" w14:textId="77777777" w:rsidR="004F3B3D" w:rsidRPr="008C7BF7" w:rsidRDefault="00742079" w:rsidP="00493DE4">
      <w:pPr>
        <w:pStyle w:val="QRDEnBodyText"/>
      </w:pPr>
      <w:r w:rsidRPr="008C7BF7">
        <w:t>In study BO20924 of Avastin with current standard of care in rhabdomyosarcoma and non-rhabdomyosarcoma soft tissue sarcoma, the safety profile of Avastin treated children was comparable with that observed in adults treated with Avastin.</w:t>
      </w:r>
    </w:p>
    <w:p w14:paraId="7B10E366" w14:textId="77777777" w:rsidR="004F3B3D" w:rsidRPr="008C7BF7" w:rsidRDefault="004F3B3D" w:rsidP="00493DE4">
      <w:pPr>
        <w:pStyle w:val="QRDEnBodyText"/>
      </w:pPr>
    </w:p>
    <w:p w14:paraId="495BACDD" w14:textId="107D8647" w:rsidR="004F3B3D" w:rsidRPr="008C7BF7" w:rsidRDefault="00742079" w:rsidP="00493DE4">
      <w:pPr>
        <w:pStyle w:val="QRDEnBodyText"/>
      </w:pPr>
      <w:r w:rsidRPr="008C7BF7">
        <w:t>Avastin is not approved for use in patients under the age of 18</w:t>
      </w:r>
      <w:r w:rsidR="00BE1D4C" w:rsidRPr="008C7BF7">
        <w:t> </w:t>
      </w:r>
      <w:r w:rsidRPr="008C7BF7">
        <w:t>years. In published literature reports, cases of non-mandibular osteonecrosis have been observed in patients under the age of 18</w:t>
      </w:r>
      <w:r w:rsidR="00BE1D4C" w:rsidRPr="008C7BF7">
        <w:t> </w:t>
      </w:r>
      <w:r w:rsidRPr="008C7BF7">
        <w:t>years treated with Avastin.</w:t>
      </w:r>
    </w:p>
    <w:p w14:paraId="2CC61494" w14:textId="5D036D01" w:rsidR="002958C1" w:rsidRPr="008C7BF7" w:rsidRDefault="002958C1" w:rsidP="004F37D2">
      <w:pPr>
        <w:pStyle w:val="QRDEnBodyText"/>
      </w:pPr>
    </w:p>
    <w:p w14:paraId="5AC4AE01" w14:textId="60560968" w:rsidR="00493DE4" w:rsidRPr="008C7BF7" w:rsidRDefault="00742079" w:rsidP="007417B7">
      <w:pPr>
        <w:pStyle w:val="QRDHeading3"/>
      </w:pPr>
      <w:r w:rsidRPr="008C7BF7">
        <w:t xml:space="preserve">Post-marketing experience </w:t>
      </w:r>
    </w:p>
    <w:p w14:paraId="5AFFD980" w14:textId="77777777" w:rsidR="000B5083" w:rsidRPr="008C7BF7" w:rsidRDefault="000B5083" w:rsidP="000B5083">
      <w:pPr>
        <w:pStyle w:val="QRDEnBodyText"/>
      </w:pPr>
    </w:p>
    <w:p w14:paraId="42CC2EA2" w14:textId="77777777" w:rsidR="004F3B3D" w:rsidRPr="008C7BF7" w:rsidRDefault="00742079" w:rsidP="003B01B9">
      <w:pPr>
        <w:pStyle w:val="TableTitle"/>
        <w:spacing w:before="0" w:after="0" w:line="240" w:lineRule="auto"/>
        <w:ind w:left="0" w:firstLine="0"/>
        <w:rPr>
          <w:lang w:eastAsia="ja-JP"/>
        </w:rPr>
      </w:pPr>
      <w:r w:rsidRPr="008C7BF7">
        <w:rPr>
          <w:lang w:eastAsia="ja-JP"/>
        </w:rPr>
        <w:t>Table 3</w:t>
      </w:r>
      <w:r w:rsidRPr="008C7BF7">
        <w:rPr>
          <w:lang w:eastAsia="ja-JP"/>
        </w:rPr>
        <w:tab/>
        <w:t>Adverse reactions reported in post-marketing setting</w:t>
      </w:r>
    </w:p>
    <w:p w14:paraId="2E25D199" w14:textId="77777777" w:rsidR="004F3B3D" w:rsidRPr="008C7BF7" w:rsidRDefault="004F3B3D" w:rsidP="007417B7">
      <w:pPr>
        <w:pStyle w:val="QRDEnBodyText"/>
        <w:keepNext/>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80"/>
        <w:gridCol w:w="6480"/>
      </w:tblGrid>
      <w:tr w:rsidR="00B87822" w:rsidRPr="008C7BF7" w14:paraId="2C426758" w14:textId="77777777" w:rsidTr="00DE60F7">
        <w:trPr>
          <w:cantSplit/>
          <w:tblHeader/>
        </w:trPr>
        <w:tc>
          <w:tcPr>
            <w:tcW w:w="2280" w:type="dxa"/>
            <w:tcMar>
              <w:top w:w="0" w:type="dxa"/>
              <w:left w:w="108" w:type="dxa"/>
              <w:bottom w:w="0" w:type="dxa"/>
              <w:right w:w="108" w:type="dxa"/>
            </w:tcMar>
          </w:tcPr>
          <w:p w14:paraId="7BE69EC3" w14:textId="77777777" w:rsidR="004F3B3D" w:rsidRPr="008C7BF7" w:rsidRDefault="00742079" w:rsidP="003B01B9">
            <w:pPr>
              <w:pStyle w:val="QRDEnTableText"/>
              <w:spacing w:before="120" w:after="120" w:line="240" w:lineRule="exact"/>
              <w:jc w:val="center"/>
              <w:rPr>
                <w:i/>
                <w:iCs/>
              </w:rPr>
            </w:pPr>
            <w:r w:rsidRPr="008C7BF7">
              <w:rPr>
                <w:i/>
                <w:iCs/>
              </w:rPr>
              <w:t>System organ class (SOC)</w:t>
            </w:r>
          </w:p>
        </w:tc>
        <w:tc>
          <w:tcPr>
            <w:tcW w:w="6480" w:type="dxa"/>
            <w:tcMar>
              <w:top w:w="0" w:type="dxa"/>
              <w:left w:w="108" w:type="dxa"/>
              <w:bottom w:w="0" w:type="dxa"/>
              <w:right w:w="108" w:type="dxa"/>
            </w:tcMar>
          </w:tcPr>
          <w:p w14:paraId="5965AA48" w14:textId="77777777" w:rsidR="004F3B3D" w:rsidRPr="008C7BF7" w:rsidRDefault="00742079" w:rsidP="003B01B9">
            <w:pPr>
              <w:pStyle w:val="QRDEnTableText"/>
              <w:spacing w:before="120" w:after="120" w:line="240" w:lineRule="exact"/>
              <w:jc w:val="center"/>
              <w:rPr>
                <w:i/>
                <w:iCs/>
              </w:rPr>
            </w:pPr>
            <w:r w:rsidRPr="008C7BF7">
              <w:rPr>
                <w:i/>
                <w:iCs/>
              </w:rPr>
              <w:t>Reactions (frequency*)</w:t>
            </w:r>
          </w:p>
        </w:tc>
      </w:tr>
      <w:tr w:rsidR="00B87822" w:rsidRPr="008C7BF7" w14:paraId="53B3153B" w14:textId="77777777" w:rsidTr="00DE60F7">
        <w:trPr>
          <w:cantSplit/>
        </w:trPr>
        <w:tc>
          <w:tcPr>
            <w:tcW w:w="2280" w:type="dxa"/>
            <w:tcMar>
              <w:top w:w="0" w:type="dxa"/>
              <w:left w:w="108" w:type="dxa"/>
              <w:bottom w:w="0" w:type="dxa"/>
              <w:right w:w="108" w:type="dxa"/>
            </w:tcMar>
          </w:tcPr>
          <w:p w14:paraId="0A8376FC" w14:textId="3A94FED3" w:rsidR="004F3B3D" w:rsidRPr="008C7BF7" w:rsidRDefault="00742079" w:rsidP="003B01B9">
            <w:pPr>
              <w:pStyle w:val="QRDEnTableText"/>
              <w:spacing w:before="120" w:after="120" w:line="240" w:lineRule="exact"/>
              <w:jc w:val="center"/>
              <w:rPr>
                <w:i/>
                <w:iCs/>
              </w:rPr>
            </w:pPr>
            <w:r w:rsidRPr="008C7BF7">
              <w:rPr>
                <w:rFonts w:eastAsia="SimSun"/>
                <w:i/>
                <w:iCs/>
              </w:rPr>
              <w:t xml:space="preserve">Infections and </w:t>
            </w:r>
            <w:r w:rsidR="005672D5" w:rsidRPr="008C7BF7">
              <w:rPr>
                <w:rFonts w:eastAsia="SimSun"/>
                <w:i/>
                <w:iCs/>
              </w:rPr>
              <w:t>infestations</w:t>
            </w:r>
          </w:p>
        </w:tc>
        <w:tc>
          <w:tcPr>
            <w:tcW w:w="6480" w:type="dxa"/>
            <w:tcMar>
              <w:top w:w="0" w:type="dxa"/>
              <w:left w:w="108" w:type="dxa"/>
              <w:bottom w:w="0" w:type="dxa"/>
              <w:right w:w="108" w:type="dxa"/>
            </w:tcMar>
          </w:tcPr>
          <w:p w14:paraId="7078571E" w14:textId="77777777" w:rsidR="004F3B3D" w:rsidRPr="008C7BF7" w:rsidRDefault="00742079" w:rsidP="003B01B9">
            <w:pPr>
              <w:pStyle w:val="QRDEnTableText"/>
              <w:spacing w:before="120" w:after="120" w:line="240" w:lineRule="exact"/>
            </w:pPr>
            <w:r w:rsidRPr="008C7BF7">
              <w:t>Necrotising fasciitis, usually secondary to wound healing complications, gastrointestinal perforation or fistula formation (rare) (see also section 4.4)</w:t>
            </w:r>
          </w:p>
        </w:tc>
      </w:tr>
      <w:tr w:rsidR="00B87822" w:rsidRPr="008C7BF7" w14:paraId="26AB84B6" w14:textId="77777777" w:rsidTr="00DE60F7">
        <w:trPr>
          <w:cantSplit/>
        </w:trPr>
        <w:tc>
          <w:tcPr>
            <w:tcW w:w="2280" w:type="dxa"/>
            <w:tcMar>
              <w:top w:w="0" w:type="dxa"/>
              <w:left w:w="108" w:type="dxa"/>
              <w:bottom w:w="0" w:type="dxa"/>
              <w:right w:w="108" w:type="dxa"/>
            </w:tcMar>
          </w:tcPr>
          <w:p w14:paraId="184251AD" w14:textId="77777777" w:rsidR="004F3B3D" w:rsidRPr="008C7BF7" w:rsidRDefault="00742079" w:rsidP="003B01B9">
            <w:pPr>
              <w:pStyle w:val="QRDEnTableText"/>
              <w:spacing w:before="120" w:after="120" w:line="240" w:lineRule="exact"/>
              <w:jc w:val="center"/>
              <w:rPr>
                <w:i/>
                <w:iCs/>
              </w:rPr>
            </w:pPr>
            <w:r w:rsidRPr="008C7BF7">
              <w:rPr>
                <w:rFonts w:eastAsia="SimSun"/>
                <w:i/>
                <w:iCs/>
              </w:rPr>
              <w:t>Immune system disorders</w:t>
            </w:r>
          </w:p>
        </w:tc>
        <w:tc>
          <w:tcPr>
            <w:tcW w:w="6480" w:type="dxa"/>
            <w:tcMar>
              <w:top w:w="0" w:type="dxa"/>
              <w:left w:w="108" w:type="dxa"/>
              <w:bottom w:w="0" w:type="dxa"/>
              <w:right w:w="108" w:type="dxa"/>
            </w:tcMar>
          </w:tcPr>
          <w:p w14:paraId="06A65E3B" w14:textId="0100C4DD" w:rsidR="004F3B3D" w:rsidRPr="008C7BF7" w:rsidRDefault="00742079" w:rsidP="003B01B9">
            <w:pPr>
              <w:pStyle w:val="QRDEnTableText"/>
              <w:spacing w:before="120" w:after="120" w:line="240" w:lineRule="exact"/>
            </w:pPr>
            <w:r w:rsidRPr="008C7BF7">
              <w:t>Hypersensitivity reactions and infusion reactions (</w:t>
            </w:r>
            <w:r w:rsidR="00D20B46" w:rsidRPr="008C7BF7">
              <w:t>common</w:t>
            </w:r>
            <w:r w:rsidRPr="008C7BF7">
              <w:t xml:space="preserve">); with the following possible co-manifestations: dyspnoea/difficulty breathing, flushing/redness/rash, hypotension or hypertension, oxygen desaturation, chest pain, rigors and nausea/vomiting (see also section 4.4 and </w:t>
            </w:r>
            <w:r w:rsidR="00632242" w:rsidRPr="008C7BF7">
              <w:t>Hypersensitivity reactions (including anaphylactic shock)/infusion reactions</w:t>
            </w:r>
            <w:r w:rsidRPr="008C7BF7">
              <w:t xml:space="preserve"> above)</w:t>
            </w:r>
            <w:r w:rsidR="00D20B46" w:rsidRPr="008C7BF7">
              <w:t>.</w:t>
            </w:r>
          </w:p>
          <w:p w14:paraId="43441A23" w14:textId="39251F6B" w:rsidR="00D20B46" w:rsidRPr="008C7BF7" w:rsidRDefault="00742079" w:rsidP="003B01B9">
            <w:pPr>
              <w:pStyle w:val="QRDEnTableText"/>
              <w:spacing w:before="120" w:after="120" w:line="240" w:lineRule="exact"/>
            </w:pPr>
            <w:r w:rsidRPr="008C7BF7">
              <w:t>Anaphylactic shock (rare) (see also section 4.4).</w:t>
            </w:r>
          </w:p>
        </w:tc>
      </w:tr>
      <w:tr w:rsidR="00B87822" w:rsidRPr="008C7BF7" w14:paraId="1ADDEFD9" w14:textId="77777777" w:rsidTr="00DE60F7">
        <w:trPr>
          <w:cantSplit/>
        </w:trPr>
        <w:tc>
          <w:tcPr>
            <w:tcW w:w="2280" w:type="dxa"/>
            <w:tcMar>
              <w:top w:w="0" w:type="dxa"/>
              <w:left w:w="108" w:type="dxa"/>
              <w:bottom w:w="0" w:type="dxa"/>
              <w:right w:w="108" w:type="dxa"/>
            </w:tcMar>
          </w:tcPr>
          <w:p w14:paraId="1D0F0559" w14:textId="77777777" w:rsidR="004F3B3D" w:rsidRPr="008C7BF7" w:rsidRDefault="00742079" w:rsidP="003B01B9">
            <w:pPr>
              <w:pStyle w:val="QRDEnTableText"/>
              <w:spacing w:before="120" w:after="120" w:line="240" w:lineRule="exact"/>
              <w:jc w:val="center"/>
              <w:rPr>
                <w:i/>
                <w:iCs/>
              </w:rPr>
            </w:pPr>
            <w:r w:rsidRPr="008C7BF7">
              <w:rPr>
                <w:i/>
                <w:iCs/>
              </w:rPr>
              <w:t>Nervous system disorders</w:t>
            </w:r>
          </w:p>
        </w:tc>
        <w:tc>
          <w:tcPr>
            <w:tcW w:w="6480" w:type="dxa"/>
            <w:tcMar>
              <w:top w:w="0" w:type="dxa"/>
              <w:left w:w="108" w:type="dxa"/>
              <w:bottom w:w="0" w:type="dxa"/>
              <w:right w:w="108" w:type="dxa"/>
            </w:tcMar>
          </w:tcPr>
          <w:p w14:paraId="644CE8E4" w14:textId="77777777" w:rsidR="004F3B3D" w:rsidRPr="008C7BF7" w:rsidRDefault="00742079" w:rsidP="003B01B9">
            <w:pPr>
              <w:pStyle w:val="QRDEnTableText"/>
              <w:spacing w:before="120" w:after="120" w:line="240" w:lineRule="exact"/>
            </w:pPr>
            <w:r w:rsidRPr="008C7BF7">
              <w:t>Hypertensive encephalopathy (very rare) (see also section 4.4 and Hypertension in section 4.8)</w:t>
            </w:r>
          </w:p>
          <w:p w14:paraId="758F708E" w14:textId="77777777" w:rsidR="004F3B3D" w:rsidRPr="008C7BF7" w:rsidRDefault="00742079" w:rsidP="003B01B9">
            <w:pPr>
              <w:pStyle w:val="QRDEnTableText"/>
              <w:spacing w:before="120" w:after="120" w:line="240" w:lineRule="exact"/>
            </w:pPr>
            <w:r w:rsidRPr="008C7BF7">
              <w:t>Posterior Reversible Encephalopathy Syndrome (PRES), (rare) (see also section 4.4)</w:t>
            </w:r>
          </w:p>
        </w:tc>
      </w:tr>
      <w:tr w:rsidR="00B87822" w:rsidRPr="008C7BF7" w14:paraId="0A4416F2" w14:textId="77777777" w:rsidTr="00DE60F7">
        <w:trPr>
          <w:cantSplit/>
        </w:trPr>
        <w:tc>
          <w:tcPr>
            <w:tcW w:w="2280" w:type="dxa"/>
            <w:tcMar>
              <w:top w:w="0" w:type="dxa"/>
              <w:left w:w="108" w:type="dxa"/>
              <w:bottom w:w="0" w:type="dxa"/>
              <w:right w:w="108" w:type="dxa"/>
            </w:tcMar>
          </w:tcPr>
          <w:p w14:paraId="4F471FD6" w14:textId="77777777" w:rsidR="004F3B3D" w:rsidRPr="008C7BF7" w:rsidRDefault="00742079" w:rsidP="003B01B9">
            <w:pPr>
              <w:pStyle w:val="QRDEnTableText"/>
              <w:spacing w:before="120" w:after="120" w:line="240" w:lineRule="exact"/>
              <w:jc w:val="center"/>
              <w:rPr>
                <w:rFonts w:eastAsia="SimSun"/>
                <w:i/>
                <w:iCs/>
              </w:rPr>
            </w:pPr>
            <w:r w:rsidRPr="008C7BF7">
              <w:rPr>
                <w:i/>
                <w:iCs/>
              </w:rPr>
              <w:t>Vascular disorders</w:t>
            </w:r>
          </w:p>
        </w:tc>
        <w:tc>
          <w:tcPr>
            <w:tcW w:w="6480" w:type="dxa"/>
            <w:tcMar>
              <w:top w:w="0" w:type="dxa"/>
              <w:left w:w="108" w:type="dxa"/>
              <w:bottom w:w="0" w:type="dxa"/>
              <w:right w:w="108" w:type="dxa"/>
            </w:tcMar>
          </w:tcPr>
          <w:p w14:paraId="769D43EF" w14:textId="0A1CE841" w:rsidR="004F3B3D" w:rsidRPr="008C7BF7" w:rsidRDefault="00742079" w:rsidP="003B01B9">
            <w:pPr>
              <w:pStyle w:val="QRDEnTableText"/>
              <w:spacing w:before="120" w:after="120" w:line="240" w:lineRule="exact"/>
            </w:pPr>
            <w:r w:rsidRPr="008C7BF7">
              <w:t>Renal thrombotic microangiopathy</w:t>
            </w:r>
            <w:ins w:id="20" w:author="Author" w:date="2025-08-07T15:32:00Z" w16du:dateUtc="2025-08-07T14:32:00Z">
              <w:r w:rsidR="00742F99" w:rsidRPr="008C7BF7">
                <w:t xml:space="preserve"> with or without concomitant sunitinib use</w:t>
              </w:r>
            </w:ins>
            <w:r w:rsidRPr="008C7BF7">
              <w:t>,</w:t>
            </w:r>
            <w:ins w:id="21" w:author="Author" w:date="2025-08-07T15:32:00Z" w16du:dateUtc="2025-08-07T14:32:00Z">
              <w:r w:rsidR="00742F99" w:rsidRPr="008C7BF7">
                <w:t xml:space="preserve"> and hyaline occlusive glomerular microangiopathy</w:t>
              </w:r>
            </w:ins>
            <w:r w:rsidRPr="008C7BF7">
              <w:t xml:space="preserve"> which may be clinically manifested as proteinuria (not known)</w:t>
            </w:r>
            <w:del w:id="22" w:author="Author" w:date="2025-08-07T15:32:00Z" w16du:dateUtc="2025-08-07T14:32:00Z">
              <w:r w:rsidRPr="008C7BF7" w:rsidDel="00742F99">
                <w:delText xml:space="preserve"> with or without concomitant s</w:delText>
              </w:r>
            </w:del>
            <w:del w:id="23" w:author="Author" w:date="2025-08-07T15:33:00Z" w16du:dateUtc="2025-08-07T14:33:00Z">
              <w:r w:rsidRPr="008C7BF7" w:rsidDel="00742F99">
                <w:delText>unitinib use</w:delText>
              </w:r>
            </w:del>
            <w:r w:rsidRPr="008C7BF7">
              <w:t>. For further information on proteinuria see section 4.4 and Proteinuria in section 4.8.</w:t>
            </w:r>
          </w:p>
        </w:tc>
      </w:tr>
      <w:tr w:rsidR="00B87822" w:rsidRPr="008C7BF7" w14:paraId="4FB64778" w14:textId="77777777" w:rsidTr="00DE60F7">
        <w:trPr>
          <w:cantSplit/>
        </w:trPr>
        <w:tc>
          <w:tcPr>
            <w:tcW w:w="2280" w:type="dxa"/>
            <w:tcMar>
              <w:top w:w="0" w:type="dxa"/>
              <w:left w:w="108" w:type="dxa"/>
              <w:bottom w:w="0" w:type="dxa"/>
              <w:right w:w="108" w:type="dxa"/>
            </w:tcMar>
          </w:tcPr>
          <w:p w14:paraId="713103C6" w14:textId="77777777" w:rsidR="004F3B3D" w:rsidRPr="008C7BF7" w:rsidRDefault="00742079" w:rsidP="003B01B9">
            <w:pPr>
              <w:pStyle w:val="QRDEnTableText"/>
              <w:spacing w:before="120" w:after="120" w:line="240" w:lineRule="exact"/>
              <w:jc w:val="center"/>
              <w:rPr>
                <w:i/>
                <w:iCs/>
              </w:rPr>
            </w:pPr>
            <w:bookmarkStart w:id="24" w:name="OLE_LINK5"/>
            <w:bookmarkStart w:id="25" w:name="OLE_LINK6"/>
            <w:r w:rsidRPr="008C7BF7">
              <w:rPr>
                <w:rFonts w:eastAsia="SimSun"/>
                <w:i/>
                <w:iCs/>
              </w:rPr>
              <w:t>Respiratory, thoracic and mediastinal disorders</w:t>
            </w:r>
            <w:bookmarkEnd w:id="24"/>
            <w:bookmarkEnd w:id="25"/>
          </w:p>
        </w:tc>
        <w:tc>
          <w:tcPr>
            <w:tcW w:w="6480" w:type="dxa"/>
            <w:tcMar>
              <w:top w:w="0" w:type="dxa"/>
              <w:left w:w="108" w:type="dxa"/>
              <w:bottom w:w="0" w:type="dxa"/>
              <w:right w:w="108" w:type="dxa"/>
            </w:tcMar>
          </w:tcPr>
          <w:p w14:paraId="006AB62C" w14:textId="77777777" w:rsidR="004F3B3D" w:rsidRPr="008C7BF7" w:rsidRDefault="00742079" w:rsidP="003B01B9">
            <w:pPr>
              <w:pStyle w:val="QRDEnTableText"/>
              <w:spacing w:before="120" w:after="120" w:line="240" w:lineRule="exact"/>
            </w:pPr>
            <w:r w:rsidRPr="008C7BF7">
              <w:t>Nasal septum perforation (not known)</w:t>
            </w:r>
          </w:p>
          <w:p w14:paraId="18DB778D" w14:textId="77777777" w:rsidR="004F3B3D" w:rsidRPr="008C7BF7" w:rsidRDefault="00742079" w:rsidP="003B01B9">
            <w:pPr>
              <w:pStyle w:val="QRDEnTableText"/>
              <w:spacing w:before="120" w:after="120" w:line="240" w:lineRule="exact"/>
            </w:pPr>
            <w:r w:rsidRPr="008C7BF7">
              <w:t>Pulmonary hypertension (not known)</w:t>
            </w:r>
          </w:p>
          <w:p w14:paraId="36860D3A" w14:textId="77777777" w:rsidR="004F3B3D" w:rsidRPr="008C7BF7" w:rsidRDefault="00742079" w:rsidP="003B01B9">
            <w:pPr>
              <w:pStyle w:val="QRDEnTableText"/>
              <w:spacing w:before="120" w:after="120" w:line="240" w:lineRule="exact"/>
            </w:pPr>
            <w:r w:rsidRPr="008C7BF7">
              <w:t>Dysphonia (common)</w:t>
            </w:r>
          </w:p>
        </w:tc>
      </w:tr>
      <w:tr w:rsidR="00B87822" w:rsidRPr="008C7BF7" w14:paraId="42A1ADBA" w14:textId="77777777" w:rsidTr="00DE60F7">
        <w:trPr>
          <w:cantSplit/>
        </w:trPr>
        <w:tc>
          <w:tcPr>
            <w:tcW w:w="2280" w:type="dxa"/>
            <w:tcMar>
              <w:top w:w="0" w:type="dxa"/>
              <w:left w:w="108" w:type="dxa"/>
              <w:bottom w:w="0" w:type="dxa"/>
              <w:right w:w="108" w:type="dxa"/>
            </w:tcMar>
          </w:tcPr>
          <w:p w14:paraId="1EE09D37" w14:textId="77777777" w:rsidR="004F3B3D" w:rsidRPr="008C7BF7" w:rsidRDefault="00742079" w:rsidP="003B01B9">
            <w:pPr>
              <w:pStyle w:val="QRDEnTableText"/>
              <w:spacing w:before="120" w:after="120" w:line="240" w:lineRule="exact"/>
              <w:jc w:val="center"/>
              <w:rPr>
                <w:rFonts w:eastAsia="SimSun"/>
                <w:i/>
                <w:iCs/>
              </w:rPr>
            </w:pPr>
            <w:r w:rsidRPr="008C7BF7">
              <w:rPr>
                <w:rFonts w:eastAsia="SimSun"/>
                <w:i/>
                <w:iCs/>
              </w:rPr>
              <w:t>Gastrointestinal disorders</w:t>
            </w:r>
          </w:p>
        </w:tc>
        <w:tc>
          <w:tcPr>
            <w:tcW w:w="6480" w:type="dxa"/>
            <w:tcMar>
              <w:top w:w="0" w:type="dxa"/>
              <w:left w:w="108" w:type="dxa"/>
              <w:bottom w:w="0" w:type="dxa"/>
              <w:right w:w="108" w:type="dxa"/>
            </w:tcMar>
          </w:tcPr>
          <w:p w14:paraId="29FBF98F" w14:textId="77777777" w:rsidR="004F3B3D" w:rsidRPr="008C7BF7" w:rsidRDefault="00742079" w:rsidP="003B01B9">
            <w:pPr>
              <w:pStyle w:val="QRDEnTableText"/>
              <w:spacing w:before="120" w:after="120" w:line="240" w:lineRule="exact"/>
            </w:pPr>
            <w:r w:rsidRPr="008C7BF7">
              <w:t>Gastrointestinal ulcer (not known)</w:t>
            </w:r>
          </w:p>
        </w:tc>
      </w:tr>
      <w:tr w:rsidR="00B87822" w:rsidRPr="008C7BF7" w14:paraId="7A66C2C9" w14:textId="77777777" w:rsidTr="00DE60F7">
        <w:trPr>
          <w:cantSplit/>
        </w:trPr>
        <w:tc>
          <w:tcPr>
            <w:tcW w:w="2280" w:type="dxa"/>
            <w:tcMar>
              <w:top w:w="0" w:type="dxa"/>
              <w:left w:w="108" w:type="dxa"/>
              <w:bottom w:w="0" w:type="dxa"/>
              <w:right w:w="108" w:type="dxa"/>
            </w:tcMar>
          </w:tcPr>
          <w:p w14:paraId="4F929D0C" w14:textId="77777777" w:rsidR="004F3B3D" w:rsidRPr="008C7BF7" w:rsidRDefault="00742079" w:rsidP="003B01B9">
            <w:pPr>
              <w:pStyle w:val="QRDEnTableText"/>
              <w:spacing w:before="120" w:after="120" w:line="240" w:lineRule="exact"/>
              <w:jc w:val="center"/>
              <w:rPr>
                <w:rFonts w:eastAsia="SimSun"/>
                <w:i/>
                <w:iCs/>
              </w:rPr>
            </w:pPr>
            <w:r w:rsidRPr="008C7BF7">
              <w:rPr>
                <w:rFonts w:eastAsia="SimSun"/>
                <w:i/>
                <w:iCs/>
              </w:rPr>
              <w:t>Hepatobiliary disorders</w:t>
            </w:r>
          </w:p>
        </w:tc>
        <w:tc>
          <w:tcPr>
            <w:tcW w:w="6480" w:type="dxa"/>
            <w:tcMar>
              <w:top w:w="0" w:type="dxa"/>
              <w:left w:w="108" w:type="dxa"/>
              <w:bottom w:w="0" w:type="dxa"/>
              <w:right w:w="108" w:type="dxa"/>
            </w:tcMar>
          </w:tcPr>
          <w:p w14:paraId="469FC574" w14:textId="77777777" w:rsidR="004F3B3D" w:rsidRPr="008C7BF7" w:rsidRDefault="00742079" w:rsidP="003B01B9">
            <w:pPr>
              <w:pStyle w:val="QRDEnTableText"/>
              <w:spacing w:before="120" w:after="120" w:line="240" w:lineRule="exact"/>
            </w:pPr>
            <w:r w:rsidRPr="008C7BF7">
              <w:t>Gall bladder perforation (not known)</w:t>
            </w:r>
          </w:p>
        </w:tc>
      </w:tr>
      <w:tr w:rsidR="00B87822" w:rsidRPr="008C7BF7" w14:paraId="00AF78AC" w14:textId="77777777" w:rsidTr="00DE60F7">
        <w:trPr>
          <w:cantSplit/>
        </w:trPr>
        <w:tc>
          <w:tcPr>
            <w:tcW w:w="2280" w:type="dxa"/>
            <w:vMerge w:val="restart"/>
            <w:tcMar>
              <w:top w:w="0" w:type="dxa"/>
              <w:left w:w="108" w:type="dxa"/>
              <w:bottom w:w="0" w:type="dxa"/>
              <w:right w:w="108" w:type="dxa"/>
            </w:tcMar>
          </w:tcPr>
          <w:p w14:paraId="534B9C71" w14:textId="77777777" w:rsidR="004F3B3D" w:rsidRPr="008C7BF7" w:rsidRDefault="00742079" w:rsidP="003B01B9">
            <w:pPr>
              <w:pStyle w:val="QRDEnTableText"/>
              <w:spacing w:before="120" w:after="120" w:line="240" w:lineRule="exact"/>
              <w:jc w:val="center"/>
              <w:rPr>
                <w:rFonts w:eastAsia="SimSun"/>
                <w:i/>
                <w:iCs/>
              </w:rPr>
            </w:pPr>
            <w:r w:rsidRPr="008C7BF7">
              <w:rPr>
                <w:rFonts w:eastAsia="SimSun"/>
                <w:i/>
                <w:iCs/>
              </w:rPr>
              <w:t>Musculoskeletal and connective tissue disorders</w:t>
            </w:r>
          </w:p>
        </w:tc>
        <w:tc>
          <w:tcPr>
            <w:tcW w:w="6480" w:type="dxa"/>
            <w:tcMar>
              <w:top w:w="0" w:type="dxa"/>
              <w:left w:w="108" w:type="dxa"/>
              <w:bottom w:w="0" w:type="dxa"/>
              <w:right w:w="108" w:type="dxa"/>
            </w:tcMar>
          </w:tcPr>
          <w:p w14:paraId="16BD8BF8" w14:textId="77777777" w:rsidR="004F3B3D" w:rsidRPr="008C7BF7" w:rsidRDefault="00742079" w:rsidP="003B01B9">
            <w:pPr>
              <w:pStyle w:val="QRDEnTableText"/>
              <w:spacing w:before="120" w:after="120" w:line="240" w:lineRule="exact"/>
            </w:pPr>
            <w:bookmarkStart w:id="26" w:name="OLE_LINK12"/>
            <w:r w:rsidRPr="008C7BF7">
              <w:t>Cases of Osteonecrosis of the Jaw (ONJ) have been reported in patients treated with Avastin, most of which occurred in patients who had identified risk factors for ONJ, in particular exposure to intravenous bisphosphonates and/or a history of dental disease requiring invasive dental procedures (see also section 4.4)</w:t>
            </w:r>
            <w:bookmarkEnd w:id="26"/>
          </w:p>
        </w:tc>
      </w:tr>
      <w:tr w:rsidR="00B87822" w:rsidRPr="008C7BF7" w14:paraId="530BA1F4" w14:textId="77777777" w:rsidTr="00DE60F7">
        <w:trPr>
          <w:cantSplit/>
        </w:trPr>
        <w:tc>
          <w:tcPr>
            <w:tcW w:w="2280" w:type="dxa"/>
            <w:vMerge/>
            <w:tcMar>
              <w:top w:w="0" w:type="dxa"/>
              <w:left w:w="108" w:type="dxa"/>
              <w:bottom w:w="0" w:type="dxa"/>
              <w:right w:w="108" w:type="dxa"/>
            </w:tcMar>
          </w:tcPr>
          <w:p w14:paraId="66B50E36" w14:textId="77777777" w:rsidR="004F3B3D" w:rsidRPr="008C7BF7" w:rsidRDefault="004F3B3D" w:rsidP="003B01B9">
            <w:pPr>
              <w:pStyle w:val="QRDEnTableText"/>
              <w:spacing w:before="120" w:after="120" w:line="240" w:lineRule="exact"/>
              <w:jc w:val="center"/>
              <w:rPr>
                <w:rFonts w:eastAsia="SimSun"/>
                <w:i/>
                <w:iCs/>
              </w:rPr>
            </w:pPr>
          </w:p>
        </w:tc>
        <w:tc>
          <w:tcPr>
            <w:tcW w:w="6480" w:type="dxa"/>
            <w:tcMar>
              <w:top w:w="0" w:type="dxa"/>
              <w:left w:w="108" w:type="dxa"/>
              <w:bottom w:w="0" w:type="dxa"/>
              <w:right w:w="108" w:type="dxa"/>
            </w:tcMar>
          </w:tcPr>
          <w:p w14:paraId="4AEF2282" w14:textId="77777777" w:rsidR="004F3B3D" w:rsidRPr="008C7BF7" w:rsidRDefault="00742079" w:rsidP="003B01B9">
            <w:pPr>
              <w:pStyle w:val="QRDEnTableText"/>
              <w:spacing w:before="120" w:after="120" w:line="240" w:lineRule="exact"/>
            </w:pPr>
            <w:r w:rsidRPr="008C7BF7">
              <w:t>Cases of non-mandibular osteonecrosis have been observed in Avastin treated paediatric patients (see section 4.8, Paediatric population).</w:t>
            </w:r>
          </w:p>
        </w:tc>
      </w:tr>
      <w:tr w:rsidR="00B87822" w:rsidRPr="008C7BF7" w14:paraId="6C051B72" w14:textId="77777777" w:rsidTr="00DE60F7">
        <w:trPr>
          <w:cantSplit/>
        </w:trPr>
        <w:tc>
          <w:tcPr>
            <w:tcW w:w="2280" w:type="dxa"/>
            <w:tcMar>
              <w:top w:w="0" w:type="dxa"/>
              <w:left w:w="108" w:type="dxa"/>
              <w:bottom w:w="0" w:type="dxa"/>
              <w:right w:w="108" w:type="dxa"/>
            </w:tcMar>
          </w:tcPr>
          <w:p w14:paraId="0050E77C" w14:textId="77777777" w:rsidR="004F3B3D" w:rsidRPr="008C7BF7" w:rsidRDefault="00742079" w:rsidP="003B01B9">
            <w:pPr>
              <w:pStyle w:val="QRDEnTableText"/>
              <w:spacing w:before="120" w:after="120" w:line="240" w:lineRule="exact"/>
              <w:jc w:val="center"/>
              <w:rPr>
                <w:rFonts w:eastAsia="SimSun"/>
                <w:i/>
                <w:iCs/>
              </w:rPr>
            </w:pPr>
            <w:r w:rsidRPr="008C7BF7">
              <w:rPr>
                <w:rFonts w:eastAsia="SimSun"/>
                <w:i/>
                <w:iCs/>
              </w:rPr>
              <w:t>Congenital, familial, and genetic disorder</w:t>
            </w:r>
          </w:p>
        </w:tc>
        <w:tc>
          <w:tcPr>
            <w:tcW w:w="6480" w:type="dxa"/>
            <w:tcMar>
              <w:top w:w="0" w:type="dxa"/>
              <w:left w:w="108" w:type="dxa"/>
              <w:bottom w:w="0" w:type="dxa"/>
              <w:right w:w="108" w:type="dxa"/>
            </w:tcMar>
          </w:tcPr>
          <w:p w14:paraId="3ACD2B5B" w14:textId="5275441D" w:rsidR="004F3B3D" w:rsidRPr="008C7BF7" w:rsidRDefault="00742079" w:rsidP="003B01B9">
            <w:pPr>
              <w:pStyle w:val="QRDEnTableText"/>
              <w:spacing w:before="120" w:after="120" w:line="240" w:lineRule="exact"/>
            </w:pPr>
            <w:r w:rsidRPr="008C7BF7">
              <w:t>Cases of foetal abnormalities in women treated with bevacizumab alone or in combination with known embryotoxic chemotherapeutics have been observed (see section 4.6)</w:t>
            </w:r>
          </w:p>
        </w:tc>
      </w:tr>
    </w:tbl>
    <w:p w14:paraId="1AFAE764" w14:textId="77777777" w:rsidR="004F3B3D" w:rsidRPr="008C7BF7" w:rsidRDefault="004F3B3D" w:rsidP="007417B7">
      <w:pPr>
        <w:pStyle w:val="QRDEnBodyText"/>
        <w:rPr>
          <w:sz w:val="20"/>
          <w:szCs w:val="18"/>
        </w:rPr>
      </w:pPr>
    </w:p>
    <w:p w14:paraId="603315F9" w14:textId="77777777" w:rsidR="004F3B3D" w:rsidRPr="008C7BF7" w:rsidRDefault="00742079" w:rsidP="00B74EEF">
      <w:pPr>
        <w:pStyle w:val="TabFigFooter"/>
        <w:spacing w:before="0" w:line="240" w:lineRule="auto"/>
        <w:ind w:left="0" w:firstLine="0"/>
        <w:rPr>
          <w:rFonts w:ascii="Times New Roman" w:hAnsi="Times New Roman"/>
          <w:lang w:eastAsia="ja-JP"/>
        </w:rPr>
      </w:pPr>
      <w:r w:rsidRPr="008C7BF7">
        <w:rPr>
          <w:rFonts w:ascii="Times New Roman" w:hAnsi="Times New Roman"/>
          <w:lang w:eastAsia="ja-JP"/>
        </w:rPr>
        <w:t>* if specified, the frequency has been derived from clinical trial data</w:t>
      </w:r>
    </w:p>
    <w:p w14:paraId="3C62213A" w14:textId="68F8B6B4" w:rsidR="002958C1" w:rsidRPr="008C7BF7" w:rsidRDefault="002958C1" w:rsidP="004F37D2">
      <w:pPr>
        <w:pStyle w:val="QRDEnBodyText"/>
      </w:pPr>
    </w:p>
    <w:p w14:paraId="1BA17242" w14:textId="77777777" w:rsidR="006862B6" w:rsidRPr="008C7BF7" w:rsidRDefault="00742079" w:rsidP="004F37D2">
      <w:pPr>
        <w:pStyle w:val="QRDHeading3"/>
      </w:pPr>
      <w:r w:rsidRPr="008C7BF7">
        <w:t>Reporting of suspected adverse reactions</w:t>
      </w:r>
    </w:p>
    <w:p w14:paraId="32BA9287" w14:textId="152ED5EA" w:rsidR="004F3B3D" w:rsidRPr="008C7BF7" w:rsidRDefault="00742079" w:rsidP="007417B7">
      <w:pPr>
        <w:pStyle w:val="QRDEnBodyText"/>
      </w:pPr>
      <w:r w:rsidRPr="008C7BF7">
        <w:t xml:space="preserve">Reporting suspected adverse reactions after authorisation of the medicinal product is important. It allows continued monitoring of the benefit/risk balance of the medicinal product. Healthcare professionals are asked to report any suspected adverse reactions via </w:t>
      </w:r>
      <w:r w:rsidRPr="008C7BF7">
        <w:rPr>
          <w:highlight w:val="lightGray"/>
        </w:rPr>
        <w:t xml:space="preserve">the national reporting system </w:t>
      </w:r>
      <w:hyperlink r:id="rId12" w:history="1">
        <w:r w:rsidR="00F75B15" w:rsidRPr="008C7BF7">
          <w:rPr>
            <w:rStyle w:val="Hyperlink"/>
            <w:color w:val="auto"/>
            <w:highlight w:val="lightGray"/>
          </w:rPr>
          <w:t xml:space="preserve">listed in </w:t>
        </w:r>
        <w:r w:rsidR="00F75B15" w:rsidRPr="008C7BF7">
          <w:rPr>
            <w:rStyle w:val="Hyperlink"/>
            <w:highlight w:val="lightGray"/>
          </w:rPr>
          <w:t>Appendix V.</w:t>
        </w:r>
      </w:hyperlink>
    </w:p>
    <w:p w14:paraId="4A67608D" w14:textId="3A9412AB" w:rsidR="002958C1" w:rsidRPr="008C7BF7" w:rsidRDefault="002958C1" w:rsidP="004F37D2">
      <w:pPr>
        <w:pStyle w:val="QRDEnBodyText"/>
      </w:pPr>
    </w:p>
    <w:p w14:paraId="7AEFE147" w14:textId="77777777" w:rsidR="00503BC8" w:rsidRPr="008C7BF7" w:rsidRDefault="00742079" w:rsidP="004F37D2">
      <w:pPr>
        <w:pStyle w:val="QRDHeading2"/>
      </w:pPr>
      <w:bookmarkStart w:id="27" w:name="_Toc88754130"/>
      <w:r w:rsidRPr="008C7BF7">
        <w:t>4.9</w:t>
      </w:r>
      <w:r w:rsidRPr="008C7BF7">
        <w:tab/>
      </w:r>
      <w:r w:rsidR="00B246E6" w:rsidRPr="008C7BF7">
        <w:t>Overdose</w:t>
      </w:r>
      <w:bookmarkEnd w:id="27"/>
    </w:p>
    <w:p w14:paraId="5FA25BC0" w14:textId="3664015D" w:rsidR="00503BC8" w:rsidRPr="008C7BF7" w:rsidRDefault="00503BC8" w:rsidP="00C526E8">
      <w:pPr>
        <w:pStyle w:val="QRDEnBodyText"/>
      </w:pPr>
    </w:p>
    <w:p w14:paraId="1E716BA7" w14:textId="77C2FCD9" w:rsidR="004F3B3D" w:rsidRPr="008C7BF7" w:rsidRDefault="00742079" w:rsidP="007417B7">
      <w:pPr>
        <w:pStyle w:val="QRDEnBodyText"/>
      </w:pPr>
      <w:r w:rsidRPr="008C7BF7">
        <w:t>The highest dose tested in humans (20 mg/kg of body weight, intravenous every 2</w:t>
      </w:r>
      <w:r w:rsidR="00955EA1" w:rsidRPr="008C7BF7">
        <w:t> </w:t>
      </w:r>
      <w:r w:rsidRPr="008C7BF7">
        <w:t>weeks) was associated with severe migraine in several patients.</w:t>
      </w:r>
    </w:p>
    <w:p w14:paraId="7FF1E39C" w14:textId="003BB70B" w:rsidR="002958C1" w:rsidRPr="008C7BF7" w:rsidRDefault="002958C1" w:rsidP="00C526E8">
      <w:pPr>
        <w:pStyle w:val="QRDEnBodyText"/>
      </w:pPr>
    </w:p>
    <w:p w14:paraId="762BBB55" w14:textId="77777777" w:rsidR="007417B7" w:rsidRPr="008C7BF7" w:rsidRDefault="007417B7" w:rsidP="00C526E8">
      <w:pPr>
        <w:pStyle w:val="QRDEnBodyText"/>
      </w:pPr>
    </w:p>
    <w:p w14:paraId="7DB5D446" w14:textId="14429094" w:rsidR="006862B6" w:rsidRPr="008C7BF7" w:rsidRDefault="00742079" w:rsidP="00C526E8">
      <w:pPr>
        <w:pStyle w:val="QRDHeading1"/>
      </w:pPr>
      <w:bookmarkStart w:id="28" w:name="_Toc88754131"/>
      <w:r w:rsidRPr="008C7BF7">
        <w:t>5</w:t>
      </w:r>
      <w:r w:rsidR="002C575C" w:rsidRPr="008C7BF7">
        <w:t>.</w:t>
      </w:r>
      <w:r w:rsidRPr="008C7BF7">
        <w:tab/>
      </w:r>
      <w:r w:rsidR="00B246E6" w:rsidRPr="008C7BF7">
        <w:t>PHARMACOLOGICAL PROPERTIES</w:t>
      </w:r>
      <w:bookmarkEnd w:id="28"/>
    </w:p>
    <w:p w14:paraId="38538065" w14:textId="77777777" w:rsidR="00480C47" w:rsidRPr="008C7BF7" w:rsidRDefault="00480C47" w:rsidP="00480C47">
      <w:pPr>
        <w:pStyle w:val="QRDEnBodyText"/>
      </w:pPr>
    </w:p>
    <w:p w14:paraId="439D8454" w14:textId="76718345" w:rsidR="006862B6" w:rsidRPr="008C7BF7" w:rsidRDefault="00742079" w:rsidP="00C526E8">
      <w:pPr>
        <w:pStyle w:val="QRDHeading2"/>
      </w:pPr>
      <w:bookmarkStart w:id="29" w:name="_Toc88754132"/>
      <w:r w:rsidRPr="008C7BF7">
        <w:t>5.1</w:t>
      </w:r>
      <w:r w:rsidRPr="008C7BF7">
        <w:tab/>
      </w:r>
      <w:r w:rsidR="00B246E6" w:rsidRPr="008C7BF7">
        <w:t>Pharmacodynamic properties</w:t>
      </w:r>
      <w:bookmarkEnd w:id="29"/>
    </w:p>
    <w:p w14:paraId="7BC5F36F" w14:textId="77777777" w:rsidR="00480C47" w:rsidRPr="008C7BF7" w:rsidRDefault="00480C47" w:rsidP="00480C47">
      <w:pPr>
        <w:pStyle w:val="QRDEnBodyText"/>
      </w:pPr>
    </w:p>
    <w:p w14:paraId="5A3DEB71" w14:textId="04D3D154" w:rsidR="00501862" w:rsidRPr="008C7BF7" w:rsidRDefault="00742079" w:rsidP="00CC4184">
      <w:pPr>
        <w:pStyle w:val="QRDEnBodyText"/>
      </w:pPr>
      <w:r w:rsidRPr="008C7BF7">
        <w:t xml:space="preserve">Pharmacotherapeutic group: </w:t>
      </w:r>
      <w:r w:rsidR="004F3B3D" w:rsidRPr="008C7BF7">
        <w:t xml:space="preserve">antineoplastic and immunomodulating agents, antineoplastic agents, monoclonal antibodies </w:t>
      </w:r>
      <w:r w:rsidR="004F3B3D" w:rsidRPr="008C7BF7">
        <w:rPr>
          <w:szCs w:val="22"/>
          <w:shd w:val="clear" w:color="auto" w:fill="FFFFFF"/>
        </w:rPr>
        <w:t>and antibody drug conjugates</w:t>
      </w:r>
      <w:r w:rsidR="004F3B3D" w:rsidRPr="008C7BF7">
        <w:t xml:space="preserve">, </w:t>
      </w:r>
      <w:r w:rsidR="002A7539" w:rsidRPr="008C7BF7">
        <w:t xml:space="preserve">ATC </w:t>
      </w:r>
      <w:r w:rsidRPr="008C7BF7">
        <w:t>c</w:t>
      </w:r>
      <w:r w:rsidR="002A7539" w:rsidRPr="008C7BF7">
        <w:t>ode</w:t>
      </w:r>
      <w:r w:rsidR="001A04C2" w:rsidRPr="008C7BF7">
        <w:t>:</w:t>
      </w:r>
      <w:r w:rsidR="002A7539" w:rsidRPr="008C7BF7">
        <w:t xml:space="preserve"> </w:t>
      </w:r>
      <w:r w:rsidR="00266106" w:rsidRPr="008C7BF7">
        <w:t>L01F G01</w:t>
      </w:r>
    </w:p>
    <w:p w14:paraId="5B104BB3" w14:textId="77777777" w:rsidR="009F7E62" w:rsidRPr="008C7BF7" w:rsidRDefault="009F7E62" w:rsidP="00CC4184">
      <w:pPr>
        <w:pStyle w:val="QRDEnBodyText"/>
      </w:pPr>
    </w:p>
    <w:p w14:paraId="147E2FFC" w14:textId="77777777" w:rsidR="006862B6" w:rsidRPr="008C7BF7" w:rsidRDefault="00742079" w:rsidP="00CC4184">
      <w:pPr>
        <w:pStyle w:val="QRDHeading3"/>
      </w:pPr>
      <w:r w:rsidRPr="008C7BF7">
        <w:t>Mechanism of action</w:t>
      </w:r>
    </w:p>
    <w:p w14:paraId="4F8CA468" w14:textId="5487B004" w:rsidR="004F3B3D" w:rsidRPr="008C7BF7" w:rsidRDefault="00742079" w:rsidP="009F7E62">
      <w:pPr>
        <w:pStyle w:val="QRDEnBodyText"/>
      </w:pPr>
      <w:r w:rsidRPr="008C7BF7">
        <w:t>Bevacizumab binds to vascular endothelial growth factor (VEGF), the key driver of vasculogenesis and angiogenesis, and thereby inhibits the binding of VEGF to its receptors, Flt</w:t>
      </w:r>
      <w:r w:rsidRPr="008C7BF7">
        <w:noBreakHyphen/>
        <w:t>1 (VEGFR-1) and KDR (VEGFR-2), on the surface of endothelial cells. Neutralising the biological activity of VEGF regresses the vascularisation of tumours, normalises remaining tumour vasculature, and inhibits the formation of new tumour vasculature, thereby inhibiting tumour growth.</w:t>
      </w:r>
    </w:p>
    <w:p w14:paraId="40EBF8F4" w14:textId="618C0AD0" w:rsidR="002958C1" w:rsidRPr="008C7BF7" w:rsidRDefault="002958C1" w:rsidP="00564CC2">
      <w:pPr>
        <w:pStyle w:val="QRDEnBodyText"/>
      </w:pPr>
    </w:p>
    <w:p w14:paraId="37BA77B1" w14:textId="77777777" w:rsidR="006862B6" w:rsidRPr="008C7BF7" w:rsidRDefault="00742079" w:rsidP="00CC4184">
      <w:pPr>
        <w:pStyle w:val="QRDHeading3"/>
      </w:pPr>
      <w:r w:rsidRPr="008C7BF7">
        <w:t>Pharmacodynamic effects</w:t>
      </w:r>
    </w:p>
    <w:p w14:paraId="41820494" w14:textId="102D6F4A" w:rsidR="004F3B3D" w:rsidRPr="008C7BF7" w:rsidRDefault="00742079" w:rsidP="009F7E62">
      <w:pPr>
        <w:pStyle w:val="QRDEnBodyText"/>
      </w:pPr>
      <w:r w:rsidRPr="008C7BF7">
        <w:t>Administration of bevacizumab or its parental murine antibody to xenotransplant models of cancer in nude mice resulted in extensive anti-tumour activity in human cancers, including colon, breast, pancreas and prostate. Metastatic disease progression was inhibited and microvascular permeability was reduced.</w:t>
      </w:r>
    </w:p>
    <w:p w14:paraId="02C33E32" w14:textId="33F66FD8" w:rsidR="002958C1" w:rsidRPr="008C7BF7" w:rsidRDefault="002958C1" w:rsidP="00564CC2">
      <w:pPr>
        <w:pStyle w:val="QRDEnBodyText"/>
      </w:pPr>
    </w:p>
    <w:p w14:paraId="1735C2CF" w14:textId="6F9A4CFA" w:rsidR="006862B6" w:rsidRPr="008C7BF7" w:rsidRDefault="00742079" w:rsidP="00CC4184">
      <w:pPr>
        <w:pStyle w:val="QRDHeading3"/>
      </w:pPr>
      <w:r w:rsidRPr="008C7BF7">
        <w:t>Clinical efficacy</w:t>
      </w:r>
      <w:r w:rsidR="00E72342" w:rsidRPr="008C7BF7">
        <w:t xml:space="preserve"> and safety</w:t>
      </w:r>
    </w:p>
    <w:p w14:paraId="7C09D71A" w14:textId="208DFE2D" w:rsidR="009F7E62" w:rsidRPr="008C7BF7" w:rsidRDefault="009F7E62" w:rsidP="009F7E62">
      <w:pPr>
        <w:pStyle w:val="QRDEnBodyText"/>
      </w:pPr>
    </w:p>
    <w:p w14:paraId="29FD6BF0" w14:textId="0C565C6D" w:rsidR="009F7E62" w:rsidRPr="008C7BF7" w:rsidRDefault="00742079" w:rsidP="004F53A1">
      <w:pPr>
        <w:pStyle w:val="QRDHeading4"/>
        <w:rPr>
          <w:u w:val="single"/>
        </w:rPr>
      </w:pPr>
      <w:r w:rsidRPr="008C7BF7">
        <w:rPr>
          <w:u w:val="single"/>
        </w:rPr>
        <w:t>Metastatic carcinoma of the colon or rectum (mCRC)</w:t>
      </w:r>
    </w:p>
    <w:p w14:paraId="6A5F3700" w14:textId="77777777" w:rsidR="00E526C2" w:rsidRPr="008C7BF7" w:rsidRDefault="00E526C2" w:rsidP="00E526C2">
      <w:pPr>
        <w:pStyle w:val="QRDEnBodyText"/>
        <w:rPr>
          <w:bCs/>
        </w:rPr>
      </w:pPr>
    </w:p>
    <w:p w14:paraId="4AFA0ADD" w14:textId="61CDD9C8" w:rsidR="00E526C2" w:rsidRPr="008C7BF7" w:rsidRDefault="00742079" w:rsidP="00E526C2">
      <w:pPr>
        <w:pStyle w:val="QRDEnBodyText"/>
      </w:pPr>
      <w:r w:rsidRPr="008C7BF7">
        <w:t>The safety and efficacy of the recommended dose (5 mg/kg of body weight every two weeks) in metastatic carcinoma of the colon or rectum were studied in three randomised, active-controlled clinical trials in combination with fluoropyrimidine-based first</w:t>
      </w:r>
      <w:r w:rsidRPr="008C7BF7">
        <w:noBreakHyphen/>
        <w:t>line chemotherapy. Avastin was combined with two chemotherapy regimens:</w:t>
      </w:r>
    </w:p>
    <w:p w14:paraId="757F8D89" w14:textId="77777777" w:rsidR="00E526C2" w:rsidRPr="008C7BF7" w:rsidRDefault="00E526C2" w:rsidP="00E526C2">
      <w:pPr>
        <w:pStyle w:val="QRDEnBodyText"/>
      </w:pPr>
    </w:p>
    <w:p w14:paraId="3965A506" w14:textId="2F8A780C" w:rsidR="00E526C2" w:rsidRPr="008C7BF7" w:rsidRDefault="00742079" w:rsidP="00AF7221">
      <w:pPr>
        <w:pStyle w:val="QRDEnBullets"/>
        <w:numPr>
          <w:ilvl w:val="0"/>
          <w:numId w:val="8"/>
        </w:numPr>
        <w:ind w:left="567" w:hanging="567"/>
      </w:pPr>
      <w:r w:rsidRPr="008C7BF7">
        <w:t>AVF2107g: A weekly schedule of irinotecan/bolus 5</w:t>
      </w:r>
      <w:r w:rsidRPr="008C7BF7">
        <w:noBreakHyphen/>
        <w:t xml:space="preserve">fluorouracil/folinic acid (IFL) for a total of </w:t>
      </w:r>
      <w:r w:rsidR="008624A0" w:rsidRPr="008C7BF7">
        <w:t>4 </w:t>
      </w:r>
      <w:r w:rsidRPr="008C7BF7">
        <w:t>weeks of each 6</w:t>
      </w:r>
      <w:r w:rsidR="008624A0" w:rsidRPr="008C7BF7">
        <w:t> </w:t>
      </w:r>
      <w:r w:rsidRPr="008C7BF7">
        <w:t xml:space="preserve">week-cycle (Saltz regimen). </w:t>
      </w:r>
    </w:p>
    <w:p w14:paraId="0B78B285" w14:textId="327C64B2" w:rsidR="00E526C2" w:rsidRPr="008C7BF7" w:rsidRDefault="00742079" w:rsidP="00AF7221">
      <w:pPr>
        <w:pStyle w:val="QRDEnBullets"/>
        <w:numPr>
          <w:ilvl w:val="1"/>
          <w:numId w:val="9"/>
        </w:numPr>
        <w:ind w:left="567" w:hanging="567"/>
      </w:pPr>
      <w:r w:rsidRPr="008C7BF7">
        <w:t>AVF0780g: In combination with bolus 5</w:t>
      </w:r>
      <w:r w:rsidRPr="008C7BF7">
        <w:noBreakHyphen/>
        <w:t>fluorouracil/folinic acid (5</w:t>
      </w:r>
      <w:r w:rsidRPr="008C7BF7">
        <w:noBreakHyphen/>
        <w:t>FU/FA) for a total of 6</w:t>
      </w:r>
      <w:r w:rsidR="008624A0" w:rsidRPr="008C7BF7">
        <w:t> </w:t>
      </w:r>
      <w:r w:rsidRPr="008C7BF7">
        <w:t>weeks of each 8</w:t>
      </w:r>
      <w:r w:rsidR="008624A0" w:rsidRPr="008C7BF7">
        <w:t> </w:t>
      </w:r>
      <w:r w:rsidRPr="008C7BF7">
        <w:t>week-cycle (Roswell Park regimen).</w:t>
      </w:r>
    </w:p>
    <w:p w14:paraId="30655BE7" w14:textId="0AE4CA06" w:rsidR="00E526C2" w:rsidRPr="008C7BF7" w:rsidRDefault="00742079" w:rsidP="00AF7221">
      <w:pPr>
        <w:pStyle w:val="QRDEnBullets"/>
        <w:numPr>
          <w:ilvl w:val="1"/>
          <w:numId w:val="9"/>
        </w:numPr>
        <w:ind w:left="567" w:hanging="567"/>
      </w:pPr>
      <w:r w:rsidRPr="008C7BF7">
        <w:t>AVF2192g: In combination with bolus 5</w:t>
      </w:r>
      <w:r w:rsidRPr="008C7BF7">
        <w:noBreakHyphen/>
        <w:t>FU/FA for a total of 6</w:t>
      </w:r>
      <w:r w:rsidR="008624A0" w:rsidRPr="008C7BF7">
        <w:t> </w:t>
      </w:r>
      <w:r w:rsidRPr="008C7BF7">
        <w:t>weeks of each 8</w:t>
      </w:r>
      <w:r w:rsidR="008624A0" w:rsidRPr="008C7BF7">
        <w:t> </w:t>
      </w:r>
      <w:r w:rsidRPr="008C7BF7">
        <w:t xml:space="preserve">week-cycle (Roswell Park regimen) </w:t>
      </w:r>
      <w:r w:rsidRPr="008C7BF7">
        <w:rPr>
          <w:rFonts w:eastAsia="MS Mincho"/>
        </w:rPr>
        <w:t>in patients who were not optimal candidates for first-line irinotecan treatment.</w:t>
      </w:r>
    </w:p>
    <w:p w14:paraId="3B83809D" w14:textId="77777777" w:rsidR="00E526C2" w:rsidRPr="008C7BF7" w:rsidRDefault="00E526C2" w:rsidP="00E526C2">
      <w:pPr>
        <w:pStyle w:val="QRDEnBodyText"/>
      </w:pPr>
    </w:p>
    <w:p w14:paraId="3EE9DCC1" w14:textId="77777777" w:rsidR="00E526C2" w:rsidRPr="008C7BF7" w:rsidRDefault="00742079" w:rsidP="00E526C2">
      <w:pPr>
        <w:pStyle w:val="QRDEnBodyText"/>
      </w:pPr>
      <w:r w:rsidRPr="008C7BF7">
        <w:t xml:space="preserve">Three additional studies with bevacizumab have been conducted in mCRC patients: first-line (NO16966), second-line with no previous bevacizumab treatment (E3200), and second-line with previous bevacizumab treatment following disease progression in first-line (ML18147). In these studies, bevacizumab was administered at the following dosing regimens in combination with FOLFOX-4 (5-FU/LV/oxaliplatin), XELOX (capecitabine/oxaliplatin), and fluoropyrimidine/irinotecan and fluoropyrimidine/oxaliplatin: </w:t>
      </w:r>
    </w:p>
    <w:p w14:paraId="2CC6AA29" w14:textId="77777777" w:rsidR="00E526C2" w:rsidRPr="008C7BF7" w:rsidRDefault="00E526C2" w:rsidP="00E526C2">
      <w:pPr>
        <w:pStyle w:val="QRDEnBodyText"/>
      </w:pPr>
    </w:p>
    <w:p w14:paraId="5C7ABCC3" w14:textId="72944308" w:rsidR="00E526C2" w:rsidRPr="008C7BF7" w:rsidRDefault="00742079" w:rsidP="00AF7221">
      <w:pPr>
        <w:pStyle w:val="QRDEnBullets"/>
        <w:numPr>
          <w:ilvl w:val="0"/>
          <w:numId w:val="10"/>
        </w:numPr>
        <w:ind w:left="567" w:hanging="567"/>
      </w:pPr>
      <w:r w:rsidRPr="008C7BF7">
        <w:t>NO16966: Avastin 7.5 mg/kg of body weight every 3</w:t>
      </w:r>
      <w:r w:rsidR="008624A0" w:rsidRPr="008C7BF7">
        <w:t> </w:t>
      </w:r>
      <w:r w:rsidRPr="008C7BF7">
        <w:t>weeks in combination with oral capecitabine and intravenous oxaliplatin (XELOX) or Avastin 5 mg/kg every 2</w:t>
      </w:r>
      <w:r w:rsidR="008624A0" w:rsidRPr="008C7BF7">
        <w:t> </w:t>
      </w:r>
      <w:r w:rsidRPr="008C7BF7">
        <w:t>weeks in combination with leucovorin plus 5</w:t>
      </w:r>
      <w:r w:rsidRPr="008C7BF7">
        <w:noBreakHyphen/>
        <w:t xml:space="preserve">fluorouracil bolus, followed by 5-fluorouracil infusion, with intravenous oxaliplatin (FOLFOX-4). </w:t>
      </w:r>
    </w:p>
    <w:p w14:paraId="6BA864D2" w14:textId="77777777" w:rsidR="00E526C2" w:rsidRPr="008C7BF7" w:rsidRDefault="00E526C2" w:rsidP="00E526C2">
      <w:pPr>
        <w:pStyle w:val="QRDEnBodyText"/>
      </w:pPr>
    </w:p>
    <w:p w14:paraId="3630C047" w14:textId="70ABA85F" w:rsidR="00E526C2" w:rsidRPr="008C7BF7" w:rsidRDefault="00742079" w:rsidP="00AF7221">
      <w:pPr>
        <w:pStyle w:val="QRDEnBullets"/>
        <w:numPr>
          <w:ilvl w:val="0"/>
          <w:numId w:val="11"/>
        </w:numPr>
        <w:ind w:left="567" w:hanging="567"/>
      </w:pPr>
      <w:r w:rsidRPr="008C7BF7">
        <w:t>E3200: Avastin 10 mg/kg of body weight every 2</w:t>
      </w:r>
      <w:r w:rsidR="008624A0" w:rsidRPr="008C7BF7">
        <w:t> </w:t>
      </w:r>
      <w:r w:rsidRPr="008C7BF7">
        <w:t>weeks in combination with leucovorin and 5</w:t>
      </w:r>
      <w:r w:rsidRPr="008C7BF7">
        <w:noBreakHyphen/>
        <w:t xml:space="preserve">fluorouracil bolus, followed by 5-fluorouracil infusion, with intravenous oxaliplatin (FOLFOX-4) in bevacizumab-naïve patients. </w:t>
      </w:r>
    </w:p>
    <w:p w14:paraId="074D4487" w14:textId="77777777" w:rsidR="00E526C2" w:rsidRPr="008C7BF7" w:rsidRDefault="00E526C2" w:rsidP="00E526C2">
      <w:pPr>
        <w:pStyle w:val="QRDEnBodyText"/>
      </w:pPr>
    </w:p>
    <w:p w14:paraId="035CE882" w14:textId="13B773C8" w:rsidR="008303E1" w:rsidRPr="008C7BF7" w:rsidRDefault="00742079" w:rsidP="00AF7221">
      <w:pPr>
        <w:pStyle w:val="QRDEnBullets"/>
        <w:numPr>
          <w:ilvl w:val="0"/>
          <w:numId w:val="12"/>
        </w:numPr>
        <w:ind w:left="567" w:hanging="567"/>
        <w:rPr>
          <w:bCs w:val="0"/>
        </w:rPr>
      </w:pPr>
      <w:r w:rsidRPr="008C7BF7">
        <w:t>ML18147: Avastin 5.0 mg/kg of body weight every 2</w:t>
      </w:r>
      <w:r w:rsidR="008624A0" w:rsidRPr="008C7BF7">
        <w:t> </w:t>
      </w:r>
      <w:r w:rsidRPr="008C7BF7">
        <w:t>weeks or Avastin 7.5 mg/kg of body weight every 3</w:t>
      </w:r>
      <w:r w:rsidR="008624A0" w:rsidRPr="008C7BF7">
        <w:t> </w:t>
      </w:r>
      <w:r w:rsidRPr="008C7BF7">
        <w:t>weeks in combination with fluoropyrimidine/irinotecan or fluoropyrimidine/oxaliplatin in patients with disease progression following first-line treatment with bevacizumab. Use of irinotecan- or oxaliplatin-containing regimen was switched depending on first-line usage of either oxaliplatin or irinotecan.</w:t>
      </w:r>
    </w:p>
    <w:p w14:paraId="466E8DB9" w14:textId="11B39141" w:rsidR="004F53A1" w:rsidRPr="008C7BF7" w:rsidRDefault="004F53A1" w:rsidP="004F53A1">
      <w:pPr>
        <w:pStyle w:val="QRDEnBullets"/>
        <w:numPr>
          <w:ilvl w:val="0"/>
          <w:numId w:val="0"/>
        </w:numPr>
        <w:ind w:left="360" w:hanging="360"/>
      </w:pPr>
    </w:p>
    <w:p w14:paraId="3865CCE5" w14:textId="55FDBD4F" w:rsidR="004F53A1" w:rsidRPr="008C7BF7" w:rsidRDefault="00742079" w:rsidP="004F53A1">
      <w:pPr>
        <w:pStyle w:val="QRDHeading4"/>
      </w:pPr>
      <w:r w:rsidRPr="008C7BF7">
        <w:t>AVF2107g</w:t>
      </w:r>
    </w:p>
    <w:p w14:paraId="02D5B543" w14:textId="62620987" w:rsidR="00AE7750" w:rsidRPr="008C7BF7" w:rsidRDefault="00742079" w:rsidP="00995ABE">
      <w:pPr>
        <w:pStyle w:val="QRDEnBodyText"/>
      </w:pPr>
      <w:r w:rsidRPr="008C7BF7">
        <w:t>This was a phase III randomised, double</w:t>
      </w:r>
      <w:r w:rsidRPr="008C7BF7">
        <w:noBreakHyphen/>
        <w:t>blind, active</w:t>
      </w:r>
      <w:r w:rsidRPr="008C7BF7">
        <w:noBreakHyphen/>
        <w:t>controlled clinical trial evaluating Avastin in combination with IFL as first</w:t>
      </w:r>
      <w:r w:rsidRPr="008C7BF7">
        <w:noBreakHyphen/>
        <w:t>line treatment for metastatic carcinoma of the colon or rectum. Eight hundred and thirteen patients were randomised to receive IFL +</w:t>
      </w:r>
      <w:r w:rsidR="00C22DB4" w:rsidRPr="008C7BF7">
        <w:t> </w:t>
      </w:r>
      <w:r w:rsidRPr="008C7BF7">
        <w:t>placebo (Arm 1) or IFL + Avastin (5 mg/kg every 2</w:t>
      </w:r>
      <w:r w:rsidR="00AD2E0A" w:rsidRPr="008C7BF7">
        <w:t> </w:t>
      </w:r>
      <w:r w:rsidRPr="008C7BF7">
        <w:t>weeks, Arm 2). A third group of 110</w:t>
      </w:r>
      <w:r w:rsidR="00DB2A51" w:rsidRPr="008C7BF7">
        <w:t> </w:t>
      </w:r>
      <w:r w:rsidRPr="008C7BF7">
        <w:t>patients received bolus 5</w:t>
      </w:r>
      <w:r w:rsidRPr="008C7BF7">
        <w:noBreakHyphen/>
        <w:t>FU/FA</w:t>
      </w:r>
      <w:r w:rsidR="00C22DB4" w:rsidRPr="008C7BF7">
        <w:t> </w:t>
      </w:r>
      <w:r w:rsidRPr="008C7BF7">
        <w:t>+</w:t>
      </w:r>
      <w:r w:rsidR="00C22DB4" w:rsidRPr="008C7BF7">
        <w:t> </w:t>
      </w:r>
      <w:r w:rsidRPr="008C7BF7">
        <w:t>Avastin (Arm 3). Enrolment in Arm 3 was discontinued, as pre</w:t>
      </w:r>
      <w:r w:rsidRPr="008C7BF7">
        <w:noBreakHyphen/>
        <w:t>specified, once safety of Avastin with the IFL regimen was established and considered acceptable. All treatments were continued until disease progression. The overall mean age was 59.4</w:t>
      </w:r>
      <w:r w:rsidR="00AD2E0A" w:rsidRPr="008C7BF7">
        <w:t> </w:t>
      </w:r>
      <w:r w:rsidRPr="008C7BF7">
        <w:t>years; 56.6% of patients had an ECOG performance status of 0, 43% had a value of 1 and 0.4% had a value of 2. 15.5% had received prior radiotherapy and 28.4% prior chemotherapy.</w:t>
      </w:r>
    </w:p>
    <w:p w14:paraId="29D22571" w14:textId="03B5975C" w:rsidR="00995ABE" w:rsidRPr="008C7BF7" w:rsidRDefault="00995ABE" w:rsidP="00995ABE">
      <w:pPr>
        <w:pStyle w:val="QRDEnBodyText"/>
      </w:pPr>
    </w:p>
    <w:p w14:paraId="379AC41C" w14:textId="1B7E6FF6" w:rsidR="004F3B3D" w:rsidRPr="008C7BF7" w:rsidRDefault="00742079" w:rsidP="00995ABE">
      <w:pPr>
        <w:pStyle w:val="QRDEnBodyText"/>
      </w:pPr>
      <w:r w:rsidRPr="008C7BF7">
        <w:t>The primary efficacy variable of the trial was overall survival. The addition of Avastin to IFL resulted in statistically significant increases in overall survival, progression-free survival and overall response rate (see Table 4). The clinical benefit, as measured by overall survival, was seen in all pre</w:t>
      </w:r>
      <w:r w:rsidRPr="008C7BF7">
        <w:noBreakHyphen/>
        <w:t>specified patient subgroups, including those defined by age, sex, performance status, location of primary tumour, number of organs involved and duration of metastatic disease.</w:t>
      </w:r>
    </w:p>
    <w:p w14:paraId="593F5508" w14:textId="476226FC" w:rsidR="00995ABE" w:rsidRPr="008C7BF7" w:rsidRDefault="00995ABE" w:rsidP="00995ABE">
      <w:pPr>
        <w:pStyle w:val="QRDEnBodyText"/>
      </w:pPr>
    </w:p>
    <w:p w14:paraId="061B314A" w14:textId="77777777" w:rsidR="004F3B3D" w:rsidRPr="008C7BF7" w:rsidRDefault="00742079" w:rsidP="00995ABE">
      <w:pPr>
        <w:pStyle w:val="QRDEnBodyText"/>
      </w:pPr>
      <w:r w:rsidRPr="008C7BF7">
        <w:t>The efficacy results of Avastin in combination with IFL-chemotherapy are displayed in Table 4.</w:t>
      </w:r>
    </w:p>
    <w:p w14:paraId="5C3EA525" w14:textId="77777777" w:rsidR="004F3B3D" w:rsidRPr="008C7BF7" w:rsidRDefault="004F3B3D" w:rsidP="00995ABE">
      <w:pPr>
        <w:pStyle w:val="QRDEnBodyText"/>
      </w:pPr>
    </w:p>
    <w:p w14:paraId="6A525E4C" w14:textId="77777777" w:rsidR="004F3B3D" w:rsidRPr="008C7BF7" w:rsidRDefault="00742079" w:rsidP="009212FC">
      <w:pPr>
        <w:pStyle w:val="TableTitle"/>
        <w:spacing w:before="0" w:after="0" w:line="240" w:lineRule="auto"/>
        <w:ind w:left="0" w:firstLine="0"/>
        <w:rPr>
          <w:lang w:eastAsia="ja-JP"/>
        </w:rPr>
      </w:pPr>
      <w:r w:rsidRPr="008C7BF7">
        <w:rPr>
          <w:lang w:eastAsia="ja-JP"/>
        </w:rPr>
        <w:t>Table 4</w:t>
      </w:r>
      <w:r w:rsidRPr="008C7BF7">
        <w:rPr>
          <w:lang w:eastAsia="ja-JP"/>
        </w:rPr>
        <w:tab/>
        <w:t>Efficacy results for trial AVF2107g</w:t>
      </w:r>
    </w:p>
    <w:p w14:paraId="74F86BFD" w14:textId="77777777" w:rsidR="004F3B3D" w:rsidRPr="008C7BF7" w:rsidRDefault="004F3B3D" w:rsidP="00995ABE">
      <w:pPr>
        <w:pStyle w:val="QRDEnBodyText"/>
      </w:pPr>
    </w:p>
    <w:tbl>
      <w:tblPr>
        <w:tblW w:w="0" w:type="auto"/>
        <w:tblInd w:w="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600"/>
        <w:gridCol w:w="2280"/>
        <w:gridCol w:w="2160"/>
      </w:tblGrid>
      <w:tr w:rsidR="00B87822" w:rsidRPr="008C7BF7" w14:paraId="007DBC0A" w14:textId="77777777" w:rsidTr="000F5997">
        <w:trPr>
          <w:cantSplit/>
        </w:trPr>
        <w:tc>
          <w:tcPr>
            <w:tcW w:w="3600" w:type="dxa"/>
            <w:vMerge w:val="restart"/>
          </w:tcPr>
          <w:p w14:paraId="7953B5B4" w14:textId="77777777" w:rsidR="004F3B3D" w:rsidRPr="008C7BF7" w:rsidRDefault="004F3B3D" w:rsidP="000955DF">
            <w:pPr>
              <w:pStyle w:val="QRDEnTableText"/>
              <w:rPr>
                <w:szCs w:val="22"/>
              </w:rPr>
            </w:pPr>
          </w:p>
        </w:tc>
        <w:tc>
          <w:tcPr>
            <w:tcW w:w="4440" w:type="dxa"/>
            <w:gridSpan w:val="2"/>
            <w:vAlign w:val="center"/>
          </w:tcPr>
          <w:p w14:paraId="1B6EB0B4" w14:textId="77777777" w:rsidR="004F3B3D" w:rsidRPr="008C7BF7" w:rsidRDefault="00742079" w:rsidP="000955DF">
            <w:pPr>
              <w:pStyle w:val="QRDEnTableText"/>
              <w:spacing w:before="40" w:after="40"/>
              <w:jc w:val="center"/>
              <w:rPr>
                <w:szCs w:val="22"/>
              </w:rPr>
            </w:pPr>
            <w:r w:rsidRPr="008C7BF7">
              <w:rPr>
                <w:szCs w:val="22"/>
              </w:rPr>
              <w:t>AVF2107g</w:t>
            </w:r>
          </w:p>
        </w:tc>
      </w:tr>
      <w:tr w:rsidR="00B87822" w:rsidRPr="008C7BF7" w14:paraId="2FCE899C" w14:textId="77777777" w:rsidTr="000F5997">
        <w:trPr>
          <w:cantSplit/>
        </w:trPr>
        <w:tc>
          <w:tcPr>
            <w:tcW w:w="3600" w:type="dxa"/>
            <w:vMerge/>
          </w:tcPr>
          <w:p w14:paraId="72A38C85" w14:textId="77777777" w:rsidR="004F3B3D" w:rsidRPr="008C7BF7" w:rsidRDefault="004F3B3D" w:rsidP="000955DF">
            <w:pPr>
              <w:pStyle w:val="QRDEnTableText"/>
              <w:rPr>
                <w:szCs w:val="22"/>
              </w:rPr>
            </w:pPr>
          </w:p>
        </w:tc>
        <w:tc>
          <w:tcPr>
            <w:tcW w:w="2280" w:type="dxa"/>
          </w:tcPr>
          <w:p w14:paraId="0752AFB3" w14:textId="77777777" w:rsidR="004F3B3D" w:rsidRPr="008C7BF7" w:rsidRDefault="00742079" w:rsidP="000955DF">
            <w:pPr>
              <w:pStyle w:val="QRDEnTableText"/>
              <w:spacing w:before="40" w:after="40"/>
              <w:jc w:val="center"/>
              <w:rPr>
                <w:szCs w:val="22"/>
              </w:rPr>
            </w:pPr>
            <w:r w:rsidRPr="008C7BF7">
              <w:rPr>
                <w:szCs w:val="22"/>
              </w:rPr>
              <w:t>Arm 1</w:t>
            </w:r>
          </w:p>
          <w:p w14:paraId="0A2B1BE8" w14:textId="35B205CF" w:rsidR="004F3B3D" w:rsidRPr="008C7BF7" w:rsidRDefault="00742079" w:rsidP="000955DF">
            <w:pPr>
              <w:pStyle w:val="QRDEnTableText"/>
              <w:spacing w:before="40" w:after="40"/>
              <w:jc w:val="center"/>
              <w:rPr>
                <w:szCs w:val="22"/>
              </w:rPr>
            </w:pPr>
            <w:r w:rsidRPr="008C7BF7">
              <w:rPr>
                <w:szCs w:val="22"/>
              </w:rPr>
              <w:t>IFL </w:t>
            </w:r>
            <w:r w:rsidR="00AC6890" w:rsidRPr="008C7BF7">
              <w:rPr>
                <w:szCs w:val="22"/>
              </w:rPr>
              <w:t>+</w:t>
            </w:r>
            <w:r w:rsidR="004F4BB8" w:rsidRPr="008C7BF7">
              <w:rPr>
                <w:szCs w:val="22"/>
              </w:rPr>
              <w:t> </w:t>
            </w:r>
            <w:r w:rsidRPr="008C7BF7">
              <w:rPr>
                <w:szCs w:val="22"/>
              </w:rPr>
              <w:t>placebo</w:t>
            </w:r>
          </w:p>
        </w:tc>
        <w:tc>
          <w:tcPr>
            <w:tcW w:w="2160" w:type="dxa"/>
          </w:tcPr>
          <w:p w14:paraId="32DA3766" w14:textId="77777777" w:rsidR="004F3B3D" w:rsidRPr="008C7BF7" w:rsidRDefault="00742079" w:rsidP="000955DF">
            <w:pPr>
              <w:pStyle w:val="QRDEnTableText"/>
              <w:spacing w:before="40" w:after="40"/>
              <w:jc w:val="center"/>
              <w:rPr>
                <w:szCs w:val="22"/>
              </w:rPr>
            </w:pPr>
            <w:r w:rsidRPr="008C7BF7">
              <w:rPr>
                <w:szCs w:val="22"/>
              </w:rPr>
              <w:t>Arm 2</w:t>
            </w:r>
          </w:p>
          <w:p w14:paraId="788C0CA8" w14:textId="4DAF0B64" w:rsidR="004F3B3D" w:rsidRPr="008C7BF7" w:rsidRDefault="00742079" w:rsidP="000955DF">
            <w:pPr>
              <w:pStyle w:val="QRDEnTableText"/>
              <w:spacing w:before="40" w:after="40"/>
              <w:jc w:val="center"/>
              <w:rPr>
                <w:szCs w:val="22"/>
              </w:rPr>
            </w:pPr>
            <w:r w:rsidRPr="008C7BF7">
              <w:rPr>
                <w:szCs w:val="22"/>
              </w:rPr>
              <w:t>IFL </w:t>
            </w:r>
            <w:r w:rsidR="00AC6890" w:rsidRPr="008C7BF7">
              <w:rPr>
                <w:szCs w:val="22"/>
              </w:rPr>
              <w:t>+</w:t>
            </w:r>
            <w:r w:rsidR="004F4BB8" w:rsidRPr="008C7BF7">
              <w:rPr>
                <w:szCs w:val="22"/>
              </w:rPr>
              <w:t> </w:t>
            </w:r>
            <w:r w:rsidRPr="008C7BF7">
              <w:rPr>
                <w:szCs w:val="22"/>
              </w:rPr>
              <w:t>Avastin</w:t>
            </w:r>
            <w:r w:rsidRPr="008C7BF7">
              <w:rPr>
                <w:szCs w:val="22"/>
                <w:vertAlign w:val="superscript"/>
              </w:rPr>
              <w:t>a</w:t>
            </w:r>
          </w:p>
        </w:tc>
      </w:tr>
      <w:tr w:rsidR="00B87822" w:rsidRPr="008C7BF7" w14:paraId="47CDB187" w14:textId="77777777" w:rsidTr="000F5997">
        <w:tc>
          <w:tcPr>
            <w:tcW w:w="3600" w:type="dxa"/>
            <w:vAlign w:val="center"/>
          </w:tcPr>
          <w:p w14:paraId="2181F3D3" w14:textId="77777777" w:rsidR="004F3B3D" w:rsidRPr="008C7BF7" w:rsidRDefault="00742079" w:rsidP="000955DF">
            <w:pPr>
              <w:pStyle w:val="QRDEnTableText"/>
              <w:spacing w:before="40" w:after="40"/>
              <w:rPr>
                <w:szCs w:val="22"/>
              </w:rPr>
            </w:pPr>
            <w:r w:rsidRPr="008C7BF7">
              <w:rPr>
                <w:szCs w:val="22"/>
              </w:rPr>
              <w:t>Number of patients</w:t>
            </w:r>
          </w:p>
        </w:tc>
        <w:tc>
          <w:tcPr>
            <w:tcW w:w="2280" w:type="dxa"/>
          </w:tcPr>
          <w:p w14:paraId="1173AA71" w14:textId="77777777" w:rsidR="004F3B3D" w:rsidRPr="008C7BF7" w:rsidRDefault="00742079" w:rsidP="000955DF">
            <w:pPr>
              <w:pStyle w:val="QRDEnTableText"/>
              <w:spacing w:before="40" w:after="40"/>
              <w:jc w:val="center"/>
              <w:rPr>
                <w:szCs w:val="22"/>
              </w:rPr>
            </w:pPr>
            <w:r w:rsidRPr="008C7BF7">
              <w:rPr>
                <w:szCs w:val="22"/>
              </w:rPr>
              <w:t>411</w:t>
            </w:r>
          </w:p>
        </w:tc>
        <w:tc>
          <w:tcPr>
            <w:tcW w:w="2160" w:type="dxa"/>
          </w:tcPr>
          <w:p w14:paraId="1D5E5ACA" w14:textId="77777777" w:rsidR="004F3B3D" w:rsidRPr="008C7BF7" w:rsidRDefault="00742079" w:rsidP="000955DF">
            <w:pPr>
              <w:pStyle w:val="QRDEnTableText"/>
              <w:spacing w:before="40" w:after="40"/>
              <w:jc w:val="center"/>
              <w:rPr>
                <w:szCs w:val="22"/>
                <w:vertAlign w:val="superscript"/>
              </w:rPr>
            </w:pPr>
            <w:r w:rsidRPr="008C7BF7">
              <w:rPr>
                <w:szCs w:val="22"/>
              </w:rPr>
              <w:t>402</w:t>
            </w:r>
          </w:p>
        </w:tc>
      </w:tr>
      <w:tr w:rsidR="00B87822" w:rsidRPr="008C7BF7" w14:paraId="2A12EFE1" w14:textId="77777777" w:rsidTr="000F5997">
        <w:tc>
          <w:tcPr>
            <w:tcW w:w="8040" w:type="dxa"/>
            <w:gridSpan w:val="3"/>
            <w:vAlign w:val="center"/>
          </w:tcPr>
          <w:p w14:paraId="39206016" w14:textId="77777777" w:rsidR="004F3B3D" w:rsidRPr="008C7BF7" w:rsidRDefault="00742079" w:rsidP="000955DF">
            <w:pPr>
              <w:pStyle w:val="QRDEnTableText"/>
              <w:rPr>
                <w:szCs w:val="22"/>
              </w:rPr>
            </w:pPr>
            <w:r w:rsidRPr="008C7BF7">
              <w:rPr>
                <w:szCs w:val="22"/>
              </w:rPr>
              <w:t>Overall survival</w:t>
            </w:r>
          </w:p>
        </w:tc>
      </w:tr>
      <w:tr w:rsidR="00B87822" w:rsidRPr="008C7BF7" w14:paraId="283E457A" w14:textId="77777777" w:rsidTr="000F5997">
        <w:tc>
          <w:tcPr>
            <w:tcW w:w="3600" w:type="dxa"/>
            <w:vAlign w:val="center"/>
          </w:tcPr>
          <w:p w14:paraId="338953F2" w14:textId="77777777" w:rsidR="004F3B3D" w:rsidRPr="008C7BF7" w:rsidRDefault="00742079" w:rsidP="000955DF">
            <w:pPr>
              <w:pStyle w:val="QRDEnTableText"/>
              <w:spacing w:before="40" w:after="40"/>
              <w:ind w:left="245"/>
              <w:rPr>
                <w:szCs w:val="22"/>
              </w:rPr>
            </w:pPr>
            <w:r w:rsidRPr="008C7BF7">
              <w:rPr>
                <w:szCs w:val="22"/>
              </w:rPr>
              <w:t>Median time (months)</w:t>
            </w:r>
          </w:p>
        </w:tc>
        <w:tc>
          <w:tcPr>
            <w:tcW w:w="2280" w:type="dxa"/>
          </w:tcPr>
          <w:p w14:paraId="36663026" w14:textId="77777777" w:rsidR="004F3B3D" w:rsidRPr="008C7BF7" w:rsidRDefault="00742079" w:rsidP="000955DF">
            <w:pPr>
              <w:pStyle w:val="QRDEnTableText"/>
              <w:spacing w:before="40" w:after="40"/>
              <w:jc w:val="center"/>
              <w:rPr>
                <w:szCs w:val="22"/>
              </w:rPr>
            </w:pPr>
            <w:r w:rsidRPr="008C7BF7">
              <w:rPr>
                <w:szCs w:val="22"/>
              </w:rPr>
              <w:t>15.6</w:t>
            </w:r>
          </w:p>
        </w:tc>
        <w:tc>
          <w:tcPr>
            <w:tcW w:w="2160" w:type="dxa"/>
          </w:tcPr>
          <w:p w14:paraId="0951F55A" w14:textId="77777777" w:rsidR="004F3B3D" w:rsidRPr="008C7BF7" w:rsidRDefault="00742079" w:rsidP="000955DF">
            <w:pPr>
              <w:pStyle w:val="QRDEnTableText"/>
              <w:spacing w:before="40" w:after="40"/>
              <w:jc w:val="center"/>
              <w:rPr>
                <w:szCs w:val="22"/>
              </w:rPr>
            </w:pPr>
            <w:r w:rsidRPr="008C7BF7">
              <w:rPr>
                <w:szCs w:val="22"/>
              </w:rPr>
              <w:t>20.3</w:t>
            </w:r>
          </w:p>
        </w:tc>
      </w:tr>
      <w:tr w:rsidR="00B87822" w:rsidRPr="008C7BF7" w14:paraId="60A7249E" w14:textId="77777777" w:rsidTr="000F5997">
        <w:tc>
          <w:tcPr>
            <w:tcW w:w="3600" w:type="dxa"/>
            <w:vAlign w:val="center"/>
          </w:tcPr>
          <w:p w14:paraId="77FC339B" w14:textId="77777777" w:rsidR="004F3B3D" w:rsidRPr="008C7BF7" w:rsidRDefault="00742079" w:rsidP="000955DF">
            <w:pPr>
              <w:pStyle w:val="QRDEnTableText"/>
              <w:spacing w:before="40" w:after="40"/>
              <w:ind w:left="475"/>
              <w:rPr>
                <w:szCs w:val="22"/>
              </w:rPr>
            </w:pPr>
            <w:r w:rsidRPr="008C7BF7">
              <w:rPr>
                <w:szCs w:val="22"/>
              </w:rPr>
              <w:t>95% CI</w:t>
            </w:r>
          </w:p>
        </w:tc>
        <w:tc>
          <w:tcPr>
            <w:tcW w:w="2280" w:type="dxa"/>
          </w:tcPr>
          <w:p w14:paraId="2154BCCB" w14:textId="069F0BFC" w:rsidR="004F3B3D" w:rsidRPr="008C7BF7" w:rsidRDefault="00742079" w:rsidP="000955DF">
            <w:pPr>
              <w:pStyle w:val="QRDEnTableText"/>
              <w:spacing w:before="40" w:after="40"/>
              <w:jc w:val="center"/>
              <w:rPr>
                <w:szCs w:val="22"/>
              </w:rPr>
            </w:pPr>
            <w:r w:rsidRPr="008C7BF7">
              <w:rPr>
                <w:szCs w:val="22"/>
              </w:rPr>
              <w:t>14.29–16.99</w:t>
            </w:r>
          </w:p>
        </w:tc>
        <w:tc>
          <w:tcPr>
            <w:tcW w:w="2160" w:type="dxa"/>
          </w:tcPr>
          <w:p w14:paraId="4ADB7869" w14:textId="4BDAE38F" w:rsidR="004F3B3D" w:rsidRPr="008C7BF7" w:rsidRDefault="00742079" w:rsidP="000955DF">
            <w:pPr>
              <w:pStyle w:val="QRDEnTableText"/>
              <w:spacing w:before="40" w:after="40"/>
              <w:jc w:val="center"/>
              <w:rPr>
                <w:szCs w:val="22"/>
              </w:rPr>
            </w:pPr>
            <w:r w:rsidRPr="008C7BF7">
              <w:rPr>
                <w:szCs w:val="22"/>
              </w:rPr>
              <w:t>18.46–24.18</w:t>
            </w:r>
          </w:p>
        </w:tc>
      </w:tr>
      <w:tr w:rsidR="00B87822" w:rsidRPr="008C7BF7" w14:paraId="013FEC27" w14:textId="77777777" w:rsidTr="000F5997">
        <w:trPr>
          <w:trHeight w:val="640"/>
        </w:trPr>
        <w:tc>
          <w:tcPr>
            <w:tcW w:w="3600" w:type="dxa"/>
            <w:vAlign w:val="center"/>
          </w:tcPr>
          <w:p w14:paraId="07349E63" w14:textId="77777777" w:rsidR="004F3B3D" w:rsidRPr="008C7BF7" w:rsidRDefault="00742079" w:rsidP="000955DF">
            <w:pPr>
              <w:pStyle w:val="QRDEnTableText"/>
              <w:spacing w:before="40" w:after="40"/>
              <w:ind w:left="245"/>
              <w:rPr>
                <w:szCs w:val="22"/>
                <w:vertAlign w:val="superscript"/>
              </w:rPr>
            </w:pPr>
            <w:r w:rsidRPr="008C7BF7">
              <w:rPr>
                <w:szCs w:val="22"/>
              </w:rPr>
              <w:t>Hazard ratio</w:t>
            </w:r>
            <w:r w:rsidRPr="008C7BF7">
              <w:rPr>
                <w:szCs w:val="22"/>
                <w:vertAlign w:val="superscript"/>
              </w:rPr>
              <w:t>b</w:t>
            </w:r>
          </w:p>
          <w:p w14:paraId="08ACFF67" w14:textId="77777777" w:rsidR="004F3B3D" w:rsidRPr="008C7BF7" w:rsidRDefault="004F3B3D" w:rsidP="000955DF">
            <w:pPr>
              <w:pStyle w:val="QRDEnTableText"/>
              <w:rPr>
                <w:szCs w:val="22"/>
                <w:vertAlign w:val="superscript"/>
              </w:rPr>
            </w:pPr>
          </w:p>
        </w:tc>
        <w:tc>
          <w:tcPr>
            <w:tcW w:w="4440" w:type="dxa"/>
            <w:gridSpan w:val="2"/>
          </w:tcPr>
          <w:p w14:paraId="6FCED82C" w14:textId="77777777" w:rsidR="004F3B3D" w:rsidRPr="008C7BF7" w:rsidRDefault="00742079" w:rsidP="000955DF">
            <w:pPr>
              <w:pStyle w:val="QRDEnTableText"/>
              <w:spacing w:before="50" w:after="50" w:line="240" w:lineRule="exact"/>
              <w:jc w:val="center"/>
              <w:rPr>
                <w:szCs w:val="22"/>
              </w:rPr>
            </w:pPr>
            <w:r w:rsidRPr="008C7BF7">
              <w:rPr>
                <w:szCs w:val="22"/>
              </w:rPr>
              <w:t>0.660</w:t>
            </w:r>
          </w:p>
          <w:p w14:paraId="6D48144E" w14:textId="14C4043A" w:rsidR="004F3B3D" w:rsidRPr="008C7BF7" w:rsidRDefault="00742079" w:rsidP="000955DF">
            <w:pPr>
              <w:pStyle w:val="QRDEnTableText"/>
              <w:jc w:val="center"/>
              <w:rPr>
                <w:szCs w:val="22"/>
              </w:rPr>
            </w:pPr>
            <w:r w:rsidRPr="008C7BF7">
              <w:rPr>
                <w:szCs w:val="22"/>
              </w:rPr>
              <w:t>(p-value</w:t>
            </w:r>
            <w:r w:rsidR="004F4BB8" w:rsidRPr="008C7BF7">
              <w:rPr>
                <w:szCs w:val="22"/>
              </w:rPr>
              <w:t> </w:t>
            </w:r>
            <w:r w:rsidRPr="008C7BF7">
              <w:rPr>
                <w:szCs w:val="22"/>
              </w:rPr>
              <w:t>=</w:t>
            </w:r>
            <w:r w:rsidR="004F4BB8" w:rsidRPr="008C7BF7">
              <w:rPr>
                <w:szCs w:val="22"/>
              </w:rPr>
              <w:t> </w:t>
            </w:r>
            <w:r w:rsidRPr="008C7BF7">
              <w:rPr>
                <w:szCs w:val="22"/>
              </w:rPr>
              <w:t>0.00004)</w:t>
            </w:r>
          </w:p>
        </w:tc>
      </w:tr>
      <w:tr w:rsidR="00B87822" w:rsidRPr="008C7BF7" w14:paraId="6EBFFB57" w14:textId="77777777" w:rsidTr="000F5997">
        <w:tc>
          <w:tcPr>
            <w:tcW w:w="8040" w:type="dxa"/>
            <w:gridSpan w:val="3"/>
            <w:vAlign w:val="center"/>
          </w:tcPr>
          <w:p w14:paraId="0C53325E" w14:textId="77777777" w:rsidR="004F3B3D" w:rsidRPr="008C7BF7" w:rsidRDefault="00742079" w:rsidP="000955DF">
            <w:pPr>
              <w:pStyle w:val="QRDEnTableText"/>
              <w:spacing w:before="40" w:after="40"/>
              <w:rPr>
                <w:szCs w:val="22"/>
              </w:rPr>
            </w:pPr>
            <w:r w:rsidRPr="008C7BF7">
              <w:rPr>
                <w:szCs w:val="22"/>
              </w:rPr>
              <w:t>Progression-free survival</w:t>
            </w:r>
          </w:p>
        </w:tc>
      </w:tr>
      <w:tr w:rsidR="00B87822" w:rsidRPr="008C7BF7" w14:paraId="1471F14B" w14:textId="77777777" w:rsidTr="000F5997">
        <w:tc>
          <w:tcPr>
            <w:tcW w:w="3600" w:type="dxa"/>
            <w:vAlign w:val="center"/>
          </w:tcPr>
          <w:p w14:paraId="561A30FA" w14:textId="77777777" w:rsidR="004F3B3D" w:rsidRPr="008C7BF7" w:rsidRDefault="00742079" w:rsidP="000955DF">
            <w:pPr>
              <w:pStyle w:val="QRDEnTableText"/>
              <w:spacing w:before="40" w:after="40"/>
              <w:ind w:left="245"/>
              <w:rPr>
                <w:szCs w:val="22"/>
              </w:rPr>
            </w:pPr>
            <w:r w:rsidRPr="008C7BF7">
              <w:rPr>
                <w:szCs w:val="22"/>
              </w:rPr>
              <w:t>Median time (months)</w:t>
            </w:r>
          </w:p>
        </w:tc>
        <w:tc>
          <w:tcPr>
            <w:tcW w:w="2280" w:type="dxa"/>
          </w:tcPr>
          <w:p w14:paraId="45D5CC7F" w14:textId="77777777" w:rsidR="004F3B3D" w:rsidRPr="008C7BF7" w:rsidRDefault="00742079" w:rsidP="000955DF">
            <w:pPr>
              <w:pStyle w:val="QRDEnTableText"/>
              <w:spacing w:before="40" w:after="40"/>
              <w:jc w:val="center"/>
              <w:rPr>
                <w:szCs w:val="22"/>
              </w:rPr>
            </w:pPr>
            <w:r w:rsidRPr="008C7BF7">
              <w:rPr>
                <w:szCs w:val="22"/>
              </w:rPr>
              <w:t>6.2</w:t>
            </w:r>
          </w:p>
        </w:tc>
        <w:tc>
          <w:tcPr>
            <w:tcW w:w="2160" w:type="dxa"/>
          </w:tcPr>
          <w:p w14:paraId="361310A2" w14:textId="77777777" w:rsidR="004F3B3D" w:rsidRPr="008C7BF7" w:rsidRDefault="00742079" w:rsidP="000955DF">
            <w:pPr>
              <w:pStyle w:val="QRDEnTableText"/>
              <w:spacing w:before="40" w:after="40"/>
              <w:jc w:val="center"/>
              <w:rPr>
                <w:szCs w:val="22"/>
              </w:rPr>
            </w:pPr>
            <w:r w:rsidRPr="008C7BF7">
              <w:rPr>
                <w:szCs w:val="22"/>
              </w:rPr>
              <w:t>10.6</w:t>
            </w:r>
          </w:p>
        </w:tc>
      </w:tr>
      <w:tr w:rsidR="00B87822" w:rsidRPr="008C7BF7" w14:paraId="326325E2" w14:textId="77777777" w:rsidTr="000F5997">
        <w:trPr>
          <w:trHeight w:val="640"/>
        </w:trPr>
        <w:tc>
          <w:tcPr>
            <w:tcW w:w="3600" w:type="dxa"/>
            <w:vAlign w:val="center"/>
          </w:tcPr>
          <w:p w14:paraId="724286EF" w14:textId="77777777" w:rsidR="004F3B3D" w:rsidRPr="008C7BF7" w:rsidRDefault="00742079" w:rsidP="000955DF">
            <w:pPr>
              <w:pStyle w:val="QRDEnTableText"/>
              <w:spacing w:before="40" w:after="40"/>
              <w:ind w:left="245"/>
              <w:rPr>
                <w:szCs w:val="22"/>
              </w:rPr>
            </w:pPr>
            <w:r w:rsidRPr="008C7BF7">
              <w:rPr>
                <w:szCs w:val="22"/>
              </w:rPr>
              <w:t>Hazard ratio</w:t>
            </w:r>
          </w:p>
          <w:p w14:paraId="7D3F83F8" w14:textId="77777777" w:rsidR="004F3B3D" w:rsidRPr="008C7BF7" w:rsidRDefault="004F3B3D" w:rsidP="000955DF">
            <w:pPr>
              <w:pStyle w:val="QRDEnTableText"/>
              <w:spacing w:before="40" w:after="40"/>
              <w:ind w:left="245"/>
              <w:rPr>
                <w:szCs w:val="22"/>
              </w:rPr>
            </w:pPr>
          </w:p>
        </w:tc>
        <w:tc>
          <w:tcPr>
            <w:tcW w:w="4440" w:type="dxa"/>
            <w:gridSpan w:val="2"/>
          </w:tcPr>
          <w:p w14:paraId="08B6B8C2" w14:textId="77777777" w:rsidR="004F3B3D" w:rsidRPr="008C7BF7" w:rsidRDefault="00742079" w:rsidP="000955DF">
            <w:pPr>
              <w:pStyle w:val="QRDEnTableText"/>
              <w:jc w:val="center"/>
              <w:rPr>
                <w:szCs w:val="22"/>
              </w:rPr>
            </w:pPr>
            <w:r w:rsidRPr="008C7BF7">
              <w:rPr>
                <w:szCs w:val="22"/>
              </w:rPr>
              <w:t>0.54</w:t>
            </w:r>
          </w:p>
          <w:p w14:paraId="64DAA119" w14:textId="21B0EC7B" w:rsidR="004F3B3D" w:rsidRPr="008C7BF7" w:rsidRDefault="00742079" w:rsidP="000955DF">
            <w:pPr>
              <w:pStyle w:val="QRDEnTableText"/>
              <w:spacing w:before="50" w:after="50" w:line="240" w:lineRule="exact"/>
              <w:jc w:val="center"/>
              <w:rPr>
                <w:szCs w:val="22"/>
              </w:rPr>
            </w:pPr>
            <w:r w:rsidRPr="008C7BF7">
              <w:rPr>
                <w:szCs w:val="22"/>
              </w:rPr>
              <w:t>(</w:t>
            </w:r>
            <w:r w:rsidR="001C2274" w:rsidRPr="008C7BF7">
              <w:rPr>
                <w:szCs w:val="22"/>
              </w:rPr>
              <w:t xml:space="preserve">p-value </w:t>
            </w:r>
            <w:r w:rsidR="00AC6890" w:rsidRPr="008C7BF7">
              <w:rPr>
                <w:szCs w:val="22"/>
              </w:rPr>
              <w:t>&lt;</w:t>
            </w:r>
            <w:r w:rsidR="001C2274" w:rsidRPr="008C7BF7">
              <w:rPr>
                <w:szCs w:val="22"/>
              </w:rPr>
              <w:t> 0.0001)</w:t>
            </w:r>
          </w:p>
        </w:tc>
      </w:tr>
      <w:tr w:rsidR="00B87822" w:rsidRPr="008C7BF7" w14:paraId="447A19E2" w14:textId="77777777" w:rsidTr="000F5997">
        <w:tc>
          <w:tcPr>
            <w:tcW w:w="8040" w:type="dxa"/>
            <w:gridSpan w:val="3"/>
            <w:vAlign w:val="center"/>
          </w:tcPr>
          <w:p w14:paraId="20B114DD" w14:textId="77777777" w:rsidR="004F3B3D" w:rsidRPr="008C7BF7" w:rsidRDefault="00742079" w:rsidP="000955DF">
            <w:pPr>
              <w:pStyle w:val="QRDEnTableText"/>
              <w:spacing w:before="40" w:after="40"/>
              <w:rPr>
                <w:szCs w:val="22"/>
              </w:rPr>
            </w:pPr>
            <w:r w:rsidRPr="008C7BF7">
              <w:rPr>
                <w:szCs w:val="22"/>
              </w:rPr>
              <w:t>Overall response rate</w:t>
            </w:r>
          </w:p>
        </w:tc>
      </w:tr>
      <w:tr w:rsidR="00B87822" w:rsidRPr="008C7BF7" w14:paraId="752FCD44" w14:textId="77777777" w:rsidTr="000F5997">
        <w:trPr>
          <w:trHeight w:val="411"/>
        </w:trPr>
        <w:tc>
          <w:tcPr>
            <w:tcW w:w="3600" w:type="dxa"/>
            <w:vAlign w:val="center"/>
          </w:tcPr>
          <w:p w14:paraId="1B3FC467" w14:textId="77777777" w:rsidR="004F3B3D" w:rsidRPr="008C7BF7" w:rsidRDefault="00742079" w:rsidP="000955DF">
            <w:pPr>
              <w:pStyle w:val="QRDEnTableText"/>
              <w:spacing w:before="40" w:after="40"/>
              <w:ind w:left="245"/>
              <w:rPr>
                <w:szCs w:val="22"/>
              </w:rPr>
            </w:pPr>
            <w:r w:rsidRPr="008C7BF7">
              <w:rPr>
                <w:szCs w:val="22"/>
              </w:rPr>
              <w:t>Rate (%)</w:t>
            </w:r>
          </w:p>
        </w:tc>
        <w:tc>
          <w:tcPr>
            <w:tcW w:w="2280" w:type="dxa"/>
          </w:tcPr>
          <w:p w14:paraId="785E59F6" w14:textId="77777777" w:rsidR="004F3B3D" w:rsidRPr="008C7BF7" w:rsidRDefault="00742079" w:rsidP="000955DF">
            <w:pPr>
              <w:pStyle w:val="QRDEnTableText"/>
              <w:spacing w:before="40" w:after="40"/>
              <w:jc w:val="center"/>
              <w:rPr>
                <w:szCs w:val="22"/>
              </w:rPr>
            </w:pPr>
            <w:r w:rsidRPr="008C7BF7">
              <w:rPr>
                <w:szCs w:val="22"/>
              </w:rPr>
              <w:t>34.8</w:t>
            </w:r>
          </w:p>
        </w:tc>
        <w:tc>
          <w:tcPr>
            <w:tcW w:w="2160" w:type="dxa"/>
          </w:tcPr>
          <w:p w14:paraId="56AE3B8F" w14:textId="77777777" w:rsidR="004F3B3D" w:rsidRPr="008C7BF7" w:rsidRDefault="00742079" w:rsidP="000955DF">
            <w:pPr>
              <w:pStyle w:val="QRDEnTableText"/>
              <w:spacing w:before="40" w:after="40"/>
              <w:jc w:val="center"/>
              <w:rPr>
                <w:szCs w:val="22"/>
              </w:rPr>
            </w:pPr>
            <w:r w:rsidRPr="008C7BF7">
              <w:rPr>
                <w:szCs w:val="22"/>
              </w:rPr>
              <w:t>44.8</w:t>
            </w:r>
          </w:p>
        </w:tc>
      </w:tr>
      <w:tr w:rsidR="00B87822" w:rsidRPr="008C7BF7" w14:paraId="64DB5A1D" w14:textId="77777777" w:rsidTr="000F5997">
        <w:trPr>
          <w:trHeight w:val="411"/>
        </w:trPr>
        <w:tc>
          <w:tcPr>
            <w:tcW w:w="3600" w:type="dxa"/>
            <w:vAlign w:val="center"/>
          </w:tcPr>
          <w:p w14:paraId="45E28E42" w14:textId="77777777" w:rsidR="004F3B3D" w:rsidRPr="008C7BF7" w:rsidRDefault="004F3B3D" w:rsidP="000955DF">
            <w:pPr>
              <w:pStyle w:val="QRDEnTableText"/>
              <w:spacing w:before="40" w:after="40"/>
              <w:ind w:left="245"/>
              <w:rPr>
                <w:szCs w:val="22"/>
              </w:rPr>
            </w:pPr>
          </w:p>
        </w:tc>
        <w:tc>
          <w:tcPr>
            <w:tcW w:w="4440" w:type="dxa"/>
            <w:gridSpan w:val="2"/>
          </w:tcPr>
          <w:p w14:paraId="1F784AD4" w14:textId="3A9F1C0D" w:rsidR="004F3B3D" w:rsidRPr="008C7BF7" w:rsidRDefault="00742079" w:rsidP="000955DF">
            <w:pPr>
              <w:pStyle w:val="QRDEnTableText"/>
              <w:spacing w:before="40" w:after="40"/>
              <w:jc w:val="center"/>
              <w:rPr>
                <w:szCs w:val="22"/>
              </w:rPr>
            </w:pPr>
            <w:r w:rsidRPr="008C7BF7">
              <w:rPr>
                <w:szCs w:val="22"/>
              </w:rPr>
              <w:t>(p-value</w:t>
            </w:r>
            <w:r w:rsidR="004F4BB8" w:rsidRPr="008C7BF7">
              <w:rPr>
                <w:szCs w:val="22"/>
              </w:rPr>
              <w:t> </w:t>
            </w:r>
            <w:r w:rsidRPr="008C7BF7">
              <w:rPr>
                <w:szCs w:val="22"/>
              </w:rPr>
              <w:t>=</w:t>
            </w:r>
            <w:r w:rsidR="004F4BB8" w:rsidRPr="008C7BF7">
              <w:rPr>
                <w:szCs w:val="22"/>
              </w:rPr>
              <w:t> </w:t>
            </w:r>
            <w:r w:rsidRPr="008C7BF7">
              <w:rPr>
                <w:szCs w:val="22"/>
              </w:rPr>
              <w:t>0.0036)</w:t>
            </w:r>
          </w:p>
        </w:tc>
      </w:tr>
      <w:tr w:rsidR="00B87822" w:rsidRPr="008C7BF7" w14:paraId="6887F51E" w14:textId="77777777" w:rsidTr="000F5997">
        <w:tc>
          <w:tcPr>
            <w:tcW w:w="3600" w:type="dxa"/>
            <w:tcBorders>
              <w:left w:val="nil"/>
              <w:bottom w:val="nil"/>
              <w:right w:val="nil"/>
            </w:tcBorders>
            <w:vAlign w:val="center"/>
          </w:tcPr>
          <w:p w14:paraId="4E1D0617" w14:textId="6F1CC191" w:rsidR="004F3B3D" w:rsidRPr="008C7BF7" w:rsidRDefault="00742079" w:rsidP="000955DF">
            <w:pPr>
              <w:pStyle w:val="QRDEnTableText"/>
              <w:ind w:left="288" w:hanging="115"/>
              <w:rPr>
                <w:szCs w:val="22"/>
                <w:vertAlign w:val="superscript"/>
              </w:rPr>
            </w:pPr>
            <w:r w:rsidRPr="008C7BF7">
              <w:rPr>
                <w:szCs w:val="22"/>
                <w:vertAlign w:val="superscript"/>
              </w:rPr>
              <w:t xml:space="preserve">a </w:t>
            </w:r>
            <w:r w:rsidRPr="008C7BF7">
              <w:rPr>
                <w:szCs w:val="22"/>
              </w:rPr>
              <w:t>5 mg/kg every 2 weeks.</w:t>
            </w:r>
          </w:p>
          <w:p w14:paraId="4A7F8E5A" w14:textId="0988D570" w:rsidR="004F3B3D" w:rsidRPr="008C7BF7" w:rsidRDefault="00742079" w:rsidP="000955DF">
            <w:pPr>
              <w:pStyle w:val="QRDEnTableText"/>
              <w:ind w:left="288" w:hanging="115"/>
              <w:rPr>
                <w:szCs w:val="22"/>
              </w:rPr>
            </w:pPr>
            <w:r w:rsidRPr="008C7BF7">
              <w:rPr>
                <w:szCs w:val="22"/>
                <w:vertAlign w:val="superscript"/>
              </w:rPr>
              <w:t>b</w:t>
            </w:r>
            <w:r w:rsidRPr="008C7BF7">
              <w:rPr>
                <w:szCs w:val="22"/>
              </w:rPr>
              <w:t xml:space="preserve"> Relative to control arm.</w:t>
            </w:r>
          </w:p>
        </w:tc>
        <w:tc>
          <w:tcPr>
            <w:tcW w:w="2280" w:type="dxa"/>
            <w:tcBorders>
              <w:left w:val="nil"/>
              <w:bottom w:val="nil"/>
              <w:right w:val="nil"/>
            </w:tcBorders>
          </w:tcPr>
          <w:p w14:paraId="1A84DF0D" w14:textId="77777777" w:rsidR="004F3B3D" w:rsidRPr="008C7BF7" w:rsidRDefault="004F3B3D" w:rsidP="000955DF">
            <w:pPr>
              <w:pStyle w:val="QRDEnTableText"/>
              <w:rPr>
                <w:szCs w:val="22"/>
              </w:rPr>
            </w:pPr>
          </w:p>
        </w:tc>
        <w:tc>
          <w:tcPr>
            <w:tcW w:w="2160" w:type="dxa"/>
            <w:tcBorders>
              <w:left w:val="nil"/>
              <w:bottom w:val="nil"/>
              <w:right w:val="nil"/>
            </w:tcBorders>
          </w:tcPr>
          <w:p w14:paraId="766DACB8" w14:textId="77777777" w:rsidR="004F3B3D" w:rsidRPr="008C7BF7" w:rsidRDefault="004F3B3D" w:rsidP="000955DF">
            <w:pPr>
              <w:pStyle w:val="QRDEnTableText"/>
              <w:rPr>
                <w:szCs w:val="22"/>
              </w:rPr>
            </w:pPr>
          </w:p>
        </w:tc>
      </w:tr>
    </w:tbl>
    <w:p w14:paraId="42D37DDA" w14:textId="77777777" w:rsidR="004F3B3D" w:rsidRPr="008C7BF7" w:rsidRDefault="004F3B3D" w:rsidP="005343DF">
      <w:pPr>
        <w:pStyle w:val="QRDEnBodyText"/>
        <w:ind w:left="835" w:hanging="115"/>
      </w:pPr>
    </w:p>
    <w:p w14:paraId="6170D13F" w14:textId="3EC2C897" w:rsidR="004F3B3D" w:rsidRPr="008C7BF7" w:rsidRDefault="00742079" w:rsidP="009B4EC3">
      <w:pPr>
        <w:pStyle w:val="QRDEnBodyText"/>
      </w:pPr>
      <w:r w:rsidRPr="008C7BF7">
        <w:t>Among the 110</w:t>
      </w:r>
      <w:r w:rsidR="006649AC" w:rsidRPr="008C7BF7">
        <w:t> </w:t>
      </w:r>
      <w:r w:rsidRPr="008C7BF7">
        <w:t>patients randomised to Arm 3 (5-FU/FA</w:t>
      </w:r>
      <w:r w:rsidR="00D13AAA" w:rsidRPr="008C7BF7">
        <w:t> </w:t>
      </w:r>
      <w:r w:rsidRPr="008C7BF7">
        <w:t>+</w:t>
      </w:r>
      <w:r w:rsidR="00D13AAA" w:rsidRPr="008C7BF7">
        <w:t> </w:t>
      </w:r>
      <w:r w:rsidRPr="008C7BF7">
        <w:t>Avastin) prior to discontinuation of this arm, the median overall survival was 18.3</w:t>
      </w:r>
      <w:r w:rsidR="00666C1F" w:rsidRPr="008C7BF7">
        <w:t> </w:t>
      </w:r>
      <w:r w:rsidRPr="008C7BF7">
        <w:t xml:space="preserve">months and the median progression free survival was 8.8 months. </w:t>
      </w:r>
    </w:p>
    <w:p w14:paraId="42818FA4" w14:textId="0ECFD844" w:rsidR="00995ABE" w:rsidRPr="008C7BF7" w:rsidRDefault="00995ABE" w:rsidP="00995ABE">
      <w:pPr>
        <w:pStyle w:val="QRDEnBodyText"/>
      </w:pPr>
    </w:p>
    <w:p w14:paraId="35B61A1E" w14:textId="77777777" w:rsidR="009B4EC3" w:rsidRPr="008C7BF7" w:rsidRDefault="00742079" w:rsidP="00A87A6F">
      <w:pPr>
        <w:pStyle w:val="QRDHeading4"/>
        <w:rPr>
          <w:rFonts w:eastAsia="MS Mincho"/>
          <w:i w:val="0"/>
        </w:rPr>
      </w:pPr>
      <w:r w:rsidRPr="008C7BF7">
        <w:t>AVF2192g</w:t>
      </w:r>
    </w:p>
    <w:p w14:paraId="4BE33A3F" w14:textId="516BEBD2" w:rsidR="00DF1561" w:rsidRPr="008C7BF7" w:rsidRDefault="00742079" w:rsidP="00A87A6F">
      <w:pPr>
        <w:pStyle w:val="QRDEnBodyText"/>
      </w:pPr>
      <w:r w:rsidRPr="008C7BF7">
        <w:rPr>
          <w:rFonts w:eastAsia="MS Mincho"/>
        </w:rPr>
        <w:t>This</w:t>
      </w:r>
      <w:r w:rsidRPr="008C7BF7">
        <w:rPr>
          <w:b/>
        </w:rPr>
        <w:t xml:space="preserve"> </w:t>
      </w:r>
      <w:r w:rsidRPr="008C7BF7">
        <w:rPr>
          <w:rFonts w:eastAsia="MS Mincho"/>
        </w:rPr>
        <w:t>was a phase II randomised, double-blind, active-controlled clinical trial evaluating the efficacy and safety of Avastin in combination with 5</w:t>
      </w:r>
      <w:r w:rsidRPr="008C7BF7">
        <w:rPr>
          <w:rFonts w:eastAsia="MS Mincho"/>
        </w:rPr>
        <w:noBreakHyphen/>
        <w:t>FU/FA as first-line treatment for metastatic colorectal cancer in patients who were not optimal candidates for first-line irinotecan treatment. One hundred and five patients were randomised to 5-FU/FA</w:t>
      </w:r>
      <w:r w:rsidR="00FB7605" w:rsidRPr="008C7BF7">
        <w:rPr>
          <w:rFonts w:eastAsia="MS Mincho"/>
        </w:rPr>
        <w:t> </w:t>
      </w:r>
      <w:r w:rsidRPr="008C7BF7">
        <w:rPr>
          <w:rFonts w:eastAsia="MS Mincho"/>
        </w:rPr>
        <w:t>+</w:t>
      </w:r>
      <w:r w:rsidR="00FB7605" w:rsidRPr="008C7BF7">
        <w:rPr>
          <w:rFonts w:eastAsia="MS Mincho"/>
        </w:rPr>
        <w:t> </w:t>
      </w:r>
      <w:r w:rsidRPr="008C7BF7">
        <w:rPr>
          <w:rFonts w:eastAsia="MS Mincho"/>
        </w:rPr>
        <w:t>placebo arm and 104</w:t>
      </w:r>
      <w:r w:rsidR="006649AC" w:rsidRPr="008C7BF7">
        <w:rPr>
          <w:rFonts w:eastAsia="MS Mincho"/>
        </w:rPr>
        <w:t> </w:t>
      </w:r>
      <w:r w:rsidRPr="008C7BF7">
        <w:rPr>
          <w:rFonts w:eastAsia="MS Mincho"/>
        </w:rPr>
        <w:t>patients to 5-FU/FA</w:t>
      </w:r>
      <w:r w:rsidR="00FB7605" w:rsidRPr="008C7BF7">
        <w:rPr>
          <w:rFonts w:eastAsia="MS Mincho"/>
        </w:rPr>
        <w:t> </w:t>
      </w:r>
      <w:r w:rsidRPr="008C7BF7">
        <w:rPr>
          <w:rFonts w:eastAsia="MS Mincho"/>
        </w:rPr>
        <w:t>+</w:t>
      </w:r>
      <w:r w:rsidR="00FB7605" w:rsidRPr="008C7BF7">
        <w:rPr>
          <w:rFonts w:eastAsia="MS Mincho"/>
        </w:rPr>
        <w:t> </w:t>
      </w:r>
      <w:r w:rsidRPr="008C7BF7">
        <w:rPr>
          <w:rFonts w:eastAsia="MS Mincho"/>
        </w:rPr>
        <w:t>Avastin (5 mg/kg every 2</w:t>
      </w:r>
      <w:r w:rsidR="00BA3AE3" w:rsidRPr="008C7BF7">
        <w:rPr>
          <w:rFonts w:eastAsia="MS Mincho"/>
        </w:rPr>
        <w:t> </w:t>
      </w:r>
      <w:r w:rsidRPr="008C7BF7">
        <w:rPr>
          <w:rFonts w:eastAsia="MS Mincho"/>
        </w:rPr>
        <w:t>weeks) arm. All treatments were continued until disease progression.</w:t>
      </w:r>
      <w:r w:rsidRPr="008C7BF7">
        <w:t xml:space="preserve"> </w:t>
      </w:r>
    </w:p>
    <w:p w14:paraId="5A6FB185" w14:textId="037A0ABC" w:rsidR="004F3B3D" w:rsidRPr="008C7BF7" w:rsidRDefault="00742079" w:rsidP="00A87A6F">
      <w:pPr>
        <w:pStyle w:val="QRDEnBodyText"/>
      </w:pPr>
      <w:r w:rsidRPr="008C7BF7">
        <w:t>The addition of Avastin 5 mg/kg every two weeks to 5</w:t>
      </w:r>
      <w:r w:rsidRPr="008C7BF7">
        <w:noBreakHyphen/>
        <w:t>FU/FA resulted in higher objective response rates, significantly longer progression</w:t>
      </w:r>
      <w:r w:rsidRPr="008C7BF7">
        <w:noBreakHyphen/>
        <w:t>free survival, and a trend in longer survival as compared to 5</w:t>
      </w:r>
      <w:r w:rsidRPr="008C7BF7">
        <w:noBreakHyphen/>
        <w:t>FU/FA chemotherapy alone.</w:t>
      </w:r>
    </w:p>
    <w:p w14:paraId="6216AD81" w14:textId="09FA196E" w:rsidR="00A87A6F" w:rsidRPr="008C7BF7" w:rsidRDefault="00A87A6F" w:rsidP="00A87A6F">
      <w:pPr>
        <w:pStyle w:val="QRDEnBodyText"/>
      </w:pPr>
    </w:p>
    <w:p w14:paraId="4902ED95" w14:textId="1A3A1767" w:rsidR="00A87A6F" w:rsidRPr="008C7BF7" w:rsidRDefault="00742079" w:rsidP="00A87A6F">
      <w:pPr>
        <w:pStyle w:val="QRDHeading4"/>
      </w:pPr>
      <w:r w:rsidRPr="008C7BF7">
        <w:t>AVF0780g</w:t>
      </w:r>
    </w:p>
    <w:p w14:paraId="7FBB4C25" w14:textId="7CA0E697" w:rsidR="0051465D" w:rsidRPr="008C7BF7" w:rsidRDefault="00742079" w:rsidP="005343DF">
      <w:pPr>
        <w:pStyle w:val="QRDEnBodyText"/>
      </w:pPr>
      <w:r w:rsidRPr="008C7BF7">
        <w:t>This was a phase II randomised, active-controlled, open-labelled clinical trial investigating Avastin in combination with 5</w:t>
      </w:r>
      <w:r w:rsidRPr="008C7BF7">
        <w:noBreakHyphen/>
        <w:t>FU/FA as first-line treatment of metastatic colorectal cancer. The median age was 64</w:t>
      </w:r>
      <w:r w:rsidR="00224CDD" w:rsidRPr="008C7BF7">
        <w:t> </w:t>
      </w:r>
      <w:r w:rsidRPr="008C7BF7">
        <w:t>years. 19% of the patients had received prior chemotherapy and 14% prior radiotherapy. Seventy</w:t>
      </w:r>
      <w:r w:rsidRPr="008C7BF7">
        <w:noBreakHyphen/>
        <w:t>one patients were randomised to receive bolus 5</w:t>
      </w:r>
      <w:r w:rsidRPr="008C7BF7">
        <w:noBreakHyphen/>
        <w:t>FU/FA or 5</w:t>
      </w:r>
      <w:r w:rsidRPr="008C7BF7">
        <w:noBreakHyphen/>
        <w:t>FU/FA </w:t>
      </w:r>
      <w:r w:rsidR="00AC6890" w:rsidRPr="008C7BF7">
        <w:t>+</w:t>
      </w:r>
      <w:r w:rsidRPr="008C7BF7">
        <w:t> Avastin (5 mg/kg every 2 weeks). A third group of 33 patients received bolus 5</w:t>
      </w:r>
      <w:r w:rsidRPr="008C7BF7">
        <w:noBreakHyphen/>
        <w:t>FU/FA </w:t>
      </w:r>
      <w:r w:rsidR="00AC6890" w:rsidRPr="008C7BF7">
        <w:t>+</w:t>
      </w:r>
      <w:r w:rsidRPr="008C7BF7">
        <w:t> Avastin (10 mg/kg every 2 weeks). Patients were treated until disease progression.</w:t>
      </w:r>
      <w:r w:rsidR="008D1EC3" w:rsidRPr="008C7BF7">
        <w:t xml:space="preserve"> </w:t>
      </w:r>
      <w:r w:rsidRPr="008C7BF7">
        <w:t>The primary endpoints of the trial were objective response rate and progression</w:t>
      </w:r>
      <w:r w:rsidRPr="008C7BF7">
        <w:noBreakHyphen/>
        <w:t>free survival. The addition of Avastin 5 mg/kg every two weeks to 5</w:t>
      </w:r>
      <w:r w:rsidRPr="008C7BF7">
        <w:noBreakHyphen/>
        <w:t>FU/FA resulted in higher objective response rates, longer progression</w:t>
      </w:r>
      <w:r w:rsidRPr="008C7BF7">
        <w:noBreakHyphen/>
        <w:t>free survival, and a trend in longer survival, compared with 5</w:t>
      </w:r>
      <w:r w:rsidRPr="008C7BF7">
        <w:noBreakHyphen/>
        <w:t>FU/FA chemotherapy alone (see Table 5). These efficacy data are consistent with the results from trial AVF2107g.</w:t>
      </w:r>
    </w:p>
    <w:p w14:paraId="4BEA7C3B" w14:textId="77777777" w:rsidR="0051465D" w:rsidRPr="008C7BF7" w:rsidRDefault="0051465D" w:rsidP="005343DF">
      <w:pPr>
        <w:pStyle w:val="QRDEnBodyText"/>
      </w:pPr>
    </w:p>
    <w:p w14:paraId="43E08B9B" w14:textId="65ACA632" w:rsidR="00551500" w:rsidRPr="008C7BF7" w:rsidRDefault="00742079" w:rsidP="005343DF">
      <w:pPr>
        <w:pStyle w:val="QRDEnBodyText"/>
      </w:pPr>
      <w:r w:rsidRPr="008C7BF7">
        <w:t>The efficacy data from trials AVF0780g and AVF2192g investigating Avastin in combination with 5</w:t>
      </w:r>
      <w:r w:rsidRPr="008C7BF7">
        <w:noBreakHyphen/>
        <w:t>FU/FA-chemotherapy are summarised in Table 5.</w:t>
      </w:r>
    </w:p>
    <w:p w14:paraId="668EB19B" w14:textId="478DC7E6" w:rsidR="00A87A6F" w:rsidRPr="008C7BF7" w:rsidRDefault="00A87A6F" w:rsidP="00A87A6F">
      <w:pPr>
        <w:pStyle w:val="QRDEnBodyText"/>
      </w:pPr>
    </w:p>
    <w:p w14:paraId="59F92A1B" w14:textId="1036971E" w:rsidR="004F3B3D" w:rsidRPr="008C7BF7" w:rsidRDefault="00742079" w:rsidP="005343DF">
      <w:pPr>
        <w:pStyle w:val="TableTitle"/>
        <w:spacing w:before="0" w:after="0" w:line="240" w:lineRule="auto"/>
        <w:ind w:left="0" w:firstLine="0"/>
        <w:rPr>
          <w:lang w:eastAsia="ja-JP"/>
        </w:rPr>
      </w:pPr>
      <w:r w:rsidRPr="008C7BF7">
        <w:rPr>
          <w:lang w:eastAsia="ja-JP"/>
        </w:rPr>
        <w:t>Table 5</w:t>
      </w:r>
      <w:r w:rsidRPr="008C7BF7">
        <w:rPr>
          <w:lang w:eastAsia="ja-JP"/>
        </w:rPr>
        <w:tab/>
        <w:t>Efficacy results for trials AVF0780g and AVF2192g</w:t>
      </w:r>
    </w:p>
    <w:p w14:paraId="46D1356F" w14:textId="77777777" w:rsidR="004F3B3D" w:rsidRPr="008C7BF7" w:rsidRDefault="004F3B3D" w:rsidP="00A87A6F">
      <w:pPr>
        <w:pStyle w:val="QRDEnBody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2747"/>
        <w:gridCol w:w="1263"/>
        <w:gridCol w:w="1263"/>
        <w:gridCol w:w="1263"/>
        <w:gridCol w:w="1263"/>
        <w:gridCol w:w="1263"/>
      </w:tblGrid>
      <w:tr w:rsidR="00B87822" w:rsidRPr="008C7BF7" w14:paraId="3364431E" w14:textId="77777777" w:rsidTr="000F5997">
        <w:trPr>
          <w:cantSplit/>
          <w:tblHeader/>
        </w:trPr>
        <w:tc>
          <w:tcPr>
            <w:tcW w:w="1515" w:type="pct"/>
            <w:vMerge w:val="restart"/>
          </w:tcPr>
          <w:p w14:paraId="62FBC52E" w14:textId="77777777" w:rsidR="004F3B3D" w:rsidRPr="008C7BF7" w:rsidRDefault="004F3B3D" w:rsidP="005343DF">
            <w:pPr>
              <w:pStyle w:val="QRDEnTableText"/>
              <w:rPr>
                <w:szCs w:val="22"/>
              </w:rPr>
            </w:pPr>
          </w:p>
        </w:tc>
        <w:tc>
          <w:tcPr>
            <w:tcW w:w="2091" w:type="pct"/>
            <w:gridSpan w:val="3"/>
            <w:vAlign w:val="center"/>
          </w:tcPr>
          <w:p w14:paraId="6FC85817" w14:textId="77777777" w:rsidR="004F3B3D" w:rsidRPr="008C7BF7" w:rsidRDefault="00742079" w:rsidP="005343DF">
            <w:pPr>
              <w:pStyle w:val="QRDEnTableText"/>
              <w:spacing w:before="40" w:after="40"/>
              <w:jc w:val="center"/>
              <w:rPr>
                <w:szCs w:val="22"/>
              </w:rPr>
            </w:pPr>
            <w:r w:rsidRPr="008C7BF7">
              <w:rPr>
                <w:szCs w:val="22"/>
              </w:rPr>
              <w:t>AVF0780g</w:t>
            </w:r>
          </w:p>
        </w:tc>
        <w:tc>
          <w:tcPr>
            <w:tcW w:w="1394" w:type="pct"/>
            <w:gridSpan w:val="2"/>
            <w:vAlign w:val="center"/>
          </w:tcPr>
          <w:p w14:paraId="73E85726" w14:textId="77777777" w:rsidR="004F3B3D" w:rsidRPr="008C7BF7" w:rsidRDefault="00742079" w:rsidP="005343DF">
            <w:pPr>
              <w:pStyle w:val="QRDEnTableText"/>
              <w:spacing w:before="40" w:after="40"/>
              <w:jc w:val="center"/>
              <w:rPr>
                <w:szCs w:val="22"/>
              </w:rPr>
            </w:pPr>
            <w:r w:rsidRPr="008C7BF7">
              <w:rPr>
                <w:szCs w:val="22"/>
              </w:rPr>
              <w:t>AVF2192g</w:t>
            </w:r>
          </w:p>
        </w:tc>
      </w:tr>
      <w:tr w:rsidR="00B87822" w:rsidRPr="008C7BF7" w14:paraId="1EEDB2E1" w14:textId="77777777" w:rsidTr="000F5997">
        <w:trPr>
          <w:cantSplit/>
          <w:tblHeader/>
        </w:trPr>
        <w:tc>
          <w:tcPr>
            <w:tcW w:w="1515" w:type="pct"/>
            <w:vMerge/>
          </w:tcPr>
          <w:p w14:paraId="286FA88C" w14:textId="77777777" w:rsidR="004F3B3D" w:rsidRPr="008C7BF7" w:rsidRDefault="004F3B3D" w:rsidP="005343DF">
            <w:pPr>
              <w:pStyle w:val="QRDEnTableText"/>
              <w:rPr>
                <w:szCs w:val="22"/>
              </w:rPr>
            </w:pPr>
          </w:p>
        </w:tc>
        <w:tc>
          <w:tcPr>
            <w:tcW w:w="697" w:type="pct"/>
            <w:vAlign w:val="center"/>
          </w:tcPr>
          <w:p w14:paraId="5EA1C3BF" w14:textId="43BB2C5D" w:rsidR="004F3B3D" w:rsidRPr="008C7BF7" w:rsidRDefault="00742079" w:rsidP="005343DF">
            <w:pPr>
              <w:pStyle w:val="QRDEnTableText"/>
              <w:spacing w:before="40" w:after="40"/>
              <w:jc w:val="center"/>
              <w:rPr>
                <w:szCs w:val="22"/>
              </w:rPr>
            </w:pPr>
            <w:r w:rsidRPr="008C7BF7">
              <w:rPr>
                <w:szCs w:val="22"/>
              </w:rPr>
              <w:t>5-FU/FA</w:t>
            </w:r>
          </w:p>
        </w:tc>
        <w:tc>
          <w:tcPr>
            <w:tcW w:w="697" w:type="pct"/>
            <w:vAlign w:val="center"/>
          </w:tcPr>
          <w:p w14:paraId="7EDF5BC3" w14:textId="7EA1B463" w:rsidR="004F3B3D" w:rsidRPr="008C7BF7" w:rsidRDefault="00742079" w:rsidP="005343DF">
            <w:pPr>
              <w:pStyle w:val="QRDEnTableText"/>
              <w:spacing w:before="40" w:after="40"/>
              <w:jc w:val="center"/>
              <w:rPr>
                <w:szCs w:val="22"/>
              </w:rPr>
            </w:pPr>
            <w:r w:rsidRPr="008C7BF7">
              <w:rPr>
                <w:szCs w:val="22"/>
              </w:rPr>
              <w:t>5-FU/FA </w:t>
            </w:r>
            <w:r w:rsidR="00AC6890" w:rsidRPr="008C7BF7">
              <w:t>+</w:t>
            </w:r>
            <w:r w:rsidRPr="008C7BF7">
              <w:rPr>
                <w:szCs w:val="22"/>
              </w:rPr>
              <w:t xml:space="preserve"> Avastin</w:t>
            </w:r>
            <w:r w:rsidRPr="008C7BF7">
              <w:rPr>
                <w:szCs w:val="22"/>
                <w:vertAlign w:val="superscript"/>
              </w:rPr>
              <w:t>a</w:t>
            </w:r>
          </w:p>
        </w:tc>
        <w:tc>
          <w:tcPr>
            <w:tcW w:w="697" w:type="pct"/>
            <w:vAlign w:val="center"/>
          </w:tcPr>
          <w:p w14:paraId="59D03ED3" w14:textId="1C923A8B" w:rsidR="004F3B3D" w:rsidRPr="008C7BF7" w:rsidRDefault="00742079" w:rsidP="005343DF">
            <w:pPr>
              <w:pStyle w:val="QRDEnTableText"/>
              <w:spacing w:before="40" w:after="40"/>
              <w:jc w:val="center"/>
              <w:rPr>
                <w:szCs w:val="22"/>
              </w:rPr>
            </w:pPr>
            <w:r w:rsidRPr="008C7BF7">
              <w:rPr>
                <w:szCs w:val="22"/>
              </w:rPr>
              <w:t>5-FU/FA </w:t>
            </w:r>
            <w:r w:rsidR="00AC6890" w:rsidRPr="008C7BF7">
              <w:t>+</w:t>
            </w:r>
            <w:r w:rsidRPr="008C7BF7">
              <w:rPr>
                <w:szCs w:val="22"/>
              </w:rPr>
              <w:t xml:space="preserve"> Avastin</w:t>
            </w:r>
            <w:r w:rsidRPr="008C7BF7">
              <w:rPr>
                <w:szCs w:val="22"/>
                <w:vertAlign w:val="superscript"/>
              </w:rPr>
              <w:t>b</w:t>
            </w:r>
          </w:p>
        </w:tc>
        <w:tc>
          <w:tcPr>
            <w:tcW w:w="697" w:type="pct"/>
            <w:vAlign w:val="center"/>
          </w:tcPr>
          <w:p w14:paraId="25070F94" w14:textId="77777777" w:rsidR="004F3B3D" w:rsidRPr="008C7BF7" w:rsidRDefault="00742079" w:rsidP="005343DF">
            <w:pPr>
              <w:pStyle w:val="QRDEnTableText"/>
              <w:spacing w:before="40" w:after="40"/>
              <w:jc w:val="center"/>
              <w:rPr>
                <w:szCs w:val="22"/>
              </w:rPr>
            </w:pPr>
            <w:r w:rsidRPr="008C7BF7">
              <w:rPr>
                <w:szCs w:val="22"/>
              </w:rPr>
              <w:t>5-FU/FA + placebo</w:t>
            </w:r>
          </w:p>
        </w:tc>
        <w:tc>
          <w:tcPr>
            <w:tcW w:w="697" w:type="pct"/>
            <w:vAlign w:val="center"/>
          </w:tcPr>
          <w:p w14:paraId="1AED5BF6" w14:textId="77777777" w:rsidR="004F3B3D" w:rsidRPr="008C7BF7" w:rsidRDefault="00742079" w:rsidP="005343DF">
            <w:pPr>
              <w:pStyle w:val="QRDEnTableText"/>
              <w:spacing w:before="40" w:after="40"/>
              <w:jc w:val="center"/>
              <w:rPr>
                <w:szCs w:val="22"/>
              </w:rPr>
            </w:pPr>
            <w:r w:rsidRPr="008C7BF7">
              <w:rPr>
                <w:szCs w:val="22"/>
              </w:rPr>
              <w:t>5-FU/FA + Avastin</w:t>
            </w:r>
          </w:p>
        </w:tc>
      </w:tr>
      <w:tr w:rsidR="00B87822" w:rsidRPr="008C7BF7" w14:paraId="3BE82500" w14:textId="77777777" w:rsidTr="000F5997">
        <w:tc>
          <w:tcPr>
            <w:tcW w:w="1515" w:type="pct"/>
            <w:vAlign w:val="center"/>
          </w:tcPr>
          <w:p w14:paraId="1FF4124B" w14:textId="77777777" w:rsidR="004F3B3D" w:rsidRPr="008C7BF7" w:rsidRDefault="00742079" w:rsidP="005343DF">
            <w:pPr>
              <w:pStyle w:val="QRDEnTableText"/>
              <w:spacing w:before="40" w:after="40"/>
              <w:rPr>
                <w:szCs w:val="22"/>
              </w:rPr>
            </w:pPr>
            <w:r w:rsidRPr="008C7BF7">
              <w:rPr>
                <w:szCs w:val="22"/>
              </w:rPr>
              <w:t>Number of patients</w:t>
            </w:r>
          </w:p>
        </w:tc>
        <w:tc>
          <w:tcPr>
            <w:tcW w:w="697" w:type="pct"/>
            <w:vAlign w:val="center"/>
          </w:tcPr>
          <w:p w14:paraId="716E95B1" w14:textId="77777777" w:rsidR="004F3B3D" w:rsidRPr="008C7BF7" w:rsidRDefault="00742079" w:rsidP="005343DF">
            <w:pPr>
              <w:pStyle w:val="QRDEnTableText"/>
              <w:spacing w:before="40" w:after="40"/>
              <w:jc w:val="center"/>
              <w:rPr>
                <w:szCs w:val="22"/>
              </w:rPr>
            </w:pPr>
            <w:r w:rsidRPr="008C7BF7">
              <w:rPr>
                <w:szCs w:val="22"/>
              </w:rPr>
              <w:t>36</w:t>
            </w:r>
          </w:p>
        </w:tc>
        <w:tc>
          <w:tcPr>
            <w:tcW w:w="697" w:type="pct"/>
            <w:vAlign w:val="center"/>
          </w:tcPr>
          <w:p w14:paraId="3A71AE52" w14:textId="77777777" w:rsidR="004F3B3D" w:rsidRPr="008C7BF7" w:rsidRDefault="00742079" w:rsidP="005343DF">
            <w:pPr>
              <w:pStyle w:val="QRDEnTableText"/>
              <w:spacing w:before="40" w:after="40"/>
              <w:jc w:val="center"/>
              <w:rPr>
                <w:szCs w:val="22"/>
              </w:rPr>
            </w:pPr>
            <w:r w:rsidRPr="008C7BF7">
              <w:rPr>
                <w:szCs w:val="22"/>
              </w:rPr>
              <w:t>35</w:t>
            </w:r>
          </w:p>
        </w:tc>
        <w:tc>
          <w:tcPr>
            <w:tcW w:w="697" w:type="pct"/>
            <w:vAlign w:val="center"/>
          </w:tcPr>
          <w:p w14:paraId="363965EB" w14:textId="77777777" w:rsidR="004F3B3D" w:rsidRPr="008C7BF7" w:rsidRDefault="00742079" w:rsidP="005343DF">
            <w:pPr>
              <w:pStyle w:val="QRDEnTableText"/>
              <w:spacing w:before="40" w:after="40"/>
              <w:jc w:val="center"/>
              <w:rPr>
                <w:szCs w:val="22"/>
              </w:rPr>
            </w:pPr>
            <w:r w:rsidRPr="008C7BF7">
              <w:rPr>
                <w:szCs w:val="22"/>
              </w:rPr>
              <w:t>33</w:t>
            </w:r>
          </w:p>
        </w:tc>
        <w:tc>
          <w:tcPr>
            <w:tcW w:w="697" w:type="pct"/>
            <w:vAlign w:val="center"/>
          </w:tcPr>
          <w:p w14:paraId="5307B1F3" w14:textId="77777777" w:rsidR="004F3B3D" w:rsidRPr="008C7BF7" w:rsidRDefault="00742079" w:rsidP="005343DF">
            <w:pPr>
              <w:pStyle w:val="QRDEnTableText"/>
              <w:spacing w:before="40" w:after="40"/>
              <w:jc w:val="center"/>
              <w:rPr>
                <w:szCs w:val="22"/>
              </w:rPr>
            </w:pPr>
            <w:r w:rsidRPr="008C7BF7">
              <w:rPr>
                <w:szCs w:val="22"/>
              </w:rPr>
              <w:t>105</w:t>
            </w:r>
          </w:p>
        </w:tc>
        <w:tc>
          <w:tcPr>
            <w:tcW w:w="697" w:type="pct"/>
            <w:vAlign w:val="center"/>
          </w:tcPr>
          <w:p w14:paraId="69429F5A" w14:textId="77777777" w:rsidR="004F3B3D" w:rsidRPr="008C7BF7" w:rsidRDefault="00742079" w:rsidP="005343DF">
            <w:pPr>
              <w:pStyle w:val="QRDEnTableText"/>
              <w:spacing w:before="40" w:after="40"/>
              <w:jc w:val="center"/>
              <w:rPr>
                <w:szCs w:val="22"/>
              </w:rPr>
            </w:pPr>
            <w:r w:rsidRPr="008C7BF7">
              <w:rPr>
                <w:szCs w:val="22"/>
              </w:rPr>
              <w:t>104</w:t>
            </w:r>
          </w:p>
        </w:tc>
      </w:tr>
      <w:tr w:rsidR="00B87822" w:rsidRPr="008C7BF7" w14:paraId="5C3707B6" w14:textId="77777777" w:rsidTr="000F5997">
        <w:tc>
          <w:tcPr>
            <w:tcW w:w="5000" w:type="pct"/>
            <w:gridSpan w:val="6"/>
            <w:vAlign w:val="center"/>
          </w:tcPr>
          <w:p w14:paraId="53E03AA7" w14:textId="77777777" w:rsidR="004F3B3D" w:rsidRPr="008C7BF7" w:rsidRDefault="00742079" w:rsidP="005343DF">
            <w:pPr>
              <w:pStyle w:val="QRDEnTableText"/>
              <w:rPr>
                <w:szCs w:val="22"/>
              </w:rPr>
            </w:pPr>
            <w:r w:rsidRPr="008C7BF7">
              <w:rPr>
                <w:szCs w:val="22"/>
              </w:rPr>
              <w:t>Overall survival</w:t>
            </w:r>
          </w:p>
        </w:tc>
      </w:tr>
      <w:tr w:rsidR="00B87822" w:rsidRPr="008C7BF7" w14:paraId="6C9C594E" w14:textId="77777777" w:rsidTr="000F5997">
        <w:tc>
          <w:tcPr>
            <w:tcW w:w="1515" w:type="pct"/>
            <w:vAlign w:val="center"/>
          </w:tcPr>
          <w:p w14:paraId="462FB24D" w14:textId="77777777" w:rsidR="004F3B3D" w:rsidRPr="008C7BF7" w:rsidRDefault="00742079" w:rsidP="005343DF">
            <w:pPr>
              <w:pStyle w:val="QRDEnTableText"/>
              <w:spacing w:before="40" w:after="40"/>
              <w:ind w:left="245"/>
              <w:rPr>
                <w:szCs w:val="22"/>
              </w:rPr>
            </w:pPr>
            <w:r w:rsidRPr="008C7BF7">
              <w:rPr>
                <w:szCs w:val="22"/>
              </w:rPr>
              <w:t>Median time (months)</w:t>
            </w:r>
          </w:p>
        </w:tc>
        <w:tc>
          <w:tcPr>
            <w:tcW w:w="697" w:type="pct"/>
            <w:vAlign w:val="center"/>
          </w:tcPr>
          <w:p w14:paraId="2ED7FE01" w14:textId="77777777" w:rsidR="004F3B3D" w:rsidRPr="008C7BF7" w:rsidRDefault="00742079" w:rsidP="005343DF">
            <w:pPr>
              <w:pStyle w:val="QRDEnTableText"/>
              <w:spacing w:before="40" w:after="40"/>
              <w:jc w:val="center"/>
              <w:rPr>
                <w:szCs w:val="22"/>
              </w:rPr>
            </w:pPr>
            <w:r w:rsidRPr="008C7BF7">
              <w:rPr>
                <w:szCs w:val="22"/>
              </w:rPr>
              <w:t>13.6</w:t>
            </w:r>
          </w:p>
        </w:tc>
        <w:tc>
          <w:tcPr>
            <w:tcW w:w="697" w:type="pct"/>
            <w:vAlign w:val="center"/>
          </w:tcPr>
          <w:p w14:paraId="2F383186" w14:textId="77777777" w:rsidR="004F3B3D" w:rsidRPr="008C7BF7" w:rsidRDefault="00742079" w:rsidP="005343DF">
            <w:pPr>
              <w:pStyle w:val="QRDEnTableText"/>
              <w:spacing w:before="40" w:after="40"/>
              <w:jc w:val="center"/>
              <w:rPr>
                <w:szCs w:val="22"/>
              </w:rPr>
            </w:pPr>
            <w:r w:rsidRPr="008C7BF7">
              <w:rPr>
                <w:szCs w:val="22"/>
              </w:rPr>
              <w:t>17.7</w:t>
            </w:r>
          </w:p>
        </w:tc>
        <w:tc>
          <w:tcPr>
            <w:tcW w:w="697" w:type="pct"/>
            <w:vAlign w:val="center"/>
          </w:tcPr>
          <w:p w14:paraId="19D0AE42" w14:textId="77777777" w:rsidR="004F3B3D" w:rsidRPr="008C7BF7" w:rsidRDefault="00742079" w:rsidP="005343DF">
            <w:pPr>
              <w:pStyle w:val="QRDEnTableText"/>
              <w:spacing w:before="40" w:after="40"/>
              <w:jc w:val="center"/>
              <w:rPr>
                <w:szCs w:val="22"/>
              </w:rPr>
            </w:pPr>
            <w:r w:rsidRPr="008C7BF7">
              <w:rPr>
                <w:szCs w:val="22"/>
              </w:rPr>
              <w:t>15.2</w:t>
            </w:r>
          </w:p>
        </w:tc>
        <w:tc>
          <w:tcPr>
            <w:tcW w:w="697" w:type="pct"/>
            <w:vAlign w:val="center"/>
          </w:tcPr>
          <w:p w14:paraId="75B9E5E0" w14:textId="77777777" w:rsidR="004F3B3D" w:rsidRPr="008C7BF7" w:rsidRDefault="00742079" w:rsidP="005343DF">
            <w:pPr>
              <w:pStyle w:val="QRDEnTableText"/>
              <w:spacing w:before="40" w:after="40"/>
              <w:jc w:val="center"/>
              <w:rPr>
                <w:szCs w:val="22"/>
              </w:rPr>
            </w:pPr>
            <w:r w:rsidRPr="008C7BF7">
              <w:rPr>
                <w:szCs w:val="22"/>
              </w:rPr>
              <w:t>12.9</w:t>
            </w:r>
          </w:p>
        </w:tc>
        <w:tc>
          <w:tcPr>
            <w:tcW w:w="697" w:type="pct"/>
            <w:vAlign w:val="center"/>
          </w:tcPr>
          <w:p w14:paraId="77B4C2A6" w14:textId="77777777" w:rsidR="004F3B3D" w:rsidRPr="008C7BF7" w:rsidRDefault="00742079" w:rsidP="005343DF">
            <w:pPr>
              <w:pStyle w:val="QRDEnTableText"/>
              <w:spacing w:before="40" w:after="40"/>
              <w:jc w:val="center"/>
              <w:rPr>
                <w:szCs w:val="22"/>
              </w:rPr>
            </w:pPr>
            <w:r w:rsidRPr="008C7BF7">
              <w:rPr>
                <w:szCs w:val="22"/>
              </w:rPr>
              <w:t>16.6</w:t>
            </w:r>
          </w:p>
        </w:tc>
      </w:tr>
      <w:tr w:rsidR="00B87822" w:rsidRPr="008C7BF7" w14:paraId="2831EC5D" w14:textId="77777777" w:rsidTr="000F5997">
        <w:tc>
          <w:tcPr>
            <w:tcW w:w="1515" w:type="pct"/>
            <w:vAlign w:val="center"/>
          </w:tcPr>
          <w:p w14:paraId="451B010B" w14:textId="77777777" w:rsidR="004F3B3D" w:rsidRPr="008C7BF7" w:rsidRDefault="00742079" w:rsidP="005343DF">
            <w:pPr>
              <w:pStyle w:val="QRDEnTableText"/>
              <w:spacing w:before="40" w:after="40"/>
              <w:ind w:left="475"/>
              <w:rPr>
                <w:szCs w:val="22"/>
              </w:rPr>
            </w:pPr>
            <w:r w:rsidRPr="008C7BF7">
              <w:rPr>
                <w:szCs w:val="22"/>
              </w:rPr>
              <w:t>95% CI</w:t>
            </w:r>
          </w:p>
        </w:tc>
        <w:tc>
          <w:tcPr>
            <w:tcW w:w="697" w:type="pct"/>
            <w:vAlign w:val="center"/>
          </w:tcPr>
          <w:p w14:paraId="3803D8A4" w14:textId="77777777" w:rsidR="004F3B3D" w:rsidRPr="008C7BF7" w:rsidRDefault="004F3B3D" w:rsidP="005343DF">
            <w:pPr>
              <w:pStyle w:val="QRDEnTableText"/>
              <w:spacing w:before="40" w:after="40"/>
              <w:jc w:val="center"/>
              <w:rPr>
                <w:szCs w:val="22"/>
              </w:rPr>
            </w:pPr>
          </w:p>
        </w:tc>
        <w:tc>
          <w:tcPr>
            <w:tcW w:w="697" w:type="pct"/>
            <w:vAlign w:val="center"/>
          </w:tcPr>
          <w:p w14:paraId="069AD6A9" w14:textId="77777777" w:rsidR="004F3B3D" w:rsidRPr="008C7BF7" w:rsidRDefault="004F3B3D" w:rsidP="005343DF">
            <w:pPr>
              <w:pStyle w:val="QRDEnTableText"/>
              <w:spacing w:before="40" w:after="40"/>
              <w:jc w:val="center"/>
              <w:rPr>
                <w:szCs w:val="22"/>
              </w:rPr>
            </w:pPr>
          </w:p>
        </w:tc>
        <w:tc>
          <w:tcPr>
            <w:tcW w:w="697" w:type="pct"/>
            <w:vAlign w:val="center"/>
          </w:tcPr>
          <w:p w14:paraId="7D29C504" w14:textId="77777777" w:rsidR="004F3B3D" w:rsidRPr="008C7BF7" w:rsidRDefault="004F3B3D" w:rsidP="005343DF">
            <w:pPr>
              <w:pStyle w:val="QRDEnTableText"/>
              <w:spacing w:before="40" w:after="40"/>
              <w:jc w:val="center"/>
              <w:rPr>
                <w:szCs w:val="22"/>
              </w:rPr>
            </w:pPr>
          </w:p>
        </w:tc>
        <w:tc>
          <w:tcPr>
            <w:tcW w:w="697" w:type="pct"/>
            <w:vAlign w:val="center"/>
          </w:tcPr>
          <w:p w14:paraId="4678306D" w14:textId="28688775" w:rsidR="004F3B3D" w:rsidRPr="008C7BF7" w:rsidRDefault="00742079" w:rsidP="005343DF">
            <w:pPr>
              <w:pStyle w:val="QRDEnTableText"/>
              <w:spacing w:before="40" w:after="40"/>
              <w:jc w:val="center"/>
              <w:rPr>
                <w:szCs w:val="22"/>
              </w:rPr>
            </w:pPr>
            <w:r w:rsidRPr="008C7BF7">
              <w:rPr>
                <w:szCs w:val="22"/>
              </w:rPr>
              <w:t>10.35</w:t>
            </w:r>
            <w:r w:rsidR="00A56340" w:rsidRPr="008C7BF7">
              <w:rPr>
                <w:szCs w:val="22"/>
              </w:rPr>
              <w:t>–</w:t>
            </w:r>
            <w:r w:rsidRPr="008C7BF7">
              <w:rPr>
                <w:szCs w:val="22"/>
              </w:rPr>
              <w:t>16.95</w:t>
            </w:r>
          </w:p>
        </w:tc>
        <w:tc>
          <w:tcPr>
            <w:tcW w:w="697" w:type="pct"/>
            <w:vAlign w:val="center"/>
          </w:tcPr>
          <w:p w14:paraId="0BE696C0" w14:textId="4D214DA6" w:rsidR="004F3B3D" w:rsidRPr="008C7BF7" w:rsidRDefault="00742079" w:rsidP="005343DF">
            <w:pPr>
              <w:pStyle w:val="QRDEnTableText"/>
              <w:spacing w:before="40" w:after="40"/>
              <w:jc w:val="center"/>
              <w:rPr>
                <w:szCs w:val="22"/>
              </w:rPr>
            </w:pPr>
            <w:r w:rsidRPr="008C7BF7">
              <w:rPr>
                <w:szCs w:val="22"/>
              </w:rPr>
              <w:t>13.63</w:t>
            </w:r>
            <w:r w:rsidR="00A56340" w:rsidRPr="008C7BF7">
              <w:rPr>
                <w:szCs w:val="22"/>
              </w:rPr>
              <w:t>–</w:t>
            </w:r>
            <w:r w:rsidRPr="008C7BF7">
              <w:rPr>
                <w:szCs w:val="22"/>
              </w:rPr>
              <w:t>19.32</w:t>
            </w:r>
          </w:p>
        </w:tc>
      </w:tr>
      <w:tr w:rsidR="00B87822" w:rsidRPr="008C7BF7" w14:paraId="74736950" w14:textId="77777777" w:rsidTr="000F5997">
        <w:tc>
          <w:tcPr>
            <w:tcW w:w="1515" w:type="pct"/>
            <w:vAlign w:val="center"/>
          </w:tcPr>
          <w:p w14:paraId="1E45707F" w14:textId="77777777" w:rsidR="004F3B3D" w:rsidRPr="008C7BF7" w:rsidRDefault="00742079" w:rsidP="005343DF">
            <w:pPr>
              <w:pStyle w:val="QRDEnTableText"/>
              <w:spacing w:before="40" w:after="40"/>
              <w:ind w:left="245"/>
              <w:rPr>
                <w:szCs w:val="22"/>
                <w:vertAlign w:val="superscript"/>
              </w:rPr>
            </w:pPr>
            <w:r w:rsidRPr="008C7BF7">
              <w:rPr>
                <w:szCs w:val="22"/>
              </w:rPr>
              <w:t>Hazard ratio</w:t>
            </w:r>
            <w:r w:rsidRPr="008C7BF7">
              <w:rPr>
                <w:szCs w:val="22"/>
                <w:vertAlign w:val="superscript"/>
              </w:rPr>
              <w:t>c</w:t>
            </w:r>
          </w:p>
        </w:tc>
        <w:tc>
          <w:tcPr>
            <w:tcW w:w="697" w:type="pct"/>
            <w:vAlign w:val="center"/>
          </w:tcPr>
          <w:p w14:paraId="68F98144" w14:textId="77777777" w:rsidR="004F3B3D" w:rsidRPr="008C7BF7" w:rsidRDefault="00742079" w:rsidP="005343DF">
            <w:pPr>
              <w:pStyle w:val="QRDEnTableText"/>
              <w:spacing w:before="40" w:after="40"/>
              <w:jc w:val="center"/>
              <w:rPr>
                <w:szCs w:val="22"/>
              </w:rPr>
            </w:pPr>
            <w:r w:rsidRPr="008C7BF7">
              <w:rPr>
                <w:szCs w:val="22"/>
              </w:rPr>
              <w:t>-</w:t>
            </w:r>
          </w:p>
        </w:tc>
        <w:tc>
          <w:tcPr>
            <w:tcW w:w="697" w:type="pct"/>
            <w:vAlign w:val="center"/>
          </w:tcPr>
          <w:p w14:paraId="46E0F255" w14:textId="77777777" w:rsidR="004F3B3D" w:rsidRPr="008C7BF7" w:rsidRDefault="00742079" w:rsidP="005343DF">
            <w:pPr>
              <w:pStyle w:val="QRDEnTableText"/>
              <w:spacing w:before="40" w:after="40"/>
              <w:jc w:val="center"/>
              <w:rPr>
                <w:szCs w:val="22"/>
              </w:rPr>
            </w:pPr>
            <w:r w:rsidRPr="008C7BF7">
              <w:rPr>
                <w:szCs w:val="22"/>
              </w:rPr>
              <w:t>0.52</w:t>
            </w:r>
          </w:p>
        </w:tc>
        <w:tc>
          <w:tcPr>
            <w:tcW w:w="697" w:type="pct"/>
            <w:vAlign w:val="center"/>
          </w:tcPr>
          <w:p w14:paraId="3EBD7E8C" w14:textId="77777777" w:rsidR="004F3B3D" w:rsidRPr="008C7BF7" w:rsidRDefault="00742079" w:rsidP="005343DF">
            <w:pPr>
              <w:pStyle w:val="QRDEnTableText"/>
              <w:spacing w:before="40" w:after="40"/>
              <w:jc w:val="center"/>
              <w:rPr>
                <w:szCs w:val="22"/>
              </w:rPr>
            </w:pPr>
            <w:r w:rsidRPr="008C7BF7">
              <w:rPr>
                <w:szCs w:val="22"/>
              </w:rPr>
              <w:t>1.01</w:t>
            </w:r>
          </w:p>
        </w:tc>
        <w:tc>
          <w:tcPr>
            <w:tcW w:w="697" w:type="pct"/>
            <w:vAlign w:val="center"/>
          </w:tcPr>
          <w:p w14:paraId="06AC8845" w14:textId="77777777" w:rsidR="004F3B3D" w:rsidRPr="008C7BF7" w:rsidRDefault="004F3B3D" w:rsidP="005343DF">
            <w:pPr>
              <w:pStyle w:val="QRDEnTableText"/>
              <w:spacing w:before="40" w:after="40"/>
              <w:jc w:val="center"/>
              <w:rPr>
                <w:szCs w:val="22"/>
              </w:rPr>
            </w:pPr>
          </w:p>
        </w:tc>
        <w:tc>
          <w:tcPr>
            <w:tcW w:w="697" w:type="pct"/>
            <w:vAlign w:val="center"/>
          </w:tcPr>
          <w:p w14:paraId="23F47684" w14:textId="77777777" w:rsidR="004F3B3D" w:rsidRPr="008C7BF7" w:rsidRDefault="00742079" w:rsidP="005343DF">
            <w:pPr>
              <w:pStyle w:val="QRDEnTableText"/>
              <w:spacing w:before="40" w:after="40"/>
              <w:jc w:val="center"/>
              <w:rPr>
                <w:szCs w:val="22"/>
              </w:rPr>
            </w:pPr>
            <w:r w:rsidRPr="008C7BF7">
              <w:rPr>
                <w:szCs w:val="22"/>
              </w:rPr>
              <w:t>0.79</w:t>
            </w:r>
          </w:p>
        </w:tc>
      </w:tr>
      <w:tr w:rsidR="00B87822" w:rsidRPr="008C7BF7" w14:paraId="0EC72EF2" w14:textId="77777777" w:rsidTr="000F5997">
        <w:tc>
          <w:tcPr>
            <w:tcW w:w="1515" w:type="pct"/>
            <w:vAlign w:val="center"/>
          </w:tcPr>
          <w:p w14:paraId="0A9C0738" w14:textId="77777777" w:rsidR="004F3B3D" w:rsidRPr="008C7BF7" w:rsidRDefault="00742079" w:rsidP="005343DF">
            <w:pPr>
              <w:pStyle w:val="QRDEnTableText"/>
              <w:spacing w:before="40" w:after="40"/>
              <w:ind w:left="245"/>
              <w:rPr>
                <w:szCs w:val="22"/>
              </w:rPr>
            </w:pPr>
            <w:r w:rsidRPr="008C7BF7">
              <w:rPr>
                <w:szCs w:val="22"/>
              </w:rPr>
              <w:t>p-value</w:t>
            </w:r>
          </w:p>
        </w:tc>
        <w:tc>
          <w:tcPr>
            <w:tcW w:w="697" w:type="pct"/>
            <w:vAlign w:val="center"/>
          </w:tcPr>
          <w:p w14:paraId="1ECDAB37" w14:textId="77777777" w:rsidR="004F3B3D" w:rsidRPr="008C7BF7" w:rsidRDefault="004F3B3D" w:rsidP="005343DF">
            <w:pPr>
              <w:pStyle w:val="QRDEnTableText"/>
              <w:spacing w:before="40" w:after="40"/>
              <w:jc w:val="center"/>
              <w:rPr>
                <w:szCs w:val="22"/>
              </w:rPr>
            </w:pPr>
          </w:p>
        </w:tc>
        <w:tc>
          <w:tcPr>
            <w:tcW w:w="697" w:type="pct"/>
            <w:vAlign w:val="center"/>
          </w:tcPr>
          <w:p w14:paraId="532E157A" w14:textId="77777777" w:rsidR="004F3B3D" w:rsidRPr="008C7BF7" w:rsidRDefault="00742079" w:rsidP="005343DF">
            <w:pPr>
              <w:pStyle w:val="QRDEnTableText"/>
              <w:spacing w:before="40" w:after="40"/>
              <w:jc w:val="center"/>
              <w:rPr>
                <w:szCs w:val="22"/>
              </w:rPr>
            </w:pPr>
            <w:r w:rsidRPr="008C7BF7">
              <w:rPr>
                <w:szCs w:val="22"/>
              </w:rPr>
              <w:t>0.073</w:t>
            </w:r>
          </w:p>
        </w:tc>
        <w:tc>
          <w:tcPr>
            <w:tcW w:w="697" w:type="pct"/>
            <w:vAlign w:val="center"/>
          </w:tcPr>
          <w:p w14:paraId="29FAC183" w14:textId="77777777" w:rsidR="004F3B3D" w:rsidRPr="008C7BF7" w:rsidRDefault="00742079" w:rsidP="005343DF">
            <w:pPr>
              <w:pStyle w:val="QRDEnTableText"/>
              <w:spacing w:before="40" w:after="40"/>
              <w:jc w:val="center"/>
              <w:rPr>
                <w:szCs w:val="22"/>
              </w:rPr>
            </w:pPr>
            <w:r w:rsidRPr="008C7BF7">
              <w:rPr>
                <w:szCs w:val="22"/>
              </w:rPr>
              <w:t>0.978</w:t>
            </w:r>
          </w:p>
        </w:tc>
        <w:tc>
          <w:tcPr>
            <w:tcW w:w="697" w:type="pct"/>
            <w:vAlign w:val="center"/>
          </w:tcPr>
          <w:p w14:paraId="13DE906A" w14:textId="77777777" w:rsidR="004F3B3D" w:rsidRPr="008C7BF7" w:rsidRDefault="004F3B3D" w:rsidP="005343DF">
            <w:pPr>
              <w:pStyle w:val="QRDEnTableText"/>
              <w:spacing w:before="40" w:after="40"/>
              <w:jc w:val="center"/>
              <w:rPr>
                <w:szCs w:val="22"/>
              </w:rPr>
            </w:pPr>
          </w:p>
        </w:tc>
        <w:tc>
          <w:tcPr>
            <w:tcW w:w="697" w:type="pct"/>
            <w:vAlign w:val="center"/>
          </w:tcPr>
          <w:p w14:paraId="5C56F378" w14:textId="77777777" w:rsidR="004F3B3D" w:rsidRPr="008C7BF7" w:rsidRDefault="00742079" w:rsidP="005343DF">
            <w:pPr>
              <w:pStyle w:val="QRDEnTableText"/>
              <w:spacing w:before="40" w:after="40"/>
              <w:jc w:val="center"/>
              <w:rPr>
                <w:szCs w:val="22"/>
              </w:rPr>
            </w:pPr>
            <w:r w:rsidRPr="008C7BF7">
              <w:rPr>
                <w:szCs w:val="22"/>
              </w:rPr>
              <w:t>0.16</w:t>
            </w:r>
          </w:p>
        </w:tc>
      </w:tr>
      <w:tr w:rsidR="00B87822" w:rsidRPr="008C7BF7" w14:paraId="37E8FE05" w14:textId="77777777" w:rsidTr="000F5997">
        <w:tc>
          <w:tcPr>
            <w:tcW w:w="5000" w:type="pct"/>
            <w:gridSpan w:val="6"/>
            <w:vAlign w:val="center"/>
          </w:tcPr>
          <w:p w14:paraId="0A60A00E" w14:textId="77777777" w:rsidR="004F3B3D" w:rsidRPr="008C7BF7" w:rsidRDefault="00742079" w:rsidP="005343DF">
            <w:pPr>
              <w:pStyle w:val="QRDEnTableText"/>
              <w:rPr>
                <w:szCs w:val="22"/>
              </w:rPr>
            </w:pPr>
            <w:r w:rsidRPr="008C7BF7">
              <w:rPr>
                <w:szCs w:val="22"/>
              </w:rPr>
              <w:t>Progression-free survival</w:t>
            </w:r>
          </w:p>
        </w:tc>
      </w:tr>
      <w:tr w:rsidR="00B87822" w:rsidRPr="008C7BF7" w14:paraId="738C8F61" w14:textId="77777777" w:rsidTr="000F5997">
        <w:tc>
          <w:tcPr>
            <w:tcW w:w="1515" w:type="pct"/>
            <w:vAlign w:val="center"/>
          </w:tcPr>
          <w:p w14:paraId="0065E3DB" w14:textId="77777777" w:rsidR="004F3B3D" w:rsidRPr="008C7BF7" w:rsidRDefault="00742079" w:rsidP="008919BB">
            <w:pPr>
              <w:pStyle w:val="QRDEnTableText"/>
              <w:spacing w:before="40" w:after="40"/>
              <w:ind w:left="245"/>
              <w:rPr>
                <w:szCs w:val="22"/>
              </w:rPr>
            </w:pPr>
            <w:r w:rsidRPr="008C7BF7">
              <w:rPr>
                <w:szCs w:val="22"/>
              </w:rPr>
              <w:t>Median time (months)</w:t>
            </w:r>
          </w:p>
        </w:tc>
        <w:tc>
          <w:tcPr>
            <w:tcW w:w="697" w:type="pct"/>
            <w:vAlign w:val="center"/>
          </w:tcPr>
          <w:p w14:paraId="5FE2FA76" w14:textId="77777777" w:rsidR="004F3B3D" w:rsidRPr="008C7BF7" w:rsidRDefault="00742079" w:rsidP="005343DF">
            <w:pPr>
              <w:pStyle w:val="QRDEnTableText"/>
              <w:spacing w:before="40" w:after="40"/>
              <w:jc w:val="center"/>
              <w:rPr>
                <w:szCs w:val="22"/>
              </w:rPr>
            </w:pPr>
            <w:r w:rsidRPr="008C7BF7">
              <w:rPr>
                <w:szCs w:val="22"/>
              </w:rPr>
              <w:t>5.2</w:t>
            </w:r>
          </w:p>
        </w:tc>
        <w:tc>
          <w:tcPr>
            <w:tcW w:w="697" w:type="pct"/>
            <w:vAlign w:val="center"/>
          </w:tcPr>
          <w:p w14:paraId="21AF59A9" w14:textId="77777777" w:rsidR="004F3B3D" w:rsidRPr="008C7BF7" w:rsidRDefault="00742079" w:rsidP="005343DF">
            <w:pPr>
              <w:pStyle w:val="QRDEnTableText"/>
              <w:spacing w:before="40" w:after="40"/>
              <w:jc w:val="center"/>
              <w:rPr>
                <w:szCs w:val="22"/>
              </w:rPr>
            </w:pPr>
            <w:r w:rsidRPr="008C7BF7">
              <w:rPr>
                <w:szCs w:val="22"/>
              </w:rPr>
              <w:t>9.0</w:t>
            </w:r>
          </w:p>
        </w:tc>
        <w:tc>
          <w:tcPr>
            <w:tcW w:w="697" w:type="pct"/>
            <w:vAlign w:val="center"/>
          </w:tcPr>
          <w:p w14:paraId="5F0F739F" w14:textId="77777777" w:rsidR="004F3B3D" w:rsidRPr="008C7BF7" w:rsidRDefault="00742079" w:rsidP="005343DF">
            <w:pPr>
              <w:pStyle w:val="QRDEnTableText"/>
              <w:spacing w:before="40" w:after="40"/>
              <w:jc w:val="center"/>
              <w:rPr>
                <w:szCs w:val="22"/>
              </w:rPr>
            </w:pPr>
            <w:r w:rsidRPr="008C7BF7">
              <w:rPr>
                <w:szCs w:val="22"/>
              </w:rPr>
              <w:t>7.2</w:t>
            </w:r>
          </w:p>
        </w:tc>
        <w:tc>
          <w:tcPr>
            <w:tcW w:w="697" w:type="pct"/>
            <w:vAlign w:val="center"/>
          </w:tcPr>
          <w:p w14:paraId="6ED382AF" w14:textId="77777777" w:rsidR="004F3B3D" w:rsidRPr="008C7BF7" w:rsidRDefault="00742079" w:rsidP="005343DF">
            <w:pPr>
              <w:pStyle w:val="QRDEnTableText"/>
              <w:spacing w:before="40" w:after="40"/>
              <w:jc w:val="center"/>
              <w:rPr>
                <w:szCs w:val="22"/>
              </w:rPr>
            </w:pPr>
            <w:r w:rsidRPr="008C7BF7">
              <w:rPr>
                <w:szCs w:val="22"/>
              </w:rPr>
              <w:t>5.5</w:t>
            </w:r>
          </w:p>
        </w:tc>
        <w:tc>
          <w:tcPr>
            <w:tcW w:w="697" w:type="pct"/>
            <w:vAlign w:val="center"/>
          </w:tcPr>
          <w:p w14:paraId="4349714E" w14:textId="77777777" w:rsidR="004F3B3D" w:rsidRPr="008C7BF7" w:rsidRDefault="00742079" w:rsidP="005343DF">
            <w:pPr>
              <w:pStyle w:val="QRDEnTableText"/>
              <w:spacing w:before="40" w:after="40"/>
              <w:jc w:val="center"/>
              <w:rPr>
                <w:szCs w:val="22"/>
              </w:rPr>
            </w:pPr>
            <w:r w:rsidRPr="008C7BF7">
              <w:rPr>
                <w:szCs w:val="22"/>
              </w:rPr>
              <w:t>9.2</w:t>
            </w:r>
          </w:p>
        </w:tc>
      </w:tr>
      <w:tr w:rsidR="00B87822" w:rsidRPr="008C7BF7" w14:paraId="1BAE9447" w14:textId="77777777" w:rsidTr="000F5997">
        <w:tc>
          <w:tcPr>
            <w:tcW w:w="1515" w:type="pct"/>
            <w:vAlign w:val="center"/>
          </w:tcPr>
          <w:p w14:paraId="72657877" w14:textId="77777777" w:rsidR="004F3B3D" w:rsidRPr="008C7BF7" w:rsidRDefault="00742079" w:rsidP="008919BB">
            <w:pPr>
              <w:pStyle w:val="QRDEnTableText"/>
              <w:spacing w:before="40" w:after="40"/>
              <w:ind w:left="245"/>
              <w:rPr>
                <w:szCs w:val="22"/>
              </w:rPr>
            </w:pPr>
            <w:r w:rsidRPr="008C7BF7">
              <w:rPr>
                <w:szCs w:val="22"/>
              </w:rPr>
              <w:t>Hazard ratio</w:t>
            </w:r>
          </w:p>
        </w:tc>
        <w:tc>
          <w:tcPr>
            <w:tcW w:w="697" w:type="pct"/>
            <w:vAlign w:val="center"/>
          </w:tcPr>
          <w:p w14:paraId="39CB73BA" w14:textId="77777777" w:rsidR="004F3B3D" w:rsidRPr="008C7BF7" w:rsidRDefault="004F3B3D" w:rsidP="005343DF">
            <w:pPr>
              <w:pStyle w:val="QRDEnTableText"/>
              <w:spacing w:before="40" w:after="40"/>
              <w:jc w:val="center"/>
              <w:rPr>
                <w:szCs w:val="22"/>
              </w:rPr>
            </w:pPr>
          </w:p>
        </w:tc>
        <w:tc>
          <w:tcPr>
            <w:tcW w:w="697" w:type="pct"/>
            <w:vAlign w:val="center"/>
          </w:tcPr>
          <w:p w14:paraId="4D238235" w14:textId="77777777" w:rsidR="004F3B3D" w:rsidRPr="008C7BF7" w:rsidRDefault="00742079" w:rsidP="005343DF">
            <w:pPr>
              <w:pStyle w:val="QRDEnTableText"/>
              <w:spacing w:before="40" w:after="40"/>
              <w:jc w:val="center"/>
              <w:rPr>
                <w:szCs w:val="22"/>
              </w:rPr>
            </w:pPr>
            <w:r w:rsidRPr="008C7BF7">
              <w:rPr>
                <w:szCs w:val="22"/>
              </w:rPr>
              <w:t>0.44</w:t>
            </w:r>
          </w:p>
        </w:tc>
        <w:tc>
          <w:tcPr>
            <w:tcW w:w="697" w:type="pct"/>
            <w:vAlign w:val="center"/>
          </w:tcPr>
          <w:p w14:paraId="66470AB6" w14:textId="77777777" w:rsidR="004F3B3D" w:rsidRPr="008C7BF7" w:rsidRDefault="00742079" w:rsidP="005343DF">
            <w:pPr>
              <w:pStyle w:val="QRDEnTableText"/>
              <w:spacing w:before="40" w:after="40"/>
              <w:jc w:val="center"/>
              <w:rPr>
                <w:szCs w:val="22"/>
              </w:rPr>
            </w:pPr>
            <w:r w:rsidRPr="008C7BF7">
              <w:rPr>
                <w:szCs w:val="22"/>
              </w:rPr>
              <w:t>0.69</w:t>
            </w:r>
          </w:p>
        </w:tc>
        <w:tc>
          <w:tcPr>
            <w:tcW w:w="697" w:type="pct"/>
            <w:vAlign w:val="center"/>
          </w:tcPr>
          <w:p w14:paraId="4E72D1B1" w14:textId="77777777" w:rsidR="004F3B3D" w:rsidRPr="008C7BF7" w:rsidRDefault="004F3B3D" w:rsidP="005343DF">
            <w:pPr>
              <w:pStyle w:val="QRDEnTableText"/>
              <w:spacing w:before="40" w:after="40"/>
              <w:jc w:val="center"/>
              <w:rPr>
                <w:szCs w:val="22"/>
              </w:rPr>
            </w:pPr>
          </w:p>
        </w:tc>
        <w:tc>
          <w:tcPr>
            <w:tcW w:w="697" w:type="pct"/>
            <w:vAlign w:val="center"/>
          </w:tcPr>
          <w:p w14:paraId="25E34A85" w14:textId="77777777" w:rsidR="004F3B3D" w:rsidRPr="008C7BF7" w:rsidRDefault="00742079" w:rsidP="005343DF">
            <w:pPr>
              <w:pStyle w:val="QRDEnTableText"/>
              <w:spacing w:before="40" w:after="40"/>
              <w:jc w:val="center"/>
              <w:rPr>
                <w:szCs w:val="22"/>
              </w:rPr>
            </w:pPr>
            <w:r w:rsidRPr="008C7BF7">
              <w:rPr>
                <w:szCs w:val="22"/>
              </w:rPr>
              <w:t>0.5</w:t>
            </w:r>
          </w:p>
        </w:tc>
      </w:tr>
      <w:tr w:rsidR="00B87822" w:rsidRPr="008C7BF7" w14:paraId="63E53D37" w14:textId="77777777" w:rsidTr="000F5997">
        <w:tc>
          <w:tcPr>
            <w:tcW w:w="1515" w:type="pct"/>
            <w:vAlign w:val="center"/>
          </w:tcPr>
          <w:p w14:paraId="137B37F8" w14:textId="77777777" w:rsidR="004F3B3D" w:rsidRPr="008C7BF7" w:rsidRDefault="00742079" w:rsidP="008919BB">
            <w:pPr>
              <w:pStyle w:val="QRDEnTableText"/>
              <w:spacing w:before="40" w:after="40"/>
              <w:ind w:left="245"/>
              <w:rPr>
                <w:szCs w:val="22"/>
              </w:rPr>
            </w:pPr>
            <w:r w:rsidRPr="008C7BF7">
              <w:rPr>
                <w:szCs w:val="22"/>
              </w:rPr>
              <w:t>p-value</w:t>
            </w:r>
          </w:p>
        </w:tc>
        <w:tc>
          <w:tcPr>
            <w:tcW w:w="697" w:type="pct"/>
            <w:vAlign w:val="center"/>
          </w:tcPr>
          <w:p w14:paraId="791EE634" w14:textId="77777777" w:rsidR="004F3B3D" w:rsidRPr="008C7BF7" w:rsidRDefault="00742079" w:rsidP="005343DF">
            <w:pPr>
              <w:pStyle w:val="QRDEnTableText"/>
              <w:spacing w:before="40" w:after="40"/>
              <w:jc w:val="center"/>
              <w:rPr>
                <w:szCs w:val="22"/>
              </w:rPr>
            </w:pPr>
            <w:r w:rsidRPr="008C7BF7">
              <w:rPr>
                <w:szCs w:val="22"/>
              </w:rPr>
              <w:t>-</w:t>
            </w:r>
          </w:p>
        </w:tc>
        <w:tc>
          <w:tcPr>
            <w:tcW w:w="697" w:type="pct"/>
            <w:vAlign w:val="center"/>
          </w:tcPr>
          <w:p w14:paraId="3172532D" w14:textId="77777777" w:rsidR="004F3B3D" w:rsidRPr="008C7BF7" w:rsidRDefault="00742079" w:rsidP="005343DF">
            <w:pPr>
              <w:pStyle w:val="QRDEnTableText"/>
              <w:spacing w:before="40" w:after="40"/>
              <w:jc w:val="center"/>
              <w:rPr>
                <w:szCs w:val="22"/>
              </w:rPr>
            </w:pPr>
            <w:r w:rsidRPr="008C7BF7">
              <w:rPr>
                <w:szCs w:val="22"/>
              </w:rPr>
              <w:t>0.0049</w:t>
            </w:r>
          </w:p>
        </w:tc>
        <w:tc>
          <w:tcPr>
            <w:tcW w:w="697" w:type="pct"/>
            <w:vAlign w:val="center"/>
          </w:tcPr>
          <w:p w14:paraId="09EDA99C" w14:textId="77777777" w:rsidR="004F3B3D" w:rsidRPr="008C7BF7" w:rsidRDefault="00742079" w:rsidP="005343DF">
            <w:pPr>
              <w:pStyle w:val="QRDEnTableText"/>
              <w:spacing w:before="40" w:after="40"/>
              <w:jc w:val="center"/>
              <w:rPr>
                <w:szCs w:val="22"/>
              </w:rPr>
            </w:pPr>
            <w:r w:rsidRPr="008C7BF7">
              <w:rPr>
                <w:szCs w:val="22"/>
              </w:rPr>
              <w:t>0.217</w:t>
            </w:r>
          </w:p>
        </w:tc>
        <w:tc>
          <w:tcPr>
            <w:tcW w:w="697" w:type="pct"/>
            <w:vAlign w:val="center"/>
          </w:tcPr>
          <w:p w14:paraId="7D908B5A" w14:textId="77777777" w:rsidR="004F3B3D" w:rsidRPr="008C7BF7" w:rsidRDefault="004F3B3D" w:rsidP="005343DF">
            <w:pPr>
              <w:pStyle w:val="QRDEnTableText"/>
              <w:spacing w:before="40" w:after="40"/>
              <w:jc w:val="center"/>
              <w:rPr>
                <w:szCs w:val="22"/>
              </w:rPr>
            </w:pPr>
          </w:p>
        </w:tc>
        <w:tc>
          <w:tcPr>
            <w:tcW w:w="697" w:type="pct"/>
            <w:vAlign w:val="center"/>
          </w:tcPr>
          <w:p w14:paraId="2D3EF90D" w14:textId="77777777" w:rsidR="004F3B3D" w:rsidRPr="008C7BF7" w:rsidRDefault="00742079" w:rsidP="005343DF">
            <w:pPr>
              <w:pStyle w:val="QRDEnTableText"/>
              <w:spacing w:before="40" w:after="40"/>
              <w:jc w:val="center"/>
              <w:rPr>
                <w:szCs w:val="22"/>
              </w:rPr>
            </w:pPr>
            <w:r w:rsidRPr="008C7BF7">
              <w:rPr>
                <w:szCs w:val="22"/>
              </w:rPr>
              <w:t>0.0002</w:t>
            </w:r>
          </w:p>
        </w:tc>
      </w:tr>
      <w:tr w:rsidR="00B87822" w:rsidRPr="008C7BF7" w14:paraId="44B85947" w14:textId="77777777" w:rsidTr="000F5997">
        <w:tc>
          <w:tcPr>
            <w:tcW w:w="5000" w:type="pct"/>
            <w:gridSpan w:val="6"/>
            <w:vAlign w:val="center"/>
          </w:tcPr>
          <w:p w14:paraId="6C6A4A7C" w14:textId="77777777" w:rsidR="004F3B3D" w:rsidRPr="008C7BF7" w:rsidRDefault="00742079" w:rsidP="005343DF">
            <w:pPr>
              <w:pStyle w:val="QRDEnTableText"/>
              <w:rPr>
                <w:szCs w:val="22"/>
              </w:rPr>
            </w:pPr>
            <w:r w:rsidRPr="008C7BF7">
              <w:rPr>
                <w:szCs w:val="22"/>
              </w:rPr>
              <w:t>Overall response rate</w:t>
            </w:r>
          </w:p>
        </w:tc>
      </w:tr>
      <w:tr w:rsidR="00B87822" w:rsidRPr="008C7BF7" w14:paraId="09B6F350" w14:textId="77777777" w:rsidTr="000F5997">
        <w:tc>
          <w:tcPr>
            <w:tcW w:w="1515" w:type="pct"/>
            <w:vAlign w:val="center"/>
          </w:tcPr>
          <w:p w14:paraId="6F45D7B9" w14:textId="77777777" w:rsidR="004F3B3D" w:rsidRPr="008C7BF7" w:rsidRDefault="00742079" w:rsidP="008919BB">
            <w:pPr>
              <w:pStyle w:val="QRDEnTableText"/>
              <w:spacing w:before="40" w:after="40"/>
              <w:ind w:left="245"/>
              <w:rPr>
                <w:szCs w:val="22"/>
              </w:rPr>
            </w:pPr>
            <w:r w:rsidRPr="008C7BF7">
              <w:rPr>
                <w:szCs w:val="22"/>
              </w:rPr>
              <w:t>Rate (percent)</w:t>
            </w:r>
          </w:p>
        </w:tc>
        <w:tc>
          <w:tcPr>
            <w:tcW w:w="697" w:type="pct"/>
            <w:vAlign w:val="center"/>
          </w:tcPr>
          <w:p w14:paraId="6571D9BA" w14:textId="77777777" w:rsidR="004F3B3D" w:rsidRPr="008C7BF7" w:rsidRDefault="00742079" w:rsidP="005343DF">
            <w:pPr>
              <w:pStyle w:val="QRDEnTableText"/>
              <w:spacing w:before="40" w:after="40"/>
              <w:jc w:val="center"/>
              <w:rPr>
                <w:szCs w:val="22"/>
              </w:rPr>
            </w:pPr>
            <w:r w:rsidRPr="008C7BF7">
              <w:rPr>
                <w:szCs w:val="22"/>
              </w:rPr>
              <w:t>16.7</w:t>
            </w:r>
          </w:p>
        </w:tc>
        <w:tc>
          <w:tcPr>
            <w:tcW w:w="697" w:type="pct"/>
            <w:vAlign w:val="center"/>
          </w:tcPr>
          <w:p w14:paraId="5BBAA8C8" w14:textId="77777777" w:rsidR="004F3B3D" w:rsidRPr="008C7BF7" w:rsidRDefault="00742079" w:rsidP="005343DF">
            <w:pPr>
              <w:pStyle w:val="QRDEnTableText"/>
              <w:spacing w:before="40" w:after="40"/>
              <w:jc w:val="center"/>
              <w:rPr>
                <w:szCs w:val="22"/>
              </w:rPr>
            </w:pPr>
            <w:r w:rsidRPr="008C7BF7">
              <w:rPr>
                <w:szCs w:val="22"/>
              </w:rPr>
              <w:t>40.0</w:t>
            </w:r>
          </w:p>
        </w:tc>
        <w:tc>
          <w:tcPr>
            <w:tcW w:w="697" w:type="pct"/>
            <w:vAlign w:val="center"/>
          </w:tcPr>
          <w:p w14:paraId="22E9F64C" w14:textId="77777777" w:rsidR="004F3B3D" w:rsidRPr="008C7BF7" w:rsidRDefault="00742079" w:rsidP="005343DF">
            <w:pPr>
              <w:pStyle w:val="QRDEnTableText"/>
              <w:spacing w:before="40" w:after="40"/>
              <w:jc w:val="center"/>
              <w:rPr>
                <w:szCs w:val="22"/>
              </w:rPr>
            </w:pPr>
            <w:r w:rsidRPr="008C7BF7">
              <w:rPr>
                <w:szCs w:val="22"/>
              </w:rPr>
              <w:t>24.2</w:t>
            </w:r>
          </w:p>
        </w:tc>
        <w:tc>
          <w:tcPr>
            <w:tcW w:w="697" w:type="pct"/>
            <w:vAlign w:val="center"/>
          </w:tcPr>
          <w:p w14:paraId="049A7BD5" w14:textId="77777777" w:rsidR="004F3B3D" w:rsidRPr="008C7BF7" w:rsidRDefault="00742079" w:rsidP="005343DF">
            <w:pPr>
              <w:pStyle w:val="QRDEnTableText"/>
              <w:spacing w:before="40" w:after="40"/>
              <w:jc w:val="center"/>
              <w:rPr>
                <w:szCs w:val="22"/>
              </w:rPr>
            </w:pPr>
            <w:r w:rsidRPr="008C7BF7">
              <w:rPr>
                <w:szCs w:val="22"/>
              </w:rPr>
              <w:t>15.2</w:t>
            </w:r>
          </w:p>
        </w:tc>
        <w:tc>
          <w:tcPr>
            <w:tcW w:w="697" w:type="pct"/>
            <w:vAlign w:val="center"/>
          </w:tcPr>
          <w:p w14:paraId="358D5307" w14:textId="77777777" w:rsidR="004F3B3D" w:rsidRPr="008C7BF7" w:rsidRDefault="00742079" w:rsidP="005343DF">
            <w:pPr>
              <w:pStyle w:val="QRDEnTableText"/>
              <w:spacing w:before="40" w:after="40"/>
              <w:jc w:val="center"/>
              <w:rPr>
                <w:b/>
                <w:szCs w:val="22"/>
              </w:rPr>
            </w:pPr>
            <w:r w:rsidRPr="008C7BF7">
              <w:rPr>
                <w:szCs w:val="22"/>
              </w:rPr>
              <w:t>26</w:t>
            </w:r>
          </w:p>
        </w:tc>
      </w:tr>
      <w:tr w:rsidR="00B87822" w:rsidRPr="008C7BF7" w14:paraId="7CC67334" w14:textId="77777777" w:rsidTr="000F5997">
        <w:tc>
          <w:tcPr>
            <w:tcW w:w="1515" w:type="pct"/>
            <w:vAlign w:val="center"/>
          </w:tcPr>
          <w:p w14:paraId="4AA0E747" w14:textId="77777777" w:rsidR="004F3B3D" w:rsidRPr="008C7BF7" w:rsidRDefault="00742079" w:rsidP="008919BB">
            <w:pPr>
              <w:pStyle w:val="QRDEnTableText"/>
              <w:spacing w:before="40" w:after="40"/>
              <w:ind w:left="245"/>
              <w:rPr>
                <w:szCs w:val="22"/>
              </w:rPr>
            </w:pPr>
            <w:r w:rsidRPr="008C7BF7">
              <w:rPr>
                <w:szCs w:val="22"/>
              </w:rPr>
              <w:t>95% CI</w:t>
            </w:r>
          </w:p>
        </w:tc>
        <w:tc>
          <w:tcPr>
            <w:tcW w:w="697" w:type="pct"/>
            <w:vAlign w:val="center"/>
          </w:tcPr>
          <w:p w14:paraId="19D576DF" w14:textId="41B0988D" w:rsidR="004F3B3D" w:rsidRPr="008C7BF7" w:rsidRDefault="00742079" w:rsidP="005343DF">
            <w:pPr>
              <w:pStyle w:val="QRDEnTableText"/>
              <w:spacing w:before="40" w:after="40"/>
              <w:jc w:val="center"/>
              <w:rPr>
                <w:szCs w:val="22"/>
              </w:rPr>
            </w:pPr>
            <w:r w:rsidRPr="008C7BF7">
              <w:rPr>
                <w:szCs w:val="22"/>
              </w:rPr>
              <w:t>7.0</w:t>
            </w:r>
            <w:r w:rsidR="00AC6890" w:rsidRPr="008C7BF7">
              <w:rPr>
                <w:szCs w:val="22"/>
              </w:rPr>
              <w:t>–</w:t>
            </w:r>
            <w:r w:rsidRPr="008C7BF7">
              <w:rPr>
                <w:szCs w:val="22"/>
              </w:rPr>
              <w:t>33.5</w:t>
            </w:r>
          </w:p>
        </w:tc>
        <w:tc>
          <w:tcPr>
            <w:tcW w:w="697" w:type="pct"/>
            <w:vAlign w:val="center"/>
          </w:tcPr>
          <w:p w14:paraId="2D3E07F4" w14:textId="6C5CB480" w:rsidR="004F3B3D" w:rsidRPr="008C7BF7" w:rsidRDefault="00742079" w:rsidP="005343DF">
            <w:pPr>
              <w:pStyle w:val="QRDEnTableText"/>
              <w:spacing w:before="40" w:after="40"/>
              <w:jc w:val="center"/>
              <w:rPr>
                <w:szCs w:val="22"/>
              </w:rPr>
            </w:pPr>
            <w:r w:rsidRPr="008C7BF7">
              <w:rPr>
                <w:szCs w:val="22"/>
              </w:rPr>
              <w:t>24.4</w:t>
            </w:r>
            <w:r w:rsidR="00AC6890" w:rsidRPr="008C7BF7">
              <w:rPr>
                <w:szCs w:val="22"/>
              </w:rPr>
              <w:t>–</w:t>
            </w:r>
            <w:r w:rsidRPr="008C7BF7">
              <w:rPr>
                <w:szCs w:val="22"/>
              </w:rPr>
              <w:t>57.8</w:t>
            </w:r>
          </w:p>
        </w:tc>
        <w:tc>
          <w:tcPr>
            <w:tcW w:w="697" w:type="pct"/>
            <w:vAlign w:val="center"/>
          </w:tcPr>
          <w:p w14:paraId="3FC3E54C" w14:textId="0E6B145D" w:rsidR="004F3B3D" w:rsidRPr="008C7BF7" w:rsidRDefault="00742079" w:rsidP="005343DF">
            <w:pPr>
              <w:pStyle w:val="QRDEnTableText"/>
              <w:spacing w:before="40" w:after="40"/>
              <w:jc w:val="center"/>
              <w:rPr>
                <w:szCs w:val="22"/>
              </w:rPr>
            </w:pPr>
            <w:r w:rsidRPr="008C7BF7">
              <w:rPr>
                <w:szCs w:val="22"/>
              </w:rPr>
              <w:t>11.7–42.6</w:t>
            </w:r>
          </w:p>
        </w:tc>
        <w:tc>
          <w:tcPr>
            <w:tcW w:w="697" w:type="pct"/>
            <w:vAlign w:val="center"/>
          </w:tcPr>
          <w:p w14:paraId="59405D4A" w14:textId="3CF8FB6B" w:rsidR="004F3B3D" w:rsidRPr="008C7BF7" w:rsidRDefault="00742079" w:rsidP="005343DF">
            <w:pPr>
              <w:pStyle w:val="QRDEnTableText"/>
              <w:spacing w:before="40" w:after="40"/>
              <w:jc w:val="center"/>
              <w:rPr>
                <w:szCs w:val="22"/>
              </w:rPr>
            </w:pPr>
            <w:r w:rsidRPr="008C7BF7">
              <w:rPr>
                <w:szCs w:val="22"/>
              </w:rPr>
              <w:t>9.2</w:t>
            </w:r>
            <w:r w:rsidR="00A56340" w:rsidRPr="008C7BF7">
              <w:rPr>
                <w:szCs w:val="22"/>
              </w:rPr>
              <w:t>–</w:t>
            </w:r>
            <w:r w:rsidRPr="008C7BF7">
              <w:rPr>
                <w:szCs w:val="22"/>
              </w:rPr>
              <w:t>23.9</w:t>
            </w:r>
          </w:p>
        </w:tc>
        <w:tc>
          <w:tcPr>
            <w:tcW w:w="697" w:type="pct"/>
            <w:vAlign w:val="center"/>
          </w:tcPr>
          <w:p w14:paraId="1547C111" w14:textId="36D20439" w:rsidR="004F3B3D" w:rsidRPr="008C7BF7" w:rsidRDefault="00742079" w:rsidP="005343DF">
            <w:pPr>
              <w:pStyle w:val="QRDEnTableText"/>
              <w:spacing w:before="40" w:after="40"/>
              <w:jc w:val="center"/>
              <w:rPr>
                <w:szCs w:val="22"/>
              </w:rPr>
            </w:pPr>
            <w:r w:rsidRPr="008C7BF7">
              <w:rPr>
                <w:szCs w:val="22"/>
              </w:rPr>
              <w:t>18.1</w:t>
            </w:r>
            <w:r w:rsidR="00A56340" w:rsidRPr="008C7BF7">
              <w:rPr>
                <w:szCs w:val="22"/>
              </w:rPr>
              <w:t>–</w:t>
            </w:r>
            <w:r w:rsidRPr="008C7BF7">
              <w:rPr>
                <w:szCs w:val="22"/>
              </w:rPr>
              <w:t>35.6</w:t>
            </w:r>
          </w:p>
        </w:tc>
      </w:tr>
      <w:tr w:rsidR="00B87822" w:rsidRPr="008C7BF7" w14:paraId="6921E4DD" w14:textId="77777777" w:rsidTr="000F5997">
        <w:tc>
          <w:tcPr>
            <w:tcW w:w="1515" w:type="pct"/>
            <w:vAlign w:val="center"/>
          </w:tcPr>
          <w:p w14:paraId="643E7D69" w14:textId="77777777" w:rsidR="004F3B3D" w:rsidRPr="008C7BF7" w:rsidRDefault="00742079" w:rsidP="008919BB">
            <w:pPr>
              <w:pStyle w:val="QRDEnTableText"/>
              <w:spacing w:before="40" w:after="40"/>
              <w:ind w:left="245"/>
              <w:rPr>
                <w:szCs w:val="22"/>
              </w:rPr>
            </w:pPr>
            <w:r w:rsidRPr="008C7BF7">
              <w:rPr>
                <w:szCs w:val="22"/>
              </w:rPr>
              <w:t>p-value</w:t>
            </w:r>
          </w:p>
        </w:tc>
        <w:tc>
          <w:tcPr>
            <w:tcW w:w="697" w:type="pct"/>
            <w:vAlign w:val="center"/>
          </w:tcPr>
          <w:p w14:paraId="4C5E1829" w14:textId="77777777" w:rsidR="004F3B3D" w:rsidRPr="008C7BF7" w:rsidRDefault="004F3B3D" w:rsidP="005343DF">
            <w:pPr>
              <w:pStyle w:val="QRDEnTableText"/>
              <w:spacing w:before="40" w:after="40"/>
              <w:jc w:val="center"/>
              <w:rPr>
                <w:szCs w:val="22"/>
              </w:rPr>
            </w:pPr>
          </w:p>
        </w:tc>
        <w:tc>
          <w:tcPr>
            <w:tcW w:w="697" w:type="pct"/>
            <w:vAlign w:val="center"/>
          </w:tcPr>
          <w:p w14:paraId="50D1AFC4" w14:textId="77777777" w:rsidR="004F3B3D" w:rsidRPr="008C7BF7" w:rsidRDefault="00742079" w:rsidP="005343DF">
            <w:pPr>
              <w:pStyle w:val="QRDEnTableText"/>
              <w:spacing w:before="40" w:after="40"/>
              <w:jc w:val="center"/>
              <w:rPr>
                <w:szCs w:val="22"/>
              </w:rPr>
            </w:pPr>
            <w:r w:rsidRPr="008C7BF7">
              <w:rPr>
                <w:szCs w:val="22"/>
              </w:rPr>
              <w:t>0.029</w:t>
            </w:r>
          </w:p>
        </w:tc>
        <w:tc>
          <w:tcPr>
            <w:tcW w:w="697" w:type="pct"/>
            <w:vAlign w:val="center"/>
          </w:tcPr>
          <w:p w14:paraId="1750C800" w14:textId="77777777" w:rsidR="004F3B3D" w:rsidRPr="008C7BF7" w:rsidRDefault="00742079" w:rsidP="005343DF">
            <w:pPr>
              <w:pStyle w:val="QRDEnTableText"/>
              <w:spacing w:before="40" w:after="40"/>
              <w:jc w:val="center"/>
              <w:rPr>
                <w:szCs w:val="22"/>
              </w:rPr>
            </w:pPr>
            <w:r w:rsidRPr="008C7BF7">
              <w:rPr>
                <w:szCs w:val="22"/>
              </w:rPr>
              <w:t>0.43</w:t>
            </w:r>
          </w:p>
        </w:tc>
        <w:tc>
          <w:tcPr>
            <w:tcW w:w="697" w:type="pct"/>
            <w:vAlign w:val="center"/>
          </w:tcPr>
          <w:p w14:paraId="11155AA8" w14:textId="77777777" w:rsidR="004F3B3D" w:rsidRPr="008C7BF7" w:rsidRDefault="004F3B3D" w:rsidP="005343DF">
            <w:pPr>
              <w:pStyle w:val="QRDEnTableText"/>
              <w:spacing w:before="40" w:after="40"/>
              <w:jc w:val="center"/>
              <w:rPr>
                <w:szCs w:val="22"/>
              </w:rPr>
            </w:pPr>
          </w:p>
        </w:tc>
        <w:tc>
          <w:tcPr>
            <w:tcW w:w="697" w:type="pct"/>
            <w:vAlign w:val="center"/>
          </w:tcPr>
          <w:p w14:paraId="7B438A69" w14:textId="77777777" w:rsidR="004F3B3D" w:rsidRPr="008C7BF7" w:rsidRDefault="00742079" w:rsidP="005343DF">
            <w:pPr>
              <w:pStyle w:val="QRDEnTableText"/>
              <w:spacing w:before="40" w:after="40"/>
              <w:jc w:val="center"/>
              <w:rPr>
                <w:szCs w:val="22"/>
              </w:rPr>
            </w:pPr>
            <w:r w:rsidRPr="008C7BF7">
              <w:rPr>
                <w:szCs w:val="22"/>
              </w:rPr>
              <w:t>0.055</w:t>
            </w:r>
          </w:p>
        </w:tc>
      </w:tr>
      <w:tr w:rsidR="00B87822" w:rsidRPr="008C7BF7" w14:paraId="7DEE91FA" w14:textId="77777777" w:rsidTr="000F5997">
        <w:tc>
          <w:tcPr>
            <w:tcW w:w="5000" w:type="pct"/>
            <w:gridSpan w:val="6"/>
            <w:vAlign w:val="center"/>
          </w:tcPr>
          <w:p w14:paraId="5455E2E7" w14:textId="77777777" w:rsidR="004F3B3D" w:rsidRPr="008C7BF7" w:rsidRDefault="00742079" w:rsidP="005343DF">
            <w:pPr>
              <w:pStyle w:val="QRDEnTableText"/>
              <w:rPr>
                <w:szCs w:val="22"/>
              </w:rPr>
            </w:pPr>
            <w:r w:rsidRPr="008C7BF7">
              <w:rPr>
                <w:szCs w:val="22"/>
              </w:rPr>
              <w:t>Duration of response</w:t>
            </w:r>
          </w:p>
        </w:tc>
      </w:tr>
      <w:tr w:rsidR="00B87822" w:rsidRPr="008C7BF7" w14:paraId="5858B3E3" w14:textId="77777777" w:rsidTr="000F5997">
        <w:tc>
          <w:tcPr>
            <w:tcW w:w="1515" w:type="pct"/>
            <w:vAlign w:val="center"/>
          </w:tcPr>
          <w:p w14:paraId="446330C3" w14:textId="77777777" w:rsidR="004F3B3D" w:rsidRPr="008C7BF7" w:rsidRDefault="00742079" w:rsidP="008919BB">
            <w:pPr>
              <w:pStyle w:val="QRDEnTableText"/>
              <w:spacing w:before="40" w:after="40"/>
              <w:ind w:left="245"/>
              <w:rPr>
                <w:szCs w:val="22"/>
              </w:rPr>
            </w:pPr>
            <w:r w:rsidRPr="008C7BF7">
              <w:rPr>
                <w:szCs w:val="22"/>
              </w:rPr>
              <w:t>Median time (months)</w:t>
            </w:r>
          </w:p>
        </w:tc>
        <w:tc>
          <w:tcPr>
            <w:tcW w:w="697" w:type="pct"/>
            <w:vAlign w:val="center"/>
          </w:tcPr>
          <w:p w14:paraId="2C5275F1" w14:textId="77777777" w:rsidR="004F3B3D" w:rsidRPr="008C7BF7" w:rsidRDefault="00742079" w:rsidP="005343DF">
            <w:pPr>
              <w:pStyle w:val="QRDEnTableText"/>
              <w:spacing w:before="40" w:after="40"/>
              <w:jc w:val="center"/>
              <w:rPr>
                <w:szCs w:val="22"/>
              </w:rPr>
            </w:pPr>
            <w:r w:rsidRPr="008C7BF7">
              <w:rPr>
                <w:szCs w:val="22"/>
              </w:rPr>
              <w:t>NR</w:t>
            </w:r>
          </w:p>
        </w:tc>
        <w:tc>
          <w:tcPr>
            <w:tcW w:w="697" w:type="pct"/>
            <w:vAlign w:val="center"/>
          </w:tcPr>
          <w:p w14:paraId="728374DE" w14:textId="77777777" w:rsidR="004F3B3D" w:rsidRPr="008C7BF7" w:rsidRDefault="00742079" w:rsidP="005343DF">
            <w:pPr>
              <w:pStyle w:val="QRDEnTableText"/>
              <w:spacing w:before="40" w:after="40"/>
              <w:jc w:val="center"/>
              <w:rPr>
                <w:szCs w:val="22"/>
              </w:rPr>
            </w:pPr>
            <w:r w:rsidRPr="008C7BF7">
              <w:rPr>
                <w:szCs w:val="22"/>
              </w:rPr>
              <w:t>9.3</w:t>
            </w:r>
          </w:p>
        </w:tc>
        <w:tc>
          <w:tcPr>
            <w:tcW w:w="697" w:type="pct"/>
            <w:vAlign w:val="center"/>
          </w:tcPr>
          <w:p w14:paraId="38274C14" w14:textId="77777777" w:rsidR="004F3B3D" w:rsidRPr="008C7BF7" w:rsidRDefault="00742079" w:rsidP="005343DF">
            <w:pPr>
              <w:pStyle w:val="QRDEnTableText"/>
              <w:spacing w:before="40" w:after="40"/>
              <w:jc w:val="center"/>
              <w:rPr>
                <w:szCs w:val="22"/>
              </w:rPr>
            </w:pPr>
            <w:r w:rsidRPr="008C7BF7">
              <w:rPr>
                <w:szCs w:val="22"/>
              </w:rPr>
              <w:t>5.0</w:t>
            </w:r>
          </w:p>
        </w:tc>
        <w:tc>
          <w:tcPr>
            <w:tcW w:w="697" w:type="pct"/>
            <w:vAlign w:val="center"/>
          </w:tcPr>
          <w:p w14:paraId="569E769A" w14:textId="77777777" w:rsidR="004F3B3D" w:rsidRPr="008C7BF7" w:rsidRDefault="00742079" w:rsidP="005343DF">
            <w:pPr>
              <w:pStyle w:val="QRDEnTableText"/>
              <w:spacing w:before="40" w:after="40"/>
              <w:jc w:val="center"/>
              <w:rPr>
                <w:szCs w:val="22"/>
              </w:rPr>
            </w:pPr>
            <w:r w:rsidRPr="008C7BF7">
              <w:rPr>
                <w:szCs w:val="22"/>
              </w:rPr>
              <w:t>6.8</w:t>
            </w:r>
          </w:p>
        </w:tc>
        <w:tc>
          <w:tcPr>
            <w:tcW w:w="697" w:type="pct"/>
            <w:vAlign w:val="center"/>
          </w:tcPr>
          <w:p w14:paraId="1838DBE6" w14:textId="77777777" w:rsidR="004F3B3D" w:rsidRPr="008C7BF7" w:rsidRDefault="00742079" w:rsidP="005343DF">
            <w:pPr>
              <w:pStyle w:val="QRDEnTableText"/>
              <w:spacing w:before="40" w:after="40"/>
              <w:jc w:val="center"/>
              <w:rPr>
                <w:szCs w:val="22"/>
              </w:rPr>
            </w:pPr>
            <w:r w:rsidRPr="008C7BF7">
              <w:rPr>
                <w:szCs w:val="22"/>
              </w:rPr>
              <w:t>9.2</w:t>
            </w:r>
          </w:p>
        </w:tc>
      </w:tr>
      <w:tr w:rsidR="00B87822" w:rsidRPr="008C7BF7" w14:paraId="3B9A845E" w14:textId="77777777" w:rsidTr="000F5997">
        <w:tc>
          <w:tcPr>
            <w:tcW w:w="1515" w:type="pct"/>
            <w:tcBorders>
              <w:bottom w:val="single" w:sz="4" w:space="0" w:color="auto"/>
            </w:tcBorders>
            <w:vAlign w:val="center"/>
          </w:tcPr>
          <w:p w14:paraId="5DF9E12E" w14:textId="77777777" w:rsidR="004F3B3D" w:rsidRPr="008C7BF7" w:rsidRDefault="00742079" w:rsidP="008919BB">
            <w:pPr>
              <w:pStyle w:val="QRDEnTableText"/>
              <w:spacing w:before="40" w:after="40"/>
              <w:ind w:left="245"/>
              <w:rPr>
                <w:szCs w:val="22"/>
              </w:rPr>
            </w:pPr>
            <w:r w:rsidRPr="008C7BF7">
              <w:rPr>
                <w:szCs w:val="22"/>
              </w:rPr>
              <w:t>25–75 percentile (months)</w:t>
            </w:r>
          </w:p>
        </w:tc>
        <w:tc>
          <w:tcPr>
            <w:tcW w:w="697" w:type="pct"/>
            <w:tcBorders>
              <w:bottom w:val="single" w:sz="4" w:space="0" w:color="auto"/>
            </w:tcBorders>
            <w:vAlign w:val="center"/>
          </w:tcPr>
          <w:p w14:paraId="56409A1F" w14:textId="55775FA8" w:rsidR="004F3B3D" w:rsidRPr="008C7BF7" w:rsidRDefault="00742079" w:rsidP="005343DF">
            <w:pPr>
              <w:pStyle w:val="QRDEnTableText"/>
              <w:spacing w:before="40" w:after="40"/>
              <w:jc w:val="center"/>
              <w:rPr>
                <w:szCs w:val="22"/>
              </w:rPr>
            </w:pPr>
            <w:r w:rsidRPr="008C7BF7">
              <w:rPr>
                <w:szCs w:val="22"/>
              </w:rPr>
              <w:t>5.5</w:t>
            </w:r>
            <w:r w:rsidR="00AC6890" w:rsidRPr="008C7BF7">
              <w:rPr>
                <w:szCs w:val="22"/>
              </w:rPr>
              <w:t>–</w:t>
            </w:r>
            <w:r w:rsidRPr="008C7BF7">
              <w:rPr>
                <w:szCs w:val="22"/>
              </w:rPr>
              <w:t>NR</w:t>
            </w:r>
          </w:p>
        </w:tc>
        <w:tc>
          <w:tcPr>
            <w:tcW w:w="697" w:type="pct"/>
            <w:tcBorders>
              <w:bottom w:val="single" w:sz="4" w:space="0" w:color="auto"/>
            </w:tcBorders>
            <w:vAlign w:val="center"/>
          </w:tcPr>
          <w:p w14:paraId="07656D22" w14:textId="65B18737" w:rsidR="004F3B3D" w:rsidRPr="008C7BF7" w:rsidRDefault="00742079" w:rsidP="005343DF">
            <w:pPr>
              <w:pStyle w:val="QRDEnTableText"/>
              <w:spacing w:before="40" w:after="40"/>
              <w:jc w:val="center"/>
              <w:rPr>
                <w:szCs w:val="22"/>
              </w:rPr>
            </w:pPr>
            <w:r w:rsidRPr="008C7BF7">
              <w:rPr>
                <w:szCs w:val="22"/>
              </w:rPr>
              <w:t>6.1</w:t>
            </w:r>
            <w:r w:rsidR="00AC6890" w:rsidRPr="008C7BF7">
              <w:rPr>
                <w:szCs w:val="22"/>
              </w:rPr>
              <w:t>–</w:t>
            </w:r>
            <w:r w:rsidRPr="008C7BF7">
              <w:rPr>
                <w:szCs w:val="22"/>
              </w:rPr>
              <w:t>NR</w:t>
            </w:r>
          </w:p>
        </w:tc>
        <w:tc>
          <w:tcPr>
            <w:tcW w:w="697" w:type="pct"/>
            <w:tcBorders>
              <w:bottom w:val="single" w:sz="4" w:space="0" w:color="auto"/>
            </w:tcBorders>
            <w:vAlign w:val="center"/>
          </w:tcPr>
          <w:p w14:paraId="59186AF8" w14:textId="380DE447" w:rsidR="004F3B3D" w:rsidRPr="008C7BF7" w:rsidRDefault="00742079" w:rsidP="005343DF">
            <w:pPr>
              <w:pStyle w:val="QRDEnTableText"/>
              <w:spacing w:before="40" w:after="40"/>
              <w:jc w:val="center"/>
              <w:rPr>
                <w:szCs w:val="22"/>
              </w:rPr>
            </w:pPr>
            <w:r w:rsidRPr="008C7BF7">
              <w:rPr>
                <w:szCs w:val="22"/>
              </w:rPr>
              <w:t>3.8–7.8</w:t>
            </w:r>
          </w:p>
        </w:tc>
        <w:tc>
          <w:tcPr>
            <w:tcW w:w="697" w:type="pct"/>
            <w:tcBorders>
              <w:bottom w:val="single" w:sz="4" w:space="0" w:color="auto"/>
            </w:tcBorders>
            <w:vAlign w:val="center"/>
          </w:tcPr>
          <w:p w14:paraId="18CCA016" w14:textId="4D91BB61" w:rsidR="004F3B3D" w:rsidRPr="008C7BF7" w:rsidRDefault="00742079" w:rsidP="005343DF">
            <w:pPr>
              <w:pStyle w:val="QRDEnTableText"/>
              <w:spacing w:before="40" w:after="40"/>
              <w:jc w:val="center"/>
              <w:rPr>
                <w:szCs w:val="22"/>
              </w:rPr>
            </w:pPr>
            <w:r w:rsidRPr="008C7BF7">
              <w:rPr>
                <w:szCs w:val="22"/>
              </w:rPr>
              <w:t>5.59</w:t>
            </w:r>
            <w:r w:rsidR="00A56340" w:rsidRPr="008C7BF7">
              <w:rPr>
                <w:szCs w:val="22"/>
              </w:rPr>
              <w:t>–</w:t>
            </w:r>
            <w:r w:rsidRPr="008C7BF7">
              <w:rPr>
                <w:szCs w:val="22"/>
              </w:rPr>
              <w:t>9.17</w:t>
            </w:r>
          </w:p>
        </w:tc>
        <w:tc>
          <w:tcPr>
            <w:tcW w:w="697" w:type="pct"/>
            <w:tcBorders>
              <w:bottom w:val="single" w:sz="4" w:space="0" w:color="auto"/>
            </w:tcBorders>
            <w:vAlign w:val="center"/>
          </w:tcPr>
          <w:p w14:paraId="7D26265C" w14:textId="09017180" w:rsidR="004F3B3D" w:rsidRPr="008C7BF7" w:rsidRDefault="00742079" w:rsidP="005343DF">
            <w:pPr>
              <w:pStyle w:val="QRDEnTableText"/>
              <w:spacing w:before="40" w:after="40"/>
              <w:jc w:val="center"/>
              <w:rPr>
                <w:szCs w:val="22"/>
              </w:rPr>
            </w:pPr>
            <w:r w:rsidRPr="008C7BF7">
              <w:rPr>
                <w:szCs w:val="22"/>
              </w:rPr>
              <w:t>5.88</w:t>
            </w:r>
            <w:r w:rsidR="00A56340" w:rsidRPr="008C7BF7">
              <w:rPr>
                <w:szCs w:val="22"/>
              </w:rPr>
              <w:t>–</w:t>
            </w:r>
            <w:r w:rsidRPr="008C7BF7">
              <w:rPr>
                <w:szCs w:val="22"/>
              </w:rPr>
              <w:t>13.01</w:t>
            </w:r>
          </w:p>
        </w:tc>
      </w:tr>
      <w:tr w:rsidR="00B87822" w:rsidRPr="008C7BF7" w14:paraId="202C57EA" w14:textId="77777777" w:rsidTr="000F5997">
        <w:tc>
          <w:tcPr>
            <w:tcW w:w="5000" w:type="pct"/>
            <w:gridSpan w:val="6"/>
            <w:tcBorders>
              <w:left w:val="nil"/>
              <w:bottom w:val="nil"/>
              <w:right w:val="nil"/>
            </w:tcBorders>
            <w:vAlign w:val="center"/>
          </w:tcPr>
          <w:p w14:paraId="1F9AEE8B" w14:textId="77777777" w:rsidR="00D25639" w:rsidRPr="008C7BF7" w:rsidRDefault="00D25639" w:rsidP="005343DF">
            <w:pPr>
              <w:pStyle w:val="QRDEnTableText"/>
              <w:rPr>
                <w:szCs w:val="22"/>
                <w:vertAlign w:val="superscript"/>
              </w:rPr>
            </w:pPr>
          </w:p>
          <w:p w14:paraId="31D4E82F" w14:textId="09A52577" w:rsidR="004F3B3D" w:rsidRPr="008C7BF7" w:rsidRDefault="00742079" w:rsidP="005343DF">
            <w:pPr>
              <w:pStyle w:val="QRDEnTableText"/>
              <w:rPr>
                <w:szCs w:val="22"/>
              </w:rPr>
            </w:pPr>
            <w:r w:rsidRPr="008C7BF7">
              <w:rPr>
                <w:szCs w:val="22"/>
                <w:vertAlign w:val="superscript"/>
              </w:rPr>
              <w:t>a</w:t>
            </w:r>
            <w:r w:rsidRPr="008C7BF7">
              <w:rPr>
                <w:szCs w:val="22"/>
              </w:rPr>
              <w:t xml:space="preserve"> 5 mg/kg every 2 weeks.</w:t>
            </w:r>
          </w:p>
          <w:p w14:paraId="4FDC2B57" w14:textId="77777777" w:rsidR="004F3B3D" w:rsidRPr="008C7BF7" w:rsidRDefault="00742079" w:rsidP="005343DF">
            <w:pPr>
              <w:pStyle w:val="QRDEnTableText"/>
              <w:rPr>
                <w:szCs w:val="22"/>
              </w:rPr>
            </w:pPr>
            <w:r w:rsidRPr="008C7BF7">
              <w:rPr>
                <w:szCs w:val="22"/>
                <w:vertAlign w:val="superscript"/>
              </w:rPr>
              <w:t>b</w:t>
            </w:r>
            <w:r w:rsidRPr="008C7BF7">
              <w:rPr>
                <w:szCs w:val="22"/>
              </w:rPr>
              <w:t xml:space="preserve"> 10 mg/kg every 2 weeks. </w:t>
            </w:r>
          </w:p>
          <w:p w14:paraId="4C778165" w14:textId="77777777" w:rsidR="004F3B3D" w:rsidRPr="008C7BF7" w:rsidRDefault="00742079" w:rsidP="005343DF">
            <w:pPr>
              <w:pStyle w:val="QRDEnTableText"/>
              <w:rPr>
                <w:szCs w:val="22"/>
              </w:rPr>
            </w:pPr>
            <w:r w:rsidRPr="008C7BF7">
              <w:rPr>
                <w:szCs w:val="22"/>
                <w:vertAlign w:val="superscript"/>
              </w:rPr>
              <w:t>c</w:t>
            </w:r>
            <w:r w:rsidRPr="008C7BF7">
              <w:rPr>
                <w:szCs w:val="22"/>
              </w:rPr>
              <w:t xml:space="preserve"> Relative to control arm.</w:t>
            </w:r>
          </w:p>
          <w:p w14:paraId="1FABE2E6" w14:textId="77777777" w:rsidR="004F3B3D" w:rsidRPr="008C7BF7" w:rsidRDefault="00742079" w:rsidP="005343DF">
            <w:pPr>
              <w:pStyle w:val="QRDEnTableText"/>
              <w:rPr>
                <w:szCs w:val="22"/>
              </w:rPr>
            </w:pPr>
            <w:r w:rsidRPr="008C7BF7">
              <w:rPr>
                <w:szCs w:val="22"/>
              </w:rPr>
              <w:t>NR = not reached.</w:t>
            </w:r>
          </w:p>
        </w:tc>
      </w:tr>
    </w:tbl>
    <w:p w14:paraId="23DBD22F" w14:textId="036DE97F" w:rsidR="004F3B3D" w:rsidRPr="008C7BF7" w:rsidRDefault="004F3B3D" w:rsidP="00F90696">
      <w:pPr>
        <w:pStyle w:val="QRDEnBodyText"/>
      </w:pPr>
    </w:p>
    <w:p w14:paraId="649A18D5" w14:textId="431B252C" w:rsidR="00A87A6F" w:rsidRPr="008C7BF7" w:rsidRDefault="00742079" w:rsidP="00A87A6F">
      <w:pPr>
        <w:pStyle w:val="QRDHeading4"/>
        <w:rPr>
          <w:i w:val="0"/>
        </w:rPr>
      </w:pPr>
      <w:r w:rsidRPr="008C7BF7">
        <w:t>NO16966</w:t>
      </w:r>
    </w:p>
    <w:p w14:paraId="27D65B5B" w14:textId="2AE080A9" w:rsidR="00A87A6F" w:rsidRPr="008C7BF7" w:rsidRDefault="00742079" w:rsidP="00A87A6F">
      <w:pPr>
        <w:pStyle w:val="QRDEnBodyText"/>
      </w:pPr>
      <w:r w:rsidRPr="008C7BF7">
        <w:t xml:space="preserve"> </w:t>
      </w:r>
    </w:p>
    <w:p w14:paraId="75803377" w14:textId="643703CF" w:rsidR="004F3B3D" w:rsidRPr="008C7BF7" w:rsidRDefault="00742079" w:rsidP="00A87A6F">
      <w:pPr>
        <w:pStyle w:val="QRDEnBodyText"/>
      </w:pPr>
      <w:r w:rsidRPr="008C7BF7">
        <w:t xml:space="preserve">This was a phase III randomised, double-blind (for bevacizumab), clinical trial investigating Avastin 7.5 mg/kg in combination with oral capecitabine and </w:t>
      </w:r>
      <w:r w:rsidR="00CB173E" w:rsidRPr="008C7BF7">
        <w:t>intravenous</w:t>
      </w:r>
      <w:r w:rsidRPr="008C7BF7">
        <w:t xml:space="preserve"> oxaliplatin (XELOX), administered on a 3</w:t>
      </w:r>
      <w:r w:rsidR="00556AD9" w:rsidRPr="008C7BF7">
        <w:noBreakHyphen/>
      </w:r>
      <w:r w:rsidRPr="008C7BF7">
        <w:t>weekly schedule; or Avastin 5 mg/kg in combination with leucovorin with 5</w:t>
      </w:r>
      <w:r w:rsidRPr="008C7BF7">
        <w:noBreakHyphen/>
        <w:t>fluorouracil bolus, followed by 5</w:t>
      </w:r>
      <w:r w:rsidRPr="008C7BF7">
        <w:noBreakHyphen/>
        <w:t xml:space="preserve">fluorouracil infusional, with </w:t>
      </w:r>
      <w:r w:rsidR="00CB173E" w:rsidRPr="008C7BF7">
        <w:t>intravenous</w:t>
      </w:r>
      <w:r w:rsidRPr="008C7BF7">
        <w:t xml:space="preserve"> oxaliplatin (FOLFOX-4), administered on a 2-weekly schedule. The trial contained two parts: an initial unblinded 2-arm part (Part I) in which patients were randomised to two different treatment groups (XELOX and FOLFOX-4) and a subsequent 2</w:t>
      </w:r>
      <w:r w:rsidR="0016017F" w:rsidRPr="008C7BF7">
        <w:t> </w:t>
      </w:r>
      <w:r w:rsidR="0080329C" w:rsidRPr="008C7BF7">
        <w:t>×</w:t>
      </w:r>
      <w:r w:rsidR="0016017F" w:rsidRPr="008C7BF7">
        <w:t> </w:t>
      </w:r>
      <w:r w:rsidRPr="008C7BF7">
        <w:t>2 factorial 4-arm part (Part II) in which patients were randomised to four treatment groups (XELOX</w:t>
      </w:r>
      <w:r w:rsidR="0016017F" w:rsidRPr="008C7BF7">
        <w:t> </w:t>
      </w:r>
      <w:r w:rsidRPr="008C7BF7">
        <w:t>+</w:t>
      </w:r>
      <w:r w:rsidR="0016017F" w:rsidRPr="008C7BF7">
        <w:t> </w:t>
      </w:r>
      <w:r w:rsidRPr="008C7BF7">
        <w:t>placebo, FOLFOX</w:t>
      </w:r>
      <w:r w:rsidRPr="008C7BF7">
        <w:noBreakHyphen/>
        <w:t>4 + placebo, XELOX + Avastin, FOLFOX</w:t>
      </w:r>
      <w:r w:rsidRPr="008C7BF7">
        <w:noBreakHyphen/>
        <w:t xml:space="preserve">4 + Avastin). In Part II, treatment assignment was double-blind with respect to Avastin. </w:t>
      </w:r>
    </w:p>
    <w:p w14:paraId="524350AB" w14:textId="77777777" w:rsidR="004F3B3D" w:rsidRPr="008C7BF7" w:rsidRDefault="004F3B3D" w:rsidP="00A87A6F">
      <w:pPr>
        <w:pStyle w:val="QRDEnBodyText"/>
      </w:pPr>
    </w:p>
    <w:p w14:paraId="7B7A9472" w14:textId="2D9A0C12" w:rsidR="004F3B3D" w:rsidRPr="008C7BF7" w:rsidRDefault="00742079" w:rsidP="00A87A6F">
      <w:pPr>
        <w:pStyle w:val="QRDEnBodyText"/>
      </w:pPr>
      <w:r w:rsidRPr="008C7BF7">
        <w:t>Approximately 350</w:t>
      </w:r>
      <w:r w:rsidR="006649AC" w:rsidRPr="008C7BF7">
        <w:t> </w:t>
      </w:r>
      <w:r w:rsidRPr="008C7BF7">
        <w:t xml:space="preserve">patients were randomised into each of the 4 trial arms in the Part II of the trial. </w:t>
      </w:r>
    </w:p>
    <w:p w14:paraId="289DE1EF" w14:textId="77777777" w:rsidR="004F3B3D" w:rsidRPr="008C7BF7" w:rsidRDefault="004F3B3D" w:rsidP="00A87A6F">
      <w:pPr>
        <w:pStyle w:val="QRDEnBodyText"/>
      </w:pPr>
    </w:p>
    <w:p w14:paraId="4BF165DD" w14:textId="77777777" w:rsidR="004F3B3D" w:rsidRPr="008C7BF7" w:rsidRDefault="00742079" w:rsidP="002555E6">
      <w:pPr>
        <w:pStyle w:val="TableTitle"/>
        <w:spacing w:before="0" w:after="0" w:line="240" w:lineRule="auto"/>
        <w:ind w:left="0" w:firstLine="0"/>
        <w:rPr>
          <w:lang w:eastAsia="ja-JP"/>
        </w:rPr>
      </w:pPr>
      <w:r w:rsidRPr="008C7BF7">
        <w:rPr>
          <w:lang w:eastAsia="ja-JP"/>
        </w:rPr>
        <w:t>Table 6</w:t>
      </w:r>
      <w:r w:rsidRPr="008C7BF7">
        <w:rPr>
          <w:lang w:eastAsia="ja-JP"/>
        </w:rPr>
        <w:tab/>
        <w:t>Treatment regimens in trial NO16966 (mCRC)</w:t>
      </w:r>
    </w:p>
    <w:p w14:paraId="06DDB98A" w14:textId="77777777" w:rsidR="004F3B3D" w:rsidRPr="008C7BF7" w:rsidRDefault="004F3B3D" w:rsidP="002555E6">
      <w:pPr>
        <w:pStyle w:val="QRDEnBodyText"/>
        <w:keepNext/>
      </w:pPr>
    </w:p>
    <w:tbl>
      <w:tblPr>
        <w:tblW w:w="0" w:type="auto"/>
        <w:jc w:val="center"/>
        <w:tblBorders>
          <w:top w:val="single" w:sz="8" w:space="0" w:color="auto"/>
          <w:left w:val="single" w:sz="8" w:space="0" w:color="auto"/>
          <w:bottom w:val="single" w:sz="8" w:space="0" w:color="auto"/>
          <w:right w:val="single" w:sz="8" w:space="0" w:color="auto"/>
        </w:tblBorders>
        <w:tblLayout w:type="fixed"/>
        <w:tblLook w:val="0000" w:firstRow="0" w:lastRow="0" w:firstColumn="0" w:lastColumn="0" w:noHBand="0" w:noVBand="0"/>
      </w:tblPr>
      <w:tblGrid>
        <w:gridCol w:w="1445"/>
        <w:gridCol w:w="1714"/>
        <w:gridCol w:w="2160"/>
        <w:gridCol w:w="3110"/>
      </w:tblGrid>
      <w:tr w:rsidR="00B87822" w:rsidRPr="008C7BF7" w14:paraId="0772606E" w14:textId="77777777" w:rsidTr="00DE60F7">
        <w:trPr>
          <w:jc w:val="center"/>
        </w:trPr>
        <w:tc>
          <w:tcPr>
            <w:tcW w:w="1445" w:type="dxa"/>
            <w:tcBorders>
              <w:top w:val="single" w:sz="4" w:space="0" w:color="auto"/>
              <w:left w:val="single" w:sz="4" w:space="0" w:color="auto"/>
              <w:bottom w:val="single" w:sz="4" w:space="0" w:color="auto"/>
              <w:right w:val="single" w:sz="4" w:space="0" w:color="auto"/>
            </w:tcBorders>
            <w:vAlign w:val="bottom"/>
          </w:tcPr>
          <w:p w14:paraId="032385FA" w14:textId="77777777" w:rsidR="004F3B3D" w:rsidRPr="008C7BF7" w:rsidRDefault="004F3B3D" w:rsidP="002555E6">
            <w:pPr>
              <w:pStyle w:val="QRDEnTableText"/>
              <w:keepNext/>
              <w:spacing w:before="50" w:after="50" w:line="240" w:lineRule="exact"/>
              <w:jc w:val="center"/>
            </w:pPr>
          </w:p>
        </w:tc>
        <w:tc>
          <w:tcPr>
            <w:tcW w:w="1714" w:type="dxa"/>
            <w:tcBorders>
              <w:top w:val="single" w:sz="4" w:space="0" w:color="auto"/>
              <w:left w:val="single" w:sz="4" w:space="0" w:color="auto"/>
              <w:bottom w:val="single" w:sz="4" w:space="0" w:color="auto"/>
              <w:right w:val="single" w:sz="4" w:space="0" w:color="auto"/>
            </w:tcBorders>
            <w:vAlign w:val="bottom"/>
          </w:tcPr>
          <w:p w14:paraId="04D78D0F" w14:textId="77777777" w:rsidR="004F3B3D" w:rsidRPr="008C7BF7" w:rsidRDefault="00742079" w:rsidP="002555E6">
            <w:pPr>
              <w:pStyle w:val="QRDEnTableText"/>
              <w:keepNext/>
              <w:spacing w:before="50" w:after="50" w:line="240" w:lineRule="exact"/>
              <w:jc w:val="center"/>
            </w:pPr>
            <w:r w:rsidRPr="008C7BF7">
              <w:t>Treatment</w:t>
            </w:r>
          </w:p>
        </w:tc>
        <w:tc>
          <w:tcPr>
            <w:tcW w:w="2160" w:type="dxa"/>
            <w:tcBorders>
              <w:top w:val="single" w:sz="4" w:space="0" w:color="auto"/>
              <w:left w:val="single" w:sz="4" w:space="0" w:color="auto"/>
              <w:bottom w:val="single" w:sz="4" w:space="0" w:color="auto"/>
              <w:right w:val="single" w:sz="4" w:space="0" w:color="auto"/>
            </w:tcBorders>
            <w:vAlign w:val="bottom"/>
          </w:tcPr>
          <w:p w14:paraId="5C4B25A2" w14:textId="77777777" w:rsidR="004F3B3D" w:rsidRPr="008C7BF7" w:rsidRDefault="00742079" w:rsidP="002555E6">
            <w:pPr>
              <w:pStyle w:val="QRDEnTableText"/>
              <w:keepNext/>
              <w:spacing w:before="50" w:after="50" w:line="240" w:lineRule="exact"/>
              <w:jc w:val="center"/>
            </w:pPr>
            <w:r w:rsidRPr="008C7BF7">
              <w:t>Starting dose</w:t>
            </w:r>
          </w:p>
        </w:tc>
        <w:tc>
          <w:tcPr>
            <w:tcW w:w="3110" w:type="dxa"/>
            <w:tcBorders>
              <w:top w:val="single" w:sz="4" w:space="0" w:color="auto"/>
              <w:left w:val="single" w:sz="4" w:space="0" w:color="auto"/>
              <w:bottom w:val="single" w:sz="4" w:space="0" w:color="auto"/>
              <w:right w:val="single" w:sz="4" w:space="0" w:color="auto"/>
            </w:tcBorders>
            <w:vAlign w:val="bottom"/>
          </w:tcPr>
          <w:p w14:paraId="49EF96A0" w14:textId="77777777" w:rsidR="004F3B3D" w:rsidRPr="008C7BF7" w:rsidRDefault="00742079" w:rsidP="002555E6">
            <w:pPr>
              <w:pStyle w:val="QRDEnTableText"/>
              <w:keepNext/>
              <w:spacing w:before="50" w:after="50" w:line="240" w:lineRule="exact"/>
              <w:jc w:val="center"/>
            </w:pPr>
            <w:r w:rsidRPr="008C7BF7">
              <w:t>Schedule</w:t>
            </w:r>
          </w:p>
        </w:tc>
      </w:tr>
      <w:tr w:rsidR="00B87822" w:rsidRPr="008C7BF7" w14:paraId="383009E8" w14:textId="77777777" w:rsidTr="00DE60F7">
        <w:trPr>
          <w:cantSplit/>
          <w:jc w:val="center"/>
        </w:trPr>
        <w:tc>
          <w:tcPr>
            <w:tcW w:w="1445" w:type="dxa"/>
            <w:vMerge w:val="restart"/>
            <w:tcBorders>
              <w:top w:val="single" w:sz="4" w:space="0" w:color="auto"/>
              <w:left w:val="single" w:sz="4" w:space="0" w:color="auto"/>
              <w:bottom w:val="single" w:sz="8" w:space="0" w:color="auto"/>
              <w:right w:val="single" w:sz="4" w:space="0" w:color="auto"/>
            </w:tcBorders>
          </w:tcPr>
          <w:p w14:paraId="49EA0971" w14:textId="77777777" w:rsidR="004F3B3D" w:rsidRPr="008C7BF7" w:rsidRDefault="00742079" w:rsidP="002555E6">
            <w:pPr>
              <w:pStyle w:val="QRDEnTableText"/>
              <w:keepNext/>
              <w:spacing w:before="50" w:after="50" w:line="240" w:lineRule="exact"/>
              <w:jc w:val="center"/>
            </w:pPr>
            <w:r w:rsidRPr="008C7BF7">
              <w:t xml:space="preserve">FOLFOX-4 </w:t>
            </w:r>
          </w:p>
          <w:p w14:paraId="327917B5" w14:textId="77777777" w:rsidR="004F3B3D" w:rsidRPr="008C7BF7" w:rsidRDefault="00742079" w:rsidP="002555E6">
            <w:pPr>
              <w:pStyle w:val="QRDEnTableText"/>
              <w:keepNext/>
              <w:spacing w:before="50" w:after="50" w:line="240" w:lineRule="exact"/>
              <w:jc w:val="center"/>
            </w:pPr>
            <w:r w:rsidRPr="008C7BF7">
              <w:t xml:space="preserve">or </w:t>
            </w:r>
          </w:p>
          <w:p w14:paraId="6A8F448E" w14:textId="77777777" w:rsidR="004F3B3D" w:rsidRPr="008C7BF7" w:rsidRDefault="00742079" w:rsidP="002555E6">
            <w:pPr>
              <w:pStyle w:val="QRDEnTableText"/>
              <w:keepNext/>
              <w:spacing w:before="50" w:after="50" w:line="240" w:lineRule="exact"/>
              <w:jc w:val="center"/>
            </w:pPr>
            <w:r w:rsidRPr="008C7BF7">
              <w:t>FOLFOX-4 + Avastin</w:t>
            </w:r>
          </w:p>
        </w:tc>
        <w:tc>
          <w:tcPr>
            <w:tcW w:w="1714" w:type="dxa"/>
            <w:tcBorders>
              <w:top w:val="single" w:sz="4" w:space="0" w:color="auto"/>
              <w:left w:val="single" w:sz="4" w:space="0" w:color="auto"/>
              <w:bottom w:val="nil"/>
              <w:right w:val="single" w:sz="4" w:space="0" w:color="auto"/>
            </w:tcBorders>
          </w:tcPr>
          <w:p w14:paraId="1545F892" w14:textId="77777777" w:rsidR="004F3B3D" w:rsidRPr="008C7BF7" w:rsidRDefault="00742079" w:rsidP="002555E6">
            <w:pPr>
              <w:pStyle w:val="QRDEnTableText"/>
              <w:keepNext/>
              <w:spacing w:before="50" w:after="50" w:line="240" w:lineRule="exact"/>
            </w:pPr>
            <w:r w:rsidRPr="008C7BF7">
              <w:t>Oxaliplatin</w:t>
            </w:r>
          </w:p>
        </w:tc>
        <w:tc>
          <w:tcPr>
            <w:tcW w:w="2160" w:type="dxa"/>
            <w:tcBorders>
              <w:top w:val="single" w:sz="4" w:space="0" w:color="auto"/>
              <w:left w:val="single" w:sz="4" w:space="0" w:color="auto"/>
              <w:bottom w:val="nil"/>
              <w:right w:val="single" w:sz="4" w:space="0" w:color="auto"/>
            </w:tcBorders>
          </w:tcPr>
          <w:p w14:paraId="385DAB9E" w14:textId="09CDC949" w:rsidR="004F3B3D" w:rsidRPr="008C7BF7" w:rsidRDefault="00742079" w:rsidP="002555E6">
            <w:pPr>
              <w:pStyle w:val="QRDEnTableText"/>
              <w:keepNext/>
              <w:spacing w:before="50" w:after="50" w:line="240" w:lineRule="exact"/>
            </w:pPr>
            <w:r w:rsidRPr="008C7BF7">
              <w:t>85 mg/m</w:t>
            </w:r>
            <w:r w:rsidRPr="008C7BF7">
              <w:rPr>
                <w:vertAlign w:val="superscript"/>
              </w:rPr>
              <w:t>2</w:t>
            </w:r>
            <w:r w:rsidRPr="008C7BF7">
              <w:t xml:space="preserve"> IV 2</w:t>
            </w:r>
            <w:r w:rsidR="007C70CC" w:rsidRPr="008C7BF7">
              <w:t> </w:t>
            </w:r>
            <w:r w:rsidRPr="008C7BF7">
              <w:t>h</w:t>
            </w:r>
          </w:p>
        </w:tc>
        <w:tc>
          <w:tcPr>
            <w:tcW w:w="3110" w:type="dxa"/>
            <w:vMerge w:val="restart"/>
            <w:tcBorders>
              <w:top w:val="single" w:sz="4" w:space="0" w:color="auto"/>
              <w:left w:val="single" w:sz="4" w:space="0" w:color="auto"/>
              <w:right w:val="single" w:sz="4" w:space="0" w:color="auto"/>
            </w:tcBorders>
          </w:tcPr>
          <w:p w14:paraId="7C8D972C" w14:textId="77777777" w:rsidR="004F3B3D" w:rsidRPr="008C7BF7" w:rsidRDefault="00742079" w:rsidP="002555E6">
            <w:pPr>
              <w:pStyle w:val="QRDEnTableText"/>
              <w:keepNext/>
              <w:spacing w:before="50" w:after="50" w:line="240" w:lineRule="exact"/>
            </w:pPr>
            <w:r w:rsidRPr="008C7BF7">
              <w:t>Oxaliplatin on day 1</w:t>
            </w:r>
          </w:p>
          <w:p w14:paraId="5EED7DD3" w14:textId="77777777" w:rsidR="004F3B3D" w:rsidRPr="008C7BF7" w:rsidRDefault="00742079" w:rsidP="002555E6">
            <w:pPr>
              <w:pStyle w:val="QRDEnTableText"/>
              <w:keepNext/>
              <w:spacing w:before="50" w:after="50" w:line="240" w:lineRule="exact"/>
            </w:pPr>
            <w:r w:rsidRPr="008C7BF7">
              <w:t>Leucovorin on day 1 and 2</w:t>
            </w:r>
          </w:p>
          <w:p w14:paraId="5800F7D2" w14:textId="77777777" w:rsidR="004F3B3D" w:rsidRPr="008C7BF7" w:rsidRDefault="00742079" w:rsidP="002555E6">
            <w:pPr>
              <w:pStyle w:val="QRDEnTableText"/>
              <w:keepNext/>
              <w:spacing w:before="50" w:after="50" w:line="240" w:lineRule="exact"/>
            </w:pPr>
            <w:r w:rsidRPr="008C7BF7">
              <w:t xml:space="preserve">5-fluorouracil IV bolus/infusion, each on days 1 and 2 </w:t>
            </w:r>
          </w:p>
        </w:tc>
      </w:tr>
      <w:tr w:rsidR="00B87822" w:rsidRPr="008C7BF7" w14:paraId="4FBD1B94" w14:textId="77777777" w:rsidTr="00DE60F7">
        <w:trPr>
          <w:cantSplit/>
          <w:jc w:val="center"/>
        </w:trPr>
        <w:tc>
          <w:tcPr>
            <w:tcW w:w="1445" w:type="dxa"/>
            <w:vMerge/>
            <w:tcBorders>
              <w:top w:val="nil"/>
              <w:left w:val="single" w:sz="4" w:space="0" w:color="auto"/>
              <w:bottom w:val="single" w:sz="8" w:space="0" w:color="auto"/>
              <w:right w:val="single" w:sz="4" w:space="0" w:color="auto"/>
            </w:tcBorders>
          </w:tcPr>
          <w:p w14:paraId="25F8E239" w14:textId="77777777" w:rsidR="004F3B3D" w:rsidRPr="008C7BF7" w:rsidRDefault="004F3B3D" w:rsidP="002555E6">
            <w:pPr>
              <w:pStyle w:val="QRDEnTableText"/>
              <w:keepNext/>
              <w:spacing w:before="50" w:after="50" w:line="240" w:lineRule="exact"/>
              <w:jc w:val="center"/>
            </w:pPr>
          </w:p>
        </w:tc>
        <w:tc>
          <w:tcPr>
            <w:tcW w:w="1714" w:type="dxa"/>
            <w:tcBorders>
              <w:top w:val="nil"/>
              <w:left w:val="single" w:sz="4" w:space="0" w:color="auto"/>
              <w:bottom w:val="nil"/>
              <w:right w:val="single" w:sz="4" w:space="0" w:color="auto"/>
            </w:tcBorders>
          </w:tcPr>
          <w:p w14:paraId="580B6F7C" w14:textId="77777777" w:rsidR="004F3B3D" w:rsidRPr="008C7BF7" w:rsidRDefault="00742079" w:rsidP="002555E6">
            <w:pPr>
              <w:pStyle w:val="QRDEnTableText"/>
              <w:keepNext/>
              <w:spacing w:before="50" w:after="50" w:line="240" w:lineRule="exact"/>
            </w:pPr>
            <w:r w:rsidRPr="008C7BF7">
              <w:t>Leucovorin</w:t>
            </w:r>
          </w:p>
        </w:tc>
        <w:tc>
          <w:tcPr>
            <w:tcW w:w="2160" w:type="dxa"/>
            <w:tcBorders>
              <w:top w:val="nil"/>
              <w:left w:val="single" w:sz="4" w:space="0" w:color="auto"/>
              <w:bottom w:val="nil"/>
              <w:right w:val="single" w:sz="4" w:space="0" w:color="auto"/>
            </w:tcBorders>
          </w:tcPr>
          <w:p w14:paraId="49C0CC87" w14:textId="36AFB895" w:rsidR="004F3B3D" w:rsidRPr="008C7BF7" w:rsidRDefault="00742079" w:rsidP="002555E6">
            <w:pPr>
              <w:pStyle w:val="QRDEnTableText"/>
              <w:keepNext/>
              <w:spacing w:before="50" w:after="50" w:line="240" w:lineRule="exact"/>
            </w:pPr>
            <w:r w:rsidRPr="008C7BF7">
              <w:t>200 mg/m</w:t>
            </w:r>
            <w:r w:rsidRPr="008C7BF7">
              <w:rPr>
                <w:vertAlign w:val="superscript"/>
              </w:rPr>
              <w:t>2</w:t>
            </w:r>
            <w:r w:rsidRPr="008C7BF7">
              <w:t xml:space="preserve"> IV 2</w:t>
            </w:r>
            <w:r w:rsidR="007C70CC" w:rsidRPr="008C7BF7">
              <w:t> </w:t>
            </w:r>
            <w:r w:rsidRPr="008C7BF7">
              <w:t>h</w:t>
            </w:r>
          </w:p>
        </w:tc>
        <w:tc>
          <w:tcPr>
            <w:tcW w:w="3110" w:type="dxa"/>
            <w:vMerge/>
            <w:tcBorders>
              <w:left w:val="single" w:sz="4" w:space="0" w:color="auto"/>
              <w:right w:val="single" w:sz="4" w:space="0" w:color="auto"/>
            </w:tcBorders>
          </w:tcPr>
          <w:p w14:paraId="047320C7" w14:textId="77777777" w:rsidR="004F3B3D" w:rsidRPr="008C7BF7" w:rsidRDefault="004F3B3D" w:rsidP="002555E6">
            <w:pPr>
              <w:pStyle w:val="QRDEnTableText"/>
              <w:keepNext/>
              <w:spacing w:before="50" w:after="50" w:line="240" w:lineRule="exact"/>
            </w:pPr>
          </w:p>
        </w:tc>
      </w:tr>
      <w:tr w:rsidR="00B87822" w:rsidRPr="007F17A5" w14:paraId="51C70D1B" w14:textId="77777777" w:rsidTr="00DE60F7">
        <w:trPr>
          <w:cantSplit/>
          <w:jc w:val="center"/>
        </w:trPr>
        <w:tc>
          <w:tcPr>
            <w:tcW w:w="1445" w:type="dxa"/>
            <w:vMerge/>
            <w:tcBorders>
              <w:top w:val="nil"/>
              <w:left w:val="single" w:sz="4" w:space="0" w:color="auto"/>
              <w:bottom w:val="single" w:sz="8" w:space="0" w:color="auto"/>
              <w:right w:val="single" w:sz="4" w:space="0" w:color="auto"/>
            </w:tcBorders>
          </w:tcPr>
          <w:p w14:paraId="24D7D9D4" w14:textId="77777777" w:rsidR="004F3B3D" w:rsidRPr="008C7BF7" w:rsidRDefault="004F3B3D" w:rsidP="002555E6">
            <w:pPr>
              <w:pStyle w:val="QRDEnTableText"/>
              <w:keepNext/>
              <w:spacing w:before="50" w:after="50" w:line="240" w:lineRule="exact"/>
              <w:jc w:val="center"/>
            </w:pPr>
          </w:p>
        </w:tc>
        <w:tc>
          <w:tcPr>
            <w:tcW w:w="1714" w:type="dxa"/>
            <w:tcBorders>
              <w:top w:val="nil"/>
              <w:left w:val="single" w:sz="4" w:space="0" w:color="auto"/>
              <w:bottom w:val="single" w:sz="4" w:space="0" w:color="auto"/>
              <w:right w:val="single" w:sz="4" w:space="0" w:color="auto"/>
            </w:tcBorders>
          </w:tcPr>
          <w:p w14:paraId="07CC646C" w14:textId="77777777" w:rsidR="004F3B3D" w:rsidRPr="008C7BF7" w:rsidRDefault="00742079" w:rsidP="002555E6">
            <w:pPr>
              <w:pStyle w:val="QRDEnTableText"/>
              <w:keepNext/>
              <w:spacing w:before="50" w:after="50" w:line="240" w:lineRule="exact"/>
            </w:pPr>
            <w:r w:rsidRPr="008C7BF7">
              <w:t>5-Fluorouracil</w:t>
            </w:r>
          </w:p>
        </w:tc>
        <w:tc>
          <w:tcPr>
            <w:tcW w:w="2160" w:type="dxa"/>
            <w:tcBorders>
              <w:top w:val="nil"/>
              <w:left w:val="single" w:sz="4" w:space="0" w:color="auto"/>
              <w:bottom w:val="single" w:sz="4" w:space="0" w:color="auto"/>
              <w:right w:val="single" w:sz="4" w:space="0" w:color="auto"/>
            </w:tcBorders>
          </w:tcPr>
          <w:p w14:paraId="473544DF" w14:textId="0E48F56A" w:rsidR="004F3B3D" w:rsidRPr="007F17A5" w:rsidRDefault="00742079" w:rsidP="002555E6">
            <w:pPr>
              <w:pStyle w:val="QRDEnTableText"/>
              <w:keepNext/>
              <w:spacing w:before="50" w:after="50" w:line="240" w:lineRule="exact"/>
              <w:rPr>
                <w:lang w:val="pt-BR"/>
              </w:rPr>
            </w:pPr>
            <w:r w:rsidRPr="007F17A5">
              <w:rPr>
                <w:lang w:val="pt-BR"/>
              </w:rPr>
              <w:t>400 mg/m</w:t>
            </w:r>
            <w:r w:rsidRPr="007F17A5">
              <w:rPr>
                <w:vertAlign w:val="superscript"/>
                <w:lang w:val="pt-BR"/>
              </w:rPr>
              <w:t>2</w:t>
            </w:r>
            <w:r w:rsidRPr="007F17A5">
              <w:rPr>
                <w:lang w:val="pt-BR"/>
              </w:rPr>
              <w:t xml:space="preserve"> IV bolus, 600 mg/m</w:t>
            </w:r>
            <w:r w:rsidRPr="007F17A5">
              <w:rPr>
                <w:vertAlign w:val="superscript"/>
                <w:lang w:val="pt-BR"/>
              </w:rPr>
              <w:t>2</w:t>
            </w:r>
            <w:r w:rsidRPr="007F17A5">
              <w:rPr>
                <w:lang w:val="pt-BR"/>
              </w:rPr>
              <w:t xml:space="preserve"> IV 22</w:t>
            </w:r>
            <w:r w:rsidR="007C70CC" w:rsidRPr="007F17A5">
              <w:rPr>
                <w:lang w:val="pt-BR"/>
              </w:rPr>
              <w:t> </w:t>
            </w:r>
            <w:r w:rsidRPr="007F17A5">
              <w:rPr>
                <w:lang w:val="pt-BR"/>
              </w:rPr>
              <w:t>h</w:t>
            </w:r>
          </w:p>
        </w:tc>
        <w:tc>
          <w:tcPr>
            <w:tcW w:w="3110" w:type="dxa"/>
            <w:vMerge/>
            <w:tcBorders>
              <w:left w:val="single" w:sz="4" w:space="0" w:color="auto"/>
              <w:bottom w:val="single" w:sz="4" w:space="0" w:color="auto"/>
              <w:right w:val="single" w:sz="4" w:space="0" w:color="auto"/>
            </w:tcBorders>
          </w:tcPr>
          <w:p w14:paraId="619FFD58" w14:textId="77777777" w:rsidR="004F3B3D" w:rsidRPr="007F17A5" w:rsidRDefault="004F3B3D" w:rsidP="002555E6">
            <w:pPr>
              <w:pStyle w:val="QRDEnTableText"/>
              <w:keepNext/>
              <w:spacing w:before="50" w:after="50" w:line="240" w:lineRule="exact"/>
              <w:rPr>
                <w:lang w:val="pt-BR"/>
              </w:rPr>
            </w:pPr>
          </w:p>
        </w:tc>
      </w:tr>
      <w:tr w:rsidR="00B87822" w:rsidRPr="008C7BF7" w14:paraId="08C27ECE" w14:textId="77777777" w:rsidTr="00DE60F7">
        <w:trPr>
          <w:cantSplit/>
          <w:jc w:val="center"/>
        </w:trPr>
        <w:tc>
          <w:tcPr>
            <w:tcW w:w="1445" w:type="dxa"/>
            <w:vMerge/>
            <w:tcBorders>
              <w:top w:val="nil"/>
              <w:left w:val="single" w:sz="4" w:space="0" w:color="auto"/>
              <w:bottom w:val="single" w:sz="4" w:space="0" w:color="auto"/>
              <w:right w:val="single" w:sz="4" w:space="0" w:color="auto"/>
            </w:tcBorders>
          </w:tcPr>
          <w:p w14:paraId="5C4EB37A" w14:textId="77777777" w:rsidR="004F3B3D" w:rsidRPr="007F17A5" w:rsidRDefault="004F3B3D" w:rsidP="00C16AAD">
            <w:pPr>
              <w:pStyle w:val="QRDEnTableText"/>
              <w:spacing w:before="50" w:after="50" w:line="240" w:lineRule="exact"/>
              <w:jc w:val="center"/>
              <w:rPr>
                <w:lang w:val="pt-BR"/>
              </w:rPr>
            </w:pPr>
          </w:p>
        </w:tc>
        <w:tc>
          <w:tcPr>
            <w:tcW w:w="1714" w:type="dxa"/>
            <w:tcBorders>
              <w:top w:val="single" w:sz="4" w:space="0" w:color="auto"/>
              <w:left w:val="single" w:sz="4" w:space="0" w:color="auto"/>
              <w:bottom w:val="single" w:sz="4" w:space="0" w:color="auto"/>
              <w:right w:val="single" w:sz="4" w:space="0" w:color="auto"/>
            </w:tcBorders>
          </w:tcPr>
          <w:p w14:paraId="52483406" w14:textId="77777777" w:rsidR="004F3B3D" w:rsidRPr="008C7BF7" w:rsidRDefault="00742079" w:rsidP="00C16AAD">
            <w:pPr>
              <w:pStyle w:val="QRDEnTableText"/>
              <w:spacing w:before="50" w:after="50" w:line="240" w:lineRule="exact"/>
            </w:pPr>
            <w:r w:rsidRPr="008C7BF7">
              <w:t>Placebo or Avastin</w:t>
            </w:r>
          </w:p>
        </w:tc>
        <w:tc>
          <w:tcPr>
            <w:tcW w:w="2160" w:type="dxa"/>
            <w:tcBorders>
              <w:top w:val="single" w:sz="4" w:space="0" w:color="auto"/>
              <w:left w:val="single" w:sz="4" w:space="0" w:color="auto"/>
              <w:bottom w:val="single" w:sz="4" w:space="0" w:color="auto"/>
              <w:right w:val="single" w:sz="4" w:space="0" w:color="auto"/>
            </w:tcBorders>
          </w:tcPr>
          <w:p w14:paraId="3700A8D1" w14:textId="0FD0EAC2" w:rsidR="004F3B3D" w:rsidRPr="008C7BF7" w:rsidRDefault="00742079" w:rsidP="00C16AAD">
            <w:pPr>
              <w:pStyle w:val="QRDEnTableText"/>
              <w:spacing w:before="50" w:after="50" w:line="240" w:lineRule="exact"/>
            </w:pPr>
            <w:r w:rsidRPr="008C7BF7">
              <w:t>5 mg/kg IV 30</w:t>
            </w:r>
            <w:r w:rsidR="007C70CC" w:rsidRPr="008C7BF7">
              <w:noBreakHyphen/>
            </w:r>
            <w:r w:rsidRPr="008C7BF7">
              <w:t>90</w:t>
            </w:r>
            <w:r w:rsidR="007C70CC" w:rsidRPr="008C7BF7">
              <w:t> </w:t>
            </w:r>
            <w:r w:rsidRPr="008C7BF7">
              <w:t>min</w:t>
            </w:r>
          </w:p>
        </w:tc>
        <w:tc>
          <w:tcPr>
            <w:tcW w:w="3110" w:type="dxa"/>
            <w:tcBorders>
              <w:top w:val="single" w:sz="4" w:space="0" w:color="auto"/>
              <w:left w:val="single" w:sz="4" w:space="0" w:color="auto"/>
              <w:bottom w:val="single" w:sz="4" w:space="0" w:color="auto"/>
              <w:right w:val="single" w:sz="4" w:space="0" w:color="auto"/>
            </w:tcBorders>
          </w:tcPr>
          <w:p w14:paraId="2F591D36" w14:textId="77777777" w:rsidR="004F3B3D" w:rsidRPr="008C7BF7" w:rsidRDefault="00742079" w:rsidP="00C16AAD">
            <w:pPr>
              <w:pStyle w:val="QRDEnTableText"/>
              <w:spacing w:before="50" w:after="50" w:line="240" w:lineRule="exact"/>
            </w:pPr>
            <w:r w:rsidRPr="008C7BF7">
              <w:t>Day 1, prior to FOLFOX-4, every 2 weeks</w:t>
            </w:r>
          </w:p>
        </w:tc>
      </w:tr>
      <w:tr w:rsidR="00B87822" w:rsidRPr="008C7BF7" w14:paraId="57A73F04" w14:textId="77777777" w:rsidTr="00DE60F7">
        <w:trPr>
          <w:cantSplit/>
          <w:jc w:val="center"/>
        </w:trPr>
        <w:tc>
          <w:tcPr>
            <w:tcW w:w="1445" w:type="dxa"/>
            <w:vMerge w:val="restart"/>
            <w:tcBorders>
              <w:top w:val="single" w:sz="4" w:space="0" w:color="auto"/>
              <w:left w:val="single" w:sz="4" w:space="0" w:color="auto"/>
              <w:bottom w:val="single" w:sz="8" w:space="0" w:color="auto"/>
              <w:right w:val="single" w:sz="4" w:space="0" w:color="auto"/>
            </w:tcBorders>
          </w:tcPr>
          <w:p w14:paraId="288764AD" w14:textId="77777777" w:rsidR="004F3B3D" w:rsidRPr="008C7BF7" w:rsidRDefault="00742079" w:rsidP="00C16AAD">
            <w:pPr>
              <w:pStyle w:val="QRDEnTableText"/>
              <w:spacing w:before="50" w:after="50" w:line="240" w:lineRule="exact"/>
              <w:jc w:val="center"/>
            </w:pPr>
            <w:r w:rsidRPr="008C7BF7">
              <w:t xml:space="preserve">XELOX </w:t>
            </w:r>
          </w:p>
          <w:p w14:paraId="6D2E1165" w14:textId="77777777" w:rsidR="004F3B3D" w:rsidRPr="008C7BF7" w:rsidRDefault="00742079" w:rsidP="00C16AAD">
            <w:pPr>
              <w:pStyle w:val="QRDEnTableText"/>
              <w:spacing w:before="50" w:after="50" w:line="240" w:lineRule="exact"/>
              <w:jc w:val="center"/>
            </w:pPr>
            <w:r w:rsidRPr="008C7BF7">
              <w:t>or</w:t>
            </w:r>
          </w:p>
          <w:p w14:paraId="1B5E33A6" w14:textId="77777777" w:rsidR="004F3B3D" w:rsidRPr="008C7BF7" w:rsidRDefault="00742079" w:rsidP="00C16AAD">
            <w:pPr>
              <w:pStyle w:val="QRDEnTableText"/>
              <w:spacing w:before="50" w:after="50" w:line="240" w:lineRule="exact"/>
              <w:jc w:val="center"/>
            </w:pPr>
            <w:r w:rsidRPr="008C7BF7">
              <w:t>XELOX + Avastin</w:t>
            </w:r>
          </w:p>
        </w:tc>
        <w:tc>
          <w:tcPr>
            <w:tcW w:w="1714" w:type="dxa"/>
            <w:tcBorders>
              <w:top w:val="single" w:sz="4" w:space="0" w:color="auto"/>
              <w:left w:val="single" w:sz="4" w:space="0" w:color="auto"/>
              <w:bottom w:val="nil"/>
              <w:right w:val="single" w:sz="4" w:space="0" w:color="auto"/>
            </w:tcBorders>
          </w:tcPr>
          <w:p w14:paraId="07F026C6" w14:textId="77777777" w:rsidR="004F3B3D" w:rsidRPr="008C7BF7" w:rsidRDefault="00742079" w:rsidP="00C16AAD">
            <w:pPr>
              <w:pStyle w:val="QRDEnTableText"/>
              <w:spacing w:before="50" w:after="50" w:line="240" w:lineRule="exact"/>
            </w:pPr>
            <w:r w:rsidRPr="008C7BF7">
              <w:t>Oxaliplatin</w:t>
            </w:r>
          </w:p>
        </w:tc>
        <w:tc>
          <w:tcPr>
            <w:tcW w:w="2160" w:type="dxa"/>
            <w:tcBorders>
              <w:top w:val="single" w:sz="4" w:space="0" w:color="auto"/>
              <w:left w:val="single" w:sz="4" w:space="0" w:color="auto"/>
              <w:bottom w:val="nil"/>
              <w:right w:val="single" w:sz="4" w:space="0" w:color="auto"/>
            </w:tcBorders>
          </w:tcPr>
          <w:p w14:paraId="230C27A3" w14:textId="5CCADCA2" w:rsidR="004F3B3D" w:rsidRPr="008C7BF7" w:rsidRDefault="00742079" w:rsidP="00C16AAD">
            <w:pPr>
              <w:pStyle w:val="QRDEnTableText"/>
              <w:spacing w:before="50" w:after="50" w:line="240" w:lineRule="exact"/>
            </w:pPr>
            <w:r w:rsidRPr="008C7BF7">
              <w:t>130 mg/m</w:t>
            </w:r>
            <w:r w:rsidRPr="008C7BF7">
              <w:rPr>
                <w:vertAlign w:val="superscript"/>
              </w:rPr>
              <w:t>2</w:t>
            </w:r>
            <w:r w:rsidRPr="008C7BF7">
              <w:t xml:space="preserve"> IV 2</w:t>
            </w:r>
            <w:r w:rsidR="007C70CC" w:rsidRPr="008C7BF7">
              <w:t> </w:t>
            </w:r>
            <w:r w:rsidRPr="008C7BF7">
              <w:t>h</w:t>
            </w:r>
          </w:p>
        </w:tc>
        <w:tc>
          <w:tcPr>
            <w:tcW w:w="3110" w:type="dxa"/>
            <w:vMerge w:val="restart"/>
            <w:tcBorders>
              <w:top w:val="single" w:sz="4" w:space="0" w:color="auto"/>
              <w:left w:val="single" w:sz="4" w:space="0" w:color="auto"/>
              <w:right w:val="single" w:sz="4" w:space="0" w:color="auto"/>
            </w:tcBorders>
          </w:tcPr>
          <w:p w14:paraId="24596A6A" w14:textId="77777777" w:rsidR="004F3B3D" w:rsidRPr="008C7BF7" w:rsidRDefault="00742079" w:rsidP="00C16AAD">
            <w:pPr>
              <w:pStyle w:val="QRDEnTableText"/>
              <w:spacing w:before="50" w:after="50" w:line="240" w:lineRule="exact"/>
            </w:pPr>
            <w:r w:rsidRPr="008C7BF7">
              <w:t>Oxaliplatin on day 1</w:t>
            </w:r>
          </w:p>
          <w:p w14:paraId="155421F4" w14:textId="3DA0D947" w:rsidR="004F3B3D" w:rsidRPr="008C7BF7" w:rsidRDefault="00742079" w:rsidP="00C16AAD">
            <w:pPr>
              <w:pStyle w:val="QRDEnTableText"/>
              <w:spacing w:before="50" w:after="50" w:line="240" w:lineRule="exact"/>
            </w:pPr>
            <w:r w:rsidRPr="008C7BF7">
              <w:t>Capecitabine oral bid for 2</w:t>
            </w:r>
            <w:r w:rsidR="007C70CC" w:rsidRPr="008C7BF7">
              <w:t> </w:t>
            </w:r>
            <w:r w:rsidRPr="008C7BF7">
              <w:t>weeks (followed by 1</w:t>
            </w:r>
            <w:r w:rsidR="007C70CC" w:rsidRPr="008C7BF7">
              <w:t> </w:t>
            </w:r>
            <w:r w:rsidRPr="008C7BF7">
              <w:t>week off treatment)</w:t>
            </w:r>
          </w:p>
        </w:tc>
      </w:tr>
      <w:tr w:rsidR="00B87822" w:rsidRPr="008C7BF7" w14:paraId="4C39F479" w14:textId="77777777" w:rsidTr="00DE60F7">
        <w:trPr>
          <w:cantSplit/>
          <w:jc w:val="center"/>
        </w:trPr>
        <w:tc>
          <w:tcPr>
            <w:tcW w:w="1445" w:type="dxa"/>
            <w:vMerge/>
            <w:tcBorders>
              <w:top w:val="nil"/>
              <w:left w:val="single" w:sz="4" w:space="0" w:color="auto"/>
              <w:bottom w:val="single" w:sz="8" w:space="0" w:color="auto"/>
              <w:right w:val="single" w:sz="4" w:space="0" w:color="auto"/>
            </w:tcBorders>
          </w:tcPr>
          <w:p w14:paraId="46297131" w14:textId="77777777" w:rsidR="004F3B3D" w:rsidRPr="008C7BF7" w:rsidRDefault="004F3B3D" w:rsidP="00C16AAD">
            <w:pPr>
              <w:pStyle w:val="QRDEnTableText"/>
            </w:pPr>
          </w:p>
        </w:tc>
        <w:tc>
          <w:tcPr>
            <w:tcW w:w="1714" w:type="dxa"/>
            <w:tcBorders>
              <w:top w:val="nil"/>
              <w:left w:val="single" w:sz="4" w:space="0" w:color="auto"/>
              <w:bottom w:val="nil"/>
              <w:right w:val="single" w:sz="4" w:space="0" w:color="auto"/>
            </w:tcBorders>
          </w:tcPr>
          <w:p w14:paraId="3EE83E7E" w14:textId="77777777" w:rsidR="004F3B3D" w:rsidRPr="008C7BF7" w:rsidRDefault="00742079" w:rsidP="00C16AAD">
            <w:pPr>
              <w:pStyle w:val="QRDEnTableText"/>
              <w:spacing w:before="50" w:after="50" w:line="240" w:lineRule="exact"/>
            </w:pPr>
            <w:r w:rsidRPr="008C7BF7">
              <w:t>Capecitabine</w:t>
            </w:r>
          </w:p>
        </w:tc>
        <w:tc>
          <w:tcPr>
            <w:tcW w:w="2160" w:type="dxa"/>
            <w:tcBorders>
              <w:top w:val="nil"/>
              <w:left w:val="single" w:sz="4" w:space="0" w:color="auto"/>
              <w:bottom w:val="nil"/>
              <w:right w:val="single" w:sz="4" w:space="0" w:color="auto"/>
            </w:tcBorders>
          </w:tcPr>
          <w:p w14:paraId="6EB22B82" w14:textId="77777777" w:rsidR="004F3B3D" w:rsidRPr="008C7BF7" w:rsidRDefault="00742079" w:rsidP="00C16AAD">
            <w:pPr>
              <w:pStyle w:val="QRDEnTableText"/>
              <w:spacing w:before="50" w:after="50" w:line="240" w:lineRule="exact"/>
            </w:pPr>
            <w:r w:rsidRPr="008C7BF7">
              <w:t>1000 mg/m</w:t>
            </w:r>
            <w:r w:rsidRPr="008C7BF7">
              <w:rPr>
                <w:vertAlign w:val="superscript"/>
              </w:rPr>
              <w:t>2</w:t>
            </w:r>
            <w:r w:rsidRPr="008C7BF7">
              <w:t xml:space="preserve"> oral bid</w:t>
            </w:r>
          </w:p>
        </w:tc>
        <w:tc>
          <w:tcPr>
            <w:tcW w:w="3110" w:type="dxa"/>
            <w:vMerge/>
            <w:tcBorders>
              <w:left w:val="single" w:sz="4" w:space="0" w:color="auto"/>
              <w:right w:val="single" w:sz="4" w:space="0" w:color="auto"/>
            </w:tcBorders>
          </w:tcPr>
          <w:p w14:paraId="443BFBDC" w14:textId="77777777" w:rsidR="004F3B3D" w:rsidRPr="008C7BF7" w:rsidRDefault="004F3B3D" w:rsidP="00C16AAD">
            <w:pPr>
              <w:pStyle w:val="QRDEnTableText"/>
              <w:spacing w:before="50" w:after="50" w:line="240" w:lineRule="exact"/>
            </w:pPr>
          </w:p>
        </w:tc>
      </w:tr>
      <w:tr w:rsidR="00B87822" w:rsidRPr="008C7BF7" w14:paraId="2DA500E1" w14:textId="77777777" w:rsidTr="00DE60F7">
        <w:trPr>
          <w:cantSplit/>
          <w:jc w:val="center"/>
        </w:trPr>
        <w:tc>
          <w:tcPr>
            <w:tcW w:w="1445" w:type="dxa"/>
            <w:vMerge/>
            <w:tcBorders>
              <w:top w:val="nil"/>
              <w:left w:val="single" w:sz="4" w:space="0" w:color="auto"/>
              <w:bottom w:val="single" w:sz="8" w:space="0" w:color="auto"/>
              <w:right w:val="single" w:sz="4" w:space="0" w:color="auto"/>
            </w:tcBorders>
          </w:tcPr>
          <w:p w14:paraId="66649FB8" w14:textId="77777777" w:rsidR="004F3B3D" w:rsidRPr="008C7BF7" w:rsidRDefault="004F3B3D" w:rsidP="00C16AAD">
            <w:pPr>
              <w:pStyle w:val="QRDEnTableText"/>
            </w:pPr>
          </w:p>
        </w:tc>
        <w:tc>
          <w:tcPr>
            <w:tcW w:w="1714" w:type="dxa"/>
            <w:tcBorders>
              <w:top w:val="nil"/>
              <w:left w:val="single" w:sz="4" w:space="0" w:color="auto"/>
              <w:bottom w:val="single" w:sz="4" w:space="0" w:color="auto"/>
              <w:right w:val="single" w:sz="4" w:space="0" w:color="auto"/>
            </w:tcBorders>
          </w:tcPr>
          <w:p w14:paraId="3D5046E9" w14:textId="77777777" w:rsidR="004F3B3D" w:rsidRPr="008C7BF7" w:rsidRDefault="004F3B3D" w:rsidP="00C16AAD">
            <w:pPr>
              <w:pStyle w:val="QRDEnTableText"/>
              <w:spacing w:before="50" w:after="50" w:line="240" w:lineRule="exact"/>
            </w:pPr>
          </w:p>
        </w:tc>
        <w:tc>
          <w:tcPr>
            <w:tcW w:w="2160" w:type="dxa"/>
            <w:tcBorders>
              <w:top w:val="nil"/>
              <w:left w:val="single" w:sz="4" w:space="0" w:color="auto"/>
              <w:bottom w:val="single" w:sz="4" w:space="0" w:color="auto"/>
              <w:right w:val="single" w:sz="4" w:space="0" w:color="auto"/>
            </w:tcBorders>
          </w:tcPr>
          <w:p w14:paraId="4BBD3628" w14:textId="77777777" w:rsidR="004F3B3D" w:rsidRPr="008C7BF7" w:rsidRDefault="004F3B3D" w:rsidP="00C16AAD">
            <w:pPr>
              <w:pStyle w:val="QRDEnTableText"/>
              <w:spacing w:before="50" w:after="50" w:line="240" w:lineRule="exact"/>
            </w:pPr>
          </w:p>
        </w:tc>
        <w:tc>
          <w:tcPr>
            <w:tcW w:w="3110" w:type="dxa"/>
            <w:vMerge/>
            <w:tcBorders>
              <w:left w:val="single" w:sz="4" w:space="0" w:color="auto"/>
              <w:bottom w:val="single" w:sz="4" w:space="0" w:color="auto"/>
              <w:right w:val="single" w:sz="4" w:space="0" w:color="auto"/>
            </w:tcBorders>
          </w:tcPr>
          <w:p w14:paraId="34D36A62" w14:textId="77777777" w:rsidR="004F3B3D" w:rsidRPr="008C7BF7" w:rsidRDefault="004F3B3D" w:rsidP="00C16AAD">
            <w:pPr>
              <w:pStyle w:val="QRDEnTableText"/>
              <w:spacing w:before="50" w:after="50" w:line="240" w:lineRule="exact"/>
            </w:pPr>
          </w:p>
        </w:tc>
      </w:tr>
      <w:tr w:rsidR="00B87822" w:rsidRPr="008C7BF7" w14:paraId="6B09AECF" w14:textId="77777777" w:rsidTr="00DE60F7">
        <w:trPr>
          <w:cantSplit/>
          <w:jc w:val="center"/>
        </w:trPr>
        <w:tc>
          <w:tcPr>
            <w:tcW w:w="1445" w:type="dxa"/>
            <w:vMerge/>
            <w:tcBorders>
              <w:top w:val="nil"/>
              <w:left w:val="single" w:sz="4" w:space="0" w:color="auto"/>
              <w:bottom w:val="single" w:sz="4" w:space="0" w:color="auto"/>
              <w:right w:val="single" w:sz="4" w:space="0" w:color="auto"/>
            </w:tcBorders>
          </w:tcPr>
          <w:p w14:paraId="2E1F71F6" w14:textId="77777777" w:rsidR="004F3B3D" w:rsidRPr="008C7BF7" w:rsidRDefault="004F3B3D" w:rsidP="00C16AAD">
            <w:pPr>
              <w:pStyle w:val="QRDEnTableText"/>
            </w:pPr>
          </w:p>
        </w:tc>
        <w:tc>
          <w:tcPr>
            <w:tcW w:w="1714" w:type="dxa"/>
            <w:tcBorders>
              <w:top w:val="single" w:sz="4" w:space="0" w:color="auto"/>
              <w:left w:val="single" w:sz="4" w:space="0" w:color="auto"/>
              <w:bottom w:val="single" w:sz="4" w:space="0" w:color="auto"/>
              <w:right w:val="single" w:sz="4" w:space="0" w:color="auto"/>
            </w:tcBorders>
          </w:tcPr>
          <w:p w14:paraId="0763A304" w14:textId="77777777" w:rsidR="004F3B3D" w:rsidRPr="008C7BF7" w:rsidRDefault="00742079" w:rsidP="00C16AAD">
            <w:pPr>
              <w:pStyle w:val="QRDEnTableText"/>
              <w:spacing w:before="50" w:after="50" w:line="240" w:lineRule="exact"/>
            </w:pPr>
            <w:r w:rsidRPr="008C7BF7">
              <w:t>Placebo or Avastin</w:t>
            </w:r>
          </w:p>
        </w:tc>
        <w:tc>
          <w:tcPr>
            <w:tcW w:w="2160" w:type="dxa"/>
            <w:tcBorders>
              <w:top w:val="single" w:sz="4" w:space="0" w:color="auto"/>
              <w:left w:val="single" w:sz="4" w:space="0" w:color="auto"/>
              <w:bottom w:val="single" w:sz="4" w:space="0" w:color="auto"/>
              <w:right w:val="single" w:sz="4" w:space="0" w:color="auto"/>
            </w:tcBorders>
          </w:tcPr>
          <w:p w14:paraId="14719038" w14:textId="763FCA9D" w:rsidR="004F3B3D" w:rsidRPr="008C7BF7" w:rsidRDefault="00742079" w:rsidP="00C16AAD">
            <w:pPr>
              <w:pStyle w:val="QRDEnTableText"/>
              <w:spacing w:before="50" w:after="50" w:line="240" w:lineRule="exact"/>
            </w:pPr>
            <w:r w:rsidRPr="008C7BF7">
              <w:t>7.5 mg/kg IV 30</w:t>
            </w:r>
            <w:r w:rsidR="007C70CC" w:rsidRPr="008C7BF7">
              <w:noBreakHyphen/>
            </w:r>
            <w:r w:rsidRPr="008C7BF7">
              <w:t>90</w:t>
            </w:r>
            <w:r w:rsidR="007C70CC" w:rsidRPr="008C7BF7">
              <w:t> </w:t>
            </w:r>
            <w:r w:rsidRPr="008C7BF7">
              <w:t>min</w:t>
            </w:r>
          </w:p>
        </w:tc>
        <w:tc>
          <w:tcPr>
            <w:tcW w:w="3110" w:type="dxa"/>
            <w:tcBorders>
              <w:top w:val="single" w:sz="4" w:space="0" w:color="auto"/>
              <w:left w:val="single" w:sz="4" w:space="0" w:color="auto"/>
              <w:bottom w:val="single" w:sz="4" w:space="0" w:color="auto"/>
              <w:right w:val="single" w:sz="4" w:space="0" w:color="auto"/>
            </w:tcBorders>
          </w:tcPr>
          <w:p w14:paraId="63B67DEC" w14:textId="77777777" w:rsidR="004F3B3D" w:rsidRPr="008C7BF7" w:rsidRDefault="00742079" w:rsidP="00C16AAD">
            <w:pPr>
              <w:pStyle w:val="QRDEnTableText"/>
              <w:spacing w:before="50" w:after="50" w:line="240" w:lineRule="exact"/>
            </w:pPr>
            <w:r w:rsidRPr="008C7BF7">
              <w:t>Day 1, prior to XELOX, q 3 weeks</w:t>
            </w:r>
          </w:p>
        </w:tc>
      </w:tr>
      <w:tr w:rsidR="00B87822" w:rsidRPr="008C7BF7" w14:paraId="00DFBE86" w14:textId="77777777" w:rsidTr="00DE60F7">
        <w:trPr>
          <w:cantSplit/>
          <w:jc w:val="center"/>
        </w:trPr>
        <w:tc>
          <w:tcPr>
            <w:tcW w:w="8429" w:type="dxa"/>
            <w:gridSpan w:val="4"/>
            <w:tcBorders>
              <w:top w:val="single" w:sz="4" w:space="0" w:color="auto"/>
              <w:left w:val="single" w:sz="4" w:space="0" w:color="auto"/>
              <w:bottom w:val="single" w:sz="4" w:space="0" w:color="auto"/>
              <w:right w:val="single" w:sz="4" w:space="0" w:color="auto"/>
            </w:tcBorders>
          </w:tcPr>
          <w:p w14:paraId="6D842080" w14:textId="77777777" w:rsidR="004F3B3D" w:rsidRPr="008C7BF7" w:rsidRDefault="00742079" w:rsidP="000F5997">
            <w:pPr>
              <w:pStyle w:val="TableFooter"/>
              <w:keepNext w:val="0"/>
              <w:keepLines w:val="0"/>
              <w:rPr>
                <w:sz w:val="22"/>
                <w:szCs w:val="22"/>
                <w:lang w:val="en-GB"/>
              </w:rPr>
            </w:pPr>
            <w:r w:rsidRPr="008C7BF7">
              <w:rPr>
                <w:sz w:val="22"/>
                <w:szCs w:val="22"/>
                <w:lang w:val="en-GB"/>
              </w:rPr>
              <w:t xml:space="preserve">5-Fluorouracil: </w:t>
            </w:r>
            <w:r w:rsidRPr="008C7BF7">
              <w:rPr>
                <w:sz w:val="22"/>
                <w:szCs w:val="22"/>
                <w:lang w:val="en-GB"/>
              </w:rPr>
              <w:tab/>
              <w:t>IV bolus injection immediately after leucovorin</w:t>
            </w:r>
          </w:p>
        </w:tc>
      </w:tr>
    </w:tbl>
    <w:p w14:paraId="0CF625E4" w14:textId="77777777" w:rsidR="00FA6BCE" w:rsidRPr="008C7BF7" w:rsidRDefault="00FA6BCE" w:rsidP="00A87A6F">
      <w:pPr>
        <w:pStyle w:val="QRDEnBodyText"/>
      </w:pPr>
    </w:p>
    <w:p w14:paraId="6B988729" w14:textId="025DB58F" w:rsidR="004F3B3D" w:rsidRPr="008C7BF7" w:rsidRDefault="00742079" w:rsidP="00F90696">
      <w:pPr>
        <w:pStyle w:val="QRDEnBodyText"/>
      </w:pPr>
      <w:r w:rsidRPr="008C7BF7">
        <w:t xml:space="preserve">The primary efficacy parameter of the trial was the duration of progression-free survival. In this trial, there were two primary objectives: to show that XELOX was non-inferior to FOLFOX-4 and to show that Avastin in combination with FOLFOX-4 or XELOX chemotherapy was superior to chemotherapy alone. Both co-primary objectives were met: </w:t>
      </w:r>
    </w:p>
    <w:p w14:paraId="55861FE9" w14:textId="77777777" w:rsidR="004F3B3D" w:rsidRPr="008C7BF7" w:rsidRDefault="004F3B3D" w:rsidP="00F90696">
      <w:pPr>
        <w:pStyle w:val="QRDEnBodyText"/>
      </w:pPr>
    </w:p>
    <w:p w14:paraId="15831CC4" w14:textId="084CCDF8" w:rsidR="004F3B3D" w:rsidRPr="008C7BF7" w:rsidRDefault="00742079" w:rsidP="00AF7221">
      <w:pPr>
        <w:pStyle w:val="QRDEnBullets"/>
        <w:numPr>
          <w:ilvl w:val="0"/>
          <w:numId w:val="3"/>
        </w:numPr>
        <w:ind w:left="567" w:hanging="567"/>
      </w:pPr>
      <w:r w:rsidRPr="008C7BF7">
        <w:t>Non-inferiority of the XELOX-containing arms compared with the FOLFOX-4-containing arms in the overall comparison was demonstrated in terms of progression-free survival and overall survival in the eligible per-protocol population.</w:t>
      </w:r>
    </w:p>
    <w:p w14:paraId="61F34CFD" w14:textId="77777777" w:rsidR="004F3B3D" w:rsidRPr="008C7BF7" w:rsidRDefault="004F3B3D" w:rsidP="00F90696">
      <w:pPr>
        <w:pStyle w:val="QRDEnBodyText"/>
      </w:pPr>
    </w:p>
    <w:p w14:paraId="7B8DE320" w14:textId="058649FC" w:rsidR="00E86252" w:rsidRPr="008C7BF7" w:rsidRDefault="00742079" w:rsidP="00AF7221">
      <w:pPr>
        <w:pStyle w:val="QRDEnBullets"/>
        <w:numPr>
          <w:ilvl w:val="0"/>
          <w:numId w:val="3"/>
        </w:numPr>
        <w:ind w:left="567" w:hanging="567"/>
      </w:pPr>
      <w:r w:rsidRPr="008C7BF7">
        <w:t>Superiority of the Avastin-containing arms versus the chemotherapy alone arms in the overall comparison was demonstrated in terms of progression-free survival in the ITT population (Table 7).</w:t>
      </w:r>
    </w:p>
    <w:p w14:paraId="346D54A5" w14:textId="77777777" w:rsidR="00E86252" w:rsidRPr="008C7BF7" w:rsidRDefault="00E86252" w:rsidP="00E86252">
      <w:pPr>
        <w:pStyle w:val="QRDEnBodyText"/>
      </w:pPr>
    </w:p>
    <w:p w14:paraId="66FD7A31" w14:textId="636293D8" w:rsidR="004F3B3D" w:rsidRPr="008C7BF7" w:rsidRDefault="00742079" w:rsidP="00E86252">
      <w:pPr>
        <w:pStyle w:val="QRDEnBodyText"/>
      </w:pPr>
      <w:r w:rsidRPr="008C7BF7">
        <w:t>Secondary PFS analyses, based on ‘on-treatment’-based response assessments, confirmed the significantly superior clinical benefit for patients treated with Avastin (analyses shown in Table 7), consistent with the statistically significant benefit observed in the pooled analysis.</w:t>
      </w:r>
    </w:p>
    <w:p w14:paraId="6C29A411" w14:textId="2CEB51DC" w:rsidR="004F3B3D" w:rsidRPr="008C7BF7" w:rsidRDefault="004F3B3D" w:rsidP="00F90696">
      <w:pPr>
        <w:pStyle w:val="QRDEnBodyText"/>
        <w:rPr>
          <w:b/>
          <w:bCs/>
        </w:rPr>
      </w:pPr>
    </w:p>
    <w:p w14:paraId="1488170D" w14:textId="77777777" w:rsidR="004F3B3D" w:rsidRPr="008C7BF7" w:rsidRDefault="00742079" w:rsidP="002555E6">
      <w:pPr>
        <w:pStyle w:val="TableTitle"/>
        <w:spacing w:before="0" w:after="0" w:line="240" w:lineRule="auto"/>
        <w:ind w:left="0" w:firstLine="0"/>
        <w:rPr>
          <w:lang w:eastAsia="ja-JP"/>
        </w:rPr>
      </w:pPr>
      <w:r w:rsidRPr="008C7BF7">
        <w:rPr>
          <w:lang w:eastAsia="ja-JP"/>
        </w:rPr>
        <w:t xml:space="preserve">Table 7 </w:t>
      </w:r>
      <w:r w:rsidRPr="008C7BF7">
        <w:rPr>
          <w:lang w:eastAsia="ja-JP"/>
        </w:rPr>
        <w:tab/>
        <w:t>Key efficacy results for the superiority analysis (ITT population, trial NO16966)</w:t>
      </w:r>
    </w:p>
    <w:p w14:paraId="43E91B20" w14:textId="77777777" w:rsidR="004F3B3D" w:rsidRPr="008C7BF7" w:rsidRDefault="004F3B3D" w:rsidP="009D5C4C">
      <w:pPr>
        <w:pStyle w:val="QRDEn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7"/>
        <w:gridCol w:w="2079"/>
        <w:gridCol w:w="2124"/>
        <w:gridCol w:w="1582"/>
      </w:tblGrid>
      <w:tr w:rsidR="00B87822" w:rsidRPr="008C7BF7" w14:paraId="41E4036B" w14:textId="77777777" w:rsidTr="000F5997">
        <w:trPr>
          <w:tblHeader/>
        </w:trPr>
        <w:tc>
          <w:tcPr>
            <w:tcW w:w="3369" w:type="dxa"/>
          </w:tcPr>
          <w:p w14:paraId="60C26673" w14:textId="77777777" w:rsidR="004F3B3D" w:rsidRPr="008C7BF7" w:rsidRDefault="00742079" w:rsidP="002555E6">
            <w:pPr>
              <w:pStyle w:val="QRDEnTableText"/>
              <w:keepNext/>
              <w:rPr>
                <w:szCs w:val="22"/>
              </w:rPr>
            </w:pPr>
            <w:r w:rsidRPr="008C7BF7">
              <w:rPr>
                <w:szCs w:val="22"/>
              </w:rPr>
              <w:t>Endpoint (months)</w:t>
            </w:r>
          </w:p>
        </w:tc>
        <w:tc>
          <w:tcPr>
            <w:tcW w:w="2139" w:type="dxa"/>
          </w:tcPr>
          <w:p w14:paraId="1CE14317" w14:textId="77777777" w:rsidR="004F3B3D" w:rsidRPr="008C7BF7" w:rsidRDefault="00742079" w:rsidP="002555E6">
            <w:pPr>
              <w:pStyle w:val="QRDEnTableText"/>
              <w:keepNext/>
              <w:jc w:val="center"/>
              <w:rPr>
                <w:szCs w:val="22"/>
              </w:rPr>
            </w:pPr>
            <w:r w:rsidRPr="008C7BF7">
              <w:rPr>
                <w:szCs w:val="22"/>
              </w:rPr>
              <w:t xml:space="preserve">FOLFOX-4 </w:t>
            </w:r>
            <w:r w:rsidRPr="008C7BF7">
              <w:rPr>
                <w:szCs w:val="22"/>
              </w:rPr>
              <w:br/>
              <w:t>or XELOX</w:t>
            </w:r>
          </w:p>
          <w:p w14:paraId="08D77FC2" w14:textId="0BD10671" w:rsidR="004F3B3D" w:rsidRPr="008C7BF7" w:rsidRDefault="00742079" w:rsidP="002555E6">
            <w:pPr>
              <w:pStyle w:val="QRDEnTableText"/>
              <w:keepNext/>
              <w:jc w:val="center"/>
              <w:rPr>
                <w:szCs w:val="22"/>
              </w:rPr>
            </w:pPr>
            <w:r w:rsidRPr="008C7BF7">
              <w:rPr>
                <w:szCs w:val="22"/>
              </w:rPr>
              <w:t>+</w:t>
            </w:r>
            <w:r w:rsidR="004F4BB8" w:rsidRPr="008C7BF7">
              <w:rPr>
                <w:szCs w:val="22"/>
              </w:rPr>
              <w:t> </w:t>
            </w:r>
            <w:r w:rsidRPr="008C7BF7">
              <w:rPr>
                <w:szCs w:val="22"/>
              </w:rPr>
              <w:t>placebo</w:t>
            </w:r>
          </w:p>
          <w:p w14:paraId="4E4CE402" w14:textId="3BC884A0" w:rsidR="004F3B3D" w:rsidRPr="008C7BF7" w:rsidRDefault="00742079" w:rsidP="002555E6">
            <w:pPr>
              <w:pStyle w:val="QRDEnTableText"/>
              <w:keepNext/>
              <w:jc w:val="center"/>
              <w:rPr>
                <w:szCs w:val="22"/>
              </w:rPr>
            </w:pPr>
            <w:r w:rsidRPr="008C7BF7">
              <w:rPr>
                <w:szCs w:val="22"/>
              </w:rPr>
              <w:t>(n</w:t>
            </w:r>
            <w:r w:rsidR="004F4BB8" w:rsidRPr="008C7BF7">
              <w:rPr>
                <w:szCs w:val="22"/>
              </w:rPr>
              <w:t> </w:t>
            </w:r>
            <w:r w:rsidRPr="008C7BF7">
              <w:rPr>
                <w:szCs w:val="22"/>
              </w:rPr>
              <w:t>=</w:t>
            </w:r>
            <w:r w:rsidR="004F4BB8" w:rsidRPr="008C7BF7">
              <w:rPr>
                <w:szCs w:val="22"/>
              </w:rPr>
              <w:t> </w:t>
            </w:r>
            <w:r w:rsidRPr="008C7BF7">
              <w:rPr>
                <w:szCs w:val="22"/>
              </w:rPr>
              <w:t>701)</w:t>
            </w:r>
          </w:p>
        </w:tc>
        <w:tc>
          <w:tcPr>
            <w:tcW w:w="2160" w:type="dxa"/>
          </w:tcPr>
          <w:p w14:paraId="76D3F2D8" w14:textId="77777777" w:rsidR="004F3B3D" w:rsidRPr="008C7BF7" w:rsidRDefault="00742079" w:rsidP="002555E6">
            <w:pPr>
              <w:pStyle w:val="QRDEnTableText"/>
              <w:keepNext/>
              <w:jc w:val="center"/>
              <w:rPr>
                <w:szCs w:val="22"/>
              </w:rPr>
            </w:pPr>
            <w:r w:rsidRPr="008C7BF7">
              <w:rPr>
                <w:szCs w:val="22"/>
              </w:rPr>
              <w:t xml:space="preserve">FOLFOX-4 </w:t>
            </w:r>
            <w:r w:rsidRPr="008C7BF7">
              <w:rPr>
                <w:szCs w:val="22"/>
              </w:rPr>
              <w:br/>
              <w:t>or XELOX</w:t>
            </w:r>
          </w:p>
          <w:p w14:paraId="71370098" w14:textId="6CF0D1DF" w:rsidR="004F4BB8" w:rsidRPr="008C7BF7" w:rsidRDefault="00742079" w:rsidP="002555E6">
            <w:pPr>
              <w:pStyle w:val="QRDEnTableText"/>
              <w:keepNext/>
              <w:jc w:val="center"/>
              <w:rPr>
                <w:szCs w:val="22"/>
              </w:rPr>
            </w:pPr>
            <w:r w:rsidRPr="008C7BF7">
              <w:rPr>
                <w:szCs w:val="22"/>
              </w:rPr>
              <w:t>+ bevacizumab</w:t>
            </w:r>
          </w:p>
          <w:p w14:paraId="3C184BAB" w14:textId="218863E7" w:rsidR="004F3B3D" w:rsidRPr="008C7BF7" w:rsidRDefault="00742079" w:rsidP="002555E6">
            <w:pPr>
              <w:pStyle w:val="QRDEnTableText"/>
              <w:keepNext/>
              <w:jc w:val="center"/>
              <w:rPr>
                <w:szCs w:val="22"/>
              </w:rPr>
            </w:pPr>
            <w:r w:rsidRPr="008C7BF7">
              <w:rPr>
                <w:szCs w:val="22"/>
              </w:rPr>
              <w:t>(n</w:t>
            </w:r>
            <w:r w:rsidR="004F4BB8" w:rsidRPr="008C7BF7">
              <w:rPr>
                <w:szCs w:val="22"/>
              </w:rPr>
              <w:t> </w:t>
            </w:r>
            <w:r w:rsidRPr="008C7BF7">
              <w:rPr>
                <w:szCs w:val="22"/>
              </w:rPr>
              <w:t>=</w:t>
            </w:r>
            <w:r w:rsidR="004F4BB8" w:rsidRPr="008C7BF7">
              <w:rPr>
                <w:szCs w:val="22"/>
              </w:rPr>
              <w:t> </w:t>
            </w:r>
            <w:r w:rsidRPr="008C7BF7">
              <w:rPr>
                <w:szCs w:val="22"/>
              </w:rPr>
              <w:t>699)</w:t>
            </w:r>
          </w:p>
        </w:tc>
        <w:tc>
          <w:tcPr>
            <w:tcW w:w="1619" w:type="dxa"/>
          </w:tcPr>
          <w:p w14:paraId="0B1BBB10" w14:textId="77777777" w:rsidR="004F3B3D" w:rsidRPr="008C7BF7" w:rsidRDefault="00742079" w:rsidP="002555E6">
            <w:pPr>
              <w:pStyle w:val="QRDEnTableText"/>
              <w:keepNext/>
              <w:spacing w:line="480" w:lineRule="auto"/>
              <w:jc w:val="center"/>
              <w:rPr>
                <w:szCs w:val="22"/>
              </w:rPr>
            </w:pPr>
            <w:r w:rsidRPr="008C7BF7">
              <w:rPr>
                <w:szCs w:val="22"/>
              </w:rPr>
              <w:t>P-value</w:t>
            </w:r>
          </w:p>
        </w:tc>
      </w:tr>
      <w:tr w:rsidR="00B87822" w:rsidRPr="008C7BF7" w14:paraId="0D52CE16" w14:textId="77777777" w:rsidTr="000F5997">
        <w:tc>
          <w:tcPr>
            <w:tcW w:w="9287" w:type="dxa"/>
            <w:gridSpan w:val="4"/>
          </w:tcPr>
          <w:p w14:paraId="6363F8F6" w14:textId="77777777" w:rsidR="004F3B3D" w:rsidRPr="008C7BF7" w:rsidRDefault="00742079" w:rsidP="002555E6">
            <w:pPr>
              <w:pStyle w:val="QRDEnTableText"/>
              <w:keepNext/>
              <w:spacing w:line="480" w:lineRule="auto"/>
              <w:rPr>
                <w:szCs w:val="22"/>
              </w:rPr>
            </w:pPr>
            <w:r w:rsidRPr="008C7BF7">
              <w:rPr>
                <w:szCs w:val="22"/>
              </w:rPr>
              <w:t>Primary endpoint</w:t>
            </w:r>
          </w:p>
        </w:tc>
      </w:tr>
      <w:tr w:rsidR="00B87822" w:rsidRPr="008C7BF7" w14:paraId="1038C97A" w14:textId="77777777" w:rsidTr="000F5997">
        <w:tc>
          <w:tcPr>
            <w:tcW w:w="3369" w:type="dxa"/>
          </w:tcPr>
          <w:p w14:paraId="3CB8D7DE" w14:textId="77777777" w:rsidR="004F3B3D" w:rsidRPr="008C7BF7" w:rsidRDefault="00742079" w:rsidP="002555E6">
            <w:pPr>
              <w:pStyle w:val="QRDEnTableText"/>
              <w:keepNext/>
              <w:spacing w:line="480" w:lineRule="auto"/>
              <w:ind w:left="360"/>
              <w:rPr>
                <w:szCs w:val="22"/>
              </w:rPr>
            </w:pPr>
            <w:r w:rsidRPr="008C7BF7">
              <w:rPr>
                <w:szCs w:val="22"/>
              </w:rPr>
              <w:t>Median PFS**</w:t>
            </w:r>
          </w:p>
        </w:tc>
        <w:tc>
          <w:tcPr>
            <w:tcW w:w="2139" w:type="dxa"/>
          </w:tcPr>
          <w:p w14:paraId="1A3E2A21" w14:textId="77777777" w:rsidR="004F3B3D" w:rsidRPr="008C7BF7" w:rsidRDefault="00742079" w:rsidP="002555E6">
            <w:pPr>
              <w:pStyle w:val="QRDEnTableText"/>
              <w:keepNext/>
              <w:jc w:val="center"/>
              <w:rPr>
                <w:szCs w:val="22"/>
              </w:rPr>
            </w:pPr>
            <w:r w:rsidRPr="008C7BF7">
              <w:rPr>
                <w:szCs w:val="22"/>
              </w:rPr>
              <w:t>8.0</w:t>
            </w:r>
          </w:p>
        </w:tc>
        <w:tc>
          <w:tcPr>
            <w:tcW w:w="2160" w:type="dxa"/>
          </w:tcPr>
          <w:p w14:paraId="5DE2FC98" w14:textId="77777777" w:rsidR="004F3B3D" w:rsidRPr="008C7BF7" w:rsidRDefault="00742079" w:rsidP="002555E6">
            <w:pPr>
              <w:pStyle w:val="QRDEnTableText"/>
              <w:keepNext/>
              <w:jc w:val="center"/>
              <w:rPr>
                <w:szCs w:val="22"/>
              </w:rPr>
            </w:pPr>
            <w:r w:rsidRPr="008C7BF7">
              <w:rPr>
                <w:szCs w:val="22"/>
              </w:rPr>
              <w:t>9.4</w:t>
            </w:r>
          </w:p>
        </w:tc>
        <w:tc>
          <w:tcPr>
            <w:tcW w:w="1619" w:type="dxa"/>
          </w:tcPr>
          <w:p w14:paraId="68012D6E" w14:textId="77777777" w:rsidR="004F3B3D" w:rsidRPr="008C7BF7" w:rsidRDefault="00742079" w:rsidP="002555E6">
            <w:pPr>
              <w:pStyle w:val="QRDEnTableText"/>
              <w:keepNext/>
              <w:jc w:val="center"/>
              <w:rPr>
                <w:szCs w:val="22"/>
              </w:rPr>
            </w:pPr>
            <w:r w:rsidRPr="008C7BF7">
              <w:rPr>
                <w:szCs w:val="22"/>
              </w:rPr>
              <w:t>0.0023</w:t>
            </w:r>
          </w:p>
        </w:tc>
      </w:tr>
      <w:tr w:rsidR="00B87822" w:rsidRPr="008C7BF7" w14:paraId="5CBDDE4B" w14:textId="77777777" w:rsidTr="000F5997">
        <w:tc>
          <w:tcPr>
            <w:tcW w:w="3369" w:type="dxa"/>
          </w:tcPr>
          <w:p w14:paraId="6D96121A" w14:textId="77777777" w:rsidR="004F3B3D" w:rsidRPr="008C7BF7" w:rsidRDefault="00742079" w:rsidP="002555E6">
            <w:pPr>
              <w:pStyle w:val="QRDEnTableText"/>
              <w:keepNext/>
              <w:spacing w:line="480" w:lineRule="auto"/>
              <w:ind w:left="720"/>
              <w:rPr>
                <w:szCs w:val="22"/>
              </w:rPr>
            </w:pPr>
            <w:r w:rsidRPr="008C7BF7">
              <w:rPr>
                <w:szCs w:val="22"/>
              </w:rPr>
              <w:t>Hazard ratio (97.5% CI)</w:t>
            </w:r>
            <w:r w:rsidRPr="008C7BF7">
              <w:rPr>
                <w:szCs w:val="22"/>
                <w:vertAlign w:val="superscript"/>
              </w:rPr>
              <w:t xml:space="preserve"> a</w:t>
            </w:r>
            <w:r w:rsidRPr="008C7BF7">
              <w:rPr>
                <w:szCs w:val="22"/>
              </w:rPr>
              <w:t xml:space="preserve"> </w:t>
            </w:r>
          </w:p>
        </w:tc>
        <w:tc>
          <w:tcPr>
            <w:tcW w:w="4299" w:type="dxa"/>
            <w:gridSpan w:val="2"/>
          </w:tcPr>
          <w:p w14:paraId="314165E8" w14:textId="77777777" w:rsidR="004F3B3D" w:rsidRPr="008C7BF7" w:rsidRDefault="00742079" w:rsidP="002555E6">
            <w:pPr>
              <w:pStyle w:val="QRDEnTableText"/>
              <w:keepNext/>
              <w:jc w:val="center"/>
              <w:rPr>
                <w:szCs w:val="22"/>
              </w:rPr>
            </w:pPr>
            <w:r w:rsidRPr="008C7BF7">
              <w:rPr>
                <w:szCs w:val="22"/>
              </w:rPr>
              <w:t>0.83 (0.72–0.95)</w:t>
            </w:r>
          </w:p>
        </w:tc>
        <w:tc>
          <w:tcPr>
            <w:tcW w:w="1619" w:type="dxa"/>
          </w:tcPr>
          <w:p w14:paraId="34EF55DD" w14:textId="77777777" w:rsidR="004F3B3D" w:rsidRPr="008C7BF7" w:rsidRDefault="004F3B3D" w:rsidP="002555E6">
            <w:pPr>
              <w:pStyle w:val="QRDEnTableText"/>
              <w:keepNext/>
              <w:rPr>
                <w:b/>
                <w:szCs w:val="22"/>
              </w:rPr>
            </w:pPr>
          </w:p>
        </w:tc>
      </w:tr>
      <w:tr w:rsidR="00B87822" w:rsidRPr="008C7BF7" w14:paraId="280B3175" w14:textId="77777777" w:rsidTr="000F5997">
        <w:tc>
          <w:tcPr>
            <w:tcW w:w="9287" w:type="dxa"/>
            <w:gridSpan w:val="4"/>
          </w:tcPr>
          <w:p w14:paraId="7B05C95F" w14:textId="77777777" w:rsidR="004F3B3D" w:rsidRPr="008C7BF7" w:rsidRDefault="00742079" w:rsidP="002555E6">
            <w:pPr>
              <w:pStyle w:val="QRDEnTableText"/>
              <w:keepNext/>
              <w:spacing w:line="480" w:lineRule="auto"/>
              <w:rPr>
                <w:szCs w:val="22"/>
              </w:rPr>
            </w:pPr>
            <w:r w:rsidRPr="008C7BF7">
              <w:rPr>
                <w:szCs w:val="22"/>
              </w:rPr>
              <w:t>Secondary endpoints</w:t>
            </w:r>
          </w:p>
        </w:tc>
      </w:tr>
      <w:tr w:rsidR="00B87822" w:rsidRPr="008C7BF7" w14:paraId="03FF2778" w14:textId="77777777" w:rsidTr="000F5997">
        <w:tc>
          <w:tcPr>
            <w:tcW w:w="3369" w:type="dxa"/>
          </w:tcPr>
          <w:p w14:paraId="5075175D" w14:textId="77777777" w:rsidR="004F3B3D" w:rsidRPr="008C7BF7" w:rsidRDefault="00742079" w:rsidP="002555E6">
            <w:pPr>
              <w:pStyle w:val="QRDEnTableText"/>
              <w:keepNext/>
              <w:spacing w:line="480" w:lineRule="auto"/>
              <w:ind w:left="360"/>
              <w:rPr>
                <w:szCs w:val="22"/>
              </w:rPr>
            </w:pPr>
            <w:r w:rsidRPr="008C7BF7">
              <w:rPr>
                <w:szCs w:val="22"/>
              </w:rPr>
              <w:t>Median PFS (on treatment)**</w:t>
            </w:r>
          </w:p>
        </w:tc>
        <w:tc>
          <w:tcPr>
            <w:tcW w:w="2139" w:type="dxa"/>
          </w:tcPr>
          <w:p w14:paraId="370E3E07" w14:textId="77777777" w:rsidR="004F3B3D" w:rsidRPr="008C7BF7" w:rsidRDefault="00742079" w:rsidP="002555E6">
            <w:pPr>
              <w:pStyle w:val="QRDEnTableText"/>
              <w:keepNext/>
              <w:jc w:val="center"/>
              <w:rPr>
                <w:szCs w:val="22"/>
              </w:rPr>
            </w:pPr>
            <w:r w:rsidRPr="008C7BF7">
              <w:rPr>
                <w:szCs w:val="22"/>
              </w:rPr>
              <w:t>7.9</w:t>
            </w:r>
          </w:p>
        </w:tc>
        <w:tc>
          <w:tcPr>
            <w:tcW w:w="2160" w:type="dxa"/>
          </w:tcPr>
          <w:p w14:paraId="386E53F5" w14:textId="77777777" w:rsidR="004F3B3D" w:rsidRPr="008C7BF7" w:rsidRDefault="00742079" w:rsidP="002555E6">
            <w:pPr>
              <w:pStyle w:val="QRDEnTableText"/>
              <w:keepNext/>
              <w:jc w:val="center"/>
              <w:rPr>
                <w:szCs w:val="22"/>
              </w:rPr>
            </w:pPr>
            <w:r w:rsidRPr="008C7BF7">
              <w:rPr>
                <w:szCs w:val="22"/>
              </w:rPr>
              <w:t>10.4</w:t>
            </w:r>
          </w:p>
        </w:tc>
        <w:tc>
          <w:tcPr>
            <w:tcW w:w="1619" w:type="dxa"/>
          </w:tcPr>
          <w:p w14:paraId="7B97A76E" w14:textId="086D69F7" w:rsidR="004F3B3D" w:rsidRPr="008C7BF7" w:rsidRDefault="00742079" w:rsidP="002555E6">
            <w:pPr>
              <w:pStyle w:val="QRDEnTableText"/>
              <w:keepNext/>
              <w:jc w:val="center"/>
              <w:rPr>
                <w:szCs w:val="22"/>
              </w:rPr>
            </w:pPr>
            <w:r w:rsidRPr="008C7BF7">
              <w:rPr>
                <w:szCs w:val="22"/>
              </w:rPr>
              <w:t>&lt;</w:t>
            </w:r>
            <w:r w:rsidR="004F4BB8" w:rsidRPr="008C7BF7">
              <w:rPr>
                <w:szCs w:val="22"/>
              </w:rPr>
              <w:t> </w:t>
            </w:r>
            <w:r w:rsidRPr="008C7BF7">
              <w:rPr>
                <w:szCs w:val="22"/>
              </w:rPr>
              <w:t>0.0001</w:t>
            </w:r>
          </w:p>
        </w:tc>
      </w:tr>
      <w:tr w:rsidR="00B87822" w:rsidRPr="008C7BF7" w14:paraId="147A9B69" w14:textId="77777777" w:rsidTr="000F5997">
        <w:tc>
          <w:tcPr>
            <w:tcW w:w="3369" w:type="dxa"/>
          </w:tcPr>
          <w:p w14:paraId="6E99C77C" w14:textId="77777777" w:rsidR="004F3B3D" w:rsidRPr="008C7BF7" w:rsidRDefault="00742079" w:rsidP="002555E6">
            <w:pPr>
              <w:pStyle w:val="QRDEnTableText"/>
              <w:keepNext/>
              <w:spacing w:line="480" w:lineRule="auto"/>
              <w:ind w:left="720"/>
              <w:rPr>
                <w:szCs w:val="22"/>
              </w:rPr>
            </w:pPr>
            <w:r w:rsidRPr="008C7BF7">
              <w:rPr>
                <w:szCs w:val="22"/>
              </w:rPr>
              <w:t>Hazard ratio (97.5% CI)</w:t>
            </w:r>
          </w:p>
        </w:tc>
        <w:tc>
          <w:tcPr>
            <w:tcW w:w="4299" w:type="dxa"/>
            <w:gridSpan w:val="2"/>
          </w:tcPr>
          <w:p w14:paraId="1C86D649" w14:textId="6886E26C" w:rsidR="004F3B3D" w:rsidRPr="008C7BF7" w:rsidRDefault="00742079" w:rsidP="002555E6">
            <w:pPr>
              <w:pStyle w:val="QRDEnTableText"/>
              <w:keepNext/>
              <w:jc w:val="center"/>
              <w:rPr>
                <w:szCs w:val="22"/>
              </w:rPr>
            </w:pPr>
            <w:r w:rsidRPr="008C7BF7">
              <w:rPr>
                <w:szCs w:val="22"/>
              </w:rPr>
              <w:t>0.63 (0.52</w:t>
            </w:r>
            <w:r w:rsidR="004F4BB8" w:rsidRPr="008C7BF7">
              <w:rPr>
                <w:szCs w:val="22"/>
              </w:rPr>
              <w:t>–</w:t>
            </w:r>
            <w:r w:rsidRPr="008C7BF7">
              <w:rPr>
                <w:szCs w:val="22"/>
              </w:rPr>
              <w:t>0.75)</w:t>
            </w:r>
          </w:p>
        </w:tc>
        <w:tc>
          <w:tcPr>
            <w:tcW w:w="1619" w:type="dxa"/>
          </w:tcPr>
          <w:p w14:paraId="7BD77A45" w14:textId="77777777" w:rsidR="004F3B3D" w:rsidRPr="008C7BF7" w:rsidRDefault="004F3B3D" w:rsidP="002555E6">
            <w:pPr>
              <w:pStyle w:val="QRDEnTableText"/>
              <w:keepNext/>
              <w:rPr>
                <w:szCs w:val="22"/>
              </w:rPr>
            </w:pPr>
          </w:p>
        </w:tc>
      </w:tr>
      <w:tr w:rsidR="00B87822" w:rsidRPr="008C7BF7" w14:paraId="4F42B31D" w14:textId="77777777" w:rsidTr="000F5997">
        <w:tc>
          <w:tcPr>
            <w:tcW w:w="3369" w:type="dxa"/>
          </w:tcPr>
          <w:p w14:paraId="3EA8C5D0" w14:textId="77777777" w:rsidR="004F3B3D" w:rsidRPr="008C7BF7" w:rsidRDefault="00742079" w:rsidP="002555E6">
            <w:pPr>
              <w:pStyle w:val="QRDEnTableText"/>
              <w:keepNext/>
              <w:ind w:left="360"/>
              <w:rPr>
                <w:szCs w:val="22"/>
              </w:rPr>
            </w:pPr>
            <w:r w:rsidRPr="008C7BF7">
              <w:rPr>
                <w:szCs w:val="22"/>
              </w:rPr>
              <w:t xml:space="preserve">Overall response rate </w:t>
            </w:r>
            <w:r w:rsidRPr="008C7BF7">
              <w:rPr>
                <w:szCs w:val="22"/>
              </w:rPr>
              <w:br/>
              <w:t>(invest. assessment)**</w:t>
            </w:r>
          </w:p>
          <w:p w14:paraId="6BB99F04" w14:textId="77777777" w:rsidR="004F3B3D" w:rsidRPr="008C7BF7" w:rsidRDefault="004F3B3D" w:rsidP="002555E6">
            <w:pPr>
              <w:pStyle w:val="QRDEnTableText"/>
              <w:keepNext/>
              <w:rPr>
                <w:szCs w:val="22"/>
              </w:rPr>
            </w:pPr>
          </w:p>
        </w:tc>
        <w:tc>
          <w:tcPr>
            <w:tcW w:w="2139" w:type="dxa"/>
          </w:tcPr>
          <w:p w14:paraId="4B165038" w14:textId="19A94432" w:rsidR="004F3B3D" w:rsidRPr="008C7BF7" w:rsidRDefault="00742079" w:rsidP="002555E6">
            <w:pPr>
              <w:pStyle w:val="QRDEnTableText"/>
              <w:keepNext/>
              <w:jc w:val="center"/>
              <w:rPr>
                <w:szCs w:val="22"/>
              </w:rPr>
            </w:pPr>
            <w:r w:rsidRPr="008C7BF7">
              <w:rPr>
                <w:szCs w:val="22"/>
              </w:rPr>
              <w:t>49.2%</w:t>
            </w:r>
          </w:p>
        </w:tc>
        <w:tc>
          <w:tcPr>
            <w:tcW w:w="2160" w:type="dxa"/>
          </w:tcPr>
          <w:p w14:paraId="3210403F" w14:textId="0DA9E86A" w:rsidR="004F3B3D" w:rsidRPr="008C7BF7" w:rsidRDefault="00742079" w:rsidP="002555E6">
            <w:pPr>
              <w:pStyle w:val="QRDEnTableText"/>
              <w:keepNext/>
              <w:jc w:val="center"/>
              <w:rPr>
                <w:szCs w:val="22"/>
              </w:rPr>
            </w:pPr>
            <w:r w:rsidRPr="008C7BF7">
              <w:rPr>
                <w:szCs w:val="22"/>
              </w:rPr>
              <w:t>46.5%</w:t>
            </w:r>
          </w:p>
        </w:tc>
        <w:tc>
          <w:tcPr>
            <w:tcW w:w="1619" w:type="dxa"/>
          </w:tcPr>
          <w:p w14:paraId="347D8ACD" w14:textId="77777777" w:rsidR="004F3B3D" w:rsidRPr="008C7BF7" w:rsidRDefault="004F3B3D" w:rsidP="002555E6">
            <w:pPr>
              <w:pStyle w:val="QRDEnTableText"/>
              <w:keepNext/>
              <w:jc w:val="center"/>
              <w:rPr>
                <w:szCs w:val="22"/>
              </w:rPr>
            </w:pPr>
          </w:p>
        </w:tc>
      </w:tr>
      <w:tr w:rsidR="00B87822" w:rsidRPr="008C7BF7" w14:paraId="12837491" w14:textId="77777777" w:rsidTr="000F5997">
        <w:tc>
          <w:tcPr>
            <w:tcW w:w="3369" w:type="dxa"/>
          </w:tcPr>
          <w:p w14:paraId="4CDE34CE" w14:textId="77777777" w:rsidR="004F3B3D" w:rsidRPr="008C7BF7" w:rsidRDefault="00742079" w:rsidP="002555E6">
            <w:pPr>
              <w:pStyle w:val="QRDEnTableText"/>
              <w:keepNext/>
              <w:spacing w:line="480" w:lineRule="auto"/>
              <w:ind w:left="360"/>
              <w:rPr>
                <w:szCs w:val="22"/>
              </w:rPr>
            </w:pPr>
            <w:r w:rsidRPr="008C7BF7">
              <w:rPr>
                <w:szCs w:val="22"/>
              </w:rPr>
              <w:t>Median overall survival*</w:t>
            </w:r>
          </w:p>
        </w:tc>
        <w:tc>
          <w:tcPr>
            <w:tcW w:w="2139" w:type="dxa"/>
          </w:tcPr>
          <w:p w14:paraId="039C9171" w14:textId="77777777" w:rsidR="004F3B3D" w:rsidRPr="008C7BF7" w:rsidRDefault="00742079" w:rsidP="002555E6">
            <w:pPr>
              <w:pStyle w:val="QRDEnTableText"/>
              <w:keepNext/>
              <w:jc w:val="center"/>
              <w:rPr>
                <w:szCs w:val="22"/>
              </w:rPr>
            </w:pPr>
            <w:r w:rsidRPr="008C7BF7">
              <w:rPr>
                <w:szCs w:val="22"/>
              </w:rPr>
              <w:t>19.9</w:t>
            </w:r>
          </w:p>
        </w:tc>
        <w:tc>
          <w:tcPr>
            <w:tcW w:w="2160" w:type="dxa"/>
          </w:tcPr>
          <w:p w14:paraId="28843DEC" w14:textId="77777777" w:rsidR="004F3B3D" w:rsidRPr="008C7BF7" w:rsidRDefault="00742079" w:rsidP="002555E6">
            <w:pPr>
              <w:pStyle w:val="QRDEnTableText"/>
              <w:keepNext/>
              <w:jc w:val="center"/>
              <w:rPr>
                <w:szCs w:val="22"/>
              </w:rPr>
            </w:pPr>
            <w:r w:rsidRPr="008C7BF7">
              <w:rPr>
                <w:szCs w:val="22"/>
              </w:rPr>
              <w:t>21.2</w:t>
            </w:r>
          </w:p>
        </w:tc>
        <w:tc>
          <w:tcPr>
            <w:tcW w:w="1619" w:type="dxa"/>
          </w:tcPr>
          <w:p w14:paraId="74483E1B" w14:textId="77777777" w:rsidR="004F3B3D" w:rsidRPr="008C7BF7" w:rsidRDefault="00742079" w:rsidP="002555E6">
            <w:pPr>
              <w:pStyle w:val="QRDEnTableText"/>
              <w:keepNext/>
              <w:jc w:val="center"/>
              <w:rPr>
                <w:szCs w:val="22"/>
              </w:rPr>
            </w:pPr>
            <w:r w:rsidRPr="008C7BF7">
              <w:rPr>
                <w:szCs w:val="22"/>
              </w:rPr>
              <w:t>0.0769</w:t>
            </w:r>
          </w:p>
        </w:tc>
      </w:tr>
      <w:tr w:rsidR="00B87822" w:rsidRPr="008C7BF7" w14:paraId="110BB88A" w14:textId="77777777" w:rsidTr="000F5997">
        <w:tc>
          <w:tcPr>
            <w:tcW w:w="3369" w:type="dxa"/>
          </w:tcPr>
          <w:p w14:paraId="581BA1BC" w14:textId="77777777" w:rsidR="004F3B3D" w:rsidRPr="008C7BF7" w:rsidRDefault="00742079" w:rsidP="002555E6">
            <w:pPr>
              <w:pStyle w:val="QRDEnTableText"/>
              <w:keepNext/>
              <w:spacing w:line="480" w:lineRule="auto"/>
              <w:ind w:left="720"/>
              <w:rPr>
                <w:szCs w:val="22"/>
              </w:rPr>
            </w:pPr>
            <w:r w:rsidRPr="008C7BF7">
              <w:rPr>
                <w:szCs w:val="22"/>
              </w:rPr>
              <w:t>Hazard ratio (97.5% CI)</w:t>
            </w:r>
          </w:p>
        </w:tc>
        <w:tc>
          <w:tcPr>
            <w:tcW w:w="4299" w:type="dxa"/>
            <w:gridSpan w:val="2"/>
          </w:tcPr>
          <w:p w14:paraId="371898F1" w14:textId="4A45F177" w:rsidR="004F3B3D" w:rsidRPr="008C7BF7" w:rsidRDefault="00742079" w:rsidP="002555E6">
            <w:pPr>
              <w:pStyle w:val="QRDEnTableText"/>
              <w:keepNext/>
              <w:jc w:val="center"/>
              <w:rPr>
                <w:szCs w:val="22"/>
              </w:rPr>
            </w:pPr>
            <w:r w:rsidRPr="008C7BF7">
              <w:rPr>
                <w:szCs w:val="22"/>
              </w:rPr>
              <w:t>0.89 (0.76</w:t>
            </w:r>
            <w:r w:rsidR="004F4BB8" w:rsidRPr="008C7BF7">
              <w:rPr>
                <w:szCs w:val="22"/>
              </w:rPr>
              <w:t>–</w:t>
            </w:r>
            <w:r w:rsidRPr="008C7BF7">
              <w:rPr>
                <w:szCs w:val="22"/>
              </w:rPr>
              <w:t>1.03)</w:t>
            </w:r>
          </w:p>
        </w:tc>
        <w:tc>
          <w:tcPr>
            <w:tcW w:w="1619" w:type="dxa"/>
          </w:tcPr>
          <w:p w14:paraId="45B021C1" w14:textId="77777777" w:rsidR="004F3B3D" w:rsidRPr="008C7BF7" w:rsidRDefault="004F3B3D" w:rsidP="002555E6">
            <w:pPr>
              <w:pStyle w:val="QRDEnTableText"/>
              <w:keepNext/>
              <w:rPr>
                <w:szCs w:val="22"/>
              </w:rPr>
            </w:pPr>
          </w:p>
        </w:tc>
      </w:tr>
    </w:tbl>
    <w:p w14:paraId="09B34E4B" w14:textId="77777777" w:rsidR="004F3B3D" w:rsidRPr="008C7BF7" w:rsidRDefault="00742079" w:rsidP="00E86252">
      <w:pPr>
        <w:pStyle w:val="TabFigFooter"/>
        <w:spacing w:before="0" w:line="240" w:lineRule="auto"/>
        <w:ind w:left="0" w:firstLine="0"/>
        <w:rPr>
          <w:rFonts w:ascii="Times New Roman" w:hAnsi="Times New Roman"/>
          <w:lang w:eastAsia="ja-JP"/>
        </w:rPr>
      </w:pPr>
      <w:r w:rsidRPr="008C7BF7">
        <w:rPr>
          <w:rFonts w:ascii="Times New Roman" w:hAnsi="Times New Roman"/>
          <w:lang w:eastAsia="ja-JP"/>
        </w:rPr>
        <w:t>* Overall survival analysis at clinical cut-off 31 January 2007</w:t>
      </w:r>
    </w:p>
    <w:p w14:paraId="3ECF43A6" w14:textId="77777777" w:rsidR="004F3B3D" w:rsidRPr="008C7BF7" w:rsidRDefault="00742079" w:rsidP="00E86252">
      <w:pPr>
        <w:pStyle w:val="TabFigFooter"/>
        <w:spacing w:before="0" w:line="240" w:lineRule="auto"/>
        <w:ind w:left="0" w:firstLine="0"/>
        <w:rPr>
          <w:rFonts w:ascii="Times New Roman" w:hAnsi="Times New Roman"/>
          <w:lang w:eastAsia="ja-JP"/>
        </w:rPr>
      </w:pPr>
      <w:r w:rsidRPr="008C7BF7">
        <w:rPr>
          <w:rFonts w:ascii="Times New Roman" w:hAnsi="Times New Roman"/>
          <w:lang w:eastAsia="ja-JP"/>
        </w:rPr>
        <w:t>** Primary analysis at clinical cut-off 31 January 2006</w:t>
      </w:r>
    </w:p>
    <w:p w14:paraId="30631E2F" w14:textId="784D3C97" w:rsidR="004F3B3D" w:rsidRPr="008C7BF7" w:rsidRDefault="00742079" w:rsidP="00E86252">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a</w:t>
      </w:r>
      <w:r w:rsidRPr="008C7BF7">
        <w:rPr>
          <w:rFonts w:ascii="Times New Roman" w:hAnsi="Times New Roman"/>
          <w:lang w:eastAsia="ja-JP"/>
        </w:rPr>
        <w:t xml:space="preserve"> </w:t>
      </w:r>
      <w:r w:rsidR="004579CE" w:rsidRPr="008C7BF7">
        <w:rPr>
          <w:rFonts w:ascii="Times New Roman" w:hAnsi="Times New Roman"/>
          <w:lang w:eastAsia="ja-JP"/>
        </w:rPr>
        <w:t xml:space="preserve">Relative </w:t>
      </w:r>
      <w:r w:rsidRPr="008C7BF7">
        <w:rPr>
          <w:rFonts w:ascii="Times New Roman" w:hAnsi="Times New Roman"/>
          <w:lang w:eastAsia="ja-JP"/>
        </w:rPr>
        <w:t xml:space="preserve">to control arm </w:t>
      </w:r>
    </w:p>
    <w:p w14:paraId="28969E9B" w14:textId="43A6BA21" w:rsidR="004F3B3D" w:rsidRPr="008C7BF7" w:rsidRDefault="004F3B3D" w:rsidP="00F90696">
      <w:pPr>
        <w:pStyle w:val="QRDEnBodyText"/>
      </w:pPr>
    </w:p>
    <w:p w14:paraId="700F67B4" w14:textId="39FAA84A" w:rsidR="00D462E7" w:rsidRPr="008C7BF7" w:rsidRDefault="00742079" w:rsidP="00D462E7">
      <w:pPr>
        <w:pStyle w:val="QRDEnBodyText"/>
        <w:rPr>
          <w:rFonts w:eastAsia="SimSun"/>
          <w:lang w:bidi="th-TH"/>
        </w:rPr>
      </w:pPr>
      <w:r w:rsidRPr="008C7BF7">
        <w:rPr>
          <w:rFonts w:eastAsia="SimSun"/>
          <w:lang w:bidi="th-TH"/>
        </w:rPr>
        <w:t>In the FOLFOX treatment subgroup, the median PFS was 8.6</w:t>
      </w:r>
      <w:r w:rsidR="00004F8B" w:rsidRPr="008C7BF7">
        <w:rPr>
          <w:rFonts w:eastAsia="SimSun"/>
          <w:lang w:bidi="th-TH"/>
        </w:rPr>
        <w:t> </w:t>
      </w:r>
      <w:r w:rsidRPr="008C7BF7">
        <w:rPr>
          <w:rFonts w:eastAsia="SimSun"/>
          <w:lang w:bidi="th-TH"/>
        </w:rPr>
        <w:t>months in placebo and 9.4</w:t>
      </w:r>
      <w:r w:rsidR="00004F8B" w:rsidRPr="008C7BF7">
        <w:rPr>
          <w:rFonts w:eastAsia="SimSun"/>
          <w:lang w:bidi="th-TH"/>
        </w:rPr>
        <w:t> </w:t>
      </w:r>
      <w:r w:rsidRPr="008C7BF7">
        <w:rPr>
          <w:rFonts w:eastAsia="SimSun"/>
          <w:lang w:bidi="th-TH"/>
        </w:rPr>
        <w:t>months in bevacizumab treated patients, HR</w:t>
      </w:r>
      <w:r w:rsidR="00607C2D" w:rsidRPr="008C7BF7">
        <w:rPr>
          <w:rFonts w:eastAsia="SimSun"/>
          <w:lang w:bidi="th-TH"/>
        </w:rPr>
        <w:t> </w:t>
      </w:r>
      <w:r w:rsidRPr="008C7BF7">
        <w:rPr>
          <w:rFonts w:eastAsia="SimSun"/>
          <w:lang w:bidi="th-TH"/>
        </w:rPr>
        <w:t>=</w:t>
      </w:r>
      <w:r w:rsidR="00607C2D" w:rsidRPr="008C7BF7">
        <w:rPr>
          <w:rFonts w:eastAsia="SimSun"/>
          <w:lang w:bidi="th-TH"/>
        </w:rPr>
        <w:t> </w:t>
      </w:r>
      <w:r w:rsidRPr="008C7BF7">
        <w:rPr>
          <w:rFonts w:eastAsia="SimSun"/>
          <w:lang w:bidi="th-TH"/>
        </w:rPr>
        <w:t>0.89, 97.5% CI</w:t>
      </w:r>
      <w:r w:rsidR="00607C2D" w:rsidRPr="008C7BF7">
        <w:rPr>
          <w:rFonts w:eastAsia="SimSun"/>
          <w:lang w:bidi="th-TH"/>
        </w:rPr>
        <w:t> </w:t>
      </w:r>
      <w:r w:rsidRPr="008C7BF7">
        <w:rPr>
          <w:rFonts w:ascii="Arial" w:eastAsia="SimSun" w:hAnsi="Arial" w:cs="Arial"/>
          <w:sz w:val="20"/>
          <w:lang w:bidi="th-TH"/>
        </w:rPr>
        <w:t>=</w:t>
      </w:r>
      <w:r w:rsidR="00607C2D" w:rsidRPr="008C7BF7">
        <w:rPr>
          <w:rFonts w:ascii="Arial" w:eastAsia="SimSun" w:hAnsi="Arial" w:cs="Arial"/>
          <w:sz w:val="20"/>
          <w:lang w:bidi="th-TH"/>
        </w:rPr>
        <w:t> </w:t>
      </w:r>
      <w:r w:rsidRPr="008C7BF7">
        <w:rPr>
          <w:rFonts w:ascii="Arial" w:eastAsia="SimSun" w:hAnsi="Arial" w:cs="Arial"/>
          <w:sz w:val="20"/>
          <w:lang w:bidi="th-TH"/>
        </w:rPr>
        <w:t>[</w:t>
      </w:r>
      <w:r w:rsidRPr="008C7BF7">
        <w:rPr>
          <w:rFonts w:eastAsia="SimSun"/>
          <w:lang w:bidi="th-TH"/>
        </w:rPr>
        <w:t>0.73</w:t>
      </w:r>
      <w:r w:rsidRPr="008C7BF7">
        <w:rPr>
          <w:rFonts w:ascii="Arial" w:eastAsia="SimSun" w:hAnsi="Arial" w:cs="Arial"/>
          <w:sz w:val="20"/>
          <w:lang w:bidi="th-TH"/>
        </w:rPr>
        <w:t>;</w:t>
      </w:r>
      <w:r w:rsidRPr="008C7BF7">
        <w:rPr>
          <w:rFonts w:eastAsia="SimSun"/>
          <w:lang w:bidi="th-TH"/>
        </w:rPr>
        <w:t xml:space="preserve"> 1.08</w:t>
      </w:r>
      <w:r w:rsidRPr="008C7BF7">
        <w:rPr>
          <w:rFonts w:ascii="Arial" w:eastAsia="SimSun" w:hAnsi="Arial" w:cs="Arial"/>
          <w:sz w:val="20"/>
          <w:lang w:bidi="th-TH"/>
        </w:rPr>
        <w:t>]</w:t>
      </w:r>
      <w:r w:rsidRPr="008C7BF7">
        <w:rPr>
          <w:rFonts w:eastAsia="SimSun"/>
          <w:lang w:bidi="th-TH"/>
        </w:rPr>
        <w:t>; p-value</w:t>
      </w:r>
      <w:r w:rsidR="00607C2D" w:rsidRPr="008C7BF7">
        <w:rPr>
          <w:rFonts w:eastAsia="SimSun"/>
          <w:lang w:bidi="th-TH"/>
        </w:rPr>
        <w:t> </w:t>
      </w:r>
      <w:r w:rsidRPr="008C7BF7">
        <w:rPr>
          <w:rFonts w:ascii="Arial" w:eastAsia="SimSun" w:hAnsi="Arial" w:cs="Arial"/>
          <w:sz w:val="20"/>
          <w:lang w:bidi="th-TH"/>
        </w:rPr>
        <w:t>=</w:t>
      </w:r>
      <w:r w:rsidR="00607C2D" w:rsidRPr="008C7BF7">
        <w:rPr>
          <w:rFonts w:eastAsia="SimSun"/>
        </w:rPr>
        <w:t> </w:t>
      </w:r>
      <w:r w:rsidRPr="008C7BF7">
        <w:rPr>
          <w:rFonts w:eastAsia="SimSun"/>
          <w:lang w:bidi="th-TH"/>
        </w:rPr>
        <w:t>0.1871, the corresponding results in the XELOX treatment subgroup being 7.4 vs. 9.3</w:t>
      </w:r>
      <w:r w:rsidR="00496CB8" w:rsidRPr="008C7BF7">
        <w:rPr>
          <w:rFonts w:eastAsia="SimSun"/>
          <w:lang w:bidi="th-TH"/>
        </w:rPr>
        <w:t> </w:t>
      </w:r>
      <w:r w:rsidRPr="008C7BF7">
        <w:rPr>
          <w:rFonts w:eastAsia="SimSun"/>
          <w:lang w:bidi="th-TH"/>
        </w:rPr>
        <w:t>months, HR</w:t>
      </w:r>
      <w:r w:rsidR="00607C2D" w:rsidRPr="008C7BF7">
        <w:rPr>
          <w:rFonts w:eastAsia="SimSun"/>
          <w:lang w:bidi="th-TH"/>
        </w:rPr>
        <w:t> </w:t>
      </w:r>
      <w:r w:rsidRPr="008C7BF7">
        <w:rPr>
          <w:rFonts w:eastAsia="SimSun"/>
          <w:lang w:bidi="th-TH"/>
        </w:rPr>
        <w:t>=</w:t>
      </w:r>
      <w:r w:rsidR="00607C2D" w:rsidRPr="008C7BF7">
        <w:rPr>
          <w:rFonts w:eastAsia="SimSun"/>
          <w:lang w:bidi="th-TH"/>
        </w:rPr>
        <w:t> </w:t>
      </w:r>
      <w:r w:rsidRPr="008C7BF7">
        <w:rPr>
          <w:rFonts w:eastAsia="SimSun"/>
          <w:lang w:bidi="th-TH"/>
        </w:rPr>
        <w:t>0.77, 97.5% CI</w:t>
      </w:r>
      <w:r w:rsidR="00607C2D" w:rsidRPr="008C7BF7">
        <w:rPr>
          <w:rFonts w:eastAsia="SimSun"/>
          <w:lang w:bidi="th-TH"/>
        </w:rPr>
        <w:t> </w:t>
      </w:r>
      <w:r w:rsidRPr="008C7BF7">
        <w:rPr>
          <w:rFonts w:eastAsia="SimSun"/>
          <w:lang w:bidi="th-TH"/>
        </w:rPr>
        <w:t>=</w:t>
      </w:r>
      <w:r w:rsidR="00607C2D" w:rsidRPr="008C7BF7">
        <w:rPr>
          <w:rFonts w:eastAsia="SimSun"/>
          <w:lang w:bidi="th-TH"/>
        </w:rPr>
        <w:t> </w:t>
      </w:r>
      <w:r w:rsidRPr="008C7BF7">
        <w:rPr>
          <w:rFonts w:ascii="Arial" w:eastAsia="SimSun" w:hAnsi="Arial" w:cs="Arial"/>
          <w:sz w:val="20"/>
          <w:lang w:bidi="th-TH"/>
        </w:rPr>
        <w:t>[</w:t>
      </w:r>
      <w:r w:rsidRPr="008C7BF7">
        <w:rPr>
          <w:rFonts w:eastAsia="SimSun"/>
          <w:lang w:bidi="th-TH"/>
        </w:rPr>
        <w:t>0.63</w:t>
      </w:r>
      <w:r w:rsidRPr="008C7BF7">
        <w:rPr>
          <w:rFonts w:ascii="Arial" w:eastAsia="SimSun" w:hAnsi="Arial" w:cs="Arial"/>
          <w:sz w:val="20"/>
          <w:lang w:bidi="th-TH"/>
        </w:rPr>
        <w:t>;</w:t>
      </w:r>
      <w:r w:rsidRPr="008C7BF7">
        <w:rPr>
          <w:rFonts w:eastAsia="SimSun"/>
          <w:lang w:bidi="th-TH"/>
        </w:rPr>
        <w:t xml:space="preserve"> 0.94</w:t>
      </w:r>
      <w:r w:rsidRPr="008C7BF7">
        <w:rPr>
          <w:rFonts w:ascii="Arial" w:eastAsia="SimSun" w:hAnsi="Arial" w:cs="Arial"/>
          <w:sz w:val="20"/>
          <w:lang w:bidi="th-TH"/>
        </w:rPr>
        <w:t>]</w:t>
      </w:r>
      <w:r w:rsidRPr="008C7BF7">
        <w:rPr>
          <w:rFonts w:eastAsia="SimSun"/>
          <w:lang w:bidi="th-TH"/>
        </w:rPr>
        <w:t>; p-value</w:t>
      </w:r>
      <w:r w:rsidR="00607C2D" w:rsidRPr="008C7BF7">
        <w:rPr>
          <w:rFonts w:eastAsia="SimSun"/>
        </w:rPr>
        <w:t> </w:t>
      </w:r>
      <w:r w:rsidRPr="008C7BF7">
        <w:rPr>
          <w:rFonts w:ascii="Arial" w:eastAsia="SimSun" w:hAnsi="Arial" w:cs="Arial"/>
          <w:sz w:val="20"/>
          <w:lang w:bidi="th-TH"/>
        </w:rPr>
        <w:t>=</w:t>
      </w:r>
      <w:r w:rsidR="00607C2D" w:rsidRPr="008C7BF7">
        <w:rPr>
          <w:rFonts w:eastAsia="SimSun"/>
          <w:lang w:bidi="th-TH"/>
        </w:rPr>
        <w:t> </w:t>
      </w:r>
      <w:r w:rsidRPr="008C7BF7">
        <w:rPr>
          <w:rFonts w:eastAsia="SimSun"/>
          <w:lang w:bidi="th-TH"/>
        </w:rPr>
        <w:t>0.0026.</w:t>
      </w:r>
    </w:p>
    <w:p w14:paraId="1A0A4859" w14:textId="77777777" w:rsidR="00D462E7" w:rsidRPr="008C7BF7" w:rsidRDefault="00D462E7" w:rsidP="00D462E7">
      <w:pPr>
        <w:pStyle w:val="QRDEnBodyText"/>
        <w:rPr>
          <w:rFonts w:eastAsia="SimSun"/>
          <w:lang w:bidi="th-TH"/>
        </w:rPr>
      </w:pPr>
    </w:p>
    <w:p w14:paraId="2A03D995" w14:textId="4AFEFA24" w:rsidR="00F90696" w:rsidRPr="008C7BF7" w:rsidRDefault="00742079" w:rsidP="00A053C2">
      <w:pPr>
        <w:pStyle w:val="QRDEnBodyText"/>
        <w:rPr>
          <w:rFonts w:eastAsia="SimSun"/>
          <w:lang w:bidi="th-TH"/>
        </w:rPr>
      </w:pPr>
      <w:r w:rsidRPr="008C7BF7">
        <w:rPr>
          <w:rFonts w:eastAsia="SimSun"/>
          <w:lang w:bidi="th-TH"/>
        </w:rPr>
        <w:t>The median overall survival was 20.3</w:t>
      </w:r>
      <w:r w:rsidR="00004F8B" w:rsidRPr="008C7BF7">
        <w:rPr>
          <w:rFonts w:eastAsia="SimSun"/>
          <w:lang w:bidi="th-TH"/>
        </w:rPr>
        <w:t> </w:t>
      </w:r>
      <w:r w:rsidRPr="008C7BF7">
        <w:rPr>
          <w:rFonts w:eastAsia="SimSun"/>
          <w:lang w:bidi="th-TH"/>
        </w:rPr>
        <w:t>months in placebo and 21.2</w:t>
      </w:r>
      <w:r w:rsidR="00004F8B" w:rsidRPr="008C7BF7">
        <w:rPr>
          <w:rFonts w:eastAsia="SimSun"/>
          <w:lang w:bidi="th-TH"/>
        </w:rPr>
        <w:t> </w:t>
      </w:r>
      <w:r w:rsidRPr="008C7BF7">
        <w:rPr>
          <w:rFonts w:eastAsia="SimSun"/>
          <w:lang w:bidi="th-TH"/>
        </w:rPr>
        <w:t>months in bevacizumab treated patients in the FOLFOX treatment subgroup, HR</w:t>
      </w:r>
      <w:r w:rsidR="0082771C" w:rsidRPr="008C7BF7">
        <w:rPr>
          <w:rFonts w:eastAsia="SimSun"/>
          <w:lang w:bidi="th-TH"/>
        </w:rPr>
        <w:t> </w:t>
      </w:r>
      <w:r w:rsidRPr="008C7BF7">
        <w:rPr>
          <w:rFonts w:eastAsia="SimSun"/>
          <w:lang w:bidi="th-TH"/>
        </w:rPr>
        <w:t>=</w:t>
      </w:r>
      <w:r w:rsidR="0082771C" w:rsidRPr="008C7BF7">
        <w:rPr>
          <w:rFonts w:eastAsia="SimSun"/>
          <w:lang w:bidi="th-TH"/>
        </w:rPr>
        <w:t> </w:t>
      </w:r>
      <w:r w:rsidRPr="008C7BF7">
        <w:rPr>
          <w:rFonts w:eastAsia="SimSun"/>
          <w:lang w:bidi="th-TH"/>
        </w:rPr>
        <w:t>0.94, 97.5% CI</w:t>
      </w:r>
      <w:r w:rsidR="0082771C" w:rsidRPr="008C7BF7">
        <w:rPr>
          <w:rFonts w:eastAsia="SimSun"/>
          <w:lang w:bidi="th-TH"/>
        </w:rPr>
        <w:t> </w:t>
      </w:r>
      <w:r w:rsidRPr="008C7BF7">
        <w:rPr>
          <w:rFonts w:ascii="Arial" w:eastAsia="SimSun" w:hAnsi="Arial" w:cs="Arial"/>
          <w:sz w:val="20"/>
          <w:lang w:bidi="th-TH"/>
        </w:rPr>
        <w:t>=</w:t>
      </w:r>
      <w:r w:rsidR="0082771C" w:rsidRPr="008C7BF7">
        <w:rPr>
          <w:rFonts w:ascii="Arial" w:eastAsia="SimSun" w:hAnsi="Arial" w:cs="Arial"/>
          <w:sz w:val="20"/>
          <w:lang w:bidi="th-TH"/>
        </w:rPr>
        <w:t> </w:t>
      </w:r>
      <w:r w:rsidRPr="008C7BF7">
        <w:rPr>
          <w:rFonts w:ascii="Arial" w:eastAsia="SimSun" w:hAnsi="Arial" w:cs="Arial"/>
          <w:sz w:val="20"/>
          <w:lang w:bidi="th-TH"/>
        </w:rPr>
        <w:t>[</w:t>
      </w:r>
      <w:r w:rsidRPr="008C7BF7">
        <w:rPr>
          <w:rFonts w:eastAsia="SimSun"/>
          <w:lang w:bidi="th-TH"/>
        </w:rPr>
        <w:t>0.75</w:t>
      </w:r>
      <w:r w:rsidRPr="008C7BF7">
        <w:rPr>
          <w:rFonts w:ascii="Arial" w:eastAsia="SimSun" w:hAnsi="Arial" w:cs="Arial"/>
          <w:sz w:val="20"/>
          <w:lang w:bidi="th-TH"/>
        </w:rPr>
        <w:t>;</w:t>
      </w:r>
      <w:r w:rsidRPr="008C7BF7">
        <w:rPr>
          <w:rFonts w:eastAsia="SimSun"/>
          <w:lang w:bidi="th-TH"/>
        </w:rPr>
        <w:t xml:space="preserve"> 1.16</w:t>
      </w:r>
      <w:r w:rsidRPr="008C7BF7">
        <w:rPr>
          <w:rFonts w:ascii="Arial" w:eastAsia="SimSun" w:hAnsi="Arial" w:cs="Arial"/>
          <w:sz w:val="20"/>
          <w:lang w:bidi="th-TH"/>
        </w:rPr>
        <w:t>]</w:t>
      </w:r>
      <w:r w:rsidRPr="008C7BF7">
        <w:rPr>
          <w:rFonts w:eastAsia="SimSun"/>
          <w:lang w:bidi="th-TH"/>
        </w:rPr>
        <w:t>; p-value</w:t>
      </w:r>
      <w:r w:rsidR="0082771C" w:rsidRPr="008C7BF7">
        <w:rPr>
          <w:rFonts w:eastAsia="SimSun"/>
          <w:lang w:bidi="th-TH"/>
        </w:rPr>
        <w:t> </w:t>
      </w:r>
      <w:r w:rsidRPr="008C7BF7">
        <w:rPr>
          <w:rFonts w:ascii="Arial" w:eastAsia="SimSun" w:hAnsi="Arial" w:cs="Arial"/>
          <w:sz w:val="20"/>
          <w:lang w:bidi="th-TH"/>
        </w:rPr>
        <w:t>=</w:t>
      </w:r>
      <w:r w:rsidR="0082771C" w:rsidRPr="008C7BF7">
        <w:rPr>
          <w:rFonts w:eastAsia="SimSun"/>
          <w:lang w:bidi="th-TH"/>
        </w:rPr>
        <w:t> </w:t>
      </w:r>
      <w:r w:rsidRPr="008C7BF7">
        <w:rPr>
          <w:rFonts w:eastAsia="SimSun"/>
          <w:lang w:bidi="th-TH"/>
        </w:rPr>
        <w:t>0.4937, the corresponding results in the XELOX, treatment subgroup being 19.2 vs. 21.4</w:t>
      </w:r>
      <w:r w:rsidR="00004F8B" w:rsidRPr="008C7BF7">
        <w:rPr>
          <w:rFonts w:eastAsia="SimSun"/>
          <w:lang w:bidi="th-TH"/>
        </w:rPr>
        <w:t> </w:t>
      </w:r>
      <w:r w:rsidRPr="008C7BF7">
        <w:rPr>
          <w:rFonts w:eastAsia="SimSun"/>
          <w:lang w:bidi="th-TH"/>
        </w:rPr>
        <w:t>months, HR</w:t>
      </w:r>
      <w:r w:rsidR="00DA0256" w:rsidRPr="008C7BF7">
        <w:rPr>
          <w:rFonts w:eastAsia="SimSun"/>
          <w:lang w:bidi="th-TH"/>
        </w:rPr>
        <w:t> </w:t>
      </w:r>
      <w:r w:rsidRPr="008C7BF7">
        <w:rPr>
          <w:rFonts w:eastAsia="SimSun"/>
          <w:lang w:bidi="th-TH"/>
        </w:rPr>
        <w:t>=</w:t>
      </w:r>
      <w:r w:rsidR="00DA0256" w:rsidRPr="008C7BF7">
        <w:rPr>
          <w:rFonts w:eastAsia="SimSun"/>
          <w:lang w:bidi="th-TH"/>
        </w:rPr>
        <w:t> </w:t>
      </w:r>
      <w:r w:rsidRPr="008C7BF7">
        <w:rPr>
          <w:rFonts w:eastAsia="SimSun"/>
          <w:lang w:bidi="th-TH"/>
        </w:rPr>
        <w:t>0.84, 97.5% CI</w:t>
      </w:r>
      <w:r w:rsidR="00DA0256" w:rsidRPr="008C7BF7">
        <w:rPr>
          <w:rFonts w:eastAsia="SimSun"/>
          <w:lang w:bidi="th-TH"/>
        </w:rPr>
        <w:t> </w:t>
      </w:r>
      <w:r w:rsidRPr="008C7BF7">
        <w:rPr>
          <w:rFonts w:ascii="Arial" w:eastAsia="SimSun" w:hAnsi="Arial" w:cs="Arial"/>
          <w:sz w:val="20"/>
          <w:lang w:bidi="th-TH"/>
        </w:rPr>
        <w:t>=</w:t>
      </w:r>
      <w:r w:rsidR="00DA0256" w:rsidRPr="008C7BF7">
        <w:rPr>
          <w:rFonts w:ascii="Arial" w:eastAsia="SimSun" w:hAnsi="Arial" w:cs="Arial"/>
          <w:sz w:val="20"/>
          <w:lang w:bidi="th-TH"/>
        </w:rPr>
        <w:t> </w:t>
      </w:r>
      <w:r w:rsidRPr="008C7BF7">
        <w:rPr>
          <w:rFonts w:ascii="Arial" w:eastAsia="SimSun" w:hAnsi="Arial" w:cs="Arial"/>
          <w:sz w:val="20"/>
          <w:lang w:bidi="th-TH"/>
        </w:rPr>
        <w:t>[</w:t>
      </w:r>
      <w:r w:rsidRPr="008C7BF7">
        <w:rPr>
          <w:rFonts w:eastAsia="SimSun"/>
          <w:lang w:bidi="th-TH"/>
        </w:rPr>
        <w:t>0.68</w:t>
      </w:r>
      <w:r w:rsidRPr="008C7BF7">
        <w:rPr>
          <w:rFonts w:ascii="Arial" w:eastAsia="SimSun" w:hAnsi="Arial" w:cs="Arial"/>
          <w:sz w:val="20"/>
          <w:lang w:bidi="th-TH"/>
        </w:rPr>
        <w:t>;</w:t>
      </w:r>
      <w:r w:rsidRPr="008C7BF7">
        <w:rPr>
          <w:rFonts w:eastAsia="SimSun"/>
          <w:lang w:bidi="th-TH"/>
        </w:rPr>
        <w:t xml:space="preserve"> 1.04</w:t>
      </w:r>
      <w:r w:rsidRPr="008C7BF7">
        <w:rPr>
          <w:rFonts w:ascii="Arial" w:eastAsia="SimSun" w:hAnsi="Arial" w:cs="Arial"/>
          <w:sz w:val="20"/>
          <w:lang w:bidi="th-TH"/>
        </w:rPr>
        <w:t>]</w:t>
      </w:r>
      <w:r w:rsidRPr="008C7BF7">
        <w:rPr>
          <w:rFonts w:eastAsia="SimSun"/>
          <w:lang w:bidi="th-TH"/>
        </w:rPr>
        <w:t>; p-value</w:t>
      </w:r>
      <w:r w:rsidR="00DA0256" w:rsidRPr="008C7BF7">
        <w:rPr>
          <w:rFonts w:eastAsia="SimSun"/>
          <w:lang w:bidi="th-TH"/>
        </w:rPr>
        <w:t> </w:t>
      </w:r>
      <w:r w:rsidRPr="008C7BF7">
        <w:rPr>
          <w:rFonts w:ascii="Arial" w:eastAsia="SimSun" w:hAnsi="Arial" w:cs="Arial"/>
          <w:sz w:val="20"/>
          <w:lang w:bidi="th-TH"/>
        </w:rPr>
        <w:t>=</w:t>
      </w:r>
      <w:r w:rsidR="00DA0256" w:rsidRPr="008C7BF7">
        <w:rPr>
          <w:rFonts w:eastAsia="SimSun"/>
        </w:rPr>
        <w:t> </w:t>
      </w:r>
      <w:r w:rsidRPr="008C7BF7">
        <w:rPr>
          <w:rFonts w:eastAsia="SimSun"/>
          <w:lang w:bidi="th-TH"/>
        </w:rPr>
        <w:t>0.0698.</w:t>
      </w:r>
    </w:p>
    <w:p w14:paraId="3E945018" w14:textId="77777777" w:rsidR="00D462E7" w:rsidRPr="008C7BF7" w:rsidRDefault="00D462E7" w:rsidP="00A053C2">
      <w:pPr>
        <w:pStyle w:val="QRDEnBodyText"/>
        <w:rPr>
          <w:rFonts w:eastAsia="SimSun"/>
          <w:lang w:bidi="th-TH"/>
        </w:rPr>
      </w:pPr>
    </w:p>
    <w:p w14:paraId="7E22D5DE" w14:textId="5E3F10E1" w:rsidR="00F90696" w:rsidRPr="008C7BF7" w:rsidRDefault="00742079" w:rsidP="00F90696">
      <w:pPr>
        <w:pStyle w:val="QRDHeading4"/>
      </w:pPr>
      <w:r w:rsidRPr="008C7BF7">
        <w:t xml:space="preserve">ECOG E3200 </w:t>
      </w:r>
    </w:p>
    <w:p w14:paraId="6B65D7C1" w14:textId="32CF15B7" w:rsidR="0051465D" w:rsidRPr="008C7BF7" w:rsidRDefault="00742079" w:rsidP="00F90696">
      <w:pPr>
        <w:pStyle w:val="QRDEnBodyText"/>
      </w:pPr>
      <w:r w:rsidRPr="008C7BF7">
        <w:t>This was a phase III randomised, active-controlled, open-label trial investigating Avastin 10 mg/kg in combination with leucovorin with 5</w:t>
      </w:r>
      <w:r w:rsidRPr="008C7BF7">
        <w:noBreakHyphen/>
        <w:t>fluorouracil bolus and then 5</w:t>
      </w:r>
      <w:r w:rsidRPr="008C7BF7">
        <w:noBreakHyphen/>
        <w:t xml:space="preserve">fluorouracil infusional, with </w:t>
      </w:r>
      <w:r w:rsidR="00E46B67" w:rsidRPr="008C7BF7">
        <w:t>intravenous</w:t>
      </w:r>
      <w:r w:rsidRPr="008C7BF7">
        <w:t xml:space="preserve"> oxaliplatin (FOLFOX-4), administered on a 2-weekly schedule in previously-treated patients (second line) with advanced colorectal cancer. In the chemotherapy arms, the FOLFOX-4 regimen used the same doses and schedule as shown in Table 6 for trial NO16966. </w:t>
      </w:r>
    </w:p>
    <w:p w14:paraId="18DF5BDF" w14:textId="77777777" w:rsidR="0051465D" w:rsidRPr="008C7BF7" w:rsidRDefault="0051465D" w:rsidP="00F90696">
      <w:pPr>
        <w:pStyle w:val="QRDEnBodyText"/>
      </w:pPr>
    </w:p>
    <w:p w14:paraId="60AFB036" w14:textId="3BC5EC93" w:rsidR="00F72B17" w:rsidRPr="008C7BF7" w:rsidRDefault="00742079" w:rsidP="00F90696">
      <w:pPr>
        <w:pStyle w:val="QRDEnBodyText"/>
      </w:pPr>
      <w:r w:rsidRPr="008C7BF7">
        <w:t>The primary efficacy parameter of the trial was overall survival, defined as the time from randomisation to death from any cause. Eight hundred and twenty-nine patients were randomised (292 FOLFOX-4, 293 Avastin</w:t>
      </w:r>
      <w:r w:rsidR="00A87A54" w:rsidRPr="008C7BF7">
        <w:t> </w:t>
      </w:r>
      <w:r w:rsidRPr="008C7BF7">
        <w:t>+</w:t>
      </w:r>
      <w:r w:rsidR="00A87A54" w:rsidRPr="008C7BF7">
        <w:t> </w:t>
      </w:r>
      <w:r w:rsidRPr="008C7BF7">
        <w:t>FOLFOX-4 and 244 Avastin monotherapy).</w:t>
      </w:r>
    </w:p>
    <w:p w14:paraId="48D60130" w14:textId="20FF24B7" w:rsidR="004F3B3D" w:rsidRPr="008C7BF7" w:rsidRDefault="00742079" w:rsidP="00F90696">
      <w:pPr>
        <w:pStyle w:val="QRDEnBodyText"/>
      </w:pPr>
      <w:r w:rsidRPr="008C7BF7">
        <w:t>The addition of Avastin to FOLFOX-4 resulted in a statistically significant prolongation of survival.</w:t>
      </w:r>
      <w:r w:rsidR="00A053C2" w:rsidRPr="008C7BF7">
        <w:t xml:space="preserve"> Statistically significant improvements in progression-free survival and objective response rate were also observed (see Table 8). </w:t>
      </w:r>
    </w:p>
    <w:p w14:paraId="273192BF" w14:textId="462E6126" w:rsidR="004F3B3D" w:rsidRPr="008C7BF7" w:rsidRDefault="004F3B3D" w:rsidP="002555E6">
      <w:pPr>
        <w:pStyle w:val="QRDEnBodyText"/>
        <w:keepNext/>
      </w:pPr>
    </w:p>
    <w:p w14:paraId="33D768A1" w14:textId="77777777" w:rsidR="004F3B3D" w:rsidRPr="008C7BF7" w:rsidRDefault="00742079" w:rsidP="002555E6">
      <w:pPr>
        <w:pStyle w:val="TableTitle"/>
        <w:spacing w:before="0" w:after="0" w:line="240" w:lineRule="auto"/>
        <w:ind w:left="0" w:firstLine="0"/>
        <w:rPr>
          <w:lang w:eastAsia="ja-JP"/>
        </w:rPr>
      </w:pPr>
      <w:r w:rsidRPr="008C7BF7">
        <w:rPr>
          <w:lang w:eastAsia="ja-JP"/>
        </w:rPr>
        <w:t>Table 8</w:t>
      </w:r>
      <w:r w:rsidRPr="008C7BF7">
        <w:rPr>
          <w:lang w:eastAsia="ja-JP"/>
        </w:rPr>
        <w:tab/>
        <w:t>Efficacy results for trial E3200</w:t>
      </w:r>
    </w:p>
    <w:p w14:paraId="69D5A7A7" w14:textId="4B45D4FA" w:rsidR="004F3B3D" w:rsidRPr="008C7BF7" w:rsidRDefault="004F3B3D" w:rsidP="002555E6">
      <w:pPr>
        <w:pStyle w:val="QRDEnBodyText"/>
        <w:keepNext/>
        <w:rPr>
          <w:b/>
        </w:rPr>
      </w:pPr>
    </w:p>
    <w:tbl>
      <w:tblPr>
        <w:tblW w:w="0" w:type="auto"/>
        <w:tblLayout w:type="fixed"/>
        <w:tblLook w:val="0000" w:firstRow="0" w:lastRow="0" w:firstColumn="0" w:lastColumn="0" w:noHBand="0" w:noVBand="0"/>
      </w:tblPr>
      <w:tblGrid>
        <w:gridCol w:w="3893"/>
        <w:gridCol w:w="2160"/>
        <w:gridCol w:w="2403"/>
      </w:tblGrid>
      <w:tr w:rsidR="00B87822" w:rsidRPr="008C7BF7" w14:paraId="3B46B480" w14:textId="77777777" w:rsidTr="00DE60F7">
        <w:trPr>
          <w:cantSplit/>
          <w:trHeight w:val="360"/>
        </w:trPr>
        <w:tc>
          <w:tcPr>
            <w:tcW w:w="3893" w:type="dxa"/>
            <w:tcBorders>
              <w:top w:val="single" w:sz="4" w:space="0" w:color="auto"/>
              <w:left w:val="single" w:sz="4" w:space="0" w:color="auto"/>
              <w:right w:val="single" w:sz="4" w:space="0" w:color="auto"/>
            </w:tcBorders>
            <w:vAlign w:val="bottom"/>
          </w:tcPr>
          <w:p w14:paraId="7F6F1B5F" w14:textId="77777777" w:rsidR="002555E6" w:rsidRPr="008C7BF7" w:rsidRDefault="002555E6" w:rsidP="002555E6">
            <w:pPr>
              <w:pStyle w:val="QRDEnTableText"/>
              <w:keepNext/>
              <w:spacing w:before="50" w:after="50" w:line="240" w:lineRule="exact"/>
            </w:pPr>
          </w:p>
        </w:tc>
        <w:tc>
          <w:tcPr>
            <w:tcW w:w="4563" w:type="dxa"/>
            <w:gridSpan w:val="2"/>
            <w:tcBorders>
              <w:top w:val="single" w:sz="4" w:space="0" w:color="auto"/>
              <w:left w:val="single" w:sz="4" w:space="0" w:color="auto"/>
              <w:bottom w:val="single" w:sz="4" w:space="0" w:color="auto"/>
              <w:right w:val="single" w:sz="4" w:space="0" w:color="auto"/>
            </w:tcBorders>
            <w:vAlign w:val="bottom"/>
          </w:tcPr>
          <w:p w14:paraId="647A1A10" w14:textId="77777777" w:rsidR="002555E6" w:rsidRPr="008C7BF7" w:rsidRDefault="00742079" w:rsidP="002555E6">
            <w:pPr>
              <w:pStyle w:val="QRDEnTableText"/>
              <w:keepNext/>
              <w:spacing w:before="50" w:after="50" w:line="240" w:lineRule="exact"/>
              <w:jc w:val="center"/>
            </w:pPr>
            <w:r w:rsidRPr="008C7BF7">
              <w:t>E3200</w:t>
            </w:r>
          </w:p>
        </w:tc>
      </w:tr>
      <w:tr w:rsidR="00B87822" w:rsidRPr="008C7BF7" w14:paraId="22C58110" w14:textId="77777777" w:rsidTr="00DE60F7">
        <w:trPr>
          <w:cantSplit/>
          <w:trHeight w:val="457"/>
        </w:trPr>
        <w:tc>
          <w:tcPr>
            <w:tcW w:w="3893" w:type="dxa"/>
            <w:tcBorders>
              <w:left w:val="single" w:sz="4" w:space="0" w:color="auto"/>
              <w:bottom w:val="single" w:sz="4" w:space="0" w:color="auto"/>
              <w:right w:val="single" w:sz="4" w:space="0" w:color="auto"/>
            </w:tcBorders>
            <w:vAlign w:val="bottom"/>
          </w:tcPr>
          <w:p w14:paraId="2287606D" w14:textId="77777777" w:rsidR="002555E6" w:rsidRPr="008C7BF7" w:rsidRDefault="002555E6" w:rsidP="002555E6">
            <w:pPr>
              <w:pStyle w:val="QRDEnTableText"/>
              <w:keepNext/>
              <w:spacing w:before="50" w:after="50" w:line="240" w:lineRule="exact"/>
            </w:pPr>
          </w:p>
        </w:tc>
        <w:tc>
          <w:tcPr>
            <w:tcW w:w="2160" w:type="dxa"/>
            <w:tcBorders>
              <w:top w:val="single" w:sz="4" w:space="0" w:color="auto"/>
              <w:left w:val="single" w:sz="4" w:space="0" w:color="auto"/>
              <w:bottom w:val="single" w:sz="4" w:space="0" w:color="auto"/>
              <w:right w:val="single" w:sz="4" w:space="0" w:color="auto"/>
            </w:tcBorders>
            <w:vAlign w:val="bottom"/>
          </w:tcPr>
          <w:p w14:paraId="3E8B0BD7" w14:textId="77777777" w:rsidR="002555E6" w:rsidRPr="008C7BF7" w:rsidRDefault="00742079" w:rsidP="002555E6">
            <w:pPr>
              <w:pStyle w:val="QRDEnTableText"/>
              <w:keepNext/>
              <w:spacing w:before="50" w:after="50" w:line="240" w:lineRule="exact"/>
              <w:jc w:val="center"/>
            </w:pPr>
            <w:r w:rsidRPr="008C7BF7">
              <w:t>FOLFOX-4</w:t>
            </w:r>
          </w:p>
        </w:tc>
        <w:tc>
          <w:tcPr>
            <w:tcW w:w="2403" w:type="dxa"/>
            <w:tcBorders>
              <w:top w:val="single" w:sz="4" w:space="0" w:color="auto"/>
              <w:left w:val="single" w:sz="4" w:space="0" w:color="auto"/>
              <w:bottom w:val="single" w:sz="4" w:space="0" w:color="auto"/>
              <w:right w:val="single" w:sz="4" w:space="0" w:color="auto"/>
            </w:tcBorders>
            <w:vAlign w:val="bottom"/>
          </w:tcPr>
          <w:p w14:paraId="77521390" w14:textId="3311A915" w:rsidR="002555E6" w:rsidRPr="008C7BF7" w:rsidRDefault="00742079" w:rsidP="002555E6">
            <w:pPr>
              <w:pStyle w:val="QRDEnTableText"/>
              <w:keepNext/>
              <w:spacing w:before="50" w:after="50" w:line="240" w:lineRule="exact"/>
              <w:jc w:val="center"/>
            </w:pPr>
            <w:r w:rsidRPr="008C7BF7">
              <w:t>FOLFOX-4 </w:t>
            </w:r>
            <w:r w:rsidR="00AC6890" w:rsidRPr="008C7BF7">
              <w:t>+</w:t>
            </w:r>
            <w:r w:rsidRPr="008C7BF7">
              <w:t> Avastin</w:t>
            </w:r>
            <w:r w:rsidRPr="008C7BF7">
              <w:rPr>
                <w:vertAlign w:val="superscript"/>
              </w:rPr>
              <w:t>a</w:t>
            </w:r>
          </w:p>
        </w:tc>
      </w:tr>
      <w:tr w:rsidR="00B87822" w:rsidRPr="008C7BF7" w14:paraId="788AD2F8" w14:textId="77777777" w:rsidTr="00DE60F7">
        <w:trPr>
          <w:cantSplit/>
        </w:trPr>
        <w:tc>
          <w:tcPr>
            <w:tcW w:w="3893" w:type="dxa"/>
            <w:tcBorders>
              <w:top w:val="single" w:sz="4" w:space="0" w:color="auto"/>
              <w:left w:val="single" w:sz="4" w:space="0" w:color="auto"/>
              <w:bottom w:val="single" w:sz="4" w:space="0" w:color="auto"/>
              <w:right w:val="single" w:sz="4" w:space="0" w:color="auto"/>
            </w:tcBorders>
          </w:tcPr>
          <w:p w14:paraId="0DF4FF22" w14:textId="77777777" w:rsidR="002555E6" w:rsidRPr="008C7BF7" w:rsidRDefault="00742079" w:rsidP="002555E6">
            <w:pPr>
              <w:pStyle w:val="QRDEnTableText"/>
              <w:keepNext/>
              <w:spacing w:before="50" w:after="50" w:line="240" w:lineRule="exact"/>
            </w:pPr>
            <w:r w:rsidRPr="008C7BF7">
              <w:t>Number of patients</w:t>
            </w:r>
          </w:p>
        </w:tc>
        <w:tc>
          <w:tcPr>
            <w:tcW w:w="2160" w:type="dxa"/>
            <w:tcBorders>
              <w:top w:val="single" w:sz="4" w:space="0" w:color="auto"/>
              <w:left w:val="single" w:sz="4" w:space="0" w:color="auto"/>
              <w:bottom w:val="single" w:sz="4" w:space="0" w:color="auto"/>
              <w:right w:val="single" w:sz="4" w:space="0" w:color="auto"/>
            </w:tcBorders>
          </w:tcPr>
          <w:p w14:paraId="0AEC774C" w14:textId="77777777" w:rsidR="002555E6" w:rsidRPr="008C7BF7" w:rsidRDefault="00742079" w:rsidP="002555E6">
            <w:pPr>
              <w:pStyle w:val="QRDEnTableText"/>
              <w:keepNext/>
              <w:spacing w:before="50" w:after="50" w:line="240" w:lineRule="exact"/>
              <w:jc w:val="center"/>
            </w:pPr>
            <w:r w:rsidRPr="008C7BF7">
              <w:t>292</w:t>
            </w:r>
          </w:p>
        </w:tc>
        <w:tc>
          <w:tcPr>
            <w:tcW w:w="2403" w:type="dxa"/>
            <w:tcBorders>
              <w:top w:val="single" w:sz="4" w:space="0" w:color="auto"/>
              <w:left w:val="single" w:sz="4" w:space="0" w:color="auto"/>
              <w:bottom w:val="single" w:sz="4" w:space="0" w:color="auto"/>
              <w:right w:val="single" w:sz="4" w:space="0" w:color="auto"/>
            </w:tcBorders>
          </w:tcPr>
          <w:p w14:paraId="2CA95E13" w14:textId="77777777" w:rsidR="002555E6" w:rsidRPr="008C7BF7" w:rsidRDefault="00742079" w:rsidP="002555E6">
            <w:pPr>
              <w:pStyle w:val="QRDEnTableText"/>
              <w:keepNext/>
              <w:spacing w:before="50" w:after="50" w:line="240" w:lineRule="exact"/>
              <w:jc w:val="center"/>
            </w:pPr>
            <w:r w:rsidRPr="008C7BF7">
              <w:t>293</w:t>
            </w:r>
          </w:p>
        </w:tc>
      </w:tr>
      <w:tr w:rsidR="00B87822" w:rsidRPr="008C7BF7" w14:paraId="3D71268C" w14:textId="77777777" w:rsidTr="00DE60F7">
        <w:trPr>
          <w:cantSplit/>
        </w:trPr>
        <w:tc>
          <w:tcPr>
            <w:tcW w:w="8456" w:type="dxa"/>
            <w:gridSpan w:val="3"/>
            <w:tcBorders>
              <w:top w:val="single" w:sz="4" w:space="0" w:color="auto"/>
              <w:left w:val="single" w:sz="4" w:space="0" w:color="auto"/>
              <w:bottom w:val="single" w:sz="4" w:space="0" w:color="auto"/>
              <w:right w:val="single" w:sz="4" w:space="0" w:color="auto"/>
            </w:tcBorders>
          </w:tcPr>
          <w:p w14:paraId="00CC6CA8" w14:textId="77777777" w:rsidR="002555E6" w:rsidRPr="008C7BF7" w:rsidRDefault="00742079" w:rsidP="002555E6">
            <w:pPr>
              <w:pStyle w:val="QRDEnTableText"/>
              <w:keepNext/>
              <w:spacing w:before="50" w:after="50" w:line="240" w:lineRule="exact"/>
            </w:pPr>
            <w:r w:rsidRPr="008C7BF7">
              <w:t>Overall survival</w:t>
            </w:r>
          </w:p>
        </w:tc>
      </w:tr>
      <w:tr w:rsidR="00B87822" w:rsidRPr="008C7BF7" w14:paraId="2DAAE78D" w14:textId="77777777" w:rsidTr="00DE60F7">
        <w:trPr>
          <w:cantSplit/>
        </w:trPr>
        <w:tc>
          <w:tcPr>
            <w:tcW w:w="3893" w:type="dxa"/>
            <w:tcBorders>
              <w:top w:val="single" w:sz="4" w:space="0" w:color="auto"/>
              <w:left w:val="single" w:sz="4" w:space="0" w:color="auto"/>
              <w:bottom w:val="single" w:sz="4" w:space="0" w:color="auto"/>
              <w:right w:val="single" w:sz="4" w:space="0" w:color="auto"/>
            </w:tcBorders>
          </w:tcPr>
          <w:p w14:paraId="38E0A792" w14:textId="77777777" w:rsidR="002555E6" w:rsidRPr="008C7BF7" w:rsidRDefault="00742079" w:rsidP="002555E6">
            <w:pPr>
              <w:pStyle w:val="QRDEnTableText"/>
              <w:keepNext/>
              <w:spacing w:before="50" w:after="50" w:line="240" w:lineRule="exact"/>
              <w:ind w:left="360"/>
            </w:pPr>
            <w:r w:rsidRPr="008C7BF7">
              <w:t>Median (months)</w:t>
            </w:r>
          </w:p>
        </w:tc>
        <w:tc>
          <w:tcPr>
            <w:tcW w:w="2160" w:type="dxa"/>
            <w:tcBorders>
              <w:top w:val="single" w:sz="4" w:space="0" w:color="auto"/>
              <w:left w:val="single" w:sz="4" w:space="0" w:color="auto"/>
              <w:bottom w:val="single" w:sz="4" w:space="0" w:color="auto"/>
              <w:right w:val="single" w:sz="4" w:space="0" w:color="auto"/>
            </w:tcBorders>
          </w:tcPr>
          <w:p w14:paraId="1D8961C2" w14:textId="77777777" w:rsidR="002555E6" w:rsidRPr="008C7BF7" w:rsidRDefault="00742079" w:rsidP="002555E6">
            <w:pPr>
              <w:pStyle w:val="QRDEnTableText"/>
              <w:keepNext/>
              <w:spacing w:before="50" w:after="50" w:line="240" w:lineRule="exact"/>
              <w:jc w:val="center"/>
            </w:pPr>
            <w:r w:rsidRPr="008C7BF7">
              <w:t>10.8</w:t>
            </w:r>
          </w:p>
        </w:tc>
        <w:tc>
          <w:tcPr>
            <w:tcW w:w="2403" w:type="dxa"/>
            <w:tcBorders>
              <w:top w:val="single" w:sz="4" w:space="0" w:color="auto"/>
              <w:left w:val="single" w:sz="4" w:space="0" w:color="auto"/>
              <w:bottom w:val="single" w:sz="4" w:space="0" w:color="auto"/>
              <w:right w:val="single" w:sz="4" w:space="0" w:color="auto"/>
            </w:tcBorders>
          </w:tcPr>
          <w:p w14:paraId="3A782186" w14:textId="77777777" w:rsidR="002555E6" w:rsidRPr="008C7BF7" w:rsidRDefault="00742079" w:rsidP="002555E6">
            <w:pPr>
              <w:pStyle w:val="QRDEnTableText"/>
              <w:keepNext/>
              <w:spacing w:before="50" w:after="50" w:line="240" w:lineRule="exact"/>
              <w:jc w:val="center"/>
            </w:pPr>
            <w:r w:rsidRPr="008C7BF7">
              <w:t>13.0</w:t>
            </w:r>
          </w:p>
        </w:tc>
      </w:tr>
      <w:tr w:rsidR="00B87822" w:rsidRPr="008C7BF7" w14:paraId="797482B8" w14:textId="77777777" w:rsidTr="00DE60F7">
        <w:trPr>
          <w:cantSplit/>
        </w:trPr>
        <w:tc>
          <w:tcPr>
            <w:tcW w:w="3893" w:type="dxa"/>
            <w:tcBorders>
              <w:top w:val="single" w:sz="4" w:space="0" w:color="auto"/>
              <w:left w:val="single" w:sz="4" w:space="0" w:color="auto"/>
              <w:bottom w:val="single" w:sz="4" w:space="0" w:color="auto"/>
              <w:right w:val="single" w:sz="4" w:space="0" w:color="auto"/>
            </w:tcBorders>
          </w:tcPr>
          <w:p w14:paraId="1081C5D9" w14:textId="77777777" w:rsidR="002555E6" w:rsidRPr="008C7BF7" w:rsidRDefault="00742079" w:rsidP="002555E6">
            <w:pPr>
              <w:pStyle w:val="QRDEnTableText"/>
              <w:keepNext/>
              <w:spacing w:before="50" w:after="50" w:line="240" w:lineRule="exact"/>
              <w:ind w:left="360"/>
            </w:pPr>
            <w:r w:rsidRPr="008C7BF7">
              <w:t>95% CI</w:t>
            </w:r>
          </w:p>
        </w:tc>
        <w:tc>
          <w:tcPr>
            <w:tcW w:w="2160" w:type="dxa"/>
            <w:tcBorders>
              <w:top w:val="single" w:sz="4" w:space="0" w:color="auto"/>
              <w:left w:val="single" w:sz="4" w:space="0" w:color="auto"/>
              <w:bottom w:val="single" w:sz="4" w:space="0" w:color="auto"/>
              <w:right w:val="single" w:sz="4" w:space="0" w:color="auto"/>
            </w:tcBorders>
          </w:tcPr>
          <w:p w14:paraId="5D8FBD18" w14:textId="06772348" w:rsidR="002555E6" w:rsidRPr="008C7BF7" w:rsidRDefault="00742079" w:rsidP="002555E6">
            <w:pPr>
              <w:pStyle w:val="QRDEnTableText"/>
              <w:keepNext/>
              <w:spacing w:before="50" w:after="50" w:line="240" w:lineRule="exact"/>
              <w:jc w:val="center"/>
            </w:pPr>
            <w:r w:rsidRPr="008C7BF7">
              <w:t>10.12–11.86</w:t>
            </w:r>
          </w:p>
        </w:tc>
        <w:tc>
          <w:tcPr>
            <w:tcW w:w="2403" w:type="dxa"/>
            <w:tcBorders>
              <w:top w:val="single" w:sz="4" w:space="0" w:color="auto"/>
              <w:left w:val="single" w:sz="4" w:space="0" w:color="auto"/>
              <w:bottom w:val="single" w:sz="4" w:space="0" w:color="auto"/>
              <w:right w:val="single" w:sz="4" w:space="0" w:color="auto"/>
            </w:tcBorders>
          </w:tcPr>
          <w:p w14:paraId="6E562273" w14:textId="15FE8C9F" w:rsidR="002555E6" w:rsidRPr="008C7BF7" w:rsidRDefault="00742079" w:rsidP="002555E6">
            <w:pPr>
              <w:pStyle w:val="QRDEnTableText"/>
              <w:keepNext/>
              <w:spacing w:before="50" w:after="50" w:line="240" w:lineRule="exact"/>
              <w:jc w:val="center"/>
            </w:pPr>
            <w:r w:rsidRPr="008C7BF7">
              <w:t>12.09–14.03</w:t>
            </w:r>
          </w:p>
        </w:tc>
      </w:tr>
      <w:tr w:rsidR="00B87822" w:rsidRPr="008C7BF7" w14:paraId="43219215" w14:textId="77777777" w:rsidTr="00DE60F7">
        <w:trPr>
          <w:cantSplit/>
        </w:trPr>
        <w:tc>
          <w:tcPr>
            <w:tcW w:w="3893" w:type="dxa"/>
            <w:tcBorders>
              <w:top w:val="single" w:sz="4" w:space="0" w:color="auto"/>
              <w:left w:val="single" w:sz="4" w:space="0" w:color="auto"/>
              <w:bottom w:val="single" w:sz="4" w:space="0" w:color="auto"/>
              <w:right w:val="single" w:sz="4" w:space="0" w:color="auto"/>
            </w:tcBorders>
          </w:tcPr>
          <w:p w14:paraId="05C7D13F" w14:textId="77777777" w:rsidR="002555E6" w:rsidRPr="008C7BF7" w:rsidRDefault="00742079" w:rsidP="002555E6">
            <w:pPr>
              <w:pStyle w:val="QRDEnTableText"/>
              <w:keepNext/>
              <w:spacing w:before="50" w:after="50" w:line="240" w:lineRule="exact"/>
              <w:ind w:left="360"/>
            </w:pPr>
            <w:r w:rsidRPr="008C7BF7">
              <w:t>Hazard ratio</w:t>
            </w:r>
            <w:r w:rsidRPr="008C7BF7">
              <w:rPr>
                <w:vertAlign w:val="superscript"/>
              </w:rPr>
              <w:t>b</w:t>
            </w:r>
          </w:p>
        </w:tc>
        <w:tc>
          <w:tcPr>
            <w:tcW w:w="4563" w:type="dxa"/>
            <w:gridSpan w:val="2"/>
            <w:tcBorders>
              <w:top w:val="single" w:sz="4" w:space="0" w:color="auto"/>
              <w:left w:val="single" w:sz="4" w:space="0" w:color="auto"/>
              <w:bottom w:val="single" w:sz="4" w:space="0" w:color="auto"/>
              <w:right w:val="single" w:sz="4" w:space="0" w:color="auto"/>
            </w:tcBorders>
          </w:tcPr>
          <w:p w14:paraId="5DB30FDD" w14:textId="77777777" w:rsidR="002555E6" w:rsidRPr="008C7BF7" w:rsidRDefault="00742079" w:rsidP="002555E6">
            <w:pPr>
              <w:pStyle w:val="QRDEnTableText"/>
              <w:keepNext/>
              <w:spacing w:before="50" w:after="50" w:line="240" w:lineRule="exact"/>
              <w:jc w:val="center"/>
            </w:pPr>
            <w:r w:rsidRPr="008C7BF7">
              <w:t>0.751</w:t>
            </w:r>
          </w:p>
          <w:p w14:paraId="3974710B" w14:textId="08525BB5" w:rsidR="002555E6" w:rsidRPr="008C7BF7" w:rsidRDefault="00742079" w:rsidP="002555E6">
            <w:pPr>
              <w:pStyle w:val="QRDEnTableText"/>
              <w:keepNext/>
              <w:spacing w:before="50" w:after="50" w:line="240" w:lineRule="exact"/>
              <w:jc w:val="center"/>
            </w:pPr>
            <w:r w:rsidRPr="008C7BF7">
              <w:t>(p-value</w:t>
            </w:r>
            <w:r w:rsidR="004F4BB8" w:rsidRPr="008C7BF7">
              <w:t> </w:t>
            </w:r>
            <w:r w:rsidRPr="008C7BF7">
              <w:t>=</w:t>
            </w:r>
            <w:r w:rsidR="004F4BB8" w:rsidRPr="008C7BF7">
              <w:t> </w:t>
            </w:r>
            <w:r w:rsidRPr="008C7BF7">
              <w:t>0.0012)</w:t>
            </w:r>
          </w:p>
        </w:tc>
      </w:tr>
      <w:tr w:rsidR="00B87822" w:rsidRPr="008C7BF7" w14:paraId="3911133F" w14:textId="77777777" w:rsidTr="00DE60F7">
        <w:trPr>
          <w:cantSplit/>
        </w:trPr>
        <w:tc>
          <w:tcPr>
            <w:tcW w:w="8456" w:type="dxa"/>
            <w:gridSpan w:val="3"/>
            <w:tcBorders>
              <w:top w:val="single" w:sz="4" w:space="0" w:color="auto"/>
              <w:left w:val="single" w:sz="4" w:space="0" w:color="auto"/>
              <w:bottom w:val="single" w:sz="4" w:space="0" w:color="auto"/>
              <w:right w:val="single" w:sz="4" w:space="0" w:color="auto"/>
            </w:tcBorders>
          </w:tcPr>
          <w:p w14:paraId="79EDF65C" w14:textId="77777777" w:rsidR="002555E6" w:rsidRPr="008C7BF7" w:rsidRDefault="00742079" w:rsidP="002555E6">
            <w:pPr>
              <w:pStyle w:val="QRDEnTableText"/>
              <w:keepNext/>
              <w:spacing w:before="50" w:after="50" w:line="240" w:lineRule="exact"/>
            </w:pPr>
            <w:r w:rsidRPr="008C7BF7">
              <w:t>Progression-free survival</w:t>
            </w:r>
          </w:p>
        </w:tc>
      </w:tr>
      <w:tr w:rsidR="00B87822" w:rsidRPr="008C7BF7" w14:paraId="5AAE8428" w14:textId="77777777" w:rsidTr="00DE60F7">
        <w:trPr>
          <w:cantSplit/>
        </w:trPr>
        <w:tc>
          <w:tcPr>
            <w:tcW w:w="3893" w:type="dxa"/>
            <w:tcBorders>
              <w:top w:val="single" w:sz="4" w:space="0" w:color="auto"/>
              <w:left w:val="single" w:sz="4" w:space="0" w:color="auto"/>
              <w:bottom w:val="single" w:sz="4" w:space="0" w:color="auto"/>
              <w:right w:val="single" w:sz="4" w:space="0" w:color="auto"/>
            </w:tcBorders>
          </w:tcPr>
          <w:p w14:paraId="5F1C1A0C" w14:textId="77777777" w:rsidR="002555E6" w:rsidRPr="008C7BF7" w:rsidRDefault="00742079" w:rsidP="002555E6">
            <w:pPr>
              <w:pStyle w:val="QRDEnTableText"/>
              <w:keepNext/>
              <w:spacing w:before="50" w:after="50" w:line="240" w:lineRule="exact"/>
              <w:ind w:left="360"/>
            </w:pPr>
            <w:r w:rsidRPr="008C7BF7">
              <w:t>Median (months)</w:t>
            </w:r>
          </w:p>
        </w:tc>
        <w:tc>
          <w:tcPr>
            <w:tcW w:w="2160" w:type="dxa"/>
            <w:tcBorders>
              <w:top w:val="single" w:sz="4" w:space="0" w:color="auto"/>
              <w:left w:val="single" w:sz="4" w:space="0" w:color="auto"/>
              <w:bottom w:val="single" w:sz="4" w:space="0" w:color="auto"/>
              <w:right w:val="single" w:sz="4" w:space="0" w:color="auto"/>
            </w:tcBorders>
          </w:tcPr>
          <w:p w14:paraId="5420271C" w14:textId="77777777" w:rsidR="002555E6" w:rsidRPr="008C7BF7" w:rsidRDefault="00742079" w:rsidP="002555E6">
            <w:pPr>
              <w:pStyle w:val="QRDEnTableText"/>
              <w:keepNext/>
              <w:spacing w:before="50" w:after="50" w:line="240" w:lineRule="exact"/>
              <w:jc w:val="center"/>
            </w:pPr>
            <w:r w:rsidRPr="008C7BF7">
              <w:t>4.5</w:t>
            </w:r>
          </w:p>
        </w:tc>
        <w:tc>
          <w:tcPr>
            <w:tcW w:w="2403" w:type="dxa"/>
            <w:tcBorders>
              <w:top w:val="single" w:sz="4" w:space="0" w:color="auto"/>
              <w:left w:val="single" w:sz="4" w:space="0" w:color="auto"/>
              <w:bottom w:val="single" w:sz="4" w:space="0" w:color="auto"/>
              <w:right w:val="single" w:sz="4" w:space="0" w:color="auto"/>
            </w:tcBorders>
          </w:tcPr>
          <w:p w14:paraId="70893476" w14:textId="77777777" w:rsidR="002555E6" w:rsidRPr="008C7BF7" w:rsidRDefault="00742079" w:rsidP="002555E6">
            <w:pPr>
              <w:pStyle w:val="QRDEnTableText"/>
              <w:keepNext/>
              <w:spacing w:before="50" w:after="50" w:line="240" w:lineRule="exact"/>
              <w:jc w:val="center"/>
            </w:pPr>
            <w:r w:rsidRPr="008C7BF7">
              <w:t>7.5</w:t>
            </w:r>
          </w:p>
        </w:tc>
      </w:tr>
      <w:tr w:rsidR="00B87822" w:rsidRPr="008C7BF7" w14:paraId="5A44F3B4" w14:textId="77777777" w:rsidTr="00DE60F7">
        <w:trPr>
          <w:cantSplit/>
        </w:trPr>
        <w:tc>
          <w:tcPr>
            <w:tcW w:w="3893" w:type="dxa"/>
            <w:tcBorders>
              <w:top w:val="single" w:sz="4" w:space="0" w:color="auto"/>
              <w:left w:val="single" w:sz="4" w:space="0" w:color="auto"/>
              <w:bottom w:val="single" w:sz="4" w:space="0" w:color="auto"/>
              <w:right w:val="single" w:sz="4" w:space="0" w:color="auto"/>
            </w:tcBorders>
          </w:tcPr>
          <w:p w14:paraId="7410E4F2" w14:textId="77777777" w:rsidR="002555E6" w:rsidRPr="008C7BF7" w:rsidRDefault="00742079" w:rsidP="002555E6">
            <w:pPr>
              <w:pStyle w:val="QRDEnTableText"/>
              <w:keepNext/>
              <w:spacing w:before="50" w:after="50" w:line="240" w:lineRule="exact"/>
              <w:ind w:left="360"/>
            </w:pPr>
            <w:r w:rsidRPr="008C7BF7">
              <w:t>Hazard ratio</w:t>
            </w:r>
          </w:p>
        </w:tc>
        <w:tc>
          <w:tcPr>
            <w:tcW w:w="4563" w:type="dxa"/>
            <w:gridSpan w:val="2"/>
            <w:tcBorders>
              <w:top w:val="single" w:sz="4" w:space="0" w:color="auto"/>
              <w:left w:val="single" w:sz="4" w:space="0" w:color="auto"/>
              <w:bottom w:val="single" w:sz="4" w:space="0" w:color="auto"/>
              <w:right w:val="single" w:sz="4" w:space="0" w:color="auto"/>
            </w:tcBorders>
          </w:tcPr>
          <w:p w14:paraId="472BFFC4" w14:textId="77777777" w:rsidR="002555E6" w:rsidRPr="008C7BF7" w:rsidRDefault="00742079" w:rsidP="002555E6">
            <w:pPr>
              <w:pStyle w:val="QRDEnTableText"/>
              <w:keepNext/>
              <w:spacing w:before="50" w:after="50" w:line="240" w:lineRule="exact"/>
              <w:jc w:val="center"/>
            </w:pPr>
            <w:r w:rsidRPr="008C7BF7">
              <w:t>0.518</w:t>
            </w:r>
          </w:p>
          <w:p w14:paraId="7DFFD2BF" w14:textId="5A94EF57" w:rsidR="002555E6" w:rsidRPr="008C7BF7" w:rsidRDefault="00742079" w:rsidP="002555E6">
            <w:pPr>
              <w:pStyle w:val="QRDEnTableText"/>
              <w:keepNext/>
              <w:spacing w:before="50" w:after="50" w:line="240" w:lineRule="exact"/>
              <w:jc w:val="center"/>
            </w:pPr>
            <w:r w:rsidRPr="008C7BF7">
              <w:t xml:space="preserve">(p-value </w:t>
            </w:r>
            <w:r w:rsidR="00AC6890" w:rsidRPr="008C7BF7">
              <w:t>&lt;</w:t>
            </w:r>
            <w:r w:rsidRPr="008C7BF7">
              <w:t> 0.0001)</w:t>
            </w:r>
          </w:p>
        </w:tc>
      </w:tr>
      <w:tr w:rsidR="00B87822" w:rsidRPr="008C7BF7" w14:paraId="78350669" w14:textId="77777777" w:rsidTr="00DE60F7">
        <w:trPr>
          <w:cantSplit/>
        </w:trPr>
        <w:tc>
          <w:tcPr>
            <w:tcW w:w="8456" w:type="dxa"/>
            <w:gridSpan w:val="3"/>
            <w:tcBorders>
              <w:top w:val="single" w:sz="4" w:space="0" w:color="auto"/>
              <w:left w:val="single" w:sz="4" w:space="0" w:color="auto"/>
              <w:bottom w:val="single" w:sz="4" w:space="0" w:color="auto"/>
              <w:right w:val="single" w:sz="4" w:space="0" w:color="auto"/>
            </w:tcBorders>
          </w:tcPr>
          <w:p w14:paraId="22462638" w14:textId="77777777" w:rsidR="002555E6" w:rsidRPr="008C7BF7" w:rsidRDefault="00742079" w:rsidP="002555E6">
            <w:pPr>
              <w:pStyle w:val="QRDEnTableText"/>
              <w:keepNext/>
              <w:spacing w:before="50" w:after="50" w:line="240" w:lineRule="exact"/>
            </w:pPr>
            <w:r w:rsidRPr="008C7BF7">
              <w:t>Objective response rate</w:t>
            </w:r>
          </w:p>
        </w:tc>
      </w:tr>
      <w:tr w:rsidR="00B87822" w:rsidRPr="008C7BF7" w14:paraId="10CFCC8D" w14:textId="77777777" w:rsidTr="00DE60F7">
        <w:trPr>
          <w:cantSplit/>
        </w:trPr>
        <w:tc>
          <w:tcPr>
            <w:tcW w:w="3893" w:type="dxa"/>
            <w:tcBorders>
              <w:top w:val="single" w:sz="4" w:space="0" w:color="auto"/>
              <w:left w:val="single" w:sz="4" w:space="0" w:color="auto"/>
              <w:bottom w:val="single" w:sz="4" w:space="0" w:color="auto"/>
              <w:right w:val="single" w:sz="4" w:space="0" w:color="auto"/>
            </w:tcBorders>
          </w:tcPr>
          <w:p w14:paraId="2543E2B5" w14:textId="77777777" w:rsidR="002555E6" w:rsidRPr="008C7BF7" w:rsidRDefault="00742079" w:rsidP="002555E6">
            <w:pPr>
              <w:pStyle w:val="QRDEnTableText"/>
              <w:keepNext/>
              <w:spacing w:before="50" w:after="50" w:line="240" w:lineRule="exact"/>
              <w:ind w:left="360"/>
            </w:pPr>
            <w:r w:rsidRPr="008C7BF7">
              <w:t>Rate</w:t>
            </w:r>
          </w:p>
        </w:tc>
        <w:tc>
          <w:tcPr>
            <w:tcW w:w="2160" w:type="dxa"/>
            <w:tcBorders>
              <w:top w:val="single" w:sz="4" w:space="0" w:color="auto"/>
              <w:left w:val="single" w:sz="4" w:space="0" w:color="auto"/>
              <w:bottom w:val="single" w:sz="4" w:space="0" w:color="auto"/>
              <w:right w:val="single" w:sz="4" w:space="0" w:color="auto"/>
            </w:tcBorders>
          </w:tcPr>
          <w:p w14:paraId="385CF745" w14:textId="77777777" w:rsidR="002555E6" w:rsidRPr="008C7BF7" w:rsidRDefault="00742079" w:rsidP="002555E6">
            <w:pPr>
              <w:pStyle w:val="QRDEnTableText"/>
              <w:keepNext/>
              <w:spacing w:before="50" w:after="50" w:line="240" w:lineRule="exact"/>
              <w:jc w:val="center"/>
            </w:pPr>
            <w:r w:rsidRPr="008C7BF7">
              <w:t>8.6%</w:t>
            </w:r>
          </w:p>
        </w:tc>
        <w:tc>
          <w:tcPr>
            <w:tcW w:w="2403" w:type="dxa"/>
            <w:tcBorders>
              <w:top w:val="single" w:sz="4" w:space="0" w:color="auto"/>
              <w:left w:val="single" w:sz="4" w:space="0" w:color="auto"/>
              <w:bottom w:val="single" w:sz="4" w:space="0" w:color="auto"/>
              <w:right w:val="single" w:sz="4" w:space="0" w:color="auto"/>
            </w:tcBorders>
          </w:tcPr>
          <w:p w14:paraId="6186F0C6" w14:textId="77777777" w:rsidR="002555E6" w:rsidRPr="008C7BF7" w:rsidRDefault="00742079" w:rsidP="002555E6">
            <w:pPr>
              <w:pStyle w:val="QRDEnTableText"/>
              <w:keepNext/>
              <w:spacing w:before="50" w:after="50" w:line="240" w:lineRule="exact"/>
              <w:jc w:val="center"/>
            </w:pPr>
            <w:r w:rsidRPr="008C7BF7">
              <w:t>22.2%</w:t>
            </w:r>
          </w:p>
        </w:tc>
      </w:tr>
      <w:tr w:rsidR="00B87822" w:rsidRPr="008C7BF7" w14:paraId="683BEE16" w14:textId="77777777" w:rsidTr="00DE60F7">
        <w:trPr>
          <w:cantSplit/>
        </w:trPr>
        <w:tc>
          <w:tcPr>
            <w:tcW w:w="3893" w:type="dxa"/>
            <w:tcBorders>
              <w:top w:val="single" w:sz="4" w:space="0" w:color="auto"/>
              <w:left w:val="single" w:sz="4" w:space="0" w:color="auto"/>
              <w:bottom w:val="single" w:sz="4" w:space="0" w:color="auto"/>
              <w:right w:val="single" w:sz="4" w:space="0" w:color="auto"/>
            </w:tcBorders>
          </w:tcPr>
          <w:p w14:paraId="0EE6F0ED" w14:textId="77777777" w:rsidR="002555E6" w:rsidRPr="008C7BF7" w:rsidRDefault="002555E6" w:rsidP="002555E6">
            <w:pPr>
              <w:pStyle w:val="QRDEnTableText"/>
              <w:spacing w:before="50" w:after="50" w:line="240" w:lineRule="exact"/>
            </w:pPr>
          </w:p>
        </w:tc>
        <w:tc>
          <w:tcPr>
            <w:tcW w:w="4563" w:type="dxa"/>
            <w:gridSpan w:val="2"/>
            <w:tcBorders>
              <w:top w:val="single" w:sz="4" w:space="0" w:color="auto"/>
              <w:left w:val="single" w:sz="4" w:space="0" w:color="auto"/>
              <w:bottom w:val="single" w:sz="4" w:space="0" w:color="auto"/>
              <w:right w:val="single" w:sz="4" w:space="0" w:color="auto"/>
            </w:tcBorders>
          </w:tcPr>
          <w:p w14:paraId="4CB57450" w14:textId="5D79EAE2" w:rsidR="002555E6" w:rsidRPr="008C7BF7" w:rsidRDefault="00742079" w:rsidP="002555E6">
            <w:pPr>
              <w:pStyle w:val="QRDEnTableText"/>
              <w:spacing w:before="50" w:after="50" w:line="240" w:lineRule="exact"/>
              <w:jc w:val="center"/>
            </w:pPr>
            <w:r w:rsidRPr="008C7BF7">
              <w:t xml:space="preserve">(p-value </w:t>
            </w:r>
            <w:r w:rsidR="00AC6890" w:rsidRPr="008C7BF7">
              <w:t>&lt;</w:t>
            </w:r>
            <w:r w:rsidR="001725AB" w:rsidRPr="008C7BF7">
              <w:t> </w:t>
            </w:r>
            <w:r w:rsidR="005B27B7" w:rsidRPr="008C7BF7">
              <w:t>0</w:t>
            </w:r>
            <w:r w:rsidR="00C2160E" w:rsidRPr="008C7BF7">
              <w:t>.</w:t>
            </w:r>
            <w:r w:rsidR="005B27B7" w:rsidRPr="008C7BF7">
              <w:t>0001)</w:t>
            </w:r>
          </w:p>
        </w:tc>
      </w:tr>
      <w:tr w:rsidR="00B87822" w:rsidRPr="008C7BF7" w14:paraId="27C90771" w14:textId="77777777" w:rsidTr="00DE60F7">
        <w:trPr>
          <w:cantSplit/>
        </w:trPr>
        <w:tc>
          <w:tcPr>
            <w:tcW w:w="8456" w:type="dxa"/>
            <w:gridSpan w:val="3"/>
            <w:tcBorders>
              <w:top w:val="single" w:sz="4" w:space="0" w:color="auto"/>
            </w:tcBorders>
          </w:tcPr>
          <w:p w14:paraId="5E29B7B4" w14:textId="2934C57B" w:rsidR="002555E6" w:rsidRPr="008C7BF7" w:rsidRDefault="00742079" w:rsidP="002555E6">
            <w:pPr>
              <w:pStyle w:val="QRDEnTableText"/>
              <w:spacing w:before="50" w:after="50" w:line="240" w:lineRule="exact"/>
              <w:rPr>
                <w:sz w:val="20"/>
              </w:rPr>
            </w:pPr>
            <w:r w:rsidRPr="008C7BF7">
              <w:rPr>
                <w:sz w:val="20"/>
                <w:vertAlign w:val="superscript"/>
              </w:rPr>
              <w:t>a</w:t>
            </w:r>
            <w:r w:rsidRPr="008C7BF7">
              <w:rPr>
                <w:sz w:val="20"/>
              </w:rPr>
              <w:t xml:space="preserve"> 10 mg/kg every 2</w:t>
            </w:r>
            <w:r w:rsidR="00BC0AB8" w:rsidRPr="008C7BF7">
              <w:rPr>
                <w:sz w:val="20"/>
              </w:rPr>
              <w:t> </w:t>
            </w:r>
            <w:r w:rsidRPr="008C7BF7">
              <w:rPr>
                <w:sz w:val="20"/>
              </w:rPr>
              <w:t>weeks</w:t>
            </w:r>
          </w:p>
          <w:p w14:paraId="01795BF2" w14:textId="77777777" w:rsidR="002555E6" w:rsidRPr="008C7BF7" w:rsidRDefault="00742079" w:rsidP="002555E6">
            <w:pPr>
              <w:pStyle w:val="QRDEnTableText"/>
              <w:spacing w:before="50" w:after="50" w:line="240" w:lineRule="exact"/>
              <w:rPr>
                <w:sz w:val="20"/>
              </w:rPr>
            </w:pPr>
            <w:r w:rsidRPr="008C7BF7">
              <w:rPr>
                <w:sz w:val="20"/>
                <w:vertAlign w:val="superscript"/>
              </w:rPr>
              <w:t>b</w:t>
            </w:r>
            <w:r w:rsidRPr="008C7BF7">
              <w:rPr>
                <w:sz w:val="20"/>
              </w:rPr>
              <w:t xml:space="preserve"> Relative to control arm</w:t>
            </w:r>
          </w:p>
        </w:tc>
      </w:tr>
    </w:tbl>
    <w:p w14:paraId="29473259" w14:textId="3DE7FC7C" w:rsidR="004F3B3D" w:rsidRPr="008C7BF7" w:rsidRDefault="004F3B3D" w:rsidP="00F90696">
      <w:pPr>
        <w:pStyle w:val="QRDEnBodyText"/>
      </w:pPr>
    </w:p>
    <w:p w14:paraId="63BF7E42" w14:textId="77777777" w:rsidR="001818A6" w:rsidRPr="008C7BF7" w:rsidRDefault="00742079" w:rsidP="001818A6">
      <w:pPr>
        <w:pStyle w:val="QRDEnBodyText"/>
      </w:pPr>
      <w:r w:rsidRPr="008C7BF7">
        <w:t>No significant difference was observed in the duration of overall survival between patients who received Avastin monotherapy compared to patients treated with FOLFOX-4. Progression-free survival and objective response rate were inferior in the Avastin monotherapy arm compared to the FOLFOX-4 arm.</w:t>
      </w:r>
    </w:p>
    <w:p w14:paraId="4EC3048B" w14:textId="445B998B" w:rsidR="00F90696" w:rsidRPr="008C7BF7" w:rsidRDefault="00F90696" w:rsidP="00F90696">
      <w:pPr>
        <w:pStyle w:val="QRDEnBodyText"/>
      </w:pPr>
    </w:p>
    <w:p w14:paraId="6F175E8D" w14:textId="1AEF1152" w:rsidR="00F90696" w:rsidRPr="008C7BF7" w:rsidRDefault="00742079" w:rsidP="00F90696">
      <w:pPr>
        <w:pStyle w:val="QRDHeading4"/>
      </w:pPr>
      <w:r w:rsidRPr="008C7BF7">
        <w:t xml:space="preserve">ML18147 </w:t>
      </w:r>
    </w:p>
    <w:p w14:paraId="38A2E8B8" w14:textId="5F046488" w:rsidR="004F3B3D" w:rsidRPr="008C7BF7" w:rsidRDefault="00742079" w:rsidP="004D0277">
      <w:pPr>
        <w:pStyle w:val="QRDEnBodyText"/>
      </w:pPr>
      <w:r w:rsidRPr="008C7BF7">
        <w:t xml:space="preserve">This was a </w:t>
      </w:r>
      <w:r w:rsidR="004859AA" w:rsidRPr="008C7BF7">
        <w:t xml:space="preserve">phase </w:t>
      </w:r>
      <w:r w:rsidRPr="008C7BF7">
        <w:t>III randomised, controlled, open-label trial investigating Avastin 5.0 mg/kg every 2</w:t>
      </w:r>
      <w:r w:rsidR="00492845" w:rsidRPr="008C7BF7">
        <w:t> </w:t>
      </w:r>
      <w:r w:rsidRPr="008C7BF7">
        <w:t>weeks or 7.5 mg/kg every 3</w:t>
      </w:r>
      <w:r w:rsidR="00492845" w:rsidRPr="008C7BF7">
        <w:t> </w:t>
      </w:r>
      <w:r w:rsidRPr="008C7BF7">
        <w:t xml:space="preserve">weeks in combination with fluoropyrimidine-based chemotherapy versus fluoropyrimidine-based chemotherapy alone in patients with mCRC who have progressed on a first-line bevacizumab-containing regimen. </w:t>
      </w:r>
    </w:p>
    <w:p w14:paraId="5CC6BFFF" w14:textId="77777777" w:rsidR="004F3B3D" w:rsidRPr="008C7BF7" w:rsidRDefault="004F3B3D" w:rsidP="004D0277">
      <w:pPr>
        <w:pStyle w:val="QRDEnBodyText"/>
      </w:pPr>
    </w:p>
    <w:p w14:paraId="587F2CE7" w14:textId="4691A247" w:rsidR="0051465D" w:rsidRPr="008C7BF7" w:rsidRDefault="00742079" w:rsidP="0051465D">
      <w:pPr>
        <w:pStyle w:val="QRDEnBodyText"/>
      </w:pPr>
      <w:r w:rsidRPr="008C7BF7">
        <w:t>Patients with histologically confirmed mCRC and disease progression were randomised 1:1 within 3</w:t>
      </w:r>
      <w:r w:rsidR="00492845" w:rsidRPr="008C7BF7">
        <w:t> </w:t>
      </w:r>
      <w:r w:rsidRPr="008C7BF7">
        <w:t>months after discontinuation of bevacizumab first-line therapy to receive fluoropyrimidine/oxaliplatin- or fluoropyrimidine/irinotecan-based chemotherapy (chemotherapy switched depending on first-line chemotherapy) with or without bevacizumab. Treatment was given until progressive disease or unacceptable toxicity.</w:t>
      </w:r>
      <w:r w:rsidR="00F72B17" w:rsidRPr="008C7BF7">
        <w:t xml:space="preserve"> </w:t>
      </w:r>
      <w:r w:rsidRPr="008C7BF7">
        <w:t>The primary outcome measure was overall survival defined as the time from randomisation until death from any cause.</w:t>
      </w:r>
    </w:p>
    <w:p w14:paraId="21EA770E" w14:textId="77777777" w:rsidR="0051465D" w:rsidRPr="008C7BF7" w:rsidRDefault="0051465D" w:rsidP="0051465D">
      <w:pPr>
        <w:pStyle w:val="QRDEnBodyText"/>
      </w:pPr>
    </w:p>
    <w:p w14:paraId="60E45E00" w14:textId="3992D356" w:rsidR="004F3B3D" w:rsidRPr="008C7BF7" w:rsidRDefault="00742079" w:rsidP="004D0277">
      <w:pPr>
        <w:pStyle w:val="QRDEnBodyText"/>
      </w:pPr>
      <w:r w:rsidRPr="008C7BF7">
        <w:t>A total of 820</w:t>
      </w:r>
      <w:r w:rsidR="00252EF4" w:rsidRPr="008C7BF7">
        <w:t> </w:t>
      </w:r>
      <w:r w:rsidRPr="008C7BF7">
        <w:t>patients were randomised.</w:t>
      </w:r>
      <w:r w:rsidR="00F72B17" w:rsidRPr="008C7BF7">
        <w:t xml:space="preserve"> </w:t>
      </w:r>
      <w:r w:rsidRPr="008C7BF7">
        <w:t>The addition of bevacizumab to fluoropyrimidine-based chemotherapy resulted in a statistically significant prolongation of survival in patients with mCRC who have progressed on a first-line bevacizumab-containing regimen (ITT</w:t>
      </w:r>
      <w:r w:rsidR="00011A64" w:rsidRPr="008C7BF7">
        <w:t> </w:t>
      </w:r>
      <w:r w:rsidRPr="008C7BF7">
        <w:t>=</w:t>
      </w:r>
      <w:r w:rsidR="00011A64" w:rsidRPr="008C7BF7">
        <w:t> </w:t>
      </w:r>
      <w:r w:rsidRPr="008C7BF7">
        <w:t>819) (see Table 9).</w:t>
      </w:r>
    </w:p>
    <w:p w14:paraId="0FE5ED71" w14:textId="33F6FF51" w:rsidR="004D0277" w:rsidRPr="008C7BF7" w:rsidRDefault="004D0277" w:rsidP="004D0277">
      <w:pPr>
        <w:pStyle w:val="QRDEnBodyText"/>
      </w:pPr>
    </w:p>
    <w:p w14:paraId="5D126A94" w14:textId="48983891" w:rsidR="004F3B3D" w:rsidRPr="008C7BF7" w:rsidRDefault="00742079" w:rsidP="00B26C9B">
      <w:pPr>
        <w:pStyle w:val="TableTitle"/>
        <w:spacing w:before="0" w:after="0" w:line="240" w:lineRule="auto"/>
        <w:ind w:left="0" w:firstLine="0"/>
        <w:rPr>
          <w:lang w:eastAsia="ja-JP"/>
        </w:rPr>
      </w:pPr>
      <w:r w:rsidRPr="008C7BF7">
        <w:rPr>
          <w:lang w:eastAsia="ja-JP"/>
        </w:rPr>
        <w:t>Table 9</w:t>
      </w:r>
      <w:r w:rsidRPr="008C7BF7">
        <w:rPr>
          <w:lang w:eastAsia="ja-JP"/>
        </w:rPr>
        <w:tab/>
      </w:r>
      <w:r w:rsidRPr="008C7BF7">
        <w:rPr>
          <w:lang w:eastAsia="ja-JP"/>
        </w:rPr>
        <w:tab/>
        <w:t xml:space="preserve">Efficacy </w:t>
      </w:r>
      <w:r w:rsidR="008D6508" w:rsidRPr="008C7BF7">
        <w:rPr>
          <w:lang w:eastAsia="ja-JP"/>
        </w:rPr>
        <w:t xml:space="preserve">results </w:t>
      </w:r>
      <w:r w:rsidRPr="008C7BF7">
        <w:rPr>
          <w:lang w:eastAsia="ja-JP"/>
        </w:rPr>
        <w:t xml:space="preserve">for </w:t>
      </w:r>
      <w:r w:rsidR="008D6508" w:rsidRPr="008C7BF7">
        <w:rPr>
          <w:lang w:eastAsia="ja-JP"/>
        </w:rPr>
        <w:t xml:space="preserve">study </w:t>
      </w:r>
      <w:r w:rsidRPr="008C7BF7">
        <w:rPr>
          <w:lang w:eastAsia="ja-JP"/>
        </w:rPr>
        <w:t xml:space="preserve">ML18147 (ITT population) </w:t>
      </w:r>
    </w:p>
    <w:p w14:paraId="268F89C2" w14:textId="77777777" w:rsidR="004F3B3D" w:rsidRPr="008C7BF7" w:rsidRDefault="004F3B3D" w:rsidP="00B26C9B">
      <w:pPr>
        <w:pStyle w:val="QRDEnBodyText"/>
        <w:keepNext/>
        <w:keepLines/>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0"/>
        <w:gridCol w:w="2756"/>
        <w:gridCol w:w="2756"/>
      </w:tblGrid>
      <w:tr w:rsidR="00B87822" w:rsidRPr="008C7BF7" w14:paraId="6FD5A41B" w14:textId="77777777" w:rsidTr="000F5997">
        <w:tc>
          <w:tcPr>
            <w:tcW w:w="3725" w:type="dxa"/>
            <w:tcBorders>
              <w:top w:val="single" w:sz="4" w:space="0" w:color="auto"/>
            </w:tcBorders>
            <w:vAlign w:val="center"/>
          </w:tcPr>
          <w:p w14:paraId="6BA490B8" w14:textId="77777777" w:rsidR="004F3B3D" w:rsidRPr="008C7BF7" w:rsidRDefault="004F3B3D" w:rsidP="00B26C9B">
            <w:pPr>
              <w:pStyle w:val="QRDEnTableText"/>
              <w:keepNext/>
              <w:keepLines/>
              <w:spacing w:line="280" w:lineRule="atLeast"/>
              <w:jc w:val="center"/>
            </w:pPr>
          </w:p>
        </w:tc>
        <w:tc>
          <w:tcPr>
            <w:tcW w:w="5518" w:type="dxa"/>
            <w:gridSpan w:val="2"/>
            <w:tcBorders>
              <w:top w:val="single" w:sz="4" w:space="0" w:color="auto"/>
            </w:tcBorders>
            <w:vAlign w:val="center"/>
          </w:tcPr>
          <w:p w14:paraId="2350DA5B" w14:textId="77777777" w:rsidR="004F3B3D" w:rsidRPr="008C7BF7" w:rsidRDefault="00742079" w:rsidP="00B26C9B">
            <w:pPr>
              <w:pStyle w:val="QRDEnTableText"/>
              <w:keepNext/>
              <w:keepLines/>
              <w:spacing w:line="280" w:lineRule="atLeast"/>
              <w:jc w:val="center"/>
            </w:pPr>
            <w:r w:rsidRPr="008C7BF7">
              <w:t>ML18147</w:t>
            </w:r>
          </w:p>
        </w:tc>
      </w:tr>
      <w:tr w:rsidR="00B87822" w:rsidRPr="008C7BF7" w14:paraId="75406085" w14:textId="77777777" w:rsidTr="000F5997">
        <w:tc>
          <w:tcPr>
            <w:tcW w:w="3725" w:type="dxa"/>
            <w:tcBorders>
              <w:top w:val="single" w:sz="4" w:space="0" w:color="auto"/>
            </w:tcBorders>
            <w:vAlign w:val="center"/>
          </w:tcPr>
          <w:p w14:paraId="720591D9" w14:textId="77777777" w:rsidR="004F3B3D" w:rsidRPr="008C7BF7" w:rsidRDefault="004F3B3D" w:rsidP="00B26C9B">
            <w:pPr>
              <w:pStyle w:val="QRDEnTableText"/>
              <w:keepNext/>
              <w:keepLines/>
              <w:spacing w:line="280" w:lineRule="atLeast"/>
              <w:jc w:val="center"/>
            </w:pPr>
          </w:p>
        </w:tc>
        <w:tc>
          <w:tcPr>
            <w:tcW w:w="2759" w:type="dxa"/>
            <w:tcBorders>
              <w:top w:val="single" w:sz="4" w:space="0" w:color="auto"/>
            </w:tcBorders>
            <w:vAlign w:val="center"/>
          </w:tcPr>
          <w:p w14:paraId="5AB91D5A" w14:textId="77777777" w:rsidR="004F3B3D" w:rsidRPr="008C7BF7" w:rsidRDefault="00742079" w:rsidP="00B26C9B">
            <w:pPr>
              <w:pStyle w:val="QRDEnTableText"/>
              <w:keepNext/>
              <w:keepLines/>
              <w:jc w:val="center"/>
              <w:rPr>
                <w:rFonts w:eastAsia="MS Mincho"/>
              </w:rPr>
            </w:pPr>
            <w:r w:rsidRPr="008C7BF7">
              <w:rPr>
                <w:rFonts w:eastAsia="MS Mincho"/>
              </w:rPr>
              <w:t>fluoropyrimidine/irinotecan or</w:t>
            </w:r>
          </w:p>
          <w:p w14:paraId="0AA7F8B7" w14:textId="77777777" w:rsidR="004F3B3D" w:rsidRPr="008C7BF7" w:rsidRDefault="00742079" w:rsidP="00B26C9B">
            <w:pPr>
              <w:pStyle w:val="QRDEnTableText"/>
              <w:keepNext/>
              <w:keepLines/>
              <w:jc w:val="center"/>
              <w:rPr>
                <w:rFonts w:eastAsia="MS Mincho"/>
              </w:rPr>
            </w:pPr>
            <w:r w:rsidRPr="008C7BF7">
              <w:rPr>
                <w:rFonts w:eastAsia="MS Mincho"/>
              </w:rPr>
              <w:t>fluoropyrimidine/oxaliplatin</w:t>
            </w:r>
          </w:p>
          <w:p w14:paraId="68FD30FC" w14:textId="77777777" w:rsidR="004F3B3D" w:rsidRPr="008C7BF7" w:rsidRDefault="00742079" w:rsidP="00B26C9B">
            <w:pPr>
              <w:pStyle w:val="QRDEnTableText"/>
              <w:keepNext/>
              <w:keepLines/>
              <w:spacing w:line="280" w:lineRule="atLeast"/>
              <w:jc w:val="center"/>
            </w:pPr>
            <w:r w:rsidRPr="008C7BF7">
              <w:t>based chemotherapy</w:t>
            </w:r>
          </w:p>
        </w:tc>
        <w:tc>
          <w:tcPr>
            <w:tcW w:w="2759" w:type="dxa"/>
            <w:tcBorders>
              <w:top w:val="single" w:sz="4" w:space="0" w:color="auto"/>
            </w:tcBorders>
            <w:vAlign w:val="center"/>
          </w:tcPr>
          <w:p w14:paraId="544D2FB4" w14:textId="77777777" w:rsidR="004F3B3D" w:rsidRPr="008C7BF7" w:rsidRDefault="00742079" w:rsidP="00B26C9B">
            <w:pPr>
              <w:pStyle w:val="QRDEnTableText"/>
              <w:keepNext/>
              <w:keepLines/>
              <w:jc w:val="center"/>
              <w:rPr>
                <w:rFonts w:eastAsia="MS Mincho"/>
              </w:rPr>
            </w:pPr>
            <w:r w:rsidRPr="008C7BF7">
              <w:rPr>
                <w:rFonts w:eastAsia="MS Mincho"/>
              </w:rPr>
              <w:t>fluoropyrimidine/irinotecan or</w:t>
            </w:r>
          </w:p>
          <w:p w14:paraId="302BE568" w14:textId="77777777" w:rsidR="004F3B3D" w:rsidRPr="008C7BF7" w:rsidRDefault="00742079" w:rsidP="00B26C9B">
            <w:pPr>
              <w:pStyle w:val="QRDEnTableText"/>
              <w:keepNext/>
              <w:keepLines/>
              <w:jc w:val="center"/>
              <w:rPr>
                <w:rFonts w:eastAsia="MS Mincho"/>
              </w:rPr>
            </w:pPr>
            <w:r w:rsidRPr="008C7BF7">
              <w:rPr>
                <w:rFonts w:eastAsia="MS Mincho"/>
              </w:rPr>
              <w:t>fluoropyrimidine/oxaliplatin</w:t>
            </w:r>
          </w:p>
          <w:p w14:paraId="1F0C9888" w14:textId="77777777" w:rsidR="004F3B3D" w:rsidRPr="008C7BF7" w:rsidRDefault="00742079" w:rsidP="00B26C9B">
            <w:pPr>
              <w:pStyle w:val="QRDEnTableText"/>
              <w:keepNext/>
              <w:keepLines/>
              <w:spacing w:line="280" w:lineRule="atLeast"/>
              <w:jc w:val="center"/>
            </w:pPr>
            <w:r w:rsidRPr="008C7BF7">
              <w:t xml:space="preserve">based chemotherapy </w:t>
            </w:r>
          </w:p>
          <w:p w14:paraId="41445367" w14:textId="12BEDCA2" w:rsidR="004F3B3D" w:rsidRPr="008C7BF7" w:rsidRDefault="00742079" w:rsidP="00B26C9B">
            <w:pPr>
              <w:pStyle w:val="QRDEnTableText"/>
              <w:keepNext/>
              <w:keepLines/>
              <w:spacing w:line="280" w:lineRule="atLeast"/>
              <w:jc w:val="center"/>
              <w:rPr>
                <w:vertAlign w:val="superscript"/>
              </w:rPr>
            </w:pPr>
            <w:r w:rsidRPr="008C7BF7">
              <w:t>+</w:t>
            </w:r>
            <w:r w:rsidR="00097830" w:rsidRPr="008C7BF7">
              <w:t> </w:t>
            </w:r>
            <w:r w:rsidRPr="008C7BF7">
              <w:t>Avastin</w:t>
            </w:r>
            <w:r w:rsidRPr="008C7BF7">
              <w:rPr>
                <w:vertAlign w:val="superscript"/>
              </w:rPr>
              <w:t>a</w:t>
            </w:r>
          </w:p>
        </w:tc>
      </w:tr>
      <w:tr w:rsidR="00B87822" w:rsidRPr="008C7BF7" w14:paraId="3069D718" w14:textId="77777777" w:rsidTr="000F5997">
        <w:tc>
          <w:tcPr>
            <w:tcW w:w="3725" w:type="dxa"/>
            <w:tcBorders>
              <w:top w:val="single" w:sz="4" w:space="0" w:color="auto"/>
            </w:tcBorders>
            <w:vAlign w:val="center"/>
          </w:tcPr>
          <w:p w14:paraId="41C3C0CF" w14:textId="3F22F10B" w:rsidR="004F3B3D" w:rsidRPr="008C7BF7" w:rsidRDefault="00742079" w:rsidP="00B26C9B">
            <w:pPr>
              <w:pStyle w:val="QRDEnTableText"/>
              <w:keepNext/>
              <w:keepLines/>
              <w:spacing w:line="280" w:lineRule="atLeast"/>
            </w:pPr>
            <w:r w:rsidRPr="008C7BF7">
              <w:t xml:space="preserve">Number of </w:t>
            </w:r>
            <w:r w:rsidR="00F45C4A" w:rsidRPr="008C7BF7">
              <w:t>patients</w:t>
            </w:r>
          </w:p>
        </w:tc>
        <w:tc>
          <w:tcPr>
            <w:tcW w:w="2759" w:type="dxa"/>
            <w:tcBorders>
              <w:top w:val="single" w:sz="4" w:space="0" w:color="auto"/>
            </w:tcBorders>
            <w:vAlign w:val="center"/>
          </w:tcPr>
          <w:p w14:paraId="0DC88DA9" w14:textId="77777777" w:rsidR="004F3B3D" w:rsidRPr="008C7BF7" w:rsidRDefault="00742079" w:rsidP="00B26C9B">
            <w:pPr>
              <w:pStyle w:val="QRDEnTableText"/>
              <w:keepNext/>
              <w:keepLines/>
              <w:spacing w:line="280" w:lineRule="atLeast"/>
              <w:jc w:val="center"/>
            </w:pPr>
            <w:r w:rsidRPr="008C7BF7">
              <w:t>410</w:t>
            </w:r>
          </w:p>
        </w:tc>
        <w:tc>
          <w:tcPr>
            <w:tcW w:w="2759" w:type="dxa"/>
            <w:tcBorders>
              <w:top w:val="single" w:sz="4" w:space="0" w:color="auto"/>
            </w:tcBorders>
            <w:vAlign w:val="center"/>
          </w:tcPr>
          <w:p w14:paraId="61EF324E" w14:textId="77777777" w:rsidR="004F3B3D" w:rsidRPr="008C7BF7" w:rsidRDefault="00742079" w:rsidP="00B26C9B">
            <w:pPr>
              <w:pStyle w:val="QRDEnTableText"/>
              <w:keepNext/>
              <w:keepLines/>
              <w:spacing w:line="280" w:lineRule="atLeast"/>
              <w:jc w:val="center"/>
            </w:pPr>
            <w:r w:rsidRPr="008C7BF7">
              <w:t>409</w:t>
            </w:r>
          </w:p>
        </w:tc>
      </w:tr>
      <w:tr w:rsidR="00B87822" w:rsidRPr="008C7BF7" w14:paraId="7B01E6F7" w14:textId="77777777" w:rsidTr="000F5997">
        <w:tc>
          <w:tcPr>
            <w:tcW w:w="3725" w:type="dxa"/>
            <w:tcBorders>
              <w:top w:val="single" w:sz="4" w:space="0" w:color="auto"/>
            </w:tcBorders>
            <w:vAlign w:val="center"/>
          </w:tcPr>
          <w:p w14:paraId="676D77C0" w14:textId="3A8603B2" w:rsidR="004F3B3D" w:rsidRPr="008C7BF7" w:rsidRDefault="00742079" w:rsidP="00B26C9B">
            <w:pPr>
              <w:pStyle w:val="QRDEnTableText"/>
              <w:keepNext/>
              <w:keepLines/>
              <w:spacing w:line="280" w:lineRule="atLeast"/>
              <w:rPr>
                <w:b/>
                <w:u w:val="single"/>
              </w:rPr>
            </w:pPr>
            <w:r w:rsidRPr="008C7BF7">
              <w:rPr>
                <w:b/>
                <w:u w:val="single"/>
              </w:rPr>
              <w:t xml:space="preserve">Overall </w:t>
            </w:r>
            <w:r w:rsidR="00F45C4A" w:rsidRPr="008C7BF7">
              <w:rPr>
                <w:b/>
                <w:u w:val="single"/>
              </w:rPr>
              <w:t>survival</w:t>
            </w:r>
          </w:p>
        </w:tc>
        <w:tc>
          <w:tcPr>
            <w:tcW w:w="5518" w:type="dxa"/>
            <w:gridSpan w:val="2"/>
            <w:tcBorders>
              <w:top w:val="single" w:sz="4" w:space="0" w:color="auto"/>
            </w:tcBorders>
            <w:vAlign w:val="center"/>
          </w:tcPr>
          <w:p w14:paraId="6D97FE41" w14:textId="77777777" w:rsidR="004F3B3D" w:rsidRPr="008C7BF7" w:rsidRDefault="004F3B3D" w:rsidP="00B26C9B">
            <w:pPr>
              <w:pStyle w:val="QRDEnTableText"/>
              <w:keepNext/>
              <w:keepLines/>
              <w:spacing w:line="280" w:lineRule="atLeast"/>
              <w:jc w:val="center"/>
            </w:pPr>
          </w:p>
        </w:tc>
      </w:tr>
      <w:tr w:rsidR="00B87822" w:rsidRPr="008C7BF7" w14:paraId="541DA8B5" w14:textId="77777777" w:rsidTr="000F5997">
        <w:tc>
          <w:tcPr>
            <w:tcW w:w="3725" w:type="dxa"/>
            <w:tcBorders>
              <w:top w:val="single" w:sz="4" w:space="0" w:color="auto"/>
            </w:tcBorders>
            <w:vAlign w:val="center"/>
          </w:tcPr>
          <w:p w14:paraId="13068C8A" w14:textId="77777777" w:rsidR="004F3B3D" w:rsidRPr="008C7BF7" w:rsidRDefault="00742079" w:rsidP="00B26C9B">
            <w:pPr>
              <w:pStyle w:val="QRDEnTableText"/>
              <w:keepNext/>
              <w:keepLines/>
              <w:spacing w:line="280" w:lineRule="atLeast"/>
              <w:jc w:val="both"/>
            </w:pPr>
            <w:r w:rsidRPr="008C7BF7">
              <w:t>Median (months)</w:t>
            </w:r>
          </w:p>
        </w:tc>
        <w:tc>
          <w:tcPr>
            <w:tcW w:w="2759" w:type="dxa"/>
            <w:tcBorders>
              <w:top w:val="single" w:sz="4" w:space="0" w:color="auto"/>
            </w:tcBorders>
            <w:vAlign w:val="center"/>
          </w:tcPr>
          <w:p w14:paraId="7D4A58E1" w14:textId="77777777" w:rsidR="004F3B3D" w:rsidRPr="008C7BF7" w:rsidRDefault="00742079" w:rsidP="00B26C9B">
            <w:pPr>
              <w:pStyle w:val="QRDEnTableText"/>
              <w:keepNext/>
              <w:keepLines/>
              <w:spacing w:line="280" w:lineRule="atLeast"/>
              <w:jc w:val="center"/>
            </w:pPr>
            <w:r w:rsidRPr="008C7BF7">
              <w:t>9.8</w:t>
            </w:r>
          </w:p>
        </w:tc>
        <w:tc>
          <w:tcPr>
            <w:tcW w:w="2759" w:type="dxa"/>
            <w:tcBorders>
              <w:top w:val="single" w:sz="4" w:space="0" w:color="auto"/>
            </w:tcBorders>
            <w:vAlign w:val="center"/>
          </w:tcPr>
          <w:p w14:paraId="2840AC45" w14:textId="77777777" w:rsidR="004F3B3D" w:rsidRPr="008C7BF7" w:rsidRDefault="00742079" w:rsidP="00B26C9B">
            <w:pPr>
              <w:pStyle w:val="QRDEnTableText"/>
              <w:keepNext/>
              <w:keepLines/>
              <w:spacing w:line="280" w:lineRule="atLeast"/>
              <w:jc w:val="center"/>
            </w:pPr>
            <w:r w:rsidRPr="008C7BF7">
              <w:t>11.2</w:t>
            </w:r>
          </w:p>
        </w:tc>
      </w:tr>
      <w:tr w:rsidR="00B87822" w:rsidRPr="008C7BF7" w14:paraId="1AF0B371" w14:textId="77777777" w:rsidTr="000F5997">
        <w:tc>
          <w:tcPr>
            <w:tcW w:w="3725" w:type="dxa"/>
            <w:tcBorders>
              <w:top w:val="single" w:sz="4" w:space="0" w:color="auto"/>
            </w:tcBorders>
            <w:vAlign w:val="center"/>
          </w:tcPr>
          <w:p w14:paraId="10DE1933" w14:textId="77777777" w:rsidR="004F3B3D" w:rsidRPr="008C7BF7" w:rsidRDefault="00742079" w:rsidP="00B26C9B">
            <w:pPr>
              <w:pStyle w:val="QRDEnTableText"/>
              <w:keepNext/>
              <w:keepLines/>
              <w:spacing w:line="280" w:lineRule="atLeast"/>
              <w:jc w:val="both"/>
              <w:rPr>
                <w:vertAlign w:val="superscript"/>
              </w:rPr>
            </w:pPr>
            <w:r w:rsidRPr="008C7BF7">
              <w:t>Hazard ratio (95% confidence interval)</w:t>
            </w:r>
          </w:p>
        </w:tc>
        <w:tc>
          <w:tcPr>
            <w:tcW w:w="5518" w:type="dxa"/>
            <w:gridSpan w:val="2"/>
            <w:tcBorders>
              <w:top w:val="single" w:sz="4" w:space="0" w:color="auto"/>
            </w:tcBorders>
            <w:vAlign w:val="center"/>
          </w:tcPr>
          <w:p w14:paraId="33796D27" w14:textId="77777777" w:rsidR="004F3B3D" w:rsidRPr="008C7BF7" w:rsidRDefault="00742079" w:rsidP="00B26C9B">
            <w:pPr>
              <w:pStyle w:val="QRDEnTableText"/>
              <w:keepNext/>
              <w:keepLines/>
              <w:spacing w:line="280" w:lineRule="atLeast"/>
              <w:jc w:val="center"/>
            </w:pPr>
            <w:r w:rsidRPr="008C7BF7">
              <w:t>0.81 (0.69, 0.94)</w:t>
            </w:r>
          </w:p>
          <w:p w14:paraId="545D50C7" w14:textId="74AA283C" w:rsidR="004F3B3D" w:rsidRPr="008C7BF7" w:rsidRDefault="00742079" w:rsidP="00B26C9B">
            <w:pPr>
              <w:pStyle w:val="QRDEnTableText"/>
              <w:keepNext/>
              <w:keepLines/>
              <w:spacing w:line="280" w:lineRule="atLeast"/>
              <w:jc w:val="center"/>
            </w:pPr>
            <w:r w:rsidRPr="008C7BF7">
              <w:t>(p-value</w:t>
            </w:r>
            <w:r w:rsidR="00097830" w:rsidRPr="008C7BF7">
              <w:t> </w:t>
            </w:r>
            <w:r w:rsidRPr="008C7BF7">
              <w:t>=</w:t>
            </w:r>
            <w:r w:rsidR="00097830" w:rsidRPr="008C7BF7">
              <w:t> </w:t>
            </w:r>
            <w:r w:rsidRPr="008C7BF7">
              <w:t>0.0062)</w:t>
            </w:r>
          </w:p>
        </w:tc>
      </w:tr>
      <w:tr w:rsidR="00B87822" w:rsidRPr="008C7BF7" w14:paraId="194D20BF" w14:textId="77777777" w:rsidTr="000F5997">
        <w:tc>
          <w:tcPr>
            <w:tcW w:w="3725" w:type="dxa"/>
            <w:tcBorders>
              <w:top w:val="single" w:sz="4" w:space="0" w:color="auto"/>
            </w:tcBorders>
            <w:vAlign w:val="center"/>
          </w:tcPr>
          <w:p w14:paraId="1F20C507" w14:textId="4408408B" w:rsidR="004F3B3D" w:rsidRPr="008C7BF7" w:rsidRDefault="00742079" w:rsidP="00B26C9B">
            <w:pPr>
              <w:pStyle w:val="QRDEnTableText"/>
              <w:keepNext/>
              <w:keepLines/>
              <w:spacing w:line="280" w:lineRule="atLeast"/>
              <w:rPr>
                <w:b/>
                <w:u w:val="single"/>
              </w:rPr>
            </w:pPr>
            <w:r w:rsidRPr="008C7BF7">
              <w:rPr>
                <w:b/>
                <w:u w:val="single"/>
              </w:rPr>
              <w:t>Progression-</w:t>
            </w:r>
            <w:r w:rsidR="00F45C4A" w:rsidRPr="008C7BF7">
              <w:rPr>
                <w:b/>
                <w:u w:val="single"/>
              </w:rPr>
              <w:t>free survival</w:t>
            </w:r>
          </w:p>
        </w:tc>
        <w:tc>
          <w:tcPr>
            <w:tcW w:w="5518" w:type="dxa"/>
            <w:gridSpan w:val="2"/>
            <w:tcBorders>
              <w:top w:val="single" w:sz="4" w:space="0" w:color="auto"/>
            </w:tcBorders>
            <w:vAlign w:val="center"/>
          </w:tcPr>
          <w:p w14:paraId="47336241" w14:textId="77777777" w:rsidR="004F3B3D" w:rsidRPr="008C7BF7" w:rsidRDefault="004F3B3D" w:rsidP="00B26C9B">
            <w:pPr>
              <w:pStyle w:val="QRDEnTableText"/>
              <w:keepNext/>
              <w:keepLines/>
              <w:spacing w:line="280" w:lineRule="atLeast"/>
              <w:jc w:val="center"/>
            </w:pPr>
          </w:p>
        </w:tc>
      </w:tr>
      <w:tr w:rsidR="00B87822" w:rsidRPr="008C7BF7" w14:paraId="59A3BF1D" w14:textId="77777777" w:rsidTr="000F5997">
        <w:tc>
          <w:tcPr>
            <w:tcW w:w="3725" w:type="dxa"/>
            <w:tcBorders>
              <w:top w:val="single" w:sz="4" w:space="0" w:color="auto"/>
            </w:tcBorders>
            <w:vAlign w:val="center"/>
          </w:tcPr>
          <w:p w14:paraId="3EEDFDA7" w14:textId="77777777" w:rsidR="004F3B3D" w:rsidRPr="008C7BF7" w:rsidRDefault="00742079" w:rsidP="00B26C9B">
            <w:pPr>
              <w:pStyle w:val="QRDEnTableText"/>
              <w:keepNext/>
              <w:keepLines/>
              <w:spacing w:line="280" w:lineRule="atLeast"/>
              <w:jc w:val="both"/>
            </w:pPr>
            <w:r w:rsidRPr="008C7BF7">
              <w:t>Median (months)</w:t>
            </w:r>
          </w:p>
        </w:tc>
        <w:tc>
          <w:tcPr>
            <w:tcW w:w="2759" w:type="dxa"/>
            <w:tcBorders>
              <w:top w:val="single" w:sz="4" w:space="0" w:color="auto"/>
            </w:tcBorders>
            <w:vAlign w:val="center"/>
          </w:tcPr>
          <w:p w14:paraId="4B28C755" w14:textId="77777777" w:rsidR="004F3B3D" w:rsidRPr="008C7BF7" w:rsidRDefault="00742079" w:rsidP="00B26C9B">
            <w:pPr>
              <w:pStyle w:val="QRDEnTableText"/>
              <w:keepNext/>
              <w:keepLines/>
              <w:spacing w:line="280" w:lineRule="atLeast"/>
              <w:jc w:val="center"/>
            </w:pPr>
            <w:r w:rsidRPr="008C7BF7">
              <w:t>4.1</w:t>
            </w:r>
          </w:p>
        </w:tc>
        <w:tc>
          <w:tcPr>
            <w:tcW w:w="2759" w:type="dxa"/>
            <w:tcBorders>
              <w:top w:val="single" w:sz="4" w:space="0" w:color="auto"/>
            </w:tcBorders>
            <w:vAlign w:val="center"/>
          </w:tcPr>
          <w:p w14:paraId="7673F5A5" w14:textId="77777777" w:rsidR="004F3B3D" w:rsidRPr="008C7BF7" w:rsidRDefault="00742079" w:rsidP="00B26C9B">
            <w:pPr>
              <w:pStyle w:val="QRDEnTableText"/>
              <w:keepNext/>
              <w:keepLines/>
              <w:spacing w:line="280" w:lineRule="atLeast"/>
              <w:jc w:val="center"/>
            </w:pPr>
            <w:r w:rsidRPr="008C7BF7">
              <w:t>5.7</w:t>
            </w:r>
          </w:p>
        </w:tc>
      </w:tr>
      <w:tr w:rsidR="00B87822" w:rsidRPr="008C7BF7" w14:paraId="7DBE5133" w14:textId="77777777" w:rsidTr="000F5997">
        <w:tc>
          <w:tcPr>
            <w:tcW w:w="3725" w:type="dxa"/>
            <w:tcBorders>
              <w:top w:val="single" w:sz="4" w:space="0" w:color="auto"/>
            </w:tcBorders>
            <w:vAlign w:val="center"/>
          </w:tcPr>
          <w:p w14:paraId="79E7A541" w14:textId="77777777" w:rsidR="004F3B3D" w:rsidRPr="008C7BF7" w:rsidRDefault="00742079" w:rsidP="00B26C9B">
            <w:pPr>
              <w:pStyle w:val="QRDEnTableText"/>
              <w:keepNext/>
              <w:keepLines/>
              <w:spacing w:line="280" w:lineRule="atLeast"/>
              <w:jc w:val="both"/>
            </w:pPr>
            <w:r w:rsidRPr="008C7BF7">
              <w:t>Hazard ratio (95% confidence interval)</w:t>
            </w:r>
          </w:p>
        </w:tc>
        <w:tc>
          <w:tcPr>
            <w:tcW w:w="5518" w:type="dxa"/>
            <w:gridSpan w:val="2"/>
            <w:tcBorders>
              <w:top w:val="single" w:sz="4" w:space="0" w:color="auto"/>
            </w:tcBorders>
            <w:vAlign w:val="center"/>
          </w:tcPr>
          <w:p w14:paraId="46BBBA21" w14:textId="77777777" w:rsidR="004F3B3D" w:rsidRPr="008C7BF7" w:rsidRDefault="00742079" w:rsidP="00B26C9B">
            <w:pPr>
              <w:pStyle w:val="QRDEnTableText"/>
              <w:keepNext/>
              <w:keepLines/>
              <w:spacing w:line="280" w:lineRule="atLeast"/>
              <w:jc w:val="center"/>
            </w:pPr>
            <w:r w:rsidRPr="008C7BF7">
              <w:t>0.68 (0.59, 0.78)</w:t>
            </w:r>
          </w:p>
          <w:p w14:paraId="2AE06639" w14:textId="0BA0DC48" w:rsidR="004F3B3D" w:rsidRPr="008C7BF7" w:rsidRDefault="00742079" w:rsidP="00B26C9B">
            <w:pPr>
              <w:pStyle w:val="QRDEnTableText"/>
              <w:keepNext/>
              <w:keepLines/>
              <w:spacing w:line="280" w:lineRule="atLeast"/>
              <w:jc w:val="center"/>
            </w:pPr>
            <w:r w:rsidRPr="008C7BF7">
              <w:t>(p-value &lt;</w:t>
            </w:r>
            <w:r w:rsidR="00097830" w:rsidRPr="008C7BF7">
              <w:t> </w:t>
            </w:r>
            <w:r w:rsidRPr="008C7BF7">
              <w:t>0.0001)</w:t>
            </w:r>
          </w:p>
        </w:tc>
      </w:tr>
      <w:tr w:rsidR="00B87822" w:rsidRPr="008C7BF7" w14:paraId="52224DF9" w14:textId="77777777" w:rsidTr="000F5997">
        <w:tc>
          <w:tcPr>
            <w:tcW w:w="3725" w:type="dxa"/>
            <w:tcBorders>
              <w:top w:val="single" w:sz="4" w:space="0" w:color="auto"/>
            </w:tcBorders>
            <w:vAlign w:val="center"/>
          </w:tcPr>
          <w:p w14:paraId="093E1016" w14:textId="77057CBF" w:rsidR="004F3B3D" w:rsidRPr="008C7BF7" w:rsidRDefault="00742079" w:rsidP="00B26C9B">
            <w:pPr>
              <w:pStyle w:val="QRDEnTableText"/>
              <w:keepNext/>
              <w:keepLines/>
              <w:spacing w:line="280" w:lineRule="atLeast"/>
              <w:rPr>
                <w:b/>
                <w:u w:val="single"/>
              </w:rPr>
            </w:pPr>
            <w:r w:rsidRPr="008C7BF7">
              <w:rPr>
                <w:b/>
                <w:u w:val="single"/>
              </w:rPr>
              <w:t xml:space="preserve">Objective </w:t>
            </w:r>
            <w:r w:rsidR="00F45C4A" w:rsidRPr="008C7BF7">
              <w:rPr>
                <w:b/>
                <w:u w:val="single"/>
              </w:rPr>
              <w:t xml:space="preserve">response rate </w:t>
            </w:r>
            <w:r w:rsidRPr="008C7BF7">
              <w:rPr>
                <w:b/>
                <w:u w:val="single"/>
              </w:rPr>
              <w:t>(ORR)</w:t>
            </w:r>
          </w:p>
        </w:tc>
        <w:tc>
          <w:tcPr>
            <w:tcW w:w="5518" w:type="dxa"/>
            <w:gridSpan w:val="2"/>
            <w:tcBorders>
              <w:top w:val="single" w:sz="4" w:space="0" w:color="auto"/>
            </w:tcBorders>
            <w:vAlign w:val="center"/>
          </w:tcPr>
          <w:p w14:paraId="2CFBC787" w14:textId="77777777" w:rsidR="004F3B3D" w:rsidRPr="008C7BF7" w:rsidRDefault="004F3B3D" w:rsidP="00B26C9B">
            <w:pPr>
              <w:pStyle w:val="QRDEnTableText"/>
              <w:keepNext/>
              <w:keepLines/>
              <w:spacing w:line="280" w:lineRule="atLeast"/>
              <w:jc w:val="center"/>
            </w:pPr>
          </w:p>
        </w:tc>
      </w:tr>
      <w:tr w:rsidR="00B87822" w:rsidRPr="008C7BF7" w14:paraId="700F7303" w14:textId="77777777" w:rsidTr="000F5997">
        <w:tc>
          <w:tcPr>
            <w:tcW w:w="3725" w:type="dxa"/>
            <w:tcBorders>
              <w:top w:val="single" w:sz="4" w:space="0" w:color="auto"/>
            </w:tcBorders>
            <w:vAlign w:val="center"/>
          </w:tcPr>
          <w:p w14:paraId="091631B0" w14:textId="77777777" w:rsidR="004F3B3D" w:rsidRPr="008C7BF7" w:rsidRDefault="00742079" w:rsidP="00B26C9B">
            <w:pPr>
              <w:pStyle w:val="QRDEnTableText"/>
              <w:keepNext/>
              <w:keepLines/>
              <w:spacing w:line="280" w:lineRule="atLeast"/>
              <w:jc w:val="both"/>
              <w:rPr>
                <w:b/>
                <w:u w:val="single"/>
              </w:rPr>
            </w:pPr>
            <w:r w:rsidRPr="008C7BF7">
              <w:t>Patients included in analysis</w:t>
            </w:r>
          </w:p>
        </w:tc>
        <w:tc>
          <w:tcPr>
            <w:tcW w:w="2759" w:type="dxa"/>
            <w:tcBorders>
              <w:top w:val="single" w:sz="4" w:space="0" w:color="auto"/>
            </w:tcBorders>
            <w:vAlign w:val="center"/>
          </w:tcPr>
          <w:p w14:paraId="337CD374" w14:textId="77777777" w:rsidR="004F3B3D" w:rsidRPr="008C7BF7" w:rsidRDefault="00742079" w:rsidP="00B26C9B">
            <w:pPr>
              <w:pStyle w:val="QRDEnTableText"/>
              <w:keepNext/>
              <w:keepLines/>
              <w:spacing w:line="280" w:lineRule="atLeast"/>
              <w:jc w:val="center"/>
            </w:pPr>
            <w:r w:rsidRPr="008C7BF7">
              <w:t>406</w:t>
            </w:r>
          </w:p>
        </w:tc>
        <w:tc>
          <w:tcPr>
            <w:tcW w:w="2759" w:type="dxa"/>
            <w:tcBorders>
              <w:top w:val="single" w:sz="4" w:space="0" w:color="auto"/>
            </w:tcBorders>
            <w:vAlign w:val="center"/>
          </w:tcPr>
          <w:p w14:paraId="56C8CA8D" w14:textId="77777777" w:rsidR="004F3B3D" w:rsidRPr="008C7BF7" w:rsidRDefault="00742079" w:rsidP="00B26C9B">
            <w:pPr>
              <w:pStyle w:val="QRDEnTableText"/>
              <w:keepNext/>
              <w:keepLines/>
              <w:spacing w:line="280" w:lineRule="atLeast"/>
              <w:jc w:val="center"/>
            </w:pPr>
            <w:r w:rsidRPr="008C7BF7">
              <w:t>404</w:t>
            </w:r>
          </w:p>
        </w:tc>
      </w:tr>
      <w:tr w:rsidR="00B87822" w:rsidRPr="008C7BF7" w14:paraId="79ADA1C3" w14:textId="77777777" w:rsidTr="000F5997">
        <w:tc>
          <w:tcPr>
            <w:tcW w:w="3725" w:type="dxa"/>
            <w:tcBorders>
              <w:top w:val="single" w:sz="4" w:space="0" w:color="auto"/>
              <w:bottom w:val="single" w:sz="4" w:space="0" w:color="auto"/>
            </w:tcBorders>
            <w:vAlign w:val="center"/>
          </w:tcPr>
          <w:p w14:paraId="1BBC3A98" w14:textId="77777777" w:rsidR="004F3B3D" w:rsidRPr="008C7BF7" w:rsidRDefault="00742079" w:rsidP="00B26C9B">
            <w:pPr>
              <w:pStyle w:val="QRDEnTableText"/>
              <w:keepNext/>
              <w:keepLines/>
              <w:spacing w:line="280" w:lineRule="atLeast"/>
              <w:jc w:val="both"/>
            </w:pPr>
            <w:r w:rsidRPr="008C7BF7">
              <w:t>Rate</w:t>
            </w:r>
          </w:p>
        </w:tc>
        <w:tc>
          <w:tcPr>
            <w:tcW w:w="2759" w:type="dxa"/>
            <w:tcBorders>
              <w:top w:val="single" w:sz="4" w:space="0" w:color="auto"/>
              <w:bottom w:val="single" w:sz="4" w:space="0" w:color="auto"/>
            </w:tcBorders>
            <w:vAlign w:val="center"/>
          </w:tcPr>
          <w:p w14:paraId="1F20A07A" w14:textId="77777777" w:rsidR="004F3B3D" w:rsidRPr="008C7BF7" w:rsidRDefault="00742079" w:rsidP="00B26C9B">
            <w:pPr>
              <w:pStyle w:val="QRDEnTableText"/>
              <w:keepNext/>
              <w:keepLines/>
              <w:spacing w:line="280" w:lineRule="atLeast"/>
              <w:jc w:val="center"/>
            </w:pPr>
            <w:r w:rsidRPr="008C7BF7">
              <w:t>3.9%</w:t>
            </w:r>
          </w:p>
        </w:tc>
        <w:tc>
          <w:tcPr>
            <w:tcW w:w="2759" w:type="dxa"/>
            <w:tcBorders>
              <w:top w:val="single" w:sz="4" w:space="0" w:color="auto"/>
              <w:bottom w:val="single" w:sz="4" w:space="0" w:color="auto"/>
            </w:tcBorders>
            <w:vAlign w:val="center"/>
          </w:tcPr>
          <w:p w14:paraId="41B93832" w14:textId="77777777" w:rsidR="004F3B3D" w:rsidRPr="008C7BF7" w:rsidRDefault="00742079" w:rsidP="00B26C9B">
            <w:pPr>
              <w:pStyle w:val="QRDEnTableText"/>
              <w:keepNext/>
              <w:keepLines/>
              <w:spacing w:line="280" w:lineRule="atLeast"/>
              <w:jc w:val="center"/>
            </w:pPr>
            <w:r w:rsidRPr="008C7BF7">
              <w:t>5.4%</w:t>
            </w:r>
          </w:p>
        </w:tc>
      </w:tr>
      <w:tr w:rsidR="00B87822" w:rsidRPr="008C7BF7" w14:paraId="1241ED19" w14:textId="77777777" w:rsidTr="000F5997">
        <w:tc>
          <w:tcPr>
            <w:tcW w:w="3725" w:type="dxa"/>
            <w:tcBorders>
              <w:top w:val="single" w:sz="4" w:space="0" w:color="auto"/>
            </w:tcBorders>
            <w:vAlign w:val="center"/>
          </w:tcPr>
          <w:p w14:paraId="1523C09C" w14:textId="77777777" w:rsidR="004F3B3D" w:rsidRPr="008C7BF7" w:rsidRDefault="004F3B3D" w:rsidP="00B26C9B">
            <w:pPr>
              <w:pStyle w:val="QRDEnTableText"/>
              <w:keepNext/>
              <w:keepLines/>
              <w:spacing w:line="280" w:lineRule="atLeast"/>
            </w:pPr>
          </w:p>
        </w:tc>
        <w:tc>
          <w:tcPr>
            <w:tcW w:w="5518" w:type="dxa"/>
            <w:gridSpan w:val="2"/>
            <w:tcBorders>
              <w:top w:val="single" w:sz="4" w:space="0" w:color="auto"/>
            </w:tcBorders>
            <w:vAlign w:val="center"/>
          </w:tcPr>
          <w:p w14:paraId="17A0E370" w14:textId="26F0BD0F" w:rsidR="004F3B3D" w:rsidRPr="008C7BF7" w:rsidRDefault="00742079" w:rsidP="00B26C9B">
            <w:pPr>
              <w:pStyle w:val="QRDEnTableText"/>
              <w:keepNext/>
              <w:keepLines/>
              <w:spacing w:line="280" w:lineRule="atLeast"/>
              <w:jc w:val="center"/>
            </w:pPr>
            <w:r w:rsidRPr="008C7BF7">
              <w:t>(p-value</w:t>
            </w:r>
            <w:r w:rsidR="00097830" w:rsidRPr="008C7BF7">
              <w:t> </w:t>
            </w:r>
            <w:r w:rsidRPr="008C7BF7">
              <w:t>=</w:t>
            </w:r>
            <w:r w:rsidR="00097830" w:rsidRPr="008C7BF7">
              <w:t> </w:t>
            </w:r>
            <w:r w:rsidRPr="008C7BF7">
              <w:t>0.3113)</w:t>
            </w:r>
          </w:p>
        </w:tc>
      </w:tr>
    </w:tbl>
    <w:p w14:paraId="06318E69" w14:textId="7A9BB34F" w:rsidR="004F3B3D" w:rsidRPr="008C7BF7" w:rsidRDefault="00742079" w:rsidP="000D5285">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a</w:t>
      </w:r>
      <w:r w:rsidRPr="008C7BF7">
        <w:rPr>
          <w:rFonts w:ascii="Times New Roman" w:hAnsi="Times New Roman"/>
          <w:lang w:eastAsia="ja-JP"/>
        </w:rPr>
        <w:t xml:space="preserve"> 5.0 mg/kg every 2</w:t>
      </w:r>
      <w:r w:rsidR="00B70DE0" w:rsidRPr="008C7BF7">
        <w:rPr>
          <w:rFonts w:ascii="Times New Roman" w:hAnsi="Times New Roman"/>
          <w:lang w:eastAsia="ja-JP"/>
        </w:rPr>
        <w:t> </w:t>
      </w:r>
      <w:r w:rsidRPr="008C7BF7">
        <w:rPr>
          <w:rFonts w:ascii="Times New Roman" w:hAnsi="Times New Roman"/>
          <w:lang w:eastAsia="ja-JP"/>
        </w:rPr>
        <w:t>weeks or 7.5 mg/kg every 3</w:t>
      </w:r>
      <w:r w:rsidR="00B70DE0" w:rsidRPr="008C7BF7">
        <w:rPr>
          <w:rFonts w:ascii="Times New Roman" w:hAnsi="Times New Roman"/>
          <w:lang w:eastAsia="ja-JP"/>
        </w:rPr>
        <w:t> </w:t>
      </w:r>
      <w:r w:rsidRPr="008C7BF7">
        <w:rPr>
          <w:rFonts w:ascii="Times New Roman" w:hAnsi="Times New Roman"/>
          <w:lang w:eastAsia="ja-JP"/>
        </w:rPr>
        <w:t>weeks</w:t>
      </w:r>
    </w:p>
    <w:p w14:paraId="6F6F8F92" w14:textId="3378C040" w:rsidR="004F3B3D" w:rsidRPr="008C7BF7" w:rsidRDefault="004F3B3D" w:rsidP="004D0277">
      <w:pPr>
        <w:pStyle w:val="QRDEnBodyText"/>
      </w:pPr>
    </w:p>
    <w:p w14:paraId="6EF4D1A4" w14:textId="72255BC6" w:rsidR="004D0277" w:rsidRPr="008C7BF7" w:rsidRDefault="00742079" w:rsidP="004D0277">
      <w:pPr>
        <w:pStyle w:val="QRDEnBodyText"/>
      </w:pPr>
      <w:r w:rsidRPr="008C7BF7">
        <w:t xml:space="preserve">Statistically significant improvements in progression-free survival were also observed. Objective response rate was low in both treatment arms and the difference was not significant. </w:t>
      </w:r>
    </w:p>
    <w:p w14:paraId="4A7D320E" w14:textId="77777777" w:rsidR="00402C79" w:rsidRPr="008C7BF7" w:rsidRDefault="00402C79" w:rsidP="004D0277">
      <w:pPr>
        <w:pStyle w:val="QRDEnBodyText"/>
      </w:pPr>
    </w:p>
    <w:p w14:paraId="4AC595F0" w14:textId="77777777" w:rsidR="00A10922" w:rsidRPr="008C7BF7" w:rsidRDefault="00742079" w:rsidP="004D0277">
      <w:pPr>
        <w:pStyle w:val="QRDEnBodyText"/>
      </w:pPr>
      <w:r w:rsidRPr="008C7BF7">
        <w:t>Study E3200 used a 5 mg/kg/week equivalent dose of bevacizumab in bevacizumab-naïve patients, while study ML18147 used a 2.5 mg/kg/week equivalent dose of bevacizumab in bevacizumab-pretreated patients. A cross-trial comparison of the efficacy and safety data is limited by differences between these studies, most notably in patient populations, previous bevacizumab exposure and chemotherapy regimens.</w:t>
      </w:r>
    </w:p>
    <w:p w14:paraId="2D72059D" w14:textId="34DE2F33" w:rsidR="004F3B3D" w:rsidRPr="008C7BF7" w:rsidRDefault="00742079" w:rsidP="004D0277">
      <w:pPr>
        <w:pStyle w:val="QRDEnBodyText"/>
      </w:pPr>
      <w:r w:rsidRPr="008C7BF7">
        <w:t>Both the 5 mg/kg/week and 2.5 mg/kg/week equivalent doses of bevacizumab provided a statistically significant benefit with regards to OS (HR 0.751 in study E3200; HR 0.81 in study ML18147) and PFS (HR 0.518 in study E3200; HR 0.68 in study ML18147). In terms of safety, there was a higher overall incidence of Grade 3-5 AEs in study E3200 relative to study ML18147.</w:t>
      </w:r>
    </w:p>
    <w:p w14:paraId="27A47D56" w14:textId="0A4E13FB" w:rsidR="004D0277" w:rsidRPr="008C7BF7" w:rsidRDefault="004D0277" w:rsidP="00A87A6F">
      <w:pPr>
        <w:pStyle w:val="QRDEnBodyText"/>
      </w:pPr>
    </w:p>
    <w:p w14:paraId="0F4996E0" w14:textId="77777777" w:rsidR="004D0277" w:rsidRPr="008C7BF7" w:rsidRDefault="00742079" w:rsidP="004D0277">
      <w:pPr>
        <w:pStyle w:val="QRDHeading4"/>
        <w:rPr>
          <w:i w:val="0"/>
          <w:u w:val="single"/>
        </w:rPr>
      </w:pPr>
      <w:r w:rsidRPr="008C7BF7">
        <w:rPr>
          <w:u w:val="single"/>
        </w:rPr>
        <w:t>Metastatic breast cancer (mBC)</w:t>
      </w:r>
    </w:p>
    <w:p w14:paraId="6BB61DE1" w14:textId="77777777" w:rsidR="004D0277" w:rsidRPr="008C7BF7" w:rsidRDefault="004D0277" w:rsidP="00A87A6F">
      <w:pPr>
        <w:pStyle w:val="QRDEnBodyText"/>
      </w:pPr>
    </w:p>
    <w:p w14:paraId="14485585" w14:textId="423ACA45" w:rsidR="004F3B3D" w:rsidRPr="008C7BF7" w:rsidRDefault="00742079" w:rsidP="004D0277">
      <w:pPr>
        <w:pStyle w:val="QRDEnBodyText"/>
      </w:pPr>
      <w:r w:rsidRPr="008C7BF7">
        <w:t xml:space="preserve">Two large </w:t>
      </w:r>
      <w:r w:rsidR="004859AA" w:rsidRPr="008C7BF7">
        <w:t xml:space="preserve">phase </w:t>
      </w:r>
      <w:r w:rsidRPr="008C7BF7">
        <w:t>III trials were designed to investigate the treatment effect of Avastin in combination with two individual chemotherapy agents, as measured by the primary endpoint of PFS. A clinically meaningful and statistically significant improvement in PFS was observed in both trials.</w:t>
      </w:r>
    </w:p>
    <w:p w14:paraId="3F199D84" w14:textId="36058ACF" w:rsidR="004D0277" w:rsidRPr="008C7BF7" w:rsidRDefault="004D0277" w:rsidP="004D0277">
      <w:pPr>
        <w:pStyle w:val="QRDEnBodyText"/>
      </w:pPr>
    </w:p>
    <w:p w14:paraId="5BD32009" w14:textId="77777777" w:rsidR="004F3B3D" w:rsidRPr="008C7BF7" w:rsidRDefault="00742079" w:rsidP="004D0277">
      <w:pPr>
        <w:pStyle w:val="QRDEnBodyText"/>
      </w:pPr>
      <w:r w:rsidRPr="008C7BF7">
        <w:t>Summarised below are PFS results for the individual chemotherapy agents included in the indication:</w:t>
      </w:r>
    </w:p>
    <w:p w14:paraId="4D80D116" w14:textId="77777777" w:rsidR="004F3B3D" w:rsidRPr="008C7BF7" w:rsidRDefault="004F3B3D" w:rsidP="004D0277">
      <w:pPr>
        <w:pStyle w:val="QRDEnBodyText"/>
      </w:pPr>
    </w:p>
    <w:p w14:paraId="61E20E55" w14:textId="76483ECA" w:rsidR="004F3B3D" w:rsidRPr="008C7BF7" w:rsidRDefault="00742079" w:rsidP="00AF7221">
      <w:pPr>
        <w:pStyle w:val="QRDEnBullets"/>
        <w:numPr>
          <w:ilvl w:val="0"/>
          <w:numId w:val="2"/>
        </w:numPr>
        <w:ind w:hanging="630"/>
      </w:pPr>
      <w:r w:rsidRPr="008C7BF7">
        <w:t xml:space="preserve">Study E2100 (paclitaxel) </w:t>
      </w:r>
    </w:p>
    <w:p w14:paraId="384CCED0" w14:textId="50CB7CBE" w:rsidR="004F3B3D" w:rsidRPr="008C7BF7" w:rsidRDefault="00742079" w:rsidP="00AF7221">
      <w:pPr>
        <w:pStyle w:val="QRDEnBullets"/>
        <w:numPr>
          <w:ilvl w:val="0"/>
          <w:numId w:val="2"/>
        </w:numPr>
        <w:ind w:left="1134" w:hanging="567"/>
        <w:rPr>
          <w:color w:val="000000"/>
        </w:rPr>
      </w:pPr>
      <w:r w:rsidRPr="008C7BF7">
        <w:rPr>
          <w:color w:val="000000"/>
        </w:rPr>
        <w:t>Median PFS increase 5.6</w:t>
      </w:r>
      <w:r w:rsidR="00556B37" w:rsidRPr="008C7BF7">
        <w:rPr>
          <w:color w:val="000000"/>
        </w:rPr>
        <w:t> </w:t>
      </w:r>
      <w:r w:rsidRPr="008C7BF7">
        <w:rPr>
          <w:color w:val="000000"/>
        </w:rPr>
        <w:t>months, HR 0.421 (p</w:t>
      </w:r>
      <w:r w:rsidR="008B7BCD" w:rsidRPr="008C7BF7">
        <w:rPr>
          <w:color w:val="000000"/>
        </w:rPr>
        <w:t> </w:t>
      </w:r>
      <w:r w:rsidRPr="008C7BF7">
        <w:rPr>
          <w:color w:val="000000"/>
        </w:rPr>
        <w:t>&lt;</w:t>
      </w:r>
      <w:r w:rsidR="0024549C" w:rsidRPr="008C7BF7">
        <w:rPr>
          <w:color w:val="000000"/>
        </w:rPr>
        <w:t> </w:t>
      </w:r>
      <w:r w:rsidRPr="008C7BF7">
        <w:rPr>
          <w:color w:val="000000"/>
        </w:rPr>
        <w:t xml:space="preserve">0.0001, 95% CI 0.343; 0.516) </w:t>
      </w:r>
    </w:p>
    <w:p w14:paraId="75A6C5AB" w14:textId="4D396D17" w:rsidR="004F3B3D" w:rsidRPr="008C7BF7" w:rsidRDefault="00742079" w:rsidP="00AF7221">
      <w:pPr>
        <w:pStyle w:val="QRDEnBullets"/>
        <w:numPr>
          <w:ilvl w:val="0"/>
          <w:numId w:val="13"/>
        </w:numPr>
        <w:ind w:left="567" w:hanging="567"/>
        <w:rPr>
          <w:color w:val="000000"/>
        </w:rPr>
      </w:pPr>
      <w:r w:rsidRPr="008C7BF7">
        <w:rPr>
          <w:color w:val="000000"/>
        </w:rPr>
        <w:t xml:space="preserve">Study AVF3694g (capecitabine) </w:t>
      </w:r>
    </w:p>
    <w:p w14:paraId="19FA3599" w14:textId="68930CA2" w:rsidR="004F3B3D" w:rsidRPr="008C7BF7" w:rsidRDefault="00742079" w:rsidP="00AF7221">
      <w:pPr>
        <w:pStyle w:val="QRDEnBullets"/>
        <w:numPr>
          <w:ilvl w:val="0"/>
          <w:numId w:val="14"/>
        </w:numPr>
        <w:ind w:left="1134" w:hanging="567"/>
        <w:rPr>
          <w:color w:val="000000"/>
        </w:rPr>
      </w:pPr>
      <w:r w:rsidRPr="008C7BF7">
        <w:rPr>
          <w:color w:val="000000"/>
        </w:rPr>
        <w:t>Median PFS increase 2.9</w:t>
      </w:r>
      <w:r w:rsidR="00556B37" w:rsidRPr="008C7BF7">
        <w:rPr>
          <w:color w:val="000000"/>
        </w:rPr>
        <w:t> </w:t>
      </w:r>
      <w:r w:rsidRPr="008C7BF7">
        <w:rPr>
          <w:color w:val="000000"/>
        </w:rPr>
        <w:t>months, HR 0.69 (p</w:t>
      </w:r>
      <w:r w:rsidR="0024549C" w:rsidRPr="008C7BF7">
        <w:rPr>
          <w:color w:val="000000"/>
        </w:rPr>
        <w:t> </w:t>
      </w:r>
      <w:r w:rsidRPr="008C7BF7">
        <w:rPr>
          <w:color w:val="000000"/>
        </w:rPr>
        <w:t>=</w:t>
      </w:r>
      <w:r w:rsidR="0024549C" w:rsidRPr="008C7BF7">
        <w:rPr>
          <w:color w:val="000000"/>
        </w:rPr>
        <w:t> </w:t>
      </w:r>
      <w:r w:rsidRPr="008C7BF7">
        <w:rPr>
          <w:color w:val="000000"/>
        </w:rPr>
        <w:t xml:space="preserve">0.0002, 95% CI 0.56; 0.84) </w:t>
      </w:r>
    </w:p>
    <w:p w14:paraId="2EE6E774" w14:textId="77777777" w:rsidR="004F3B3D" w:rsidRPr="008C7BF7" w:rsidRDefault="004F3B3D" w:rsidP="004D0277">
      <w:pPr>
        <w:pStyle w:val="QRDEnBodyText"/>
      </w:pPr>
    </w:p>
    <w:p w14:paraId="369113CA" w14:textId="7D7FAA73" w:rsidR="004F3B3D" w:rsidRPr="008C7BF7" w:rsidRDefault="00742079" w:rsidP="004D0277">
      <w:pPr>
        <w:pStyle w:val="QRDEnBodyText"/>
      </w:pPr>
      <w:r w:rsidRPr="008C7BF7">
        <w:t>Further details of each study and the results are provided below.</w:t>
      </w:r>
    </w:p>
    <w:p w14:paraId="136B869D" w14:textId="76B0F3A3" w:rsidR="004D0277" w:rsidRPr="008C7BF7" w:rsidRDefault="004D0277" w:rsidP="004D0277">
      <w:pPr>
        <w:pStyle w:val="QRDEnBodyText"/>
      </w:pPr>
    </w:p>
    <w:p w14:paraId="4DC5214D" w14:textId="4C3976EE" w:rsidR="004D0277" w:rsidRPr="008C7BF7" w:rsidRDefault="00742079" w:rsidP="004D0277">
      <w:pPr>
        <w:pStyle w:val="QRDHeading4"/>
      </w:pPr>
      <w:r w:rsidRPr="008C7BF7">
        <w:t>ECOG E2100</w:t>
      </w:r>
    </w:p>
    <w:p w14:paraId="2415D0D2" w14:textId="0A25EA71" w:rsidR="004F3B3D" w:rsidRPr="008C7BF7" w:rsidRDefault="00742079" w:rsidP="00DB1482">
      <w:pPr>
        <w:pStyle w:val="QRDEnBodyText"/>
        <w:rPr>
          <w:szCs w:val="22"/>
        </w:rPr>
      </w:pPr>
      <w:r w:rsidRPr="008C7BF7">
        <w:rPr>
          <w:szCs w:val="22"/>
        </w:rPr>
        <w:t>Trial E2100 was an open-label, randomised, active controlled, multicentre clinical trial evaluating Avastin in combination with paclitaxel for locally recurrent or metastatic breast cancer in patients who had not previously received chemotherapy for locally recurrent and metastatic disease. Patients were randomised to paclitaxel alone (90 mg/m</w:t>
      </w:r>
      <w:r w:rsidRPr="008C7BF7">
        <w:rPr>
          <w:szCs w:val="22"/>
          <w:vertAlign w:val="superscript"/>
        </w:rPr>
        <w:t>2</w:t>
      </w:r>
      <w:r w:rsidRPr="008C7BF7">
        <w:rPr>
          <w:szCs w:val="22"/>
        </w:rPr>
        <w:t xml:space="preserve"> </w:t>
      </w:r>
      <w:r w:rsidR="00992214" w:rsidRPr="008C7BF7">
        <w:rPr>
          <w:szCs w:val="22"/>
        </w:rPr>
        <w:t>intravenously</w:t>
      </w:r>
      <w:r w:rsidRPr="008C7BF7">
        <w:rPr>
          <w:szCs w:val="22"/>
        </w:rPr>
        <w:t xml:space="preserve"> over 1</w:t>
      </w:r>
      <w:r w:rsidR="007B0CA5" w:rsidRPr="008C7BF7">
        <w:rPr>
          <w:szCs w:val="22"/>
        </w:rPr>
        <w:t> </w:t>
      </w:r>
      <w:r w:rsidRPr="008C7BF7">
        <w:rPr>
          <w:szCs w:val="22"/>
        </w:rPr>
        <w:t xml:space="preserve">hour once weekly for three out of four weeks) or in combination with Avastin (10 mg/kg </w:t>
      </w:r>
      <w:r w:rsidR="00992214" w:rsidRPr="008C7BF7">
        <w:rPr>
          <w:szCs w:val="22"/>
        </w:rPr>
        <w:t>intravenous</w:t>
      </w:r>
      <w:r w:rsidRPr="008C7BF7">
        <w:rPr>
          <w:szCs w:val="22"/>
        </w:rPr>
        <w:t xml:space="preserve"> infusion every two weeks). Prior hormonal therapy for the treatment of metastatic disease was allowed. Adjuvant taxane therapy was allowed only if it was completed at least 12</w:t>
      </w:r>
      <w:r w:rsidR="007B0CA5" w:rsidRPr="008C7BF7">
        <w:rPr>
          <w:szCs w:val="22"/>
        </w:rPr>
        <w:t> </w:t>
      </w:r>
      <w:r w:rsidRPr="008C7BF7">
        <w:rPr>
          <w:szCs w:val="22"/>
        </w:rPr>
        <w:t>months prior to trial entry. Of the 722</w:t>
      </w:r>
      <w:r w:rsidR="00252EF4" w:rsidRPr="008C7BF7">
        <w:rPr>
          <w:szCs w:val="22"/>
        </w:rPr>
        <w:t> </w:t>
      </w:r>
      <w:r w:rsidRPr="008C7BF7">
        <w:rPr>
          <w:szCs w:val="22"/>
        </w:rPr>
        <w:t xml:space="preserve">patients in the trial, the majority of patients had HER2-negative disease (90%), with a small number of patients with unknown (8%) or confirmed HER2-positive status (2%), who had previously been treated with or were considered unsuitable for trastuzumab therapy. Furthermore, 65% of patients had received adjuvant chemotherapy including 19% prior taxanes and 49% prior anthracyclines. Patients with central nervous system metastases, including previously treated or resected brain lesions, were excluded. </w:t>
      </w:r>
    </w:p>
    <w:p w14:paraId="73F8DD2E" w14:textId="77777777" w:rsidR="004F3B3D" w:rsidRPr="008C7BF7" w:rsidRDefault="004F3B3D" w:rsidP="00DB1482">
      <w:pPr>
        <w:pStyle w:val="QRDEnBodyText"/>
        <w:rPr>
          <w:shd w:val="clear" w:color="auto" w:fill="FFCCFF"/>
        </w:rPr>
      </w:pPr>
    </w:p>
    <w:p w14:paraId="4C87C6D7" w14:textId="384C1F2F" w:rsidR="004F3B3D" w:rsidRPr="008C7BF7" w:rsidRDefault="00742079" w:rsidP="00221B69">
      <w:pPr>
        <w:pStyle w:val="QRDEnBodyText"/>
      </w:pPr>
      <w:r w:rsidRPr="008C7BF7">
        <w:t>In trial E2100, patients were treated until disease progression. In situations where early discontinuation of chemotherapy was required, treatment with Avastin as a single agent continued until disease progression. The patient characteristics were similar across the trial arms. The primary endpoint of this trial was progression free survival (PFS), based on trial investigators’ assessment of disease progression. In addition, an independent review of the primary endpoint was also conducted.</w:t>
      </w:r>
    </w:p>
    <w:p w14:paraId="3016916B" w14:textId="0FE3FC20" w:rsidR="004F3B3D" w:rsidRPr="008C7BF7" w:rsidRDefault="00742079" w:rsidP="00221B69">
      <w:pPr>
        <w:pStyle w:val="QRDEnBodyText"/>
      </w:pPr>
      <w:r w:rsidRPr="008C7BF7">
        <w:t xml:space="preserve">The results of this trial are presented in Table 10. </w:t>
      </w:r>
    </w:p>
    <w:p w14:paraId="6CD58DC2" w14:textId="77777777" w:rsidR="004F3B3D" w:rsidRPr="008C7BF7" w:rsidRDefault="004F3B3D" w:rsidP="00221B69">
      <w:pPr>
        <w:pStyle w:val="QRDEnBodyText"/>
      </w:pPr>
    </w:p>
    <w:p w14:paraId="57AC4E26" w14:textId="77777777" w:rsidR="004F3B3D" w:rsidRPr="008C7BF7" w:rsidRDefault="00742079" w:rsidP="00DB1482">
      <w:pPr>
        <w:pStyle w:val="TableTitle"/>
        <w:spacing w:before="0" w:after="0" w:line="240" w:lineRule="auto"/>
        <w:ind w:left="0" w:firstLine="0"/>
        <w:rPr>
          <w:lang w:eastAsia="ja-JP"/>
        </w:rPr>
      </w:pPr>
      <w:r w:rsidRPr="008C7BF7">
        <w:rPr>
          <w:lang w:eastAsia="ja-JP"/>
        </w:rPr>
        <w:t>Table 10</w:t>
      </w:r>
      <w:r w:rsidRPr="008C7BF7">
        <w:rPr>
          <w:lang w:eastAsia="ja-JP"/>
        </w:rPr>
        <w:tab/>
        <w:t>Trial E2100 efficacy results</w:t>
      </w:r>
    </w:p>
    <w:p w14:paraId="083EFF9E" w14:textId="77777777" w:rsidR="004F3B3D" w:rsidRPr="008C7BF7" w:rsidRDefault="004F3B3D" w:rsidP="00221B69">
      <w:pPr>
        <w:pStyle w:val="QRDEnBodyText"/>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1440"/>
        <w:gridCol w:w="1800"/>
        <w:gridCol w:w="1440"/>
        <w:gridCol w:w="1800"/>
      </w:tblGrid>
      <w:tr w:rsidR="00B87822" w:rsidRPr="008C7BF7" w14:paraId="7DECDD00" w14:textId="77777777" w:rsidTr="000F5997">
        <w:trPr>
          <w:trHeight w:val="340"/>
        </w:trPr>
        <w:tc>
          <w:tcPr>
            <w:tcW w:w="8748" w:type="dxa"/>
            <w:gridSpan w:val="5"/>
          </w:tcPr>
          <w:p w14:paraId="73E114E1" w14:textId="77777777" w:rsidR="004F3B3D" w:rsidRPr="008C7BF7" w:rsidRDefault="00742079" w:rsidP="00DB1482">
            <w:pPr>
              <w:pStyle w:val="QRDEnTableText"/>
            </w:pPr>
            <w:r w:rsidRPr="008C7BF7">
              <w:t>Progression-free survival</w:t>
            </w:r>
          </w:p>
          <w:p w14:paraId="1CEAFCB1" w14:textId="77777777" w:rsidR="004F3B3D" w:rsidRPr="008C7BF7" w:rsidRDefault="004F3B3D" w:rsidP="00DB1482">
            <w:pPr>
              <w:pStyle w:val="QRDEnTableText"/>
              <w:jc w:val="center"/>
              <w:rPr>
                <w:b/>
              </w:rPr>
            </w:pPr>
          </w:p>
        </w:tc>
      </w:tr>
      <w:tr w:rsidR="00B87822" w:rsidRPr="008C7BF7" w14:paraId="7D59BAA0" w14:textId="77777777" w:rsidTr="000F5997">
        <w:tc>
          <w:tcPr>
            <w:tcW w:w="2268" w:type="dxa"/>
          </w:tcPr>
          <w:p w14:paraId="02E74CE1" w14:textId="77777777" w:rsidR="004F3B3D" w:rsidRPr="008C7BF7" w:rsidRDefault="004F3B3D" w:rsidP="00DB1482">
            <w:pPr>
              <w:pStyle w:val="QRDEnTableText"/>
              <w:jc w:val="center"/>
            </w:pPr>
          </w:p>
        </w:tc>
        <w:tc>
          <w:tcPr>
            <w:tcW w:w="3240" w:type="dxa"/>
            <w:gridSpan w:val="2"/>
          </w:tcPr>
          <w:p w14:paraId="7E7CFB39" w14:textId="77777777" w:rsidR="004F3B3D" w:rsidRPr="008C7BF7" w:rsidRDefault="00742079" w:rsidP="00DB1482">
            <w:pPr>
              <w:pStyle w:val="QRDEnTableText"/>
              <w:jc w:val="center"/>
            </w:pPr>
            <w:r w:rsidRPr="008C7BF7">
              <w:t xml:space="preserve">Investigator assessment* </w:t>
            </w:r>
          </w:p>
        </w:tc>
        <w:tc>
          <w:tcPr>
            <w:tcW w:w="3240" w:type="dxa"/>
            <w:gridSpan w:val="2"/>
          </w:tcPr>
          <w:p w14:paraId="1BBEAF59" w14:textId="77777777" w:rsidR="004F3B3D" w:rsidRPr="008C7BF7" w:rsidRDefault="00742079" w:rsidP="00DB1482">
            <w:pPr>
              <w:pStyle w:val="QRDEnTableText"/>
              <w:jc w:val="center"/>
            </w:pPr>
            <w:r w:rsidRPr="008C7BF7">
              <w:t>IRF assessment</w:t>
            </w:r>
          </w:p>
        </w:tc>
      </w:tr>
      <w:tr w:rsidR="00B87822" w:rsidRPr="008C7BF7" w14:paraId="2A7B9E68" w14:textId="77777777" w:rsidTr="000F5997">
        <w:tc>
          <w:tcPr>
            <w:tcW w:w="2268" w:type="dxa"/>
          </w:tcPr>
          <w:p w14:paraId="76598F65" w14:textId="77777777" w:rsidR="004F3B3D" w:rsidRPr="008C7BF7" w:rsidRDefault="004F3B3D" w:rsidP="00DB1482">
            <w:pPr>
              <w:pStyle w:val="QRDEnTableText"/>
              <w:jc w:val="center"/>
            </w:pPr>
          </w:p>
        </w:tc>
        <w:tc>
          <w:tcPr>
            <w:tcW w:w="1440" w:type="dxa"/>
          </w:tcPr>
          <w:p w14:paraId="64DF1EE2" w14:textId="77777777" w:rsidR="004F3B3D" w:rsidRPr="008C7BF7" w:rsidRDefault="00742079" w:rsidP="00DB1482">
            <w:pPr>
              <w:pStyle w:val="QRDEnTableText"/>
              <w:jc w:val="center"/>
            </w:pPr>
            <w:r w:rsidRPr="008C7BF7">
              <w:t>Paclitaxel</w:t>
            </w:r>
          </w:p>
          <w:p w14:paraId="5EB0B46B" w14:textId="180848BC" w:rsidR="004F3B3D" w:rsidRPr="008C7BF7" w:rsidRDefault="00742079" w:rsidP="00DB1482">
            <w:pPr>
              <w:pStyle w:val="QRDEnTableText"/>
              <w:jc w:val="center"/>
            </w:pPr>
            <w:r w:rsidRPr="008C7BF7">
              <w:br/>
              <w:t>(n</w:t>
            </w:r>
            <w:r w:rsidR="0058718D" w:rsidRPr="008C7BF7">
              <w:t> </w:t>
            </w:r>
            <w:r w:rsidRPr="008C7BF7">
              <w:t>=</w:t>
            </w:r>
            <w:r w:rsidR="0058718D" w:rsidRPr="008C7BF7">
              <w:t> </w:t>
            </w:r>
            <w:r w:rsidRPr="008C7BF7">
              <w:t>354)</w:t>
            </w:r>
          </w:p>
        </w:tc>
        <w:tc>
          <w:tcPr>
            <w:tcW w:w="1800" w:type="dxa"/>
          </w:tcPr>
          <w:p w14:paraId="3C06516D" w14:textId="77777777" w:rsidR="004F3B3D" w:rsidRPr="008C7BF7" w:rsidRDefault="00742079" w:rsidP="00DB1482">
            <w:pPr>
              <w:pStyle w:val="QRDEnTableText"/>
              <w:jc w:val="center"/>
            </w:pPr>
            <w:r w:rsidRPr="008C7BF7">
              <w:t>Paclitaxel/</w:t>
            </w:r>
            <w:r w:rsidRPr="008C7BF7">
              <w:br/>
              <w:t>Avastin</w:t>
            </w:r>
          </w:p>
          <w:p w14:paraId="596E934B" w14:textId="52EAE64A" w:rsidR="004F3B3D" w:rsidRPr="008C7BF7" w:rsidRDefault="00742079" w:rsidP="00DB1482">
            <w:pPr>
              <w:pStyle w:val="QRDEnTableText"/>
              <w:jc w:val="center"/>
            </w:pPr>
            <w:r w:rsidRPr="008C7BF7">
              <w:t>(n</w:t>
            </w:r>
            <w:r w:rsidR="0058718D" w:rsidRPr="008C7BF7">
              <w:t> </w:t>
            </w:r>
            <w:r w:rsidRPr="008C7BF7">
              <w:t>=</w:t>
            </w:r>
            <w:r w:rsidR="0058718D" w:rsidRPr="008C7BF7">
              <w:t> </w:t>
            </w:r>
            <w:r w:rsidRPr="008C7BF7">
              <w:t>368)</w:t>
            </w:r>
          </w:p>
        </w:tc>
        <w:tc>
          <w:tcPr>
            <w:tcW w:w="1440" w:type="dxa"/>
          </w:tcPr>
          <w:p w14:paraId="02159624" w14:textId="77777777" w:rsidR="004F3B3D" w:rsidRPr="008C7BF7" w:rsidRDefault="00742079" w:rsidP="00DB1482">
            <w:pPr>
              <w:pStyle w:val="QRDEnTableText"/>
              <w:jc w:val="center"/>
            </w:pPr>
            <w:r w:rsidRPr="008C7BF7">
              <w:t>Paclitaxel</w:t>
            </w:r>
          </w:p>
          <w:p w14:paraId="112D9A27" w14:textId="664B7265" w:rsidR="004F3B3D" w:rsidRPr="008C7BF7" w:rsidRDefault="00742079" w:rsidP="00DB1482">
            <w:pPr>
              <w:pStyle w:val="QRDEnTableText"/>
              <w:jc w:val="center"/>
            </w:pPr>
            <w:r w:rsidRPr="008C7BF7">
              <w:br/>
              <w:t>(n</w:t>
            </w:r>
            <w:r w:rsidR="0058718D" w:rsidRPr="008C7BF7">
              <w:t> </w:t>
            </w:r>
            <w:r w:rsidRPr="008C7BF7">
              <w:t>=</w:t>
            </w:r>
            <w:r w:rsidR="0058718D" w:rsidRPr="008C7BF7">
              <w:t> </w:t>
            </w:r>
            <w:r w:rsidRPr="008C7BF7">
              <w:t>354)</w:t>
            </w:r>
          </w:p>
        </w:tc>
        <w:tc>
          <w:tcPr>
            <w:tcW w:w="1800" w:type="dxa"/>
          </w:tcPr>
          <w:p w14:paraId="1D7F910E" w14:textId="77777777" w:rsidR="004F3B3D" w:rsidRPr="008C7BF7" w:rsidRDefault="00742079" w:rsidP="00DB1482">
            <w:pPr>
              <w:pStyle w:val="QRDEnTableText"/>
              <w:jc w:val="center"/>
            </w:pPr>
            <w:r w:rsidRPr="008C7BF7">
              <w:t>Paclitaxel/</w:t>
            </w:r>
            <w:r w:rsidRPr="008C7BF7">
              <w:br/>
              <w:t>Avastin</w:t>
            </w:r>
          </w:p>
          <w:p w14:paraId="41EC8A1F" w14:textId="228A3484" w:rsidR="004F3B3D" w:rsidRPr="008C7BF7" w:rsidRDefault="00742079" w:rsidP="00DB1482">
            <w:pPr>
              <w:pStyle w:val="QRDEnTableText"/>
              <w:jc w:val="center"/>
            </w:pPr>
            <w:r w:rsidRPr="008C7BF7">
              <w:t>(n</w:t>
            </w:r>
            <w:r w:rsidR="0058718D" w:rsidRPr="008C7BF7">
              <w:t> </w:t>
            </w:r>
            <w:r w:rsidRPr="008C7BF7">
              <w:t>=</w:t>
            </w:r>
            <w:r w:rsidR="0058718D" w:rsidRPr="008C7BF7">
              <w:t> </w:t>
            </w:r>
            <w:r w:rsidRPr="008C7BF7">
              <w:t>368)</w:t>
            </w:r>
          </w:p>
        </w:tc>
      </w:tr>
      <w:tr w:rsidR="00B87822" w:rsidRPr="008C7BF7" w14:paraId="6061DE39" w14:textId="77777777" w:rsidTr="000F5997">
        <w:tc>
          <w:tcPr>
            <w:tcW w:w="2268" w:type="dxa"/>
          </w:tcPr>
          <w:p w14:paraId="6378B8C5" w14:textId="77777777" w:rsidR="004F3B3D" w:rsidRPr="008C7BF7" w:rsidRDefault="00742079" w:rsidP="00DB1482">
            <w:pPr>
              <w:pStyle w:val="QRDEnTableText"/>
              <w:jc w:val="center"/>
            </w:pPr>
            <w:r w:rsidRPr="008C7BF7">
              <w:t>Median PFS (months)</w:t>
            </w:r>
          </w:p>
        </w:tc>
        <w:tc>
          <w:tcPr>
            <w:tcW w:w="1440" w:type="dxa"/>
          </w:tcPr>
          <w:p w14:paraId="2955583A" w14:textId="77777777" w:rsidR="004F3B3D" w:rsidRPr="008C7BF7" w:rsidRDefault="00742079" w:rsidP="00DB1482">
            <w:pPr>
              <w:pStyle w:val="QRDEnTableText"/>
              <w:jc w:val="center"/>
            </w:pPr>
            <w:r w:rsidRPr="008C7BF7">
              <w:t>5.8</w:t>
            </w:r>
          </w:p>
        </w:tc>
        <w:tc>
          <w:tcPr>
            <w:tcW w:w="1800" w:type="dxa"/>
          </w:tcPr>
          <w:p w14:paraId="4A2669CF" w14:textId="77777777" w:rsidR="004F3B3D" w:rsidRPr="008C7BF7" w:rsidRDefault="00742079" w:rsidP="00DB1482">
            <w:pPr>
              <w:pStyle w:val="QRDEnTableText"/>
              <w:jc w:val="center"/>
            </w:pPr>
            <w:r w:rsidRPr="008C7BF7">
              <w:t>11.4</w:t>
            </w:r>
          </w:p>
        </w:tc>
        <w:tc>
          <w:tcPr>
            <w:tcW w:w="1440" w:type="dxa"/>
          </w:tcPr>
          <w:p w14:paraId="3EB601A4" w14:textId="77777777" w:rsidR="004F3B3D" w:rsidRPr="008C7BF7" w:rsidRDefault="00742079" w:rsidP="00DB1482">
            <w:pPr>
              <w:pStyle w:val="QRDEnTableText"/>
              <w:jc w:val="center"/>
            </w:pPr>
            <w:r w:rsidRPr="008C7BF7">
              <w:t>5.8</w:t>
            </w:r>
          </w:p>
        </w:tc>
        <w:tc>
          <w:tcPr>
            <w:tcW w:w="1800" w:type="dxa"/>
          </w:tcPr>
          <w:p w14:paraId="6769C971" w14:textId="77777777" w:rsidR="004F3B3D" w:rsidRPr="008C7BF7" w:rsidRDefault="00742079" w:rsidP="00DB1482">
            <w:pPr>
              <w:pStyle w:val="QRDEnTableText"/>
              <w:jc w:val="center"/>
            </w:pPr>
            <w:r w:rsidRPr="008C7BF7">
              <w:t>11.3</w:t>
            </w:r>
          </w:p>
        </w:tc>
      </w:tr>
      <w:tr w:rsidR="00B87822" w:rsidRPr="008C7BF7" w14:paraId="51D8AE58" w14:textId="77777777" w:rsidTr="000F5997">
        <w:tc>
          <w:tcPr>
            <w:tcW w:w="2268" w:type="dxa"/>
          </w:tcPr>
          <w:p w14:paraId="2597194F" w14:textId="77777777" w:rsidR="004F3B3D" w:rsidRPr="008C7BF7" w:rsidRDefault="00742079" w:rsidP="00DB1482">
            <w:pPr>
              <w:pStyle w:val="QRDEnTableText"/>
              <w:jc w:val="center"/>
            </w:pPr>
            <w:r w:rsidRPr="008C7BF7">
              <w:t xml:space="preserve">HR </w:t>
            </w:r>
          </w:p>
          <w:p w14:paraId="30B2B50E" w14:textId="77777777" w:rsidR="004F3B3D" w:rsidRPr="008C7BF7" w:rsidRDefault="00742079" w:rsidP="00DB1482">
            <w:pPr>
              <w:pStyle w:val="QRDEnTableText"/>
              <w:jc w:val="center"/>
            </w:pPr>
            <w:r w:rsidRPr="008C7BF7">
              <w:t>(95% CI)</w:t>
            </w:r>
          </w:p>
        </w:tc>
        <w:tc>
          <w:tcPr>
            <w:tcW w:w="3240" w:type="dxa"/>
            <w:gridSpan w:val="2"/>
          </w:tcPr>
          <w:p w14:paraId="52D8AD41" w14:textId="77777777" w:rsidR="004F3B3D" w:rsidRPr="008C7BF7" w:rsidRDefault="00742079" w:rsidP="00DB1482">
            <w:pPr>
              <w:pStyle w:val="QRDEnTableText"/>
              <w:jc w:val="center"/>
            </w:pPr>
            <w:r w:rsidRPr="008C7BF7">
              <w:t xml:space="preserve">0.421 </w:t>
            </w:r>
          </w:p>
          <w:p w14:paraId="5D7B8847" w14:textId="77777777" w:rsidR="004F3B3D" w:rsidRPr="008C7BF7" w:rsidRDefault="00742079" w:rsidP="00DB1482">
            <w:pPr>
              <w:pStyle w:val="QRDEnTableText"/>
              <w:jc w:val="center"/>
            </w:pPr>
            <w:r w:rsidRPr="008C7BF7">
              <w:t>(0.343; 0.516)</w:t>
            </w:r>
          </w:p>
        </w:tc>
        <w:tc>
          <w:tcPr>
            <w:tcW w:w="3240" w:type="dxa"/>
            <w:gridSpan w:val="2"/>
          </w:tcPr>
          <w:p w14:paraId="6727FAAF" w14:textId="77777777" w:rsidR="004F3B3D" w:rsidRPr="008C7BF7" w:rsidRDefault="00742079" w:rsidP="00DB1482">
            <w:pPr>
              <w:pStyle w:val="QRDEnTableText"/>
              <w:jc w:val="center"/>
            </w:pPr>
            <w:r w:rsidRPr="008C7BF7">
              <w:t xml:space="preserve">0.483 </w:t>
            </w:r>
          </w:p>
          <w:p w14:paraId="03C90530" w14:textId="77777777" w:rsidR="004F3B3D" w:rsidRPr="008C7BF7" w:rsidRDefault="00742079" w:rsidP="00DB1482">
            <w:pPr>
              <w:pStyle w:val="QRDEnTableText"/>
              <w:jc w:val="center"/>
            </w:pPr>
            <w:r w:rsidRPr="008C7BF7">
              <w:t>(0.385; 0.607)</w:t>
            </w:r>
          </w:p>
        </w:tc>
      </w:tr>
      <w:tr w:rsidR="00B87822" w:rsidRPr="008C7BF7" w14:paraId="283D0BEF" w14:textId="77777777" w:rsidTr="000F5997">
        <w:tc>
          <w:tcPr>
            <w:tcW w:w="2268" w:type="dxa"/>
          </w:tcPr>
          <w:p w14:paraId="00A550BF" w14:textId="77777777" w:rsidR="004F3B3D" w:rsidRPr="008C7BF7" w:rsidRDefault="00742079" w:rsidP="00DB1482">
            <w:pPr>
              <w:pStyle w:val="QRDEnTableText"/>
              <w:jc w:val="center"/>
            </w:pPr>
            <w:r w:rsidRPr="008C7BF7">
              <w:t>p-value</w:t>
            </w:r>
          </w:p>
        </w:tc>
        <w:tc>
          <w:tcPr>
            <w:tcW w:w="3240" w:type="dxa"/>
            <w:gridSpan w:val="2"/>
          </w:tcPr>
          <w:p w14:paraId="61175CA4" w14:textId="6B9FB8AE" w:rsidR="004F3B3D" w:rsidRPr="008C7BF7" w:rsidRDefault="00742079" w:rsidP="00DB1482">
            <w:pPr>
              <w:pStyle w:val="QRDEnTableText"/>
              <w:jc w:val="center"/>
            </w:pPr>
            <w:r w:rsidRPr="008C7BF7">
              <w:t>&lt;</w:t>
            </w:r>
            <w:r w:rsidR="0058718D" w:rsidRPr="008C7BF7">
              <w:t> </w:t>
            </w:r>
            <w:r w:rsidRPr="008C7BF7">
              <w:t>0.0001</w:t>
            </w:r>
          </w:p>
        </w:tc>
        <w:tc>
          <w:tcPr>
            <w:tcW w:w="3240" w:type="dxa"/>
            <w:gridSpan w:val="2"/>
          </w:tcPr>
          <w:p w14:paraId="5849F4B1" w14:textId="697CDDED" w:rsidR="004F3B3D" w:rsidRPr="008C7BF7" w:rsidRDefault="00742079" w:rsidP="00DB1482">
            <w:pPr>
              <w:pStyle w:val="QRDEnTableText"/>
              <w:jc w:val="center"/>
            </w:pPr>
            <w:r w:rsidRPr="008C7BF7">
              <w:t>&lt;</w:t>
            </w:r>
            <w:r w:rsidR="0058718D" w:rsidRPr="008C7BF7">
              <w:t> </w:t>
            </w:r>
            <w:r w:rsidRPr="008C7BF7">
              <w:t>0.0001</w:t>
            </w:r>
          </w:p>
        </w:tc>
      </w:tr>
      <w:tr w:rsidR="00B87822" w:rsidRPr="008C7BF7" w14:paraId="114265C6" w14:textId="77777777" w:rsidTr="000F5997">
        <w:tc>
          <w:tcPr>
            <w:tcW w:w="8748" w:type="dxa"/>
            <w:gridSpan w:val="5"/>
          </w:tcPr>
          <w:p w14:paraId="48FF9D4D" w14:textId="77777777" w:rsidR="004F3B3D" w:rsidRPr="008C7BF7" w:rsidRDefault="00742079" w:rsidP="00DB1482">
            <w:pPr>
              <w:pStyle w:val="QRDEnTableText"/>
              <w:spacing w:before="120" w:after="120"/>
              <w:rPr>
                <w:b/>
              </w:rPr>
            </w:pPr>
            <w:r w:rsidRPr="008C7BF7">
              <w:t>Response rates</w:t>
            </w:r>
            <w:r w:rsidRPr="008C7BF7">
              <w:rPr>
                <w:b/>
              </w:rPr>
              <w:t xml:space="preserve"> </w:t>
            </w:r>
            <w:r w:rsidRPr="008C7BF7">
              <w:t>(for patients with measurable disease)</w:t>
            </w:r>
          </w:p>
        </w:tc>
      </w:tr>
      <w:tr w:rsidR="00B87822" w:rsidRPr="008C7BF7" w14:paraId="0447BFD4" w14:textId="77777777" w:rsidTr="000F5997">
        <w:tc>
          <w:tcPr>
            <w:tcW w:w="2268" w:type="dxa"/>
          </w:tcPr>
          <w:p w14:paraId="3B470564" w14:textId="77777777" w:rsidR="004F3B3D" w:rsidRPr="008C7BF7" w:rsidRDefault="004F3B3D" w:rsidP="00DB1482">
            <w:pPr>
              <w:pStyle w:val="QRDEnTableText"/>
              <w:jc w:val="center"/>
              <w:rPr>
                <w:b/>
              </w:rPr>
            </w:pPr>
          </w:p>
        </w:tc>
        <w:tc>
          <w:tcPr>
            <w:tcW w:w="3240" w:type="dxa"/>
            <w:gridSpan w:val="2"/>
          </w:tcPr>
          <w:p w14:paraId="2EA6AA77" w14:textId="77777777" w:rsidR="004F3B3D" w:rsidRPr="008C7BF7" w:rsidRDefault="00742079" w:rsidP="00DB1482">
            <w:pPr>
              <w:pStyle w:val="QRDEnTableText"/>
              <w:jc w:val="center"/>
            </w:pPr>
            <w:r w:rsidRPr="008C7BF7">
              <w:t>Investigator assessment</w:t>
            </w:r>
          </w:p>
        </w:tc>
        <w:tc>
          <w:tcPr>
            <w:tcW w:w="3240" w:type="dxa"/>
            <w:gridSpan w:val="2"/>
          </w:tcPr>
          <w:p w14:paraId="4AE6689A" w14:textId="77777777" w:rsidR="004F3B3D" w:rsidRPr="008C7BF7" w:rsidRDefault="00742079" w:rsidP="00DB1482">
            <w:pPr>
              <w:pStyle w:val="QRDEnTableText"/>
              <w:jc w:val="center"/>
            </w:pPr>
            <w:r w:rsidRPr="008C7BF7">
              <w:t>IRF assessment</w:t>
            </w:r>
          </w:p>
        </w:tc>
      </w:tr>
      <w:tr w:rsidR="00B87822" w:rsidRPr="008C7BF7" w14:paraId="1B397F16" w14:textId="77777777" w:rsidTr="000F5997">
        <w:tc>
          <w:tcPr>
            <w:tcW w:w="2268" w:type="dxa"/>
          </w:tcPr>
          <w:p w14:paraId="4F96E05C" w14:textId="77777777" w:rsidR="004F3B3D" w:rsidRPr="008C7BF7" w:rsidRDefault="004F3B3D" w:rsidP="00DB1482">
            <w:pPr>
              <w:pStyle w:val="QRDEnTableText"/>
              <w:jc w:val="center"/>
            </w:pPr>
          </w:p>
        </w:tc>
        <w:tc>
          <w:tcPr>
            <w:tcW w:w="1440" w:type="dxa"/>
          </w:tcPr>
          <w:p w14:paraId="6A2A1A09" w14:textId="77777777" w:rsidR="004F3B3D" w:rsidRPr="008C7BF7" w:rsidRDefault="00742079" w:rsidP="00DB1482">
            <w:pPr>
              <w:pStyle w:val="QRDEnTableText"/>
              <w:jc w:val="center"/>
            </w:pPr>
            <w:r w:rsidRPr="008C7BF7">
              <w:t>Paclitaxel</w:t>
            </w:r>
          </w:p>
          <w:p w14:paraId="6C35CBB2" w14:textId="11388435" w:rsidR="004F3B3D" w:rsidRPr="008C7BF7" w:rsidRDefault="00742079" w:rsidP="00DB1482">
            <w:pPr>
              <w:pStyle w:val="QRDEnTableText"/>
              <w:jc w:val="center"/>
            </w:pPr>
            <w:r w:rsidRPr="008C7BF7">
              <w:br/>
              <w:t>(n</w:t>
            </w:r>
            <w:r w:rsidR="0058718D" w:rsidRPr="008C7BF7">
              <w:t> </w:t>
            </w:r>
            <w:r w:rsidRPr="008C7BF7">
              <w:t>=</w:t>
            </w:r>
            <w:r w:rsidR="0058718D" w:rsidRPr="008C7BF7">
              <w:t> </w:t>
            </w:r>
            <w:r w:rsidRPr="008C7BF7">
              <w:t>273)</w:t>
            </w:r>
          </w:p>
        </w:tc>
        <w:tc>
          <w:tcPr>
            <w:tcW w:w="1800" w:type="dxa"/>
          </w:tcPr>
          <w:p w14:paraId="66D4523D" w14:textId="77777777" w:rsidR="004F3B3D" w:rsidRPr="008C7BF7" w:rsidRDefault="00742079" w:rsidP="00DB1482">
            <w:pPr>
              <w:pStyle w:val="QRDEnTableText"/>
              <w:jc w:val="center"/>
            </w:pPr>
            <w:r w:rsidRPr="008C7BF7">
              <w:t>Paclitaxel/</w:t>
            </w:r>
            <w:r w:rsidRPr="008C7BF7">
              <w:br/>
              <w:t>Avastin</w:t>
            </w:r>
          </w:p>
          <w:p w14:paraId="7A63E19F" w14:textId="1F96732C" w:rsidR="004F3B3D" w:rsidRPr="008C7BF7" w:rsidRDefault="00742079" w:rsidP="00DB1482">
            <w:pPr>
              <w:pStyle w:val="QRDEnTableText"/>
              <w:jc w:val="center"/>
            </w:pPr>
            <w:r w:rsidRPr="008C7BF7">
              <w:t>(n</w:t>
            </w:r>
            <w:r w:rsidR="0058718D" w:rsidRPr="008C7BF7">
              <w:t> </w:t>
            </w:r>
            <w:r w:rsidRPr="008C7BF7">
              <w:t>=</w:t>
            </w:r>
            <w:r w:rsidR="0058718D" w:rsidRPr="008C7BF7">
              <w:t> </w:t>
            </w:r>
            <w:r w:rsidRPr="008C7BF7">
              <w:t>252)</w:t>
            </w:r>
          </w:p>
        </w:tc>
        <w:tc>
          <w:tcPr>
            <w:tcW w:w="1440" w:type="dxa"/>
          </w:tcPr>
          <w:p w14:paraId="64D38D71" w14:textId="77777777" w:rsidR="004F3B3D" w:rsidRPr="008C7BF7" w:rsidRDefault="00742079" w:rsidP="00DB1482">
            <w:pPr>
              <w:pStyle w:val="QRDEnTableText"/>
              <w:jc w:val="center"/>
            </w:pPr>
            <w:r w:rsidRPr="008C7BF7">
              <w:t>Paclitaxel</w:t>
            </w:r>
          </w:p>
          <w:p w14:paraId="22E60B7C" w14:textId="4F29C8D7" w:rsidR="004F3B3D" w:rsidRPr="008C7BF7" w:rsidRDefault="00742079" w:rsidP="00DB1482">
            <w:pPr>
              <w:pStyle w:val="QRDEnTableText"/>
              <w:jc w:val="center"/>
            </w:pPr>
            <w:r w:rsidRPr="008C7BF7">
              <w:br/>
              <w:t>(n</w:t>
            </w:r>
            <w:r w:rsidR="0058718D" w:rsidRPr="008C7BF7">
              <w:t> </w:t>
            </w:r>
            <w:r w:rsidRPr="008C7BF7">
              <w:t>=</w:t>
            </w:r>
            <w:r w:rsidR="0058718D" w:rsidRPr="008C7BF7">
              <w:t> </w:t>
            </w:r>
            <w:r w:rsidRPr="008C7BF7">
              <w:t>243)</w:t>
            </w:r>
          </w:p>
        </w:tc>
        <w:tc>
          <w:tcPr>
            <w:tcW w:w="1800" w:type="dxa"/>
          </w:tcPr>
          <w:p w14:paraId="6E5348F2" w14:textId="77777777" w:rsidR="004F3B3D" w:rsidRPr="008C7BF7" w:rsidRDefault="00742079" w:rsidP="00DB1482">
            <w:pPr>
              <w:pStyle w:val="QRDEnTableText"/>
              <w:jc w:val="center"/>
            </w:pPr>
            <w:r w:rsidRPr="008C7BF7">
              <w:t>Paclitaxel/</w:t>
            </w:r>
            <w:r w:rsidRPr="008C7BF7">
              <w:br/>
              <w:t>Avastin</w:t>
            </w:r>
          </w:p>
          <w:p w14:paraId="0C224EE6" w14:textId="261F987F" w:rsidR="004F3B3D" w:rsidRPr="008C7BF7" w:rsidRDefault="00742079" w:rsidP="00DB1482">
            <w:pPr>
              <w:pStyle w:val="QRDEnTableText"/>
              <w:jc w:val="center"/>
            </w:pPr>
            <w:r w:rsidRPr="008C7BF7">
              <w:t>(n</w:t>
            </w:r>
            <w:r w:rsidR="0058718D" w:rsidRPr="008C7BF7">
              <w:t> </w:t>
            </w:r>
            <w:r w:rsidRPr="008C7BF7">
              <w:t>=</w:t>
            </w:r>
            <w:r w:rsidR="0058718D" w:rsidRPr="008C7BF7">
              <w:t> </w:t>
            </w:r>
            <w:r w:rsidRPr="008C7BF7">
              <w:t>229)</w:t>
            </w:r>
          </w:p>
        </w:tc>
      </w:tr>
      <w:tr w:rsidR="00B87822" w:rsidRPr="008C7BF7" w14:paraId="76539E02" w14:textId="77777777" w:rsidTr="000F5997">
        <w:tc>
          <w:tcPr>
            <w:tcW w:w="2268" w:type="dxa"/>
          </w:tcPr>
          <w:p w14:paraId="07CD24F2" w14:textId="77777777" w:rsidR="004F3B3D" w:rsidRPr="008C7BF7" w:rsidRDefault="00742079" w:rsidP="00DB1482">
            <w:pPr>
              <w:pStyle w:val="QRDEnTableText"/>
              <w:jc w:val="center"/>
            </w:pPr>
            <w:r w:rsidRPr="008C7BF7">
              <w:t>% pts with objective response</w:t>
            </w:r>
          </w:p>
        </w:tc>
        <w:tc>
          <w:tcPr>
            <w:tcW w:w="1440" w:type="dxa"/>
          </w:tcPr>
          <w:p w14:paraId="640F02FF" w14:textId="77777777" w:rsidR="004F3B3D" w:rsidRPr="008C7BF7" w:rsidRDefault="00742079" w:rsidP="00DB1482">
            <w:pPr>
              <w:pStyle w:val="QRDEnTableText"/>
              <w:jc w:val="center"/>
            </w:pPr>
            <w:r w:rsidRPr="008C7BF7">
              <w:t>23.4</w:t>
            </w:r>
          </w:p>
        </w:tc>
        <w:tc>
          <w:tcPr>
            <w:tcW w:w="1800" w:type="dxa"/>
          </w:tcPr>
          <w:p w14:paraId="2EF2DB7C" w14:textId="77777777" w:rsidR="004F3B3D" w:rsidRPr="008C7BF7" w:rsidRDefault="00742079" w:rsidP="00DB1482">
            <w:pPr>
              <w:pStyle w:val="QRDEnTableText"/>
              <w:jc w:val="center"/>
            </w:pPr>
            <w:r w:rsidRPr="008C7BF7">
              <w:t>48.0</w:t>
            </w:r>
          </w:p>
        </w:tc>
        <w:tc>
          <w:tcPr>
            <w:tcW w:w="1440" w:type="dxa"/>
          </w:tcPr>
          <w:p w14:paraId="35DAFEA3" w14:textId="77777777" w:rsidR="004F3B3D" w:rsidRPr="008C7BF7" w:rsidRDefault="00742079" w:rsidP="00DB1482">
            <w:pPr>
              <w:pStyle w:val="QRDEnTableText"/>
              <w:jc w:val="center"/>
            </w:pPr>
            <w:r w:rsidRPr="008C7BF7">
              <w:t>22.2</w:t>
            </w:r>
          </w:p>
        </w:tc>
        <w:tc>
          <w:tcPr>
            <w:tcW w:w="1800" w:type="dxa"/>
          </w:tcPr>
          <w:p w14:paraId="2D677DD8" w14:textId="77777777" w:rsidR="004F3B3D" w:rsidRPr="008C7BF7" w:rsidRDefault="00742079" w:rsidP="00DB1482">
            <w:pPr>
              <w:pStyle w:val="QRDEnTableText"/>
              <w:jc w:val="center"/>
            </w:pPr>
            <w:r w:rsidRPr="008C7BF7">
              <w:t>49.8</w:t>
            </w:r>
          </w:p>
        </w:tc>
      </w:tr>
      <w:tr w:rsidR="00B87822" w:rsidRPr="008C7BF7" w14:paraId="52C9A447" w14:textId="77777777" w:rsidTr="000F5997">
        <w:tc>
          <w:tcPr>
            <w:tcW w:w="2268" w:type="dxa"/>
          </w:tcPr>
          <w:p w14:paraId="00E1AB11" w14:textId="77777777" w:rsidR="004F3B3D" w:rsidRPr="008C7BF7" w:rsidRDefault="00742079" w:rsidP="00DB1482">
            <w:pPr>
              <w:pStyle w:val="QRDEnTableText"/>
              <w:jc w:val="center"/>
            </w:pPr>
            <w:r w:rsidRPr="008C7BF7">
              <w:t>p-value</w:t>
            </w:r>
          </w:p>
        </w:tc>
        <w:tc>
          <w:tcPr>
            <w:tcW w:w="3240" w:type="dxa"/>
            <w:gridSpan w:val="2"/>
          </w:tcPr>
          <w:p w14:paraId="6C6C53DC" w14:textId="765AAA88" w:rsidR="004F3B3D" w:rsidRPr="008C7BF7" w:rsidRDefault="00742079" w:rsidP="00DB1482">
            <w:pPr>
              <w:pStyle w:val="QRDEnTableText"/>
              <w:jc w:val="center"/>
            </w:pPr>
            <w:r w:rsidRPr="008C7BF7">
              <w:t>&lt;</w:t>
            </w:r>
            <w:r w:rsidR="0058718D" w:rsidRPr="008C7BF7">
              <w:t> </w:t>
            </w:r>
            <w:r w:rsidRPr="008C7BF7">
              <w:t>0.0001</w:t>
            </w:r>
          </w:p>
        </w:tc>
        <w:tc>
          <w:tcPr>
            <w:tcW w:w="3240" w:type="dxa"/>
            <w:gridSpan w:val="2"/>
          </w:tcPr>
          <w:p w14:paraId="12DA10F8" w14:textId="0F4D10A8" w:rsidR="004F3B3D" w:rsidRPr="008C7BF7" w:rsidRDefault="00742079" w:rsidP="00DB1482">
            <w:pPr>
              <w:pStyle w:val="QRDEnTableText"/>
              <w:jc w:val="center"/>
            </w:pPr>
            <w:r w:rsidRPr="008C7BF7">
              <w:t>&lt;</w:t>
            </w:r>
            <w:r w:rsidR="0058718D" w:rsidRPr="008C7BF7">
              <w:t> </w:t>
            </w:r>
            <w:r w:rsidRPr="008C7BF7">
              <w:t>0.0001</w:t>
            </w:r>
          </w:p>
        </w:tc>
      </w:tr>
      <w:tr w:rsidR="00B87822" w:rsidRPr="008C7BF7" w14:paraId="51286F23" w14:textId="77777777" w:rsidTr="000F5997">
        <w:tc>
          <w:tcPr>
            <w:tcW w:w="2268" w:type="dxa"/>
          </w:tcPr>
          <w:p w14:paraId="1CB01BC0" w14:textId="77777777" w:rsidR="004F3B3D" w:rsidRPr="008C7BF7" w:rsidRDefault="004F3B3D" w:rsidP="00DB1482">
            <w:pPr>
              <w:pStyle w:val="QRDEnTableText"/>
              <w:jc w:val="center"/>
            </w:pPr>
          </w:p>
        </w:tc>
        <w:tc>
          <w:tcPr>
            <w:tcW w:w="3240" w:type="dxa"/>
            <w:gridSpan w:val="2"/>
          </w:tcPr>
          <w:p w14:paraId="2B255411" w14:textId="77777777" w:rsidR="004F3B3D" w:rsidRPr="008C7BF7" w:rsidRDefault="004F3B3D" w:rsidP="00DB1482">
            <w:pPr>
              <w:pStyle w:val="QRDEnTableText"/>
              <w:jc w:val="center"/>
            </w:pPr>
          </w:p>
        </w:tc>
        <w:tc>
          <w:tcPr>
            <w:tcW w:w="3240" w:type="dxa"/>
            <w:gridSpan w:val="2"/>
          </w:tcPr>
          <w:p w14:paraId="5216D64F" w14:textId="77777777" w:rsidR="004F3B3D" w:rsidRPr="008C7BF7" w:rsidRDefault="004F3B3D" w:rsidP="00DB1482">
            <w:pPr>
              <w:pStyle w:val="QRDEnTableText"/>
              <w:jc w:val="center"/>
            </w:pPr>
          </w:p>
        </w:tc>
      </w:tr>
    </w:tbl>
    <w:p w14:paraId="173C74C6" w14:textId="77777777" w:rsidR="004F3B3D" w:rsidRPr="008C7BF7" w:rsidRDefault="00742079" w:rsidP="004F1BA2">
      <w:pPr>
        <w:pStyle w:val="TableFooter"/>
        <w:rPr>
          <w:lang w:val="en-GB"/>
        </w:rPr>
      </w:pPr>
      <w:r w:rsidRPr="008C7BF7">
        <w:rPr>
          <w:lang w:val="en-GB"/>
        </w:rPr>
        <w:t>* primary analysis</w:t>
      </w:r>
    </w:p>
    <w:p w14:paraId="0558885B" w14:textId="77777777" w:rsidR="004F3B3D" w:rsidRPr="008C7BF7" w:rsidRDefault="004F3B3D" w:rsidP="009D5C4C">
      <w:pPr>
        <w:pStyle w:val="QRDEnBodyText"/>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3240"/>
        <w:gridCol w:w="3240"/>
      </w:tblGrid>
      <w:tr w:rsidR="00B87822" w:rsidRPr="008C7BF7" w14:paraId="6216CE50" w14:textId="77777777" w:rsidTr="000F5997">
        <w:tc>
          <w:tcPr>
            <w:tcW w:w="8748" w:type="dxa"/>
            <w:gridSpan w:val="3"/>
          </w:tcPr>
          <w:p w14:paraId="3073B5EB" w14:textId="77777777" w:rsidR="004F3B3D" w:rsidRPr="008C7BF7" w:rsidRDefault="00742079" w:rsidP="00DB1482">
            <w:pPr>
              <w:pStyle w:val="QRDEnTableText"/>
            </w:pPr>
            <w:r w:rsidRPr="008C7BF7">
              <w:t xml:space="preserve">Overall survival </w:t>
            </w:r>
          </w:p>
        </w:tc>
      </w:tr>
      <w:tr w:rsidR="00B87822" w:rsidRPr="008C7BF7" w14:paraId="08B067A4" w14:textId="77777777" w:rsidTr="000F5997">
        <w:tc>
          <w:tcPr>
            <w:tcW w:w="2268" w:type="dxa"/>
          </w:tcPr>
          <w:p w14:paraId="1FF5BA04" w14:textId="77777777" w:rsidR="004F3B3D" w:rsidRPr="008C7BF7" w:rsidRDefault="004F3B3D" w:rsidP="00DB1482">
            <w:pPr>
              <w:pStyle w:val="QRDEnTableText"/>
              <w:rPr>
                <w:b/>
              </w:rPr>
            </w:pPr>
          </w:p>
        </w:tc>
        <w:tc>
          <w:tcPr>
            <w:tcW w:w="3240" w:type="dxa"/>
          </w:tcPr>
          <w:p w14:paraId="30EDF4F6" w14:textId="77777777" w:rsidR="004F3B3D" w:rsidRPr="008C7BF7" w:rsidRDefault="00742079" w:rsidP="00DB1482">
            <w:pPr>
              <w:pStyle w:val="QRDEnTableText"/>
              <w:jc w:val="center"/>
            </w:pPr>
            <w:r w:rsidRPr="008C7BF7">
              <w:t>Paclitaxel</w:t>
            </w:r>
          </w:p>
          <w:p w14:paraId="33DB3C1D" w14:textId="78E5EBE7" w:rsidR="004F3B3D" w:rsidRPr="008C7BF7" w:rsidRDefault="00742079" w:rsidP="00DB1482">
            <w:pPr>
              <w:pStyle w:val="QRDEnTableText"/>
              <w:jc w:val="center"/>
            </w:pPr>
            <w:r w:rsidRPr="008C7BF7">
              <w:br/>
              <w:t>(n</w:t>
            </w:r>
            <w:r w:rsidR="0058718D" w:rsidRPr="008C7BF7">
              <w:t> </w:t>
            </w:r>
            <w:r w:rsidRPr="008C7BF7">
              <w:t>=</w:t>
            </w:r>
            <w:r w:rsidR="0058718D" w:rsidRPr="008C7BF7">
              <w:t> </w:t>
            </w:r>
            <w:r w:rsidRPr="008C7BF7">
              <w:t>354)</w:t>
            </w:r>
          </w:p>
        </w:tc>
        <w:tc>
          <w:tcPr>
            <w:tcW w:w="3240" w:type="dxa"/>
          </w:tcPr>
          <w:p w14:paraId="7C9DE798" w14:textId="77777777" w:rsidR="004F3B3D" w:rsidRPr="008C7BF7" w:rsidRDefault="00742079" w:rsidP="00DB1482">
            <w:pPr>
              <w:pStyle w:val="QRDEnTableText"/>
              <w:jc w:val="center"/>
            </w:pPr>
            <w:r w:rsidRPr="008C7BF7">
              <w:t>Paclitaxel/</w:t>
            </w:r>
            <w:r w:rsidRPr="008C7BF7">
              <w:br/>
              <w:t>Avastin</w:t>
            </w:r>
          </w:p>
          <w:p w14:paraId="50CAA1DC" w14:textId="3C2B5685" w:rsidR="004F3B3D" w:rsidRPr="008C7BF7" w:rsidRDefault="00742079" w:rsidP="00DB1482">
            <w:pPr>
              <w:pStyle w:val="QRDEnTableText"/>
              <w:jc w:val="center"/>
            </w:pPr>
            <w:r w:rsidRPr="008C7BF7">
              <w:t>(n</w:t>
            </w:r>
            <w:r w:rsidR="0058718D" w:rsidRPr="008C7BF7">
              <w:t> </w:t>
            </w:r>
            <w:r w:rsidRPr="008C7BF7">
              <w:t>=</w:t>
            </w:r>
            <w:r w:rsidR="0058718D" w:rsidRPr="008C7BF7">
              <w:t> </w:t>
            </w:r>
            <w:r w:rsidRPr="008C7BF7">
              <w:t>368)</w:t>
            </w:r>
          </w:p>
        </w:tc>
      </w:tr>
      <w:tr w:rsidR="00B87822" w:rsidRPr="008C7BF7" w14:paraId="426F3F46" w14:textId="77777777" w:rsidTr="000F5997">
        <w:tc>
          <w:tcPr>
            <w:tcW w:w="2268" w:type="dxa"/>
          </w:tcPr>
          <w:p w14:paraId="7284B593" w14:textId="77777777" w:rsidR="004F3B3D" w:rsidRPr="008C7BF7" w:rsidRDefault="00742079" w:rsidP="00DB1482">
            <w:pPr>
              <w:pStyle w:val="QRDEnTableText"/>
              <w:jc w:val="center"/>
            </w:pPr>
            <w:r w:rsidRPr="008C7BF7">
              <w:t>Median OS (months)</w:t>
            </w:r>
          </w:p>
        </w:tc>
        <w:tc>
          <w:tcPr>
            <w:tcW w:w="3240" w:type="dxa"/>
          </w:tcPr>
          <w:p w14:paraId="6836AEAD" w14:textId="77777777" w:rsidR="004F3B3D" w:rsidRPr="008C7BF7" w:rsidRDefault="00742079" w:rsidP="00DB1482">
            <w:pPr>
              <w:pStyle w:val="QRDEnTableText"/>
              <w:jc w:val="center"/>
            </w:pPr>
            <w:r w:rsidRPr="008C7BF7">
              <w:t>24.8</w:t>
            </w:r>
          </w:p>
        </w:tc>
        <w:tc>
          <w:tcPr>
            <w:tcW w:w="3240" w:type="dxa"/>
          </w:tcPr>
          <w:p w14:paraId="14D820CE" w14:textId="77777777" w:rsidR="004F3B3D" w:rsidRPr="008C7BF7" w:rsidRDefault="00742079" w:rsidP="00DB1482">
            <w:pPr>
              <w:pStyle w:val="QRDEnTableText"/>
              <w:jc w:val="center"/>
            </w:pPr>
            <w:r w:rsidRPr="008C7BF7">
              <w:t>26.5</w:t>
            </w:r>
          </w:p>
        </w:tc>
      </w:tr>
      <w:tr w:rsidR="00B87822" w:rsidRPr="008C7BF7" w14:paraId="76BB7FE1" w14:textId="77777777" w:rsidTr="000F5997">
        <w:tc>
          <w:tcPr>
            <w:tcW w:w="2268" w:type="dxa"/>
          </w:tcPr>
          <w:p w14:paraId="40DB425C" w14:textId="1A84AA37" w:rsidR="004F3B3D" w:rsidRPr="008C7BF7" w:rsidRDefault="00742079" w:rsidP="00DB1482">
            <w:pPr>
              <w:pStyle w:val="QRDEnTableText"/>
              <w:jc w:val="center"/>
            </w:pPr>
            <w:r w:rsidRPr="008C7BF7">
              <w:t xml:space="preserve">HR </w:t>
            </w:r>
          </w:p>
          <w:p w14:paraId="368DACC6" w14:textId="77777777" w:rsidR="004F3B3D" w:rsidRPr="008C7BF7" w:rsidRDefault="00742079" w:rsidP="00DB1482">
            <w:pPr>
              <w:pStyle w:val="QRDEnTableText"/>
              <w:jc w:val="center"/>
            </w:pPr>
            <w:r w:rsidRPr="008C7BF7">
              <w:t>(95% CI)</w:t>
            </w:r>
          </w:p>
        </w:tc>
        <w:tc>
          <w:tcPr>
            <w:tcW w:w="6480" w:type="dxa"/>
            <w:gridSpan w:val="2"/>
          </w:tcPr>
          <w:p w14:paraId="7429EA3D" w14:textId="77777777" w:rsidR="004F3B3D" w:rsidRPr="008C7BF7" w:rsidRDefault="00742079" w:rsidP="00DB1482">
            <w:pPr>
              <w:pStyle w:val="QRDEnTableText"/>
              <w:jc w:val="center"/>
            </w:pPr>
            <w:r w:rsidRPr="008C7BF7">
              <w:t xml:space="preserve">0.869 </w:t>
            </w:r>
          </w:p>
          <w:p w14:paraId="070C1CDA" w14:textId="77777777" w:rsidR="004F3B3D" w:rsidRPr="008C7BF7" w:rsidRDefault="00742079" w:rsidP="00DB1482">
            <w:pPr>
              <w:pStyle w:val="QRDEnTableText"/>
              <w:jc w:val="center"/>
            </w:pPr>
            <w:r w:rsidRPr="008C7BF7">
              <w:t>(0.722; 1.046)</w:t>
            </w:r>
          </w:p>
        </w:tc>
      </w:tr>
      <w:tr w:rsidR="00B87822" w:rsidRPr="008C7BF7" w14:paraId="2D09F381" w14:textId="77777777" w:rsidTr="000F5997">
        <w:tc>
          <w:tcPr>
            <w:tcW w:w="2268" w:type="dxa"/>
          </w:tcPr>
          <w:p w14:paraId="1225CCC8" w14:textId="77777777" w:rsidR="004F3B3D" w:rsidRPr="008C7BF7" w:rsidRDefault="00742079" w:rsidP="00DB1482">
            <w:pPr>
              <w:pStyle w:val="QRDEnTableText"/>
              <w:jc w:val="center"/>
            </w:pPr>
            <w:r w:rsidRPr="008C7BF7">
              <w:t>p-value</w:t>
            </w:r>
          </w:p>
        </w:tc>
        <w:tc>
          <w:tcPr>
            <w:tcW w:w="6480" w:type="dxa"/>
            <w:gridSpan w:val="2"/>
          </w:tcPr>
          <w:p w14:paraId="4F2DD9D1" w14:textId="77777777" w:rsidR="004F3B3D" w:rsidRPr="008C7BF7" w:rsidRDefault="00742079" w:rsidP="00DB1482">
            <w:pPr>
              <w:pStyle w:val="QRDEnTableText"/>
              <w:jc w:val="center"/>
            </w:pPr>
            <w:r w:rsidRPr="008C7BF7">
              <w:t>0.1374</w:t>
            </w:r>
          </w:p>
        </w:tc>
      </w:tr>
    </w:tbl>
    <w:p w14:paraId="36E40346" w14:textId="5C899C6B" w:rsidR="004F3B3D" w:rsidRPr="008C7BF7" w:rsidRDefault="004F3B3D" w:rsidP="00221B69">
      <w:pPr>
        <w:pStyle w:val="QRDEnBodyText"/>
      </w:pPr>
    </w:p>
    <w:p w14:paraId="68CBA125" w14:textId="77777777" w:rsidR="00470690" w:rsidRPr="008C7BF7" w:rsidRDefault="00742079" w:rsidP="00470690">
      <w:pPr>
        <w:pStyle w:val="QRDEnBodyText"/>
      </w:pPr>
      <w:r w:rsidRPr="008C7BF7">
        <w:t>The clinical benefit of Avastin as measured by PFS was seen in all pre-specified subgroups tested (including disease</w:t>
      </w:r>
      <w:r w:rsidRPr="008C7BF7">
        <w:noBreakHyphen/>
        <w:t>free interval, number of metastatic sites, prior receipt of adjuvant chemotherapy</w:t>
      </w:r>
    </w:p>
    <w:p w14:paraId="20AC98FD" w14:textId="5F35C6FF" w:rsidR="00221B69" w:rsidRPr="008C7BF7" w:rsidRDefault="00742079" w:rsidP="00221B69">
      <w:pPr>
        <w:pStyle w:val="QRDEnBodyText"/>
      </w:pPr>
      <w:r w:rsidRPr="008C7BF7">
        <w:t xml:space="preserve">and oestrogen receptor (ER) status). </w:t>
      </w:r>
    </w:p>
    <w:p w14:paraId="2D2013C2" w14:textId="77777777" w:rsidR="00470690" w:rsidRPr="008C7BF7" w:rsidRDefault="00470690" w:rsidP="00221B69">
      <w:pPr>
        <w:pStyle w:val="QRDEnBodyText"/>
      </w:pPr>
    </w:p>
    <w:p w14:paraId="07EFCDF3" w14:textId="019691EB" w:rsidR="00221B69" w:rsidRPr="008C7BF7" w:rsidRDefault="00742079" w:rsidP="00221B69">
      <w:pPr>
        <w:pStyle w:val="QRDHeading4"/>
      </w:pPr>
      <w:r w:rsidRPr="008C7BF7">
        <w:t>AVF3694g</w:t>
      </w:r>
    </w:p>
    <w:p w14:paraId="7F90DD99" w14:textId="6E82C7C2" w:rsidR="004F3B3D" w:rsidRPr="008C7BF7" w:rsidRDefault="00742079" w:rsidP="00221B69">
      <w:pPr>
        <w:pStyle w:val="QRDEnBodyText"/>
        <w:rPr>
          <w:rFonts w:eastAsia="SimSun"/>
        </w:rPr>
      </w:pPr>
      <w:r w:rsidRPr="008C7BF7">
        <w:rPr>
          <w:rFonts w:eastAsia="SimSun"/>
        </w:rPr>
        <w:t xml:space="preserve">Study AVF3694g was a </w:t>
      </w:r>
      <w:r w:rsidR="004859AA" w:rsidRPr="008C7BF7">
        <w:rPr>
          <w:rFonts w:eastAsia="SimSun"/>
        </w:rPr>
        <w:t xml:space="preserve">phase </w:t>
      </w:r>
      <w:r w:rsidRPr="008C7BF7">
        <w:rPr>
          <w:rFonts w:eastAsia="SimSun"/>
        </w:rPr>
        <w:t>III, multicentre, randomised, placebo</w:t>
      </w:r>
      <w:r w:rsidRPr="008C7BF7">
        <w:rPr>
          <w:rFonts w:eastAsia="SimSun"/>
        </w:rPr>
        <w:noBreakHyphen/>
        <w:t xml:space="preserve">controlled trial designed to evaluate the efficacy and safety of Avastin in combination with chemotherapy compared to chemotherapy plus placebo as first-line treatment for patients with HER2-negative metastatic or locally recurrent breast cancer. </w:t>
      </w:r>
    </w:p>
    <w:p w14:paraId="73922B18" w14:textId="77777777" w:rsidR="004F3B3D" w:rsidRPr="008C7BF7" w:rsidRDefault="004F3B3D" w:rsidP="00221B69">
      <w:pPr>
        <w:pStyle w:val="QRDEnBodyText"/>
        <w:rPr>
          <w:rFonts w:eastAsia="SimSun"/>
        </w:rPr>
      </w:pPr>
    </w:p>
    <w:p w14:paraId="498C22F1" w14:textId="77777777" w:rsidR="004F3B3D" w:rsidRPr="008C7BF7" w:rsidRDefault="00742079" w:rsidP="00221B69">
      <w:pPr>
        <w:pStyle w:val="QRDEnBodyText"/>
        <w:rPr>
          <w:rFonts w:eastAsia="SimSun"/>
        </w:rPr>
      </w:pPr>
      <w:r w:rsidRPr="008C7BF7">
        <w:rPr>
          <w:rFonts w:eastAsia="SimSun"/>
        </w:rPr>
        <w:t>Chemotherapy was chosen at the investigator's discretion prior to randomisation in a 2:1 ratio to receive either chemotherapy plus Avastin or chemotherapy plus placebo. The choices of chemotherapy included capecitabine, taxane (protein-bound paclitaxel, docetaxel), and anthracycline-based agents (doxorubicin/ cyclophosphamide, epirubicin/ cyclophosphamide, 5-fluorouracil/ doxorubicin/ cyclophosphamide, 5-fluorouracil/epirubicin/cyclophosphamide) given every three weeks (q3w). Avastin or placebo was administered at a dose of 15 mg/kg q3w.</w:t>
      </w:r>
    </w:p>
    <w:p w14:paraId="20254EB2" w14:textId="77777777" w:rsidR="004F3B3D" w:rsidRPr="008C7BF7" w:rsidRDefault="004F3B3D" w:rsidP="00221B69">
      <w:pPr>
        <w:pStyle w:val="QRDEnBodyText"/>
        <w:rPr>
          <w:rFonts w:eastAsia="SimSun"/>
        </w:rPr>
      </w:pPr>
    </w:p>
    <w:p w14:paraId="5248BFA8" w14:textId="2A365E21" w:rsidR="004F3B3D" w:rsidRPr="008C7BF7" w:rsidRDefault="00742079" w:rsidP="00221B69">
      <w:pPr>
        <w:pStyle w:val="QRDEnBodyText"/>
        <w:rPr>
          <w:rFonts w:eastAsia="SimSun"/>
        </w:rPr>
      </w:pPr>
      <w:r w:rsidRPr="008C7BF7">
        <w:rPr>
          <w:rFonts w:eastAsia="SimSun"/>
        </w:rPr>
        <w:t>This study included a blinded treatment phase, an optional open</w:t>
      </w:r>
      <w:r w:rsidRPr="008C7BF7">
        <w:rPr>
          <w:rFonts w:eastAsia="SimSun"/>
        </w:rPr>
        <w:noBreakHyphen/>
        <w:t>label post</w:t>
      </w:r>
      <w:r w:rsidRPr="008C7BF7">
        <w:rPr>
          <w:rFonts w:eastAsia="SimSun"/>
        </w:rPr>
        <w:noBreakHyphen/>
        <w:t>progression phase, and a survival follow</w:t>
      </w:r>
      <w:r w:rsidRPr="008C7BF7">
        <w:rPr>
          <w:rFonts w:eastAsia="SimSun"/>
        </w:rPr>
        <w:noBreakHyphen/>
        <w:t>up phase. During the blinded treatment phase, patients received chemotherapy and medicinal product (Avastin or placebo) every 3</w:t>
      </w:r>
      <w:r w:rsidR="004204D5" w:rsidRPr="008C7BF7">
        <w:rPr>
          <w:rFonts w:eastAsia="SimSun"/>
        </w:rPr>
        <w:t> </w:t>
      </w:r>
      <w:r w:rsidRPr="008C7BF7">
        <w:rPr>
          <w:rFonts w:eastAsia="SimSun"/>
        </w:rPr>
        <w:t>weeks until disease progression, treatment</w:t>
      </w:r>
      <w:r w:rsidRPr="008C7BF7">
        <w:rPr>
          <w:rFonts w:eastAsia="SimSun"/>
        </w:rPr>
        <w:noBreakHyphen/>
        <w:t>limiting toxicity, or death. On documented disease progression, patients who entered the optional open-label phase could receive open-label Avastin together with a wide-range of second line therapies.</w:t>
      </w:r>
    </w:p>
    <w:p w14:paraId="4BED6453" w14:textId="77777777" w:rsidR="004F3B3D" w:rsidRPr="008C7BF7" w:rsidRDefault="004F3B3D" w:rsidP="00221B69">
      <w:pPr>
        <w:pStyle w:val="QRDEnBodyText"/>
        <w:rPr>
          <w:rFonts w:eastAsia="SimSun"/>
        </w:rPr>
      </w:pPr>
    </w:p>
    <w:p w14:paraId="3DC97065" w14:textId="64310A3C" w:rsidR="004F3B3D" w:rsidRPr="008C7BF7" w:rsidRDefault="00742079" w:rsidP="00221B69">
      <w:pPr>
        <w:pStyle w:val="QRDEnBodyText"/>
      </w:pPr>
      <w:r w:rsidRPr="008C7BF7">
        <w:t>Statistical analyses were performed independently for 1) patients who received capecitabine in combination with Avastin or placebo; 2) patients who received taxane-based or anthracycline-based chemotherapy in combination with Avastin or placebo. The primary endpoint of the study was PFS by investigator assessment. In addition, the primary endpoint was also assessed by an independent review committee (IRC). </w:t>
      </w:r>
    </w:p>
    <w:p w14:paraId="7DF0EC82" w14:textId="73E99CCB" w:rsidR="00221B69" w:rsidRPr="008C7BF7" w:rsidRDefault="00221B69" w:rsidP="00221B69">
      <w:pPr>
        <w:pStyle w:val="QRDEnBodyText"/>
      </w:pPr>
    </w:p>
    <w:p w14:paraId="3D7C8F00" w14:textId="75395832" w:rsidR="004F3B3D" w:rsidRPr="008C7BF7" w:rsidRDefault="00742079" w:rsidP="00221B69">
      <w:pPr>
        <w:pStyle w:val="QRDEnBodyText"/>
        <w:rPr>
          <w:u w:val="single"/>
        </w:rPr>
      </w:pPr>
      <w:r w:rsidRPr="008C7BF7">
        <w:t>The results of this study from the final protocol defined analyses for progression free survival and response rates for the independently powered capecitabine cohort of Study AVF3694g are presented in Table 11 Results from an exploratory overall survival analysis which include an additional 7</w:t>
      </w:r>
      <w:r w:rsidR="0033218D" w:rsidRPr="008C7BF7">
        <w:t> </w:t>
      </w:r>
      <w:r w:rsidRPr="008C7BF7">
        <w:t xml:space="preserve">months of follow-up (approximately 46% of patients had died) are also presented. </w:t>
      </w:r>
      <w:r w:rsidRPr="008C7BF7">
        <w:rPr>
          <w:rFonts w:eastAsia="SimSun"/>
        </w:rPr>
        <w:t>The percentage of patients who received Avastin in the open-label phase was 62.1% in the capecitabine</w:t>
      </w:r>
      <w:r w:rsidR="00AD6D21" w:rsidRPr="008C7BF7">
        <w:rPr>
          <w:rFonts w:eastAsia="SimSun"/>
        </w:rPr>
        <w:t> </w:t>
      </w:r>
      <w:r w:rsidRPr="008C7BF7">
        <w:rPr>
          <w:rFonts w:eastAsia="SimSun"/>
        </w:rPr>
        <w:t>+</w:t>
      </w:r>
      <w:r w:rsidR="00AD6D21" w:rsidRPr="008C7BF7">
        <w:rPr>
          <w:rFonts w:eastAsia="SimSun"/>
        </w:rPr>
        <w:t> </w:t>
      </w:r>
      <w:r w:rsidRPr="008C7BF7">
        <w:rPr>
          <w:rFonts w:eastAsia="SimSun"/>
        </w:rPr>
        <w:t>placebo arm and 49.9% in the capecitabine</w:t>
      </w:r>
      <w:r w:rsidR="00AD6D21" w:rsidRPr="008C7BF7">
        <w:rPr>
          <w:rFonts w:eastAsia="SimSun"/>
        </w:rPr>
        <w:t> </w:t>
      </w:r>
      <w:r w:rsidRPr="008C7BF7">
        <w:rPr>
          <w:rFonts w:eastAsia="SimSun"/>
        </w:rPr>
        <w:t>+</w:t>
      </w:r>
      <w:r w:rsidR="00AD6D21" w:rsidRPr="008C7BF7">
        <w:rPr>
          <w:rFonts w:eastAsia="SimSun"/>
        </w:rPr>
        <w:t> </w:t>
      </w:r>
      <w:r w:rsidRPr="008C7BF7">
        <w:rPr>
          <w:rFonts w:eastAsia="SimSun"/>
        </w:rPr>
        <w:t>Avastin arm.</w:t>
      </w:r>
    </w:p>
    <w:p w14:paraId="15BB592C" w14:textId="6E86BDDA" w:rsidR="00221B69" w:rsidRPr="008C7BF7" w:rsidRDefault="00221B69" w:rsidP="00221B69">
      <w:pPr>
        <w:pStyle w:val="QRDEnBodyText"/>
      </w:pPr>
    </w:p>
    <w:p w14:paraId="3E4A9C19" w14:textId="01BAE2DE" w:rsidR="004F3B3D" w:rsidRPr="008C7BF7" w:rsidRDefault="00742079" w:rsidP="00D962D2">
      <w:pPr>
        <w:pStyle w:val="TableTitle"/>
        <w:spacing w:before="0" w:after="0" w:line="240" w:lineRule="auto"/>
        <w:ind w:left="1080" w:hanging="1080"/>
        <w:rPr>
          <w:lang w:eastAsia="ja-JP"/>
        </w:rPr>
      </w:pPr>
      <w:r w:rsidRPr="008C7BF7">
        <w:rPr>
          <w:lang w:eastAsia="ja-JP"/>
        </w:rPr>
        <w:t xml:space="preserve">Table 11 </w:t>
      </w:r>
      <w:r w:rsidRPr="008C7BF7">
        <w:rPr>
          <w:lang w:eastAsia="ja-JP"/>
        </w:rPr>
        <w:tab/>
        <w:t>Efficacy results for study AVF3694g: – Capecitabine</w:t>
      </w:r>
      <w:r w:rsidRPr="008C7BF7">
        <w:rPr>
          <w:vertAlign w:val="superscript"/>
          <w:lang w:eastAsia="ja-JP"/>
        </w:rPr>
        <w:t>a</w:t>
      </w:r>
      <w:r w:rsidRPr="008C7BF7">
        <w:rPr>
          <w:lang w:eastAsia="ja-JP"/>
        </w:rPr>
        <w:t xml:space="preserve"> and Avastin/Placebo (Cap</w:t>
      </w:r>
      <w:r w:rsidR="00C67F29" w:rsidRPr="008C7BF7">
        <w:rPr>
          <w:lang w:eastAsia="ja-JP"/>
        </w:rPr>
        <w:t> </w:t>
      </w:r>
      <w:r w:rsidRPr="008C7BF7">
        <w:rPr>
          <w:lang w:eastAsia="ja-JP"/>
        </w:rPr>
        <w:t>+</w:t>
      </w:r>
      <w:r w:rsidR="00C67F29" w:rsidRPr="008C7BF7">
        <w:rPr>
          <w:lang w:eastAsia="ja-JP"/>
        </w:rPr>
        <w:t> </w:t>
      </w:r>
      <w:r w:rsidRPr="008C7BF7">
        <w:rPr>
          <w:lang w:eastAsia="ja-JP"/>
        </w:rPr>
        <w:t>Avastin/Pl)</w:t>
      </w:r>
    </w:p>
    <w:p w14:paraId="4F533C3B" w14:textId="77777777" w:rsidR="004F3B3D" w:rsidRPr="008C7BF7" w:rsidRDefault="004F3B3D" w:rsidP="00DE60F7">
      <w:pPr>
        <w:pStyle w:val="QRDEnBodyText"/>
        <w:keepNext/>
        <w:keepLines/>
        <w:rPr>
          <w:rFonts w:eastAsia="SimSun"/>
        </w:rPr>
      </w:pPr>
    </w:p>
    <w:tbl>
      <w:tblPr>
        <w:tblW w:w="0" w:type="auto"/>
        <w:tblInd w:w="111" w:type="dxa"/>
        <w:tblCellMar>
          <w:left w:w="0" w:type="dxa"/>
          <w:right w:w="0" w:type="dxa"/>
        </w:tblCellMar>
        <w:tblLook w:val="0000" w:firstRow="0" w:lastRow="0" w:firstColumn="0" w:lastColumn="0" w:noHBand="0" w:noVBand="0"/>
      </w:tblPr>
      <w:tblGrid>
        <w:gridCol w:w="2367"/>
        <w:gridCol w:w="1409"/>
        <w:gridCol w:w="1883"/>
        <w:gridCol w:w="1409"/>
        <w:gridCol w:w="1883"/>
      </w:tblGrid>
      <w:tr w:rsidR="00B87822" w:rsidRPr="008C7BF7" w14:paraId="2843EADB" w14:textId="77777777" w:rsidTr="00DE60F7">
        <w:trPr>
          <w:cantSplit/>
          <w:trHeight w:val="259"/>
        </w:trPr>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A7268" w14:textId="77777777" w:rsidR="004F3B3D" w:rsidRPr="008C7BF7" w:rsidRDefault="00742079" w:rsidP="00DE60F7">
            <w:pPr>
              <w:pStyle w:val="QRDEnTableText"/>
              <w:keepNext/>
              <w:spacing w:before="60" w:after="170"/>
              <w:jc w:val="both"/>
              <w:rPr>
                <w:rFonts w:eastAsia="SimSun"/>
              </w:rPr>
            </w:pPr>
            <w:r w:rsidRPr="008C7BF7">
              <w:rPr>
                <w:rFonts w:eastAsia="SimSun"/>
              </w:rPr>
              <w:t>Progression-free survival</w:t>
            </w:r>
            <w:r w:rsidRPr="008C7BF7">
              <w:rPr>
                <w:rFonts w:eastAsia="SimSun"/>
                <w:vertAlign w:val="superscript"/>
              </w:rPr>
              <w:t>b</w:t>
            </w:r>
          </w:p>
        </w:tc>
      </w:tr>
      <w:tr w:rsidR="00B87822" w:rsidRPr="008C7BF7" w14:paraId="2C297160" w14:textId="77777777" w:rsidTr="00DE60F7">
        <w:trPr>
          <w:cantSplit/>
          <w:trHeight w:val="246"/>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959CB0" w14:textId="77777777" w:rsidR="004F3B3D" w:rsidRPr="008C7BF7" w:rsidRDefault="004F3B3D" w:rsidP="00DE60F7">
            <w:pPr>
              <w:pStyle w:val="QRDEnTableText"/>
              <w:keepNext/>
              <w:spacing w:before="60" w:after="170"/>
              <w:rPr>
                <w:rFonts w:eastAsia="SimSun"/>
              </w:rPr>
            </w:pP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A8F092" w14:textId="77777777" w:rsidR="004F3B3D" w:rsidRPr="008C7BF7" w:rsidRDefault="00742079" w:rsidP="00DE60F7">
            <w:pPr>
              <w:pStyle w:val="QRDEnTableText"/>
              <w:keepNext/>
              <w:spacing w:before="60" w:after="170"/>
              <w:jc w:val="center"/>
              <w:rPr>
                <w:rFonts w:eastAsia="SimSun"/>
              </w:rPr>
            </w:pPr>
            <w:r w:rsidRPr="008C7BF7">
              <w:rPr>
                <w:rFonts w:eastAsia="SimSun"/>
              </w:rPr>
              <w:t>Investigator Assessment</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1C257" w14:textId="77777777" w:rsidR="004F3B3D" w:rsidRPr="008C7BF7" w:rsidRDefault="00742079" w:rsidP="00DE60F7">
            <w:pPr>
              <w:pStyle w:val="QRDEnTableText"/>
              <w:keepNext/>
              <w:spacing w:before="60" w:after="170"/>
              <w:jc w:val="center"/>
              <w:rPr>
                <w:rFonts w:eastAsia="SimSun"/>
              </w:rPr>
            </w:pPr>
            <w:r w:rsidRPr="008C7BF7">
              <w:rPr>
                <w:rFonts w:eastAsia="SimSun"/>
              </w:rPr>
              <w:t>IRC Assessment</w:t>
            </w:r>
          </w:p>
        </w:tc>
      </w:tr>
      <w:tr w:rsidR="00B87822" w:rsidRPr="008C7BF7" w14:paraId="5F937176" w14:textId="77777777" w:rsidTr="00DE60F7">
        <w:trPr>
          <w:cantSplit/>
          <w:trHeight w:val="777"/>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EF4DAF" w14:textId="77777777" w:rsidR="004F3B3D" w:rsidRPr="008C7BF7" w:rsidRDefault="004F3B3D" w:rsidP="00DE60F7">
            <w:pPr>
              <w:pStyle w:val="QRDEnTableText"/>
              <w:keepNext/>
              <w:spacing w:before="60" w:after="170"/>
              <w:rPr>
                <w:rFonts w:eastAsia="SimSun"/>
              </w:rPr>
            </w:pP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841C4D" w14:textId="30B856A7" w:rsidR="004F3B3D" w:rsidRPr="008C7BF7" w:rsidRDefault="00742079" w:rsidP="00DE60F7">
            <w:pPr>
              <w:pStyle w:val="QRDEnTableText"/>
              <w:keepNext/>
              <w:jc w:val="center"/>
              <w:rPr>
                <w:rFonts w:eastAsia="SimSun"/>
              </w:rPr>
            </w:pPr>
            <w:r w:rsidRPr="008C7BF7">
              <w:rPr>
                <w:rFonts w:eastAsia="SimSun"/>
              </w:rPr>
              <w:t>Cap</w:t>
            </w:r>
            <w:r w:rsidR="00B256F0" w:rsidRPr="008C7BF7">
              <w:rPr>
                <w:rFonts w:eastAsia="SimSun"/>
              </w:rPr>
              <w:t> </w:t>
            </w:r>
            <w:r w:rsidRPr="008C7BF7">
              <w:rPr>
                <w:rFonts w:eastAsia="SimSun"/>
              </w:rPr>
              <w:t>+</w:t>
            </w:r>
            <w:r w:rsidR="00B256F0" w:rsidRPr="008C7BF7">
              <w:rPr>
                <w:rFonts w:eastAsia="SimSun"/>
              </w:rPr>
              <w:t> </w:t>
            </w:r>
            <w:r w:rsidRPr="008C7BF7">
              <w:rPr>
                <w:rFonts w:eastAsia="SimSun"/>
              </w:rPr>
              <w:t>Pl</w:t>
            </w:r>
            <w:r w:rsidR="000F64D3" w:rsidRPr="008C7BF7">
              <w:rPr>
                <w:rFonts w:eastAsia="SimSun"/>
              </w:rPr>
              <w:t xml:space="preserve"> </w:t>
            </w:r>
            <w:r w:rsidRPr="008C7BF7">
              <w:rPr>
                <w:rFonts w:eastAsia="SimSun"/>
              </w:rPr>
              <w:t>(n</w:t>
            </w:r>
            <w:r w:rsidR="0058718D" w:rsidRPr="008C7BF7">
              <w:rPr>
                <w:rFonts w:eastAsia="SimSun"/>
              </w:rPr>
              <w:t> </w:t>
            </w:r>
            <w:r w:rsidRPr="008C7BF7">
              <w:rPr>
                <w:rFonts w:eastAsia="SimSun"/>
              </w:rPr>
              <w:t>=</w:t>
            </w:r>
            <w:r w:rsidR="0058718D" w:rsidRPr="008C7BF7">
              <w:rPr>
                <w:rFonts w:eastAsia="SimSun"/>
              </w:rPr>
              <w:t> </w:t>
            </w:r>
            <w:r w:rsidRPr="008C7BF7">
              <w:rPr>
                <w:rFonts w:eastAsia="SimSun"/>
              </w:rPr>
              <w:t>206)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3E74C3" w14:textId="6BB139D0" w:rsidR="004F3B3D" w:rsidRPr="008C7BF7" w:rsidRDefault="00742079" w:rsidP="00DE60F7">
            <w:pPr>
              <w:pStyle w:val="QRDEnTableText"/>
              <w:keepNext/>
              <w:spacing w:before="60" w:after="170"/>
              <w:jc w:val="center"/>
              <w:rPr>
                <w:rFonts w:eastAsia="SimSun"/>
              </w:rPr>
            </w:pPr>
            <w:r w:rsidRPr="008C7BF7">
              <w:rPr>
                <w:rFonts w:eastAsia="SimSun"/>
              </w:rPr>
              <w:t>Cap</w:t>
            </w:r>
            <w:r w:rsidR="001E1B33" w:rsidRPr="008C7BF7">
              <w:rPr>
                <w:rFonts w:eastAsia="SimSun"/>
              </w:rPr>
              <w:t> </w:t>
            </w:r>
            <w:r w:rsidRPr="008C7BF7">
              <w:rPr>
                <w:rFonts w:eastAsia="SimSun"/>
              </w:rPr>
              <w:t>+</w:t>
            </w:r>
            <w:r w:rsidR="001E1B33" w:rsidRPr="008C7BF7">
              <w:rPr>
                <w:rFonts w:eastAsia="SimSun"/>
              </w:rPr>
              <w:t> </w:t>
            </w:r>
            <w:r w:rsidRPr="008C7BF7">
              <w:rPr>
                <w:rFonts w:eastAsia="SimSun"/>
              </w:rPr>
              <w:t>Avastin</w:t>
            </w:r>
            <w:r w:rsidR="000F64D3" w:rsidRPr="008C7BF7">
              <w:rPr>
                <w:rFonts w:eastAsia="SimSun"/>
              </w:rPr>
              <w:t xml:space="preserve"> </w:t>
            </w:r>
            <w:r w:rsidRPr="008C7BF7">
              <w:rPr>
                <w:rFonts w:eastAsia="SimSun"/>
              </w:rPr>
              <w:t>(n</w:t>
            </w:r>
            <w:r w:rsidR="0058718D" w:rsidRPr="008C7BF7">
              <w:rPr>
                <w:rFonts w:eastAsia="SimSun"/>
              </w:rPr>
              <w:t> </w:t>
            </w:r>
            <w:r w:rsidRPr="008C7BF7">
              <w:rPr>
                <w:rFonts w:eastAsia="SimSun"/>
              </w:rPr>
              <w:t>=</w:t>
            </w:r>
            <w:r w:rsidR="0058718D" w:rsidRPr="008C7BF7">
              <w:rPr>
                <w:rFonts w:eastAsia="SimSun"/>
              </w:rPr>
              <w:t> </w:t>
            </w:r>
            <w:r w:rsidRPr="008C7BF7">
              <w:rPr>
                <w:rFonts w:eastAsia="SimSun"/>
              </w:rPr>
              <w:t>409)</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123EEC" w14:textId="2A352015" w:rsidR="004F3B3D" w:rsidRPr="008C7BF7" w:rsidRDefault="00742079" w:rsidP="00DE60F7">
            <w:pPr>
              <w:pStyle w:val="QRDEnTableText"/>
              <w:keepNext/>
              <w:spacing w:before="60" w:after="170"/>
              <w:jc w:val="center"/>
              <w:rPr>
                <w:rFonts w:eastAsia="SimSun"/>
              </w:rPr>
            </w:pPr>
            <w:r w:rsidRPr="008C7BF7">
              <w:rPr>
                <w:rFonts w:eastAsia="SimSun"/>
              </w:rPr>
              <w:t>Cap</w:t>
            </w:r>
            <w:r w:rsidR="000F64D3" w:rsidRPr="008C7BF7">
              <w:rPr>
                <w:rFonts w:eastAsia="SimSun"/>
              </w:rPr>
              <w:t> </w:t>
            </w:r>
            <w:r w:rsidRPr="008C7BF7">
              <w:rPr>
                <w:rFonts w:eastAsia="SimSun"/>
              </w:rPr>
              <w:t>+</w:t>
            </w:r>
            <w:r w:rsidR="000F64D3" w:rsidRPr="008C7BF7">
              <w:rPr>
                <w:rFonts w:eastAsia="SimSun"/>
              </w:rPr>
              <w:t> </w:t>
            </w:r>
            <w:r w:rsidRPr="008C7BF7">
              <w:rPr>
                <w:rFonts w:eastAsia="SimSun"/>
              </w:rPr>
              <w:t>Pl (n</w:t>
            </w:r>
            <w:r w:rsidR="0058718D" w:rsidRPr="008C7BF7">
              <w:rPr>
                <w:rFonts w:eastAsia="SimSun"/>
              </w:rPr>
              <w:t> </w:t>
            </w:r>
            <w:r w:rsidRPr="008C7BF7">
              <w:rPr>
                <w:rFonts w:eastAsia="SimSun"/>
              </w:rPr>
              <w:t>=</w:t>
            </w:r>
            <w:r w:rsidR="0058718D" w:rsidRPr="008C7BF7">
              <w:rPr>
                <w:rFonts w:eastAsia="SimSun"/>
              </w:rPr>
              <w:t> </w:t>
            </w:r>
            <w:r w:rsidRPr="008C7BF7">
              <w:rPr>
                <w:rFonts w:eastAsia="SimSun"/>
              </w:rPr>
              <w:t>206)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04B4A8" w14:textId="0983AE46" w:rsidR="004F3B3D" w:rsidRPr="008C7BF7" w:rsidRDefault="00742079" w:rsidP="00DE60F7">
            <w:pPr>
              <w:pStyle w:val="QRDEnTableText"/>
              <w:keepNext/>
              <w:spacing w:before="60" w:after="170"/>
              <w:jc w:val="center"/>
              <w:rPr>
                <w:rFonts w:eastAsia="SimSun"/>
              </w:rPr>
            </w:pPr>
            <w:r w:rsidRPr="008C7BF7">
              <w:rPr>
                <w:rFonts w:eastAsia="SimSun"/>
              </w:rPr>
              <w:t>Cap</w:t>
            </w:r>
            <w:r w:rsidR="000F64D3" w:rsidRPr="008C7BF7">
              <w:rPr>
                <w:rFonts w:eastAsia="SimSun"/>
              </w:rPr>
              <w:t> </w:t>
            </w:r>
            <w:r w:rsidRPr="008C7BF7">
              <w:rPr>
                <w:rFonts w:eastAsia="SimSun"/>
              </w:rPr>
              <w:t>+</w:t>
            </w:r>
            <w:r w:rsidR="000F64D3" w:rsidRPr="008C7BF7">
              <w:rPr>
                <w:rFonts w:eastAsia="SimSun"/>
              </w:rPr>
              <w:t> </w:t>
            </w:r>
            <w:r w:rsidRPr="008C7BF7">
              <w:rPr>
                <w:rFonts w:eastAsia="SimSun"/>
              </w:rPr>
              <w:t>Avastin (n</w:t>
            </w:r>
            <w:r w:rsidR="0058718D" w:rsidRPr="008C7BF7">
              <w:rPr>
                <w:rFonts w:eastAsia="SimSun"/>
              </w:rPr>
              <w:t> </w:t>
            </w:r>
            <w:r w:rsidRPr="008C7BF7">
              <w:rPr>
                <w:rFonts w:eastAsia="SimSun"/>
              </w:rPr>
              <w:t>=</w:t>
            </w:r>
            <w:r w:rsidR="0058718D" w:rsidRPr="008C7BF7">
              <w:rPr>
                <w:rFonts w:eastAsia="SimSun"/>
              </w:rPr>
              <w:t> </w:t>
            </w:r>
            <w:r w:rsidRPr="008C7BF7">
              <w:rPr>
                <w:rFonts w:eastAsia="SimSun"/>
              </w:rPr>
              <w:t>409)</w:t>
            </w:r>
          </w:p>
        </w:tc>
      </w:tr>
      <w:tr w:rsidR="00B87822" w:rsidRPr="008C7BF7" w14:paraId="510AB5C4" w14:textId="77777777" w:rsidTr="00DE60F7">
        <w:trPr>
          <w:cantSplit/>
          <w:trHeight w:val="518"/>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74B34E" w14:textId="77777777" w:rsidR="004F3B3D" w:rsidRPr="008C7BF7" w:rsidRDefault="00742079" w:rsidP="00DE60F7">
            <w:pPr>
              <w:pStyle w:val="QRDEnTableText"/>
              <w:keepNext/>
              <w:spacing w:before="60" w:after="170"/>
              <w:rPr>
                <w:rFonts w:eastAsia="SimSun"/>
              </w:rPr>
            </w:pPr>
            <w:r w:rsidRPr="008C7BF7">
              <w:rPr>
                <w:rFonts w:eastAsia="SimSun"/>
              </w:rPr>
              <w:t>Median PFS (months)</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0F7F58" w14:textId="77777777" w:rsidR="004F3B3D" w:rsidRPr="008C7BF7" w:rsidRDefault="00742079" w:rsidP="00DE60F7">
            <w:pPr>
              <w:pStyle w:val="QRDEnTableText"/>
              <w:keepNext/>
              <w:spacing w:before="60" w:after="170"/>
              <w:jc w:val="center"/>
              <w:rPr>
                <w:rFonts w:eastAsia="SimSun"/>
              </w:rPr>
            </w:pPr>
            <w:r w:rsidRPr="008C7BF7">
              <w:rPr>
                <w:rFonts w:eastAsia="SimSun"/>
              </w:rPr>
              <w:t>5.7</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951BCD" w14:textId="77777777" w:rsidR="004F3B3D" w:rsidRPr="008C7BF7" w:rsidRDefault="00742079" w:rsidP="00DE60F7">
            <w:pPr>
              <w:pStyle w:val="QRDEnTableText"/>
              <w:keepNext/>
              <w:spacing w:before="60" w:after="170"/>
              <w:jc w:val="center"/>
              <w:rPr>
                <w:rFonts w:eastAsia="SimSun"/>
              </w:rPr>
            </w:pPr>
            <w:r w:rsidRPr="008C7BF7">
              <w:rPr>
                <w:rFonts w:eastAsia="SimSun"/>
              </w:rPr>
              <w:t>8.6</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58503A" w14:textId="77777777" w:rsidR="004F3B3D" w:rsidRPr="008C7BF7" w:rsidRDefault="00742079" w:rsidP="00DE60F7">
            <w:pPr>
              <w:pStyle w:val="QRDEnTableText"/>
              <w:keepNext/>
              <w:spacing w:before="60" w:after="170"/>
              <w:jc w:val="center"/>
              <w:rPr>
                <w:rFonts w:eastAsia="SimSun"/>
              </w:rPr>
            </w:pPr>
            <w:r w:rsidRPr="008C7BF7">
              <w:rPr>
                <w:rFonts w:eastAsia="SimSun"/>
              </w:rPr>
              <w:t>6.2</w:t>
            </w:r>
          </w:p>
        </w:tc>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0AA939" w14:textId="77777777" w:rsidR="004F3B3D" w:rsidRPr="008C7BF7" w:rsidRDefault="00742079" w:rsidP="00DE60F7">
            <w:pPr>
              <w:pStyle w:val="QRDEnTableText"/>
              <w:keepNext/>
              <w:spacing w:before="60" w:after="170"/>
              <w:jc w:val="center"/>
              <w:rPr>
                <w:rFonts w:eastAsia="SimSun"/>
              </w:rPr>
            </w:pPr>
            <w:r w:rsidRPr="008C7BF7">
              <w:rPr>
                <w:rFonts w:eastAsia="SimSun"/>
              </w:rPr>
              <w:t>9.8</w:t>
            </w:r>
          </w:p>
        </w:tc>
      </w:tr>
      <w:tr w:rsidR="00B87822" w:rsidRPr="008C7BF7" w14:paraId="300E5C51" w14:textId="77777777" w:rsidTr="00DE60F7">
        <w:trPr>
          <w:cantSplit/>
          <w:trHeight w:val="703"/>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EBF3AD" w14:textId="77777777" w:rsidR="004F3B3D" w:rsidRPr="008C7BF7" w:rsidRDefault="00742079" w:rsidP="00DE60F7">
            <w:pPr>
              <w:pStyle w:val="QRDEnTableText"/>
              <w:keepNext/>
              <w:spacing w:before="60" w:after="170"/>
              <w:rPr>
                <w:rFonts w:eastAsia="SimSun"/>
              </w:rPr>
            </w:pPr>
            <w:r w:rsidRPr="008C7BF7">
              <w:rPr>
                <w:rFonts w:eastAsia="SimSun"/>
              </w:rPr>
              <w:t>Hazard ratio vs placebo arm (95% CI)</w:t>
            </w:r>
          </w:p>
          <w:p w14:paraId="50EFF4A9" w14:textId="77777777" w:rsidR="004F3B3D" w:rsidRPr="008C7BF7" w:rsidRDefault="004F3B3D" w:rsidP="00DE60F7">
            <w:pPr>
              <w:pStyle w:val="QRDEnTableText"/>
              <w:keepNext/>
              <w:spacing w:before="60" w:after="170"/>
              <w:rPr>
                <w:rFonts w:eastAsia="SimSun"/>
              </w:rPr>
            </w:pP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89D5CE" w14:textId="77777777" w:rsidR="004F3B3D" w:rsidRPr="008C7BF7" w:rsidRDefault="00742079" w:rsidP="00DE60F7">
            <w:pPr>
              <w:pStyle w:val="QRDEnTableText"/>
              <w:keepNext/>
              <w:spacing w:before="60" w:after="170"/>
              <w:jc w:val="center"/>
              <w:rPr>
                <w:rFonts w:eastAsia="SimSun"/>
              </w:rPr>
            </w:pPr>
            <w:r w:rsidRPr="008C7BF7">
              <w:rPr>
                <w:rFonts w:eastAsia="SimSun"/>
              </w:rPr>
              <w:t>0.69 (0.56; 0.84)</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DC1494" w14:textId="77777777" w:rsidR="004F3B3D" w:rsidRPr="008C7BF7" w:rsidRDefault="00742079" w:rsidP="00DE60F7">
            <w:pPr>
              <w:pStyle w:val="QRDEnTableText"/>
              <w:keepNext/>
              <w:spacing w:before="60" w:after="170"/>
              <w:jc w:val="center"/>
              <w:rPr>
                <w:rFonts w:eastAsia="SimSun"/>
              </w:rPr>
            </w:pPr>
            <w:r w:rsidRPr="008C7BF7">
              <w:rPr>
                <w:rFonts w:eastAsia="SimSun"/>
              </w:rPr>
              <w:t>0.68 (0.54; 0.86)</w:t>
            </w:r>
          </w:p>
        </w:tc>
      </w:tr>
      <w:tr w:rsidR="00B87822" w:rsidRPr="008C7BF7" w14:paraId="2B670087" w14:textId="77777777" w:rsidTr="00DE60F7">
        <w:trPr>
          <w:cantSplit/>
          <w:trHeight w:val="259"/>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F84E24" w14:textId="77777777" w:rsidR="004F3B3D" w:rsidRPr="008C7BF7" w:rsidRDefault="00742079" w:rsidP="00DE60F7">
            <w:pPr>
              <w:pStyle w:val="QRDEnTableText"/>
              <w:keepNext/>
              <w:spacing w:before="60" w:after="170"/>
              <w:rPr>
                <w:rFonts w:eastAsia="SimSun"/>
              </w:rPr>
            </w:pPr>
            <w:r w:rsidRPr="008C7BF7">
              <w:rPr>
                <w:rFonts w:eastAsia="SimSun"/>
              </w:rPr>
              <w:t>p-value</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DA9631" w14:textId="77777777" w:rsidR="004F3B3D" w:rsidRPr="008C7BF7" w:rsidRDefault="00742079" w:rsidP="00DE60F7">
            <w:pPr>
              <w:pStyle w:val="QRDEnTableText"/>
              <w:keepNext/>
              <w:spacing w:before="60" w:after="170"/>
              <w:jc w:val="center"/>
              <w:rPr>
                <w:rFonts w:eastAsia="SimSun"/>
              </w:rPr>
            </w:pPr>
            <w:r w:rsidRPr="008C7BF7">
              <w:rPr>
                <w:rFonts w:eastAsia="SimSun"/>
              </w:rPr>
              <w:t>0.0002</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C0AAD8" w14:textId="77777777" w:rsidR="004F3B3D" w:rsidRPr="008C7BF7" w:rsidRDefault="00742079" w:rsidP="00DE60F7">
            <w:pPr>
              <w:pStyle w:val="QRDEnTableText"/>
              <w:keepNext/>
              <w:spacing w:before="60" w:after="170"/>
              <w:jc w:val="center"/>
              <w:rPr>
                <w:rFonts w:eastAsia="SimSun"/>
              </w:rPr>
            </w:pPr>
            <w:r w:rsidRPr="008C7BF7">
              <w:rPr>
                <w:rFonts w:eastAsia="SimSun"/>
              </w:rPr>
              <w:t>0.0011</w:t>
            </w:r>
          </w:p>
        </w:tc>
      </w:tr>
      <w:tr w:rsidR="00B87822" w:rsidRPr="008C7BF7" w14:paraId="7D40BCD3" w14:textId="77777777" w:rsidTr="00DE60F7">
        <w:trPr>
          <w:cantSplit/>
          <w:trHeight w:val="259"/>
        </w:trPr>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8C0FA4" w14:textId="77777777" w:rsidR="004F3B3D" w:rsidRPr="008C7BF7" w:rsidRDefault="00742079" w:rsidP="00DE60F7">
            <w:pPr>
              <w:pStyle w:val="QRDEnTableText"/>
              <w:keepNext/>
              <w:spacing w:before="60" w:after="170"/>
              <w:jc w:val="both"/>
              <w:rPr>
                <w:rFonts w:eastAsia="SimSun"/>
              </w:rPr>
            </w:pPr>
            <w:r w:rsidRPr="008C7BF7">
              <w:rPr>
                <w:rFonts w:eastAsia="SimSun"/>
              </w:rPr>
              <w:t>Response rate (for patients with measurable disease)</w:t>
            </w:r>
            <w:r w:rsidRPr="008C7BF7">
              <w:rPr>
                <w:rFonts w:eastAsia="SimSun"/>
                <w:vertAlign w:val="superscript"/>
              </w:rPr>
              <w:t>b</w:t>
            </w:r>
          </w:p>
        </w:tc>
      </w:tr>
      <w:tr w:rsidR="00B87822" w:rsidRPr="008C7BF7" w14:paraId="694D60D2" w14:textId="77777777" w:rsidTr="00DE60F7">
        <w:trPr>
          <w:cantSplit/>
          <w:trHeight w:val="246"/>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98D7F9" w14:textId="77777777" w:rsidR="004F3B3D" w:rsidRPr="008C7BF7" w:rsidRDefault="004F3B3D" w:rsidP="00DE60F7">
            <w:pPr>
              <w:pStyle w:val="QRDEnTableText"/>
              <w:keepNext/>
              <w:spacing w:before="60" w:after="170"/>
              <w:rPr>
                <w:rFonts w:eastAsia="SimSun"/>
              </w:rPr>
            </w:pP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A245E4" w14:textId="651169E6" w:rsidR="004F3B3D" w:rsidRPr="008C7BF7" w:rsidRDefault="00742079" w:rsidP="00DE60F7">
            <w:pPr>
              <w:pStyle w:val="QRDEnTableText"/>
              <w:keepNext/>
              <w:spacing w:before="60" w:after="170"/>
              <w:jc w:val="center"/>
              <w:rPr>
                <w:rFonts w:eastAsia="SimSun"/>
              </w:rPr>
            </w:pPr>
            <w:r w:rsidRPr="008C7BF7">
              <w:rPr>
                <w:rFonts w:eastAsia="SimSun"/>
              </w:rPr>
              <w:t>Cap</w:t>
            </w:r>
            <w:r w:rsidR="007E405C" w:rsidRPr="008C7BF7">
              <w:rPr>
                <w:rFonts w:eastAsia="SimSun"/>
              </w:rPr>
              <w:t> </w:t>
            </w:r>
            <w:r w:rsidRPr="008C7BF7">
              <w:rPr>
                <w:rFonts w:eastAsia="SimSun"/>
              </w:rPr>
              <w:t>+</w:t>
            </w:r>
            <w:r w:rsidR="007E405C" w:rsidRPr="008C7BF7">
              <w:rPr>
                <w:rFonts w:eastAsia="SimSun"/>
              </w:rPr>
              <w:t> </w:t>
            </w:r>
            <w:r w:rsidRPr="008C7BF7">
              <w:rPr>
                <w:rFonts w:eastAsia="SimSun"/>
              </w:rPr>
              <w:t>Pl (n</w:t>
            </w:r>
            <w:r w:rsidR="0058718D" w:rsidRPr="008C7BF7">
              <w:rPr>
                <w:rFonts w:eastAsia="SimSun"/>
              </w:rPr>
              <w:t> </w:t>
            </w:r>
            <w:r w:rsidRPr="008C7BF7">
              <w:rPr>
                <w:rFonts w:eastAsia="SimSun"/>
              </w:rPr>
              <w:t>=</w:t>
            </w:r>
            <w:r w:rsidR="0058718D" w:rsidRPr="008C7BF7">
              <w:rPr>
                <w:rFonts w:eastAsia="SimSun"/>
              </w:rPr>
              <w:t> </w:t>
            </w:r>
            <w:r w:rsidRPr="008C7BF7">
              <w:rPr>
                <w:rFonts w:eastAsia="SimSun"/>
              </w:rPr>
              <w:t>161)</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60453F" w14:textId="12DB14CF" w:rsidR="004F3B3D" w:rsidRPr="008C7BF7" w:rsidRDefault="00742079" w:rsidP="00DE60F7">
            <w:pPr>
              <w:pStyle w:val="QRDEnTableText"/>
              <w:keepNext/>
              <w:spacing w:before="60" w:after="170"/>
              <w:jc w:val="center"/>
              <w:rPr>
                <w:rFonts w:eastAsia="SimSun"/>
              </w:rPr>
            </w:pPr>
            <w:r w:rsidRPr="008C7BF7">
              <w:rPr>
                <w:rFonts w:eastAsia="SimSun"/>
              </w:rPr>
              <w:t>Cap</w:t>
            </w:r>
            <w:r w:rsidR="007E405C" w:rsidRPr="008C7BF7">
              <w:rPr>
                <w:rFonts w:eastAsia="SimSun"/>
              </w:rPr>
              <w:t> </w:t>
            </w:r>
            <w:r w:rsidRPr="008C7BF7">
              <w:rPr>
                <w:rFonts w:eastAsia="SimSun"/>
              </w:rPr>
              <w:t>+</w:t>
            </w:r>
            <w:r w:rsidR="007E405C" w:rsidRPr="008C7BF7">
              <w:rPr>
                <w:rFonts w:eastAsia="SimSun"/>
              </w:rPr>
              <w:t> </w:t>
            </w:r>
            <w:r w:rsidRPr="008C7BF7">
              <w:rPr>
                <w:rFonts w:eastAsia="SimSun"/>
              </w:rPr>
              <w:t>Avastin (n</w:t>
            </w:r>
            <w:r w:rsidR="0058718D" w:rsidRPr="008C7BF7">
              <w:rPr>
                <w:rFonts w:eastAsia="SimSun"/>
              </w:rPr>
              <w:t> </w:t>
            </w:r>
            <w:r w:rsidRPr="008C7BF7">
              <w:rPr>
                <w:rFonts w:eastAsia="SimSun"/>
              </w:rPr>
              <w:t>=</w:t>
            </w:r>
            <w:r w:rsidR="0058718D" w:rsidRPr="008C7BF7">
              <w:rPr>
                <w:rFonts w:eastAsia="SimSun"/>
              </w:rPr>
              <w:t> </w:t>
            </w:r>
            <w:r w:rsidRPr="008C7BF7">
              <w:rPr>
                <w:rFonts w:eastAsia="SimSun"/>
              </w:rPr>
              <w:t>325)</w:t>
            </w:r>
          </w:p>
        </w:tc>
      </w:tr>
      <w:tr w:rsidR="00B87822" w:rsidRPr="008C7BF7" w14:paraId="3F5D3CA4" w14:textId="77777777" w:rsidTr="00DE60F7">
        <w:trPr>
          <w:cantSplit/>
          <w:trHeight w:val="518"/>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883772" w14:textId="77777777" w:rsidR="004F3B3D" w:rsidRPr="008C7BF7" w:rsidRDefault="00742079" w:rsidP="00DE60F7">
            <w:pPr>
              <w:pStyle w:val="QRDEnTableText"/>
              <w:keepNext/>
              <w:spacing w:before="60" w:after="170"/>
              <w:rPr>
                <w:rFonts w:eastAsia="SimSun"/>
              </w:rPr>
            </w:pPr>
            <w:r w:rsidRPr="008C7BF7">
              <w:rPr>
                <w:rFonts w:eastAsia="SimSun"/>
              </w:rPr>
              <w:t>% pts with objective response</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C40479" w14:textId="77777777" w:rsidR="004F3B3D" w:rsidRPr="008C7BF7" w:rsidRDefault="00742079" w:rsidP="00DE60F7">
            <w:pPr>
              <w:pStyle w:val="QRDEnTableText"/>
              <w:keepNext/>
              <w:spacing w:before="60" w:after="170"/>
              <w:jc w:val="center"/>
              <w:rPr>
                <w:rFonts w:eastAsia="SimSun"/>
              </w:rPr>
            </w:pPr>
            <w:r w:rsidRPr="008C7BF7">
              <w:rPr>
                <w:rFonts w:eastAsia="SimSun"/>
              </w:rPr>
              <w:t>23.6</w:t>
            </w:r>
          </w:p>
        </w:tc>
        <w:tc>
          <w:tcPr>
            <w:tcW w:w="0" w:type="auto"/>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ECA406" w14:textId="77777777" w:rsidR="004F3B3D" w:rsidRPr="008C7BF7" w:rsidRDefault="00742079" w:rsidP="00DE60F7">
            <w:pPr>
              <w:pStyle w:val="QRDEnTableText"/>
              <w:keepNext/>
              <w:spacing w:before="60" w:after="170"/>
              <w:jc w:val="center"/>
              <w:rPr>
                <w:rFonts w:eastAsia="SimSun"/>
              </w:rPr>
            </w:pPr>
            <w:r w:rsidRPr="008C7BF7">
              <w:rPr>
                <w:rFonts w:eastAsia="SimSun"/>
              </w:rPr>
              <w:t>35.4</w:t>
            </w:r>
          </w:p>
        </w:tc>
      </w:tr>
      <w:tr w:rsidR="00B87822" w:rsidRPr="008C7BF7" w14:paraId="73C10882" w14:textId="77777777" w:rsidTr="00DE60F7">
        <w:trPr>
          <w:cantSplit/>
          <w:trHeight w:val="259"/>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C3DD6" w14:textId="77777777" w:rsidR="004F3B3D" w:rsidRPr="008C7BF7" w:rsidRDefault="00742079" w:rsidP="00DE60F7">
            <w:pPr>
              <w:pStyle w:val="QRDEnTableText"/>
              <w:keepNext/>
              <w:spacing w:before="60" w:after="170"/>
              <w:rPr>
                <w:rFonts w:eastAsia="SimSun"/>
              </w:rPr>
            </w:pPr>
            <w:r w:rsidRPr="008C7BF7">
              <w:rPr>
                <w:rFonts w:eastAsia="SimSun"/>
              </w:rPr>
              <w:t xml:space="preserve">p-value </w:t>
            </w:r>
          </w:p>
        </w:tc>
        <w:tc>
          <w:tcPr>
            <w:tcW w:w="0" w:type="auto"/>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0D27E9" w14:textId="77777777" w:rsidR="004F3B3D" w:rsidRPr="008C7BF7" w:rsidRDefault="00742079" w:rsidP="00DE60F7">
            <w:pPr>
              <w:pStyle w:val="QRDEnTableText"/>
              <w:keepNext/>
              <w:spacing w:before="60" w:after="170"/>
              <w:jc w:val="center"/>
              <w:rPr>
                <w:rFonts w:eastAsia="SimSun"/>
              </w:rPr>
            </w:pPr>
            <w:r w:rsidRPr="008C7BF7">
              <w:rPr>
                <w:rFonts w:eastAsia="SimSun"/>
              </w:rPr>
              <w:t>0.0097</w:t>
            </w:r>
          </w:p>
        </w:tc>
      </w:tr>
      <w:tr w:rsidR="00B87822" w:rsidRPr="008C7BF7" w14:paraId="228148B8" w14:textId="77777777" w:rsidTr="00DE60F7">
        <w:trPr>
          <w:cantSplit/>
          <w:trHeight w:val="259"/>
        </w:trPr>
        <w:tc>
          <w:tcPr>
            <w:tcW w:w="0" w:type="auto"/>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704E86" w14:textId="77777777" w:rsidR="004F3B3D" w:rsidRPr="008C7BF7" w:rsidRDefault="00742079" w:rsidP="00DE60F7">
            <w:pPr>
              <w:pStyle w:val="QRDEnTableText"/>
              <w:keepNext/>
              <w:spacing w:before="60" w:after="170"/>
              <w:rPr>
                <w:rFonts w:eastAsia="SimSun"/>
              </w:rPr>
            </w:pPr>
            <w:r w:rsidRPr="008C7BF7">
              <w:rPr>
                <w:rFonts w:eastAsia="SimSun"/>
              </w:rPr>
              <w:t>Overall survival</w:t>
            </w:r>
            <w:r w:rsidRPr="008C7BF7">
              <w:rPr>
                <w:rFonts w:eastAsia="SimSun"/>
                <w:vertAlign w:val="superscript"/>
              </w:rPr>
              <w:t>b</w:t>
            </w:r>
          </w:p>
        </w:tc>
      </w:tr>
      <w:tr w:rsidR="00B87822" w:rsidRPr="008C7BF7" w14:paraId="0CBDDEF2" w14:textId="77777777" w:rsidTr="00DE60F7">
        <w:trPr>
          <w:cantSplit/>
          <w:trHeight w:val="518"/>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CF6CBF" w14:textId="77777777" w:rsidR="004F3B3D" w:rsidRPr="008C7BF7" w:rsidRDefault="00742079" w:rsidP="00DE60F7">
            <w:pPr>
              <w:pStyle w:val="QRDEnTableText"/>
              <w:keepNext/>
              <w:spacing w:before="60" w:after="170"/>
            </w:pPr>
            <w:r w:rsidRPr="008C7BF7">
              <w:t xml:space="preserve">HR </w:t>
            </w:r>
          </w:p>
          <w:p w14:paraId="348BB42E" w14:textId="77777777" w:rsidR="004F3B3D" w:rsidRPr="008C7BF7" w:rsidRDefault="00742079" w:rsidP="00DE60F7">
            <w:pPr>
              <w:pStyle w:val="QRDEnTableText"/>
              <w:keepNext/>
              <w:spacing w:before="60" w:after="170"/>
              <w:rPr>
                <w:szCs w:val="22"/>
              </w:rPr>
            </w:pPr>
            <w:r w:rsidRPr="008C7BF7">
              <w:t>(95% CI)</w:t>
            </w:r>
          </w:p>
        </w:tc>
        <w:tc>
          <w:tcPr>
            <w:tcW w:w="0" w:type="auto"/>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8C058D" w14:textId="77777777" w:rsidR="004F3B3D" w:rsidRPr="008C7BF7" w:rsidRDefault="00742079" w:rsidP="00DE60F7">
            <w:pPr>
              <w:pStyle w:val="QRDEnTableText"/>
              <w:keepNext/>
              <w:spacing w:before="60" w:after="170"/>
              <w:jc w:val="center"/>
              <w:rPr>
                <w:rFonts w:eastAsia="SimSun"/>
              </w:rPr>
            </w:pPr>
            <w:r w:rsidRPr="008C7BF7">
              <w:t>0.88 (0.69; 1.13)</w:t>
            </w:r>
          </w:p>
        </w:tc>
      </w:tr>
      <w:tr w:rsidR="00B87822" w:rsidRPr="008C7BF7" w14:paraId="7BE4150C" w14:textId="77777777" w:rsidTr="00DE60F7">
        <w:trPr>
          <w:cantSplit/>
          <w:trHeight w:val="506"/>
        </w:trPr>
        <w:tc>
          <w:tcPr>
            <w:tcW w:w="0" w:type="auto"/>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EB2F8" w14:textId="77777777" w:rsidR="004F3B3D" w:rsidRPr="008C7BF7" w:rsidRDefault="00742079" w:rsidP="00DE60F7">
            <w:pPr>
              <w:pStyle w:val="QRDEnTableText"/>
              <w:keepNext/>
              <w:spacing w:before="60" w:after="170"/>
              <w:rPr>
                <w:szCs w:val="22"/>
              </w:rPr>
            </w:pPr>
            <w:r w:rsidRPr="008C7BF7">
              <w:t>p-value (exploratory)</w:t>
            </w:r>
          </w:p>
        </w:tc>
        <w:tc>
          <w:tcPr>
            <w:tcW w:w="0" w:type="auto"/>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C4B1C2" w14:textId="77777777" w:rsidR="004F3B3D" w:rsidRPr="008C7BF7" w:rsidRDefault="00742079" w:rsidP="00DE60F7">
            <w:pPr>
              <w:pStyle w:val="QRDEnTableText"/>
              <w:keepNext/>
              <w:spacing w:before="60" w:after="170"/>
              <w:jc w:val="center"/>
              <w:rPr>
                <w:rFonts w:eastAsia="SimSun"/>
              </w:rPr>
            </w:pPr>
            <w:r w:rsidRPr="008C7BF7">
              <w:t>0.33</w:t>
            </w:r>
          </w:p>
        </w:tc>
      </w:tr>
    </w:tbl>
    <w:p w14:paraId="780868B0" w14:textId="6E4A9416" w:rsidR="004F3B3D" w:rsidRPr="008C7BF7" w:rsidRDefault="00742079" w:rsidP="00635C07">
      <w:pPr>
        <w:pStyle w:val="TabFigFooter"/>
        <w:spacing w:before="60" w:after="60" w:line="240" w:lineRule="auto"/>
        <w:ind w:left="29" w:firstLine="0"/>
        <w:rPr>
          <w:rFonts w:ascii="Times New Roman" w:hAnsi="Times New Roman"/>
          <w:lang w:eastAsia="ja-JP"/>
        </w:rPr>
      </w:pPr>
      <w:r w:rsidRPr="008C7BF7">
        <w:rPr>
          <w:rFonts w:ascii="Times New Roman" w:hAnsi="Times New Roman"/>
          <w:vertAlign w:val="superscript"/>
          <w:lang w:eastAsia="ja-JP"/>
        </w:rPr>
        <w:t>a</w:t>
      </w:r>
      <w:r w:rsidRPr="008C7BF7">
        <w:rPr>
          <w:rFonts w:ascii="Times New Roman" w:hAnsi="Times New Roman"/>
          <w:lang w:eastAsia="ja-JP"/>
        </w:rPr>
        <w:t>1</w:t>
      </w:r>
      <w:r w:rsidR="00CE14F2" w:rsidRPr="008C7BF7">
        <w:rPr>
          <w:rFonts w:ascii="Times New Roman" w:hAnsi="Times New Roman"/>
          <w:lang w:eastAsia="ja-JP"/>
        </w:rPr>
        <w:t> </w:t>
      </w:r>
      <w:r w:rsidRPr="008C7BF7">
        <w:rPr>
          <w:rFonts w:ascii="Times New Roman" w:hAnsi="Times New Roman"/>
          <w:lang w:eastAsia="ja-JP"/>
        </w:rPr>
        <w:t>000 mg/m</w:t>
      </w:r>
      <w:r w:rsidRPr="008C7BF7">
        <w:rPr>
          <w:rFonts w:ascii="Times New Roman" w:hAnsi="Times New Roman"/>
          <w:vertAlign w:val="superscript"/>
          <w:lang w:eastAsia="ja-JP"/>
        </w:rPr>
        <w:t>2</w:t>
      </w:r>
      <w:r w:rsidRPr="008C7BF7">
        <w:rPr>
          <w:rFonts w:ascii="Times New Roman" w:hAnsi="Times New Roman"/>
          <w:lang w:eastAsia="ja-JP"/>
        </w:rPr>
        <w:t xml:space="preserve"> oral twice daily for 14</w:t>
      </w:r>
      <w:r w:rsidR="000B0182" w:rsidRPr="008C7BF7">
        <w:rPr>
          <w:rFonts w:ascii="Times New Roman" w:hAnsi="Times New Roman"/>
          <w:lang w:eastAsia="ja-JP"/>
        </w:rPr>
        <w:t> </w:t>
      </w:r>
      <w:r w:rsidRPr="008C7BF7">
        <w:rPr>
          <w:rFonts w:ascii="Times New Roman" w:hAnsi="Times New Roman"/>
          <w:lang w:eastAsia="ja-JP"/>
        </w:rPr>
        <w:t>days administered every 3</w:t>
      </w:r>
      <w:r w:rsidR="000B0182" w:rsidRPr="008C7BF7">
        <w:rPr>
          <w:rFonts w:ascii="Times New Roman" w:hAnsi="Times New Roman"/>
          <w:lang w:eastAsia="ja-JP"/>
        </w:rPr>
        <w:t> </w:t>
      </w:r>
      <w:r w:rsidRPr="008C7BF7">
        <w:rPr>
          <w:rFonts w:ascii="Times New Roman" w:hAnsi="Times New Roman"/>
          <w:lang w:eastAsia="ja-JP"/>
        </w:rPr>
        <w:t>weeks</w:t>
      </w:r>
    </w:p>
    <w:p w14:paraId="75A5278A" w14:textId="77777777" w:rsidR="004F3B3D" w:rsidRPr="008C7BF7" w:rsidRDefault="00742079" w:rsidP="00635C07">
      <w:pPr>
        <w:pStyle w:val="TabFigFooter"/>
        <w:spacing w:before="60" w:after="60" w:line="240" w:lineRule="auto"/>
        <w:ind w:left="29" w:firstLine="0"/>
        <w:rPr>
          <w:rFonts w:ascii="Times New Roman" w:hAnsi="Times New Roman"/>
          <w:lang w:eastAsia="ja-JP"/>
        </w:rPr>
      </w:pPr>
      <w:r w:rsidRPr="008C7BF7">
        <w:rPr>
          <w:rFonts w:ascii="Times New Roman" w:hAnsi="Times New Roman"/>
          <w:vertAlign w:val="superscript"/>
          <w:lang w:eastAsia="ja-JP"/>
        </w:rPr>
        <w:t>b</w:t>
      </w:r>
      <w:r w:rsidRPr="008C7BF7">
        <w:rPr>
          <w:rFonts w:ascii="Times New Roman" w:hAnsi="Times New Roman"/>
          <w:lang w:eastAsia="ja-JP"/>
        </w:rPr>
        <w:t xml:space="preserve">Stratified analysis included all progression and death events except those where non-protocol therapy (NPT) was initiated prior to documented progression; data from those patients were censored at the last tumour assessment prior to starting NPT. </w:t>
      </w:r>
    </w:p>
    <w:p w14:paraId="58B08391" w14:textId="38BE04B1" w:rsidR="004F3B3D" w:rsidRPr="008C7BF7" w:rsidRDefault="004F3B3D" w:rsidP="00221B69">
      <w:pPr>
        <w:pStyle w:val="QRDEnBodyText"/>
      </w:pPr>
    </w:p>
    <w:p w14:paraId="1B973A38" w14:textId="30DA88FF" w:rsidR="00221B69" w:rsidRPr="008C7BF7" w:rsidRDefault="00742079" w:rsidP="00221B69">
      <w:pPr>
        <w:pStyle w:val="QRDEnBodyText"/>
        <w:rPr>
          <w:u w:val="single"/>
        </w:rPr>
      </w:pPr>
      <w:r w:rsidRPr="008C7BF7">
        <w:rPr>
          <w:rFonts w:eastAsia="SimSun"/>
        </w:rPr>
        <w:t>An unstratified analysis of PFS (investigator assessed) was performed that did not censor for non-protocol therapy prior to disease progression. The results of these analyses were very similar to the primary PFS results.</w:t>
      </w:r>
    </w:p>
    <w:p w14:paraId="224492AC" w14:textId="77777777" w:rsidR="00AE3002" w:rsidRPr="008C7BF7" w:rsidRDefault="00AE3002" w:rsidP="00221B69">
      <w:pPr>
        <w:pStyle w:val="QRDEnBodyText"/>
        <w:rPr>
          <w:u w:val="single"/>
        </w:rPr>
      </w:pPr>
    </w:p>
    <w:p w14:paraId="09470CED" w14:textId="77777777" w:rsidR="0044424A" w:rsidRPr="008C7BF7" w:rsidRDefault="00742079" w:rsidP="0044424A">
      <w:pPr>
        <w:pStyle w:val="QRDHeading4"/>
        <w:rPr>
          <w:i w:val="0"/>
          <w:u w:val="single"/>
        </w:rPr>
      </w:pPr>
      <w:r w:rsidRPr="008C7BF7">
        <w:rPr>
          <w:u w:val="single"/>
        </w:rPr>
        <w:t>Non-small cell lung cancer (NSCLC)</w:t>
      </w:r>
    </w:p>
    <w:p w14:paraId="340C6046" w14:textId="0CA03190" w:rsidR="0044424A" w:rsidRPr="008C7BF7" w:rsidRDefault="0044424A" w:rsidP="0044424A">
      <w:pPr>
        <w:pStyle w:val="QRDEnBodyText"/>
      </w:pPr>
    </w:p>
    <w:p w14:paraId="46C5D448" w14:textId="77777777" w:rsidR="0044424A" w:rsidRPr="008C7BF7" w:rsidRDefault="00742079" w:rsidP="0044424A">
      <w:pPr>
        <w:pStyle w:val="QRDHeading5"/>
        <w:rPr>
          <w:u w:val="single"/>
        </w:rPr>
      </w:pPr>
      <w:r w:rsidRPr="008C7BF7">
        <w:t>First-line treatment of non-squamous NSCLC in combination with platinum-based chemotherapy</w:t>
      </w:r>
    </w:p>
    <w:p w14:paraId="789A26D8" w14:textId="77777777" w:rsidR="0044424A" w:rsidRPr="008C7BF7" w:rsidRDefault="0044424A" w:rsidP="0044424A">
      <w:pPr>
        <w:pStyle w:val="QRDEnBodyText"/>
      </w:pPr>
    </w:p>
    <w:p w14:paraId="071D9AC0" w14:textId="0BBDC2BC" w:rsidR="004F3B3D" w:rsidRPr="008C7BF7" w:rsidRDefault="00742079" w:rsidP="0044424A">
      <w:pPr>
        <w:pStyle w:val="QRDEnBodyText"/>
      </w:pPr>
      <w:r w:rsidRPr="008C7BF7">
        <w:t>The safety and efficacy of Avastin, in addition to platinum-based chemotherapy, in the first-line treatment of patients with non-squamous non-small cell lung cancer (NSCLC), was investigated in trials E4599 and BO17704.</w:t>
      </w:r>
      <w:r w:rsidR="00A10922" w:rsidRPr="008C7BF7">
        <w:t xml:space="preserve"> </w:t>
      </w:r>
      <w:r w:rsidRPr="008C7BF7">
        <w:t xml:space="preserve">An overall survival benefit has been demonstrated in trial E4599 with a 15 mg/kg/q3wk dose of bevacizumab. Trial BO17704 has demonstrated that both 7.5 mg/kg/q3wk and 15 mg/kg/q3wk bevacizumab doses increase progression free survival and response rate. </w:t>
      </w:r>
    </w:p>
    <w:p w14:paraId="52CA1937" w14:textId="15C679D7" w:rsidR="004C7584" w:rsidRPr="008C7BF7" w:rsidRDefault="004C7584" w:rsidP="0044424A">
      <w:pPr>
        <w:pStyle w:val="QRDEnBodyText"/>
      </w:pPr>
    </w:p>
    <w:p w14:paraId="07421C9C" w14:textId="77777777" w:rsidR="0044424A" w:rsidRPr="008C7BF7" w:rsidRDefault="00742079" w:rsidP="0044424A">
      <w:pPr>
        <w:pStyle w:val="QRDHeading4"/>
        <w:rPr>
          <w:i w:val="0"/>
        </w:rPr>
      </w:pPr>
      <w:r w:rsidRPr="008C7BF7">
        <w:t>E4599</w:t>
      </w:r>
    </w:p>
    <w:p w14:paraId="7778ADDF" w14:textId="77777777" w:rsidR="004F3B3D" w:rsidRPr="008C7BF7" w:rsidRDefault="00742079" w:rsidP="0044424A">
      <w:pPr>
        <w:pStyle w:val="QRDEnBodyText"/>
      </w:pPr>
      <w:r w:rsidRPr="008C7BF7">
        <w:t>E4599 was an open-label, randomised, active-controlled, multicentre clinical trial evaluating Avastin as first-line treatment of patients with locally advanced (stage IIIb with malignant pleural effusion), metastatic or recurrent NSCLC other than predominantly squamous cell histology.</w:t>
      </w:r>
    </w:p>
    <w:p w14:paraId="6BB34603" w14:textId="77777777" w:rsidR="004F3B3D" w:rsidRPr="008C7BF7" w:rsidRDefault="004F3B3D" w:rsidP="0044424A">
      <w:pPr>
        <w:pStyle w:val="QRDEnBodyText"/>
      </w:pPr>
    </w:p>
    <w:p w14:paraId="239267FD" w14:textId="0D809D27" w:rsidR="000B7B50" w:rsidRPr="008C7BF7" w:rsidRDefault="00742079" w:rsidP="0044424A">
      <w:pPr>
        <w:pStyle w:val="QRDEnBodyText"/>
      </w:pPr>
      <w:r w:rsidRPr="008C7BF7">
        <w:t>Patients were randomised to platinum-based chemotherapy (paclitaxel 200 mg/m</w:t>
      </w:r>
      <w:r w:rsidRPr="008C7BF7">
        <w:rPr>
          <w:vertAlign w:val="superscript"/>
        </w:rPr>
        <w:t>2</w:t>
      </w:r>
      <w:r w:rsidRPr="008C7BF7">
        <w:t>) and carboplatin AUC</w:t>
      </w:r>
      <w:r w:rsidR="00262C7F" w:rsidRPr="008C7BF7">
        <w:t> </w:t>
      </w:r>
      <w:r w:rsidRPr="008C7BF7">
        <w:t>=</w:t>
      </w:r>
      <w:r w:rsidR="00262C7F" w:rsidRPr="008C7BF7">
        <w:t> </w:t>
      </w:r>
      <w:r w:rsidRPr="008C7BF7">
        <w:t xml:space="preserve">6.0, both by </w:t>
      </w:r>
      <w:r w:rsidR="00992214" w:rsidRPr="008C7BF7">
        <w:t>intravenous</w:t>
      </w:r>
      <w:r w:rsidRPr="008C7BF7">
        <w:t xml:space="preserve"> infusion (PC) on day 1 of every 3</w:t>
      </w:r>
      <w:r w:rsidR="0029153D" w:rsidRPr="008C7BF7">
        <w:noBreakHyphen/>
      </w:r>
      <w:r w:rsidRPr="008C7BF7">
        <w:t xml:space="preserve">week cycle for up to 6 cycles or PC in combination with Avastin at a dose of 15 mg/kg </w:t>
      </w:r>
      <w:r w:rsidR="00992214" w:rsidRPr="008C7BF7">
        <w:t>intravenous</w:t>
      </w:r>
      <w:r w:rsidRPr="008C7BF7">
        <w:t xml:space="preserve"> infusion day 1 of every 3-week cycle. After completion of six cycles of carboplatin-paclitaxel chemotherapy or upon premature discontinuation of chemotherapy, patients on the Avastin</w:t>
      </w:r>
      <w:r w:rsidR="0029158B" w:rsidRPr="008C7BF7">
        <w:t> </w:t>
      </w:r>
      <w:r w:rsidRPr="008C7BF7">
        <w:t>+</w:t>
      </w:r>
      <w:r w:rsidR="0029158B" w:rsidRPr="008C7BF7">
        <w:t> </w:t>
      </w:r>
      <w:r w:rsidRPr="008C7BF7">
        <w:t>carboplatin–paclitaxel arm continued to receive Avastin as a single agent every 3</w:t>
      </w:r>
      <w:r w:rsidR="00890D7A" w:rsidRPr="008C7BF7">
        <w:t> </w:t>
      </w:r>
      <w:r w:rsidRPr="008C7BF7">
        <w:t>weeks until disease progression. 878</w:t>
      </w:r>
      <w:r w:rsidR="00252EF4" w:rsidRPr="008C7BF7">
        <w:t> </w:t>
      </w:r>
      <w:r w:rsidRPr="008C7BF7">
        <w:t>patients were randomised to the two arms.</w:t>
      </w:r>
    </w:p>
    <w:p w14:paraId="61315CF0" w14:textId="77777777" w:rsidR="000B7B50" w:rsidRPr="008C7BF7" w:rsidRDefault="000B7B50" w:rsidP="0044424A">
      <w:pPr>
        <w:pStyle w:val="QRDEnBodyText"/>
      </w:pPr>
    </w:p>
    <w:p w14:paraId="29FD3681" w14:textId="08A73DF8" w:rsidR="000B7B50" w:rsidRPr="008C7BF7" w:rsidRDefault="00742079" w:rsidP="000B7B50">
      <w:pPr>
        <w:pStyle w:val="QRDEnBodyText"/>
      </w:pPr>
      <w:r w:rsidRPr="008C7BF7">
        <w:t>During the trial, of the patients who received trial treatment, 32.2% (136/422) of patients received 7</w:t>
      </w:r>
      <w:r w:rsidRPr="008C7BF7">
        <w:noBreakHyphen/>
        <w:t>12 administrations of Avastin and 21.1% (89/422) of patients received 13 or more administrations of Avastin.</w:t>
      </w:r>
    </w:p>
    <w:p w14:paraId="7220B09A" w14:textId="77777777" w:rsidR="000B7B50" w:rsidRPr="008C7BF7" w:rsidRDefault="000B7B50" w:rsidP="000B7B50">
      <w:pPr>
        <w:pStyle w:val="QRDEnBodyText"/>
      </w:pPr>
    </w:p>
    <w:p w14:paraId="05547FE7" w14:textId="1D3F062C" w:rsidR="004F3B3D" w:rsidRPr="008C7BF7" w:rsidRDefault="00742079" w:rsidP="0044424A">
      <w:pPr>
        <w:pStyle w:val="QRDEnBodyText"/>
      </w:pPr>
      <w:r w:rsidRPr="008C7BF7">
        <w:t>The primary endpoint was duration of survival. Results are presented in Table 12.</w:t>
      </w:r>
    </w:p>
    <w:p w14:paraId="0F587A7A" w14:textId="77777777" w:rsidR="00C82D87" w:rsidRPr="008C7BF7" w:rsidRDefault="00C82D87" w:rsidP="0044424A">
      <w:pPr>
        <w:pStyle w:val="QRDEnBodyText"/>
      </w:pPr>
    </w:p>
    <w:p w14:paraId="1E76D6F5" w14:textId="1B0B5FB0" w:rsidR="004F3B3D" w:rsidRPr="008C7BF7" w:rsidRDefault="00742079" w:rsidP="002555E6">
      <w:pPr>
        <w:pStyle w:val="TableTitle"/>
        <w:spacing w:before="0" w:after="0" w:line="240" w:lineRule="auto"/>
        <w:ind w:left="0" w:firstLine="0"/>
        <w:rPr>
          <w:lang w:eastAsia="ja-JP"/>
        </w:rPr>
      </w:pPr>
      <w:r w:rsidRPr="008C7BF7">
        <w:rPr>
          <w:lang w:eastAsia="ja-JP"/>
        </w:rPr>
        <w:t>Table 12</w:t>
      </w:r>
      <w:r w:rsidRPr="008C7BF7">
        <w:rPr>
          <w:lang w:eastAsia="ja-JP"/>
        </w:rPr>
        <w:tab/>
        <w:t xml:space="preserve">Efficacy results for trial E4599 </w:t>
      </w:r>
    </w:p>
    <w:p w14:paraId="50212794" w14:textId="77777777" w:rsidR="004F3B3D" w:rsidRPr="008C7BF7" w:rsidRDefault="004F3B3D" w:rsidP="002555E6">
      <w:pPr>
        <w:pStyle w:val="QRDEnBodyText"/>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2457"/>
        <w:gridCol w:w="1920"/>
        <w:gridCol w:w="2040"/>
      </w:tblGrid>
      <w:tr w:rsidR="00B87822" w:rsidRPr="008C7BF7" w14:paraId="44E24E52" w14:textId="77777777" w:rsidTr="00DE60F7">
        <w:trPr>
          <w:cantSplit/>
          <w:tblHeader/>
        </w:trPr>
        <w:tc>
          <w:tcPr>
            <w:tcW w:w="2457" w:type="dxa"/>
            <w:vAlign w:val="bottom"/>
          </w:tcPr>
          <w:p w14:paraId="22F849E9" w14:textId="77777777" w:rsidR="004F3B3D" w:rsidRPr="008C7BF7" w:rsidRDefault="004F3B3D" w:rsidP="002555E6">
            <w:pPr>
              <w:pStyle w:val="QRDEnTableText"/>
              <w:keepNext/>
              <w:jc w:val="center"/>
            </w:pPr>
          </w:p>
        </w:tc>
        <w:tc>
          <w:tcPr>
            <w:tcW w:w="1920" w:type="dxa"/>
            <w:vAlign w:val="bottom"/>
          </w:tcPr>
          <w:p w14:paraId="2A382DC3" w14:textId="77777777" w:rsidR="004F3B3D" w:rsidRPr="008C7BF7" w:rsidRDefault="00742079" w:rsidP="002555E6">
            <w:pPr>
              <w:pStyle w:val="QRDEnTableText"/>
              <w:keepNext/>
              <w:jc w:val="center"/>
            </w:pPr>
            <w:r w:rsidRPr="008C7BF7">
              <w:t>Arm 1</w:t>
            </w:r>
          </w:p>
          <w:p w14:paraId="48405B92" w14:textId="77777777" w:rsidR="004F3B3D" w:rsidRPr="008C7BF7" w:rsidRDefault="004F3B3D" w:rsidP="002555E6">
            <w:pPr>
              <w:pStyle w:val="QRDEnTableText"/>
              <w:keepNext/>
              <w:jc w:val="center"/>
            </w:pPr>
          </w:p>
          <w:p w14:paraId="6805BFB0" w14:textId="77777777" w:rsidR="004F3B3D" w:rsidRPr="008C7BF7" w:rsidRDefault="00742079" w:rsidP="002555E6">
            <w:pPr>
              <w:pStyle w:val="QRDEnTableText"/>
              <w:keepNext/>
              <w:jc w:val="center"/>
            </w:pPr>
            <w:r w:rsidRPr="008C7BF7">
              <w:t>Carboplatin/</w:t>
            </w:r>
          </w:p>
          <w:p w14:paraId="3F97A000" w14:textId="77777777" w:rsidR="004F3B3D" w:rsidRPr="008C7BF7" w:rsidRDefault="00742079" w:rsidP="002555E6">
            <w:pPr>
              <w:pStyle w:val="QRDEnTableText"/>
              <w:keepNext/>
              <w:jc w:val="center"/>
            </w:pPr>
            <w:r w:rsidRPr="008C7BF7">
              <w:t>Paclitaxel</w:t>
            </w:r>
          </w:p>
          <w:p w14:paraId="36E1EA68" w14:textId="77777777" w:rsidR="004F3B3D" w:rsidRPr="008C7BF7" w:rsidRDefault="004F3B3D" w:rsidP="002555E6">
            <w:pPr>
              <w:pStyle w:val="QRDEnTableText"/>
              <w:keepNext/>
              <w:jc w:val="center"/>
            </w:pPr>
          </w:p>
          <w:p w14:paraId="13EA596C" w14:textId="77777777" w:rsidR="004F3B3D" w:rsidRPr="008C7BF7" w:rsidRDefault="004F3B3D" w:rsidP="002555E6">
            <w:pPr>
              <w:pStyle w:val="QRDEnTableText"/>
              <w:keepNext/>
              <w:jc w:val="center"/>
            </w:pPr>
          </w:p>
        </w:tc>
        <w:tc>
          <w:tcPr>
            <w:tcW w:w="2040" w:type="dxa"/>
            <w:vAlign w:val="bottom"/>
          </w:tcPr>
          <w:p w14:paraId="20753C35" w14:textId="77777777" w:rsidR="004F3B3D" w:rsidRPr="008C7BF7" w:rsidRDefault="00742079" w:rsidP="002555E6">
            <w:pPr>
              <w:pStyle w:val="QRDEnTableText"/>
              <w:keepNext/>
              <w:jc w:val="center"/>
            </w:pPr>
            <w:r w:rsidRPr="008C7BF7">
              <w:t>Arm 2</w:t>
            </w:r>
          </w:p>
          <w:p w14:paraId="4C938B07" w14:textId="77777777" w:rsidR="004F3B3D" w:rsidRPr="008C7BF7" w:rsidRDefault="004F3B3D" w:rsidP="002555E6">
            <w:pPr>
              <w:pStyle w:val="QRDEnTableText"/>
              <w:keepNext/>
              <w:jc w:val="center"/>
            </w:pPr>
          </w:p>
          <w:p w14:paraId="53497A36" w14:textId="64AFD55C" w:rsidR="004F3B3D" w:rsidRPr="008C7BF7" w:rsidRDefault="00742079" w:rsidP="002555E6">
            <w:pPr>
              <w:pStyle w:val="QRDEnTableText"/>
              <w:keepNext/>
              <w:jc w:val="center"/>
            </w:pPr>
            <w:r w:rsidRPr="008C7BF7">
              <w:t>Carboplatin/ Paclitaxel</w:t>
            </w:r>
            <w:r w:rsidR="0058718D" w:rsidRPr="008C7BF7">
              <w:t> </w:t>
            </w:r>
            <w:r w:rsidRPr="008C7BF7">
              <w:t xml:space="preserve">+ </w:t>
            </w:r>
            <w:r w:rsidRPr="008C7BF7">
              <w:br/>
              <w:t>Avastin</w:t>
            </w:r>
            <w:r w:rsidRPr="008C7BF7">
              <w:br/>
              <w:t>15 mg/kg q 3</w:t>
            </w:r>
            <w:r w:rsidR="00967613" w:rsidRPr="008C7BF7">
              <w:t> </w:t>
            </w:r>
            <w:r w:rsidRPr="008C7BF7">
              <w:t>weeks</w:t>
            </w:r>
          </w:p>
        </w:tc>
      </w:tr>
      <w:tr w:rsidR="00B87822" w:rsidRPr="008C7BF7" w14:paraId="486B70B9" w14:textId="77777777" w:rsidTr="00DE60F7">
        <w:trPr>
          <w:cantSplit/>
        </w:trPr>
        <w:tc>
          <w:tcPr>
            <w:tcW w:w="2457" w:type="dxa"/>
          </w:tcPr>
          <w:p w14:paraId="38E37E6D" w14:textId="77777777" w:rsidR="004F3B3D" w:rsidRPr="008C7BF7" w:rsidRDefault="00742079" w:rsidP="002555E6">
            <w:pPr>
              <w:pStyle w:val="QRDEnTableText"/>
              <w:keepNext/>
              <w:spacing w:before="40" w:after="40"/>
            </w:pPr>
            <w:r w:rsidRPr="008C7BF7">
              <w:t>Number of patients</w:t>
            </w:r>
          </w:p>
        </w:tc>
        <w:tc>
          <w:tcPr>
            <w:tcW w:w="1920" w:type="dxa"/>
          </w:tcPr>
          <w:p w14:paraId="0A75DEE3" w14:textId="77777777" w:rsidR="004F3B3D" w:rsidRPr="008C7BF7" w:rsidRDefault="00742079" w:rsidP="002555E6">
            <w:pPr>
              <w:pStyle w:val="QRDEnTableText"/>
              <w:keepNext/>
              <w:jc w:val="center"/>
            </w:pPr>
            <w:r w:rsidRPr="008C7BF7">
              <w:t>444</w:t>
            </w:r>
          </w:p>
        </w:tc>
        <w:tc>
          <w:tcPr>
            <w:tcW w:w="2040" w:type="dxa"/>
          </w:tcPr>
          <w:p w14:paraId="66F46249" w14:textId="77777777" w:rsidR="004F3B3D" w:rsidRPr="008C7BF7" w:rsidRDefault="00742079" w:rsidP="002555E6">
            <w:pPr>
              <w:pStyle w:val="QRDEnTableText"/>
              <w:keepNext/>
              <w:jc w:val="center"/>
            </w:pPr>
            <w:r w:rsidRPr="008C7BF7">
              <w:t>434</w:t>
            </w:r>
          </w:p>
        </w:tc>
      </w:tr>
      <w:tr w:rsidR="00B87822" w:rsidRPr="008C7BF7" w14:paraId="3B448511" w14:textId="77777777" w:rsidTr="00DE60F7">
        <w:trPr>
          <w:cantSplit/>
        </w:trPr>
        <w:tc>
          <w:tcPr>
            <w:tcW w:w="6417" w:type="dxa"/>
            <w:gridSpan w:val="3"/>
          </w:tcPr>
          <w:p w14:paraId="5CD039C1" w14:textId="77777777" w:rsidR="004F3B3D" w:rsidRPr="008C7BF7" w:rsidRDefault="00742079" w:rsidP="002555E6">
            <w:pPr>
              <w:pStyle w:val="QRDEnTableText"/>
              <w:keepNext/>
              <w:ind w:left="245"/>
            </w:pPr>
            <w:r w:rsidRPr="008C7BF7">
              <w:t>Overall survival</w:t>
            </w:r>
          </w:p>
        </w:tc>
      </w:tr>
      <w:tr w:rsidR="00B87822" w:rsidRPr="008C7BF7" w14:paraId="48066EB7" w14:textId="77777777" w:rsidTr="00DE60F7">
        <w:trPr>
          <w:cantSplit/>
        </w:trPr>
        <w:tc>
          <w:tcPr>
            <w:tcW w:w="2457" w:type="dxa"/>
          </w:tcPr>
          <w:p w14:paraId="4EB1C2DA" w14:textId="77777777" w:rsidR="004F3B3D" w:rsidRPr="008C7BF7" w:rsidRDefault="00742079" w:rsidP="002555E6">
            <w:pPr>
              <w:pStyle w:val="QRDEnTableText"/>
              <w:keepNext/>
              <w:ind w:left="245"/>
            </w:pPr>
            <w:r w:rsidRPr="008C7BF7">
              <w:t>Median (months)</w:t>
            </w:r>
          </w:p>
        </w:tc>
        <w:tc>
          <w:tcPr>
            <w:tcW w:w="1920" w:type="dxa"/>
          </w:tcPr>
          <w:p w14:paraId="148D11B2" w14:textId="77777777" w:rsidR="004F3B3D" w:rsidRPr="008C7BF7" w:rsidRDefault="00742079" w:rsidP="002555E6">
            <w:pPr>
              <w:pStyle w:val="QRDEnTableText"/>
              <w:keepNext/>
              <w:jc w:val="center"/>
            </w:pPr>
            <w:r w:rsidRPr="008C7BF7">
              <w:t>10.3</w:t>
            </w:r>
          </w:p>
        </w:tc>
        <w:tc>
          <w:tcPr>
            <w:tcW w:w="2040" w:type="dxa"/>
          </w:tcPr>
          <w:p w14:paraId="02EC8DBE" w14:textId="77777777" w:rsidR="004F3B3D" w:rsidRPr="008C7BF7" w:rsidRDefault="00742079" w:rsidP="002555E6">
            <w:pPr>
              <w:pStyle w:val="QRDEnTableText"/>
              <w:keepNext/>
              <w:jc w:val="center"/>
            </w:pPr>
            <w:r w:rsidRPr="008C7BF7">
              <w:t>12.3</w:t>
            </w:r>
          </w:p>
        </w:tc>
      </w:tr>
      <w:tr w:rsidR="00B87822" w:rsidRPr="008C7BF7" w14:paraId="78784051" w14:textId="77777777" w:rsidTr="00DE60F7">
        <w:trPr>
          <w:cantSplit/>
        </w:trPr>
        <w:tc>
          <w:tcPr>
            <w:tcW w:w="2457" w:type="dxa"/>
          </w:tcPr>
          <w:p w14:paraId="39D24145" w14:textId="77777777" w:rsidR="004F3B3D" w:rsidRPr="008C7BF7" w:rsidRDefault="00742079" w:rsidP="002555E6">
            <w:pPr>
              <w:pStyle w:val="QRDEnTableText"/>
              <w:keepNext/>
              <w:ind w:left="245"/>
            </w:pPr>
            <w:r w:rsidRPr="008C7BF7">
              <w:t>Hazard ratio</w:t>
            </w:r>
          </w:p>
          <w:p w14:paraId="521EB5ED" w14:textId="77777777" w:rsidR="004F3B3D" w:rsidRPr="008C7BF7" w:rsidRDefault="004F3B3D" w:rsidP="002555E6">
            <w:pPr>
              <w:pStyle w:val="QRDEnTableText"/>
              <w:keepNext/>
              <w:ind w:left="245"/>
            </w:pPr>
          </w:p>
        </w:tc>
        <w:tc>
          <w:tcPr>
            <w:tcW w:w="3960" w:type="dxa"/>
            <w:gridSpan w:val="2"/>
          </w:tcPr>
          <w:p w14:paraId="7F363855" w14:textId="2290EDA1" w:rsidR="004F3B3D" w:rsidRPr="008C7BF7" w:rsidRDefault="00742079" w:rsidP="002555E6">
            <w:pPr>
              <w:pStyle w:val="QRDEnTableText"/>
              <w:keepNext/>
              <w:jc w:val="center"/>
            </w:pPr>
            <w:r w:rsidRPr="008C7BF7">
              <w:t>0.80 (p</w:t>
            </w:r>
            <w:r w:rsidR="0058718D" w:rsidRPr="008C7BF7">
              <w:t> </w:t>
            </w:r>
            <w:r w:rsidRPr="008C7BF7">
              <w:t>=</w:t>
            </w:r>
            <w:r w:rsidR="0058718D" w:rsidRPr="008C7BF7">
              <w:t> </w:t>
            </w:r>
            <w:r w:rsidRPr="008C7BF7">
              <w:t>0.003)</w:t>
            </w:r>
          </w:p>
          <w:p w14:paraId="5E1C2304" w14:textId="77777777" w:rsidR="004F3B3D" w:rsidRPr="008C7BF7" w:rsidRDefault="00742079" w:rsidP="002555E6">
            <w:pPr>
              <w:pStyle w:val="QRDEnTableText"/>
              <w:keepNext/>
              <w:jc w:val="center"/>
            </w:pPr>
            <w:r w:rsidRPr="008C7BF7">
              <w:t>95% CI (0.69; 0.93)</w:t>
            </w:r>
          </w:p>
        </w:tc>
      </w:tr>
      <w:tr w:rsidR="00B87822" w:rsidRPr="008C7BF7" w14:paraId="4D39BC9D" w14:textId="77777777" w:rsidTr="00DE60F7">
        <w:trPr>
          <w:cantSplit/>
        </w:trPr>
        <w:tc>
          <w:tcPr>
            <w:tcW w:w="6417" w:type="dxa"/>
            <w:gridSpan w:val="3"/>
          </w:tcPr>
          <w:p w14:paraId="38486AE6" w14:textId="77777777" w:rsidR="004F3B3D" w:rsidRPr="008C7BF7" w:rsidRDefault="00742079" w:rsidP="002555E6">
            <w:pPr>
              <w:pStyle w:val="QRDEnTableText"/>
              <w:keepNext/>
              <w:ind w:left="245"/>
            </w:pPr>
            <w:r w:rsidRPr="008C7BF7">
              <w:t>Progression</w:t>
            </w:r>
            <w:r w:rsidRPr="008C7BF7">
              <w:noBreakHyphen/>
              <w:t>free survival</w:t>
            </w:r>
          </w:p>
        </w:tc>
      </w:tr>
      <w:tr w:rsidR="00B87822" w:rsidRPr="008C7BF7" w14:paraId="28B7C6FB" w14:textId="77777777" w:rsidTr="00DE60F7">
        <w:trPr>
          <w:cantSplit/>
        </w:trPr>
        <w:tc>
          <w:tcPr>
            <w:tcW w:w="2457" w:type="dxa"/>
            <w:vAlign w:val="center"/>
          </w:tcPr>
          <w:p w14:paraId="3B05C2AE" w14:textId="77777777" w:rsidR="004F3B3D" w:rsidRPr="008C7BF7" w:rsidRDefault="00742079" w:rsidP="002555E6">
            <w:pPr>
              <w:pStyle w:val="QRDEnTableText"/>
              <w:keepNext/>
              <w:ind w:left="245"/>
            </w:pPr>
            <w:r w:rsidRPr="008C7BF7">
              <w:t>Median (months)</w:t>
            </w:r>
          </w:p>
        </w:tc>
        <w:tc>
          <w:tcPr>
            <w:tcW w:w="1920" w:type="dxa"/>
            <w:vAlign w:val="center"/>
          </w:tcPr>
          <w:p w14:paraId="670A5969" w14:textId="77777777" w:rsidR="004F3B3D" w:rsidRPr="008C7BF7" w:rsidRDefault="00742079" w:rsidP="002555E6">
            <w:pPr>
              <w:pStyle w:val="QRDEnTableText"/>
              <w:keepNext/>
              <w:jc w:val="center"/>
            </w:pPr>
            <w:r w:rsidRPr="008C7BF7">
              <w:t>4.8</w:t>
            </w:r>
          </w:p>
        </w:tc>
        <w:tc>
          <w:tcPr>
            <w:tcW w:w="2040" w:type="dxa"/>
            <w:vAlign w:val="center"/>
          </w:tcPr>
          <w:p w14:paraId="131506EF" w14:textId="77777777" w:rsidR="004F3B3D" w:rsidRPr="008C7BF7" w:rsidRDefault="00742079" w:rsidP="002555E6">
            <w:pPr>
              <w:pStyle w:val="QRDEnTableText"/>
              <w:keepNext/>
              <w:jc w:val="center"/>
            </w:pPr>
            <w:r w:rsidRPr="008C7BF7">
              <w:t>6.4</w:t>
            </w:r>
          </w:p>
        </w:tc>
      </w:tr>
      <w:tr w:rsidR="00B87822" w:rsidRPr="008C7BF7" w14:paraId="41F2B478" w14:textId="77777777" w:rsidTr="00DE60F7">
        <w:trPr>
          <w:cantSplit/>
        </w:trPr>
        <w:tc>
          <w:tcPr>
            <w:tcW w:w="2457" w:type="dxa"/>
          </w:tcPr>
          <w:p w14:paraId="2D5961F4" w14:textId="77777777" w:rsidR="004F3B3D" w:rsidRPr="008C7BF7" w:rsidRDefault="00742079" w:rsidP="002555E6">
            <w:pPr>
              <w:pStyle w:val="QRDEnTableText"/>
              <w:keepNext/>
              <w:ind w:left="245"/>
            </w:pPr>
            <w:r w:rsidRPr="008C7BF7">
              <w:t>Hazard ratio</w:t>
            </w:r>
          </w:p>
          <w:p w14:paraId="590F8E27" w14:textId="77777777" w:rsidR="004F3B3D" w:rsidRPr="008C7BF7" w:rsidRDefault="004F3B3D" w:rsidP="002555E6">
            <w:pPr>
              <w:pStyle w:val="QRDEnTableText"/>
              <w:keepNext/>
              <w:ind w:left="245"/>
            </w:pPr>
          </w:p>
        </w:tc>
        <w:tc>
          <w:tcPr>
            <w:tcW w:w="3960" w:type="dxa"/>
            <w:gridSpan w:val="2"/>
          </w:tcPr>
          <w:p w14:paraId="44CD5711" w14:textId="3250A3FC" w:rsidR="004F3B3D" w:rsidRPr="008C7BF7" w:rsidRDefault="00742079" w:rsidP="002555E6">
            <w:pPr>
              <w:pStyle w:val="QRDEnTableText"/>
              <w:keepNext/>
              <w:jc w:val="center"/>
            </w:pPr>
            <w:r w:rsidRPr="008C7BF7">
              <w:t>0.65 (p</w:t>
            </w:r>
            <w:r w:rsidR="001733A8" w:rsidRPr="008C7BF7">
              <w:t> </w:t>
            </w:r>
            <w:r w:rsidRPr="008C7BF7">
              <w:t>&lt;</w:t>
            </w:r>
            <w:r w:rsidR="0058718D" w:rsidRPr="008C7BF7">
              <w:t> </w:t>
            </w:r>
            <w:r w:rsidRPr="008C7BF7">
              <w:t>0.0001)</w:t>
            </w:r>
          </w:p>
          <w:p w14:paraId="14920C68" w14:textId="77777777" w:rsidR="004F3B3D" w:rsidRPr="008C7BF7" w:rsidRDefault="00742079" w:rsidP="002555E6">
            <w:pPr>
              <w:pStyle w:val="QRDEnTableText"/>
              <w:keepNext/>
              <w:jc w:val="center"/>
            </w:pPr>
            <w:r w:rsidRPr="008C7BF7">
              <w:t>95% CI (0.56; 0.76)</w:t>
            </w:r>
          </w:p>
        </w:tc>
      </w:tr>
      <w:tr w:rsidR="00B87822" w:rsidRPr="008C7BF7" w14:paraId="496DFF80" w14:textId="77777777" w:rsidTr="00DE60F7">
        <w:trPr>
          <w:cantSplit/>
        </w:trPr>
        <w:tc>
          <w:tcPr>
            <w:tcW w:w="6417" w:type="dxa"/>
            <w:gridSpan w:val="3"/>
          </w:tcPr>
          <w:p w14:paraId="17022C66" w14:textId="77777777" w:rsidR="004F3B3D" w:rsidRPr="008C7BF7" w:rsidRDefault="00742079" w:rsidP="00EC6E26">
            <w:pPr>
              <w:pStyle w:val="QRDEnTableText"/>
              <w:ind w:left="245"/>
            </w:pPr>
            <w:r w:rsidRPr="008C7BF7">
              <w:t>Overall response rate</w:t>
            </w:r>
          </w:p>
        </w:tc>
      </w:tr>
      <w:tr w:rsidR="00B87822" w:rsidRPr="008C7BF7" w14:paraId="5C453935" w14:textId="77777777" w:rsidTr="00DE60F7">
        <w:trPr>
          <w:cantSplit/>
        </w:trPr>
        <w:tc>
          <w:tcPr>
            <w:tcW w:w="2457" w:type="dxa"/>
          </w:tcPr>
          <w:p w14:paraId="1BEF9F0E" w14:textId="77777777" w:rsidR="004F3B3D" w:rsidRPr="008C7BF7" w:rsidRDefault="00742079" w:rsidP="00EC6E26">
            <w:pPr>
              <w:pStyle w:val="QRDEnTableText"/>
              <w:ind w:left="245"/>
            </w:pPr>
            <w:r w:rsidRPr="008C7BF7">
              <w:t>Rate (percent)</w:t>
            </w:r>
          </w:p>
          <w:p w14:paraId="52B58F7C" w14:textId="77777777" w:rsidR="004F3B3D" w:rsidRPr="008C7BF7" w:rsidRDefault="004F3B3D" w:rsidP="00EC6E26">
            <w:pPr>
              <w:pStyle w:val="QRDEnTableText"/>
              <w:ind w:left="245"/>
            </w:pPr>
          </w:p>
        </w:tc>
        <w:tc>
          <w:tcPr>
            <w:tcW w:w="1920" w:type="dxa"/>
          </w:tcPr>
          <w:p w14:paraId="1A4E791E" w14:textId="77777777" w:rsidR="004F3B3D" w:rsidRPr="008C7BF7" w:rsidRDefault="00742079" w:rsidP="00EC6E26">
            <w:pPr>
              <w:pStyle w:val="QRDEnTableText"/>
              <w:jc w:val="center"/>
            </w:pPr>
            <w:r w:rsidRPr="008C7BF7">
              <w:t>12.9</w:t>
            </w:r>
          </w:p>
        </w:tc>
        <w:tc>
          <w:tcPr>
            <w:tcW w:w="2040" w:type="dxa"/>
          </w:tcPr>
          <w:p w14:paraId="4F892B0C" w14:textId="2670CBC5" w:rsidR="004F3B3D" w:rsidRPr="008C7BF7" w:rsidRDefault="00742079" w:rsidP="00EC6E26">
            <w:pPr>
              <w:pStyle w:val="QRDEnTableText"/>
              <w:jc w:val="center"/>
            </w:pPr>
            <w:r w:rsidRPr="008C7BF7">
              <w:t>29.0 (p</w:t>
            </w:r>
            <w:r w:rsidR="001733A8" w:rsidRPr="008C7BF7">
              <w:t> </w:t>
            </w:r>
            <w:r w:rsidRPr="008C7BF7">
              <w:t>&lt;</w:t>
            </w:r>
            <w:r w:rsidR="0058718D" w:rsidRPr="008C7BF7">
              <w:t> </w:t>
            </w:r>
            <w:r w:rsidRPr="008C7BF7">
              <w:t>0.0001)</w:t>
            </w:r>
          </w:p>
        </w:tc>
      </w:tr>
    </w:tbl>
    <w:p w14:paraId="67167B43" w14:textId="5153F022" w:rsidR="004F3B3D" w:rsidRPr="008C7BF7" w:rsidRDefault="004F3B3D" w:rsidP="0044424A">
      <w:pPr>
        <w:pStyle w:val="QRDEnBodyText"/>
        <w:rPr>
          <w:szCs w:val="22"/>
        </w:rPr>
      </w:pPr>
    </w:p>
    <w:p w14:paraId="176E3E8A" w14:textId="5C0D3178" w:rsidR="0044424A" w:rsidRPr="008C7BF7" w:rsidRDefault="00742079" w:rsidP="0044424A">
      <w:pPr>
        <w:pStyle w:val="QRDEnBodyText"/>
      </w:pPr>
      <w:r w:rsidRPr="008C7BF7">
        <w:t>In an exploratory analysis, the extent of Avastin benefit on overall survival was less pronounced in the subgroup of patients who did not have adenocarcinoma histology.</w:t>
      </w:r>
    </w:p>
    <w:p w14:paraId="012FAAE7" w14:textId="77777777" w:rsidR="00EC6E26" w:rsidRPr="008C7BF7" w:rsidRDefault="00EC6E26" w:rsidP="0044424A">
      <w:pPr>
        <w:pStyle w:val="QRDEnBodyText"/>
      </w:pPr>
    </w:p>
    <w:p w14:paraId="774717F7" w14:textId="05BDE08A" w:rsidR="0044424A" w:rsidRPr="008C7BF7" w:rsidRDefault="00742079" w:rsidP="0044424A">
      <w:pPr>
        <w:rPr>
          <w:i/>
        </w:rPr>
      </w:pPr>
      <w:r w:rsidRPr="008C7BF7">
        <w:rPr>
          <w:i/>
        </w:rPr>
        <w:t>BO17704</w:t>
      </w:r>
    </w:p>
    <w:p w14:paraId="3F6C7A68" w14:textId="77777777" w:rsidR="004F3B3D" w:rsidRPr="008C7BF7" w:rsidRDefault="00742079" w:rsidP="004C7584">
      <w:pPr>
        <w:pStyle w:val="QRDEnBodyText"/>
      </w:pPr>
      <w:r w:rsidRPr="008C7BF7">
        <w:t>Trial BO17704 was a randomised, double-blind phase III trial of Avastin in addition to cisplatin and gemcitabine versus placebo, cisplatin and gemcitabine in patients with locally advanced (stage IIIb with supraclavicular lymph node metastases or with malignant pleural or pericardial effusion), metastatic or recurrent non-squamous NSCLC, who had not received prior chemotherapy. The primary endpoint was progression free survival, secondary endpoints for the trial included the duration of overall survival.</w:t>
      </w:r>
    </w:p>
    <w:p w14:paraId="3FA0B376" w14:textId="77777777" w:rsidR="004F3B3D" w:rsidRPr="008C7BF7" w:rsidRDefault="004F3B3D" w:rsidP="004C7584">
      <w:pPr>
        <w:pStyle w:val="QRDEnBodyText"/>
      </w:pPr>
    </w:p>
    <w:p w14:paraId="405CD757" w14:textId="280005C1" w:rsidR="002555E6" w:rsidRPr="008C7BF7" w:rsidRDefault="00742079" w:rsidP="0044424A">
      <w:pPr>
        <w:pStyle w:val="QRDEnBodyText"/>
        <w:rPr>
          <w:rFonts w:eastAsia="SimSun"/>
        </w:rPr>
      </w:pPr>
      <w:r w:rsidRPr="008C7BF7">
        <w:t>Patients were randomised to platinum-based chemotherapy, cisplatin 80 mg/m</w:t>
      </w:r>
      <w:r w:rsidRPr="008C7BF7">
        <w:rPr>
          <w:vertAlign w:val="superscript"/>
        </w:rPr>
        <w:t>2</w:t>
      </w:r>
      <w:r w:rsidRPr="008C7BF7">
        <w:t xml:space="preserve"> intravenous infusion on day 1 and gemcitabine 1250 mg/m</w:t>
      </w:r>
      <w:r w:rsidRPr="008C7BF7">
        <w:rPr>
          <w:vertAlign w:val="superscript"/>
        </w:rPr>
        <w:t>2</w:t>
      </w:r>
      <w:r w:rsidRPr="008C7BF7">
        <w:t xml:space="preserve"> intravenous infusion on days 1 and 8 of every 3-week cycle for up to 6 cycles (CG) with placebo or CG with Avastin at a dose of 7.5 or 15 mg/kg </w:t>
      </w:r>
      <w:r w:rsidR="00F46246" w:rsidRPr="008C7BF7">
        <w:t>intravenous</w:t>
      </w:r>
      <w:r w:rsidRPr="008C7BF7">
        <w:t xml:space="preserve"> infusion day 1 of every 3-week cycle. In the Avastin-containing arms, patients could receive Avastin as a single-agent every 3</w:t>
      </w:r>
      <w:r w:rsidR="0007076C" w:rsidRPr="008C7BF7">
        <w:t> </w:t>
      </w:r>
      <w:r w:rsidRPr="008C7BF7">
        <w:t>weeks until disease progression or unacceptable toxicity.</w:t>
      </w:r>
      <w:r w:rsidR="008D1EC3" w:rsidRPr="008C7BF7">
        <w:t xml:space="preserve"> </w:t>
      </w:r>
      <w:r w:rsidRPr="008C7BF7">
        <w:rPr>
          <w:szCs w:val="22"/>
        </w:rPr>
        <w:t>Trial results show that 94% (277/296) of eligible patients went on to receive single agent bevacizumab at cycle 7</w:t>
      </w:r>
      <w:r w:rsidRPr="008C7BF7">
        <w:rPr>
          <w:rFonts w:ascii="Arial" w:hAnsi="Arial"/>
          <w:szCs w:val="22"/>
        </w:rPr>
        <w:t>.</w:t>
      </w:r>
      <w:r w:rsidRPr="008C7BF7">
        <w:rPr>
          <w:rFonts w:eastAsia="SimSun"/>
        </w:rPr>
        <w:t xml:space="preserve"> A high proportion of patients (approximately 62%) went on to receive a variety of non-protocol specified anti-cancer therapies, which may have impacted the analysis of overall survival.</w:t>
      </w:r>
    </w:p>
    <w:p w14:paraId="463EFF73" w14:textId="77777777" w:rsidR="002555E6" w:rsidRPr="008C7BF7" w:rsidRDefault="002555E6" w:rsidP="0044424A">
      <w:pPr>
        <w:pStyle w:val="QRDEnBodyText"/>
        <w:rPr>
          <w:rFonts w:eastAsia="SimSun"/>
        </w:rPr>
      </w:pPr>
    </w:p>
    <w:p w14:paraId="3D8037DD" w14:textId="47C82FDA" w:rsidR="0044424A" w:rsidRPr="008C7BF7" w:rsidRDefault="00742079" w:rsidP="002555E6">
      <w:pPr>
        <w:pStyle w:val="QRDEnBodyText"/>
      </w:pPr>
      <w:r w:rsidRPr="008C7BF7">
        <w:t>The efficacy results are presented in Table 13.</w:t>
      </w:r>
    </w:p>
    <w:p w14:paraId="6823E679" w14:textId="613E5CB8" w:rsidR="004F3B3D" w:rsidRPr="008C7BF7" w:rsidRDefault="004F3B3D" w:rsidP="002555E6">
      <w:pPr>
        <w:pStyle w:val="QRDEnBodyText"/>
        <w:keepNext/>
      </w:pPr>
    </w:p>
    <w:p w14:paraId="444D90D7" w14:textId="77777777" w:rsidR="004F3B3D" w:rsidRPr="008C7BF7" w:rsidRDefault="00742079" w:rsidP="002555E6">
      <w:pPr>
        <w:pStyle w:val="TableTitle"/>
        <w:spacing w:before="0" w:after="0" w:line="240" w:lineRule="auto"/>
        <w:ind w:left="0" w:firstLine="0"/>
        <w:rPr>
          <w:lang w:eastAsia="ja-JP"/>
        </w:rPr>
      </w:pPr>
      <w:r w:rsidRPr="008C7BF7">
        <w:rPr>
          <w:lang w:eastAsia="ja-JP"/>
        </w:rPr>
        <w:t xml:space="preserve">Table 13 Efficacy results for trial BO17704 </w:t>
      </w:r>
    </w:p>
    <w:p w14:paraId="6EBA5C9F" w14:textId="77777777" w:rsidR="004F3B3D" w:rsidRPr="008C7BF7" w:rsidRDefault="004F3B3D" w:rsidP="002555E6">
      <w:pPr>
        <w:pStyle w:val="QRDEnBodyText"/>
        <w:keepNext/>
      </w:pPr>
    </w:p>
    <w:tbl>
      <w:tblPr>
        <w:tblW w:w="8448" w:type="dxa"/>
        <w:tblCellMar>
          <w:left w:w="57" w:type="dxa"/>
          <w:right w:w="57" w:type="dxa"/>
        </w:tblCellMar>
        <w:tblLook w:val="0000" w:firstRow="0" w:lastRow="0" w:firstColumn="0" w:lastColumn="0" w:noHBand="0" w:noVBand="0"/>
      </w:tblPr>
      <w:tblGrid>
        <w:gridCol w:w="1885"/>
        <w:gridCol w:w="2155"/>
        <w:gridCol w:w="2228"/>
        <w:gridCol w:w="2180"/>
      </w:tblGrid>
      <w:tr w:rsidR="00B87822" w:rsidRPr="008C7BF7" w14:paraId="218885C8" w14:textId="77777777" w:rsidTr="00DE60F7">
        <w:trPr>
          <w:cantSplit/>
          <w:tblHeader/>
        </w:trPr>
        <w:tc>
          <w:tcPr>
            <w:tcW w:w="1885" w:type="dxa"/>
            <w:tcBorders>
              <w:top w:val="single" w:sz="4" w:space="0" w:color="auto"/>
              <w:left w:val="single" w:sz="4" w:space="0" w:color="auto"/>
              <w:bottom w:val="single" w:sz="4" w:space="0" w:color="auto"/>
              <w:right w:val="single" w:sz="4" w:space="0" w:color="auto"/>
            </w:tcBorders>
            <w:vAlign w:val="bottom"/>
          </w:tcPr>
          <w:p w14:paraId="7E803BC4" w14:textId="77777777" w:rsidR="004F3B3D" w:rsidRPr="008C7BF7" w:rsidRDefault="004F3B3D" w:rsidP="002555E6">
            <w:pPr>
              <w:pStyle w:val="QRDEnTableText"/>
              <w:keepNext/>
              <w:spacing w:before="50" w:after="50" w:line="240" w:lineRule="exact"/>
              <w:jc w:val="center"/>
            </w:pPr>
          </w:p>
        </w:tc>
        <w:tc>
          <w:tcPr>
            <w:tcW w:w="2155" w:type="dxa"/>
            <w:tcBorders>
              <w:top w:val="single" w:sz="4" w:space="0" w:color="auto"/>
              <w:left w:val="single" w:sz="4" w:space="0" w:color="auto"/>
              <w:bottom w:val="single" w:sz="4" w:space="0" w:color="auto"/>
              <w:right w:val="single" w:sz="4" w:space="0" w:color="auto"/>
            </w:tcBorders>
            <w:vAlign w:val="bottom"/>
          </w:tcPr>
          <w:p w14:paraId="1881BFB9" w14:textId="4E57799A" w:rsidR="0058718D" w:rsidRPr="008C7BF7" w:rsidRDefault="00742079" w:rsidP="002555E6">
            <w:pPr>
              <w:pStyle w:val="QRDEnTableText"/>
              <w:keepNext/>
              <w:spacing w:before="50" w:after="50" w:line="240" w:lineRule="exact"/>
            </w:pPr>
            <w:r w:rsidRPr="008C7BF7">
              <w:t>Cisplatin/Gemcitabine +</w:t>
            </w:r>
            <w:r w:rsidR="0007723B" w:rsidRPr="008C7BF7">
              <w:t> </w:t>
            </w:r>
            <w:r w:rsidRPr="008C7BF7">
              <w:t>placebo</w:t>
            </w:r>
          </w:p>
        </w:tc>
        <w:tc>
          <w:tcPr>
            <w:tcW w:w="2228" w:type="dxa"/>
            <w:tcBorders>
              <w:top w:val="single" w:sz="4" w:space="0" w:color="auto"/>
              <w:left w:val="single" w:sz="4" w:space="0" w:color="auto"/>
              <w:bottom w:val="single" w:sz="4" w:space="0" w:color="auto"/>
              <w:right w:val="single" w:sz="4" w:space="0" w:color="auto"/>
            </w:tcBorders>
            <w:vAlign w:val="bottom"/>
          </w:tcPr>
          <w:p w14:paraId="44A4D6E0" w14:textId="2DF00770" w:rsidR="004F3B3D" w:rsidRPr="008C7BF7" w:rsidRDefault="00742079" w:rsidP="002555E6">
            <w:pPr>
              <w:pStyle w:val="QRDEnTableText"/>
              <w:keepNext/>
              <w:spacing w:before="50" w:after="50" w:line="240" w:lineRule="exact"/>
            </w:pPr>
            <w:r w:rsidRPr="008C7BF7">
              <w:t>Cisplatin/Gemcitabine +</w:t>
            </w:r>
            <w:r w:rsidR="0058718D" w:rsidRPr="008C7BF7">
              <w:t> </w:t>
            </w:r>
            <w:r w:rsidRPr="008C7BF7">
              <w:t>Avastin</w:t>
            </w:r>
            <w:r w:rsidRPr="008C7BF7">
              <w:br/>
              <w:t>7.5 mg/kg q 3</w:t>
            </w:r>
            <w:r w:rsidR="00DC3617" w:rsidRPr="008C7BF7">
              <w:t> </w:t>
            </w:r>
            <w:r w:rsidRPr="008C7BF7">
              <w:t>weeks</w:t>
            </w:r>
          </w:p>
        </w:tc>
        <w:tc>
          <w:tcPr>
            <w:tcW w:w="2180" w:type="dxa"/>
            <w:tcBorders>
              <w:top w:val="single" w:sz="4" w:space="0" w:color="auto"/>
              <w:left w:val="single" w:sz="4" w:space="0" w:color="auto"/>
              <w:bottom w:val="single" w:sz="4" w:space="0" w:color="auto"/>
              <w:right w:val="single" w:sz="4" w:space="0" w:color="auto"/>
            </w:tcBorders>
            <w:vAlign w:val="bottom"/>
          </w:tcPr>
          <w:p w14:paraId="02D431D6" w14:textId="582481A6" w:rsidR="004F3B3D" w:rsidRPr="008C7BF7" w:rsidRDefault="00742079" w:rsidP="002555E6">
            <w:pPr>
              <w:pStyle w:val="QRDEnTableText"/>
              <w:keepNext/>
              <w:spacing w:before="50" w:after="50" w:line="240" w:lineRule="exact"/>
            </w:pPr>
            <w:r w:rsidRPr="008C7BF7">
              <w:t>Cisplatin/Gemcitabine</w:t>
            </w:r>
            <w:r w:rsidRPr="008C7BF7">
              <w:br/>
              <w:t>+</w:t>
            </w:r>
            <w:r w:rsidR="0058718D" w:rsidRPr="008C7BF7">
              <w:t> </w:t>
            </w:r>
            <w:r w:rsidRPr="008C7BF7">
              <w:t>Avastin</w:t>
            </w:r>
            <w:r w:rsidRPr="008C7BF7">
              <w:br/>
              <w:t>15 mg/kg q 3</w:t>
            </w:r>
            <w:r w:rsidR="00DC3617" w:rsidRPr="008C7BF7">
              <w:t> </w:t>
            </w:r>
            <w:r w:rsidRPr="008C7BF7">
              <w:t>weeks</w:t>
            </w:r>
          </w:p>
        </w:tc>
      </w:tr>
      <w:tr w:rsidR="00B87822" w:rsidRPr="008C7BF7" w14:paraId="50713EA1" w14:textId="77777777" w:rsidTr="00DE60F7">
        <w:trPr>
          <w:cantSplit/>
        </w:trPr>
        <w:tc>
          <w:tcPr>
            <w:tcW w:w="1885" w:type="dxa"/>
            <w:tcBorders>
              <w:top w:val="single" w:sz="4" w:space="0" w:color="auto"/>
              <w:left w:val="single" w:sz="4" w:space="0" w:color="auto"/>
              <w:bottom w:val="single" w:sz="4" w:space="0" w:color="auto"/>
              <w:right w:val="single" w:sz="4" w:space="0" w:color="auto"/>
            </w:tcBorders>
          </w:tcPr>
          <w:p w14:paraId="0D81157D" w14:textId="77777777" w:rsidR="004F3B3D" w:rsidRPr="008C7BF7" w:rsidRDefault="00742079" w:rsidP="002555E6">
            <w:pPr>
              <w:pStyle w:val="QRDEnTableText"/>
              <w:keepNext/>
              <w:spacing w:before="50" w:after="120" w:line="240" w:lineRule="exact"/>
            </w:pPr>
            <w:r w:rsidRPr="008C7BF7">
              <w:t>Number of patients</w:t>
            </w:r>
          </w:p>
        </w:tc>
        <w:tc>
          <w:tcPr>
            <w:tcW w:w="2155" w:type="dxa"/>
            <w:tcBorders>
              <w:top w:val="single" w:sz="4" w:space="0" w:color="auto"/>
              <w:left w:val="single" w:sz="4" w:space="0" w:color="auto"/>
              <w:bottom w:val="single" w:sz="4" w:space="0" w:color="auto"/>
              <w:right w:val="single" w:sz="4" w:space="0" w:color="auto"/>
            </w:tcBorders>
            <w:vAlign w:val="center"/>
          </w:tcPr>
          <w:p w14:paraId="2C221FFF" w14:textId="77777777" w:rsidR="004F3B3D" w:rsidRPr="008C7BF7" w:rsidRDefault="00742079" w:rsidP="002555E6">
            <w:pPr>
              <w:pStyle w:val="QRDEnTableText"/>
              <w:keepNext/>
              <w:spacing w:before="100" w:line="240" w:lineRule="exact"/>
              <w:jc w:val="center"/>
            </w:pPr>
            <w:r w:rsidRPr="008C7BF7">
              <w:t>347</w:t>
            </w:r>
          </w:p>
        </w:tc>
        <w:tc>
          <w:tcPr>
            <w:tcW w:w="2228" w:type="dxa"/>
            <w:tcBorders>
              <w:top w:val="single" w:sz="4" w:space="0" w:color="auto"/>
              <w:left w:val="single" w:sz="4" w:space="0" w:color="auto"/>
              <w:bottom w:val="single" w:sz="4" w:space="0" w:color="auto"/>
              <w:right w:val="single" w:sz="4" w:space="0" w:color="auto"/>
            </w:tcBorders>
            <w:vAlign w:val="center"/>
          </w:tcPr>
          <w:p w14:paraId="34324D55" w14:textId="77777777" w:rsidR="004F3B3D" w:rsidRPr="008C7BF7" w:rsidRDefault="00742079" w:rsidP="002555E6">
            <w:pPr>
              <w:pStyle w:val="QRDEnTableText"/>
              <w:keepNext/>
              <w:spacing w:before="100" w:line="240" w:lineRule="exact"/>
              <w:jc w:val="center"/>
            </w:pPr>
            <w:r w:rsidRPr="008C7BF7">
              <w:t>345</w:t>
            </w:r>
          </w:p>
        </w:tc>
        <w:tc>
          <w:tcPr>
            <w:tcW w:w="2180" w:type="dxa"/>
            <w:tcBorders>
              <w:top w:val="single" w:sz="4" w:space="0" w:color="auto"/>
              <w:left w:val="single" w:sz="4" w:space="0" w:color="auto"/>
              <w:bottom w:val="single" w:sz="4" w:space="0" w:color="auto"/>
              <w:right w:val="single" w:sz="4" w:space="0" w:color="auto"/>
            </w:tcBorders>
            <w:vAlign w:val="center"/>
          </w:tcPr>
          <w:p w14:paraId="08CD8B9A" w14:textId="77777777" w:rsidR="004F3B3D" w:rsidRPr="008C7BF7" w:rsidRDefault="00742079" w:rsidP="002555E6">
            <w:pPr>
              <w:pStyle w:val="QRDEnTableText"/>
              <w:keepNext/>
              <w:spacing w:before="100" w:line="240" w:lineRule="exact"/>
              <w:jc w:val="center"/>
            </w:pPr>
            <w:r w:rsidRPr="008C7BF7">
              <w:t>351</w:t>
            </w:r>
          </w:p>
        </w:tc>
      </w:tr>
      <w:tr w:rsidR="00B87822" w:rsidRPr="008C7BF7" w14:paraId="65CE48B8" w14:textId="77777777" w:rsidTr="00DE60F7">
        <w:trPr>
          <w:cantSplit/>
          <w:trHeight w:val="482"/>
        </w:trPr>
        <w:tc>
          <w:tcPr>
            <w:tcW w:w="1885" w:type="dxa"/>
            <w:tcBorders>
              <w:top w:val="single" w:sz="4" w:space="0" w:color="auto"/>
              <w:left w:val="single" w:sz="4" w:space="0" w:color="auto"/>
              <w:right w:val="single" w:sz="4" w:space="0" w:color="auto"/>
            </w:tcBorders>
          </w:tcPr>
          <w:p w14:paraId="237C7C5C" w14:textId="77777777" w:rsidR="004F3B3D" w:rsidRPr="008C7BF7" w:rsidRDefault="00742079" w:rsidP="002555E6">
            <w:pPr>
              <w:pStyle w:val="QRDEnTableText"/>
              <w:keepNext/>
              <w:spacing w:before="100" w:line="240" w:lineRule="exact"/>
            </w:pPr>
            <w:r w:rsidRPr="008C7BF7">
              <w:t>Progression</w:t>
            </w:r>
            <w:r w:rsidRPr="008C7BF7">
              <w:noBreakHyphen/>
              <w:t>free survival</w:t>
            </w:r>
          </w:p>
        </w:tc>
        <w:tc>
          <w:tcPr>
            <w:tcW w:w="2155" w:type="dxa"/>
            <w:tcBorders>
              <w:top w:val="single" w:sz="4" w:space="0" w:color="auto"/>
              <w:left w:val="single" w:sz="4" w:space="0" w:color="auto"/>
              <w:right w:val="single" w:sz="4" w:space="0" w:color="auto"/>
            </w:tcBorders>
            <w:vAlign w:val="center"/>
          </w:tcPr>
          <w:p w14:paraId="79BB8F0A" w14:textId="77777777" w:rsidR="004F3B3D" w:rsidRPr="008C7BF7" w:rsidRDefault="004F3B3D" w:rsidP="002555E6">
            <w:pPr>
              <w:pStyle w:val="QRDEnTableText"/>
              <w:keepNext/>
              <w:spacing w:before="100" w:line="240" w:lineRule="exact"/>
              <w:jc w:val="center"/>
            </w:pPr>
          </w:p>
        </w:tc>
        <w:tc>
          <w:tcPr>
            <w:tcW w:w="2228" w:type="dxa"/>
            <w:tcBorders>
              <w:top w:val="single" w:sz="4" w:space="0" w:color="auto"/>
              <w:left w:val="single" w:sz="4" w:space="0" w:color="auto"/>
              <w:right w:val="single" w:sz="4" w:space="0" w:color="auto"/>
            </w:tcBorders>
            <w:vAlign w:val="center"/>
          </w:tcPr>
          <w:p w14:paraId="2B6B66A0" w14:textId="77777777" w:rsidR="004F3B3D" w:rsidRPr="008C7BF7" w:rsidRDefault="004F3B3D" w:rsidP="002555E6">
            <w:pPr>
              <w:pStyle w:val="QRDEnTableText"/>
              <w:keepNext/>
              <w:spacing w:before="100" w:line="240" w:lineRule="exact"/>
              <w:jc w:val="center"/>
            </w:pPr>
          </w:p>
        </w:tc>
        <w:tc>
          <w:tcPr>
            <w:tcW w:w="2180" w:type="dxa"/>
            <w:tcBorders>
              <w:top w:val="single" w:sz="4" w:space="0" w:color="auto"/>
              <w:left w:val="single" w:sz="4" w:space="0" w:color="auto"/>
              <w:right w:val="single" w:sz="4" w:space="0" w:color="auto"/>
            </w:tcBorders>
            <w:vAlign w:val="center"/>
          </w:tcPr>
          <w:p w14:paraId="524CC27E" w14:textId="77777777" w:rsidR="004F3B3D" w:rsidRPr="008C7BF7" w:rsidRDefault="004F3B3D" w:rsidP="002555E6">
            <w:pPr>
              <w:pStyle w:val="QRDEnTableText"/>
              <w:keepNext/>
              <w:spacing w:before="100" w:line="240" w:lineRule="exact"/>
              <w:jc w:val="center"/>
            </w:pPr>
          </w:p>
        </w:tc>
      </w:tr>
      <w:tr w:rsidR="00B87822" w:rsidRPr="008C7BF7" w14:paraId="7838685D" w14:textId="77777777" w:rsidTr="00DE60F7">
        <w:trPr>
          <w:cantSplit/>
        </w:trPr>
        <w:tc>
          <w:tcPr>
            <w:tcW w:w="1885" w:type="dxa"/>
            <w:tcBorders>
              <w:left w:val="single" w:sz="4" w:space="0" w:color="auto"/>
              <w:right w:val="single" w:sz="4" w:space="0" w:color="auto"/>
            </w:tcBorders>
            <w:vAlign w:val="center"/>
          </w:tcPr>
          <w:p w14:paraId="35C898BB" w14:textId="77777777" w:rsidR="004F3B3D" w:rsidRPr="008C7BF7" w:rsidRDefault="00742079" w:rsidP="002555E6">
            <w:pPr>
              <w:pStyle w:val="QRDEnTableText"/>
              <w:keepNext/>
              <w:spacing w:before="50" w:after="50" w:line="240" w:lineRule="exact"/>
              <w:jc w:val="center"/>
            </w:pPr>
            <w:r w:rsidRPr="008C7BF7">
              <w:t>Median (months)</w:t>
            </w:r>
          </w:p>
        </w:tc>
        <w:tc>
          <w:tcPr>
            <w:tcW w:w="2155" w:type="dxa"/>
            <w:tcBorders>
              <w:left w:val="single" w:sz="4" w:space="0" w:color="auto"/>
              <w:right w:val="single" w:sz="4" w:space="0" w:color="auto"/>
            </w:tcBorders>
            <w:vAlign w:val="center"/>
          </w:tcPr>
          <w:p w14:paraId="6B980843" w14:textId="77777777" w:rsidR="004F3B3D" w:rsidRPr="008C7BF7" w:rsidRDefault="00742079" w:rsidP="002555E6">
            <w:pPr>
              <w:pStyle w:val="QRDEnTableText"/>
              <w:keepNext/>
              <w:spacing w:before="100" w:line="240" w:lineRule="exact"/>
              <w:jc w:val="center"/>
            </w:pPr>
            <w:r w:rsidRPr="008C7BF7">
              <w:t>6.1</w:t>
            </w:r>
          </w:p>
        </w:tc>
        <w:tc>
          <w:tcPr>
            <w:tcW w:w="2228" w:type="dxa"/>
            <w:tcBorders>
              <w:left w:val="single" w:sz="4" w:space="0" w:color="auto"/>
              <w:right w:val="single" w:sz="4" w:space="0" w:color="auto"/>
            </w:tcBorders>
            <w:vAlign w:val="center"/>
          </w:tcPr>
          <w:p w14:paraId="4281D35F" w14:textId="75EDC1D0" w:rsidR="004F3B3D" w:rsidRPr="008C7BF7" w:rsidRDefault="00742079" w:rsidP="002555E6">
            <w:pPr>
              <w:pStyle w:val="QRDEnTableText"/>
              <w:keepNext/>
              <w:spacing w:before="100" w:line="240" w:lineRule="exact"/>
              <w:jc w:val="center"/>
            </w:pPr>
            <w:r w:rsidRPr="008C7BF7">
              <w:t>6.7</w:t>
            </w:r>
            <w:r w:rsidRPr="008C7BF7">
              <w:br/>
              <w:t>(p</w:t>
            </w:r>
            <w:r w:rsidR="00526DD6" w:rsidRPr="008C7BF7">
              <w:t> </w:t>
            </w:r>
            <w:r w:rsidRPr="008C7BF7">
              <w:t>=</w:t>
            </w:r>
            <w:r w:rsidR="00526DD6" w:rsidRPr="008C7BF7">
              <w:t> </w:t>
            </w:r>
            <w:r w:rsidRPr="008C7BF7">
              <w:t>0.0026)</w:t>
            </w:r>
          </w:p>
        </w:tc>
        <w:tc>
          <w:tcPr>
            <w:tcW w:w="2180" w:type="dxa"/>
            <w:tcBorders>
              <w:left w:val="single" w:sz="4" w:space="0" w:color="auto"/>
              <w:right w:val="single" w:sz="4" w:space="0" w:color="auto"/>
            </w:tcBorders>
            <w:vAlign w:val="center"/>
          </w:tcPr>
          <w:p w14:paraId="0996C60C" w14:textId="29C89814" w:rsidR="004F3B3D" w:rsidRPr="008C7BF7" w:rsidRDefault="00742079" w:rsidP="002555E6">
            <w:pPr>
              <w:pStyle w:val="QRDEnTableText"/>
              <w:keepNext/>
              <w:spacing w:before="100" w:line="240" w:lineRule="exact"/>
              <w:jc w:val="center"/>
            </w:pPr>
            <w:r w:rsidRPr="008C7BF7">
              <w:t>6.5</w:t>
            </w:r>
            <w:r w:rsidRPr="008C7BF7">
              <w:br/>
              <w:t>(p</w:t>
            </w:r>
            <w:r w:rsidR="00526DD6" w:rsidRPr="008C7BF7">
              <w:t> </w:t>
            </w:r>
            <w:r w:rsidRPr="008C7BF7">
              <w:t>=</w:t>
            </w:r>
            <w:r w:rsidR="00526DD6" w:rsidRPr="008C7BF7">
              <w:t> </w:t>
            </w:r>
            <w:r w:rsidRPr="008C7BF7">
              <w:t>0.0301)</w:t>
            </w:r>
          </w:p>
        </w:tc>
      </w:tr>
      <w:tr w:rsidR="00B87822" w:rsidRPr="008C7BF7" w14:paraId="75DA0827" w14:textId="77777777" w:rsidTr="00DE60F7">
        <w:trPr>
          <w:cantSplit/>
        </w:trPr>
        <w:tc>
          <w:tcPr>
            <w:tcW w:w="1885" w:type="dxa"/>
            <w:tcBorders>
              <w:left w:val="single" w:sz="4" w:space="0" w:color="auto"/>
              <w:bottom w:val="single" w:sz="4" w:space="0" w:color="auto"/>
              <w:right w:val="single" w:sz="4" w:space="0" w:color="auto"/>
            </w:tcBorders>
          </w:tcPr>
          <w:p w14:paraId="2708A5DB" w14:textId="77777777" w:rsidR="004F3B3D" w:rsidRPr="008C7BF7" w:rsidRDefault="00742079" w:rsidP="002555E6">
            <w:pPr>
              <w:pStyle w:val="QRDEnTableText"/>
              <w:keepNext/>
              <w:spacing w:before="50" w:after="120" w:line="240" w:lineRule="exact"/>
              <w:ind w:left="-115"/>
              <w:jc w:val="center"/>
            </w:pPr>
            <w:r w:rsidRPr="008C7BF7">
              <w:t>Hazard ratio</w:t>
            </w:r>
          </w:p>
        </w:tc>
        <w:tc>
          <w:tcPr>
            <w:tcW w:w="2155" w:type="dxa"/>
            <w:tcBorders>
              <w:left w:val="single" w:sz="4" w:space="0" w:color="auto"/>
              <w:bottom w:val="single" w:sz="4" w:space="0" w:color="auto"/>
              <w:right w:val="single" w:sz="4" w:space="0" w:color="auto"/>
            </w:tcBorders>
            <w:vAlign w:val="center"/>
          </w:tcPr>
          <w:p w14:paraId="11CF95F5" w14:textId="77777777" w:rsidR="004F3B3D" w:rsidRPr="008C7BF7" w:rsidRDefault="004F3B3D" w:rsidP="002555E6">
            <w:pPr>
              <w:pStyle w:val="QRDEnTableText"/>
              <w:keepNext/>
              <w:spacing w:before="100" w:line="240" w:lineRule="exact"/>
              <w:jc w:val="center"/>
            </w:pPr>
          </w:p>
        </w:tc>
        <w:tc>
          <w:tcPr>
            <w:tcW w:w="2228" w:type="dxa"/>
            <w:tcBorders>
              <w:left w:val="single" w:sz="4" w:space="0" w:color="auto"/>
              <w:bottom w:val="single" w:sz="4" w:space="0" w:color="auto"/>
              <w:right w:val="single" w:sz="4" w:space="0" w:color="auto"/>
            </w:tcBorders>
            <w:vAlign w:val="center"/>
          </w:tcPr>
          <w:p w14:paraId="63B891D9" w14:textId="77777777" w:rsidR="004F3B3D" w:rsidRPr="008C7BF7" w:rsidRDefault="00742079" w:rsidP="002555E6">
            <w:pPr>
              <w:pStyle w:val="QRDEnTableText"/>
              <w:keepNext/>
              <w:spacing w:before="100" w:line="240" w:lineRule="exact"/>
              <w:jc w:val="center"/>
            </w:pPr>
            <w:r w:rsidRPr="008C7BF7">
              <w:t>0.75</w:t>
            </w:r>
            <w:r w:rsidRPr="008C7BF7">
              <w:br/>
              <w:t>[0.62; 0.91]</w:t>
            </w:r>
          </w:p>
        </w:tc>
        <w:tc>
          <w:tcPr>
            <w:tcW w:w="2180" w:type="dxa"/>
            <w:tcBorders>
              <w:left w:val="single" w:sz="4" w:space="0" w:color="auto"/>
              <w:bottom w:val="single" w:sz="4" w:space="0" w:color="auto"/>
              <w:right w:val="single" w:sz="4" w:space="0" w:color="auto"/>
            </w:tcBorders>
            <w:vAlign w:val="center"/>
          </w:tcPr>
          <w:p w14:paraId="3AC0145D" w14:textId="77777777" w:rsidR="004F3B3D" w:rsidRPr="008C7BF7" w:rsidRDefault="00742079" w:rsidP="002555E6">
            <w:pPr>
              <w:pStyle w:val="QRDEnTableText"/>
              <w:keepNext/>
              <w:spacing w:before="100" w:line="240" w:lineRule="exact"/>
              <w:jc w:val="center"/>
            </w:pPr>
            <w:r w:rsidRPr="008C7BF7">
              <w:t>0.82</w:t>
            </w:r>
            <w:r w:rsidRPr="008C7BF7">
              <w:br/>
              <w:t>[0.68; 0.98]</w:t>
            </w:r>
          </w:p>
        </w:tc>
      </w:tr>
      <w:tr w:rsidR="00B87822" w:rsidRPr="008C7BF7" w14:paraId="5B0668F6" w14:textId="77777777" w:rsidTr="00DE60F7">
        <w:trPr>
          <w:cantSplit/>
          <w:trHeight w:val="930"/>
        </w:trPr>
        <w:tc>
          <w:tcPr>
            <w:tcW w:w="1885" w:type="dxa"/>
            <w:tcBorders>
              <w:top w:val="single" w:sz="4" w:space="0" w:color="auto"/>
              <w:left w:val="single" w:sz="4" w:space="0" w:color="auto"/>
              <w:bottom w:val="single" w:sz="4" w:space="0" w:color="auto"/>
              <w:right w:val="single" w:sz="4" w:space="0" w:color="auto"/>
            </w:tcBorders>
          </w:tcPr>
          <w:p w14:paraId="4877AE3D" w14:textId="77777777" w:rsidR="004F3B3D" w:rsidRPr="008C7BF7" w:rsidRDefault="00742079" w:rsidP="002555E6">
            <w:pPr>
              <w:pStyle w:val="QRDEnTableText"/>
              <w:keepNext/>
              <w:spacing w:before="100" w:line="240" w:lineRule="exact"/>
            </w:pPr>
            <w:r w:rsidRPr="008C7BF7">
              <w:t>Best overall response rate</w:t>
            </w:r>
            <w:r w:rsidRPr="008C7BF7">
              <w:rPr>
                <w:vertAlign w:val="superscript"/>
              </w:rPr>
              <w:t>a</w:t>
            </w:r>
          </w:p>
          <w:p w14:paraId="32642D8E" w14:textId="77777777" w:rsidR="004F3B3D" w:rsidRPr="008C7BF7" w:rsidRDefault="004F3B3D" w:rsidP="002555E6">
            <w:pPr>
              <w:pStyle w:val="QRDEnTableText"/>
              <w:keepNext/>
              <w:spacing w:before="50" w:after="120" w:line="240" w:lineRule="exact"/>
              <w:ind w:left="187"/>
            </w:pPr>
          </w:p>
        </w:tc>
        <w:tc>
          <w:tcPr>
            <w:tcW w:w="2155" w:type="dxa"/>
            <w:tcBorders>
              <w:top w:val="single" w:sz="4" w:space="0" w:color="auto"/>
              <w:left w:val="single" w:sz="4" w:space="0" w:color="auto"/>
              <w:bottom w:val="single" w:sz="4" w:space="0" w:color="auto"/>
              <w:right w:val="single" w:sz="4" w:space="0" w:color="auto"/>
            </w:tcBorders>
            <w:vAlign w:val="center"/>
          </w:tcPr>
          <w:p w14:paraId="483480CB" w14:textId="77777777" w:rsidR="004F3B3D" w:rsidRPr="008C7BF7" w:rsidRDefault="00742079" w:rsidP="002555E6">
            <w:pPr>
              <w:pStyle w:val="QRDEnTableText"/>
              <w:keepNext/>
              <w:spacing w:before="100" w:line="240" w:lineRule="exact"/>
              <w:jc w:val="center"/>
            </w:pPr>
            <w:r w:rsidRPr="008C7BF7">
              <w:t>20.1%</w:t>
            </w:r>
          </w:p>
        </w:tc>
        <w:tc>
          <w:tcPr>
            <w:tcW w:w="2228" w:type="dxa"/>
            <w:tcBorders>
              <w:top w:val="single" w:sz="4" w:space="0" w:color="auto"/>
              <w:left w:val="single" w:sz="4" w:space="0" w:color="auto"/>
              <w:bottom w:val="single" w:sz="4" w:space="0" w:color="auto"/>
              <w:right w:val="single" w:sz="4" w:space="0" w:color="auto"/>
            </w:tcBorders>
            <w:vAlign w:val="center"/>
          </w:tcPr>
          <w:p w14:paraId="213DCE47" w14:textId="7968AB2D" w:rsidR="004F3B3D" w:rsidRPr="008C7BF7" w:rsidRDefault="00742079" w:rsidP="002555E6">
            <w:pPr>
              <w:pStyle w:val="QRDEnTableText"/>
              <w:keepNext/>
              <w:spacing w:before="100" w:line="240" w:lineRule="exact"/>
              <w:jc w:val="center"/>
            </w:pPr>
            <w:r w:rsidRPr="008C7BF7">
              <w:t>34.1%</w:t>
            </w:r>
            <w:r w:rsidRPr="008C7BF7">
              <w:br/>
              <w:t>(p</w:t>
            </w:r>
            <w:r w:rsidR="00526DD6" w:rsidRPr="008C7BF7">
              <w:t> </w:t>
            </w:r>
            <w:r w:rsidRPr="008C7BF7">
              <w:t>&lt;</w:t>
            </w:r>
            <w:r w:rsidR="00526DD6" w:rsidRPr="008C7BF7">
              <w:t> </w:t>
            </w:r>
            <w:r w:rsidRPr="008C7BF7">
              <w:t>0.0001)</w:t>
            </w:r>
          </w:p>
        </w:tc>
        <w:tc>
          <w:tcPr>
            <w:tcW w:w="2180" w:type="dxa"/>
            <w:tcBorders>
              <w:top w:val="single" w:sz="4" w:space="0" w:color="auto"/>
              <w:left w:val="single" w:sz="4" w:space="0" w:color="auto"/>
              <w:bottom w:val="single" w:sz="4" w:space="0" w:color="auto"/>
              <w:right w:val="single" w:sz="4" w:space="0" w:color="auto"/>
            </w:tcBorders>
            <w:vAlign w:val="center"/>
          </w:tcPr>
          <w:p w14:paraId="5B1F4E29" w14:textId="3F7BE6FE" w:rsidR="004F3B3D" w:rsidRPr="008C7BF7" w:rsidRDefault="00742079" w:rsidP="002555E6">
            <w:pPr>
              <w:pStyle w:val="QRDEnTableText"/>
              <w:keepNext/>
              <w:spacing w:before="100" w:line="240" w:lineRule="exact"/>
              <w:jc w:val="center"/>
            </w:pPr>
            <w:r w:rsidRPr="008C7BF7">
              <w:t>30.4%</w:t>
            </w:r>
            <w:r w:rsidRPr="008C7BF7">
              <w:br/>
              <w:t>(p</w:t>
            </w:r>
            <w:r w:rsidR="00526DD6" w:rsidRPr="008C7BF7">
              <w:t> </w:t>
            </w:r>
            <w:r w:rsidRPr="008C7BF7">
              <w:t>=</w:t>
            </w:r>
            <w:r w:rsidR="00526DD6" w:rsidRPr="008C7BF7">
              <w:t> </w:t>
            </w:r>
            <w:r w:rsidRPr="008C7BF7">
              <w:t>0.0023)</w:t>
            </w:r>
          </w:p>
        </w:tc>
      </w:tr>
      <w:tr w:rsidR="00B87822" w:rsidRPr="008C7BF7" w14:paraId="3EB6D53E" w14:textId="77777777" w:rsidTr="00DE60F7">
        <w:trPr>
          <w:cantSplit/>
          <w:trHeight w:val="311"/>
        </w:trPr>
        <w:tc>
          <w:tcPr>
            <w:tcW w:w="8448" w:type="dxa"/>
            <w:gridSpan w:val="4"/>
            <w:tcBorders>
              <w:top w:val="single" w:sz="4" w:space="0" w:color="auto"/>
              <w:left w:val="single" w:sz="4" w:space="0" w:color="auto"/>
              <w:bottom w:val="single" w:sz="4" w:space="0" w:color="auto"/>
              <w:right w:val="single" w:sz="4" w:space="0" w:color="auto"/>
            </w:tcBorders>
          </w:tcPr>
          <w:p w14:paraId="332F7561" w14:textId="1307A782" w:rsidR="00DB688B" w:rsidRPr="008C7BF7" w:rsidRDefault="00742079" w:rsidP="00DE60F7">
            <w:pPr>
              <w:pStyle w:val="QRDEnTableText"/>
              <w:keepNext/>
              <w:spacing w:before="100" w:line="240" w:lineRule="exact"/>
              <w:rPr>
                <w:szCs w:val="22"/>
              </w:rPr>
            </w:pPr>
            <w:r w:rsidRPr="008C7BF7">
              <w:rPr>
                <w:szCs w:val="22"/>
              </w:rPr>
              <w:t>Overall survival</w:t>
            </w:r>
          </w:p>
        </w:tc>
      </w:tr>
      <w:tr w:rsidR="00B87822" w:rsidRPr="008C7BF7" w14:paraId="0D696AF7" w14:textId="77777777" w:rsidTr="00DE60F7">
        <w:trPr>
          <w:cantSplit/>
          <w:trHeight w:val="930"/>
        </w:trPr>
        <w:tc>
          <w:tcPr>
            <w:tcW w:w="1885" w:type="dxa"/>
            <w:tcBorders>
              <w:top w:val="single" w:sz="4" w:space="0" w:color="auto"/>
              <w:left w:val="single" w:sz="4" w:space="0" w:color="auto"/>
              <w:right w:val="single" w:sz="4" w:space="0" w:color="auto"/>
            </w:tcBorders>
            <w:vAlign w:val="center"/>
          </w:tcPr>
          <w:p w14:paraId="0E861567" w14:textId="7AC79247" w:rsidR="00EF4AC0" w:rsidRPr="008C7BF7" w:rsidRDefault="00742079" w:rsidP="00EF4AC0">
            <w:pPr>
              <w:pStyle w:val="QRDEnTableText"/>
              <w:keepNext/>
              <w:spacing w:before="100" w:line="240" w:lineRule="exact"/>
            </w:pPr>
            <w:r w:rsidRPr="008C7BF7">
              <w:t>Median (months)</w:t>
            </w:r>
          </w:p>
        </w:tc>
        <w:tc>
          <w:tcPr>
            <w:tcW w:w="2155" w:type="dxa"/>
            <w:tcBorders>
              <w:top w:val="single" w:sz="4" w:space="0" w:color="auto"/>
              <w:left w:val="single" w:sz="4" w:space="0" w:color="auto"/>
              <w:right w:val="single" w:sz="4" w:space="0" w:color="auto"/>
            </w:tcBorders>
            <w:vAlign w:val="center"/>
          </w:tcPr>
          <w:p w14:paraId="48EFD128" w14:textId="596178E8" w:rsidR="00EF4AC0" w:rsidRPr="008C7BF7" w:rsidRDefault="00742079" w:rsidP="00EF4AC0">
            <w:pPr>
              <w:pStyle w:val="QRDEnTableText"/>
              <w:keepNext/>
              <w:spacing w:before="100" w:line="240" w:lineRule="exact"/>
              <w:jc w:val="center"/>
            </w:pPr>
            <w:r w:rsidRPr="008C7BF7">
              <w:t>13.1</w:t>
            </w:r>
          </w:p>
        </w:tc>
        <w:tc>
          <w:tcPr>
            <w:tcW w:w="2228" w:type="dxa"/>
            <w:tcBorders>
              <w:top w:val="single" w:sz="4" w:space="0" w:color="auto"/>
              <w:left w:val="single" w:sz="4" w:space="0" w:color="auto"/>
              <w:right w:val="single" w:sz="4" w:space="0" w:color="auto"/>
            </w:tcBorders>
          </w:tcPr>
          <w:p w14:paraId="61F2949C" w14:textId="77777777" w:rsidR="00EF4AC0" w:rsidRPr="008C7BF7" w:rsidRDefault="00742079" w:rsidP="00EF4AC0">
            <w:pPr>
              <w:pStyle w:val="QRDEnTableText"/>
              <w:keepNext/>
              <w:spacing w:before="100" w:line="240" w:lineRule="exact"/>
              <w:jc w:val="center"/>
              <w:rPr>
                <w:szCs w:val="22"/>
              </w:rPr>
            </w:pPr>
            <w:r w:rsidRPr="008C7BF7">
              <w:rPr>
                <w:szCs w:val="22"/>
              </w:rPr>
              <w:t>13.6</w:t>
            </w:r>
          </w:p>
          <w:p w14:paraId="3337C2F9" w14:textId="323C076E" w:rsidR="00EF4AC0" w:rsidRPr="008C7BF7" w:rsidRDefault="00742079" w:rsidP="00EF4AC0">
            <w:pPr>
              <w:pStyle w:val="QRDEnTableText"/>
              <w:keepNext/>
              <w:spacing w:before="100" w:line="240" w:lineRule="exact"/>
              <w:jc w:val="center"/>
            </w:pPr>
            <w:r w:rsidRPr="008C7BF7">
              <w:rPr>
                <w:szCs w:val="22"/>
              </w:rPr>
              <w:t>(p = 0.4203)</w:t>
            </w:r>
          </w:p>
        </w:tc>
        <w:tc>
          <w:tcPr>
            <w:tcW w:w="2180" w:type="dxa"/>
            <w:tcBorders>
              <w:top w:val="single" w:sz="4" w:space="0" w:color="auto"/>
              <w:left w:val="single" w:sz="4" w:space="0" w:color="auto"/>
              <w:right w:val="single" w:sz="4" w:space="0" w:color="auto"/>
            </w:tcBorders>
          </w:tcPr>
          <w:p w14:paraId="759AC9D5" w14:textId="77777777" w:rsidR="00EF4AC0" w:rsidRPr="008C7BF7" w:rsidRDefault="00742079" w:rsidP="00EF4AC0">
            <w:pPr>
              <w:pStyle w:val="QRDEnTableText"/>
              <w:keepNext/>
              <w:spacing w:before="100" w:line="240" w:lineRule="exact"/>
              <w:jc w:val="center"/>
              <w:rPr>
                <w:szCs w:val="22"/>
              </w:rPr>
            </w:pPr>
            <w:r w:rsidRPr="008C7BF7">
              <w:rPr>
                <w:szCs w:val="22"/>
              </w:rPr>
              <w:t>13.4</w:t>
            </w:r>
          </w:p>
          <w:p w14:paraId="7D3FA352" w14:textId="4E3DF800" w:rsidR="00EF4AC0" w:rsidRPr="008C7BF7" w:rsidRDefault="00742079" w:rsidP="00EF4AC0">
            <w:pPr>
              <w:pStyle w:val="QRDEnTableText"/>
              <w:keepNext/>
              <w:spacing w:before="100" w:line="240" w:lineRule="exact"/>
              <w:jc w:val="center"/>
            </w:pPr>
            <w:r w:rsidRPr="008C7BF7">
              <w:rPr>
                <w:szCs w:val="22"/>
              </w:rPr>
              <w:t>(p = 0.7613)</w:t>
            </w:r>
          </w:p>
        </w:tc>
      </w:tr>
      <w:tr w:rsidR="00B87822" w:rsidRPr="008C7BF7" w14:paraId="14E71588" w14:textId="77777777" w:rsidTr="00DE60F7">
        <w:trPr>
          <w:cantSplit/>
          <w:trHeight w:val="595"/>
        </w:trPr>
        <w:tc>
          <w:tcPr>
            <w:tcW w:w="1885" w:type="dxa"/>
            <w:tcBorders>
              <w:left w:val="single" w:sz="4" w:space="0" w:color="auto"/>
              <w:bottom w:val="single" w:sz="4" w:space="0" w:color="auto"/>
              <w:right w:val="single" w:sz="4" w:space="0" w:color="auto"/>
            </w:tcBorders>
          </w:tcPr>
          <w:p w14:paraId="5CF6D441" w14:textId="5543AD65" w:rsidR="00EF4AC0" w:rsidRPr="008C7BF7" w:rsidRDefault="00742079" w:rsidP="00DE60F7">
            <w:pPr>
              <w:pStyle w:val="QRDEnTableText"/>
              <w:keepNext/>
              <w:spacing w:before="50" w:after="120" w:line="240" w:lineRule="exact"/>
              <w:ind w:left="187"/>
            </w:pPr>
            <w:r w:rsidRPr="008C7BF7">
              <w:rPr>
                <w:szCs w:val="22"/>
              </w:rPr>
              <w:t>Hazard ratio</w:t>
            </w:r>
          </w:p>
        </w:tc>
        <w:tc>
          <w:tcPr>
            <w:tcW w:w="2155" w:type="dxa"/>
            <w:tcBorders>
              <w:left w:val="single" w:sz="4" w:space="0" w:color="auto"/>
              <w:bottom w:val="single" w:sz="4" w:space="0" w:color="auto"/>
              <w:right w:val="single" w:sz="4" w:space="0" w:color="auto"/>
            </w:tcBorders>
            <w:vAlign w:val="center"/>
          </w:tcPr>
          <w:p w14:paraId="0439AD70" w14:textId="77777777" w:rsidR="00EF4AC0" w:rsidRPr="008C7BF7" w:rsidRDefault="00EF4AC0" w:rsidP="00EF4AC0">
            <w:pPr>
              <w:pStyle w:val="QRDEnTableText"/>
              <w:keepNext/>
              <w:spacing w:before="100" w:line="240" w:lineRule="exact"/>
              <w:jc w:val="center"/>
            </w:pPr>
          </w:p>
        </w:tc>
        <w:tc>
          <w:tcPr>
            <w:tcW w:w="2228" w:type="dxa"/>
            <w:tcBorders>
              <w:left w:val="single" w:sz="4" w:space="0" w:color="auto"/>
              <w:bottom w:val="single" w:sz="4" w:space="0" w:color="auto"/>
              <w:right w:val="single" w:sz="4" w:space="0" w:color="auto"/>
            </w:tcBorders>
          </w:tcPr>
          <w:p w14:paraId="33BF63C6" w14:textId="43F5C9DF" w:rsidR="00EF4AC0" w:rsidRPr="008C7BF7" w:rsidRDefault="00742079" w:rsidP="00EF4AC0">
            <w:pPr>
              <w:pStyle w:val="QRDEnTableText"/>
              <w:keepNext/>
              <w:spacing w:before="100" w:line="240" w:lineRule="exact"/>
              <w:jc w:val="center"/>
            </w:pPr>
            <w:r w:rsidRPr="008C7BF7">
              <w:rPr>
                <w:szCs w:val="22"/>
              </w:rPr>
              <w:t>0.93</w:t>
            </w:r>
            <w:r w:rsidRPr="008C7BF7">
              <w:rPr>
                <w:szCs w:val="22"/>
              </w:rPr>
              <w:br/>
              <w:t>[0.78; 1.11]</w:t>
            </w:r>
          </w:p>
        </w:tc>
        <w:tc>
          <w:tcPr>
            <w:tcW w:w="2180" w:type="dxa"/>
            <w:tcBorders>
              <w:left w:val="single" w:sz="4" w:space="0" w:color="auto"/>
              <w:bottom w:val="single" w:sz="4" w:space="0" w:color="auto"/>
              <w:right w:val="single" w:sz="4" w:space="0" w:color="auto"/>
            </w:tcBorders>
          </w:tcPr>
          <w:p w14:paraId="506384B6" w14:textId="3A5FE926" w:rsidR="00EF4AC0" w:rsidRPr="008C7BF7" w:rsidRDefault="00742079" w:rsidP="00EF4AC0">
            <w:pPr>
              <w:pStyle w:val="QRDEnTableText"/>
              <w:keepNext/>
              <w:spacing w:before="100" w:line="240" w:lineRule="exact"/>
              <w:jc w:val="center"/>
            </w:pPr>
            <w:r w:rsidRPr="008C7BF7">
              <w:rPr>
                <w:szCs w:val="22"/>
              </w:rPr>
              <w:t>1.03</w:t>
            </w:r>
            <w:r w:rsidRPr="008C7BF7">
              <w:rPr>
                <w:szCs w:val="22"/>
              </w:rPr>
              <w:br/>
              <w:t>[0.86, 1.23]</w:t>
            </w:r>
          </w:p>
        </w:tc>
      </w:tr>
    </w:tbl>
    <w:p w14:paraId="3B5FDD73" w14:textId="77777777" w:rsidR="00311273" w:rsidRPr="008C7BF7" w:rsidRDefault="00742079" w:rsidP="00311273">
      <w:pPr>
        <w:pStyle w:val="TabFigFooter"/>
        <w:spacing w:before="0" w:line="240" w:lineRule="auto"/>
        <w:ind w:left="0" w:firstLine="0"/>
        <w:rPr>
          <w:rFonts w:ascii="Times New Roman" w:hAnsi="Times New Roman"/>
          <w:lang w:eastAsia="ja-JP"/>
        </w:rPr>
      </w:pPr>
      <w:r w:rsidRPr="008C7BF7">
        <w:rPr>
          <w:rFonts w:ascii="Times New Roman" w:hAnsi="Times New Roman"/>
          <w:lang w:eastAsia="ja-JP"/>
        </w:rPr>
        <w:tab/>
      </w:r>
      <w:r w:rsidRPr="008C7BF7">
        <w:rPr>
          <w:rFonts w:ascii="Times New Roman" w:hAnsi="Times New Roman"/>
          <w:vertAlign w:val="superscript"/>
          <w:lang w:eastAsia="ja-JP"/>
        </w:rPr>
        <w:t xml:space="preserve">a </w:t>
      </w:r>
      <w:r w:rsidRPr="008C7BF7">
        <w:rPr>
          <w:rFonts w:ascii="Times New Roman" w:hAnsi="Times New Roman"/>
          <w:lang w:eastAsia="ja-JP"/>
        </w:rPr>
        <w:t xml:space="preserve"> patients with measurable disease at baseline</w:t>
      </w:r>
    </w:p>
    <w:p w14:paraId="2CE38EF7" w14:textId="77777777" w:rsidR="004F3B3D" w:rsidRPr="008C7BF7" w:rsidRDefault="004F3B3D" w:rsidP="002555E6">
      <w:pPr>
        <w:pStyle w:val="QRDEnBodyText"/>
        <w:keepNext/>
      </w:pPr>
    </w:p>
    <w:p w14:paraId="13D89694" w14:textId="77777777" w:rsidR="00376DB8" w:rsidRPr="008C7BF7" w:rsidRDefault="00742079" w:rsidP="00376DB8">
      <w:pPr>
        <w:pStyle w:val="QRDEnBodyText"/>
        <w:rPr>
          <w:i/>
        </w:rPr>
      </w:pPr>
      <w:r w:rsidRPr="008C7BF7">
        <w:rPr>
          <w:i/>
        </w:rPr>
        <w:t>First-line treatment of non-squamous NSCLC with EGFR activating mutations in combination with erlotinib</w:t>
      </w:r>
    </w:p>
    <w:p w14:paraId="184B17B1" w14:textId="77777777" w:rsidR="00376DB8" w:rsidRPr="008C7BF7" w:rsidRDefault="00376DB8" w:rsidP="0044424A">
      <w:pPr>
        <w:pStyle w:val="QRDEnBodyText"/>
        <w:rPr>
          <w:szCs w:val="22"/>
        </w:rPr>
      </w:pPr>
    </w:p>
    <w:p w14:paraId="6763C28B" w14:textId="041D4F96" w:rsidR="004C7584" w:rsidRPr="008C7BF7" w:rsidRDefault="00742079" w:rsidP="004C7584">
      <w:pPr>
        <w:pStyle w:val="QRDHeading4"/>
      </w:pPr>
      <w:r w:rsidRPr="008C7BF7">
        <w:t>JO25567</w:t>
      </w:r>
    </w:p>
    <w:p w14:paraId="6719FACD" w14:textId="1BFB0C92" w:rsidR="004F3B3D" w:rsidRPr="008C7BF7" w:rsidRDefault="00742079" w:rsidP="009B63A3">
      <w:pPr>
        <w:pStyle w:val="QRDEnBodyText"/>
      </w:pPr>
      <w:r w:rsidRPr="008C7BF7">
        <w:t xml:space="preserve">Study JO25567 was a </w:t>
      </w:r>
      <w:r w:rsidR="00FD43F0" w:rsidRPr="008C7BF7">
        <w:t>randomised</w:t>
      </w:r>
      <w:r w:rsidRPr="008C7BF7">
        <w:t>, open-label, multi-</w:t>
      </w:r>
      <w:r w:rsidR="00FD43F0" w:rsidRPr="008C7BF7">
        <w:t>centr</w:t>
      </w:r>
      <w:r w:rsidR="00FD43F0" w:rsidRPr="008C7BF7">
        <w:rPr>
          <w:rStyle w:val="CommentReference"/>
          <w:sz w:val="22"/>
          <w:szCs w:val="22"/>
        </w:rPr>
        <w:t>e</w:t>
      </w:r>
      <w:r w:rsidRPr="008C7BF7">
        <w:t xml:space="preserve"> </w:t>
      </w:r>
      <w:r w:rsidR="004859AA" w:rsidRPr="008C7BF7">
        <w:t xml:space="preserve">phase </w:t>
      </w:r>
      <w:r w:rsidRPr="008C7BF7">
        <w:t xml:space="preserve">II study conducted in Japan to evaluate the efficacy and safety of Avastin used in addition to erlotinib in patients with non-squamous NSCLC with EGFR activating mutations </w:t>
      </w:r>
      <w:r w:rsidRPr="008C7BF7">
        <w:rPr>
          <w:rFonts w:eastAsia="MS Mincho"/>
        </w:rPr>
        <w:t xml:space="preserve">(exon 19 deletion or exon 21 L858R mutation) </w:t>
      </w:r>
      <w:r w:rsidRPr="008C7BF7">
        <w:t xml:space="preserve">who had not received prior systemic therapy for </w:t>
      </w:r>
      <w:r w:rsidR="00F91350" w:rsidRPr="008C7BF7">
        <w:t xml:space="preserve">stage </w:t>
      </w:r>
      <w:r w:rsidRPr="008C7BF7">
        <w:t xml:space="preserve">IIIB/IV or recurrent disease. </w:t>
      </w:r>
    </w:p>
    <w:p w14:paraId="6AB77638" w14:textId="77777777" w:rsidR="004F3B3D" w:rsidRPr="008C7BF7" w:rsidRDefault="004F3B3D" w:rsidP="009B63A3">
      <w:pPr>
        <w:pStyle w:val="QRDEnBodyText"/>
      </w:pPr>
    </w:p>
    <w:p w14:paraId="1B3F23D4" w14:textId="77777777" w:rsidR="004F3B3D" w:rsidRPr="008C7BF7" w:rsidRDefault="00742079" w:rsidP="009B63A3">
      <w:pPr>
        <w:pStyle w:val="QRDEnBodyText"/>
      </w:pPr>
      <w:r w:rsidRPr="008C7BF7">
        <w:t>The primary endpoint was progression-free survival (PFS) based on independent review assessment. Secondary endpoints included overall survival, response rate, disease control rate, duration of response, and safety.</w:t>
      </w:r>
    </w:p>
    <w:p w14:paraId="604E3B8E" w14:textId="77777777" w:rsidR="004F3B3D" w:rsidRPr="008C7BF7" w:rsidRDefault="004F3B3D" w:rsidP="009B63A3">
      <w:pPr>
        <w:pStyle w:val="QRDEnBodyText"/>
      </w:pPr>
    </w:p>
    <w:p w14:paraId="505BC3B0" w14:textId="39E70B2A" w:rsidR="002555E6" w:rsidRPr="008C7BF7" w:rsidRDefault="00742079" w:rsidP="009B63A3">
      <w:pPr>
        <w:pStyle w:val="QRDEnBodyText"/>
      </w:pPr>
      <w:r w:rsidRPr="008C7BF7">
        <w:t>EGFR mutation status was determined for each patient prior to patient screening and 154</w:t>
      </w:r>
      <w:r w:rsidR="00252EF4" w:rsidRPr="008C7BF7">
        <w:t> </w:t>
      </w:r>
      <w:r w:rsidRPr="008C7BF7">
        <w:t>patients were randomised to receive either erlotinib</w:t>
      </w:r>
      <w:r w:rsidR="003D015D" w:rsidRPr="008C7BF7">
        <w:t> </w:t>
      </w:r>
      <w:r w:rsidRPr="008C7BF7">
        <w:t>+</w:t>
      </w:r>
      <w:r w:rsidR="003D015D" w:rsidRPr="008C7BF7">
        <w:t> </w:t>
      </w:r>
      <w:r w:rsidRPr="008C7BF7">
        <w:t>Avastin (erlotinib 150 mg oral daily</w:t>
      </w:r>
      <w:r w:rsidR="003D015D" w:rsidRPr="008C7BF7">
        <w:t> </w:t>
      </w:r>
      <w:r w:rsidRPr="008C7BF7">
        <w:t>+</w:t>
      </w:r>
      <w:r w:rsidR="003D015D" w:rsidRPr="008C7BF7">
        <w:t> </w:t>
      </w:r>
      <w:r w:rsidRPr="008C7BF7">
        <w:t>Avastin [15</w:t>
      </w:r>
      <w:r w:rsidR="007C6D90" w:rsidRPr="008C7BF7">
        <w:t> </w:t>
      </w:r>
      <w:r w:rsidRPr="008C7BF7">
        <w:t xml:space="preserve">mg/kg </w:t>
      </w:r>
      <w:r w:rsidR="002A6A33" w:rsidRPr="008C7BF7">
        <w:t>intravenous</w:t>
      </w:r>
      <w:r w:rsidR="006E092F" w:rsidRPr="008C7BF7">
        <w:t>ly</w:t>
      </w:r>
      <w:r w:rsidRPr="008C7BF7">
        <w:t xml:space="preserve"> every 3</w:t>
      </w:r>
      <w:r w:rsidR="007C6D90" w:rsidRPr="008C7BF7">
        <w:t> </w:t>
      </w:r>
      <w:r w:rsidRPr="008C7BF7">
        <w:t>weeks]) or erlotinib monotherapy (150 mg oral daily) until disease progression (PD) or unacceptable toxicity. In the absence of PD, discontinuation of one component of study treatment in the erlotinib</w:t>
      </w:r>
      <w:r w:rsidR="003D015D" w:rsidRPr="008C7BF7">
        <w:t> </w:t>
      </w:r>
      <w:r w:rsidRPr="008C7BF7">
        <w:t>+</w:t>
      </w:r>
      <w:r w:rsidR="003D015D" w:rsidRPr="008C7BF7">
        <w:t> </w:t>
      </w:r>
      <w:r w:rsidRPr="008C7BF7">
        <w:t>Avastin arm did not lead to discontinuation of the other component of study treatment as specified in the study protocol.</w:t>
      </w:r>
    </w:p>
    <w:p w14:paraId="714C59C5" w14:textId="77777777" w:rsidR="002555E6" w:rsidRPr="008C7BF7" w:rsidRDefault="002555E6" w:rsidP="009B63A3">
      <w:pPr>
        <w:pStyle w:val="QRDEnBodyText"/>
      </w:pPr>
    </w:p>
    <w:p w14:paraId="1C8476E9" w14:textId="1852C6BA" w:rsidR="004F3B3D" w:rsidRPr="008C7BF7" w:rsidRDefault="00742079" w:rsidP="009B63A3">
      <w:pPr>
        <w:pStyle w:val="QRDEnBodyText"/>
      </w:pPr>
      <w:r w:rsidRPr="008C7BF7">
        <w:t>The efficacy results of the study are presented in Table 14.</w:t>
      </w:r>
    </w:p>
    <w:p w14:paraId="5334C5EA" w14:textId="20D2778D" w:rsidR="009B63A3" w:rsidRPr="008C7BF7" w:rsidRDefault="009B63A3" w:rsidP="009B63A3">
      <w:pPr>
        <w:pStyle w:val="QRDEnBodyText"/>
      </w:pPr>
    </w:p>
    <w:p w14:paraId="547139F8" w14:textId="4446ED07" w:rsidR="004F3B3D" w:rsidRPr="008C7BF7" w:rsidRDefault="004F3B3D" w:rsidP="002555E6">
      <w:pPr>
        <w:pStyle w:val="QRDEnBodyText"/>
        <w:keepNext/>
      </w:pPr>
    </w:p>
    <w:p w14:paraId="16C9BD5B" w14:textId="77777777" w:rsidR="004F3B3D" w:rsidRPr="008C7BF7" w:rsidRDefault="00742079" w:rsidP="002555E6">
      <w:pPr>
        <w:pStyle w:val="TableTitle"/>
        <w:spacing w:before="0" w:after="0" w:line="240" w:lineRule="auto"/>
        <w:ind w:left="0" w:firstLine="0"/>
        <w:rPr>
          <w:lang w:eastAsia="ja-JP"/>
        </w:rPr>
      </w:pPr>
      <w:r w:rsidRPr="008C7BF7">
        <w:rPr>
          <w:lang w:eastAsia="ja-JP"/>
        </w:rPr>
        <w:t>Table 14</w:t>
      </w:r>
      <w:r w:rsidRPr="008C7BF7">
        <w:rPr>
          <w:lang w:eastAsia="ja-JP"/>
        </w:rPr>
        <w:tab/>
        <w:t>Efficacy results for study JO25567</w:t>
      </w:r>
    </w:p>
    <w:p w14:paraId="547212DD" w14:textId="77777777" w:rsidR="004F3B3D" w:rsidRPr="008C7BF7" w:rsidRDefault="004F3B3D" w:rsidP="002555E6">
      <w:pPr>
        <w:pStyle w:val="QRDEnBodyText"/>
        <w:keepNext/>
      </w:pPr>
    </w:p>
    <w:tbl>
      <w:tblPr>
        <w:tblW w:w="8859" w:type="dxa"/>
        <w:tblBorders>
          <w:top w:val="single" w:sz="6" w:space="0" w:color="000000"/>
          <w:bottom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5173"/>
        <w:gridCol w:w="1843"/>
        <w:gridCol w:w="1843"/>
      </w:tblGrid>
      <w:tr w:rsidR="00B87822" w:rsidRPr="008C7BF7" w14:paraId="03AAF47A" w14:textId="77777777" w:rsidTr="00DE60F7">
        <w:tc>
          <w:tcPr>
            <w:tcW w:w="5173" w:type="dxa"/>
            <w:tcBorders>
              <w:top w:val="single" w:sz="4" w:space="0" w:color="000000"/>
              <w:left w:val="single" w:sz="4" w:space="0" w:color="000000"/>
              <w:bottom w:val="single" w:sz="4" w:space="0" w:color="000000"/>
              <w:right w:val="single" w:sz="4" w:space="0" w:color="000000"/>
            </w:tcBorders>
          </w:tcPr>
          <w:p w14:paraId="374A9B13" w14:textId="77777777" w:rsidR="004F3B3D" w:rsidRPr="008C7BF7" w:rsidRDefault="004F3B3D" w:rsidP="002555E6">
            <w:pPr>
              <w:pStyle w:val="QRDEnTableText"/>
              <w:keepNext/>
              <w:spacing w:before="50" w:after="50" w:line="240" w:lineRule="exact"/>
            </w:pPr>
          </w:p>
        </w:tc>
        <w:tc>
          <w:tcPr>
            <w:tcW w:w="1843" w:type="dxa"/>
            <w:tcBorders>
              <w:top w:val="single" w:sz="4" w:space="0" w:color="000000"/>
              <w:left w:val="single" w:sz="4" w:space="0" w:color="000000"/>
              <w:bottom w:val="single" w:sz="4" w:space="0" w:color="000000"/>
              <w:right w:val="single" w:sz="4" w:space="0" w:color="000000"/>
            </w:tcBorders>
          </w:tcPr>
          <w:p w14:paraId="442C0C3B" w14:textId="77777777" w:rsidR="004F3B3D" w:rsidRPr="008C7BF7" w:rsidRDefault="00742079" w:rsidP="002555E6">
            <w:pPr>
              <w:pStyle w:val="QRDEnTableText"/>
              <w:keepNext/>
              <w:spacing w:before="50" w:after="50" w:line="240" w:lineRule="exact"/>
              <w:jc w:val="center"/>
              <w:rPr>
                <w:b/>
              </w:rPr>
            </w:pPr>
            <w:r w:rsidRPr="008C7BF7">
              <w:rPr>
                <w:b/>
              </w:rPr>
              <w:t>Erlotinib</w:t>
            </w:r>
          </w:p>
          <w:p w14:paraId="68DE1596" w14:textId="03A58BD0" w:rsidR="004F3B3D" w:rsidRPr="008C7BF7" w:rsidRDefault="00742079" w:rsidP="002555E6">
            <w:pPr>
              <w:pStyle w:val="QRDEnTableText"/>
              <w:keepNext/>
              <w:spacing w:before="50" w:after="50" w:line="240" w:lineRule="exact"/>
              <w:jc w:val="center"/>
              <w:rPr>
                <w:b/>
              </w:rPr>
            </w:pPr>
            <w:r w:rsidRPr="008C7BF7">
              <w:rPr>
                <w:b/>
              </w:rPr>
              <w:t>N</w:t>
            </w:r>
            <w:r w:rsidR="00526DD6" w:rsidRPr="008C7BF7">
              <w:rPr>
                <w:b/>
              </w:rPr>
              <w:t> </w:t>
            </w:r>
            <w:r w:rsidRPr="008C7BF7">
              <w:rPr>
                <w:b/>
              </w:rPr>
              <w:t>=</w:t>
            </w:r>
            <w:r w:rsidR="00526DD6" w:rsidRPr="008C7BF7">
              <w:rPr>
                <w:b/>
              </w:rPr>
              <w:t> </w:t>
            </w:r>
            <w:r w:rsidRPr="008C7BF7">
              <w:rPr>
                <w:b/>
              </w:rPr>
              <w:t>77</w:t>
            </w:r>
            <w:r w:rsidRPr="008C7BF7">
              <w:rPr>
                <w:b/>
                <w:vertAlign w:val="superscript"/>
              </w:rPr>
              <w:t>#</w:t>
            </w:r>
          </w:p>
        </w:tc>
        <w:tc>
          <w:tcPr>
            <w:tcW w:w="1843" w:type="dxa"/>
            <w:tcBorders>
              <w:top w:val="single" w:sz="4" w:space="0" w:color="000000"/>
              <w:left w:val="single" w:sz="4" w:space="0" w:color="000000"/>
              <w:bottom w:val="single" w:sz="4" w:space="0" w:color="000000"/>
              <w:right w:val="single" w:sz="4" w:space="0" w:color="000000"/>
            </w:tcBorders>
          </w:tcPr>
          <w:p w14:paraId="2AEF19BF" w14:textId="77777777" w:rsidR="004F3B3D" w:rsidRPr="008C7BF7" w:rsidRDefault="00742079" w:rsidP="002555E6">
            <w:pPr>
              <w:pStyle w:val="QRDEnTableText"/>
              <w:keepNext/>
              <w:spacing w:before="50" w:after="50" w:line="240" w:lineRule="exact"/>
              <w:jc w:val="center"/>
              <w:rPr>
                <w:b/>
              </w:rPr>
            </w:pPr>
            <w:r w:rsidRPr="008C7BF7">
              <w:rPr>
                <w:b/>
              </w:rPr>
              <w:t>Erlotinib + Avastin</w:t>
            </w:r>
          </w:p>
          <w:p w14:paraId="31BB90B3" w14:textId="4929DADA" w:rsidR="004F3B3D" w:rsidRPr="008C7BF7" w:rsidRDefault="00742079" w:rsidP="002555E6">
            <w:pPr>
              <w:pStyle w:val="QRDEnTableText"/>
              <w:keepNext/>
              <w:spacing w:before="50" w:after="50" w:line="240" w:lineRule="exact"/>
              <w:jc w:val="center"/>
              <w:rPr>
                <w:b/>
              </w:rPr>
            </w:pPr>
            <w:r w:rsidRPr="008C7BF7">
              <w:rPr>
                <w:b/>
              </w:rPr>
              <w:t>N</w:t>
            </w:r>
            <w:r w:rsidR="00526DD6" w:rsidRPr="008C7BF7">
              <w:rPr>
                <w:b/>
              </w:rPr>
              <w:t> </w:t>
            </w:r>
            <w:r w:rsidRPr="008C7BF7">
              <w:rPr>
                <w:b/>
              </w:rPr>
              <w:t>=</w:t>
            </w:r>
            <w:r w:rsidR="00526DD6" w:rsidRPr="008C7BF7">
              <w:rPr>
                <w:b/>
              </w:rPr>
              <w:t> </w:t>
            </w:r>
            <w:r w:rsidRPr="008C7BF7">
              <w:rPr>
                <w:b/>
              </w:rPr>
              <w:t>75</w:t>
            </w:r>
            <w:r w:rsidRPr="008C7BF7">
              <w:rPr>
                <w:b/>
                <w:vertAlign w:val="superscript"/>
              </w:rPr>
              <w:t>#</w:t>
            </w:r>
          </w:p>
        </w:tc>
      </w:tr>
      <w:tr w:rsidR="00B87822" w:rsidRPr="008C7BF7" w14:paraId="1123C63B" w14:textId="77777777" w:rsidTr="00DE60F7">
        <w:tc>
          <w:tcPr>
            <w:tcW w:w="5173" w:type="dxa"/>
            <w:tcBorders>
              <w:top w:val="single" w:sz="4" w:space="0" w:color="000000"/>
              <w:left w:val="single" w:sz="4" w:space="0" w:color="000000"/>
              <w:bottom w:val="nil"/>
              <w:right w:val="single" w:sz="4" w:space="0" w:color="000000"/>
            </w:tcBorders>
          </w:tcPr>
          <w:p w14:paraId="5071B0CE" w14:textId="77777777" w:rsidR="004F3B3D" w:rsidRPr="008C7BF7" w:rsidRDefault="00742079" w:rsidP="002555E6">
            <w:pPr>
              <w:pStyle w:val="QRDEnTableText"/>
              <w:keepNext/>
              <w:spacing w:before="50" w:after="50" w:line="240" w:lineRule="exact"/>
            </w:pPr>
            <w:r w:rsidRPr="008C7BF7">
              <w:rPr>
                <w:b/>
              </w:rPr>
              <w:t>PFS</w:t>
            </w:r>
            <w:r w:rsidRPr="008C7BF7">
              <w:t>^ (months)</w:t>
            </w:r>
          </w:p>
          <w:p w14:paraId="3498A96D" w14:textId="77777777" w:rsidR="004F3B3D" w:rsidRPr="008C7BF7" w:rsidRDefault="00742079" w:rsidP="002555E6">
            <w:pPr>
              <w:pStyle w:val="QRDEnTableText"/>
              <w:keepNext/>
              <w:spacing w:before="50" w:after="50" w:line="240" w:lineRule="exact"/>
            </w:pPr>
            <w:r w:rsidRPr="008C7BF7">
              <w:t>Median</w:t>
            </w:r>
          </w:p>
        </w:tc>
        <w:tc>
          <w:tcPr>
            <w:tcW w:w="1843" w:type="dxa"/>
            <w:tcBorders>
              <w:top w:val="single" w:sz="4" w:space="0" w:color="000000"/>
              <w:left w:val="single" w:sz="4" w:space="0" w:color="000000"/>
              <w:bottom w:val="nil"/>
              <w:right w:val="single" w:sz="4" w:space="0" w:color="000000"/>
            </w:tcBorders>
          </w:tcPr>
          <w:p w14:paraId="5FA8853A" w14:textId="77777777" w:rsidR="004F3B3D" w:rsidRPr="008C7BF7" w:rsidRDefault="004F3B3D" w:rsidP="002555E6">
            <w:pPr>
              <w:pStyle w:val="QRDEnTableText"/>
              <w:keepNext/>
              <w:spacing w:before="50" w:after="50" w:line="240" w:lineRule="exact"/>
              <w:jc w:val="center"/>
            </w:pPr>
          </w:p>
          <w:p w14:paraId="5F0BD89C" w14:textId="77777777" w:rsidR="004F3B3D" w:rsidRPr="008C7BF7" w:rsidRDefault="00742079" w:rsidP="002555E6">
            <w:pPr>
              <w:pStyle w:val="QRDEnTableText"/>
              <w:keepNext/>
              <w:spacing w:before="50" w:after="50" w:line="240" w:lineRule="exact"/>
              <w:jc w:val="center"/>
            </w:pPr>
            <w:r w:rsidRPr="008C7BF7">
              <w:t>9.7</w:t>
            </w:r>
          </w:p>
        </w:tc>
        <w:tc>
          <w:tcPr>
            <w:tcW w:w="1843" w:type="dxa"/>
            <w:tcBorders>
              <w:top w:val="single" w:sz="4" w:space="0" w:color="000000"/>
              <w:left w:val="single" w:sz="4" w:space="0" w:color="000000"/>
              <w:bottom w:val="nil"/>
              <w:right w:val="single" w:sz="4" w:space="0" w:color="000000"/>
            </w:tcBorders>
          </w:tcPr>
          <w:p w14:paraId="6481D101" w14:textId="77777777" w:rsidR="004F3B3D" w:rsidRPr="008C7BF7" w:rsidRDefault="004F3B3D" w:rsidP="002555E6">
            <w:pPr>
              <w:pStyle w:val="QRDEnTableText"/>
              <w:keepNext/>
              <w:spacing w:before="50" w:after="50" w:line="240" w:lineRule="exact"/>
              <w:jc w:val="center"/>
            </w:pPr>
          </w:p>
          <w:p w14:paraId="633C08A0" w14:textId="77777777" w:rsidR="004F3B3D" w:rsidRPr="008C7BF7" w:rsidRDefault="00742079" w:rsidP="002555E6">
            <w:pPr>
              <w:pStyle w:val="QRDEnTableText"/>
              <w:keepNext/>
              <w:spacing w:before="50" w:after="50" w:line="240" w:lineRule="exact"/>
              <w:jc w:val="center"/>
            </w:pPr>
            <w:r w:rsidRPr="008C7BF7">
              <w:t>16.0</w:t>
            </w:r>
          </w:p>
        </w:tc>
      </w:tr>
      <w:tr w:rsidR="00B87822" w:rsidRPr="008C7BF7" w14:paraId="31162ADB" w14:textId="77777777" w:rsidTr="00DE60F7">
        <w:tc>
          <w:tcPr>
            <w:tcW w:w="5173" w:type="dxa"/>
            <w:tcBorders>
              <w:top w:val="nil"/>
              <w:left w:val="single" w:sz="4" w:space="0" w:color="000000"/>
              <w:bottom w:val="single" w:sz="4" w:space="0" w:color="000000"/>
              <w:right w:val="single" w:sz="4" w:space="0" w:color="000000"/>
            </w:tcBorders>
          </w:tcPr>
          <w:p w14:paraId="247892B0" w14:textId="77777777" w:rsidR="004F3B3D" w:rsidRPr="008C7BF7" w:rsidRDefault="00742079" w:rsidP="002555E6">
            <w:pPr>
              <w:pStyle w:val="QRDEnTableText"/>
              <w:keepNext/>
              <w:spacing w:before="50" w:after="50" w:line="240" w:lineRule="exact"/>
            </w:pPr>
            <w:r w:rsidRPr="008C7BF7">
              <w:t>HR (95% CI)</w:t>
            </w:r>
          </w:p>
          <w:p w14:paraId="40A027D4" w14:textId="77777777" w:rsidR="004F3B3D" w:rsidRPr="008C7BF7" w:rsidRDefault="00742079" w:rsidP="002555E6">
            <w:pPr>
              <w:pStyle w:val="QRDEnTableText"/>
              <w:keepNext/>
              <w:spacing w:before="50" w:after="50" w:line="240" w:lineRule="exact"/>
            </w:pPr>
            <w:r w:rsidRPr="008C7BF7">
              <w:t>p-value</w:t>
            </w:r>
          </w:p>
        </w:tc>
        <w:tc>
          <w:tcPr>
            <w:tcW w:w="3686" w:type="dxa"/>
            <w:gridSpan w:val="2"/>
            <w:tcBorders>
              <w:top w:val="nil"/>
              <w:left w:val="single" w:sz="4" w:space="0" w:color="000000"/>
              <w:bottom w:val="single" w:sz="4" w:space="0" w:color="000000"/>
              <w:right w:val="single" w:sz="4" w:space="0" w:color="000000"/>
            </w:tcBorders>
          </w:tcPr>
          <w:p w14:paraId="5B24CB34" w14:textId="77777777" w:rsidR="004F3B3D" w:rsidRPr="008C7BF7" w:rsidRDefault="00742079" w:rsidP="002555E6">
            <w:pPr>
              <w:pStyle w:val="QRDEnTableText"/>
              <w:keepNext/>
              <w:spacing w:before="50" w:after="50" w:line="240" w:lineRule="exact"/>
              <w:jc w:val="center"/>
            </w:pPr>
            <w:r w:rsidRPr="008C7BF7">
              <w:t xml:space="preserve">0.54 (0.36; 0.79) </w:t>
            </w:r>
          </w:p>
          <w:p w14:paraId="2D9465E7" w14:textId="77777777" w:rsidR="004F3B3D" w:rsidRPr="008C7BF7" w:rsidRDefault="00742079" w:rsidP="002555E6">
            <w:pPr>
              <w:pStyle w:val="QRDEnTableText"/>
              <w:keepNext/>
              <w:spacing w:before="50" w:after="50" w:line="240" w:lineRule="exact"/>
              <w:jc w:val="center"/>
            </w:pPr>
            <w:r w:rsidRPr="008C7BF7">
              <w:t>0.0015</w:t>
            </w:r>
          </w:p>
        </w:tc>
      </w:tr>
      <w:tr w:rsidR="00B87822" w:rsidRPr="008C7BF7" w14:paraId="54B6C4BA" w14:textId="77777777" w:rsidTr="00DE60F7">
        <w:tc>
          <w:tcPr>
            <w:tcW w:w="5173" w:type="dxa"/>
            <w:vMerge w:val="restart"/>
            <w:tcBorders>
              <w:top w:val="single" w:sz="4" w:space="0" w:color="000000"/>
              <w:left w:val="single" w:sz="4" w:space="0" w:color="000000"/>
              <w:bottom w:val="nil"/>
              <w:right w:val="single" w:sz="4" w:space="0" w:color="000000"/>
            </w:tcBorders>
          </w:tcPr>
          <w:p w14:paraId="3A76E887" w14:textId="3C2ED9DE" w:rsidR="004F3B3D" w:rsidRPr="008C7BF7" w:rsidRDefault="00742079" w:rsidP="002555E6">
            <w:pPr>
              <w:pStyle w:val="QRDEnTableText"/>
              <w:keepNext/>
              <w:spacing w:before="50" w:after="50" w:line="240" w:lineRule="exact"/>
              <w:rPr>
                <w:b/>
              </w:rPr>
            </w:pPr>
            <w:r w:rsidRPr="008C7BF7">
              <w:rPr>
                <w:b/>
              </w:rPr>
              <w:t xml:space="preserve">Overall </w:t>
            </w:r>
            <w:r w:rsidR="00170861" w:rsidRPr="008C7BF7">
              <w:rPr>
                <w:b/>
              </w:rPr>
              <w:t>response rate</w:t>
            </w:r>
          </w:p>
          <w:p w14:paraId="7EC35C21" w14:textId="77777777" w:rsidR="004F3B3D" w:rsidRPr="008C7BF7" w:rsidRDefault="00742079" w:rsidP="002555E6">
            <w:pPr>
              <w:pStyle w:val="QRDEnTableText"/>
              <w:keepNext/>
              <w:spacing w:before="50" w:after="50" w:line="240" w:lineRule="exact"/>
              <w:rPr>
                <w:b/>
              </w:rPr>
            </w:pPr>
            <w:r w:rsidRPr="008C7BF7">
              <w:t>Rate (n)</w:t>
            </w:r>
          </w:p>
          <w:p w14:paraId="27B25D12" w14:textId="77777777" w:rsidR="004F3B3D" w:rsidRPr="008C7BF7" w:rsidRDefault="00742079" w:rsidP="002555E6">
            <w:pPr>
              <w:pStyle w:val="QRDEnTableText"/>
              <w:keepNext/>
              <w:spacing w:before="50" w:after="50" w:line="240" w:lineRule="exact"/>
              <w:rPr>
                <w:strike/>
              </w:rPr>
            </w:pPr>
            <w:r w:rsidRPr="008C7BF7">
              <w:t>p-value</w:t>
            </w:r>
          </w:p>
        </w:tc>
        <w:tc>
          <w:tcPr>
            <w:tcW w:w="1843" w:type="dxa"/>
            <w:tcBorders>
              <w:top w:val="single" w:sz="4" w:space="0" w:color="000000"/>
              <w:left w:val="single" w:sz="4" w:space="0" w:color="000000"/>
              <w:bottom w:val="nil"/>
              <w:right w:val="single" w:sz="4" w:space="0" w:color="000000"/>
            </w:tcBorders>
          </w:tcPr>
          <w:p w14:paraId="00A9316B" w14:textId="77777777" w:rsidR="004F3B3D" w:rsidRPr="008C7BF7" w:rsidRDefault="004F3B3D" w:rsidP="002555E6">
            <w:pPr>
              <w:pStyle w:val="QRDEnTableText"/>
              <w:keepNext/>
              <w:spacing w:before="50" w:after="50" w:line="240" w:lineRule="exact"/>
              <w:jc w:val="center"/>
            </w:pPr>
          </w:p>
          <w:p w14:paraId="75D979FC" w14:textId="77777777" w:rsidR="004F3B3D" w:rsidRPr="008C7BF7" w:rsidRDefault="00742079" w:rsidP="002555E6">
            <w:pPr>
              <w:pStyle w:val="QRDEnTableText"/>
              <w:keepNext/>
              <w:spacing w:before="50" w:after="50" w:line="240" w:lineRule="exact"/>
              <w:jc w:val="center"/>
            </w:pPr>
            <w:r w:rsidRPr="008C7BF7">
              <w:t>63.6% (49)</w:t>
            </w:r>
          </w:p>
        </w:tc>
        <w:tc>
          <w:tcPr>
            <w:tcW w:w="1843" w:type="dxa"/>
            <w:tcBorders>
              <w:top w:val="single" w:sz="4" w:space="0" w:color="000000"/>
              <w:left w:val="single" w:sz="4" w:space="0" w:color="000000"/>
              <w:bottom w:val="nil"/>
              <w:right w:val="single" w:sz="4" w:space="0" w:color="000000"/>
            </w:tcBorders>
          </w:tcPr>
          <w:p w14:paraId="3329A785" w14:textId="77777777" w:rsidR="004F3B3D" w:rsidRPr="008C7BF7" w:rsidRDefault="004F3B3D" w:rsidP="002555E6">
            <w:pPr>
              <w:pStyle w:val="QRDEnTableText"/>
              <w:keepNext/>
              <w:spacing w:before="50" w:after="50" w:line="240" w:lineRule="exact"/>
              <w:jc w:val="center"/>
            </w:pPr>
          </w:p>
          <w:p w14:paraId="600C58C7" w14:textId="77777777" w:rsidR="004F3B3D" w:rsidRPr="008C7BF7" w:rsidRDefault="00742079" w:rsidP="002555E6">
            <w:pPr>
              <w:pStyle w:val="QRDEnTableText"/>
              <w:keepNext/>
              <w:spacing w:before="50" w:after="50" w:line="240" w:lineRule="exact"/>
              <w:jc w:val="center"/>
            </w:pPr>
            <w:r w:rsidRPr="008C7BF7">
              <w:t>69.3% (52)</w:t>
            </w:r>
          </w:p>
        </w:tc>
      </w:tr>
      <w:tr w:rsidR="00B87822" w:rsidRPr="008C7BF7" w14:paraId="28AB4879" w14:textId="77777777" w:rsidTr="00DE60F7">
        <w:trPr>
          <w:trHeight w:val="227"/>
        </w:trPr>
        <w:tc>
          <w:tcPr>
            <w:tcW w:w="5173" w:type="dxa"/>
            <w:vMerge/>
            <w:tcBorders>
              <w:top w:val="nil"/>
              <w:left w:val="single" w:sz="4" w:space="0" w:color="000000"/>
              <w:bottom w:val="single" w:sz="4" w:space="0" w:color="auto"/>
              <w:right w:val="single" w:sz="4" w:space="0" w:color="000000"/>
            </w:tcBorders>
          </w:tcPr>
          <w:p w14:paraId="02A5E5C5" w14:textId="77777777" w:rsidR="004F3B3D" w:rsidRPr="008C7BF7" w:rsidRDefault="004F3B3D" w:rsidP="002555E6">
            <w:pPr>
              <w:pStyle w:val="QRDEnTableText"/>
              <w:keepNext/>
              <w:spacing w:before="50" w:after="50" w:line="240" w:lineRule="exact"/>
              <w:rPr>
                <w:b/>
              </w:rPr>
            </w:pPr>
          </w:p>
        </w:tc>
        <w:tc>
          <w:tcPr>
            <w:tcW w:w="3686" w:type="dxa"/>
            <w:gridSpan w:val="2"/>
            <w:tcBorders>
              <w:top w:val="nil"/>
              <w:left w:val="single" w:sz="4" w:space="0" w:color="000000"/>
              <w:bottom w:val="single" w:sz="4" w:space="0" w:color="auto"/>
              <w:right w:val="single" w:sz="4" w:space="0" w:color="000000"/>
            </w:tcBorders>
          </w:tcPr>
          <w:p w14:paraId="316C7402" w14:textId="77777777" w:rsidR="004F3B3D" w:rsidRPr="008C7BF7" w:rsidRDefault="00742079" w:rsidP="002555E6">
            <w:pPr>
              <w:pStyle w:val="QRDEnTableText"/>
              <w:keepNext/>
              <w:spacing w:before="50" w:after="50" w:line="240" w:lineRule="exact"/>
              <w:jc w:val="center"/>
            </w:pPr>
            <w:r w:rsidRPr="008C7BF7">
              <w:t>0.4951</w:t>
            </w:r>
          </w:p>
        </w:tc>
      </w:tr>
      <w:tr w:rsidR="00B87822" w:rsidRPr="008C7BF7" w14:paraId="71AB8FDE" w14:textId="77777777" w:rsidTr="00DE60F7">
        <w:tc>
          <w:tcPr>
            <w:tcW w:w="5173" w:type="dxa"/>
            <w:tcBorders>
              <w:top w:val="single" w:sz="4" w:space="0" w:color="auto"/>
              <w:left w:val="single" w:sz="4" w:space="0" w:color="000000"/>
              <w:bottom w:val="nil"/>
              <w:right w:val="single" w:sz="4" w:space="0" w:color="auto"/>
            </w:tcBorders>
          </w:tcPr>
          <w:p w14:paraId="4E0808F9" w14:textId="6C68FC40" w:rsidR="004F3B3D" w:rsidRPr="008C7BF7" w:rsidRDefault="00742079" w:rsidP="002555E6">
            <w:pPr>
              <w:pStyle w:val="QRDEnTableText"/>
              <w:keepNext/>
              <w:spacing w:before="50" w:after="50" w:line="240" w:lineRule="exact"/>
              <w:rPr>
                <w:b/>
              </w:rPr>
            </w:pPr>
            <w:r w:rsidRPr="008C7BF7">
              <w:rPr>
                <w:b/>
              </w:rPr>
              <w:t xml:space="preserve">Overall </w:t>
            </w:r>
            <w:r w:rsidR="00170861" w:rsidRPr="008C7BF7">
              <w:rPr>
                <w:b/>
              </w:rPr>
              <w:t>survival</w:t>
            </w:r>
            <w:r w:rsidRPr="008C7BF7">
              <w:rPr>
                <w:b/>
              </w:rPr>
              <w:t xml:space="preserve">* </w:t>
            </w:r>
            <w:r w:rsidRPr="008C7BF7">
              <w:t>(months)</w:t>
            </w:r>
          </w:p>
          <w:p w14:paraId="254D0915" w14:textId="77777777" w:rsidR="004F3B3D" w:rsidRPr="008C7BF7" w:rsidRDefault="00742079" w:rsidP="002555E6">
            <w:pPr>
              <w:pStyle w:val="QRDEnTableText"/>
              <w:keepNext/>
              <w:spacing w:before="50" w:after="50" w:line="240" w:lineRule="exact"/>
              <w:rPr>
                <w:b/>
              </w:rPr>
            </w:pPr>
            <w:r w:rsidRPr="008C7BF7">
              <w:t>Median</w:t>
            </w:r>
          </w:p>
        </w:tc>
        <w:tc>
          <w:tcPr>
            <w:tcW w:w="1843" w:type="dxa"/>
            <w:tcBorders>
              <w:top w:val="single" w:sz="4" w:space="0" w:color="auto"/>
              <w:left w:val="single" w:sz="4" w:space="0" w:color="auto"/>
              <w:bottom w:val="nil"/>
              <w:right w:val="single" w:sz="4" w:space="0" w:color="auto"/>
            </w:tcBorders>
          </w:tcPr>
          <w:p w14:paraId="17622F31" w14:textId="77777777" w:rsidR="004F3B3D" w:rsidRPr="008C7BF7" w:rsidRDefault="004F3B3D" w:rsidP="002555E6">
            <w:pPr>
              <w:pStyle w:val="QRDEnTableText"/>
              <w:keepNext/>
              <w:spacing w:before="50" w:after="50" w:line="240" w:lineRule="exact"/>
              <w:jc w:val="center"/>
            </w:pPr>
          </w:p>
          <w:p w14:paraId="2CB925FF" w14:textId="77777777" w:rsidR="004F3B3D" w:rsidRPr="008C7BF7" w:rsidRDefault="00742079" w:rsidP="002555E6">
            <w:pPr>
              <w:pStyle w:val="QRDEnTableText"/>
              <w:keepNext/>
              <w:spacing w:before="50" w:after="50" w:line="240" w:lineRule="exact"/>
              <w:jc w:val="center"/>
            </w:pPr>
            <w:r w:rsidRPr="008C7BF7">
              <w:t>47.4</w:t>
            </w:r>
          </w:p>
        </w:tc>
        <w:tc>
          <w:tcPr>
            <w:tcW w:w="1843" w:type="dxa"/>
            <w:tcBorders>
              <w:top w:val="single" w:sz="4" w:space="0" w:color="auto"/>
              <w:left w:val="single" w:sz="4" w:space="0" w:color="auto"/>
              <w:bottom w:val="nil"/>
              <w:right w:val="single" w:sz="4" w:space="0" w:color="000000"/>
            </w:tcBorders>
          </w:tcPr>
          <w:p w14:paraId="55F36E25" w14:textId="77777777" w:rsidR="004F3B3D" w:rsidRPr="008C7BF7" w:rsidRDefault="004F3B3D" w:rsidP="002555E6">
            <w:pPr>
              <w:pStyle w:val="QRDEnTableText"/>
              <w:keepNext/>
              <w:spacing w:before="50" w:after="50" w:line="240" w:lineRule="exact"/>
              <w:jc w:val="center"/>
            </w:pPr>
          </w:p>
          <w:p w14:paraId="76D5585B" w14:textId="77777777" w:rsidR="004F3B3D" w:rsidRPr="008C7BF7" w:rsidRDefault="00742079" w:rsidP="002555E6">
            <w:pPr>
              <w:pStyle w:val="QRDEnTableText"/>
              <w:keepNext/>
              <w:spacing w:before="50" w:after="50" w:line="240" w:lineRule="exact"/>
              <w:jc w:val="center"/>
            </w:pPr>
            <w:r w:rsidRPr="008C7BF7">
              <w:t>47.0</w:t>
            </w:r>
          </w:p>
        </w:tc>
      </w:tr>
      <w:tr w:rsidR="00B87822" w:rsidRPr="008C7BF7" w14:paraId="37051391" w14:textId="77777777" w:rsidTr="00DE60F7">
        <w:tc>
          <w:tcPr>
            <w:tcW w:w="5173" w:type="dxa"/>
            <w:tcBorders>
              <w:top w:val="nil"/>
              <w:left w:val="single" w:sz="4" w:space="0" w:color="000000"/>
              <w:bottom w:val="single" w:sz="4" w:space="0" w:color="000000"/>
              <w:right w:val="single" w:sz="4" w:space="0" w:color="000000"/>
            </w:tcBorders>
          </w:tcPr>
          <w:p w14:paraId="5DBB3EBE" w14:textId="77777777" w:rsidR="004F3B3D" w:rsidRPr="008C7BF7" w:rsidRDefault="00742079" w:rsidP="002555E6">
            <w:pPr>
              <w:pStyle w:val="QRDEnTableText"/>
              <w:keepNext/>
              <w:spacing w:before="50" w:after="50" w:line="240" w:lineRule="exact"/>
            </w:pPr>
            <w:r w:rsidRPr="008C7BF7">
              <w:t>HR (95% CI)</w:t>
            </w:r>
          </w:p>
          <w:p w14:paraId="7362EC0B" w14:textId="77777777" w:rsidR="004F3B3D" w:rsidRPr="008C7BF7" w:rsidRDefault="00742079" w:rsidP="002555E6">
            <w:pPr>
              <w:pStyle w:val="QRDEnTableText"/>
              <w:keepNext/>
              <w:spacing w:before="50" w:after="50" w:line="240" w:lineRule="exact"/>
            </w:pPr>
            <w:r w:rsidRPr="008C7BF7">
              <w:t>p-value</w:t>
            </w:r>
          </w:p>
        </w:tc>
        <w:tc>
          <w:tcPr>
            <w:tcW w:w="3686" w:type="dxa"/>
            <w:gridSpan w:val="2"/>
            <w:tcBorders>
              <w:top w:val="nil"/>
              <w:left w:val="single" w:sz="4" w:space="0" w:color="000000"/>
              <w:bottom w:val="single" w:sz="4" w:space="0" w:color="000000"/>
              <w:right w:val="single" w:sz="4" w:space="0" w:color="000000"/>
            </w:tcBorders>
          </w:tcPr>
          <w:p w14:paraId="350646DA" w14:textId="77777777" w:rsidR="004F3B3D" w:rsidRPr="008C7BF7" w:rsidRDefault="00742079" w:rsidP="002555E6">
            <w:pPr>
              <w:pStyle w:val="QRDEnTableText"/>
              <w:keepNext/>
              <w:spacing w:before="50" w:after="50" w:line="240" w:lineRule="exact"/>
              <w:jc w:val="center"/>
            </w:pPr>
            <w:r w:rsidRPr="008C7BF7">
              <w:t>0.81 (0.53; 1.23)</w:t>
            </w:r>
          </w:p>
          <w:p w14:paraId="4CD8DF8D" w14:textId="77777777" w:rsidR="004F3B3D" w:rsidRPr="008C7BF7" w:rsidRDefault="00742079" w:rsidP="002555E6">
            <w:pPr>
              <w:pStyle w:val="QRDEnTableText"/>
              <w:keepNext/>
              <w:spacing w:before="50" w:after="50" w:line="240" w:lineRule="exact"/>
              <w:jc w:val="center"/>
            </w:pPr>
            <w:r w:rsidRPr="008C7BF7">
              <w:t>0.3267</w:t>
            </w:r>
          </w:p>
        </w:tc>
      </w:tr>
    </w:tbl>
    <w:p w14:paraId="58CC785E" w14:textId="2359CFBA" w:rsidR="004F3B3D" w:rsidRPr="008C7BF7" w:rsidRDefault="00742079" w:rsidP="009B63A3">
      <w:pPr>
        <w:pStyle w:val="TabFigFooter"/>
        <w:rPr>
          <w:rFonts w:ascii="Times New Roman" w:hAnsi="Times New Roman"/>
          <w:lang w:eastAsia="ja-JP"/>
        </w:rPr>
      </w:pPr>
      <w:r w:rsidRPr="008C7BF7">
        <w:rPr>
          <w:rFonts w:ascii="Times New Roman" w:hAnsi="Times New Roman"/>
          <w:lang w:eastAsia="ja-JP"/>
        </w:rPr>
        <w:t xml:space="preserve"># </w:t>
      </w:r>
      <w:r w:rsidRPr="008C7BF7">
        <w:rPr>
          <w:rFonts w:ascii="Times New Roman" w:hAnsi="Times New Roman"/>
          <w:lang w:eastAsia="ja-JP"/>
        </w:rPr>
        <w:tab/>
        <w:t>A total of 154</w:t>
      </w:r>
      <w:r w:rsidR="00252EF4" w:rsidRPr="008C7BF7">
        <w:rPr>
          <w:rFonts w:ascii="Times New Roman" w:hAnsi="Times New Roman"/>
          <w:lang w:eastAsia="ja-JP"/>
        </w:rPr>
        <w:t> </w:t>
      </w:r>
      <w:r w:rsidRPr="008C7BF7">
        <w:rPr>
          <w:rFonts w:ascii="Times New Roman" w:hAnsi="Times New Roman"/>
          <w:lang w:eastAsia="ja-JP"/>
        </w:rPr>
        <w:t xml:space="preserve">patients (ECOG Performance Status 0 or 1) were </w:t>
      </w:r>
      <w:r w:rsidR="00957840" w:rsidRPr="008C7BF7">
        <w:rPr>
          <w:rFonts w:ascii="Times New Roman" w:hAnsi="Times New Roman"/>
          <w:lang w:eastAsia="ja-JP"/>
        </w:rPr>
        <w:t>randomised</w:t>
      </w:r>
      <w:r w:rsidRPr="008C7BF7">
        <w:rPr>
          <w:rFonts w:ascii="Times New Roman" w:hAnsi="Times New Roman"/>
          <w:lang w:eastAsia="ja-JP"/>
        </w:rPr>
        <w:t xml:space="preserve">. However two of the </w:t>
      </w:r>
      <w:r w:rsidR="00957840" w:rsidRPr="008C7BF7">
        <w:rPr>
          <w:rFonts w:ascii="Times New Roman" w:hAnsi="Times New Roman"/>
          <w:lang w:eastAsia="ja-JP"/>
        </w:rPr>
        <w:t xml:space="preserve">randomised </w:t>
      </w:r>
      <w:r w:rsidRPr="008C7BF7">
        <w:rPr>
          <w:rFonts w:ascii="Times New Roman" w:hAnsi="Times New Roman"/>
          <w:lang w:eastAsia="ja-JP"/>
        </w:rPr>
        <w:t>patients discontinued the study before receiving any study treatment</w:t>
      </w:r>
    </w:p>
    <w:p w14:paraId="37328E0F" w14:textId="77777777" w:rsidR="004F3B3D" w:rsidRPr="008C7BF7" w:rsidRDefault="00742079" w:rsidP="009B63A3">
      <w:pPr>
        <w:pStyle w:val="TabFigFooter"/>
        <w:rPr>
          <w:rFonts w:ascii="Times New Roman" w:hAnsi="Times New Roman"/>
          <w:lang w:eastAsia="ja-JP"/>
        </w:rPr>
      </w:pPr>
      <w:r w:rsidRPr="008C7BF7">
        <w:rPr>
          <w:rFonts w:ascii="Times New Roman" w:hAnsi="Times New Roman"/>
          <w:lang w:eastAsia="ja-JP"/>
        </w:rPr>
        <w:t xml:space="preserve">^ </w:t>
      </w:r>
      <w:r w:rsidRPr="008C7BF7">
        <w:rPr>
          <w:rFonts w:ascii="Times New Roman" w:hAnsi="Times New Roman"/>
          <w:lang w:eastAsia="ja-JP"/>
        </w:rPr>
        <w:tab/>
        <w:t>Blinded independent review (protocol-defined primary analysis)</w:t>
      </w:r>
    </w:p>
    <w:p w14:paraId="29809C1C" w14:textId="77777777" w:rsidR="004F3B3D" w:rsidRPr="008C7BF7" w:rsidRDefault="00742079" w:rsidP="009B63A3">
      <w:pPr>
        <w:pStyle w:val="TabFigFooter"/>
        <w:rPr>
          <w:rFonts w:ascii="Times New Roman" w:hAnsi="Times New Roman"/>
          <w:lang w:eastAsia="ja-JP"/>
        </w:rPr>
      </w:pPr>
      <w:r w:rsidRPr="008C7BF7">
        <w:rPr>
          <w:rFonts w:ascii="Times New Roman" w:hAnsi="Times New Roman"/>
          <w:lang w:eastAsia="ja-JP"/>
        </w:rPr>
        <w:t>* Exploratory analysis: final OS analysis at clinical cut off on 31 October 2017, approx. 59% of patients had died.</w:t>
      </w:r>
    </w:p>
    <w:p w14:paraId="45F19CA9" w14:textId="77777777" w:rsidR="004F3B3D" w:rsidRPr="008C7BF7" w:rsidRDefault="004F3B3D" w:rsidP="009B63A3">
      <w:pPr>
        <w:pStyle w:val="TabFigFooter"/>
        <w:rPr>
          <w:rFonts w:ascii="Times New Roman" w:hAnsi="Times New Roman"/>
          <w:lang w:eastAsia="ja-JP"/>
        </w:rPr>
      </w:pPr>
    </w:p>
    <w:p w14:paraId="71FFD484" w14:textId="61EA423E" w:rsidR="004F3B3D" w:rsidRPr="008C7BF7" w:rsidRDefault="00742079" w:rsidP="009B63A3">
      <w:pPr>
        <w:pStyle w:val="TabFigFooter"/>
        <w:rPr>
          <w:rFonts w:ascii="Times New Roman" w:hAnsi="Times New Roman"/>
          <w:lang w:eastAsia="ja-JP"/>
        </w:rPr>
      </w:pPr>
      <w:r w:rsidRPr="008C7BF7">
        <w:rPr>
          <w:rFonts w:ascii="Times New Roman" w:hAnsi="Times New Roman"/>
          <w:lang w:eastAsia="ja-JP"/>
        </w:rPr>
        <w:t>CI, confidence interval; HR, Hazard ratio from unstratified Cox regression analysis; NR, not reached.</w:t>
      </w:r>
    </w:p>
    <w:p w14:paraId="79FD2A7A" w14:textId="7E88D1EC" w:rsidR="009B63A3" w:rsidRPr="008C7BF7" w:rsidRDefault="009B63A3" w:rsidP="009B63A3">
      <w:pPr>
        <w:pStyle w:val="QRDEnBodyText"/>
      </w:pPr>
    </w:p>
    <w:p w14:paraId="258FE945" w14:textId="77777777" w:rsidR="009B63A3" w:rsidRPr="008C7BF7" w:rsidRDefault="00742079" w:rsidP="009B63A3">
      <w:pPr>
        <w:pStyle w:val="QRDHeading4"/>
        <w:rPr>
          <w:u w:val="single"/>
        </w:rPr>
      </w:pPr>
      <w:r w:rsidRPr="008C7BF7">
        <w:rPr>
          <w:u w:val="single"/>
        </w:rPr>
        <w:t>Advanced and/or metastatic renal cell cancer (mRCC)</w:t>
      </w:r>
    </w:p>
    <w:p w14:paraId="1CF4D156" w14:textId="77777777" w:rsidR="009B63A3" w:rsidRPr="008C7BF7" w:rsidRDefault="009B63A3" w:rsidP="00DB55F4">
      <w:pPr>
        <w:pStyle w:val="QRDEnBodyText"/>
      </w:pPr>
    </w:p>
    <w:p w14:paraId="770F9ED7" w14:textId="77777777" w:rsidR="009B63A3" w:rsidRPr="008C7BF7" w:rsidRDefault="00742079" w:rsidP="009B63A3">
      <w:pPr>
        <w:pStyle w:val="QRDHeading5"/>
      </w:pPr>
      <w:r w:rsidRPr="008C7BF7">
        <w:t>Avastin in combination with interferon alfa-2a for the first-line treatment of advanced and/ or metastatic renal cell cancer (BO17705)</w:t>
      </w:r>
    </w:p>
    <w:p w14:paraId="7ADA57C3" w14:textId="77777777" w:rsidR="009B63A3" w:rsidRPr="008C7BF7" w:rsidRDefault="009B63A3" w:rsidP="009B63A3">
      <w:pPr>
        <w:pStyle w:val="QRDEnBodyText"/>
      </w:pPr>
    </w:p>
    <w:p w14:paraId="3D6A13D8" w14:textId="04808C26" w:rsidR="004F3B3D" w:rsidRPr="008C7BF7" w:rsidRDefault="00742079" w:rsidP="009B63A3">
      <w:pPr>
        <w:pStyle w:val="QRDEnBodyText"/>
      </w:pPr>
      <w:r w:rsidRPr="008C7BF7">
        <w:t xml:space="preserve">This was a phase III randomised double-blind trial conducted to evaluate the efficacy and safety of Avastin in combination with interferon (IFN) alfa-2a versus IFN alfa-2a alone as first-line treatment in mRCC. The 649 randomised patients (641 treated) had Karnofsky Performance Status (KPS) of ≥ 70%, no CNS metastases and adequate organ function. </w:t>
      </w:r>
      <w:r w:rsidRPr="008C7BF7">
        <w:rPr>
          <w:rFonts w:eastAsia="PMingLiU"/>
        </w:rPr>
        <w:t>Patients were nephrectomised for primary renal cell carcinoma</w:t>
      </w:r>
      <w:r w:rsidRPr="008C7BF7">
        <w:t>. Avastin 10 mg/kg was given every 2</w:t>
      </w:r>
      <w:r w:rsidR="0090695D" w:rsidRPr="008C7BF7">
        <w:t> </w:t>
      </w:r>
      <w:r w:rsidRPr="008C7BF7">
        <w:t>weeks until disease progression. IFN alfa-2a was given up to 52</w:t>
      </w:r>
      <w:r w:rsidR="0090695D" w:rsidRPr="008C7BF7">
        <w:t> </w:t>
      </w:r>
      <w:r w:rsidRPr="008C7BF7">
        <w:t xml:space="preserve">weeks or until disease progression at a recommended starting dose of 9 MIU three times a week, allowing a dose reduction to 3 MIU three times a week in 2 steps. Patients were stratified according to country and Motzer score and the treatment arms were shown to be well balanced for the prognostic factors. </w:t>
      </w:r>
    </w:p>
    <w:p w14:paraId="38501D66" w14:textId="29880875" w:rsidR="009B63A3" w:rsidRPr="008C7BF7" w:rsidRDefault="009B63A3" w:rsidP="009B63A3">
      <w:pPr>
        <w:pStyle w:val="QRDEnBodyText"/>
      </w:pPr>
    </w:p>
    <w:p w14:paraId="3997748E" w14:textId="0F9B3E01" w:rsidR="002555E6" w:rsidRPr="008C7BF7" w:rsidRDefault="00742079" w:rsidP="009B63A3">
      <w:pPr>
        <w:pStyle w:val="QRDEnBodyText"/>
        <w:rPr>
          <w:rFonts w:eastAsia="PMingLiU"/>
          <w:lang w:bidi="th-TH"/>
        </w:rPr>
      </w:pPr>
      <w:r w:rsidRPr="008C7BF7">
        <w:rPr>
          <w:rFonts w:eastAsia="PMingLiU"/>
          <w:lang w:bidi="th-TH"/>
        </w:rPr>
        <w:t>The primary endpoint was overall survival, with secondary endpoints for the trial including progression-free survival. The addition of Avastin to IFN-alpha-2a significantly increased PFS and objective tumour response rate. These results have been confirmed through an independent radiological review. However, the increase in the primary endpoint of overall survival by 2</w:t>
      </w:r>
      <w:r w:rsidR="00082E9C" w:rsidRPr="008C7BF7">
        <w:rPr>
          <w:rFonts w:eastAsia="PMingLiU"/>
          <w:lang w:bidi="th-TH"/>
        </w:rPr>
        <w:t> </w:t>
      </w:r>
      <w:r w:rsidRPr="008C7BF7">
        <w:rPr>
          <w:rFonts w:eastAsia="PMingLiU"/>
          <w:lang w:bidi="th-TH"/>
        </w:rPr>
        <w:t>months was not significant (HR</w:t>
      </w:r>
      <w:r w:rsidR="00577443" w:rsidRPr="008C7BF7">
        <w:rPr>
          <w:rFonts w:eastAsia="PMingLiU"/>
          <w:lang w:bidi="th-TH"/>
        </w:rPr>
        <w:t> </w:t>
      </w:r>
      <w:r w:rsidRPr="008C7BF7">
        <w:rPr>
          <w:rFonts w:eastAsia="PMingLiU"/>
          <w:lang w:bidi="th-TH"/>
        </w:rPr>
        <w:t>=</w:t>
      </w:r>
      <w:r w:rsidR="00577443" w:rsidRPr="008C7BF7">
        <w:rPr>
          <w:rFonts w:eastAsia="PMingLiU"/>
          <w:lang w:bidi="th-TH"/>
        </w:rPr>
        <w:t> </w:t>
      </w:r>
      <w:r w:rsidRPr="008C7BF7">
        <w:rPr>
          <w:rFonts w:eastAsia="PMingLiU"/>
          <w:lang w:bidi="th-TH"/>
        </w:rPr>
        <w:t>0.91). A high proportion of patients (approximately 63% IFN/placebo; 55% Avastin/IFN) received a variety of non-specified post-trial anti-cancer therapies, including antineoplastic agents, which may have impacted the analysis of overall survival.</w:t>
      </w:r>
    </w:p>
    <w:p w14:paraId="198D3414" w14:textId="77777777" w:rsidR="002555E6" w:rsidRPr="008C7BF7" w:rsidRDefault="002555E6" w:rsidP="009B63A3">
      <w:pPr>
        <w:pStyle w:val="QRDEnBodyText"/>
        <w:rPr>
          <w:rFonts w:eastAsia="PMingLiU"/>
          <w:lang w:bidi="th-TH"/>
        </w:rPr>
      </w:pPr>
    </w:p>
    <w:p w14:paraId="0966889E" w14:textId="1D6C18F7" w:rsidR="009B63A3" w:rsidRPr="008C7BF7" w:rsidRDefault="00742079" w:rsidP="002555E6">
      <w:pPr>
        <w:pStyle w:val="QRDEnBodyText"/>
      </w:pPr>
      <w:r w:rsidRPr="008C7BF7">
        <w:t>The efficacy results are presented in Table 15</w:t>
      </w:r>
    </w:p>
    <w:p w14:paraId="27816DF5" w14:textId="0D43895B" w:rsidR="004F3B3D" w:rsidRPr="008C7BF7" w:rsidRDefault="004F3B3D" w:rsidP="002555E6">
      <w:pPr>
        <w:pStyle w:val="QRDEnBodyText"/>
        <w:keepNext/>
      </w:pPr>
    </w:p>
    <w:p w14:paraId="2B6415C4" w14:textId="77777777" w:rsidR="004F3B3D" w:rsidRPr="008C7BF7" w:rsidRDefault="00742079" w:rsidP="002555E6">
      <w:pPr>
        <w:pStyle w:val="TableTitle"/>
        <w:spacing w:before="0" w:after="0" w:line="240" w:lineRule="auto"/>
        <w:ind w:left="0" w:firstLine="0"/>
        <w:rPr>
          <w:lang w:eastAsia="ja-JP"/>
        </w:rPr>
      </w:pPr>
      <w:r w:rsidRPr="008C7BF7">
        <w:rPr>
          <w:lang w:eastAsia="ja-JP"/>
        </w:rPr>
        <w:t>Table 15 Efficacy results for trial BO17705</w:t>
      </w:r>
    </w:p>
    <w:p w14:paraId="39A3B7CD" w14:textId="77777777" w:rsidR="004F3B3D" w:rsidRPr="008C7BF7" w:rsidRDefault="004F3B3D" w:rsidP="002555E6">
      <w:pPr>
        <w:pStyle w:val="QRDEnBodyText"/>
        <w:keepNext/>
      </w:pPr>
    </w:p>
    <w:tbl>
      <w:tblPr>
        <w:tblW w:w="0" w:type="auto"/>
        <w:tblLayout w:type="fixed"/>
        <w:tblLook w:val="0000" w:firstRow="0" w:lastRow="0" w:firstColumn="0" w:lastColumn="0" w:noHBand="0" w:noVBand="0"/>
      </w:tblPr>
      <w:tblGrid>
        <w:gridCol w:w="3688"/>
        <w:gridCol w:w="2304"/>
        <w:gridCol w:w="36"/>
        <w:gridCol w:w="2160"/>
      </w:tblGrid>
      <w:tr w:rsidR="00B87822" w:rsidRPr="008C7BF7" w14:paraId="508EE926" w14:textId="77777777" w:rsidTr="00DE60F7">
        <w:trPr>
          <w:cantSplit/>
          <w:trHeight w:val="360"/>
        </w:trPr>
        <w:tc>
          <w:tcPr>
            <w:tcW w:w="3688" w:type="dxa"/>
            <w:tcBorders>
              <w:top w:val="single" w:sz="4" w:space="0" w:color="auto"/>
              <w:left w:val="single" w:sz="4" w:space="0" w:color="auto"/>
              <w:right w:val="single" w:sz="4" w:space="0" w:color="auto"/>
            </w:tcBorders>
            <w:vAlign w:val="bottom"/>
          </w:tcPr>
          <w:p w14:paraId="58CF04C5" w14:textId="77777777" w:rsidR="004F3B3D" w:rsidRPr="008C7BF7" w:rsidRDefault="004F3B3D" w:rsidP="002555E6">
            <w:pPr>
              <w:pStyle w:val="QRDEnTableText"/>
              <w:keepNext/>
              <w:spacing w:before="50" w:after="50"/>
              <w:jc w:val="center"/>
            </w:pPr>
          </w:p>
        </w:tc>
        <w:tc>
          <w:tcPr>
            <w:tcW w:w="4500" w:type="dxa"/>
            <w:gridSpan w:val="3"/>
            <w:tcBorders>
              <w:top w:val="single" w:sz="4" w:space="0" w:color="auto"/>
              <w:left w:val="single" w:sz="4" w:space="0" w:color="auto"/>
              <w:bottom w:val="single" w:sz="4" w:space="0" w:color="auto"/>
              <w:right w:val="single" w:sz="4" w:space="0" w:color="auto"/>
            </w:tcBorders>
            <w:vAlign w:val="bottom"/>
          </w:tcPr>
          <w:p w14:paraId="18F6D67B" w14:textId="77777777" w:rsidR="004F3B3D" w:rsidRPr="008C7BF7" w:rsidRDefault="00742079" w:rsidP="002555E6">
            <w:pPr>
              <w:pStyle w:val="QRDEnTableText"/>
              <w:keepNext/>
              <w:spacing w:before="50" w:after="50"/>
              <w:jc w:val="center"/>
            </w:pPr>
            <w:r w:rsidRPr="008C7BF7">
              <w:t>BO17705</w:t>
            </w:r>
          </w:p>
        </w:tc>
      </w:tr>
      <w:tr w:rsidR="00B87822" w:rsidRPr="008C7BF7" w14:paraId="6E2EC373" w14:textId="77777777" w:rsidTr="00DE60F7">
        <w:trPr>
          <w:cantSplit/>
          <w:trHeight w:val="457"/>
        </w:trPr>
        <w:tc>
          <w:tcPr>
            <w:tcW w:w="3688" w:type="dxa"/>
            <w:tcBorders>
              <w:left w:val="single" w:sz="4" w:space="0" w:color="auto"/>
              <w:bottom w:val="single" w:sz="4" w:space="0" w:color="auto"/>
              <w:right w:val="single" w:sz="4" w:space="0" w:color="auto"/>
            </w:tcBorders>
            <w:vAlign w:val="bottom"/>
          </w:tcPr>
          <w:p w14:paraId="1593470D" w14:textId="77777777" w:rsidR="004F3B3D" w:rsidRPr="008C7BF7" w:rsidRDefault="004F3B3D" w:rsidP="002555E6">
            <w:pPr>
              <w:pStyle w:val="QRDEnTableText"/>
              <w:keepNext/>
              <w:spacing w:before="50" w:after="50"/>
              <w:jc w:val="center"/>
            </w:pPr>
          </w:p>
        </w:tc>
        <w:tc>
          <w:tcPr>
            <w:tcW w:w="2340" w:type="dxa"/>
            <w:gridSpan w:val="2"/>
            <w:tcBorders>
              <w:top w:val="single" w:sz="4" w:space="0" w:color="auto"/>
              <w:left w:val="single" w:sz="4" w:space="0" w:color="auto"/>
              <w:bottom w:val="single" w:sz="4" w:space="0" w:color="auto"/>
            </w:tcBorders>
            <w:vAlign w:val="bottom"/>
          </w:tcPr>
          <w:p w14:paraId="4E1974F2" w14:textId="785B39E5" w:rsidR="004F3B3D" w:rsidRPr="008C7BF7" w:rsidRDefault="00742079" w:rsidP="002555E6">
            <w:pPr>
              <w:pStyle w:val="QRDEnTableText"/>
              <w:keepNext/>
              <w:spacing w:before="50" w:after="50"/>
              <w:jc w:val="center"/>
            </w:pPr>
            <w:r w:rsidRPr="008C7BF7">
              <w:t>Placebo</w:t>
            </w:r>
            <w:r w:rsidR="00F50A8B" w:rsidRPr="008C7BF7">
              <w:t> </w:t>
            </w:r>
            <w:r w:rsidRPr="008C7BF7">
              <w:t>+</w:t>
            </w:r>
            <w:r w:rsidR="00F50A8B" w:rsidRPr="008C7BF7">
              <w:t> </w:t>
            </w:r>
            <w:r w:rsidRPr="008C7BF7">
              <w:t>IFN</w:t>
            </w:r>
            <w:r w:rsidRPr="008C7BF7">
              <w:rPr>
                <w:vertAlign w:val="superscript"/>
              </w:rPr>
              <w:t>a</w:t>
            </w:r>
          </w:p>
        </w:tc>
        <w:tc>
          <w:tcPr>
            <w:tcW w:w="2160" w:type="dxa"/>
            <w:tcBorders>
              <w:top w:val="single" w:sz="4" w:space="0" w:color="auto"/>
              <w:bottom w:val="single" w:sz="4" w:space="0" w:color="auto"/>
              <w:right w:val="single" w:sz="4" w:space="0" w:color="auto"/>
            </w:tcBorders>
            <w:vAlign w:val="bottom"/>
          </w:tcPr>
          <w:p w14:paraId="41A83CBC" w14:textId="5D07D07A" w:rsidR="004F3B3D" w:rsidRPr="008C7BF7" w:rsidRDefault="00742079" w:rsidP="002555E6">
            <w:pPr>
              <w:pStyle w:val="QRDEnTableText"/>
              <w:keepNext/>
              <w:spacing w:before="50" w:after="50"/>
              <w:jc w:val="center"/>
            </w:pPr>
            <w:r w:rsidRPr="008C7BF7">
              <w:t>Bv</w:t>
            </w:r>
            <w:r w:rsidRPr="008C7BF7">
              <w:rPr>
                <w:vertAlign w:val="superscript"/>
              </w:rPr>
              <w:t>b</w:t>
            </w:r>
            <w:r w:rsidR="00F50A8B" w:rsidRPr="008C7BF7">
              <w:t> </w:t>
            </w:r>
            <w:r w:rsidRPr="008C7BF7">
              <w:t>+</w:t>
            </w:r>
            <w:r w:rsidR="00F50A8B" w:rsidRPr="008C7BF7">
              <w:t> </w:t>
            </w:r>
            <w:r w:rsidRPr="008C7BF7">
              <w:t>IFN</w:t>
            </w:r>
            <w:r w:rsidRPr="008C7BF7">
              <w:rPr>
                <w:vertAlign w:val="superscript"/>
              </w:rPr>
              <w:t>a</w:t>
            </w:r>
            <w:r w:rsidRPr="008C7BF7">
              <w:t xml:space="preserve"> </w:t>
            </w:r>
          </w:p>
        </w:tc>
      </w:tr>
      <w:tr w:rsidR="00B87822" w:rsidRPr="008C7BF7" w14:paraId="5261E1E1" w14:textId="77777777" w:rsidTr="00DE60F7">
        <w:trPr>
          <w:cantSplit/>
        </w:trPr>
        <w:tc>
          <w:tcPr>
            <w:tcW w:w="3688" w:type="dxa"/>
            <w:tcBorders>
              <w:top w:val="single" w:sz="4" w:space="0" w:color="auto"/>
              <w:left w:val="single" w:sz="4" w:space="0" w:color="auto"/>
              <w:bottom w:val="single" w:sz="4" w:space="0" w:color="auto"/>
              <w:right w:val="single" w:sz="4" w:space="0" w:color="auto"/>
            </w:tcBorders>
          </w:tcPr>
          <w:p w14:paraId="130CF3BD" w14:textId="77777777" w:rsidR="004F3B3D" w:rsidRPr="008C7BF7" w:rsidRDefault="00742079" w:rsidP="002555E6">
            <w:pPr>
              <w:pStyle w:val="QRDEnTableText"/>
              <w:keepNext/>
            </w:pPr>
            <w:r w:rsidRPr="008C7BF7">
              <w:t>Number of patients</w:t>
            </w:r>
          </w:p>
        </w:tc>
        <w:tc>
          <w:tcPr>
            <w:tcW w:w="2340" w:type="dxa"/>
            <w:gridSpan w:val="2"/>
            <w:tcBorders>
              <w:top w:val="single" w:sz="4" w:space="0" w:color="auto"/>
              <w:left w:val="single" w:sz="4" w:space="0" w:color="auto"/>
              <w:bottom w:val="single" w:sz="4" w:space="0" w:color="auto"/>
            </w:tcBorders>
          </w:tcPr>
          <w:p w14:paraId="72EF4EEE" w14:textId="77777777" w:rsidR="004F3B3D" w:rsidRPr="008C7BF7" w:rsidRDefault="00742079" w:rsidP="002555E6">
            <w:pPr>
              <w:pStyle w:val="QRDEnTableText"/>
              <w:keepNext/>
              <w:spacing w:before="50" w:after="50"/>
              <w:jc w:val="center"/>
            </w:pPr>
            <w:r w:rsidRPr="008C7BF7">
              <w:t>322</w:t>
            </w:r>
          </w:p>
        </w:tc>
        <w:tc>
          <w:tcPr>
            <w:tcW w:w="2160" w:type="dxa"/>
            <w:tcBorders>
              <w:top w:val="single" w:sz="4" w:space="0" w:color="auto"/>
              <w:bottom w:val="single" w:sz="4" w:space="0" w:color="auto"/>
              <w:right w:val="single" w:sz="4" w:space="0" w:color="auto"/>
            </w:tcBorders>
          </w:tcPr>
          <w:p w14:paraId="61B40648" w14:textId="77777777" w:rsidR="004F3B3D" w:rsidRPr="008C7BF7" w:rsidRDefault="00742079" w:rsidP="002555E6">
            <w:pPr>
              <w:pStyle w:val="QRDEnTableText"/>
              <w:keepNext/>
              <w:spacing w:before="50" w:after="50"/>
              <w:jc w:val="center"/>
            </w:pPr>
            <w:r w:rsidRPr="008C7BF7">
              <w:t>327</w:t>
            </w:r>
          </w:p>
        </w:tc>
      </w:tr>
      <w:tr w:rsidR="00B87822" w:rsidRPr="008C7BF7" w14:paraId="6240B31B" w14:textId="77777777" w:rsidTr="00DE60F7">
        <w:trPr>
          <w:cantSplit/>
        </w:trPr>
        <w:tc>
          <w:tcPr>
            <w:tcW w:w="3688" w:type="dxa"/>
            <w:tcBorders>
              <w:top w:val="single" w:sz="4" w:space="0" w:color="auto"/>
              <w:left w:val="single" w:sz="4" w:space="0" w:color="auto"/>
              <w:right w:val="single" w:sz="4" w:space="0" w:color="auto"/>
            </w:tcBorders>
          </w:tcPr>
          <w:p w14:paraId="102359E5" w14:textId="77777777" w:rsidR="004F3B3D" w:rsidRPr="008C7BF7" w:rsidRDefault="00742079" w:rsidP="00D3431E">
            <w:pPr>
              <w:pStyle w:val="QRDEnTableText"/>
              <w:spacing w:before="40" w:after="40"/>
              <w:ind w:left="1440" w:hanging="1440"/>
            </w:pPr>
            <w:r w:rsidRPr="008C7BF7">
              <w:t>Progression-free survival</w:t>
            </w:r>
          </w:p>
        </w:tc>
        <w:tc>
          <w:tcPr>
            <w:tcW w:w="2340" w:type="dxa"/>
            <w:gridSpan w:val="2"/>
            <w:tcBorders>
              <w:top w:val="single" w:sz="4" w:space="0" w:color="auto"/>
              <w:left w:val="single" w:sz="4" w:space="0" w:color="auto"/>
            </w:tcBorders>
          </w:tcPr>
          <w:p w14:paraId="373C61E9" w14:textId="77777777" w:rsidR="004F3B3D" w:rsidRPr="008C7BF7" w:rsidRDefault="004F3B3D" w:rsidP="00D3431E">
            <w:pPr>
              <w:pStyle w:val="QRDEnTableText"/>
              <w:spacing w:before="50" w:after="50"/>
              <w:jc w:val="center"/>
            </w:pPr>
          </w:p>
        </w:tc>
        <w:tc>
          <w:tcPr>
            <w:tcW w:w="2160" w:type="dxa"/>
            <w:tcBorders>
              <w:top w:val="single" w:sz="4" w:space="0" w:color="auto"/>
              <w:right w:val="single" w:sz="4" w:space="0" w:color="auto"/>
            </w:tcBorders>
          </w:tcPr>
          <w:p w14:paraId="2284F892" w14:textId="77777777" w:rsidR="004F3B3D" w:rsidRPr="008C7BF7" w:rsidRDefault="004F3B3D" w:rsidP="00D3431E">
            <w:pPr>
              <w:pStyle w:val="QRDEnTableText"/>
              <w:spacing w:before="50" w:after="50"/>
              <w:jc w:val="center"/>
            </w:pPr>
          </w:p>
        </w:tc>
      </w:tr>
      <w:tr w:rsidR="00B87822" w:rsidRPr="008C7BF7" w14:paraId="56544AEF" w14:textId="77777777" w:rsidTr="00DE60F7">
        <w:trPr>
          <w:cantSplit/>
        </w:trPr>
        <w:tc>
          <w:tcPr>
            <w:tcW w:w="3688" w:type="dxa"/>
            <w:tcBorders>
              <w:left w:val="single" w:sz="4" w:space="0" w:color="auto"/>
              <w:right w:val="single" w:sz="4" w:space="0" w:color="auto"/>
            </w:tcBorders>
          </w:tcPr>
          <w:p w14:paraId="67240A3E" w14:textId="77777777" w:rsidR="004F3B3D" w:rsidRPr="008C7BF7" w:rsidRDefault="00742079" w:rsidP="00D3431E">
            <w:pPr>
              <w:pStyle w:val="QRDEnTableText"/>
              <w:spacing w:before="40" w:after="40"/>
              <w:ind w:left="403" w:hanging="216"/>
            </w:pPr>
            <w:r w:rsidRPr="008C7BF7">
              <w:t>Median (months)</w:t>
            </w:r>
          </w:p>
        </w:tc>
        <w:tc>
          <w:tcPr>
            <w:tcW w:w="2340" w:type="dxa"/>
            <w:gridSpan w:val="2"/>
            <w:tcBorders>
              <w:left w:val="single" w:sz="4" w:space="0" w:color="auto"/>
            </w:tcBorders>
          </w:tcPr>
          <w:p w14:paraId="6CA9DAE4" w14:textId="77777777" w:rsidR="004F3B3D" w:rsidRPr="008C7BF7" w:rsidRDefault="00742079" w:rsidP="00D3431E">
            <w:pPr>
              <w:pStyle w:val="QRDEnTableText"/>
              <w:spacing w:before="50" w:after="50"/>
              <w:jc w:val="center"/>
            </w:pPr>
            <w:r w:rsidRPr="008C7BF7">
              <w:t>5.4</w:t>
            </w:r>
          </w:p>
        </w:tc>
        <w:tc>
          <w:tcPr>
            <w:tcW w:w="2160" w:type="dxa"/>
            <w:tcBorders>
              <w:right w:val="single" w:sz="4" w:space="0" w:color="auto"/>
            </w:tcBorders>
          </w:tcPr>
          <w:p w14:paraId="4B3F4C05" w14:textId="77777777" w:rsidR="004F3B3D" w:rsidRPr="008C7BF7" w:rsidRDefault="00742079" w:rsidP="00D3431E">
            <w:pPr>
              <w:pStyle w:val="QRDEnTableText"/>
              <w:spacing w:before="50" w:after="50"/>
              <w:jc w:val="center"/>
            </w:pPr>
            <w:r w:rsidRPr="008C7BF7">
              <w:t>10.2</w:t>
            </w:r>
          </w:p>
        </w:tc>
      </w:tr>
      <w:tr w:rsidR="00B87822" w:rsidRPr="008C7BF7" w14:paraId="4284AB9C" w14:textId="77777777" w:rsidTr="00DE60F7">
        <w:trPr>
          <w:cantSplit/>
        </w:trPr>
        <w:tc>
          <w:tcPr>
            <w:tcW w:w="3688" w:type="dxa"/>
            <w:tcBorders>
              <w:left w:val="single" w:sz="4" w:space="0" w:color="auto"/>
              <w:bottom w:val="single" w:sz="4" w:space="0" w:color="auto"/>
              <w:right w:val="single" w:sz="4" w:space="0" w:color="auto"/>
            </w:tcBorders>
          </w:tcPr>
          <w:p w14:paraId="7ACB9AF9" w14:textId="77777777" w:rsidR="004F3B3D" w:rsidRPr="008C7BF7" w:rsidRDefault="00742079" w:rsidP="00D3431E">
            <w:pPr>
              <w:pStyle w:val="QRDEnTableText"/>
              <w:spacing w:before="40" w:after="40"/>
              <w:ind w:left="403" w:hanging="216"/>
            </w:pPr>
            <w:r w:rsidRPr="008C7BF7">
              <w:t>Hazard ratio</w:t>
            </w:r>
          </w:p>
          <w:p w14:paraId="70052EBA" w14:textId="77777777" w:rsidR="004F3B3D" w:rsidRPr="008C7BF7" w:rsidRDefault="00742079" w:rsidP="00D3431E">
            <w:pPr>
              <w:pStyle w:val="QRDEnTableText"/>
              <w:spacing w:before="40" w:after="40"/>
              <w:ind w:left="403" w:hanging="216"/>
            </w:pPr>
            <w:r w:rsidRPr="008C7BF7">
              <w:t>95% CI</w:t>
            </w:r>
          </w:p>
        </w:tc>
        <w:tc>
          <w:tcPr>
            <w:tcW w:w="4500" w:type="dxa"/>
            <w:gridSpan w:val="3"/>
            <w:tcBorders>
              <w:left w:val="single" w:sz="4" w:space="0" w:color="auto"/>
              <w:bottom w:val="single" w:sz="4" w:space="0" w:color="auto"/>
              <w:right w:val="single" w:sz="4" w:space="0" w:color="auto"/>
            </w:tcBorders>
          </w:tcPr>
          <w:p w14:paraId="11DE818C" w14:textId="77777777" w:rsidR="004F3B3D" w:rsidRPr="008C7BF7" w:rsidRDefault="00742079" w:rsidP="00D3431E">
            <w:pPr>
              <w:pStyle w:val="QRDEnTableText"/>
              <w:spacing w:before="50" w:after="50"/>
              <w:jc w:val="center"/>
            </w:pPr>
            <w:r w:rsidRPr="008C7BF7">
              <w:t>0.63</w:t>
            </w:r>
          </w:p>
          <w:p w14:paraId="201C8199" w14:textId="77777777" w:rsidR="004F3B3D" w:rsidRPr="008C7BF7" w:rsidRDefault="00742079" w:rsidP="00D3431E">
            <w:pPr>
              <w:pStyle w:val="QRDEnTableText"/>
              <w:spacing w:before="50" w:after="50"/>
              <w:jc w:val="center"/>
            </w:pPr>
            <w:r w:rsidRPr="008C7BF7">
              <w:t>0.52, 0.75</w:t>
            </w:r>
          </w:p>
          <w:p w14:paraId="00A484BB" w14:textId="167F2548" w:rsidR="004F3B3D" w:rsidRPr="008C7BF7" w:rsidRDefault="00742079" w:rsidP="00D3431E">
            <w:pPr>
              <w:pStyle w:val="QRDEnTableText"/>
              <w:spacing w:before="50" w:after="50"/>
              <w:jc w:val="center"/>
            </w:pPr>
            <w:r w:rsidRPr="008C7BF7">
              <w:t>(p-value</w:t>
            </w:r>
            <w:r w:rsidR="00F50A8B" w:rsidRPr="008C7BF7">
              <w:t> </w:t>
            </w:r>
            <w:r w:rsidR="00AC6890" w:rsidRPr="008C7BF7">
              <w:t>&lt;</w:t>
            </w:r>
            <w:r w:rsidRPr="008C7BF7">
              <w:t> 0.0001)</w:t>
            </w:r>
          </w:p>
        </w:tc>
      </w:tr>
      <w:tr w:rsidR="00B87822" w:rsidRPr="008C7BF7" w14:paraId="490D0714" w14:textId="77777777" w:rsidTr="00DE60F7">
        <w:trPr>
          <w:cantSplit/>
        </w:trPr>
        <w:tc>
          <w:tcPr>
            <w:tcW w:w="3688" w:type="dxa"/>
            <w:tcBorders>
              <w:top w:val="single" w:sz="4" w:space="0" w:color="auto"/>
              <w:left w:val="single" w:sz="4" w:space="0" w:color="auto"/>
              <w:right w:val="single" w:sz="4" w:space="0" w:color="auto"/>
            </w:tcBorders>
          </w:tcPr>
          <w:p w14:paraId="76B869EB" w14:textId="77777777" w:rsidR="004F3B3D" w:rsidRPr="008C7BF7" w:rsidRDefault="00742079" w:rsidP="00D3431E">
            <w:pPr>
              <w:pStyle w:val="QRDEnTableText"/>
              <w:spacing w:before="50" w:after="50" w:line="240" w:lineRule="exact"/>
            </w:pPr>
            <w:r w:rsidRPr="008C7BF7">
              <w:t>Objective response rate (%) in Patients with measurable disease</w:t>
            </w:r>
          </w:p>
          <w:p w14:paraId="1BC45768" w14:textId="77777777" w:rsidR="004F3B3D" w:rsidRPr="008C7BF7" w:rsidRDefault="00742079" w:rsidP="00D3431E">
            <w:pPr>
              <w:pStyle w:val="QRDEnTableText"/>
              <w:spacing w:before="50" w:after="50" w:line="240" w:lineRule="exact"/>
            </w:pPr>
            <w:r w:rsidRPr="008C7BF7">
              <w:tab/>
              <w:t>N</w:t>
            </w:r>
          </w:p>
        </w:tc>
        <w:tc>
          <w:tcPr>
            <w:tcW w:w="2340" w:type="dxa"/>
            <w:gridSpan w:val="2"/>
            <w:tcBorders>
              <w:top w:val="single" w:sz="4" w:space="0" w:color="auto"/>
              <w:left w:val="single" w:sz="4" w:space="0" w:color="auto"/>
            </w:tcBorders>
          </w:tcPr>
          <w:p w14:paraId="5659EE26" w14:textId="77777777" w:rsidR="004F3B3D" w:rsidRPr="008C7BF7" w:rsidRDefault="004F3B3D" w:rsidP="00D3431E">
            <w:pPr>
              <w:pStyle w:val="QRDEnTableText"/>
              <w:spacing w:before="50" w:after="50"/>
              <w:jc w:val="center"/>
            </w:pPr>
          </w:p>
          <w:p w14:paraId="5311F894" w14:textId="77777777" w:rsidR="004F3B3D" w:rsidRPr="008C7BF7" w:rsidRDefault="004F3B3D" w:rsidP="00D3431E">
            <w:pPr>
              <w:pStyle w:val="QRDEnTableText"/>
              <w:spacing w:before="50" w:after="50"/>
              <w:jc w:val="center"/>
            </w:pPr>
          </w:p>
          <w:p w14:paraId="737A1842" w14:textId="77777777" w:rsidR="004F3B3D" w:rsidRPr="008C7BF7" w:rsidRDefault="00742079" w:rsidP="00D3431E">
            <w:pPr>
              <w:pStyle w:val="QRDEnTableText"/>
              <w:spacing w:before="50" w:after="50"/>
              <w:jc w:val="center"/>
            </w:pPr>
            <w:r w:rsidRPr="008C7BF7">
              <w:t>289</w:t>
            </w:r>
          </w:p>
        </w:tc>
        <w:tc>
          <w:tcPr>
            <w:tcW w:w="2160" w:type="dxa"/>
            <w:tcBorders>
              <w:top w:val="single" w:sz="4" w:space="0" w:color="auto"/>
              <w:right w:val="single" w:sz="4" w:space="0" w:color="auto"/>
            </w:tcBorders>
          </w:tcPr>
          <w:p w14:paraId="2E019BA8" w14:textId="77777777" w:rsidR="004F3B3D" w:rsidRPr="008C7BF7" w:rsidRDefault="004F3B3D" w:rsidP="00D3431E">
            <w:pPr>
              <w:pStyle w:val="QRDEnTableText"/>
              <w:spacing w:before="50" w:after="50"/>
              <w:jc w:val="center"/>
            </w:pPr>
          </w:p>
          <w:p w14:paraId="0EBD434B" w14:textId="77777777" w:rsidR="004F3B3D" w:rsidRPr="008C7BF7" w:rsidRDefault="004F3B3D" w:rsidP="00D3431E">
            <w:pPr>
              <w:pStyle w:val="QRDEnTableText"/>
              <w:spacing w:before="50" w:after="50"/>
              <w:jc w:val="center"/>
            </w:pPr>
          </w:p>
          <w:p w14:paraId="0DCB3DC2" w14:textId="77777777" w:rsidR="004F3B3D" w:rsidRPr="008C7BF7" w:rsidRDefault="00742079" w:rsidP="00D3431E">
            <w:pPr>
              <w:pStyle w:val="QRDEnTableText"/>
              <w:spacing w:before="50" w:after="50"/>
              <w:jc w:val="center"/>
            </w:pPr>
            <w:r w:rsidRPr="008C7BF7">
              <w:t>306</w:t>
            </w:r>
          </w:p>
        </w:tc>
      </w:tr>
      <w:tr w:rsidR="00B87822" w:rsidRPr="008C7BF7" w14:paraId="06D674DF" w14:textId="77777777" w:rsidTr="00DE60F7">
        <w:trPr>
          <w:cantSplit/>
        </w:trPr>
        <w:tc>
          <w:tcPr>
            <w:tcW w:w="3688" w:type="dxa"/>
            <w:tcBorders>
              <w:left w:val="single" w:sz="4" w:space="0" w:color="auto"/>
              <w:right w:val="single" w:sz="4" w:space="0" w:color="auto"/>
            </w:tcBorders>
          </w:tcPr>
          <w:p w14:paraId="13D56EAC" w14:textId="77777777" w:rsidR="004F3B3D" w:rsidRPr="008C7BF7" w:rsidRDefault="00742079" w:rsidP="00D3431E">
            <w:pPr>
              <w:pStyle w:val="QRDEnTableText"/>
              <w:spacing w:before="50" w:after="50"/>
              <w:ind w:left="360"/>
            </w:pPr>
            <w:r w:rsidRPr="008C7BF7">
              <w:t>Response rate</w:t>
            </w:r>
          </w:p>
        </w:tc>
        <w:tc>
          <w:tcPr>
            <w:tcW w:w="2340" w:type="dxa"/>
            <w:gridSpan w:val="2"/>
            <w:tcBorders>
              <w:left w:val="single" w:sz="4" w:space="0" w:color="auto"/>
            </w:tcBorders>
          </w:tcPr>
          <w:p w14:paraId="7E037F3E" w14:textId="77777777" w:rsidR="004F3B3D" w:rsidRPr="008C7BF7" w:rsidRDefault="00742079" w:rsidP="00D3431E">
            <w:pPr>
              <w:pStyle w:val="QRDEnTableText"/>
              <w:spacing w:before="50" w:after="50"/>
              <w:jc w:val="center"/>
            </w:pPr>
            <w:r w:rsidRPr="008C7BF7">
              <w:t>12.8%</w:t>
            </w:r>
          </w:p>
        </w:tc>
        <w:tc>
          <w:tcPr>
            <w:tcW w:w="2160" w:type="dxa"/>
            <w:tcBorders>
              <w:right w:val="single" w:sz="4" w:space="0" w:color="auto"/>
            </w:tcBorders>
          </w:tcPr>
          <w:p w14:paraId="673567A8" w14:textId="77777777" w:rsidR="004F3B3D" w:rsidRPr="008C7BF7" w:rsidRDefault="00742079" w:rsidP="00D3431E">
            <w:pPr>
              <w:pStyle w:val="QRDEnTableText"/>
              <w:spacing w:before="50" w:after="50"/>
              <w:jc w:val="center"/>
            </w:pPr>
            <w:r w:rsidRPr="008C7BF7">
              <w:t>31.4%</w:t>
            </w:r>
          </w:p>
        </w:tc>
      </w:tr>
      <w:tr w:rsidR="00B87822" w:rsidRPr="008C7BF7" w14:paraId="540D3524" w14:textId="77777777" w:rsidTr="00DE60F7">
        <w:trPr>
          <w:cantSplit/>
        </w:trPr>
        <w:tc>
          <w:tcPr>
            <w:tcW w:w="3688" w:type="dxa"/>
            <w:tcBorders>
              <w:left w:val="single" w:sz="4" w:space="0" w:color="auto"/>
              <w:bottom w:val="single" w:sz="4" w:space="0" w:color="auto"/>
              <w:right w:val="single" w:sz="4" w:space="0" w:color="auto"/>
            </w:tcBorders>
          </w:tcPr>
          <w:p w14:paraId="6C4E4482" w14:textId="77777777" w:rsidR="004F3B3D" w:rsidRPr="008C7BF7" w:rsidRDefault="004F3B3D" w:rsidP="00D3431E">
            <w:pPr>
              <w:pStyle w:val="QRDEnTableText"/>
              <w:spacing w:before="50" w:after="50"/>
              <w:ind w:left="360"/>
            </w:pPr>
          </w:p>
        </w:tc>
        <w:tc>
          <w:tcPr>
            <w:tcW w:w="4500" w:type="dxa"/>
            <w:gridSpan w:val="3"/>
            <w:tcBorders>
              <w:left w:val="single" w:sz="4" w:space="0" w:color="auto"/>
              <w:bottom w:val="single" w:sz="4" w:space="0" w:color="auto"/>
              <w:right w:val="single" w:sz="4" w:space="0" w:color="auto"/>
            </w:tcBorders>
          </w:tcPr>
          <w:p w14:paraId="11A72398" w14:textId="1A10A4F4" w:rsidR="004F3B3D" w:rsidRPr="008C7BF7" w:rsidRDefault="00742079" w:rsidP="00D3431E">
            <w:pPr>
              <w:pStyle w:val="QRDEnTableText"/>
              <w:spacing w:before="50" w:after="50"/>
              <w:jc w:val="center"/>
            </w:pPr>
            <w:r w:rsidRPr="008C7BF7">
              <w:t>(p-value</w:t>
            </w:r>
            <w:r w:rsidR="00F50A8B" w:rsidRPr="008C7BF7">
              <w:t> </w:t>
            </w:r>
            <w:r w:rsidR="00B0626C" w:rsidRPr="008C7BF7">
              <w:rPr>
                <w:rFonts w:eastAsia="PMingLiU"/>
              </w:rPr>
              <w:t>&lt;</w:t>
            </w:r>
            <w:r w:rsidR="001725AB" w:rsidRPr="008C7BF7">
              <w:t> </w:t>
            </w:r>
            <w:r w:rsidR="00A61965" w:rsidRPr="008C7BF7">
              <w:t>0.0001</w:t>
            </w:r>
            <w:r w:rsidRPr="008C7BF7">
              <w:t>)</w:t>
            </w:r>
          </w:p>
        </w:tc>
      </w:tr>
      <w:tr w:rsidR="00B87822" w:rsidRPr="008C7BF7" w14:paraId="158755C9" w14:textId="25D80584" w:rsidTr="00DE60F7">
        <w:trPr>
          <w:cantSplit/>
        </w:trPr>
        <w:tc>
          <w:tcPr>
            <w:tcW w:w="3688" w:type="dxa"/>
            <w:tcBorders>
              <w:top w:val="single" w:sz="4" w:space="0" w:color="auto"/>
              <w:left w:val="single" w:sz="4" w:space="0" w:color="auto"/>
              <w:right w:val="single" w:sz="4" w:space="0" w:color="auto"/>
            </w:tcBorders>
          </w:tcPr>
          <w:p w14:paraId="57D4B962" w14:textId="58A659D3" w:rsidR="00305FE8" w:rsidRPr="008C7BF7" w:rsidRDefault="00742079" w:rsidP="00DE60F7">
            <w:pPr>
              <w:pStyle w:val="QRDEnTableText"/>
              <w:spacing w:before="40" w:after="40"/>
              <w:ind w:left="1440" w:hanging="1440"/>
            </w:pPr>
            <w:r w:rsidRPr="008C7BF7">
              <w:t>Overall survival</w:t>
            </w:r>
          </w:p>
        </w:tc>
        <w:tc>
          <w:tcPr>
            <w:tcW w:w="2304" w:type="dxa"/>
            <w:tcBorders>
              <w:top w:val="single" w:sz="4" w:space="0" w:color="auto"/>
              <w:left w:val="single" w:sz="4" w:space="0" w:color="auto"/>
            </w:tcBorders>
          </w:tcPr>
          <w:p w14:paraId="16D8C842" w14:textId="77777777" w:rsidR="00305FE8" w:rsidRPr="008C7BF7" w:rsidRDefault="00305FE8" w:rsidP="00DE60F7">
            <w:pPr>
              <w:pStyle w:val="QRDEnTableText"/>
              <w:rPr>
                <w:b/>
              </w:rPr>
            </w:pPr>
          </w:p>
        </w:tc>
        <w:tc>
          <w:tcPr>
            <w:tcW w:w="2196" w:type="dxa"/>
            <w:gridSpan w:val="2"/>
            <w:tcBorders>
              <w:top w:val="single" w:sz="4" w:space="0" w:color="auto"/>
              <w:right w:val="single" w:sz="4" w:space="0" w:color="auto"/>
            </w:tcBorders>
          </w:tcPr>
          <w:p w14:paraId="6B586860" w14:textId="77777777" w:rsidR="00305FE8" w:rsidRPr="008C7BF7" w:rsidRDefault="00305FE8" w:rsidP="00DE60F7">
            <w:pPr>
              <w:pStyle w:val="QRDEnTableText"/>
              <w:rPr>
                <w:b/>
              </w:rPr>
            </w:pPr>
          </w:p>
        </w:tc>
      </w:tr>
      <w:tr w:rsidR="00B87822" w:rsidRPr="008C7BF7" w14:paraId="5EB55DF2" w14:textId="4FC01838" w:rsidTr="00DE60F7">
        <w:trPr>
          <w:cantSplit/>
        </w:trPr>
        <w:tc>
          <w:tcPr>
            <w:tcW w:w="3688" w:type="dxa"/>
            <w:tcBorders>
              <w:left w:val="single" w:sz="4" w:space="0" w:color="auto"/>
              <w:right w:val="single" w:sz="4" w:space="0" w:color="auto"/>
            </w:tcBorders>
          </w:tcPr>
          <w:p w14:paraId="527DAB3E" w14:textId="00D0D79C" w:rsidR="00305FE8" w:rsidRPr="008C7BF7" w:rsidRDefault="00742079" w:rsidP="00DE60F7">
            <w:pPr>
              <w:pStyle w:val="QRDEnTableText"/>
              <w:spacing w:before="40" w:after="40"/>
              <w:ind w:left="403" w:hanging="216"/>
            </w:pPr>
            <w:r w:rsidRPr="008C7BF7">
              <w:t>Median (months)</w:t>
            </w:r>
          </w:p>
        </w:tc>
        <w:tc>
          <w:tcPr>
            <w:tcW w:w="2304" w:type="dxa"/>
            <w:tcBorders>
              <w:left w:val="single" w:sz="4" w:space="0" w:color="auto"/>
            </w:tcBorders>
          </w:tcPr>
          <w:p w14:paraId="3A1F52B9" w14:textId="3EF3E61C" w:rsidR="00305FE8" w:rsidRPr="008C7BF7" w:rsidRDefault="00742079" w:rsidP="00DE60F7">
            <w:pPr>
              <w:pStyle w:val="QRDEnTableText"/>
              <w:spacing w:before="40" w:after="40"/>
              <w:ind w:left="1440" w:hanging="1440"/>
              <w:jc w:val="center"/>
            </w:pPr>
            <w:r w:rsidRPr="008C7BF7">
              <w:t>21.3</w:t>
            </w:r>
          </w:p>
        </w:tc>
        <w:tc>
          <w:tcPr>
            <w:tcW w:w="2196" w:type="dxa"/>
            <w:gridSpan w:val="2"/>
            <w:tcBorders>
              <w:right w:val="single" w:sz="4" w:space="0" w:color="auto"/>
            </w:tcBorders>
          </w:tcPr>
          <w:p w14:paraId="176DFA88" w14:textId="2DCF9CDC" w:rsidR="00305FE8" w:rsidRPr="008C7BF7" w:rsidRDefault="00742079" w:rsidP="00DE60F7">
            <w:pPr>
              <w:pStyle w:val="QRDEnTableText"/>
              <w:spacing w:before="40" w:after="40"/>
              <w:ind w:left="1440" w:hanging="1440"/>
              <w:jc w:val="center"/>
            </w:pPr>
            <w:r w:rsidRPr="008C7BF7">
              <w:t>23.3</w:t>
            </w:r>
          </w:p>
        </w:tc>
      </w:tr>
      <w:tr w:rsidR="00B87822" w:rsidRPr="008C7BF7" w14:paraId="61D3FCC8" w14:textId="77777777" w:rsidTr="00DE60F7">
        <w:trPr>
          <w:cantSplit/>
        </w:trPr>
        <w:tc>
          <w:tcPr>
            <w:tcW w:w="3688" w:type="dxa"/>
            <w:tcBorders>
              <w:left w:val="single" w:sz="4" w:space="0" w:color="auto"/>
              <w:bottom w:val="single" w:sz="4" w:space="0" w:color="auto"/>
              <w:right w:val="single" w:sz="4" w:space="0" w:color="auto"/>
            </w:tcBorders>
          </w:tcPr>
          <w:p w14:paraId="66EC3AFC" w14:textId="77777777" w:rsidR="00305FE8" w:rsidRPr="008C7BF7" w:rsidRDefault="00742079" w:rsidP="00305FE8">
            <w:pPr>
              <w:pStyle w:val="QRDEnTableText"/>
              <w:spacing w:before="40" w:after="40"/>
              <w:ind w:left="403" w:hanging="216"/>
            </w:pPr>
            <w:r w:rsidRPr="008C7BF7">
              <w:t>Hazard ratio</w:t>
            </w:r>
          </w:p>
          <w:p w14:paraId="34BBC702" w14:textId="0F9FC20C" w:rsidR="00305FE8" w:rsidRPr="008C7BF7" w:rsidRDefault="00742079" w:rsidP="00DE60F7">
            <w:pPr>
              <w:pStyle w:val="QRDEnTableText"/>
              <w:spacing w:before="40" w:after="40"/>
              <w:ind w:left="403" w:hanging="216"/>
            </w:pPr>
            <w:r w:rsidRPr="008C7BF7">
              <w:t>95% CI</w:t>
            </w:r>
          </w:p>
        </w:tc>
        <w:tc>
          <w:tcPr>
            <w:tcW w:w="4500" w:type="dxa"/>
            <w:gridSpan w:val="3"/>
            <w:tcBorders>
              <w:left w:val="single" w:sz="4" w:space="0" w:color="auto"/>
              <w:bottom w:val="single" w:sz="4" w:space="0" w:color="auto"/>
              <w:right w:val="single" w:sz="4" w:space="0" w:color="auto"/>
            </w:tcBorders>
          </w:tcPr>
          <w:p w14:paraId="10C171DA" w14:textId="77777777" w:rsidR="00305FE8" w:rsidRPr="008C7BF7" w:rsidRDefault="00742079" w:rsidP="00305FE8">
            <w:pPr>
              <w:pStyle w:val="QRDEnTableText"/>
              <w:spacing w:before="40" w:after="40"/>
              <w:ind w:left="1440" w:hanging="1440"/>
              <w:jc w:val="center"/>
            </w:pPr>
            <w:r w:rsidRPr="008C7BF7">
              <w:t>0.91</w:t>
            </w:r>
          </w:p>
          <w:p w14:paraId="68396813" w14:textId="77777777" w:rsidR="00305FE8" w:rsidRPr="008C7BF7" w:rsidRDefault="00742079" w:rsidP="00305FE8">
            <w:pPr>
              <w:pStyle w:val="QRDEnTableText"/>
              <w:spacing w:before="40" w:after="40"/>
              <w:ind w:left="1440" w:hanging="1440"/>
              <w:jc w:val="center"/>
            </w:pPr>
            <w:r w:rsidRPr="008C7BF7">
              <w:t>0.76, 1.10</w:t>
            </w:r>
          </w:p>
          <w:p w14:paraId="22CE5D0A" w14:textId="7D5A7D5C" w:rsidR="00305FE8" w:rsidRPr="008C7BF7" w:rsidRDefault="00742079" w:rsidP="00305FE8">
            <w:pPr>
              <w:pStyle w:val="QRDEnTableText"/>
              <w:spacing w:before="50" w:after="50"/>
              <w:jc w:val="center"/>
            </w:pPr>
            <w:r w:rsidRPr="008C7BF7">
              <w:t>(p-value 0.3360)</w:t>
            </w:r>
          </w:p>
        </w:tc>
      </w:tr>
      <w:tr w:rsidR="00B87822" w:rsidRPr="008C7BF7" w14:paraId="2EAEAD68" w14:textId="77777777" w:rsidTr="00DE60F7">
        <w:trPr>
          <w:cantSplit/>
        </w:trPr>
        <w:tc>
          <w:tcPr>
            <w:tcW w:w="8188" w:type="dxa"/>
            <w:gridSpan w:val="4"/>
            <w:tcBorders>
              <w:top w:val="single" w:sz="4" w:space="0" w:color="auto"/>
            </w:tcBorders>
          </w:tcPr>
          <w:p w14:paraId="19BC8564" w14:textId="0B94D439" w:rsidR="00305FE8" w:rsidRPr="008C7BF7" w:rsidRDefault="00742079" w:rsidP="00305FE8">
            <w:pPr>
              <w:pStyle w:val="QRDEnTableText"/>
              <w:rPr>
                <w:sz w:val="20"/>
              </w:rPr>
            </w:pPr>
            <w:r w:rsidRPr="008C7BF7">
              <w:rPr>
                <w:sz w:val="20"/>
                <w:vertAlign w:val="superscript"/>
              </w:rPr>
              <w:t>a</w:t>
            </w:r>
            <w:r w:rsidRPr="008C7BF7">
              <w:rPr>
                <w:sz w:val="20"/>
              </w:rPr>
              <w:t xml:space="preserve"> Interferon alfa-2a 9 MIU 3×/week</w:t>
            </w:r>
          </w:p>
          <w:p w14:paraId="70560299" w14:textId="77777777" w:rsidR="00305FE8" w:rsidRPr="008C7BF7" w:rsidRDefault="00742079" w:rsidP="00305FE8">
            <w:pPr>
              <w:pStyle w:val="QRDEnTableText"/>
              <w:spacing w:before="40" w:after="40"/>
              <w:ind w:left="216" w:hanging="216"/>
            </w:pPr>
            <w:r w:rsidRPr="008C7BF7">
              <w:rPr>
                <w:vertAlign w:val="superscript"/>
              </w:rPr>
              <w:t>b</w:t>
            </w:r>
            <w:r w:rsidRPr="008C7BF7">
              <w:t xml:space="preserve"> </w:t>
            </w:r>
            <w:r w:rsidRPr="008C7BF7">
              <w:rPr>
                <w:sz w:val="20"/>
              </w:rPr>
              <w:t>Bevacizumab 10 mg/kg q 2 wk</w:t>
            </w:r>
          </w:p>
        </w:tc>
      </w:tr>
    </w:tbl>
    <w:p w14:paraId="7E3F3223" w14:textId="77777777" w:rsidR="004F3B3D" w:rsidRPr="008C7BF7" w:rsidRDefault="004F3B3D" w:rsidP="009B63A3"/>
    <w:p w14:paraId="1294F37A" w14:textId="1CCBE34C" w:rsidR="004F3B3D" w:rsidRPr="008C7BF7" w:rsidRDefault="00742079" w:rsidP="009B63A3">
      <w:pPr>
        <w:pStyle w:val="QRDEnBodyText"/>
      </w:pPr>
      <w:r w:rsidRPr="008C7BF7">
        <w:t xml:space="preserve">An </w:t>
      </w:r>
      <w:r w:rsidRPr="008C7BF7">
        <w:rPr>
          <w:bCs/>
        </w:rPr>
        <w:t xml:space="preserve">exploratory </w:t>
      </w:r>
      <w:r w:rsidRPr="008C7BF7">
        <w:t>multivariate Cox regression model</w:t>
      </w:r>
      <w:r w:rsidRPr="008C7BF7">
        <w:rPr>
          <w:rFonts w:eastAsia="MS Mincho"/>
          <w:lang w:bidi="th-TH"/>
        </w:rPr>
        <w:t xml:space="preserve"> using backward selection indicated</w:t>
      </w:r>
      <w:r w:rsidRPr="008C7BF7">
        <w:t xml:space="preserve"> that the following baseline prognostic factors were strongly associated with survival independent of treatment: gender, white blood cell count, platelets, body weight loss in the 6</w:t>
      </w:r>
      <w:r w:rsidR="004B5EE6" w:rsidRPr="008C7BF7">
        <w:t> </w:t>
      </w:r>
      <w:r w:rsidRPr="008C7BF7">
        <w:t>months prior to trial entry, number of metastatic sites, sum of longest diameter of target lesions, Motzer score. Adjustment for these baseline factors resulted in a treatment hazard ratio of 0.78 (95% CI [0.63; 0.96], p</w:t>
      </w:r>
      <w:r w:rsidR="00192BBC" w:rsidRPr="008C7BF7">
        <w:t> </w:t>
      </w:r>
      <w:r w:rsidRPr="008C7BF7">
        <w:t>=</w:t>
      </w:r>
      <w:r w:rsidR="00192BBC" w:rsidRPr="008C7BF7">
        <w:t> </w:t>
      </w:r>
      <w:r w:rsidRPr="008C7BF7">
        <w:t>0.0219), indicating a 22% reduction in the risk of death for patients in the Avastin</w:t>
      </w:r>
      <w:r w:rsidR="00192BBC" w:rsidRPr="008C7BF7">
        <w:t> </w:t>
      </w:r>
      <w:r w:rsidRPr="008C7BF7">
        <w:t>+</w:t>
      </w:r>
      <w:r w:rsidR="00192BBC" w:rsidRPr="008C7BF7">
        <w:t> </w:t>
      </w:r>
      <w:r w:rsidRPr="008C7BF7">
        <w:t>IFN alfa-2a arm compared to IFN alfa-2a arm.</w:t>
      </w:r>
    </w:p>
    <w:p w14:paraId="774D58BF" w14:textId="77777777" w:rsidR="004F3B3D" w:rsidRPr="008C7BF7" w:rsidRDefault="004F3B3D" w:rsidP="009B63A3">
      <w:pPr>
        <w:pStyle w:val="QRDEnBodyText"/>
      </w:pPr>
    </w:p>
    <w:p w14:paraId="60588B9B" w14:textId="657024B0" w:rsidR="004F3B3D" w:rsidRPr="008C7BF7" w:rsidRDefault="00742079" w:rsidP="009B63A3">
      <w:pPr>
        <w:pStyle w:val="QRDEnBodyText"/>
      </w:pPr>
      <w:r w:rsidRPr="008C7BF7">
        <w:t>Ninety-seven</w:t>
      </w:r>
      <w:r w:rsidR="00D52793" w:rsidRPr="008C7BF7">
        <w:t xml:space="preserve"> patients in the IFN alfa-2a arm and 131</w:t>
      </w:r>
      <w:r w:rsidRPr="008C7BF7">
        <w:t> </w:t>
      </w:r>
      <w:r w:rsidR="00D52793" w:rsidRPr="008C7BF7">
        <w:t>patients in the Avastin arm reduced the dose of IFN alfa-2a from 9 MIU to either 6 or 3 MIU three times a week as pre-specified in the protocol. Dose-reduction of IFN alfa-2a did not appear to affect the efficacy of the combination of Avastin and IFN alfa-2a based on PFS event free rates over time, as shown by a sub-group analysis. The 131</w:t>
      </w:r>
      <w:r w:rsidRPr="008C7BF7">
        <w:t> </w:t>
      </w:r>
      <w:r w:rsidR="00D52793" w:rsidRPr="008C7BF7">
        <w:t>patients in the Avastin</w:t>
      </w:r>
      <w:r w:rsidR="00B31BC7" w:rsidRPr="008C7BF7">
        <w:t> </w:t>
      </w:r>
      <w:r w:rsidR="00D52793" w:rsidRPr="008C7BF7">
        <w:t>+</w:t>
      </w:r>
      <w:r w:rsidR="00B31BC7" w:rsidRPr="008C7BF7">
        <w:t> </w:t>
      </w:r>
      <w:r w:rsidR="00D52793" w:rsidRPr="008C7BF7">
        <w:t>IFN alfa-2a arm who reduced and maintained the IFN alfa-2a dose at 6 or 3</w:t>
      </w:r>
      <w:r w:rsidR="00393F49" w:rsidRPr="008C7BF7">
        <w:t> </w:t>
      </w:r>
      <w:r w:rsidR="00D52793" w:rsidRPr="008C7BF7">
        <w:t>MIU during the trial, exhibited at 6, 12 and 18</w:t>
      </w:r>
      <w:r w:rsidR="004B5EE6" w:rsidRPr="008C7BF7">
        <w:t> </w:t>
      </w:r>
      <w:r w:rsidR="00D52793" w:rsidRPr="008C7BF7">
        <w:t>months PFS event free rates of 73, 52 and 21% respectively, as compared to 61, 43 and 17% in the total population of patients receiving Avastin</w:t>
      </w:r>
      <w:r w:rsidR="00393F49" w:rsidRPr="008C7BF7">
        <w:t> </w:t>
      </w:r>
      <w:r w:rsidR="00D52793" w:rsidRPr="008C7BF7">
        <w:t>+</w:t>
      </w:r>
      <w:r w:rsidR="00393F49" w:rsidRPr="008C7BF7">
        <w:t> </w:t>
      </w:r>
      <w:r w:rsidR="00D52793" w:rsidRPr="008C7BF7">
        <w:t>IFN alfa-2a.</w:t>
      </w:r>
    </w:p>
    <w:p w14:paraId="55990130" w14:textId="3FF09240" w:rsidR="009B63A3" w:rsidRPr="008C7BF7" w:rsidRDefault="009B63A3" w:rsidP="009B63A3">
      <w:pPr>
        <w:pStyle w:val="QRDEnBodyText"/>
      </w:pPr>
    </w:p>
    <w:p w14:paraId="6EF512F2" w14:textId="59861A58" w:rsidR="00DB55F4" w:rsidRPr="008C7BF7" w:rsidRDefault="00742079" w:rsidP="00DB55F4">
      <w:pPr>
        <w:pStyle w:val="QRDHeading4"/>
      </w:pPr>
      <w:r w:rsidRPr="008C7BF7">
        <w:t>AVF2938</w:t>
      </w:r>
    </w:p>
    <w:p w14:paraId="75C264AE" w14:textId="40442DB0" w:rsidR="004F3B3D" w:rsidRPr="008C7BF7" w:rsidRDefault="00742079" w:rsidP="00DB55F4">
      <w:pPr>
        <w:pStyle w:val="QRDEnBodyText"/>
      </w:pPr>
      <w:r w:rsidRPr="008C7BF7">
        <w:t>This was a randomised, double-blind, phase II clinical trial investigating Avastin 10 mg/kg in a 2 weekly schedule with the same dose of Avastin in combination with 150 mg daily erlotinib, in patients with metastatic clear cell RCC. A total of 104</w:t>
      </w:r>
      <w:r w:rsidR="00252EF4" w:rsidRPr="008C7BF7">
        <w:t> </w:t>
      </w:r>
      <w:r w:rsidRPr="008C7BF7">
        <w:t>patients were randomised to treatment in this trial, 53 to Avastin 10 mg/kg every 2</w:t>
      </w:r>
      <w:r w:rsidR="00B46C9D" w:rsidRPr="008C7BF7">
        <w:t> </w:t>
      </w:r>
      <w:r w:rsidRPr="008C7BF7">
        <w:t>weeks plus placebo and 51 to Avastin 10 mg/kg every 2</w:t>
      </w:r>
      <w:r w:rsidR="00B46C9D" w:rsidRPr="008C7BF7">
        <w:t> </w:t>
      </w:r>
      <w:r w:rsidRPr="008C7BF7">
        <w:t>weeks plus erlotinib 150 mg daily.</w:t>
      </w:r>
      <w:r w:rsidR="00AF5832" w:rsidRPr="008C7BF7">
        <w:t xml:space="preserve"> </w:t>
      </w:r>
      <w:r w:rsidRPr="008C7BF7">
        <w:t>The analysis of the primary endpoint showed no difference between the Avastin</w:t>
      </w:r>
      <w:r w:rsidR="00393F49" w:rsidRPr="008C7BF7">
        <w:t> </w:t>
      </w:r>
      <w:r w:rsidRPr="008C7BF7">
        <w:t>+</w:t>
      </w:r>
      <w:r w:rsidR="00393F49" w:rsidRPr="008C7BF7">
        <w:t> </w:t>
      </w:r>
      <w:r w:rsidRPr="008C7BF7">
        <w:t>Placebo arm and the Avastin</w:t>
      </w:r>
      <w:r w:rsidR="00434C7A" w:rsidRPr="008C7BF7">
        <w:t> </w:t>
      </w:r>
      <w:r w:rsidRPr="008C7BF7">
        <w:t>+</w:t>
      </w:r>
      <w:r w:rsidR="00434C7A" w:rsidRPr="008C7BF7">
        <w:t> </w:t>
      </w:r>
      <w:r w:rsidRPr="008C7BF7">
        <w:t>Erlotinib arm (median PFS 8.5 versus 9.9</w:t>
      </w:r>
      <w:r w:rsidR="006728BC" w:rsidRPr="008C7BF7">
        <w:t> </w:t>
      </w:r>
      <w:r w:rsidRPr="008C7BF7">
        <w:t>months). Seven patients in each arm had an objective response. The addition of erlotinib to bevacizumab did not result in an improvement in OS (HR</w:t>
      </w:r>
      <w:r w:rsidR="00393F49" w:rsidRPr="008C7BF7">
        <w:t> </w:t>
      </w:r>
      <w:r w:rsidRPr="008C7BF7">
        <w:t>=</w:t>
      </w:r>
      <w:r w:rsidR="00393F49" w:rsidRPr="008C7BF7">
        <w:t> </w:t>
      </w:r>
      <w:r w:rsidRPr="008C7BF7">
        <w:t>1.764; p</w:t>
      </w:r>
      <w:r w:rsidR="00393F49" w:rsidRPr="008C7BF7">
        <w:t> </w:t>
      </w:r>
      <w:r w:rsidRPr="008C7BF7">
        <w:t>=</w:t>
      </w:r>
      <w:r w:rsidR="00393F49" w:rsidRPr="008C7BF7">
        <w:t> </w:t>
      </w:r>
      <w:r w:rsidRPr="008C7BF7">
        <w:t>0.1789), duration of objective response (6.7 vs 9.1</w:t>
      </w:r>
      <w:r w:rsidR="006728BC" w:rsidRPr="008C7BF7">
        <w:t> </w:t>
      </w:r>
      <w:r w:rsidRPr="008C7BF7">
        <w:t>months) or time to symptom progression (HR</w:t>
      </w:r>
      <w:r w:rsidR="00393F49" w:rsidRPr="008C7BF7">
        <w:t> </w:t>
      </w:r>
      <w:r w:rsidRPr="008C7BF7">
        <w:t>=</w:t>
      </w:r>
      <w:r w:rsidR="00393F49" w:rsidRPr="008C7BF7">
        <w:t> </w:t>
      </w:r>
      <w:r w:rsidRPr="008C7BF7">
        <w:t>1.172; p</w:t>
      </w:r>
      <w:r w:rsidR="00393F49" w:rsidRPr="008C7BF7">
        <w:t> </w:t>
      </w:r>
      <w:r w:rsidRPr="008C7BF7">
        <w:t>=</w:t>
      </w:r>
      <w:r w:rsidR="00393F49" w:rsidRPr="008C7BF7">
        <w:t> </w:t>
      </w:r>
      <w:r w:rsidRPr="008C7BF7">
        <w:t>0.5076).</w:t>
      </w:r>
    </w:p>
    <w:p w14:paraId="2C67710C" w14:textId="3D9D5641" w:rsidR="00DB55F4" w:rsidRPr="008C7BF7" w:rsidRDefault="00DB55F4" w:rsidP="00DB55F4">
      <w:pPr>
        <w:pStyle w:val="QRDEnBodyText"/>
      </w:pPr>
    </w:p>
    <w:p w14:paraId="6082E481" w14:textId="48160098" w:rsidR="00DB55F4" w:rsidRPr="008C7BF7" w:rsidRDefault="00742079" w:rsidP="00F64BCA">
      <w:pPr>
        <w:pStyle w:val="QRDHeading4"/>
        <w:rPr>
          <w:i w:val="0"/>
        </w:rPr>
      </w:pPr>
      <w:r w:rsidRPr="008C7BF7">
        <w:t>AVF0890</w:t>
      </w:r>
    </w:p>
    <w:p w14:paraId="7C3A9B2D" w14:textId="76897E4C" w:rsidR="004F3B3D" w:rsidRPr="008C7BF7" w:rsidRDefault="00742079" w:rsidP="00DB55F4">
      <w:pPr>
        <w:pStyle w:val="QRDEnBodyText"/>
      </w:pPr>
      <w:r w:rsidRPr="008C7BF7">
        <w:t>This was a randomised phase II trial conducted to compare the efficacy and safety of bevacizumab versus placebo. A total of 116</w:t>
      </w:r>
      <w:r w:rsidR="00252EF4" w:rsidRPr="008C7BF7">
        <w:t> </w:t>
      </w:r>
      <w:r w:rsidRPr="008C7BF7">
        <w:t>patients were randomised to receive bevacizumab 3 mg/kg every 2</w:t>
      </w:r>
      <w:r w:rsidR="005407B0" w:rsidRPr="008C7BF7">
        <w:t> </w:t>
      </w:r>
      <w:r w:rsidRPr="008C7BF7">
        <w:t>weeks (n</w:t>
      </w:r>
      <w:r w:rsidR="005A3E25" w:rsidRPr="008C7BF7">
        <w:t> </w:t>
      </w:r>
      <w:r w:rsidRPr="008C7BF7">
        <w:t>=</w:t>
      </w:r>
      <w:r w:rsidR="005A3E25" w:rsidRPr="008C7BF7">
        <w:t> </w:t>
      </w:r>
      <w:r w:rsidRPr="008C7BF7">
        <w:t>39), 10 mg/kg every 2</w:t>
      </w:r>
      <w:r w:rsidR="005407B0" w:rsidRPr="008C7BF7">
        <w:t> </w:t>
      </w:r>
      <w:r w:rsidRPr="008C7BF7">
        <w:t>weeks; (n</w:t>
      </w:r>
      <w:r w:rsidR="005A3E25" w:rsidRPr="008C7BF7">
        <w:t> </w:t>
      </w:r>
      <w:r w:rsidRPr="008C7BF7">
        <w:t>=</w:t>
      </w:r>
      <w:r w:rsidR="005A3E25" w:rsidRPr="008C7BF7">
        <w:t> </w:t>
      </w:r>
      <w:r w:rsidRPr="008C7BF7">
        <w:t>37), or placebo (n</w:t>
      </w:r>
      <w:r w:rsidR="005A3E25" w:rsidRPr="008C7BF7">
        <w:t> </w:t>
      </w:r>
      <w:r w:rsidRPr="008C7BF7">
        <w:t>=</w:t>
      </w:r>
      <w:r w:rsidR="005A3E25" w:rsidRPr="008C7BF7">
        <w:t> </w:t>
      </w:r>
      <w:r w:rsidRPr="008C7BF7">
        <w:t>40).</w:t>
      </w:r>
    </w:p>
    <w:p w14:paraId="030E5ED1" w14:textId="2926B18E" w:rsidR="004F3B3D" w:rsidRPr="008C7BF7" w:rsidRDefault="00742079" w:rsidP="00DB55F4">
      <w:pPr>
        <w:pStyle w:val="QRDEnBodyText"/>
        <w:rPr>
          <w:szCs w:val="22"/>
        </w:rPr>
      </w:pPr>
      <w:r w:rsidRPr="008C7BF7">
        <w:rPr>
          <w:szCs w:val="22"/>
        </w:rPr>
        <w:t xml:space="preserve">An interim analysis showed </w:t>
      </w:r>
      <w:r w:rsidRPr="008C7BF7">
        <w:rPr>
          <w:rFonts w:eastAsia="PMingLiU"/>
        </w:rPr>
        <w:t>there was a significant prolongation of the time to progression of disease in the 10 mg/kg group as compared with the placebo group (hazard ratio, 2.55; p</w:t>
      </w:r>
      <w:r w:rsidR="009E0CA3" w:rsidRPr="008C7BF7">
        <w:rPr>
          <w:rFonts w:eastAsia="PMingLiU"/>
        </w:rPr>
        <w:t> </w:t>
      </w:r>
      <w:r w:rsidRPr="008C7BF7">
        <w:rPr>
          <w:rFonts w:eastAsia="PMingLiU"/>
        </w:rPr>
        <w:t>&lt;</w:t>
      </w:r>
      <w:r w:rsidR="009E0CA3" w:rsidRPr="008C7BF7">
        <w:rPr>
          <w:rFonts w:eastAsia="PMingLiU"/>
        </w:rPr>
        <w:t> </w:t>
      </w:r>
      <w:r w:rsidRPr="008C7BF7">
        <w:rPr>
          <w:rFonts w:eastAsia="PMingLiU"/>
        </w:rPr>
        <w:t>0.001). There was a small difference, of borderline significance, between the time to progression of disease in the 3 mg/kg group and that in the placebo group (hazard ratio, 1.26; p</w:t>
      </w:r>
      <w:r w:rsidR="009E0CA3" w:rsidRPr="008C7BF7">
        <w:rPr>
          <w:rFonts w:eastAsia="PMingLiU"/>
        </w:rPr>
        <w:t> </w:t>
      </w:r>
      <w:r w:rsidRPr="008C7BF7">
        <w:rPr>
          <w:rFonts w:eastAsia="PMingLiU"/>
        </w:rPr>
        <w:t>=</w:t>
      </w:r>
      <w:r w:rsidR="009E0CA3" w:rsidRPr="008C7BF7">
        <w:rPr>
          <w:rFonts w:eastAsia="PMingLiU"/>
        </w:rPr>
        <w:t> </w:t>
      </w:r>
      <w:r w:rsidRPr="008C7BF7">
        <w:rPr>
          <w:rFonts w:eastAsia="PMingLiU"/>
        </w:rPr>
        <w:t xml:space="preserve">0.053). </w:t>
      </w:r>
      <w:r w:rsidRPr="008C7BF7">
        <w:rPr>
          <w:szCs w:val="22"/>
        </w:rPr>
        <w:t>Four patients had objective (partial) response, and all of these had received the 10 mg/kg dose bevacizumab; the ORR for the 10 mg/kg dose was 10%.</w:t>
      </w:r>
    </w:p>
    <w:p w14:paraId="777A535B" w14:textId="59581F0A" w:rsidR="00DB55F4" w:rsidRPr="008C7BF7" w:rsidRDefault="00DB55F4" w:rsidP="00DB55F4">
      <w:pPr>
        <w:pStyle w:val="QRDEnBodyText"/>
      </w:pPr>
    </w:p>
    <w:p w14:paraId="49EB1AED" w14:textId="77777777" w:rsidR="00DB55F4" w:rsidRPr="008C7BF7" w:rsidRDefault="00742079" w:rsidP="00DB55F4">
      <w:pPr>
        <w:pStyle w:val="QRDHeading4"/>
        <w:rPr>
          <w:u w:val="single"/>
        </w:rPr>
      </w:pPr>
      <w:r w:rsidRPr="008C7BF7">
        <w:rPr>
          <w:u w:val="single"/>
        </w:rPr>
        <w:t>Epithelial ovarian, fallopian tube and primary peritoneal cancer</w:t>
      </w:r>
    </w:p>
    <w:p w14:paraId="5B74C765" w14:textId="77777777" w:rsidR="00DB55F4" w:rsidRPr="008C7BF7" w:rsidRDefault="00DB55F4" w:rsidP="00DB55F4">
      <w:pPr>
        <w:pStyle w:val="QRDEnBodyText"/>
      </w:pPr>
    </w:p>
    <w:p w14:paraId="2A124A9B" w14:textId="77777777" w:rsidR="00DB55F4" w:rsidRPr="008C7BF7" w:rsidRDefault="00742079" w:rsidP="00DB55F4">
      <w:pPr>
        <w:pStyle w:val="QRDHeading5"/>
      </w:pPr>
      <w:r w:rsidRPr="008C7BF7">
        <w:t>Front-line treatment of ovarian cancer</w:t>
      </w:r>
    </w:p>
    <w:p w14:paraId="62CD66DC" w14:textId="77777777" w:rsidR="00DB55F4" w:rsidRPr="008C7BF7" w:rsidRDefault="00DB55F4" w:rsidP="00DB55F4">
      <w:pPr>
        <w:pStyle w:val="QRDEnBodyText"/>
      </w:pPr>
    </w:p>
    <w:p w14:paraId="206FEE55" w14:textId="68A6AAAC" w:rsidR="004F3B3D" w:rsidRPr="008C7BF7" w:rsidRDefault="00742079" w:rsidP="00DB55F4">
      <w:pPr>
        <w:pStyle w:val="QRDEnBodyText"/>
        <w:rPr>
          <w:rFonts w:eastAsia="PMingLiU"/>
        </w:rPr>
      </w:pPr>
      <w:r w:rsidRPr="008C7BF7">
        <w:rPr>
          <w:rFonts w:eastAsia="PMingLiU"/>
        </w:rPr>
        <w:t>The safety and efficacy of Avastin in the front-line treatment of patients with epithelial ovarian, fallopian tube or primary peritoneal cancer were studied in two phase III trials (GOG-0218 and BO17707) that evaluated the effect of the addition of Avastin to carboplatin and paclitaxel compared to the chemotherapy regimen alone.</w:t>
      </w:r>
    </w:p>
    <w:p w14:paraId="426D4ABC" w14:textId="0116F44C" w:rsidR="00DB55F4" w:rsidRPr="008C7BF7" w:rsidRDefault="00DB55F4" w:rsidP="00DB55F4">
      <w:pPr>
        <w:pStyle w:val="QRDEnBodyText"/>
        <w:rPr>
          <w:rFonts w:eastAsia="PMingLiU"/>
        </w:rPr>
      </w:pPr>
    </w:p>
    <w:p w14:paraId="1769E51F" w14:textId="59551C8D" w:rsidR="00DB55F4" w:rsidRPr="008C7BF7" w:rsidRDefault="00742079" w:rsidP="00DB55F4">
      <w:pPr>
        <w:pStyle w:val="QRDHeading4"/>
      </w:pPr>
      <w:r w:rsidRPr="008C7BF7">
        <w:t>GOG-0218</w:t>
      </w:r>
    </w:p>
    <w:p w14:paraId="6BC6D838" w14:textId="7177F6D1" w:rsidR="004F3B3D" w:rsidRPr="008C7BF7" w:rsidRDefault="00742079" w:rsidP="00DB55F4">
      <w:pPr>
        <w:pStyle w:val="QRDEnBodyText"/>
        <w:rPr>
          <w:rFonts w:eastAsia="PMingLiU"/>
        </w:rPr>
      </w:pPr>
      <w:r w:rsidRPr="008C7BF7">
        <w:rPr>
          <w:rFonts w:eastAsia="PMingLiU"/>
        </w:rPr>
        <w:t xml:space="preserve">The GOG-0218 study was a phase III multicentre, randomised, double-blind, placebo-controlled, three arm study evaluating the effect of adding Avastin to an approved chemotherapy regimen (carboplatin and paclitaxel) in patients with </w:t>
      </w:r>
      <w:r w:rsidRPr="008C7BF7">
        <w:t>advanced (</w:t>
      </w:r>
      <w:r w:rsidR="00F91350" w:rsidRPr="008C7BF7">
        <w:t>s</w:t>
      </w:r>
      <w:r w:rsidRPr="008C7BF7">
        <w:t xml:space="preserve">tages IIIB, IIIC and IV according to FIGO staging version dated 1988) </w:t>
      </w:r>
      <w:r w:rsidRPr="008C7BF7">
        <w:rPr>
          <w:rFonts w:eastAsia="PMingLiU"/>
        </w:rPr>
        <w:t>epithelial ovarian, fallopian tube or primary peritoneal cancer.</w:t>
      </w:r>
    </w:p>
    <w:p w14:paraId="4661C398" w14:textId="77777777" w:rsidR="004F3B3D" w:rsidRPr="008C7BF7" w:rsidRDefault="004F3B3D" w:rsidP="00DB55F4">
      <w:pPr>
        <w:pStyle w:val="QRDEnBodyText"/>
        <w:rPr>
          <w:rFonts w:eastAsia="PMingLiU"/>
        </w:rPr>
      </w:pPr>
    </w:p>
    <w:p w14:paraId="2F9983BF" w14:textId="77777777" w:rsidR="004F3B3D" w:rsidRPr="008C7BF7" w:rsidRDefault="00742079" w:rsidP="00DB55F4">
      <w:pPr>
        <w:pStyle w:val="QRDEnBodyText"/>
        <w:rPr>
          <w:rFonts w:eastAsia="PMingLiU"/>
        </w:rPr>
      </w:pPr>
      <w:r w:rsidRPr="008C7BF7">
        <w:rPr>
          <w:rFonts w:eastAsia="PMingLiU"/>
        </w:rPr>
        <w:t>Patients who had received prior therapy with bevacizumab or prior systemic anticancer therapy for ovarian cancer (e.g. chemotherapy, monoclonal antibody therapy, tyrosine kinase inhibitor therapy, or hormonal therapy) or previous radiotherapy to the abdomen or pelvis were excluded from the study.</w:t>
      </w:r>
    </w:p>
    <w:p w14:paraId="2F6014F3" w14:textId="77777777" w:rsidR="004F3B3D" w:rsidRPr="008C7BF7" w:rsidRDefault="004F3B3D" w:rsidP="00DB55F4">
      <w:pPr>
        <w:pStyle w:val="QRDEnBodyText"/>
        <w:rPr>
          <w:rFonts w:eastAsia="PMingLiU"/>
        </w:rPr>
      </w:pPr>
    </w:p>
    <w:p w14:paraId="14106A99" w14:textId="2244A81D" w:rsidR="004F3B3D" w:rsidRPr="008C7BF7" w:rsidRDefault="00742079" w:rsidP="00D600CA">
      <w:pPr>
        <w:pStyle w:val="QRDEnBodyText"/>
        <w:rPr>
          <w:rFonts w:eastAsia="PMingLiU"/>
        </w:rPr>
      </w:pPr>
      <w:r w:rsidRPr="008C7BF7">
        <w:rPr>
          <w:rFonts w:eastAsia="PMingLiU"/>
        </w:rPr>
        <w:t>A total of 1873</w:t>
      </w:r>
      <w:r w:rsidR="00252EF4" w:rsidRPr="008C7BF7">
        <w:rPr>
          <w:rFonts w:eastAsia="PMingLiU"/>
        </w:rPr>
        <w:t> </w:t>
      </w:r>
      <w:r w:rsidRPr="008C7BF7">
        <w:rPr>
          <w:rFonts w:eastAsia="PMingLiU"/>
        </w:rPr>
        <w:t>patients were randomised in equal proportions to the following three arms:</w:t>
      </w:r>
    </w:p>
    <w:p w14:paraId="54D62B86" w14:textId="77777777" w:rsidR="004F3B3D" w:rsidRPr="008C7BF7" w:rsidRDefault="004F3B3D" w:rsidP="00DB55F4">
      <w:pPr>
        <w:pStyle w:val="QRDEnBodyText"/>
        <w:rPr>
          <w:rFonts w:eastAsia="PMingLiU"/>
        </w:rPr>
      </w:pPr>
    </w:p>
    <w:p w14:paraId="37509982" w14:textId="016BEE8E" w:rsidR="004F3B3D" w:rsidRPr="008C7BF7" w:rsidRDefault="00742079" w:rsidP="00AF7221">
      <w:pPr>
        <w:pStyle w:val="QRDEnBullets"/>
        <w:numPr>
          <w:ilvl w:val="0"/>
          <w:numId w:val="3"/>
        </w:numPr>
        <w:ind w:left="567" w:hanging="567"/>
        <w:rPr>
          <w:rFonts w:eastAsia="PMingLiU"/>
        </w:rPr>
      </w:pPr>
      <w:r w:rsidRPr="008C7BF7">
        <w:rPr>
          <w:rFonts w:eastAsia="PMingLiU"/>
        </w:rPr>
        <w:t>CPP arm: Five cycles of placebo (started cycle 2) in combination with carboplatin (AUC 6) and paclitaxel (175 mg/</w:t>
      </w:r>
      <w:r w:rsidRPr="008C7BF7">
        <w:t>m</w:t>
      </w:r>
      <w:r w:rsidRPr="008C7BF7">
        <w:rPr>
          <w:vertAlign w:val="superscript"/>
        </w:rPr>
        <w:t>2</w:t>
      </w:r>
      <w:r w:rsidRPr="008C7BF7">
        <w:rPr>
          <w:rFonts w:eastAsia="PMingLiU"/>
        </w:rPr>
        <w:t>) for 6 cycles followed by placebo alone, for a total of up to 15</w:t>
      </w:r>
      <w:r w:rsidR="006B02FF" w:rsidRPr="008C7BF7">
        <w:rPr>
          <w:rFonts w:eastAsia="PMingLiU"/>
        </w:rPr>
        <w:t> </w:t>
      </w:r>
      <w:r w:rsidRPr="008C7BF7">
        <w:rPr>
          <w:rFonts w:eastAsia="PMingLiU"/>
        </w:rPr>
        <w:t>months of therapy</w:t>
      </w:r>
    </w:p>
    <w:p w14:paraId="2A1DE44C" w14:textId="2F1BC672" w:rsidR="004F3B3D" w:rsidRPr="008C7BF7" w:rsidRDefault="00742079" w:rsidP="00AF7221">
      <w:pPr>
        <w:pStyle w:val="QRDEnBullets"/>
        <w:numPr>
          <w:ilvl w:val="0"/>
          <w:numId w:val="3"/>
        </w:numPr>
        <w:ind w:left="567" w:hanging="567"/>
        <w:rPr>
          <w:rFonts w:eastAsia="PMingLiU"/>
        </w:rPr>
      </w:pPr>
      <w:r w:rsidRPr="008C7BF7">
        <w:t>CPB15 arm: Five cycles of Avastin (15 mg/kg q3w started cycle 2) in combination with carboplatin (AUC 6) and paclitaxel (175 mg/m</w:t>
      </w:r>
      <w:r w:rsidRPr="008C7BF7">
        <w:rPr>
          <w:rFonts w:eastAsia="PMingLiU"/>
          <w:vertAlign w:val="superscript"/>
        </w:rPr>
        <w:t>2</w:t>
      </w:r>
      <w:r w:rsidRPr="008C7BF7">
        <w:rPr>
          <w:rFonts w:eastAsia="PMingLiU"/>
        </w:rPr>
        <w:t>) for 6 cycles followed by placebo alone, for a total of up to 15</w:t>
      </w:r>
      <w:r w:rsidR="006B02FF" w:rsidRPr="008C7BF7">
        <w:rPr>
          <w:rFonts w:eastAsia="PMingLiU"/>
        </w:rPr>
        <w:t> </w:t>
      </w:r>
      <w:r w:rsidRPr="008C7BF7">
        <w:rPr>
          <w:rFonts w:eastAsia="PMingLiU"/>
        </w:rPr>
        <w:t>months of therapy</w:t>
      </w:r>
    </w:p>
    <w:p w14:paraId="5CEE2792" w14:textId="3BA7581A" w:rsidR="00266106" w:rsidRPr="008C7BF7" w:rsidRDefault="00742079" w:rsidP="00AF7221">
      <w:pPr>
        <w:pStyle w:val="QRDEnBullets"/>
        <w:numPr>
          <w:ilvl w:val="0"/>
          <w:numId w:val="3"/>
        </w:numPr>
        <w:ind w:left="567" w:hanging="567"/>
        <w:rPr>
          <w:rFonts w:eastAsia="PMingLiU"/>
        </w:rPr>
      </w:pPr>
      <w:r w:rsidRPr="008C7BF7">
        <w:t>CPB15+ arm: Five cycles of Avastin (15 mg/kg q3w started cycle 2) in combination with carboplatin (AUC 6) and paclitaxel (175 mg/m</w:t>
      </w:r>
      <w:r w:rsidRPr="008C7BF7">
        <w:rPr>
          <w:rFonts w:eastAsia="PMingLiU"/>
          <w:vertAlign w:val="superscript"/>
        </w:rPr>
        <w:t>2</w:t>
      </w:r>
      <w:r w:rsidRPr="008C7BF7">
        <w:rPr>
          <w:rFonts w:eastAsia="PMingLiU"/>
        </w:rPr>
        <w:t>) for 6 cycles followed by continued use of Avastin (15 mg/kg q3w) as single agent for a total of up to 15</w:t>
      </w:r>
      <w:r w:rsidR="006B02FF" w:rsidRPr="008C7BF7">
        <w:rPr>
          <w:rFonts w:eastAsia="PMingLiU"/>
        </w:rPr>
        <w:t> </w:t>
      </w:r>
      <w:r w:rsidRPr="008C7BF7">
        <w:rPr>
          <w:rFonts w:eastAsia="PMingLiU"/>
        </w:rPr>
        <w:t xml:space="preserve">months of therapy. </w:t>
      </w:r>
    </w:p>
    <w:p w14:paraId="004736DB" w14:textId="57215B96" w:rsidR="00266106" w:rsidRPr="008C7BF7" w:rsidRDefault="00266106" w:rsidP="00DB55F4">
      <w:pPr>
        <w:pStyle w:val="QRDEnBodyText"/>
      </w:pPr>
    </w:p>
    <w:p w14:paraId="3B3AC61F" w14:textId="38A1ECFC" w:rsidR="000B7B50" w:rsidRPr="008C7BF7" w:rsidRDefault="00742079" w:rsidP="000B7B50">
      <w:pPr>
        <w:pStyle w:val="QRDEnBodyText"/>
        <w:rPr>
          <w:rFonts w:eastAsia="PMingLiU"/>
        </w:rPr>
      </w:pPr>
      <w:r w:rsidRPr="008C7BF7">
        <w:rPr>
          <w:rFonts w:eastAsia="PMingLiU"/>
        </w:rPr>
        <w:t>The majority of patients included in the study were White (87% in all three arms); the median age was 60</w:t>
      </w:r>
      <w:r w:rsidR="00FD3DCB" w:rsidRPr="008C7BF7">
        <w:rPr>
          <w:rFonts w:eastAsia="PMingLiU"/>
        </w:rPr>
        <w:t> </w:t>
      </w:r>
      <w:r w:rsidRPr="008C7BF7">
        <w:rPr>
          <w:rFonts w:eastAsia="PMingLiU"/>
        </w:rPr>
        <w:t>years in CPP and CPB15 arms and 59</w:t>
      </w:r>
      <w:r w:rsidR="00FD3DCB" w:rsidRPr="008C7BF7">
        <w:rPr>
          <w:rFonts w:eastAsia="PMingLiU"/>
        </w:rPr>
        <w:t> </w:t>
      </w:r>
      <w:r w:rsidRPr="008C7BF7">
        <w:rPr>
          <w:rFonts w:eastAsia="PMingLiU"/>
        </w:rPr>
        <w:t>years in CPB15+ arm; and 29% of patients in CPP or CPB15 and 26% in CPB15+ were over 65</w:t>
      </w:r>
      <w:r w:rsidR="00FD3DCB" w:rsidRPr="008C7BF7">
        <w:rPr>
          <w:rFonts w:eastAsia="PMingLiU"/>
        </w:rPr>
        <w:t> </w:t>
      </w:r>
      <w:r w:rsidRPr="008C7BF7">
        <w:rPr>
          <w:rFonts w:eastAsia="PMingLiU"/>
        </w:rPr>
        <w:t xml:space="preserve">years of age. Overall approximately 50% of patients had a GOG PS of 0 at baseline, 43% a GOG PS score of 1, and 7% a GOG PS score of 2. Most patients had EOC (82% in CPP and CPB15, 85% in CPB15+) followed by PPC (16% in CPP, 15% in CPB15, 13% in CPB15+) and FTC (1% in CPP, 3% in CPB15, 2% in CPB15+). The majority of patients had serous adenocarcinoma histologic type (85% in CPP and CPB15, 86% in CPB15+). Overall approximately 34% of patients were FIGO </w:t>
      </w:r>
      <w:r w:rsidR="00F91350" w:rsidRPr="008C7BF7">
        <w:rPr>
          <w:rFonts w:eastAsia="PMingLiU"/>
        </w:rPr>
        <w:t xml:space="preserve">stage </w:t>
      </w:r>
      <w:r w:rsidRPr="008C7BF7">
        <w:rPr>
          <w:rFonts w:eastAsia="PMingLiU"/>
        </w:rPr>
        <w:t xml:space="preserve">III optimally debulked with gross residual disease, 40% </w:t>
      </w:r>
      <w:r w:rsidR="00F91350" w:rsidRPr="008C7BF7">
        <w:rPr>
          <w:rFonts w:eastAsia="PMingLiU"/>
        </w:rPr>
        <w:t xml:space="preserve">stage </w:t>
      </w:r>
      <w:r w:rsidRPr="008C7BF7">
        <w:rPr>
          <w:rFonts w:eastAsia="PMingLiU"/>
        </w:rPr>
        <w:t xml:space="preserve">III sub-optimally debulked, and 26% were </w:t>
      </w:r>
      <w:r w:rsidR="00F91350" w:rsidRPr="008C7BF7">
        <w:rPr>
          <w:rFonts w:eastAsia="PMingLiU"/>
        </w:rPr>
        <w:t xml:space="preserve">stage </w:t>
      </w:r>
      <w:r w:rsidRPr="008C7BF7">
        <w:rPr>
          <w:rFonts w:eastAsia="PMingLiU"/>
        </w:rPr>
        <w:t>IV patients.</w:t>
      </w:r>
    </w:p>
    <w:p w14:paraId="71D5E140" w14:textId="77777777" w:rsidR="00B26C9B" w:rsidRPr="008C7BF7" w:rsidRDefault="00B26C9B" w:rsidP="000B7B50">
      <w:pPr>
        <w:pStyle w:val="QRDEnBodyText"/>
        <w:rPr>
          <w:rFonts w:eastAsia="PMingLiU"/>
        </w:rPr>
      </w:pPr>
    </w:p>
    <w:p w14:paraId="328F9299" w14:textId="29E27146" w:rsidR="00266106" w:rsidRPr="008C7BF7" w:rsidRDefault="00742079" w:rsidP="00DB55F4">
      <w:pPr>
        <w:pStyle w:val="QRDEnBodyText"/>
      </w:pPr>
      <w:r w:rsidRPr="008C7BF7">
        <w:rPr>
          <w:rFonts w:eastAsia="PMingLiU"/>
        </w:rPr>
        <w:t>The primary endpoint was PFS based on investigator’s assessment of disease progression based on radiological scans or CA 125 levels, or symptomatic deterioration per protocol. In addition, a prespecified analysis of the data censoring for CA-125 progression events was conducted, as well as an independent review of PFS as determined by radiological scans.</w:t>
      </w:r>
    </w:p>
    <w:p w14:paraId="5A0A712C" w14:textId="77777777" w:rsidR="00266106" w:rsidRPr="008C7BF7" w:rsidRDefault="00266106" w:rsidP="00DB55F4">
      <w:pPr>
        <w:pStyle w:val="QRDEnBodyText"/>
      </w:pPr>
    </w:p>
    <w:p w14:paraId="7C23A7F7" w14:textId="77777777" w:rsidR="004F3B3D" w:rsidRPr="008C7BF7" w:rsidRDefault="00742079" w:rsidP="00DB55F4">
      <w:pPr>
        <w:pStyle w:val="QRDEnBodyText"/>
      </w:pPr>
      <w:r w:rsidRPr="008C7BF7">
        <w:t>The trial met its primary objective of PFS improvement. Compared to patients treated with chemotherapy (carboplatin and paclitaxel) alone in the front-line setting, patients who received bevacizumab at a dose of 15 mg/kg q3w in combination with chemotherapy and continued to receive bevacizumab alone (CPB15+), had a clinically meaningful and statistically significant improvement in PFS.</w:t>
      </w:r>
    </w:p>
    <w:p w14:paraId="7EEFB932" w14:textId="77777777" w:rsidR="004F3B3D" w:rsidRPr="008C7BF7" w:rsidRDefault="004F3B3D" w:rsidP="00DB55F4">
      <w:pPr>
        <w:pStyle w:val="QRDEnBodyText"/>
      </w:pPr>
    </w:p>
    <w:p w14:paraId="5B091639" w14:textId="6A847DA7" w:rsidR="004F3B3D" w:rsidRPr="008C7BF7" w:rsidRDefault="00742079" w:rsidP="00DB55F4">
      <w:pPr>
        <w:pStyle w:val="QRDEnBodyText"/>
        <w:rPr>
          <w:rFonts w:eastAsia="PMingLiU"/>
        </w:rPr>
      </w:pPr>
      <w:r w:rsidRPr="008C7BF7">
        <w:t>In patients who only received bevacizumab in combination with chemotherapy and did not continue to receive bevacizumab alone (CPB15), no clinically meaningful benefit in PFS was observed.</w:t>
      </w:r>
    </w:p>
    <w:p w14:paraId="70284F81" w14:textId="06A66D57" w:rsidR="00DB55F4" w:rsidRPr="008C7BF7" w:rsidRDefault="00DB55F4" w:rsidP="00DB55F4">
      <w:pPr>
        <w:pStyle w:val="QRDEnBodyText"/>
        <w:rPr>
          <w:rFonts w:eastAsia="PMingLiU"/>
        </w:rPr>
      </w:pPr>
    </w:p>
    <w:p w14:paraId="3A2A75A8" w14:textId="77777777" w:rsidR="004F3B3D" w:rsidRPr="008C7BF7" w:rsidRDefault="00742079" w:rsidP="003E71DA">
      <w:pPr>
        <w:pStyle w:val="QRDEnBodyText"/>
        <w:rPr>
          <w:rFonts w:eastAsia="PMingLiU"/>
        </w:rPr>
      </w:pPr>
      <w:r w:rsidRPr="008C7BF7">
        <w:rPr>
          <w:rFonts w:eastAsia="PMingLiU"/>
        </w:rPr>
        <w:t>The results of this study are summarised in Table 16.</w:t>
      </w:r>
    </w:p>
    <w:p w14:paraId="09F0809B" w14:textId="77777777" w:rsidR="004F3B3D" w:rsidRPr="008C7BF7" w:rsidRDefault="004F3B3D" w:rsidP="003E71DA">
      <w:pPr>
        <w:pStyle w:val="QRDEnBodyText"/>
        <w:rPr>
          <w:rFonts w:eastAsia="PMingLiU"/>
        </w:rPr>
      </w:pPr>
    </w:p>
    <w:p w14:paraId="6A82743A" w14:textId="77777777" w:rsidR="004F3B3D" w:rsidRPr="008C7BF7" w:rsidRDefault="00742079" w:rsidP="00F64BCA">
      <w:pPr>
        <w:pStyle w:val="TableTitle"/>
        <w:spacing w:before="0" w:after="0" w:line="240" w:lineRule="auto"/>
        <w:ind w:left="0" w:firstLine="0"/>
        <w:rPr>
          <w:lang w:eastAsia="ja-JP"/>
        </w:rPr>
      </w:pPr>
      <w:r w:rsidRPr="008C7BF7">
        <w:rPr>
          <w:lang w:eastAsia="ja-JP"/>
        </w:rPr>
        <w:t>Table 16</w:t>
      </w:r>
      <w:r w:rsidRPr="008C7BF7">
        <w:rPr>
          <w:lang w:eastAsia="ja-JP"/>
        </w:rPr>
        <w:tab/>
        <w:t>Efficacy results from study GOG-0218</w:t>
      </w:r>
    </w:p>
    <w:p w14:paraId="29B1BE92" w14:textId="77777777" w:rsidR="004F3B3D" w:rsidRPr="008C7BF7" w:rsidRDefault="004F3B3D" w:rsidP="003E71DA">
      <w:pPr>
        <w:pStyle w:val="QRDEnBodyText"/>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2798"/>
        <w:gridCol w:w="2091"/>
        <w:gridCol w:w="2091"/>
        <w:gridCol w:w="2092"/>
      </w:tblGrid>
      <w:tr w:rsidR="00B87822" w:rsidRPr="008C7BF7" w14:paraId="54CC59F6" w14:textId="77777777" w:rsidTr="000F5997">
        <w:tc>
          <w:tcPr>
            <w:tcW w:w="8778" w:type="dxa"/>
            <w:gridSpan w:val="4"/>
            <w:tcBorders>
              <w:top w:val="single" w:sz="6" w:space="0" w:color="000000"/>
              <w:bottom w:val="single" w:sz="6" w:space="0" w:color="000000"/>
            </w:tcBorders>
          </w:tcPr>
          <w:p w14:paraId="22E8B74A" w14:textId="77777777" w:rsidR="004F3B3D" w:rsidRPr="008C7BF7" w:rsidRDefault="00742079" w:rsidP="00F64BCA">
            <w:pPr>
              <w:pStyle w:val="QRDEnTableText"/>
              <w:spacing w:line="280" w:lineRule="atLeast"/>
              <w:rPr>
                <w:sz w:val="20"/>
              </w:rPr>
            </w:pPr>
            <w:r w:rsidRPr="008C7BF7">
              <w:rPr>
                <w:sz w:val="20"/>
              </w:rPr>
              <w:t>Progression-free survival </w:t>
            </w:r>
            <w:r w:rsidRPr="008C7BF7">
              <w:rPr>
                <w:sz w:val="20"/>
                <w:vertAlign w:val="superscript"/>
              </w:rPr>
              <w:t>1</w:t>
            </w:r>
          </w:p>
        </w:tc>
      </w:tr>
      <w:tr w:rsidR="00B87822" w:rsidRPr="008C7BF7" w14:paraId="09CEDDC4" w14:textId="77777777" w:rsidTr="000F5997">
        <w:tc>
          <w:tcPr>
            <w:tcW w:w="2708" w:type="dxa"/>
          </w:tcPr>
          <w:p w14:paraId="3EA42888" w14:textId="77777777" w:rsidR="004F3B3D" w:rsidRPr="008C7BF7" w:rsidRDefault="004F3B3D" w:rsidP="00F64BCA">
            <w:pPr>
              <w:pStyle w:val="QRDEnTableText"/>
              <w:spacing w:line="280" w:lineRule="atLeast"/>
              <w:jc w:val="center"/>
              <w:rPr>
                <w:sz w:val="20"/>
              </w:rPr>
            </w:pPr>
          </w:p>
        </w:tc>
        <w:tc>
          <w:tcPr>
            <w:tcW w:w="2023" w:type="dxa"/>
            <w:vAlign w:val="center"/>
          </w:tcPr>
          <w:p w14:paraId="3AB3AE0B" w14:textId="77777777" w:rsidR="004F3B3D" w:rsidRPr="008C7BF7" w:rsidRDefault="00742079" w:rsidP="00F64BCA">
            <w:pPr>
              <w:pStyle w:val="QRDEnTableText"/>
              <w:spacing w:line="280" w:lineRule="atLeast"/>
              <w:jc w:val="center"/>
              <w:rPr>
                <w:sz w:val="20"/>
                <w:lang w:bidi="en-US"/>
              </w:rPr>
            </w:pPr>
            <w:r w:rsidRPr="008C7BF7">
              <w:rPr>
                <w:sz w:val="20"/>
                <w:lang w:bidi="en-US"/>
              </w:rPr>
              <w:t>CPP</w:t>
            </w:r>
          </w:p>
          <w:p w14:paraId="1A289E29" w14:textId="77777777" w:rsidR="004F3B3D" w:rsidRPr="008C7BF7" w:rsidRDefault="00742079" w:rsidP="00F64BCA">
            <w:pPr>
              <w:pStyle w:val="QRDEnTableText"/>
              <w:spacing w:line="280" w:lineRule="atLeast"/>
              <w:jc w:val="center"/>
              <w:rPr>
                <w:sz w:val="20"/>
              </w:rPr>
            </w:pPr>
            <w:r w:rsidRPr="008C7BF7">
              <w:rPr>
                <w:sz w:val="20"/>
              </w:rPr>
              <w:t>(n = 625)</w:t>
            </w:r>
          </w:p>
        </w:tc>
        <w:tc>
          <w:tcPr>
            <w:tcW w:w="2023" w:type="dxa"/>
            <w:vAlign w:val="center"/>
          </w:tcPr>
          <w:p w14:paraId="23484D48" w14:textId="77777777" w:rsidR="004F3B3D" w:rsidRPr="008C7BF7" w:rsidRDefault="00742079" w:rsidP="00F64BCA">
            <w:pPr>
              <w:pStyle w:val="QRDEnTableText"/>
              <w:spacing w:line="280" w:lineRule="atLeast"/>
              <w:jc w:val="center"/>
              <w:rPr>
                <w:sz w:val="20"/>
              </w:rPr>
            </w:pPr>
            <w:r w:rsidRPr="008C7BF7">
              <w:rPr>
                <w:sz w:val="20"/>
              </w:rPr>
              <w:t>CPB15</w:t>
            </w:r>
          </w:p>
          <w:p w14:paraId="27C99A73" w14:textId="370D4E26" w:rsidR="004F3B3D" w:rsidRPr="008C7BF7" w:rsidRDefault="00742079" w:rsidP="00F64BCA">
            <w:pPr>
              <w:pStyle w:val="QRDEnTableText"/>
              <w:spacing w:line="280" w:lineRule="atLeast"/>
              <w:jc w:val="center"/>
              <w:rPr>
                <w:sz w:val="20"/>
              </w:rPr>
            </w:pPr>
            <w:r w:rsidRPr="008C7BF7">
              <w:rPr>
                <w:sz w:val="20"/>
              </w:rPr>
              <w:t>(n =</w:t>
            </w:r>
            <w:r w:rsidR="00F50A8B" w:rsidRPr="008C7BF7">
              <w:rPr>
                <w:sz w:val="20"/>
              </w:rPr>
              <w:t> </w:t>
            </w:r>
            <w:r w:rsidRPr="008C7BF7">
              <w:rPr>
                <w:sz w:val="20"/>
              </w:rPr>
              <w:t>625)</w:t>
            </w:r>
          </w:p>
        </w:tc>
        <w:tc>
          <w:tcPr>
            <w:tcW w:w="2024" w:type="dxa"/>
            <w:vAlign w:val="center"/>
          </w:tcPr>
          <w:p w14:paraId="7C36F8B4" w14:textId="77777777" w:rsidR="004F3B3D" w:rsidRPr="008C7BF7" w:rsidRDefault="00742079" w:rsidP="00F64BCA">
            <w:pPr>
              <w:pStyle w:val="QRDEnTableText"/>
              <w:spacing w:line="280" w:lineRule="atLeast"/>
              <w:jc w:val="center"/>
              <w:rPr>
                <w:sz w:val="20"/>
                <w:vertAlign w:val="superscript"/>
              </w:rPr>
            </w:pPr>
            <w:r w:rsidRPr="008C7BF7">
              <w:rPr>
                <w:sz w:val="20"/>
              </w:rPr>
              <w:t xml:space="preserve">CPB15+ </w:t>
            </w:r>
          </w:p>
          <w:p w14:paraId="63F003CE" w14:textId="147BD00A" w:rsidR="004F3B3D" w:rsidRPr="008C7BF7" w:rsidRDefault="00742079" w:rsidP="00F64BCA">
            <w:pPr>
              <w:pStyle w:val="QRDEnTableText"/>
              <w:spacing w:line="280" w:lineRule="atLeast"/>
              <w:jc w:val="center"/>
              <w:rPr>
                <w:sz w:val="20"/>
              </w:rPr>
            </w:pPr>
            <w:r w:rsidRPr="008C7BF7">
              <w:rPr>
                <w:sz w:val="20"/>
              </w:rPr>
              <w:t>(n =</w:t>
            </w:r>
            <w:r w:rsidR="00F50A8B" w:rsidRPr="008C7BF7">
              <w:rPr>
                <w:sz w:val="20"/>
              </w:rPr>
              <w:t> </w:t>
            </w:r>
            <w:r w:rsidRPr="008C7BF7">
              <w:rPr>
                <w:sz w:val="20"/>
              </w:rPr>
              <w:t>623)</w:t>
            </w:r>
          </w:p>
        </w:tc>
      </w:tr>
      <w:tr w:rsidR="00B87822" w:rsidRPr="008C7BF7" w14:paraId="12046694" w14:textId="77777777" w:rsidTr="000F5997">
        <w:tc>
          <w:tcPr>
            <w:tcW w:w="2708" w:type="dxa"/>
          </w:tcPr>
          <w:p w14:paraId="601E5934" w14:textId="77777777" w:rsidR="004F3B3D" w:rsidRPr="008C7BF7" w:rsidRDefault="00742079" w:rsidP="00F64BCA">
            <w:pPr>
              <w:pStyle w:val="QRDEnTableText"/>
              <w:spacing w:line="280" w:lineRule="atLeast"/>
              <w:rPr>
                <w:sz w:val="20"/>
              </w:rPr>
            </w:pPr>
            <w:r w:rsidRPr="008C7BF7">
              <w:rPr>
                <w:sz w:val="20"/>
              </w:rPr>
              <w:t>Median PFS (months)</w:t>
            </w:r>
          </w:p>
        </w:tc>
        <w:tc>
          <w:tcPr>
            <w:tcW w:w="2023" w:type="dxa"/>
            <w:vAlign w:val="center"/>
          </w:tcPr>
          <w:p w14:paraId="07511828" w14:textId="77777777" w:rsidR="004F3B3D" w:rsidRPr="008C7BF7" w:rsidRDefault="00742079" w:rsidP="00F64BCA">
            <w:pPr>
              <w:pStyle w:val="QRDEnTableText"/>
              <w:spacing w:line="280" w:lineRule="atLeast"/>
              <w:jc w:val="center"/>
              <w:rPr>
                <w:sz w:val="20"/>
              </w:rPr>
            </w:pPr>
            <w:r w:rsidRPr="008C7BF7">
              <w:rPr>
                <w:sz w:val="20"/>
              </w:rPr>
              <w:t>10.6</w:t>
            </w:r>
          </w:p>
        </w:tc>
        <w:tc>
          <w:tcPr>
            <w:tcW w:w="2023" w:type="dxa"/>
            <w:vAlign w:val="center"/>
          </w:tcPr>
          <w:p w14:paraId="4D185819" w14:textId="77777777" w:rsidR="004F3B3D" w:rsidRPr="008C7BF7" w:rsidRDefault="00742079" w:rsidP="00F64BCA">
            <w:pPr>
              <w:pStyle w:val="QRDEnTableText"/>
              <w:spacing w:line="280" w:lineRule="atLeast"/>
              <w:jc w:val="center"/>
              <w:rPr>
                <w:sz w:val="20"/>
              </w:rPr>
            </w:pPr>
            <w:r w:rsidRPr="008C7BF7">
              <w:rPr>
                <w:sz w:val="20"/>
              </w:rPr>
              <w:t>11.6</w:t>
            </w:r>
          </w:p>
        </w:tc>
        <w:tc>
          <w:tcPr>
            <w:tcW w:w="2024" w:type="dxa"/>
            <w:vAlign w:val="center"/>
          </w:tcPr>
          <w:p w14:paraId="39F89F4F" w14:textId="77777777" w:rsidR="004F3B3D" w:rsidRPr="008C7BF7" w:rsidRDefault="00742079" w:rsidP="00F64BCA">
            <w:pPr>
              <w:pStyle w:val="QRDEnTableText"/>
              <w:spacing w:line="280" w:lineRule="atLeast"/>
              <w:jc w:val="center"/>
              <w:rPr>
                <w:sz w:val="20"/>
              </w:rPr>
            </w:pPr>
            <w:r w:rsidRPr="008C7BF7">
              <w:rPr>
                <w:sz w:val="20"/>
              </w:rPr>
              <w:t>14.7</w:t>
            </w:r>
          </w:p>
        </w:tc>
      </w:tr>
      <w:tr w:rsidR="00B87822" w:rsidRPr="008C7BF7" w14:paraId="595D6207" w14:textId="77777777" w:rsidTr="000F5997">
        <w:tc>
          <w:tcPr>
            <w:tcW w:w="2708" w:type="dxa"/>
          </w:tcPr>
          <w:p w14:paraId="4DDFFD2D" w14:textId="6CE8C701" w:rsidR="004F3B3D" w:rsidRPr="008C7BF7" w:rsidRDefault="00742079" w:rsidP="00F64BCA">
            <w:pPr>
              <w:pStyle w:val="QRDEnTableText"/>
              <w:spacing w:line="280" w:lineRule="atLeast"/>
              <w:rPr>
                <w:sz w:val="20"/>
              </w:rPr>
            </w:pPr>
            <w:r w:rsidRPr="008C7BF7">
              <w:rPr>
                <w:sz w:val="20"/>
              </w:rPr>
              <w:t xml:space="preserve">Hazard </w:t>
            </w:r>
            <w:r w:rsidR="006C1B45" w:rsidRPr="008C7BF7">
              <w:rPr>
                <w:sz w:val="20"/>
              </w:rPr>
              <w:t xml:space="preserve">ratio </w:t>
            </w:r>
            <w:r w:rsidRPr="008C7BF7">
              <w:rPr>
                <w:sz w:val="20"/>
              </w:rPr>
              <w:t>(95% CI) </w:t>
            </w:r>
            <w:r w:rsidRPr="008C7BF7">
              <w:rPr>
                <w:sz w:val="20"/>
                <w:vertAlign w:val="superscript"/>
              </w:rPr>
              <w:t>2</w:t>
            </w:r>
          </w:p>
        </w:tc>
        <w:tc>
          <w:tcPr>
            <w:tcW w:w="2023" w:type="dxa"/>
            <w:vAlign w:val="center"/>
          </w:tcPr>
          <w:p w14:paraId="25009725" w14:textId="77777777" w:rsidR="004F3B3D" w:rsidRPr="008C7BF7" w:rsidRDefault="004F3B3D" w:rsidP="00F64BCA">
            <w:pPr>
              <w:pStyle w:val="QRDEnTableText"/>
              <w:spacing w:line="280" w:lineRule="atLeast"/>
              <w:jc w:val="center"/>
              <w:rPr>
                <w:sz w:val="20"/>
              </w:rPr>
            </w:pPr>
          </w:p>
        </w:tc>
        <w:tc>
          <w:tcPr>
            <w:tcW w:w="2023" w:type="dxa"/>
            <w:vAlign w:val="center"/>
          </w:tcPr>
          <w:p w14:paraId="22B31A38" w14:textId="77777777" w:rsidR="004F3B3D" w:rsidRPr="008C7BF7" w:rsidRDefault="00742079" w:rsidP="00F64BCA">
            <w:pPr>
              <w:pStyle w:val="QRDEnTableText"/>
              <w:spacing w:line="280" w:lineRule="atLeast"/>
              <w:jc w:val="center"/>
              <w:rPr>
                <w:sz w:val="20"/>
              </w:rPr>
            </w:pPr>
            <w:r w:rsidRPr="008C7BF7">
              <w:rPr>
                <w:sz w:val="20"/>
              </w:rPr>
              <w:t>0.89</w:t>
            </w:r>
          </w:p>
          <w:p w14:paraId="4C019D86" w14:textId="77777777" w:rsidR="004F3B3D" w:rsidRPr="008C7BF7" w:rsidRDefault="00742079" w:rsidP="00F64BCA">
            <w:pPr>
              <w:pStyle w:val="QRDEnTableText"/>
              <w:spacing w:line="280" w:lineRule="atLeast"/>
              <w:jc w:val="center"/>
              <w:rPr>
                <w:sz w:val="20"/>
              </w:rPr>
            </w:pPr>
            <w:r w:rsidRPr="008C7BF7">
              <w:rPr>
                <w:sz w:val="20"/>
              </w:rPr>
              <w:t>(0.78, 1.02)</w:t>
            </w:r>
          </w:p>
        </w:tc>
        <w:tc>
          <w:tcPr>
            <w:tcW w:w="2024" w:type="dxa"/>
            <w:vAlign w:val="center"/>
          </w:tcPr>
          <w:p w14:paraId="75050CF2" w14:textId="77777777" w:rsidR="004F3B3D" w:rsidRPr="008C7BF7" w:rsidRDefault="00742079" w:rsidP="00F64BCA">
            <w:pPr>
              <w:pStyle w:val="QRDEnTableText"/>
              <w:spacing w:line="280" w:lineRule="atLeast"/>
              <w:jc w:val="center"/>
              <w:rPr>
                <w:sz w:val="20"/>
              </w:rPr>
            </w:pPr>
            <w:r w:rsidRPr="008C7BF7">
              <w:rPr>
                <w:sz w:val="20"/>
              </w:rPr>
              <w:t>0.70</w:t>
            </w:r>
          </w:p>
          <w:p w14:paraId="5DCE9600" w14:textId="77777777" w:rsidR="004F3B3D" w:rsidRPr="008C7BF7" w:rsidRDefault="00742079" w:rsidP="00F64BCA">
            <w:pPr>
              <w:pStyle w:val="QRDEnTableText"/>
              <w:spacing w:line="280" w:lineRule="atLeast"/>
              <w:jc w:val="center"/>
              <w:rPr>
                <w:sz w:val="20"/>
              </w:rPr>
            </w:pPr>
            <w:r w:rsidRPr="008C7BF7">
              <w:rPr>
                <w:sz w:val="20"/>
              </w:rPr>
              <w:t>(0.61, 0.81)</w:t>
            </w:r>
          </w:p>
        </w:tc>
      </w:tr>
      <w:tr w:rsidR="00B87822" w:rsidRPr="008C7BF7" w14:paraId="55042037" w14:textId="77777777" w:rsidTr="000F5997">
        <w:tc>
          <w:tcPr>
            <w:tcW w:w="2708" w:type="dxa"/>
            <w:tcBorders>
              <w:bottom w:val="single" w:sz="4" w:space="0" w:color="auto"/>
            </w:tcBorders>
          </w:tcPr>
          <w:p w14:paraId="6E869330" w14:textId="77777777" w:rsidR="004F3B3D" w:rsidRPr="008C7BF7" w:rsidRDefault="00742079" w:rsidP="00F64BCA">
            <w:pPr>
              <w:pStyle w:val="QRDEnTableText"/>
              <w:spacing w:line="280" w:lineRule="atLeast"/>
              <w:rPr>
                <w:sz w:val="20"/>
              </w:rPr>
            </w:pPr>
            <w:r w:rsidRPr="008C7BF7">
              <w:rPr>
                <w:sz w:val="20"/>
              </w:rPr>
              <w:t>p-value </w:t>
            </w:r>
            <w:r w:rsidRPr="008C7BF7">
              <w:rPr>
                <w:sz w:val="20"/>
                <w:vertAlign w:val="superscript"/>
              </w:rPr>
              <w:t>3, 4</w:t>
            </w:r>
          </w:p>
        </w:tc>
        <w:tc>
          <w:tcPr>
            <w:tcW w:w="2023" w:type="dxa"/>
            <w:tcBorders>
              <w:bottom w:val="single" w:sz="4" w:space="0" w:color="auto"/>
            </w:tcBorders>
            <w:vAlign w:val="center"/>
          </w:tcPr>
          <w:p w14:paraId="3BC980D0" w14:textId="77777777" w:rsidR="004F3B3D" w:rsidRPr="008C7BF7" w:rsidRDefault="004F3B3D" w:rsidP="00F64BCA">
            <w:pPr>
              <w:pStyle w:val="QRDEnTableText"/>
              <w:spacing w:line="280" w:lineRule="atLeast"/>
              <w:jc w:val="center"/>
              <w:rPr>
                <w:sz w:val="20"/>
              </w:rPr>
            </w:pPr>
          </w:p>
        </w:tc>
        <w:tc>
          <w:tcPr>
            <w:tcW w:w="2023" w:type="dxa"/>
            <w:tcBorders>
              <w:bottom w:val="single" w:sz="4" w:space="0" w:color="auto"/>
            </w:tcBorders>
            <w:vAlign w:val="center"/>
          </w:tcPr>
          <w:p w14:paraId="3C5F8673" w14:textId="77777777" w:rsidR="004F3B3D" w:rsidRPr="008C7BF7" w:rsidRDefault="00742079" w:rsidP="00F64BCA">
            <w:pPr>
              <w:pStyle w:val="QRDEnTableText"/>
              <w:spacing w:line="280" w:lineRule="atLeast"/>
              <w:jc w:val="center"/>
              <w:rPr>
                <w:sz w:val="20"/>
              </w:rPr>
            </w:pPr>
            <w:r w:rsidRPr="008C7BF7">
              <w:rPr>
                <w:sz w:val="20"/>
              </w:rPr>
              <w:t>0.0437</w:t>
            </w:r>
          </w:p>
        </w:tc>
        <w:tc>
          <w:tcPr>
            <w:tcW w:w="2024" w:type="dxa"/>
            <w:tcBorders>
              <w:bottom w:val="single" w:sz="4" w:space="0" w:color="auto"/>
            </w:tcBorders>
            <w:vAlign w:val="center"/>
          </w:tcPr>
          <w:p w14:paraId="37B5D048" w14:textId="3927541F" w:rsidR="004F3B3D" w:rsidRPr="008C7BF7" w:rsidRDefault="00742079" w:rsidP="00F64BCA">
            <w:pPr>
              <w:pStyle w:val="QRDEnTableText"/>
              <w:spacing w:line="280" w:lineRule="atLeast"/>
              <w:jc w:val="center"/>
              <w:rPr>
                <w:sz w:val="20"/>
              </w:rPr>
            </w:pPr>
            <w:r w:rsidRPr="008C7BF7">
              <w:rPr>
                <w:sz w:val="20"/>
              </w:rPr>
              <w:t>&lt;</w:t>
            </w:r>
            <w:r w:rsidR="00F50A8B" w:rsidRPr="008C7BF7">
              <w:rPr>
                <w:sz w:val="20"/>
              </w:rPr>
              <w:t> </w:t>
            </w:r>
            <w:r w:rsidRPr="008C7BF7">
              <w:rPr>
                <w:sz w:val="20"/>
              </w:rPr>
              <w:t>0.0001</w:t>
            </w:r>
          </w:p>
        </w:tc>
      </w:tr>
      <w:tr w:rsidR="00B87822" w:rsidRPr="008C7BF7" w14:paraId="3E286FF4" w14:textId="77777777" w:rsidTr="000F5997">
        <w:tc>
          <w:tcPr>
            <w:tcW w:w="8778" w:type="dxa"/>
            <w:gridSpan w:val="4"/>
            <w:tcBorders>
              <w:top w:val="single" w:sz="4" w:space="0" w:color="auto"/>
              <w:bottom w:val="single" w:sz="4" w:space="0" w:color="auto"/>
            </w:tcBorders>
          </w:tcPr>
          <w:p w14:paraId="1A54B174" w14:textId="34D2EC53" w:rsidR="004F3B3D" w:rsidRPr="008C7BF7" w:rsidRDefault="00742079" w:rsidP="00F64BCA">
            <w:pPr>
              <w:pStyle w:val="QRDEnTableText"/>
              <w:spacing w:line="280" w:lineRule="atLeast"/>
              <w:rPr>
                <w:sz w:val="20"/>
              </w:rPr>
            </w:pPr>
            <w:r w:rsidRPr="008C7BF7">
              <w:rPr>
                <w:sz w:val="20"/>
              </w:rPr>
              <w:t xml:space="preserve">Objective response </w:t>
            </w:r>
            <w:r w:rsidR="006C1B45" w:rsidRPr="008C7BF7">
              <w:rPr>
                <w:sz w:val="20"/>
              </w:rPr>
              <w:t>rate </w:t>
            </w:r>
            <w:r w:rsidRPr="008C7BF7">
              <w:rPr>
                <w:sz w:val="20"/>
                <w:vertAlign w:val="superscript"/>
              </w:rPr>
              <w:t>5</w:t>
            </w:r>
          </w:p>
        </w:tc>
      </w:tr>
      <w:tr w:rsidR="00B87822" w:rsidRPr="008C7BF7" w14:paraId="742BE1CD" w14:textId="77777777" w:rsidTr="000F5997">
        <w:tc>
          <w:tcPr>
            <w:tcW w:w="2708" w:type="dxa"/>
          </w:tcPr>
          <w:p w14:paraId="305BC20D" w14:textId="77777777" w:rsidR="004F3B3D" w:rsidRPr="008C7BF7" w:rsidRDefault="004F3B3D" w:rsidP="00F64BCA">
            <w:pPr>
              <w:pStyle w:val="QRDEnTableText"/>
              <w:spacing w:line="280" w:lineRule="atLeast"/>
              <w:jc w:val="center"/>
              <w:rPr>
                <w:sz w:val="20"/>
              </w:rPr>
            </w:pPr>
          </w:p>
        </w:tc>
        <w:tc>
          <w:tcPr>
            <w:tcW w:w="2023" w:type="dxa"/>
            <w:vAlign w:val="center"/>
          </w:tcPr>
          <w:p w14:paraId="4B304177" w14:textId="77777777" w:rsidR="004F3B3D" w:rsidRPr="008C7BF7" w:rsidRDefault="00742079" w:rsidP="00F64BCA">
            <w:pPr>
              <w:pStyle w:val="QRDEnTableText"/>
              <w:spacing w:line="280" w:lineRule="atLeast"/>
              <w:jc w:val="center"/>
              <w:rPr>
                <w:sz w:val="20"/>
                <w:lang w:bidi="en-US"/>
              </w:rPr>
            </w:pPr>
            <w:r w:rsidRPr="008C7BF7">
              <w:rPr>
                <w:sz w:val="20"/>
                <w:lang w:bidi="en-US"/>
              </w:rPr>
              <w:t xml:space="preserve">CPP </w:t>
            </w:r>
          </w:p>
          <w:p w14:paraId="154C5CC8" w14:textId="77777777" w:rsidR="004F3B3D" w:rsidRPr="008C7BF7" w:rsidRDefault="00742079" w:rsidP="00F64BCA">
            <w:pPr>
              <w:pStyle w:val="QRDEnTableText"/>
              <w:spacing w:line="280" w:lineRule="atLeast"/>
              <w:jc w:val="center"/>
              <w:rPr>
                <w:sz w:val="20"/>
                <w:lang w:bidi="en-US"/>
              </w:rPr>
            </w:pPr>
            <w:r w:rsidRPr="008C7BF7">
              <w:rPr>
                <w:sz w:val="20"/>
                <w:lang w:bidi="en-US"/>
              </w:rPr>
              <w:t>(n = 396)</w:t>
            </w:r>
          </w:p>
        </w:tc>
        <w:tc>
          <w:tcPr>
            <w:tcW w:w="2023" w:type="dxa"/>
            <w:vAlign w:val="center"/>
          </w:tcPr>
          <w:p w14:paraId="2D90235F" w14:textId="77777777" w:rsidR="004F3B3D" w:rsidRPr="008C7BF7" w:rsidRDefault="00742079" w:rsidP="00F64BCA">
            <w:pPr>
              <w:pStyle w:val="QRDEnTableText"/>
              <w:spacing w:line="280" w:lineRule="atLeast"/>
              <w:jc w:val="center"/>
              <w:rPr>
                <w:sz w:val="20"/>
                <w:lang w:bidi="en-US"/>
              </w:rPr>
            </w:pPr>
            <w:r w:rsidRPr="008C7BF7">
              <w:rPr>
                <w:sz w:val="20"/>
                <w:lang w:bidi="en-US"/>
              </w:rPr>
              <w:t xml:space="preserve">CPB15 </w:t>
            </w:r>
          </w:p>
          <w:p w14:paraId="0DA9CEA1" w14:textId="1AC0F56F" w:rsidR="004F3B3D" w:rsidRPr="008C7BF7" w:rsidRDefault="00742079" w:rsidP="00F64BCA">
            <w:pPr>
              <w:pStyle w:val="QRDEnTableText"/>
              <w:spacing w:line="280" w:lineRule="atLeast"/>
              <w:jc w:val="center"/>
              <w:rPr>
                <w:sz w:val="20"/>
                <w:lang w:bidi="en-US"/>
              </w:rPr>
            </w:pPr>
            <w:r w:rsidRPr="008C7BF7">
              <w:rPr>
                <w:sz w:val="20"/>
                <w:lang w:bidi="en-US"/>
              </w:rPr>
              <w:t>(n =</w:t>
            </w:r>
            <w:r w:rsidR="00F50A8B" w:rsidRPr="008C7BF7">
              <w:rPr>
                <w:sz w:val="20"/>
                <w:lang w:bidi="en-US"/>
              </w:rPr>
              <w:t> </w:t>
            </w:r>
            <w:r w:rsidRPr="008C7BF7">
              <w:rPr>
                <w:sz w:val="20"/>
                <w:lang w:bidi="en-US"/>
              </w:rPr>
              <w:t xml:space="preserve">393) </w:t>
            </w:r>
          </w:p>
        </w:tc>
        <w:tc>
          <w:tcPr>
            <w:tcW w:w="2024" w:type="dxa"/>
            <w:vAlign w:val="center"/>
          </w:tcPr>
          <w:p w14:paraId="4668A52B" w14:textId="77946F86" w:rsidR="004F3B3D" w:rsidRPr="008C7BF7" w:rsidRDefault="00742079" w:rsidP="00F64BCA">
            <w:pPr>
              <w:pStyle w:val="QRDEnTableText"/>
              <w:spacing w:line="280" w:lineRule="atLeast"/>
              <w:jc w:val="center"/>
              <w:rPr>
                <w:sz w:val="20"/>
                <w:lang w:bidi="en-US"/>
              </w:rPr>
            </w:pPr>
            <w:r w:rsidRPr="008C7BF7">
              <w:rPr>
                <w:sz w:val="20"/>
                <w:lang w:bidi="en-US"/>
              </w:rPr>
              <w:t xml:space="preserve">CPB15+ </w:t>
            </w:r>
          </w:p>
          <w:p w14:paraId="379542AE" w14:textId="77777777" w:rsidR="004F3B3D" w:rsidRPr="008C7BF7" w:rsidRDefault="00742079" w:rsidP="00F64BCA">
            <w:pPr>
              <w:pStyle w:val="QRDEnTableText"/>
              <w:spacing w:line="280" w:lineRule="atLeast"/>
              <w:jc w:val="center"/>
              <w:rPr>
                <w:sz w:val="20"/>
                <w:lang w:bidi="en-US"/>
              </w:rPr>
            </w:pPr>
            <w:r w:rsidRPr="008C7BF7">
              <w:rPr>
                <w:sz w:val="20"/>
                <w:lang w:bidi="en-US"/>
              </w:rPr>
              <w:t xml:space="preserve">(n = 403) </w:t>
            </w:r>
          </w:p>
        </w:tc>
      </w:tr>
      <w:tr w:rsidR="00B87822" w:rsidRPr="008C7BF7" w14:paraId="3393DC55" w14:textId="77777777" w:rsidTr="000F5997">
        <w:tc>
          <w:tcPr>
            <w:tcW w:w="2708" w:type="dxa"/>
          </w:tcPr>
          <w:p w14:paraId="52827872" w14:textId="77777777" w:rsidR="004F3B3D" w:rsidRPr="008C7BF7" w:rsidRDefault="00742079" w:rsidP="00F64BCA">
            <w:pPr>
              <w:pStyle w:val="QRDEnTableText"/>
              <w:spacing w:line="280" w:lineRule="atLeast"/>
              <w:rPr>
                <w:sz w:val="20"/>
              </w:rPr>
            </w:pPr>
            <w:r w:rsidRPr="008C7BF7">
              <w:rPr>
                <w:sz w:val="20"/>
              </w:rPr>
              <w:t>% pts with objective response</w:t>
            </w:r>
          </w:p>
        </w:tc>
        <w:tc>
          <w:tcPr>
            <w:tcW w:w="2023" w:type="dxa"/>
            <w:vAlign w:val="center"/>
          </w:tcPr>
          <w:p w14:paraId="72539ABB" w14:textId="77777777" w:rsidR="004F3B3D" w:rsidRPr="008C7BF7" w:rsidRDefault="00742079" w:rsidP="00F64BCA">
            <w:pPr>
              <w:pStyle w:val="QRDEnTableText"/>
              <w:spacing w:line="280" w:lineRule="atLeast"/>
              <w:jc w:val="center"/>
              <w:rPr>
                <w:sz w:val="20"/>
                <w:lang w:bidi="en-US"/>
              </w:rPr>
            </w:pPr>
            <w:r w:rsidRPr="008C7BF7">
              <w:rPr>
                <w:sz w:val="20"/>
                <w:lang w:bidi="en-US"/>
              </w:rPr>
              <w:t>63.4</w:t>
            </w:r>
          </w:p>
        </w:tc>
        <w:tc>
          <w:tcPr>
            <w:tcW w:w="2023" w:type="dxa"/>
            <w:vAlign w:val="center"/>
          </w:tcPr>
          <w:p w14:paraId="0C63F8AA" w14:textId="77777777" w:rsidR="004F3B3D" w:rsidRPr="008C7BF7" w:rsidRDefault="00742079" w:rsidP="00F64BCA">
            <w:pPr>
              <w:pStyle w:val="QRDEnTableText"/>
              <w:spacing w:line="280" w:lineRule="atLeast"/>
              <w:jc w:val="center"/>
              <w:rPr>
                <w:sz w:val="20"/>
                <w:lang w:bidi="en-US"/>
              </w:rPr>
            </w:pPr>
            <w:r w:rsidRPr="008C7BF7">
              <w:rPr>
                <w:sz w:val="20"/>
                <w:lang w:bidi="en-US"/>
              </w:rPr>
              <w:t>66.2</w:t>
            </w:r>
          </w:p>
        </w:tc>
        <w:tc>
          <w:tcPr>
            <w:tcW w:w="2024" w:type="dxa"/>
            <w:vAlign w:val="center"/>
          </w:tcPr>
          <w:p w14:paraId="724747A1" w14:textId="77777777" w:rsidR="004F3B3D" w:rsidRPr="008C7BF7" w:rsidRDefault="00742079" w:rsidP="00F64BCA">
            <w:pPr>
              <w:pStyle w:val="QRDEnTableText"/>
              <w:spacing w:line="280" w:lineRule="atLeast"/>
              <w:jc w:val="center"/>
              <w:rPr>
                <w:sz w:val="20"/>
                <w:lang w:bidi="en-US"/>
              </w:rPr>
            </w:pPr>
            <w:r w:rsidRPr="008C7BF7">
              <w:rPr>
                <w:sz w:val="20"/>
                <w:lang w:bidi="en-US"/>
              </w:rPr>
              <w:t>66.0</w:t>
            </w:r>
          </w:p>
        </w:tc>
      </w:tr>
      <w:tr w:rsidR="00B87822" w:rsidRPr="008C7BF7" w14:paraId="750F3EC8" w14:textId="77777777" w:rsidTr="000F5997">
        <w:tc>
          <w:tcPr>
            <w:tcW w:w="2708" w:type="dxa"/>
            <w:tcBorders>
              <w:bottom w:val="single" w:sz="4" w:space="0" w:color="auto"/>
            </w:tcBorders>
          </w:tcPr>
          <w:p w14:paraId="4A7871A2" w14:textId="77777777" w:rsidR="004F3B3D" w:rsidRPr="008C7BF7" w:rsidRDefault="00742079" w:rsidP="00F64BCA">
            <w:pPr>
              <w:pStyle w:val="QRDEnTableText"/>
              <w:spacing w:line="280" w:lineRule="atLeast"/>
              <w:rPr>
                <w:sz w:val="20"/>
              </w:rPr>
            </w:pPr>
            <w:r w:rsidRPr="008C7BF7">
              <w:rPr>
                <w:sz w:val="20"/>
              </w:rPr>
              <w:t>p-value</w:t>
            </w:r>
          </w:p>
        </w:tc>
        <w:tc>
          <w:tcPr>
            <w:tcW w:w="2023" w:type="dxa"/>
            <w:tcBorders>
              <w:bottom w:val="single" w:sz="4" w:space="0" w:color="auto"/>
            </w:tcBorders>
            <w:vAlign w:val="center"/>
          </w:tcPr>
          <w:p w14:paraId="09AC3C01" w14:textId="77777777" w:rsidR="004F3B3D" w:rsidRPr="008C7BF7" w:rsidRDefault="004F3B3D" w:rsidP="00F64BCA">
            <w:pPr>
              <w:pStyle w:val="QRDEnTableText"/>
              <w:spacing w:line="280" w:lineRule="atLeast"/>
              <w:jc w:val="center"/>
              <w:rPr>
                <w:sz w:val="20"/>
                <w:lang w:bidi="en-US"/>
              </w:rPr>
            </w:pPr>
          </w:p>
        </w:tc>
        <w:tc>
          <w:tcPr>
            <w:tcW w:w="2023" w:type="dxa"/>
            <w:tcBorders>
              <w:bottom w:val="single" w:sz="4" w:space="0" w:color="auto"/>
            </w:tcBorders>
            <w:vAlign w:val="center"/>
          </w:tcPr>
          <w:p w14:paraId="2F86B846" w14:textId="77777777" w:rsidR="004F3B3D" w:rsidRPr="008C7BF7" w:rsidRDefault="00742079" w:rsidP="00F64BCA">
            <w:pPr>
              <w:pStyle w:val="QRDEnTableText"/>
              <w:spacing w:line="280" w:lineRule="atLeast"/>
              <w:jc w:val="center"/>
              <w:rPr>
                <w:sz w:val="20"/>
                <w:lang w:bidi="en-US"/>
              </w:rPr>
            </w:pPr>
            <w:r w:rsidRPr="008C7BF7">
              <w:rPr>
                <w:sz w:val="20"/>
                <w:lang w:bidi="en-US"/>
              </w:rPr>
              <w:t>0.2341</w:t>
            </w:r>
          </w:p>
        </w:tc>
        <w:tc>
          <w:tcPr>
            <w:tcW w:w="2024" w:type="dxa"/>
            <w:tcBorders>
              <w:bottom w:val="single" w:sz="4" w:space="0" w:color="auto"/>
            </w:tcBorders>
            <w:vAlign w:val="center"/>
          </w:tcPr>
          <w:p w14:paraId="5E581AF6" w14:textId="77777777" w:rsidR="004F3B3D" w:rsidRPr="008C7BF7" w:rsidRDefault="00742079" w:rsidP="00F64BCA">
            <w:pPr>
              <w:pStyle w:val="QRDEnTableText"/>
              <w:spacing w:line="280" w:lineRule="atLeast"/>
              <w:jc w:val="center"/>
              <w:rPr>
                <w:sz w:val="20"/>
                <w:lang w:bidi="en-US"/>
              </w:rPr>
            </w:pPr>
            <w:r w:rsidRPr="008C7BF7">
              <w:rPr>
                <w:sz w:val="20"/>
                <w:lang w:bidi="en-US"/>
              </w:rPr>
              <w:t> 0.2041</w:t>
            </w:r>
          </w:p>
        </w:tc>
      </w:tr>
      <w:tr w:rsidR="00B87822" w:rsidRPr="008C7BF7" w14:paraId="46EA2926" w14:textId="77777777" w:rsidTr="000F5997">
        <w:tc>
          <w:tcPr>
            <w:tcW w:w="8778" w:type="dxa"/>
            <w:gridSpan w:val="4"/>
            <w:tcBorders>
              <w:top w:val="single" w:sz="4" w:space="0" w:color="auto"/>
              <w:bottom w:val="single" w:sz="4" w:space="0" w:color="auto"/>
              <w:tr2bl w:val="nil"/>
            </w:tcBorders>
          </w:tcPr>
          <w:p w14:paraId="64E882AE" w14:textId="77777777" w:rsidR="004F3B3D" w:rsidRPr="008C7BF7" w:rsidRDefault="00742079" w:rsidP="00F64BCA">
            <w:pPr>
              <w:pStyle w:val="QRDEnTableText"/>
              <w:spacing w:line="280" w:lineRule="atLeast"/>
              <w:rPr>
                <w:sz w:val="20"/>
              </w:rPr>
            </w:pPr>
            <w:r w:rsidRPr="008C7BF7">
              <w:rPr>
                <w:sz w:val="20"/>
              </w:rPr>
              <w:t>Overall survival </w:t>
            </w:r>
            <w:r w:rsidRPr="008C7BF7">
              <w:rPr>
                <w:sz w:val="20"/>
                <w:vertAlign w:val="superscript"/>
              </w:rPr>
              <w:t>6</w:t>
            </w:r>
          </w:p>
        </w:tc>
      </w:tr>
      <w:tr w:rsidR="00B87822" w:rsidRPr="008C7BF7" w14:paraId="3BD4F96C" w14:textId="77777777" w:rsidTr="000F5997">
        <w:tc>
          <w:tcPr>
            <w:tcW w:w="2708" w:type="dxa"/>
            <w:tcBorders>
              <w:top w:val="nil"/>
              <w:bottom w:val="nil"/>
            </w:tcBorders>
          </w:tcPr>
          <w:p w14:paraId="20396BC7" w14:textId="77777777" w:rsidR="004F3B3D" w:rsidRPr="008C7BF7" w:rsidRDefault="004F3B3D" w:rsidP="00F64BCA">
            <w:pPr>
              <w:pStyle w:val="QRDEnTableText"/>
              <w:spacing w:line="280" w:lineRule="atLeast"/>
              <w:jc w:val="center"/>
              <w:rPr>
                <w:sz w:val="20"/>
              </w:rPr>
            </w:pPr>
          </w:p>
        </w:tc>
        <w:tc>
          <w:tcPr>
            <w:tcW w:w="2023" w:type="dxa"/>
            <w:tcBorders>
              <w:top w:val="nil"/>
              <w:bottom w:val="nil"/>
            </w:tcBorders>
            <w:vAlign w:val="center"/>
          </w:tcPr>
          <w:p w14:paraId="55E86405" w14:textId="14875D78" w:rsidR="004F3B3D" w:rsidRPr="008C7BF7" w:rsidRDefault="00742079" w:rsidP="00F64BCA">
            <w:pPr>
              <w:pStyle w:val="QRDEnTableText"/>
              <w:spacing w:line="280" w:lineRule="atLeast"/>
              <w:jc w:val="center"/>
              <w:rPr>
                <w:sz w:val="20"/>
                <w:lang w:bidi="en-US"/>
              </w:rPr>
            </w:pPr>
            <w:r w:rsidRPr="008C7BF7">
              <w:rPr>
                <w:sz w:val="20"/>
                <w:lang w:bidi="en-US"/>
              </w:rPr>
              <w:t>CPP</w:t>
            </w:r>
            <w:r w:rsidRPr="008C7BF7">
              <w:rPr>
                <w:sz w:val="20"/>
                <w:lang w:bidi="en-US"/>
              </w:rPr>
              <w:br/>
              <w:t>(n =</w:t>
            </w:r>
            <w:r w:rsidR="00F50A8B" w:rsidRPr="008C7BF7">
              <w:rPr>
                <w:sz w:val="20"/>
                <w:lang w:bidi="en-US"/>
              </w:rPr>
              <w:t> </w:t>
            </w:r>
            <w:r w:rsidRPr="008C7BF7">
              <w:rPr>
                <w:sz w:val="20"/>
                <w:lang w:bidi="en-US"/>
              </w:rPr>
              <w:t>625)</w:t>
            </w:r>
          </w:p>
        </w:tc>
        <w:tc>
          <w:tcPr>
            <w:tcW w:w="2023" w:type="dxa"/>
            <w:tcBorders>
              <w:top w:val="nil"/>
              <w:bottom w:val="nil"/>
            </w:tcBorders>
            <w:vAlign w:val="center"/>
          </w:tcPr>
          <w:p w14:paraId="4F51EC88" w14:textId="28198CC0" w:rsidR="004F3B3D" w:rsidRPr="008C7BF7" w:rsidRDefault="00742079" w:rsidP="00F64BCA">
            <w:pPr>
              <w:pStyle w:val="QRDEnTableText"/>
              <w:spacing w:line="280" w:lineRule="atLeast"/>
              <w:jc w:val="center"/>
              <w:rPr>
                <w:sz w:val="20"/>
                <w:lang w:bidi="en-US"/>
              </w:rPr>
            </w:pPr>
            <w:r w:rsidRPr="008C7BF7">
              <w:rPr>
                <w:sz w:val="20"/>
                <w:lang w:bidi="en-US"/>
              </w:rPr>
              <w:t>CPB15</w:t>
            </w:r>
            <w:r w:rsidRPr="008C7BF7">
              <w:rPr>
                <w:sz w:val="20"/>
                <w:lang w:bidi="en-US"/>
              </w:rPr>
              <w:br/>
              <w:t>(n =</w:t>
            </w:r>
            <w:r w:rsidR="00F50A8B" w:rsidRPr="008C7BF7">
              <w:rPr>
                <w:sz w:val="20"/>
                <w:lang w:bidi="en-US"/>
              </w:rPr>
              <w:t> </w:t>
            </w:r>
            <w:r w:rsidRPr="008C7BF7">
              <w:rPr>
                <w:sz w:val="20"/>
                <w:lang w:bidi="en-US"/>
              </w:rPr>
              <w:t>625)</w:t>
            </w:r>
          </w:p>
        </w:tc>
        <w:tc>
          <w:tcPr>
            <w:tcW w:w="2024" w:type="dxa"/>
            <w:tcBorders>
              <w:top w:val="nil"/>
              <w:bottom w:val="nil"/>
            </w:tcBorders>
            <w:vAlign w:val="center"/>
          </w:tcPr>
          <w:p w14:paraId="14EBF9A5" w14:textId="72D146D4" w:rsidR="004F3B3D" w:rsidRPr="008C7BF7" w:rsidRDefault="00742079" w:rsidP="00F64BCA">
            <w:pPr>
              <w:pStyle w:val="QRDEnTableText"/>
              <w:spacing w:line="280" w:lineRule="atLeast"/>
              <w:jc w:val="center"/>
              <w:rPr>
                <w:sz w:val="20"/>
                <w:lang w:bidi="en-US"/>
              </w:rPr>
            </w:pPr>
            <w:r w:rsidRPr="008C7BF7">
              <w:rPr>
                <w:sz w:val="20"/>
                <w:lang w:bidi="en-US"/>
              </w:rPr>
              <w:t>CPB15+</w:t>
            </w:r>
            <w:r w:rsidRPr="008C7BF7">
              <w:rPr>
                <w:sz w:val="20"/>
                <w:lang w:bidi="en-US"/>
              </w:rPr>
              <w:br/>
              <w:t>(n =</w:t>
            </w:r>
            <w:r w:rsidR="00F50A8B" w:rsidRPr="008C7BF7">
              <w:rPr>
                <w:sz w:val="20"/>
                <w:lang w:bidi="en-US"/>
              </w:rPr>
              <w:t> </w:t>
            </w:r>
            <w:r w:rsidRPr="008C7BF7">
              <w:rPr>
                <w:sz w:val="20"/>
                <w:lang w:bidi="en-US"/>
              </w:rPr>
              <w:t>623)</w:t>
            </w:r>
          </w:p>
        </w:tc>
      </w:tr>
      <w:tr w:rsidR="00B87822" w:rsidRPr="008C7BF7" w14:paraId="7A146256" w14:textId="77777777" w:rsidTr="000F5997">
        <w:tc>
          <w:tcPr>
            <w:tcW w:w="2708" w:type="dxa"/>
            <w:tcBorders>
              <w:top w:val="nil"/>
              <w:bottom w:val="nil"/>
            </w:tcBorders>
          </w:tcPr>
          <w:p w14:paraId="74716CD6" w14:textId="77777777" w:rsidR="004F3B3D" w:rsidRPr="008C7BF7" w:rsidRDefault="00742079" w:rsidP="00F64BCA">
            <w:pPr>
              <w:pStyle w:val="QRDEnTableText"/>
              <w:spacing w:line="280" w:lineRule="atLeast"/>
              <w:rPr>
                <w:sz w:val="20"/>
              </w:rPr>
            </w:pPr>
            <w:r w:rsidRPr="008C7BF7">
              <w:rPr>
                <w:sz w:val="20"/>
              </w:rPr>
              <w:t>Median OS (months)</w:t>
            </w:r>
          </w:p>
        </w:tc>
        <w:tc>
          <w:tcPr>
            <w:tcW w:w="2023" w:type="dxa"/>
            <w:tcBorders>
              <w:top w:val="nil"/>
              <w:bottom w:val="nil"/>
            </w:tcBorders>
            <w:vAlign w:val="center"/>
          </w:tcPr>
          <w:p w14:paraId="3E694E52" w14:textId="77777777" w:rsidR="004F3B3D" w:rsidRPr="008C7BF7" w:rsidRDefault="00742079" w:rsidP="00F64BCA">
            <w:pPr>
              <w:pStyle w:val="QRDEnTableText"/>
              <w:spacing w:line="280" w:lineRule="atLeast"/>
              <w:jc w:val="center"/>
              <w:rPr>
                <w:sz w:val="20"/>
                <w:lang w:bidi="en-US"/>
              </w:rPr>
            </w:pPr>
            <w:r w:rsidRPr="008C7BF7">
              <w:rPr>
                <w:sz w:val="20"/>
                <w:lang w:bidi="en-US"/>
              </w:rPr>
              <w:t>40.6</w:t>
            </w:r>
          </w:p>
        </w:tc>
        <w:tc>
          <w:tcPr>
            <w:tcW w:w="2023" w:type="dxa"/>
            <w:tcBorders>
              <w:top w:val="nil"/>
              <w:bottom w:val="nil"/>
            </w:tcBorders>
            <w:vAlign w:val="center"/>
          </w:tcPr>
          <w:p w14:paraId="68EE6DF0" w14:textId="77777777" w:rsidR="004F3B3D" w:rsidRPr="008C7BF7" w:rsidRDefault="00742079" w:rsidP="00F64BCA">
            <w:pPr>
              <w:pStyle w:val="QRDEnTableText"/>
              <w:spacing w:line="280" w:lineRule="atLeast"/>
              <w:jc w:val="center"/>
              <w:rPr>
                <w:sz w:val="20"/>
                <w:lang w:bidi="en-US"/>
              </w:rPr>
            </w:pPr>
            <w:r w:rsidRPr="008C7BF7">
              <w:rPr>
                <w:sz w:val="20"/>
                <w:lang w:bidi="en-US"/>
              </w:rPr>
              <w:t>38.8</w:t>
            </w:r>
          </w:p>
        </w:tc>
        <w:tc>
          <w:tcPr>
            <w:tcW w:w="2024" w:type="dxa"/>
            <w:tcBorders>
              <w:top w:val="nil"/>
              <w:bottom w:val="nil"/>
            </w:tcBorders>
            <w:vAlign w:val="center"/>
          </w:tcPr>
          <w:p w14:paraId="1DFC7B56" w14:textId="77777777" w:rsidR="004F3B3D" w:rsidRPr="008C7BF7" w:rsidRDefault="00742079" w:rsidP="00F64BCA">
            <w:pPr>
              <w:pStyle w:val="QRDEnTableText"/>
              <w:spacing w:line="280" w:lineRule="atLeast"/>
              <w:jc w:val="center"/>
              <w:rPr>
                <w:sz w:val="20"/>
                <w:lang w:bidi="en-US"/>
              </w:rPr>
            </w:pPr>
            <w:r w:rsidRPr="008C7BF7">
              <w:rPr>
                <w:sz w:val="20"/>
                <w:lang w:bidi="en-US"/>
              </w:rPr>
              <w:t>43.8</w:t>
            </w:r>
          </w:p>
        </w:tc>
      </w:tr>
      <w:tr w:rsidR="00B87822" w:rsidRPr="008C7BF7" w14:paraId="5741E080" w14:textId="77777777" w:rsidTr="000F5997">
        <w:tc>
          <w:tcPr>
            <w:tcW w:w="2708" w:type="dxa"/>
            <w:tcBorders>
              <w:top w:val="nil"/>
              <w:bottom w:val="nil"/>
            </w:tcBorders>
          </w:tcPr>
          <w:p w14:paraId="7B0D841C" w14:textId="61971BFD" w:rsidR="004F3B3D" w:rsidRPr="008C7BF7" w:rsidRDefault="00742079" w:rsidP="00F64BCA">
            <w:pPr>
              <w:pStyle w:val="QRDEnTableText"/>
              <w:spacing w:line="280" w:lineRule="atLeast"/>
              <w:rPr>
                <w:sz w:val="20"/>
              </w:rPr>
            </w:pPr>
            <w:r w:rsidRPr="008C7BF7">
              <w:rPr>
                <w:sz w:val="20"/>
              </w:rPr>
              <w:t xml:space="preserve">Hazard </w:t>
            </w:r>
            <w:r w:rsidR="006C1B45" w:rsidRPr="008C7BF7">
              <w:rPr>
                <w:sz w:val="20"/>
              </w:rPr>
              <w:t xml:space="preserve">ratio </w:t>
            </w:r>
            <w:r w:rsidRPr="008C7BF7">
              <w:rPr>
                <w:sz w:val="20"/>
              </w:rPr>
              <w:t>(95% CI) </w:t>
            </w:r>
            <w:r w:rsidRPr="008C7BF7">
              <w:rPr>
                <w:sz w:val="20"/>
                <w:vertAlign w:val="superscript"/>
              </w:rPr>
              <w:t>2</w:t>
            </w:r>
          </w:p>
        </w:tc>
        <w:tc>
          <w:tcPr>
            <w:tcW w:w="2023" w:type="dxa"/>
            <w:tcBorders>
              <w:top w:val="nil"/>
              <w:bottom w:val="nil"/>
            </w:tcBorders>
            <w:vAlign w:val="center"/>
          </w:tcPr>
          <w:p w14:paraId="50922493" w14:textId="77777777" w:rsidR="004F3B3D" w:rsidRPr="008C7BF7" w:rsidRDefault="004F3B3D" w:rsidP="00F64BCA">
            <w:pPr>
              <w:pStyle w:val="QRDEnTableText"/>
              <w:spacing w:line="280" w:lineRule="atLeast"/>
              <w:jc w:val="center"/>
              <w:rPr>
                <w:sz w:val="20"/>
                <w:lang w:bidi="en-US"/>
              </w:rPr>
            </w:pPr>
          </w:p>
        </w:tc>
        <w:tc>
          <w:tcPr>
            <w:tcW w:w="2023" w:type="dxa"/>
            <w:tcBorders>
              <w:top w:val="nil"/>
              <w:bottom w:val="nil"/>
            </w:tcBorders>
            <w:vAlign w:val="center"/>
          </w:tcPr>
          <w:p w14:paraId="119205BB" w14:textId="77777777" w:rsidR="004F3B3D" w:rsidRPr="008C7BF7" w:rsidRDefault="00742079" w:rsidP="00F64BCA">
            <w:pPr>
              <w:pStyle w:val="QRDEnTableText"/>
              <w:spacing w:line="280" w:lineRule="atLeast"/>
              <w:jc w:val="center"/>
              <w:rPr>
                <w:sz w:val="20"/>
                <w:lang w:bidi="en-US"/>
              </w:rPr>
            </w:pPr>
            <w:r w:rsidRPr="008C7BF7">
              <w:rPr>
                <w:sz w:val="20"/>
                <w:lang w:bidi="en-US"/>
              </w:rPr>
              <w:t>1.07 (0.91, 1.25)</w:t>
            </w:r>
          </w:p>
        </w:tc>
        <w:tc>
          <w:tcPr>
            <w:tcW w:w="2024" w:type="dxa"/>
            <w:tcBorders>
              <w:top w:val="nil"/>
              <w:bottom w:val="nil"/>
            </w:tcBorders>
            <w:vAlign w:val="center"/>
          </w:tcPr>
          <w:p w14:paraId="29F280BF" w14:textId="77777777" w:rsidR="004F3B3D" w:rsidRPr="008C7BF7" w:rsidRDefault="00742079" w:rsidP="00F64BCA">
            <w:pPr>
              <w:pStyle w:val="QRDEnTableText"/>
              <w:spacing w:line="280" w:lineRule="atLeast"/>
              <w:jc w:val="center"/>
              <w:rPr>
                <w:sz w:val="20"/>
                <w:lang w:bidi="en-US"/>
              </w:rPr>
            </w:pPr>
            <w:r w:rsidRPr="008C7BF7">
              <w:rPr>
                <w:sz w:val="20"/>
                <w:lang w:bidi="en-US"/>
              </w:rPr>
              <w:t>0.88 (0.75, 1.04)</w:t>
            </w:r>
          </w:p>
        </w:tc>
      </w:tr>
      <w:tr w:rsidR="00B87822" w:rsidRPr="008C7BF7" w14:paraId="6415C864" w14:textId="77777777" w:rsidTr="000F5997">
        <w:tc>
          <w:tcPr>
            <w:tcW w:w="2708" w:type="dxa"/>
            <w:tcBorders>
              <w:top w:val="nil"/>
            </w:tcBorders>
          </w:tcPr>
          <w:p w14:paraId="154E626C" w14:textId="77777777" w:rsidR="004F3B3D" w:rsidRPr="008C7BF7" w:rsidRDefault="00742079" w:rsidP="00F64BCA">
            <w:pPr>
              <w:pStyle w:val="QRDEnTableText"/>
              <w:spacing w:line="280" w:lineRule="atLeast"/>
              <w:rPr>
                <w:sz w:val="20"/>
              </w:rPr>
            </w:pPr>
            <w:r w:rsidRPr="008C7BF7">
              <w:rPr>
                <w:sz w:val="20"/>
              </w:rPr>
              <w:t>p-value</w:t>
            </w:r>
            <w:r w:rsidRPr="008C7BF7">
              <w:rPr>
                <w:sz w:val="20"/>
                <w:vertAlign w:val="superscript"/>
              </w:rPr>
              <w:t> 3</w:t>
            </w:r>
          </w:p>
        </w:tc>
        <w:tc>
          <w:tcPr>
            <w:tcW w:w="2023" w:type="dxa"/>
            <w:tcBorders>
              <w:top w:val="nil"/>
            </w:tcBorders>
            <w:vAlign w:val="center"/>
          </w:tcPr>
          <w:p w14:paraId="7B228D7E" w14:textId="77777777" w:rsidR="004F3B3D" w:rsidRPr="008C7BF7" w:rsidRDefault="004F3B3D" w:rsidP="00F64BCA">
            <w:pPr>
              <w:pStyle w:val="QRDEnTableText"/>
              <w:spacing w:line="280" w:lineRule="atLeast"/>
              <w:jc w:val="center"/>
              <w:rPr>
                <w:sz w:val="20"/>
                <w:lang w:bidi="en-US"/>
              </w:rPr>
            </w:pPr>
          </w:p>
        </w:tc>
        <w:tc>
          <w:tcPr>
            <w:tcW w:w="2023" w:type="dxa"/>
            <w:tcBorders>
              <w:top w:val="nil"/>
            </w:tcBorders>
            <w:vAlign w:val="center"/>
          </w:tcPr>
          <w:p w14:paraId="779B06D1" w14:textId="77777777" w:rsidR="004F3B3D" w:rsidRPr="008C7BF7" w:rsidRDefault="00742079" w:rsidP="00F64BCA">
            <w:pPr>
              <w:pStyle w:val="QRDEnTableText"/>
              <w:spacing w:line="280" w:lineRule="atLeast"/>
              <w:jc w:val="center"/>
              <w:rPr>
                <w:sz w:val="20"/>
                <w:lang w:bidi="en-US"/>
              </w:rPr>
            </w:pPr>
            <w:r w:rsidRPr="008C7BF7">
              <w:rPr>
                <w:sz w:val="20"/>
                <w:lang w:bidi="en-US"/>
              </w:rPr>
              <w:t>0.2197</w:t>
            </w:r>
          </w:p>
        </w:tc>
        <w:tc>
          <w:tcPr>
            <w:tcW w:w="2024" w:type="dxa"/>
            <w:tcBorders>
              <w:top w:val="nil"/>
            </w:tcBorders>
            <w:vAlign w:val="center"/>
          </w:tcPr>
          <w:p w14:paraId="11617D6F" w14:textId="77777777" w:rsidR="004F3B3D" w:rsidRPr="008C7BF7" w:rsidRDefault="00742079" w:rsidP="00F64BCA">
            <w:pPr>
              <w:pStyle w:val="QRDEnTableText"/>
              <w:spacing w:line="280" w:lineRule="atLeast"/>
              <w:jc w:val="center"/>
              <w:rPr>
                <w:sz w:val="20"/>
                <w:lang w:bidi="en-US"/>
              </w:rPr>
            </w:pPr>
            <w:r w:rsidRPr="008C7BF7">
              <w:rPr>
                <w:sz w:val="20"/>
                <w:lang w:bidi="en-US"/>
              </w:rPr>
              <w:t>0.0641</w:t>
            </w:r>
          </w:p>
        </w:tc>
      </w:tr>
    </w:tbl>
    <w:p w14:paraId="32B57F98" w14:textId="77777777" w:rsidR="004F3B3D" w:rsidRPr="008C7BF7" w:rsidRDefault="00742079" w:rsidP="00F64BCA">
      <w:pPr>
        <w:pStyle w:val="TabFigFooter"/>
        <w:spacing w:before="0" w:line="240" w:lineRule="auto"/>
        <w:ind w:left="90" w:hanging="115"/>
        <w:rPr>
          <w:rFonts w:ascii="Times New Roman" w:hAnsi="Times New Roman"/>
          <w:vertAlign w:val="superscript"/>
          <w:lang w:eastAsia="ja-JP"/>
        </w:rPr>
      </w:pPr>
      <w:r w:rsidRPr="008C7BF7">
        <w:rPr>
          <w:rFonts w:ascii="Times New Roman" w:hAnsi="Times New Roman"/>
          <w:vertAlign w:val="superscript"/>
          <w:lang w:eastAsia="ja-JP"/>
        </w:rPr>
        <w:t>1 </w:t>
      </w:r>
      <w:r w:rsidRPr="008C7BF7">
        <w:rPr>
          <w:rFonts w:ascii="Times New Roman" w:hAnsi="Times New Roman"/>
          <w:lang w:eastAsia="ja-JP"/>
        </w:rPr>
        <w:t>Investigator assessed GOG protocol-specified PFS analysis (neither censored for CA</w:t>
      </w:r>
      <w:r w:rsidRPr="008C7BF7">
        <w:rPr>
          <w:rFonts w:ascii="Times New Roman" w:hAnsi="Times New Roman"/>
          <w:lang w:eastAsia="ja-JP"/>
        </w:rPr>
        <w:noBreakHyphen/>
        <w:t>125 progressions nor censored for NPT prior to disease progression) with data cut-off date of 25 February, 2010.</w:t>
      </w:r>
    </w:p>
    <w:p w14:paraId="77ECA6D5" w14:textId="77777777" w:rsidR="004F3B3D" w:rsidRPr="008C7BF7" w:rsidRDefault="00742079" w:rsidP="00F64BCA">
      <w:pPr>
        <w:pStyle w:val="TabFigFooter"/>
        <w:spacing w:before="0" w:line="240" w:lineRule="auto"/>
        <w:ind w:left="0" w:hanging="115"/>
        <w:rPr>
          <w:rFonts w:ascii="Times New Roman" w:hAnsi="Times New Roman"/>
          <w:lang w:eastAsia="ja-JP"/>
        </w:rPr>
      </w:pPr>
      <w:r w:rsidRPr="008C7BF7">
        <w:rPr>
          <w:rFonts w:ascii="Times New Roman" w:hAnsi="Times New Roman"/>
          <w:vertAlign w:val="superscript"/>
          <w:lang w:eastAsia="ja-JP"/>
        </w:rPr>
        <w:t>2</w:t>
      </w:r>
      <w:r w:rsidRPr="008C7BF7">
        <w:rPr>
          <w:rFonts w:ascii="Times New Roman" w:hAnsi="Times New Roman"/>
          <w:lang w:eastAsia="ja-JP"/>
        </w:rPr>
        <w:t> Relative to the control arm; stratified hazard ratio.</w:t>
      </w:r>
    </w:p>
    <w:p w14:paraId="4CC9378F" w14:textId="77777777" w:rsidR="004F3B3D" w:rsidRPr="008C7BF7" w:rsidRDefault="00742079" w:rsidP="00F64BCA">
      <w:pPr>
        <w:pStyle w:val="TabFigFooter"/>
        <w:spacing w:before="0" w:line="240" w:lineRule="auto"/>
        <w:ind w:left="0" w:hanging="115"/>
        <w:rPr>
          <w:rFonts w:ascii="Times New Roman" w:hAnsi="Times New Roman"/>
          <w:lang w:eastAsia="ja-JP"/>
        </w:rPr>
      </w:pPr>
      <w:r w:rsidRPr="008C7BF7">
        <w:rPr>
          <w:rFonts w:ascii="Times New Roman" w:hAnsi="Times New Roman"/>
          <w:vertAlign w:val="superscript"/>
          <w:lang w:eastAsia="ja-JP"/>
        </w:rPr>
        <w:t>3 </w:t>
      </w:r>
      <w:r w:rsidRPr="008C7BF7">
        <w:rPr>
          <w:rFonts w:ascii="Times New Roman" w:hAnsi="Times New Roman"/>
          <w:lang w:eastAsia="ja-JP"/>
        </w:rPr>
        <w:t>One-sided log-rank p-value</w:t>
      </w:r>
    </w:p>
    <w:p w14:paraId="5E653E4A" w14:textId="77777777" w:rsidR="004F3B3D" w:rsidRPr="008C7BF7" w:rsidRDefault="00742079" w:rsidP="00F64BCA">
      <w:pPr>
        <w:pStyle w:val="TabFigFooter"/>
        <w:spacing w:before="0" w:line="240" w:lineRule="auto"/>
        <w:ind w:left="0" w:hanging="115"/>
        <w:rPr>
          <w:rFonts w:ascii="Times New Roman" w:hAnsi="Times New Roman"/>
          <w:lang w:eastAsia="ja-JP"/>
        </w:rPr>
      </w:pPr>
      <w:r w:rsidRPr="008C7BF7">
        <w:rPr>
          <w:rFonts w:ascii="Times New Roman" w:hAnsi="Times New Roman"/>
          <w:vertAlign w:val="superscript"/>
          <w:lang w:eastAsia="ja-JP"/>
        </w:rPr>
        <w:t>4</w:t>
      </w:r>
      <w:r w:rsidRPr="008C7BF7">
        <w:rPr>
          <w:rFonts w:ascii="Times New Roman" w:hAnsi="Times New Roman"/>
          <w:lang w:eastAsia="ja-JP"/>
        </w:rPr>
        <w:t> Subject to a p-value boundary of 0.0116.</w:t>
      </w:r>
    </w:p>
    <w:p w14:paraId="6D1398D0" w14:textId="77777777" w:rsidR="004F3B3D" w:rsidRPr="008C7BF7" w:rsidRDefault="00742079" w:rsidP="00F64BCA">
      <w:pPr>
        <w:pStyle w:val="TabFigFooter"/>
        <w:spacing w:before="0" w:line="240" w:lineRule="auto"/>
        <w:ind w:left="0" w:hanging="115"/>
        <w:rPr>
          <w:rFonts w:ascii="Times New Roman" w:hAnsi="Times New Roman"/>
          <w:lang w:eastAsia="ja-JP"/>
        </w:rPr>
      </w:pPr>
      <w:r w:rsidRPr="008C7BF7">
        <w:rPr>
          <w:rFonts w:ascii="Times New Roman" w:hAnsi="Times New Roman"/>
          <w:vertAlign w:val="superscript"/>
          <w:lang w:eastAsia="ja-JP"/>
        </w:rPr>
        <w:t>5</w:t>
      </w:r>
      <w:r w:rsidRPr="008C7BF7">
        <w:rPr>
          <w:rFonts w:ascii="Times New Roman" w:hAnsi="Times New Roman"/>
          <w:lang w:eastAsia="ja-JP"/>
        </w:rPr>
        <w:t> Patients with measurable disease at baseline.</w:t>
      </w:r>
    </w:p>
    <w:p w14:paraId="09E9BBC7" w14:textId="287CDDC1" w:rsidR="004F3B3D" w:rsidRPr="008C7BF7" w:rsidRDefault="00742079" w:rsidP="00F64BCA">
      <w:pPr>
        <w:pStyle w:val="TabFigFooter"/>
        <w:spacing w:before="0" w:line="240" w:lineRule="auto"/>
        <w:ind w:left="0" w:hanging="115"/>
        <w:rPr>
          <w:lang w:eastAsia="ja-JP"/>
        </w:rPr>
      </w:pPr>
      <w:r w:rsidRPr="008C7BF7">
        <w:rPr>
          <w:rFonts w:ascii="Times New Roman" w:hAnsi="Times New Roman"/>
          <w:vertAlign w:val="superscript"/>
          <w:lang w:eastAsia="ja-JP"/>
        </w:rPr>
        <w:t>6 </w:t>
      </w:r>
      <w:r w:rsidRPr="008C7BF7">
        <w:rPr>
          <w:rFonts w:ascii="Times New Roman" w:hAnsi="Times New Roman"/>
          <w:lang w:eastAsia="ja-JP"/>
        </w:rPr>
        <w:t>Final overall survival analysis performed when 46.9% of the patients had died.</w:t>
      </w:r>
    </w:p>
    <w:p w14:paraId="5BC8EC6D" w14:textId="66D585DA" w:rsidR="003E71DA" w:rsidRPr="008C7BF7" w:rsidRDefault="003E71DA" w:rsidP="003E71DA">
      <w:pPr>
        <w:pStyle w:val="QRDEnBodyText"/>
      </w:pPr>
    </w:p>
    <w:p w14:paraId="34AF5589" w14:textId="77777777" w:rsidR="004F3B3D" w:rsidRPr="008C7BF7" w:rsidRDefault="00742079" w:rsidP="003E71DA">
      <w:pPr>
        <w:pStyle w:val="QRDEnBodyText"/>
        <w:rPr>
          <w:rFonts w:eastAsia="PMingLiU"/>
        </w:rPr>
      </w:pPr>
      <w:r w:rsidRPr="008C7BF7">
        <w:rPr>
          <w:rFonts w:eastAsia="PMingLiU"/>
        </w:rPr>
        <w:t xml:space="preserve">Prespecified PFS analyses were conducted, all with a cut-off date of 29 September 2009. The results of these prespecified analyses are as follows: </w:t>
      </w:r>
    </w:p>
    <w:p w14:paraId="45712E9A" w14:textId="77777777" w:rsidR="004F3B3D" w:rsidRPr="008C7BF7" w:rsidRDefault="004F3B3D" w:rsidP="003E71DA">
      <w:pPr>
        <w:pStyle w:val="QRDEnBodyText"/>
        <w:rPr>
          <w:rFonts w:eastAsia="PMingLiU"/>
        </w:rPr>
      </w:pPr>
    </w:p>
    <w:p w14:paraId="2215AEE0" w14:textId="22CF5239" w:rsidR="004F3B3D" w:rsidRPr="008C7BF7" w:rsidRDefault="00742079" w:rsidP="00AF7221">
      <w:pPr>
        <w:pStyle w:val="QRDEnBullets"/>
        <w:numPr>
          <w:ilvl w:val="0"/>
          <w:numId w:val="4"/>
        </w:numPr>
        <w:tabs>
          <w:tab w:val="clear" w:pos="567"/>
        </w:tabs>
        <w:ind w:left="567" w:hanging="567"/>
        <w:rPr>
          <w:rFonts w:eastAsia="PMingLiU"/>
        </w:rPr>
      </w:pPr>
      <w:r w:rsidRPr="008C7BF7">
        <w:rPr>
          <w:rFonts w:eastAsia="PMingLiU"/>
        </w:rPr>
        <w:t>The protocol specified analysis of investigator-assessed PFS (without censoring for CA-125 progression or non-protocol therapy [NPT]) shows a stratified hazard ratio of 0.71 (95% CI: 0.61-0.83, 1-sided log-rank p-value &lt;</w:t>
      </w:r>
      <w:r w:rsidR="00877064" w:rsidRPr="008C7BF7">
        <w:rPr>
          <w:rFonts w:eastAsia="PMingLiU"/>
        </w:rPr>
        <w:t> </w:t>
      </w:r>
      <w:r w:rsidRPr="008C7BF7">
        <w:rPr>
          <w:rFonts w:eastAsia="PMingLiU"/>
        </w:rPr>
        <w:t>0.0001) when CPB15+ is compared with CPP, with a median PFS of 10.4</w:t>
      </w:r>
      <w:r w:rsidR="00C60727" w:rsidRPr="008C7BF7">
        <w:rPr>
          <w:rFonts w:eastAsia="PMingLiU"/>
        </w:rPr>
        <w:t> </w:t>
      </w:r>
      <w:r w:rsidRPr="008C7BF7">
        <w:rPr>
          <w:rFonts w:eastAsia="PMingLiU"/>
        </w:rPr>
        <w:t>months in the CPP arm and 14.1</w:t>
      </w:r>
      <w:r w:rsidR="00C60727" w:rsidRPr="008C7BF7">
        <w:rPr>
          <w:rFonts w:eastAsia="PMingLiU"/>
        </w:rPr>
        <w:t> </w:t>
      </w:r>
      <w:r w:rsidRPr="008C7BF7">
        <w:rPr>
          <w:rFonts w:eastAsia="PMingLiU"/>
        </w:rPr>
        <w:t xml:space="preserve">months in the CPB15+ arm. </w:t>
      </w:r>
    </w:p>
    <w:p w14:paraId="34E2948D" w14:textId="77777777" w:rsidR="004F3B3D" w:rsidRPr="008C7BF7" w:rsidRDefault="004F3B3D" w:rsidP="003E71DA">
      <w:pPr>
        <w:pStyle w:val="QRDEnBodyText"/>
        <w:rPr>
          <w:rFonts w:eastAsia="PMingLiU"/>
        </w:rPr>
      </w:pPr>
    </w:p>
    <w:p w14:paraId="7369C281" w14:textId="5CF6E170" w:rsidR="004F3B3D" w:rsidRPr="008C7BF7" w:rsidRDefault="00742079" w:rsidP="00AF7221">
      <w:pPr>
        <w:pStyle w:val="QRDEnBullets"/>
        <w:numPr>
          <w:ilvl w:val="0"/>
          <w:numId w:val="4"/>
        </w:numPr>
        <w:tabs>
          <w:tab w:val="clear" w:pos="567"/>
        </w:tabs>
        <w:ind w:left="567" w:hanging="567"/>
        <w:rPr>
          <w:color w:val="000000"/>
        </w:rPr>
      </w:pPr>
      <w:r w:rsidRPr="008C7BF7">
        <w:rPr>
          <w:color w:val="000000"/>
        </w:rPr>
        <w:t>The primary analysis of investigator-assessed PFS (censoring for CA-125 progressions and NPT) shows a stratified hazard ratio of 0.62 (95% CI: 0.52-0.75, 1-sided log</w:t>
      </w:r>
      <w:r w:rsidRPr="008C7BF7">
        <w:rPr>
          <w:color w:val="000000"/>
        </w:rPr>
        <w:noBreakHyphen/>
        <w:t>rank p-value &lt; 0.0001) when CPB15+ is compared with CPP, with a median PFS of 12.0</w:t>
      </w:r>
      <w:r w:rsidR="00C60727" w:rsidRPr="008C7BF7">
        <w:rPr>
          <w:color w:val="000000"/>
        </w:rPr>
        <w:t> </w:t>
      </w:r>
      <w:r w:rsidRPr="008C7BF7">
        <w:rPr>
          <w:color w:val="000000"/>
        </w:rPr>
        <w:t>months in the CPP arm and 18.2</w:t>
      </w:r>
      <w:r w:rsidR="00C60727" w:rsidRPr="008C7BF7">
        <w:rPr>
          <w:color w:val="000000"/>
        </w:rPr>
        <w:t> </w:t>
      </w:r>
      <w:r w:rsidRPr="008C7BF7">
        <w:rPr>
          <w:color w:val="000000"/>
        </w:rPr>
        <w:t xml:space="preserve">months in the CPB15+ arm. </w:t>
      </w:r>
    </w:p>
    <w:p w14:paraId="3B57D489" w14:textId="77777777" w:rsidR="004F3B3D" w:rsidRPr="008C7BF7" w:rsidRDefault="004F3B3D" w:rsidP="003E71DA">
      <w:pPr>
        <w:pStyle w:val="QRDEnBodyText"/>
        <w:rPr>
          <w:rFonts w:eastAsia="PMingLiU"/>
        </w:rPr>
      </w:pPr>
    </w:p>
    <w:p w14:paraId="4BF198AC" w14:textId="274EED27" w:rsidR="004F3B3D" w:rsidRPr="008C7BF7" w:rsidRDefault="00742079" w:rsidP="00AF7221">
      <w:pPr>
        <w:pStyle w:val="QRDEnBullets"/>
        <w:numPr>
          <w:ilvl w:val="0"/>
          <w:numId w:val="4"/>
        </w:numPr>
        <w:tabs>
          <w:tab w:val="clear" w:pos="567"/>
        </w:tabs>
        <w:ind w:left="567" w:hanging="567"/>
      </w:pPr>
      <w:r w:rsidRPr="008C7BF7">
        <w:rPr>
          <w:color w:val="000000"/>
        </w:rPr>
        <w:t>The analysis of PFS as determined by the independent review committee (censoring for NPT) shows a stratified hazard ratio of 0.62 (95% CI: 0.50-0.77, 1-sided log-rank p-value &lt; 0.0001) when CPB15+ is compared with CPP, with a median PFS of 13.1 in the CPP arm and 19.1</w:t>
      </w:r>
      <w:r w:rsidR="00C60727" w:rsidRPr="008C7BF7">
        <w:rPr>
          <w:color w:val="000000"/>
        </w:rPr>
        <w:t> </w:t>
      </w:r>
      <w:r w:rsidRPr="008C7BF7">
        <w:rPr>
          <w:color w:val="000000"/>
        </w:rPr>
        <w:t xml:space="preserve">months in the CPB15+ arm. </w:t>
      </w:r>
    </w:p>
    <w:p w14:paraId="370C2ACA" w14:textId="0E7AD495" w:rsidR="003E71DA" w:rsidRPr="008C7BF7" w:rsidRDefault="003E71DA" w:rsidP="003E71DA">
      <w:pPr>
        <w:pStyle w:val="QRDEnBullets"/>
        <w:numPr>
          <w:ilvl w:val="0"/>
          <w:numId w:val="0"/>
        </w:numPr>
        <w:ind w:left="360" w:hanging="360"/>
      </w:pPr>
    </w:p>
    <w:p w14:paraId="38051DF2" w14:textId="77777777" w:rsidR="004F3B3D" w:rsidRPr="008C7BF7" w:rsidRDefault="00742079" w:rsidP="003E71DA">
      <w:pPr>
        <w:pStyle w:val="QRDEnBodyText"/>
        <w:rPr>
          <w:rFonts w:eastAsia="PMingLiU"/>
        </w:rPr>
      </w:pPr>
      <w:r w:rsidRPr="008C7BF7">
        <w:rPr>
          <w:rFonts w:eastAsia="PMingLiU"/>
        </w:rPr>
        <w:t xml:space="preserve">PFS subgroup analyses by disease stage and debulking status are summarised in Table 17. These results demonstrate robustness of the analysis of PFS as shown in Table 16. </w:t>
      </w:r>
    </w:p>
    <w:p w14:paraId="375AA57B" w14:textId="77777777" w:rsidR="004F3B3D" w:rsidRPr="008C7BF7" w:rsidRDefault="004F3B3D" w:rsidP="003E71DA">
      <w:pPr>
        <w:pStyle w:val="QRDEnBodyText"/>
      </w:pPr>
    </w:p>
    <w:p w14:paraId="2B8B2DFC" w14:textId="77777777" w:rsidR="004F3B3D" w:rsidRPr="008C7BF7" w:rsidRDefault="00742079" w:rsidP="00F64BCA">
      <w:pPr>
        <w:pStyle w:val="TableTitle"/>
        <w:spacing w:before="0" w:after="0" w:line="240" w:lineRule="auto"/>
        <w:ind w:left="0" w:firstLine="0"/>
        <w:rPr>
          <w:lang w:eastAsia="ja-JP"/>
        </w:rPr>
      </w:pPr>
      <w:r w:rsidRPr="008C7BF7">
        <w:rPr>
          <w:lang w:eastAsia="ja-JP"/>
        </w:rPr>
        <w:t xml:space="preserve">Table 17 </w:t>
      </w:r>
      <w:r w:rsidRPr="008C7BF7">
        <w:rPr>
          <w:lang w:eastAsia="ja-JP"/>
        </w:rPr>
        <w:tab/>
        <w:t>PFS</w:t>
      </w:r>
      <w:r w:rsidRPr="008C7BF7">
        <w:rPr>
          <w:vertAlign w:val="superscript"/>
          <w:lang w:eastAsia="ja-JP"/>
        </w:rPr>
        <w:t>1</w:t>
      </w:r>
      <w:r w:rsidRPr="008C7BF7">
        <w:rPr>
          <w:lang w:eastAsia="ja-JP"/>
        </w:rPr>
        <w:t xml:space="preserve"> results by disease stage and debulking status from study GOG-0218</w:t>
      </w:r>
    </w:p>
    <w:p w14:paraId="156FEF45" w14:textId="77777777" w:rsidR="004F3B3D" w:rsidRPr="008C7BF7" w:rsidRDefault="004F3B3D" w:rsidP="003E71DA">
      <w:pPr>
        <w:pStyle w:val="QRDEnBodyText"/>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98"/>
        <w:gridCol w:w="2091"/>
        <w:gridCol w:w="2091"/>
        <w:gridCol w:w="2092"/>
      </w:tblGrid>
      <w:tr w:rsidR="00B87822" w:rsidRPr="008C7BF7" w14:paraId="2A5FCBFE" w14:textId="77777777" w:rsidTr="000F5997">
        <w:tc>
          <w:tcPr>
            <w:tcW w:w="9207" w:type="dxa"/>
            <w:gridSpan w:val="4"/>
            <w:tcBorders>
              <w:top w:val="single" w:sz="6" w:space="0" w:color="000000"/>
              <w:left w:val="nil"/>
              <w:bottom w:val="single" w:sz="6" w:space="0" w:color="000000"/>
              <w:right w:val="nil"/>
            </w:tcBorders>
          </w:tcPr>
          <w:p w14:paraId="023AF1ED" w14:textId="77777777" w:rsidR="004F3B3D" w:rsidRPr="008C7BF7" w:rsidRDefault="00742079" w:rsidP="00F64BCA">
            <w:pPr>
              <w:pStyle w:val="QRDEnTableText"/>
              <w:spacing w:line="280" w:lineRule="atLeast"/>
              <w:rPr>
                <w:sz w:val="20"/>
              </w:rPr>
            </w:pPr>
            <w:r w:rsidRPr="008C7BF7">
              <w:rPr>
                <w:sz w:val="20"/>
              </w:rPr>
              <w:t>Randomised patients stage III optimally debulked disease</w:t>
            </w:r>
            <w:r w:rsidRPr="008C7BF7">
              <w:rPr>
                <w:sz w:val="20"/>
                <w:vertAlign w:val="superscript"/>
              </w:rPr>
              <w:t xml:space="preserve"> 2,3</w:t>
            </w:r>
          </w:p>
        </w:tc>
      </w:tr>
      <w:tr w:rsidR="00B87822" w:rsidRPr="008C7BF7" w14:paraId="194D6904" w14:textId="77777777" w:rsidTr="000F5997">
        <w:tc>
          <w:tcPr>
            <w:tcW w:w="2840" w:type="dxa"/>
            <w:tcBorders>
              <w:top w:val="nil"/>
              <w:left w:val="nil"/>
              <w:bottom w:val="nil"/>
              <w:right w:val="single" w:sz="6" w:space="0" w:color="000000"/>
            </w:tcBorders>
          </w:tcPr>
          <w:p w14:paraId="3821A046" w14:textId="77777777" w:rsidR="004F3B3D" w:rsidRPr="008C7BF7" w:rsidRDefault="004F3B3D" w:rsidP="00F64BCA">
            <w:pPr>
              <w:pStyle w:val="QRDEnTableText"/>
              <w:spacing w:line="280" w:lineRule="atLeast"/>
              <w:jc w:val="center"/>
              <w:rPr>
                <w:sz w:val="20"/>
              </w:rPr>
            </w:pPr>
          </w:p>
        </w:tc>
        <w:tc>
          <w:tcPr>
            <w:tcW w:w="2122" w:type="dxa"/>
            <w:tcBorders>
              <w:top w:val="nil"/>
              <w:left w:val="single" w:sz="6" w:space="0" w:color="000000"/>
              <w:bottom w:val="nil"/>
              <w:right w:val="single" w:sz="6" w:space="0" w:color="000000"/>
            </w:tcBorders>
            <w:vAlign w:val="center"/>
          </w:tcPr>
          <w:p w14:paraId="7D0E7578" w14:textId="77777777" w:rsidR="004F3B3D" w:rsidRPr="008C7BF7" w:rsidRDefault="00742079" w:rsidP="00F64BCA">
            <w:pPr>
              <w:pStyle w:val="QRDEnTableText"/>
              <w:spacing w:line="280" w:lineRule="atLeast"/>
              <w:jc w:val="center"/>
              <w:rPr>
                <w:rFonts w:eastAsia="PMingLiU"/>
                <w:sz w:val="20"/>
                <w:lang w:bidi="en-US"/>
              </w:rPr>
            </w:pPr>
            <w:r w:rsidRPr="008C7BF7">
              <w:rPr>
                <w:sz w:val="20"/>
                <w:lang w:bidi="en-US"/>
              </w:rPr>
              <w:t>CPP</w:t>
            </w:r>
          </w:p>
          <w:p w14:paraId="2EBD66D8" w14:textId="77777777" w:rsidR="004F3B3D" w:rsidRPr="008C7BF7" w:rsidRDefault="00742079" w:rsidP="00F64BCA">
            <w:pPr>
              <w:pStyle w:val="QRDEnTableText"/>
              <w:spacing w:line="280" w:lineRule="atLeast"/>
              <w:jc w:val="center"/>
              <w:rPr>
                <w:rFonts w:eastAsia="SimSun"/>
                <w:sz w:val="20"/>
              </w:rPr>
            </w:pPr>
            <w:r w:rsidRPr="008C7BF7">
              <w:rPr>
                <w:sz w:val="20"/>
              </w:rPr>
              <w:t>(n = 219)</w:t>
            </w:r>
          </w:p>
        </w:tc>
        <w:tc>
          <w:tcPr>
            <w:tcW w:w="2122" w:type="dxa"/>
            <w:tcBorders>
              <w:top w:val="nil"/>
              <w:left w:val="single" w:sz="6" w:space="0" w:color="000000"/>
              <w:bottom w:val="nil"/>
              <w:right w:val="single" w:sz="6" w:space="0" w:color="000000"/>
            </w:tcBorders>
            <w:vAlign w:val="center"/>
          </w:tcPr>
          <w:p w14:paraId="331F35D3" w14:textId="77777777" w:rsidR="004F3B3D" w:rsidRPr="008C7BF7" w:rsidRDefault="00742079" w:rsidP="00F64BCA">
            <w:pPr>
              <w:pStyle w:val="QRDEnTableText"/>
              <w:spacing w:line="280" w:lineRule="atLeast"/>
              <w:jc w:val="center"/>
              <w:rPr>
                <w:rFonts w:eastAsia="SimSun"/>
                <w:sz w:val="20"/>
              </w:rPr>
            </w:pPr>
            <w:r w:rsidRPr="008C7BF7">
              <w:rPr>
                <w:sz w:val="20"/>
              </w:rPr>
              <w:t>CPB15</w:t>
            </w:r>
          </w:p>
          <w:p w14:paraId="4F60B2D2" w14:textId="19ECA758" w:rsidR="004F3B3D" w:rsidRPr="008C7BF7" w:rsidRDefault="00742079" w:rsidP="00F64BCA">
            <w:pPr>
              <w:pStyle w:val="QRDEnTableText"/>
              <w:spacing w:line="280" w:lineRule="atLeast"/>
              <w:jc w:val="center"/>
              <w:rPr>
                <w:rFonts w:eastAsia="SimSun"/>
                <w:sz w:val="20"/>
              </w:rPr>
            </w:pPr>
            <w:r w:rsidRPr="008C7BF7">
              <w:rPr>
                <w:sz w:val="20"/>
              </w:rPr>
              <w:t>(n =</w:t>
            </w:r>
            <w:r w:rsidR="00F50A8B" w:rsidRPr="008C7BF7">
              <w:rPr>
                <w:sz w:val="20"/>
              </w:rPr>
              <w:t> </w:t>
            </w:r>
            <w:r w:rsidRPr="008C7BF7">
              <w:rPr>
                <w:sz w:val="20"/>
              </w:rPr>
              <w:t>204)</w:t>
            </w:r>
          </w:p>
        </w:tc>
        <w:tc>
          <w:tcPr>
            <w:tcW w:w="2123" w:type="dxa"/>
            <w:tcBorders>
              <w:top w:val="nil"/>
              <w:left w:val="single" w:sz="6" w:space="0" w:color="000000"/>
              <w:bottom w:val="nil"/>
              <w:right w:val="nil"/>
            </w:tcBorders>
            <w:vAlign w:val="center"/>
          </w:tcPr>
          <w:p w14:paraId="4BB913F4" w14:textId="77777777" w:rsidR="004F3B3D" w:rsidRPr="008C7BF7" w:rsidRDefault="00742079" w:rsidP="00F64BCA">
            <w:pPr>
              <w:pStyle w:val="QRDEnTableText"/>
              <w:spacing w:line="280" w:lineRule="atLeast"/>
              <w:jc w:val="center"/>
              <w:rPr>
                <w:rFonts w:eastAsia="SimSun"/>
                <w:sz w:val="20"/>
                <w:vertAlign w:val="superscript"/>
              </w:rPr>
            </w:pPr>
            <w:r w:rsidRPr="008C7BF7">
              <w:rPr>
                <w:sz w:val="20"/>
                <w:lang w:bidi="en-US"/>
              </w:rPr>
              <w:t xml:space="preserve">CPB15+ </w:t>
            </w:r>
          </w:p>
          <w:p w14:paraId="163F668A" w14:textId="26DC9AF6" w:rsidR="004F3B3D" w:rsidRPr="008C7BF7" w:rsidRDefault="00742079" w:rsidP="00F64BCA">
            <w:pPr>
              <w:pStyle w:val="QRDEnTableText"/>
              <w:spacing w:line="280" w:lineRule="atLeast"/>
              <w:jc w:val="center"/>
              <w:rPr>
                <w:sz w:val="20"/>
              </w:rPr>
            </w:pPr>
            <w:r w:rsidRPr="008C7BF7">
              <w:rPr>
                <w:sz w:val="20"/>
              </w:rPr>
              <w:t>(n =</w:t>
            </w:r>
            <w:r w:rsidR="00F50A8B" w:rsidRPr="008C7BF7">
              <w:rPr>
                <w:sz w:val="20"/>
              </w:rPr>
              <w:t> </w:t>
            </w:r>
            <w:r w:rsidRPr="008C7BF7">
              <w:rPr>
                <w:sz w:val="20"/>
              </w:rPr>
              <w:t>216)</w:t>
            </w:r>
          </w:p>
        </w:tc>
      </w:tr>
      <w:tr w:rsidR="00B87822" w:rsidRPr="008C7BF7" w14:paraId="3CE3D8BC" w14:textId="77777777" w:rsidTr="000F5997">
        <w:tc>
          <w:tcPr>
            <w:tcW w:w="2840" w:type="dxa"/>
            <w:tcBorders>
              <w:top w:val="nil"/>
              <w:left w:val="nil"/>
              <w:bottom w:val="nil"/>
              <w:right w:val="single" w:sz="6" w:space="0" w:color="000000"/>
            </w:tcBorders>
          </w:tcPr>
          <w:p w14:paraId="49C290B9" w14:textId="77777777" w:rsidR="004F3B3D" w:rsidRPr="008C7BF7" w:rsidRDefault="00742079" w:rsidP="00F64BCA">
            <w:pPr>
              <w:pStyle w:val="QRDEnTableText"/>
              <w:spacing w:line="280" w:lineRule="atLeast"/>
              <w:jc w:val="center"/>
              <w:rPr>
                <w:b/>
                <w:sz w:val="20"/>
              </w:rPr>
            </w:pPr>
            <w:r w:rsidRPr="008C7BF7">
              <w:rPr>
                <w:sz w:val="20"/>
              </w:rPr>
              <w:t>Median</w:t>
            </w:r>
            <w:r w:rsidRPr="008C7BF7">
              <w:rPr>
                <w:b/>
                <w:sz w:val="20"/>
              </w:rPr>
              <w:t xml:space="preserve"> </w:t>
            </w:r>
            <w:r w:rsidRPr="008C7BF7">
              <w:rPr>
                <w:sz w:val="20"/>
              </w:rPr>
              <w:t>PFS (months)</w:t>
            </w:r>
          </w:p>
        </w:tc>
        <w:tc>
          <w:tcPr>
            <w:tcW w:w="2122" w:type="dxa"/>
            <w:tcBorders>
              <w:top w:val="nil"/>
              <w:left w:val="single" w:sz="6" w:space="0" w:color="000000"/>
              <w:bottom w:val="nil"/>
              <w:right w:val="single" w:sz="6" w:space="0" w:color="000000"/>
            </w:tcBorders>
            <w:vAlign w:val="center"/>
          </w:tcPr>
          <w:p w14:paraId="4836F3FB" w14:textId="77777777" w:rsidR="004F3B3D" w:rsidRPr="008C7BF7" w:rsidRDefault="00742079" w:rsidP="00F64BCA">
            <w:pPr>
              <w:pStyle w:val="QRDEnTableText"/>
              <w:spacing w:line="280" w:lineRule="atLeast"/>
              <w:jc w:val="center"/>
              <w:rPr>
                <w:rFonts w:eastAsia="SimSun"/>
                <w:sz w:val="20"/>
              </w:rPr>
            </w:pPr>
            <w:r w:rsidRPr="008C7BF7">
              <w:rPr>
                <w:sz w:val="20"/>
              </w:rPr>
              <w:t>12.4</w:t>
            </w:r>
          </w:p>
        </w:tc>
        <w:tc>
          <w:tcPr>
            <w:tcW w:w="2122" w:type="dxa"/>
            <w:tcBorders>
              <w:top w:val="nil"/>
              <w:left w:val="single" w:sz="6" w:space="0" w:color="000000"/>
              <w:bottom w:val="nil"/>
              <w:right w:val="single" w:sz="6" w:space="0" w:color="000000"/>
            </w:tcBorders>
            <w:vAlign w:val="center"/>
          </w:tcPr>
          <w:p w14:paraId="7F3AB7CD" w14:textId="77777777" w:rsidR="004F3B3D" w:rsidRPr="008C7BF7" w:rsidRDefault="00742079" w:rsidP="00F64BCA">
            <w:pPr>
              <w:pStyle w:val="QRDEnTableText"/>
              <w:spacing w:line="280" w:lineRule="atLeast"/>
              <w:jc w:val="center"/>
              <w:rPr>
                <w:rFonts w:eastAsia="SimSun"/>
                <w:sz w:val="20"/>
              </w:rPr>
            </w:pPr>
            <w:r w:rsidRPr="008C7BF7">
              <w:rPr>
                <w:sz w:val="20"/>
              </w:rPr>
              <w:t>14.3</w:t>
            </w:r>
          </w:p>
        </w:tc>
        <w:tc>
          <w:tcPr>
            <w:tcW w:w="2123" w:type="dxa"/>
            <w:tcBorders>
              <w:top w:val="nil"/>
              <w:left w:val="single" w:sz="6" w:space="0" w:color="000000"/>
              <w:bottom w:val="nil"/>
              <w:right w:val="nil"/>
            </w:tcBorders>
            <w:vAlign w:val="center"/>
          </w:tcPr>
          <w:p w14:paraId="0AAA2897" w14:textId="77777777" w:rsidR="004F3B3D" w:rsidRPr="008C7BF7" w:rsidRDefault="00742079" w:rsidP="00F64BCA">
            <w:pPr>
              <w:pStyle w:val="QRDEnTableText"/>
              <w:spacing w:line="280" w:lineRule="atLeast"/>
              <w:jc w:val="center"/>
              <w:rPr>
                <w:sz w:val="20"/>
              </w:rPr>
            </w:pPr>
            <w:r w:rsidRPr="008C7BF7">
              <w:rPr>
                <w:sz w:val="20"/>
              </w:rPr>
              <w:t>17.5</w:t>
            </w:r>
          </w:p>
        </w:tc>
      </w:tr>
      <w:tr w:rsidR="00B87822" w:rsidRPr="008C7BF7" w14:paraId="61A4673C" w14:textId="77777777" w:rsidTr="000F5997">
        <w:tc>
          <w:tcPr>
            <w:tcW w:w="2840" w:type="dxa"/>
            <w:tcBorders>
              <w:top w:val="nil"/>
              <w:left w:val="nil"/>
              <w:bottom w:val="nil"/>
              <w:right w:val="single" w:sz="6" w:space="0" w:color="000000"/>
            </w:tcBorders>
          </w:tcPr>
          <w:p w14:paraId="0BFE80C3" w14:textId="77777777" w:rsidR="004F3B3D" w:rsidRPr="008C7BF7" w:rsidRDefault="00742079" w:rsidP="00F64BCA">
            <w:pPr>
              <w:pStyle w:val="QRDEnTableText"/>
              <w:spacing w:line="280" w:lineRule="atLeast"/>
              <w:jc w:val="center"/>
              <w:rPr>
                <w:rFonts w:eastAsia="SimSun"/>
                <w:sz w:val="20"/>
              </w:rPr>
            </w:pPr>
            <w:r w:rsidRPr="008C7BF7">
              <w:rPr>
                <w:sz w:val="20"/>
              </w:rPr>
              <w:t>Hazard ratio (95% CI)</w:t>
            </w:r>
            <w:r w:rsidRPr="008C7BF7">
              <w:rPr>
                <w:sz w:val="20"/>
                <w:vertAlign w:val="superscript"/>
              </w:rPr>
              <w:t>4</w:t>
            </w:r>
          </w:p>
        </w:tc>
        <w:tc>
          <w:tcPr>
            <w:tcW w:w="2122" w:type="dxa"/>
            <w:tcBorders>
              <w:top w:val="nil"/>
              <w:left w:val="single" w:sz="6" w:space="0" w:color="000000"/>
              <w:bottom w:val="nil"/>
              <w:right w:val="single" w:sz="6" w:space="0" w:color="000000"/>
            </w:tcBorders>
            <w:vAlign w:val="center"/>
          </w:tcPr>
          <w:p w14:paraId="3D9E71DC" w14:textId="77777777" w:rsidR="004F3B3D" w:rsidRPr="008C7BF7" w:rsidRDefault="004F3B3D" w:rsidP="00F64BCA">
            <w:pPr>
              <w:pStyle w:val="QRDEnTableText"/>
              <w:spacing w:line="280" w:lineRule="atLeast"/>
              <w:jc w:val="center"/>
              <w:rPr>
                <w:rFonts w:eastAsia="SimSun"/>
                <w:sz w:val="20"/>
              </w:rPr>
            </w:pPr>
          </w:p>
        </w:tc>
        <w:tc>
          <w:tcPr>
            <w:tcW w:w="2122" w:type="dxa"/>
            <w:tcBorders>
              <w:top w:val="nil"/>
              <w:left w:val="single" w:sz="6" w:space="0" w:color="000000"/>
              <w:bottom w:val="nil"/>
              <w:right w:val="single" w:sz="6" w:space="0" w:color="000000"/>
            </w:tcBorders>
            <w:vAlign w:val="center"/>
          </w:tcPr>
          <w:p w14:paraId="0282E788" w14:textId="77777777" w:rsidR="004F3B3D" w:rsidRPr="008C7BF7" w:rsidRDefault="00742079" w:rsidP="00F64BCA">
            <w:pPr>
              <w:pStyle w:val="QRDEnTableText"/>
              <w:spacing w:line="280" w:lineRule="atLeast"/>
              <w:jc w:val="center"/>
              <w:rPr>
                <w:rFonts w:eastAsia="SimSun"/>
                <w:sz w:val="20"/>
              </w:rPr>
            </w:pPr>
            <w:r w:rsidRPr="008C7BF7">
              <w:rPr>
                <w:sz w:val="20"/>
              </w:rPr>
              <w:t>0.81</w:t>
            </w:r>
          </w:p>
          <w:p w14:paraId="72F90161" w14:textId="77777777" w:rsidR="004F3B3D" w:rsidRPr="008C7BF7" w:rsidRDefault="00742079" w:rsidP="00F64BCA">
            <w:pPr>
              <w:pStyle w:val="QRDEnTableText"/>
              <w:spacing w:line="280" w:lineRule="atLeast"/>
              <w:jc w:val="center"/>
              <w:rPr>
                <w:rFonts w:eastAsia="SimSun"/>
                <w:sz w:val="20"/>
              </w:rPr>
            </w:pPr>
            <w:r w:rsidRPr="008C7BF7">
              <w:rPr>
                <w:sz w:val="20"/>
              </w:rPr>
              <w:t>(0.62, 1.05)</w:t>
            </w:r>
          </w:p>
        </w:tc>
        <w:tc>
          <w:tcPr>
            <w:tcW w:w="2123" w:type="dxa"/>
            <w:tcBorders>
              <w:top w:val="nil"/>
              <w:left w:val="single" w:sz="6" w:space="0" w:color="000000"/>
              <w:bottom w:val="nil"/>
              <w:right w:val="nil"/>
            </w:tcBorders>
            <w:vAlign w:val="center"/>
          </w:tcPr>
          <w:p w14:paraId="55B6D030" w14:textId="77777777" w:rsidR="004F3B3D" w:rsidRPr="008C7BF7" w:rsidRDefault="00742079" w:rsidP="00F64BCA">
            <w:pPr>
              <w:pStyle w:val="QRDEnTableText"/>
              <w:spacing w:line="280" w:lineRule="atLeast"/>
              <w:jc w:val="center"/>
              <w:rPr>
                <w:rFonts w:eastAsia="SimSun"/>
                <w:sz w:val="20"/>
              </w:rPr>
            </w:pPr>
            <w:r w:rsidRPr="008C7BF7">
              <w:rPr>
                <w:sz w:val="20"/>
              </w:rPr>
              <w:t>0.66</w:t>
            </w:r>
          </w:p>
          <w:p w14:paraId="615DAC35" w14:textId="77777777" w:rsidR="004F3B3D" w:rsidRPr="008C7BF7" w:rsidRDefault="00742079" w:rsidP="00F64BCA">
            <w:pPr>
              <w:pStyle w:val="QRDEnTableText"/>
              <w:spacing w:line="280" w:lineRule="atLeast"/>
              <w:jc w:val="center"/>
              <w:rPr>
                <w:sz w:val="20"/>
              </w:rPr>
            </w:pPr>
            <w:r w:rsidRPr="008C7BF7">
              <w:rPr>
                <w:sz w:val="20"/>
              </w:rPr>
              <w:t>(0.50, 0.86)</w:t>
            </w:r>
          </w:p>
        </w:tc>
      </w:tr>
      <w:tr w:rsidR="00B87822" w:rsidRPr="008C7BF7" w14:paraId="173489D1" w14:textId="77777777" w:rsidTr="000F5997">
        <w:tc>
          <w:tcPr>
            <w:tcW w:w="9207" w:type="dxa"/>
            <w:gridSpan w:val="4"/>
            <w:tcBorders>
              <w:top w:val="single" w:sz="4" w:space="0" w:color="auto"/>
              <w:left w:val="nil"/>
              <w:bottom w:val="single" w:sz="4" w:space="0" w:color="auto"/>
              <w:right w:val="nil"/>
            </w:tcBorders>
          </w:tcPr>
          <w:p w14:paraId="7B195DE8" w14:textId="77777777" w:rsidR="004F3B3D" w:rsidRPr="008C7BF7" w:rsidRDefault="00742079" w:rsidP="00F64BCA">
            <w:pPr>
              <w:pStyle w:val="QRDEnTableText"/>
              <w:spacing w:line="280" w:lineRule="atLeast"/>
              <w:rPr>
                <w:sz w:val="20"/>
              </w:rPr>
            </w:pPr>
            <w:r w:rsidRPr="008C7BF7">
              <w:rPr>
                <w:sz w:val="20"/>
              </w:rPr>
              <w:t>Randomised patients with stage III suboptimally debulked disease</w:t>
            </w:r>
            <w:r w:rsidRPr="008C7BF7">
              <w:rPr>
                <w:sz w:val="20"/>
                <w:vertAlign w:val="superscript"/>
              </w:rPr>
              <w:t>3</w:t>
            </w:r>
          </w:p>
        </w:tc>
      </w:tr>
      <w:tr w:rsidR="00B87822" w:rsidRPr="008C7BF7" w14:paraId="1640BACC" w14:textId="77777777" w:rsidTr="000F5997">
        <w:tc>
          <w:tcPr>
            <w:tcW w:w="2840" w:type="dxa"/>
            <w:tcBorders>
              <w:top w:val="nil"/>
              <w:left w:val="nil"/>
              <w:bottom w:val="nil"/>
              <w:right w:val="single" w:sz="6" w:space="0" w:color="000000"/>
            </w:tcBorders>
          </w:tcPr>
          <w:p w14:paraId="5597C634" w14:textId="77777777" w:rsidR="004F3B3D" w:rsidRPr="008C7BF7" w:rsidRDefault="004F3B3D" w:rsidP="00F64BCA">
            <w:pPr>
              <w:pStyle w:val="QRDEnTableText"/>
              <w:spacing w:line="280" w:lineRule="atLeast"/>
              <w:jc w:val="center"/>
              <w:rPr>
                <w:sz w:val="20"/>
              </w:rPr>
            </w:pPr>
          </w:p>
        </w:tc>
        <w:tc>
          <w:tcPr>
            <w:tcW w:w="2122" w:type="dxa"/>
            <w:tcBorders>
              <w:top w:val="nil"/>
              <w:left w:val="single" w:sz="6" w:space="0" w:color="000000"/>
              <w:bottom w:val="nil"/>
              <w:right w:val="single" w:sz="6" w:space="0" w:color="000000"/>
            </w:tcBorders>
            <w:vAlign w:val="center"/>
          </w:tcPr>
          <w:p w14:paraId="3A9BAA55" w14:textId="77777777" w:rsidR="004F3B3D" w:rsidRPr="008C7BF7" w:rsidRDefault="00742079" w:rsidP="00F64BCA">
            <w:pPr>
              <w:pStyle w:val="QRDEnTableText"/>
              <w:spacing w:line="280" w:lineRule="atLeast"/>
              <w:jc w:val="center"/>
              <w:rPr>
                <w:rFonts w:eastAsia="SimSun"/>
                <w:sz w:val="20"/>
                <w:lang w:bidi="en-US"/>
              </w:rPr>
            </w:pPr>
            <w:r w:rsidRPr="008C7BF7">
              <w:rPr>
                <w:sz w:val="20"/>
                <w:lang w:bidi="en-US"/>
              </w:rPr>
              <w:t xml:space="preserve">CPP </w:t>
            </w:r>
          </w:p>
          <w:p w14:paraId="00E258DF" w14:textId="77777777" w:rsidR="004F3B3D" w:rsidRPr="008C7BF7" w:rsidRDefault="00742079" w:rsidP="00F64BCA">
            <w:pPr>
              <w:pStyle w:val="QRDEnTableText"/>
              <w:spacing w:line="280" w:lineRule="atLeast"/>
              <w:jc w:val="center"/>
              <w:rPr>
                <w:rFonts w:eastAsia="SimSun"/>
                <w:sz w:val="20"/>
              </w:rPr>
            </w:pPr>
            <w:r w:rsidRPr="008C7BF7">
              <w:rPr>
                <w:sz w:val="20"/>
              </w:rPr>
              <w:t>(n = 253)</w:t>
            </w:r>
          </w:p>
        </w:tc>
        <w:tc>
          <w:tcPr>
            <w:tcW w:w="2122" w:type="dxa"/>
            <w:tcBorders>
              <w:top w:val="nil"/>
              <w:left w:val="single" w:sz="6" w:space="0" w:color="000000"/>
              <w:bottom w:val="nil"/>
              <w:right w:val="single" w:sz="6" w:space="0" w:color="000000"/>
            </w:tcBorders>
            <w:vAlign w:val="center"/>
          </w:tcPr>
          <w:p w14:paraId="06781C43" w14:textId="77777777" w:rsidR="004F3B3D" w:rsidRPr="008C7BF7" w:rsidRDefault="00742079" w:rsidP="00F64BCA">
            <w:pPr>
              <w:pStyle w:val="QRDEnTableText"/>
              <w:spacing w:line="280" w:lineRule="atLeast"/>
              <w:jc w:val="center"/>
              <w:rPr>
                <w:rFonts w:eastAsia="SimSun"/>
                <w:sz w:val="20"/>
                <w:lang w:bidi="en-US"/>
              </w:rPr>
            </w:pPr>
            <w:r w:rsidRPr="008C7BF7">
              <w:rPr>
                <w:sz w:val="20"/>
                <w:lang w:bidi="en-US"/>
              </w:rPr>
              <w:t xml:space="preserve">CPB15 </w:t>
            </w:r>
          </w:p>
          <w:p w14:paraId="48E0E120" w14:textId="7831877C" w:rsidR="004F3B3D" w:rsidRPr="008C7BF7" w:rsidRDefault="00742079" w:rsidP="00F64BCA">
            <w:pPr>
              <w:pStyle w:val="QRDEnTableText"/>
              <w:spacing w:line="280" w:lineRule="atLeast"/>
              <w:jc w:val="center"/>
              <w:rPr>
                <w:rFonts w:eastAsia="SimSun"/>
                <w:sz w:val="20"/>
              </w:rPr>
            </w:pPr>
            <w:r w:rsidRPr="008C7BF7">
              <w:rPr>
                <w:sz w:val="20"/>
              </w:rPr>
              <w:t>(n =</w:t>
            </w:r>
            <w:r w:rsidR="00F50A8B" w:rsidRPr="008C7BF7">
              <w:rPr>
                <w:sz w:val="20"/>
              </w:rPr>
              <w:t> </w:t>
            </w:r>
            <w:r w:rsidRPr="008C7BF7">
              <w:rPr>
                <w:sz w:val="20"/>
              </w:rPr>
              <w:t>256)</w:t>
            </w:r>
            <w:r w:rsidRPr="008C7BF7">
              <w:rPr>
                <w:sz w:val="20"/>
                <w:vertAlign w:val="superscript"/>
              </w:rPr>
              <w:t xml:space="preserve"> </w:t>
            </w:r>
          </w:p>
        </w:tc>
        <w:tc>
          <w:tcPr>
            <w:tcW w:w="2123" w:type="dxa"/>
            <w:tcBorders>
              <w:top w:val="nil"/>
              <w:left w:val="single" w:sz="6" w:space="0" w:color="000000"/>
              <w:bottom w:val="nil"/>
              <w:right w:val="nil"/>
            </w:tcBorders>
            <w:vAlign w:val="center"/>
          </w:tcPr>
          <w:p w14:paraId="76296318" w14:textId="77777777" w:rsidR="004F3B3D" w:rsidRPr="008C7BF7" w:rsidRDefault="00742079" w:rsidP="00F64BCA">
            <w:pPr>
              <w:pStyle w:val="QRDEnTableText"/>
              <w:spacing w:line="280" w:lineRule="atLeast"/>
              <w:jc w:val="center"/>
              <w:rPr>
                <w:rFonts w:eastAsia="SimSun"/>
                <w:sz w:val="20"/>
                <w:lang w:bidi="en-US"/>
              </w:rPr>
            </w:pPr>
            <w:r w:rsidRPr="008C7BF7">
              <w:rPr>
                <w:sz w:val="20"/>
                <w:lang w:bidi="en-US"/>
              </w:rPr>
              <w:t xml:space="preserve">CPB15+ </w:t>
            </w:r>
          </w:p>
          <w:p w14:paraId="2CCB81D6" w14:textId="77777777" w:rsidR="004F3B3D" w:rsidRPr="008C7BF7" w:rsidRDefault="00742079" w:rsidP="00F64BCA">
            <w:pPr>
              <w:pStyle w:val="QRDEnTableText"/>
              <w:spacing w:line="280" w:lineRule="atLeast"/>
              <w:jc w:val="center"/>
              <w:rPr>
                <w:rFonts w:eastAsia="SimSun"/>
                <w:sz w:val="20"/>
              </w:rPr>
            </w:pPr>
            <w:r w:rsidRPr="008C7BF7">
              <w:rPr>
                <w:sz w:val="20"/>
              </w:rPr>
              <w:t>(n = 242)</w:t>
            </w:r>
            <w:r w:rsidRPr="008C7BF7">
              <w:rPr>
                <w:sz w:val="20"/>
                <w:vertAlign w:val="superscript"/>
              </w:rPr>
              <w:t xml:space="preserve"> </w:t>
            </w:r>
          </w:p>
        </w:tc>
      </w:tr>
      <w:tr w:rsidR="00B87822" w:rsidRPr="008C7BF7" w14:paraId="2B68FC2A" w14:textId="77777777" w:rsidTr="000F5997">
        <w:tc>
          <w:tcPr>
            <w:tcW w:w="2840" w:type="dxa"/>
            <w:tcBorders>
              <w:top w:val="nil"/>
              <w:left w:val="nil"/>
              <w:bottom w:val="nil"/>
              <w:right w:val="single" w:sz="6" w:space="0" w:color="000000"/>
            </w:tcBorders>
          </w:tcPr>
          <w:p w14:paraId="4C4AE599" w14:textId="77777777" w:rsidR="004F3B3D" w:rsidRPr="008C7BF7" w:rsidRDefault="00742079" w:rsidP="00F64BCA">
            <w:pPr>
              <w:pStyle w:val="QRDEnTableText"/>
              <w:spacing w:line="280" w:lineRule="atLeast"/>
              <w:jc w:val="center"/>
              <w:rPr>
                <w:rFonts w:eastAsia="SimSun"/>
                <w:sz w:val="20"/>
              </w:rPr>
            </w:pPr>
            <w:r w:rsidRPr="008C7BF7">
              <w:rPr>
                <w:sz w:val="20"/>
              </w:rPr>
              <w:t>Median PFS (months)</w:t>
            </w:r>
          </w:p>
        </w:tc>
        <w:tc>
          <w:tcPr>
            <w:tcW w:w="2122" w:type="dxa"/>
            <w:tcBorders>
              <w:top w:val="nil"/>
              <w:left w:val="single" w:sz="6" w:space="0" w:color="000000"/>
              <w:bottom w:val="nil"/>
              <w:right w:val="single" w:sz="6" w:space="0" w:color="000000"/>
            </w:tcBorders>
            <w:vAlign w:val="center"/>
          </w:tcPr>
          <w:p w14:paraId="7056EEFA" w14:textId="77777777" w:rsidR="004F3B3D" w:rsidRPr="008C7BF7" w:rsidRDefault="00742079" w:rsidP="00F64BCA">
            <w:pPr>
              <w:pStyle w:val="QRDEnTableText"/>
              <w:spacing w:line="280" w:lineRule="atLeast"/>
              <w:jc w:val="center"/>
              <w:rPr>
                <w:rFonts w:eastAsia="SimSun"/>
                <w:sz w:val="20"/>
              </w:rPr>
            </w:pPr>
            <w:r w:rsidRPr="008C7BF7">
              <w:rPr>
                <w:sz w:val="20"/>
              </w:rPr>
              <w:t>10.1</w:t>
            </w:r>
          </w:p>
        </w:tc>
        <w:tc>
          <w:tcPr>
            <w:tcW w:w="2122" w:type="dxa"/>
            <w:tcBorders>
              <w:top w:val="nil"/>
              <w:left w:val="single" w:sz="6" w:space="0" w:color="000000"/>
              <w:bottom w:val="nil"/>
              <w:right w:val="single" w:sz="6" w:space="0" w:color="000000"/>
            </w:tcBorders>
            <w:vAlign w:val="center"/>
          </w:tcPr>
          <w:p w14:paraId="521AE933" w14:textId="77777777" w:rsidR="004F3B3D" w:rsidRPr="008C7BF7" w:rsidRDefault="00742079" w:rsidP="00F64BCA">
            <w:pPr>
              <w:pStyle w:val="QRDEnTableText"/>
              <w:spacing w:line="280" w:lineRule="atLeast"/>
              <w:jc w:val="center"/>
              <w:rPr>
                <w:rFonts w:eastAsia="SimSun"/>
                <w:sz w:val="20"/>
              </w:rPr>
            </w:pPr>
            <w:r w:rsidRPr="008C7BF7">
              <w:rPr>
                <w:sz w:val="20"/>
              </w:rPr>
              <w:t>10.9</w:t>
            </w:r>
          </w:p>
        </w:tc>
        <w:tc>
          <w:tcPr>
            <w:tcW w:w="2123" w:type="dxa"/>
            <w:tcBorders>
              <w:top w:val="nil"/>
              <w:left w:val="single" w:sz="6" w:space="0" w:color="000000"/>
              <w:bottom w:val="nil"/>
              <w:right w:val="nil"/>
            </w:tcBorders>
            <w:vAlign w:val="center"/>
          </w:tcPr>
          <w:p w14:paraId="6D713772" w14:textId="77777777" w:rsidR="004F3B3D" w:rsidRPr="008C7BF7" w:rsidRDefault="00742079" w:rsidP="00F64BCA">
            <w:pPr>
              <w:pStyle w:val="QRDEnTableText"/>
              <w:spacing w:line="280" w:lineRule="atLeast"/>
              <w:jc w:val="center"/>
              <w:rPr>
                <w:sz w:val="20"/>
              </w:rPr>
            </w:pPr>
            <w:r w:rsidRPr="008C7BF7">
              <w:rPr>
                <w:sz w:val="20"/>
              </w:rPr>
              <w:t>13.9</w:t>
            </w:r>
          </w:p>
        </w:tc>
      </w:tr>
      <w:tr w:rsidR="00B87822" w:rsidRPr="008C7BF7" w14:paraId="6A65F346" w14:textId="77777777" w:rsidTr="000F5997">
        <w:tc>
          <w:tcPr>
            <w:tcW w:w="2840" w:type="dxa"/>
            <w:tcBorders>
              <w:top w:val="nil"/>
              <w:left w:val="nil"/>
              <w:bottom w:val="nil"/>
              <w:right w:val="single" w:sz="6" w:space="0" w:color="000000"/>
            </w:tcBorders>
          </w:tcPr>
          <w:p w14:paraId="759E9286" w14:textId="77777777" w:rsidR="004F3B3D" w:rsidRPr="008C7BF7" w:rsidRDefault="00742079" w:rsidP="00F64BCA">
            <w:pPr>
              <w:pStyle w:val="QRDEnTableText"/>
              <w:spacing w:line="280" w:lineRule="atLeast"/>
              <w:jc w:val="center"/>
              <w:rPr>
                <w:rFonts w:eastAsia="SimSun"/>
                <w:sz w:val="20"/>
              </w:rPr>
            </w:pPr>
            <w:r w:rsidRPr="008C7BF7">
              <w:rPr>
                <w:sz w:val="20"/>
              </w:rPr>
              <w:t>Hazard ratio (95% CI)</w:t>
            </w:r>
            <w:r w:rsidRPr="008C7BF7">
              <w:rPr>
                <w:sz w:val="20"/>
                <w:vertAlign w:val="superscript"/>
              </w:rPr>
              <w:t>4</w:t>
            </w:r>
          </w:p>
        </w:tc>
        <w:tc>
          <w:tcPr>
            <w:tcW w:w="2122" w:type="dxa"/>
            <w:tcBorders>
              <w:top w:val="nil"/>
              <w:left w:val="single" w:sz="6" w:space="0" w:color="000000"/>
              <w:bottom w:val="nil"/>
              <w:right w:val="single" w:sz="6" w:space="0" w:color="000000"/>
            </w:tcBorders>
            <w:vAlign w:val="center"/>
          </w:tcPr>
          <w:p w14:paraId="5F681284" w14:textId="77777777" w:rsidR="004F3B3D" w:rsidRPr="008C7BF7" w:rsidRDefault="004F3B3D" w:rsidP="00F64BCA">
            <w:pPr>
              <w:pStyle w:val="QRDEnTableText"/>
              <w:spacing w:line="280" w:lineRule="atLeast"/>
              <w:jc w:val="center"/>
              <w:rPr>
                <w:rFonts w:eastAsia="SimSun"/>
                <w:sz w:val="20"/>
              </w:rPr>
            </w:pPr>
          </w:p>
        </w:tc>
        <w:tc>
          <w:tcPr>
            <w:tcW w:w="2122" w:type="dxa"/>
            <w:tcBorders>
              <w:top w:val="nil"/>
              <w:left w:val="single" w:sz="6" w:space="0" w:color="000000"/>
              <w:bottom w:val="nil"/>
              <w:right w:val="single" w:sz="6" w:space="0" w:color="000000"/>
            </w:tcBorders>
            <w:vAlign w:val="center"/>
          </w:tcPr>
          <w:p w14:paraId="369B4B43" w14:textId="77777777" w:rsidR="004F3B3D" w:rsidRPr="008C7BF7" w:rsidRDefault="00742079" w:rsidP="00F64BCA">
            <w:pPr>
              <w:pStyle w:val="QRDEnTableText"/>
              <w:spacing w:line="280" w:lineRule="atLeast"/>
              <w:jc w:val="center"/>
              <w:rPr>
                <w:rFonts w:eastAsia="SimSun"/>
                <w:sz w:val="20"/>
              </w:rPr>
            </w:pPr>
            <w:r w:rsidRPr="008C7BF7">
              <w:rPr>
                <w:sz w:val="20"/>
              </w:rPr>
              <w:t>0.93</w:t>
            </w:r>
          </w:p>
          <w:p w14:paraId="7EA32619" w14:textId="77777777" w:rsidR="004F3B3D" w:rsidRPr="008C7BF7" w:rsidRDefault="00742079" w:rsidP="00F64BCA">
            <w:pPr>
              <w:pStyle w:val="QRDEnTableText"/>
              <w:spacing w:line="280" w:lineRule="atLeast"/>
              <w:jc w:val="center"/>
              <w:rPr>
                <w:rFonts w:eastAsia="SimSun"/>
                <w:sz w:val="20"/>
              </w:rPr>
            </w:pPr>
            <w:r w:rsidRPr="008C7BF7">
              <w:rPr>
                <w:sz w:val="20"/>
              </w:rPr>
              <w:t>(0.77, 1.14)</w:t>
            </w:r>
          </w:p>
        </w:tc>
        <w:tc>
          <w:tcPr>
            <w:tcW w:w="2123" w:type="dxa"/>
            <w:tcBorders>
              <w:top w:val="nil"/>
              <w:left w:val="single" w:sz="6" w:space="0" w:color="000000"/>
              <w:bottom w:val="nil"/>
              <w:right w:val="nil"/>
            </w:tcBorders>
            <w:vAlign w:val="center"/>
          </w:tcPr>
          <w:p w14:paraId="53F98857" w14:textId="77777777" w:rsidR="004F3B3D" w:rsidRPr="008C7BF7" w:rsidRDefault="00742079" w:rsidP="00F64BCA">
            <w:pPr>
              <w:pStyle w:val="QRDEnTableText"/>
              <w:spacing w:line="280" w:lineRule="atLeast"/>
              <w:jc w:val="center"/>
              <w:rPr>
                <w:rFonts w:eastAsia="SimSun"/>
                <w:sz w:val="20"/>
              </w:rPr>
            </w:pPr>
            <w:r w:rsidRPr="008C7BF7">
              <w:rPr>
                <w:sz w:val="20"/>
              </w:rPr>
              <w:t>0.78</w:t>
            </w:r>
          </w:p>
          <w:p w14:paraId="26F043CE" w14:textId="77777777" w:rsidR="004F3B3D" w:rsidRPr="008C7BF7" w:rsidRDefault="00742079" w:rsidP="00F64BCA">
            <w:pPr>
              <w:pStyle w:val="QRDEnTableText"/>
              <w:spacing w:line="280" w:lineRule="atLeast"/>
              <w:jc w:val="center"/>
              <w:rPr>
                <w:sz w:val="20"/>
              </w:rPr>
            </w:pPr>
            <w:r w:rsidRPr="008C7BF7">
              <w:rPr>
                <w:sz w:val="20"/>
              </w:rPr>
              <w:t>(0.63, 0.96)</w:t>
            </w:r>
          </w:p>
        </w:tc>
      </w:tr>
      <w:tr w:rsidR="00B87822" w:rsidRPr="008C7BF7" w14:paraId="0A5DD026" w14:textId="77777777" w:rsidTr="000F5997">
        <w:tc>
          <w:tcPr>
            <w:tcW w:w="9207" w:type="dxa"/>
            <w:gridSpan w:val="4"/>
            <w:tcBorders>
              <w:top w:val="single" w:sz="4" w:space="0" w:color="auto"/>
              <w:left w:val="nil"/>
              <w:bottom w:val="single" w:sz="4" w:space="0" w:color="auto"/>
              <w:right w:val="nil"/>
            </w:tcBorders>
          </w:tcPr>
          <w:p w14:paraId="6432C288" w14:textId="77777777" w:rsidR="004F3B3D" w:rsidRPr="008C7BF7" w:rsidRDefault="00742079" w:rsidP="00F64BCA">
            <w:pPr>
              <w:pStyle w:val="QRDEnTableText"/>
              <w:spacing w:line="280" w:lineRule="atLeast"/>
              <w:rPr>
                <w:sz w:val="20"/>
              </w:rPr>
            </w:pPr>
            <w:r w:rsidRPr="008C7BF7">
              <w:rPr>
                <w:sz w:val="20"/>
              </w:rPr>
              <w:t>Randomised patients with stage IV disease</w:t>
            </w:r>
          </w:p>
        </w:tc>
      </w:tr>
      <w:tr w:rsidR="00B87822" w:rsidRPr="008C7BF7" w14:paraId="7E70D7BD" w14:textId="77777777" w:rsidTr="000F5997">
        <w:tc>
          <w:tcPr>
            <w:tcW w:w="2840" w:type="dxa"/>
            <w:tcBorders>
              <w:top w:val="nil"/>
              <w:left w:val="nil"/>
              <w:bottom w:val="nil"/>
              <w:right w:val="single" w:sz="6" w:space="0" w:color="000000"/>
            </w:tcBorders>
          </w:tcPr>
          <w:p w14:paraId="4C06F521" w14:textId="77777777" w:rsidR="004F3B3D" w:rsidRPr="008C7BF7" w:rsidRDefault="004F3B3D" w:rsidP="00F64BCA">
            <w:pPr>
              <w:pStyle w:val="QRDEnTableText"/>
              <w:spacing w:line="280" w:lineRule="atLeast"/>
              <w:jc w:val="center"/>
              <w:rPr>
                <w:sz w:val="20"/>
              </w:rPr>
            </w:pPr>
          </w:p>
        </w:tc>
        <w:tc>
          <w:tcPr>
            <w:tcW w:w="2122" w:type="dxa"/>
            <w:tcBorders>
              <w:top w:val="nil"/>
              <w:left w:val="single" w:sz="6" w:space="0" w:color="000000"/>
              <w:bottom w:val="nil"/>
              <w:right w:val="single" w:sz="6" w:space="0" w:color="000000"/>
            </w:tcBorders>
            <w:vAlign w:val="center"/>
          </w:tcPr>
          <w:p w14:paraId="41F6DD16" w14:textId="1F27A220" w:rsidR="004F3B3D" w:rsidRPr="008C7BF7" w:rsidRDefault="00742079" w:rsidP="00F64BCA">
            <w:pPr>
              <w:pStyle w:val="QRDEnTableText"/>
              <w:spacing w:line="280" w:lineRule="atLeast"/>
              <w:jc w:val="center"/>
              <w:rPr>
                <w:rFonts w:eastAsia="SimSun"/>
                <w:sz w:val="20"/>
              </w:rPr>
            </w:pPr>
            <w:r w:rsidRPr="008C7BF7">
              <w:rPr>
                <w:sz w:val="20"/>
                <w:lang w:bidi="en-US"/>
              </w:rPr>
              <w:t>CPP</w:t>
            </w:r>
            <w:r w:rsidRPr="008C7BF7">
              <w:rPr>
                <w:sz w:val="20"/>
                <w:lang w:bidi="en-US"/>
              </w:rPr>
              <w:br/>
            </w:r>
            <w:r w:rsidRPr="008C7BF7">
              <w:rPr>
                <w:sz w:val="20"/>
              </w:rPr>
              <w:t>(n =</w:t>
            </w:r>
            <w:r w:rsidR="00F50A8B" w:rsidRPr="008C7BF7">
              <w:rPr>
                <w:sz w:val="20"/>
              </w:rPr>
              <w:t> </w:t>
            </w:r>
            <w:r w:rsidRPr="008C7BF7">
              <w:rPr>
                <w:sz w:val="20"/>
              </w:rPr>
              <w:t>153)</w:t>
            </w:r>
          </w:p>
        </w:tc>
        <w:tc>
          <w:tcPr>
            <w:tcW w:w="2122" w:type="dxa"/>
            <w:tcBorders>
              <w:top w:val="nil"/>
              <w:left w:val="single" w:sz="6" w:space="0" w:color="000000"/>
              <w:bottom w:val="nil"/>
              <w:right w:val="single" w:sz="6" w:space="0" w:color="000000"/>
            </w:tcBorders>
            <w:vAlign w:val="center"/>
          </w:tcPr>
          <w:p w14:paraId="368C76A0" w14:textId="4E8365B0" w:rsidR="004F3B3D" w:rsidRPr="008C7BF7" w:rsidRDefault="00742079" w:rsidP="00F64BCA">
            <w:pPr>
              <w:pStyle w:val="QRDEnTableText"/>
              <w:spacing w:line="280" w:lineRule="atLeast"/>
              <w:jc w:val="center"/>
              <w:rPr>
                <w:rFonts w:eastAsia="SimSun"/>
                <w:sz w:val="20"/>
              </w:rPr>
            </w:pPr>
            <w:r w:rsidRPr="008C7BF7">
              <w:rPr>
                <w:sz w:val="20"/>
                <w:lang w:bidi="en-US"/>
              </w:rPr>
              <w:t>CPB15</w:t>
            </w:r>
            <w:r w:rsidRPr="008C7BF7">
              <w:rPr>
                <w:sz w:val="20"/>
                <w:lang w:bidi="en-US"/>
              </w:rPr>
              <w:br/>
            </w:r>
            <w:r w:rsidRPr="008C7BF7">
              <w:rPr>
                <w:sz w:val="20"/>
              </w:rPr>
              <w:t>(n =</w:t>
            </w:r>
            <w:r w:rsidR="00F50A8B" w:rsidRPr="008C7BF7">
              <w:rPr>
                <w:sz w:val="20"/>
              </w:rPr>
              <w:t> </w:t>
            </w:r>
            <w:r w:rsidRPr="008C7BF7">
              <w:rPr>
                <w:sz w:val="20"/>
              </w:rPr>
              <w:t>165)</w:t>
            </w:r>
          </w:p>
        </w:tc>
        <w:tc>
          <w:tcPr>
            <w:tcW w:w="2123" w:type="dxa"/>
            <w:tcBorders>
              <w:top w:val="nil"/>
              <w:left w:val="single" w:sz="6" w:space="0" w:color="000000"/>
              <w:bottom w:val="nil"/>
              <w:right w:val="nil"/>
            </w:tcBorders>
            <w:vAlign w:val="center"/>
          </w:tcPr>
          <w:p w14:paraId="45AFA59A" w14:textId="21E0F664" w:rsidR="004F3B3D" w:rsidRPr="008C7BF7" w:rsidRDefault="00742079" w:rsidP="00F64BCA">
            <w:pPr>
              <w:pStyle w:val="QRDEnTableText"/>
              <w:spacing w:line="280" w:lineRule="atLeast"/>
              <w:jc w:val="center"/>
              <w:rPr>
                <w:sz w:val="20"/>
              </w:rPr>
            </w:pPr>
            <w:r w:rsidRPr="008C7BF7">
              <w:rPr>
                <w:sz w:val="20"/>
                <w:lang w:bidi="en-US"/>
              </w:rPr>
              <w:t>CPB15+</w:t>
            </w:r>
            <w:r w:rsidRPr="008C7BF7">
              <w:rPr>
                <w:sz w:val="20"/>
                <w:lang w:bidi="en-US"/>
              </w:rPr>
              <w:br/>
            </w:r>
            <w:r w:rsidRPr="008C7BF7">
              <w:rPr>
                <w:sz w:val="20"/>
              </w:rPr>
              <w:t>(n =</w:t>
            </w:r>
            <w:r w:rsidR="00F50A8B" w:rsidRPr="008C7BF7">
              <w:rPr>
                <w:sz w:val="20"/>
              </w:rPr>
              <w:t> </w:t>
            </w:r>
            <w:r w:rsidRPr="008C7BF7">
              <w:rPr>
                <w:sz w:val="20"/>
              </w:rPr>
              <w:t>165)</w:t>
            </w:r>
          </w:p>
        </w:tc>
      </w:tr>
      <w:tr w:rsidR="00B87822" w:rsidRPr="008C7BF7" w14:paraId="2F873FE2" w14:textId="77777777" w:rsidTr="000F5997">
        <w:tc>
          <w:tcPr>
            <w:tcW w:w="2840" w:type="dxa"/>
            <w:tcBorders>
              <w:top w:val="nil"/>
              <w:left w:val="nil"/>
              <w:bottom w:val="nil"/>
              <w:right w:val="single" w:sz="6" w:space="0" w:color="000000"/>
            </w:tcBorders>
          </w:tcPr>
          <w:p w14:paraId="4A1162D9" w14:textId="77777777" w:rsidR="004F3B3D" w:rsidRPr="008C7BF7" w:rsidRDefault="00742079" w:rsidP="00F64BCA">
            <w:pPr>
              <w:pStyle w:val="QRDEnTableText"/>
              <w:spacing w:line="280" w:lineRule="atLeast"/>
              <w:jc w:val="center"/>
              <w:rPr>
                <w:sz w:val="20"/>
              </w:rPr>
            </w:pPr>
            <w:r w:rsidRPr="008C7BF7">
              <w:rPr>
                <w:sz w:val="20"/>
              </w:rPr>
              <w:t>Median PFS (months)</w:t>
            </w:r>
          </w:p>
        </w:tc>
        <w:tc>
          <w:tcPr>
            <w:tcW w:w="2122" w:type="dxa"/>
            <w:tcBorders>
              <w:top w:val="nil"/>
              <w:left w:val="single" w:sz="6" w:space="0" w:color="000000"/>
              <w:bottom w:val="nil"/>
              <w:right w:val="single" w:sz="6" w:space="0" w:color="000000"/>
            </w:tcBorders>
            <w:vAlign w:val="center"/>
          </w:tcPr>
          <w:p w14:paraId="1809FBF8" w14:textId="77777777" w:rsidR="004F3B3D" w:rsidRPr="008C7BF7" w:rsidRDefault="00742079" w:rsidP="00F64BCA">
            <w:pPr>
              <w:pStyle w:val="QRDEnTableText"/>
              <w:spacing w:line="280" w:lineRule="atLeast"/>
              <w:jc w:val="center"/>
              <w:rPr>
                <w:sz w:val="20"/>
              </w:rPr>
            </w:pPr>
            <w:r w:rsidRPr="008C7BF7">
              <w:rPr>
                <w:sz w:val="20"/>
              </w:rPr>
              <w:t>9.5</w:t>
            </w:r>
          </w:p>
        </w:tc>
        <w:tc>
          <w:tcPr>
            <w:tcW w:w="2122" w:type="dxa"/>
            <w:tcBorders>
              <w:top w:val="nil"/>
              <w:left w:val="single" w:sz="6" w:space="0" w:color="000000"/>
              <w:bottom w:val="nil"/>
              <w:right w:val="single" w:sz="6" w:space="0" w:color="000000"/>
            </w:tcBorders>
            <w:vAlign w:val="center"/>
          </w:tcPr>
          <w:p w14:paraId="52142A77" w14:textId="77777777" w:rsidR="004F3B3D" w:rsidRPr="008C7BF7" w:rsidRDefault="00742079" w:rsidP="00F64BCA">
            <w:pPr>
              <w:pStyle w:val="QRDEnTableText"/>
              <w:spacing w:line="280" w:lineRule="atLeast"/>
              <w:jc w:val="center"/>
              <w:rPr>
                <w:sz w:val="20"/>
              </w:rPr>
            </w:pPr>
            <w:r w:rsidRPr="008C7BF7">
              <w:rPr>
                <w:sz w:val="20"/>
              </w:rPr>
              <w:t>10.4</w:t>
            </w:r>
          </w:p>
        </w:tc>
        <w:tc>
          <w:tcPr>
            <w:tcW w:w="2123" w:type="dxa"/>
            <w:tcBorders>
              <w:top w:val="nil"/>
              <w:left w:val="single" w:sz="6" w:space="0" w:color="000000"/>
              <w:bottom w:val="nil"/>
              <w:right w:val="nil"/>
            </w:tcBorders>
            <w:vAlign w:val="center"/>
          </w:tcPr>
          <w:p w14:paraId="6AADFB1C" w14:textId="77777777" w:rsidR="004F3B3D" w:rsidRPr="008C7BF7" w:rsidRDefault="00742079" w:rsidP="00F64BCA">
            <w:pPr>
              <w:pStyle w:val="QRDEnTableText"/>
              <w:spacing w:line="280" w:lineRule="atLeast"/>
              <w:jc w:val="center"/>
              <w:rPr>
                <w:sz w:val="20"/>
              </w:rPr>
            </w:pPr>
            <w:r w:rsidRPr="008C7BF7">
              <w:rPr>
                <w:sz w:val="20"/>
              </w:rPr>
              <w:t>12.8</w:t>
            </w:r>
          </w:p>
        </w:tc>
      </w:tr>
      <w:tr w:rsidR="00B87822" w:rsidRPr="008C7BF7" w14:paraId="13FA8865" w14:textId="77777777" w:rsidTr="000F5997">
        <w:tc>
          <w:tcPr>
            <w:tcW w:w="2840" w:type="dxa"/>
            <w:tcBorders>
              <w:top w:val="nil"/>
              <w:left w:val="nil"/>
              <w:bottom w:val="single" w:sz="4" w:space="0" w:color="auto"/>
              <w:right w:val="single" w:sz="6" w:space="0" w:color="000000"/>
            </w:tcBorders>
          </w:tcPr>
          <w:p w14:paraId="72AA8B5A" w14:textId="77777777" w:rsidR="004F3B3D" w:rsidRPr="008C7BF7" w:rsidRDefault="00742079" w:rsidP="00F64BCA">
            <w:pPr>
              <w:pStyle w:val="QRDEnTableText"/>
              <w:spacing w:line="280" w:lineRule="atLeast"/>
              <w:jc w:val="center"/>
              <w:rPr>
                <w:rFonts w:eastAsia="SimSun"/>
                <w:sz w:val="20"/>
              </w:rPr>
            </w:pPr>
            <w:r w:rsidRPr="008C7BF7">
              <w:rPr>
                <w:sz w:val="20"/>
              </w:rPr>
              <w:t>Hazard Ratio (95% CI)</w:t>
            </w:r>
            <w:r w:rsidRPr="008C7BF7">
              <w:rPr>
                <w:sz w:val="20"/>
                <w:vertAlign w:val="superscript"/>
              </w:rPr>
              <w:t>4</w:t>
            </w:r>
          </w:p>
        </w:tc>
        <w:tc>
          <w:tcPr>
            <w:tcW w:w="2122" w:type="dxa"/>
            <w:tcBorders>
              <w:top w:val="nil"/>
              <w:left w:val="single" w:sz="6" w:space="0" w:color="000000"/>
              <w:bottom w:val="single" w:sz="4" w:space="0" w:color="auto"/>
              <w:right w:val="single" w:sz="6" w:space="0" w:color="000000"/>
            </w:tcBorders>
            <w:vAlign w:val="center"/>
          </w:tcPr>
          <w:p w14:paraId="13B0FC20" w14:textId="77777777" w:rsidR="004F3B3D" w:rsidRPr="008C7BF7" w:rsidRDefault="004F3B3D" w:rsidP="00F64BCA">
            <w:pPr>
              <w:pStyle w:val="QRDEnTableText"/>
              <w:spacing w:line="280" w:lineRule="atLeast"/>
              <w:jc w:val="center"/>
              <w:rPr>
                <w:rFonts w:eastAsia="SimSun"/>
                <w:sz w:val="20"/>
              </w:rPr>
            </w:pPr>
          </w:p>
        </w:tc>
        <w:tc>
          <w:tcPr>
            <w:tcW w:w="2122" w:type="dxa"/>
            <w:tcBorders>
              <w:top w:val="nil"/>
              <w:left w:val="single" w:sz="6" w:space="0" w:color="000000"/>
              <w:bottom w:val="single" w:sz="4" w:space="0" w:color="auto"/>
              <w:right w:val="single" w:sz="6" w:space="0" w:color="000000"/>
            </w:tcBorders>
            <w:vAlign w:val="center"/>
          </w:tcPr>
          <w:p w14:paraId="07C517FE" w14:textId="77777777" w:rsidR="004F3B3D" w:rsidRPr="008C7BF7" w:rsidRDefault="00742079" w:rsidP="00F64BCA">
            <w:pPr>
              <w:pStyle w:val="QRDEnTableText"/>
              <w:spacing w:line="280" w:lineRule="atLeast"/>
              <w:jc w:val="center"/>
              <w:rPr>
                <w:rFonts w:eastAsia="SimSun"/>
                <w:sz w:val="20"/>
              </w:rPr>
            </w:pPr>
            <w:r w:rsidRPr="008C7BF7">
              <w:rPr>
                <w:sz w:val="20"/>
              </w:rPr>
              <w:t xml:space="preserve">0.90 </w:t>
            </w:r>
          </w:p>
          <w:p w14:paraId="2F361FE0" w14:textId="77777777" w:rsidR="004F3B3D" w:rsidRPr="008C7BF7" w:rsidRDefault="00742079" w:rsidP="00F64BCA">
            <w:pPr>
              <w:pStyle w:val="QRDEnTableText"/>
              <w:spacing w:line="280" w:lineRule="atLeast"/>
              <w:jc w:val="center"/>
              <w:rPr>
                <w:rFonts w:eastAsia="SimSun"/>
                <w:sz w:val="20"/>
              </w:rPr>
            </w:pPr>
            <w:r w:rsidRPr="008C7BF7">
              <w:rPr>
                <w:sz w:val="20"/>
              </w:rPr>
              <w:t>(0.70, 1.16)</w:t>
            </w:r>
          </w:p>
        </w:tc>
        <w:tc>
          <w:tcPr>
            <w:tcW w:w="2123" w:type="dxa"/>
            <w:tcBorders>
              <w:top w:val="nil"/>
              <w:left w:val="single" w:sz="6" w:space="0" w:color="000000"/>
              <w:bottom w:val="single" w:sz="4" w:space="0" w:color="auto"/>
              <w:right w:val="nil"/>
            </w:tcBorders>
            <w:vAlign w:val="center"/>
          </w:tcPr>
          <w:p w14:paraId="4A719B7B" w14:textId="77777777" w:rsidR="004F3B3D" w:rsidRPr="008C7BF7" w:rsidRDefault="00742079" w:rsidP="00F64BCA">
            <w:pPr>
              <w:pStyle w:val="QRDEnTableText"/>
              <w:spacing w:line="280" w:lineRule="atLeast"/>
              <w:jc w:val="center"/>
              <w:rPr>
                <w:rFonts w:eastAsia="SimSun"/>
                <w:sz w:val="20"/>
              </w:rPr>
            </w:pPr>
            <w:r w:rsidRPr="008C7BF7">
              <w:rPr>
                <w:sz w:val="20"/>
              </w:rPr>
              <w:t xml:space="preserve">0.64 </w:t>
            </w:r>
          </w:p>
          <w:p w14:paraId="0366A5FD" w14:textId="77777777" w:rsidR="004F3B3D" w:rsidRPr="008C7BF7" w:rsidRDefault="00742079" w:rsidP="00F64BCA">
            <w:pPr>
              <w:pStyle w:val="QRDEnTableText"/>
              <w:spacing w:line="280" w:lineRule="atLeast"/>
              <w:jc w:val="center"/>
              <w:rPr>
                <w:rFonts w:eastAsia="SimSun"/>
                <w:sz w:val="20"/>
              </w:rPr>
            </w:pPr>
            <w:r w:rsidRPr="008C7BF7">
              <w:rPr>
                <w:sz w:val="20"/>
              </w:rPr>
              <w:t>(0.49, 0.82)</w:t>
            </w:r>
          </w:p>
        </w:tc>
      </w:tr>
    </w:tbl>
    <w:p w14:paraId="0D4F47FC" w14:textId="77777777" w:rsidR="004F3B3D" w:rsidRPr="008C7BF7" w:rsidRDefault="00742079" w:rsidP="00F64BCA">
      <w:pPr>
        <w:pStyle w:val="TabFigFooter"/>
        <w:spacing w:before="0" w:line="240" w:lineRule="auto"/>
        <w:ind w:left="115" w:hanging="115"/>
        <w:rPr>
          <w:rFonts w:ascii="Times New Roman" w:hAnsi="Times New Roman"/>
          <w:lang w:eastAsia="ja-JP"/>
        </w:rPr>
      </w:pPr>
      <w:r w:rsidRPr="008C7BF7">
        <w:rPr>
          <w:rFonts w:ascii="Times New Roman" w:hAnsi="Times New Roman"/>
          <w:vertAlign w:val="superscript"/>
          <w:lang w:eastAsia="ja-JP"/>
        </w:rPr>
        <w:t>1 </w:t>
      </w:r>
      <w:r w:rsidRPr="008C7BF7">
        <w:rPr>
          <w:rFonts w:ascii="Times New Roman" w:hAnsi="Times New Roman"/>
          <w:lang w:eastAsia="ja-JP"/>
        </w:rPr>
        <w:t>Investigator assessed GOG protocol-specified PFS analysis (neither censored for CA</w:t>
      </w:r>
      <w:r w:rsidRPr="008C7BF7">
        <w:rPr>
          <w:rFonts w:ascii="Times New Roman" w:hAnsi="Times New Roman"/>
          <w:lang w:eastAsia="ja-JP"/>
        </w:rPr>
        <w:noBreakHyphen/>
        <w:t>125 progressions nor censored for NPT prior to disease progression) with data cut-off date of 25 February, 2010</w:t>
      </w:r>
    </w:p>
    <w:p w14:paraId="3589585A" w14:textId="77777777" w:rsidR="004F3B3D" w:rsidRPr="008C7BF7" w:rsidRDefault="00742079" w:rsidP="00F64BCA">
      <w:pPr>
        <w:pStyle w:val="TabFigFooter"/>
        <w:spacing w:before="0" w:line="240" w:lineRule="auto"/>
        <w:ind w:left="115" w:hanging="115"/>
        <w:rPr>
          <w:rFonts w:ascii="Times New Roman" w:hAnsi="Times New Roman"/>
          <w:lang w:eastAsia="ja-JP"/>
        </w:rPr>
      </w:pPr>
      <w:r w:rsidRPr="008C7BF7">
        <w:rPr>
          <w:rFonts w:ascii="Times New Roman" w:hAnsi="Times New Roman"/>
          <w:vertAlign w:val="superscript"/>
          <w:lang w:eastAsia="ja-JP"/>
        </w:rPr>
        <w:t>2 </w:t>
      </w:r>
      <w:r w:rsidRPr="008C7BF7">
        <w:rPr>
          <w:rFonts w:ascii="Times New Roman" w:hAnsi="Times New Roman"/>
          <w:lang w:eastAsia="ja-JP"/>
        </w:rPr>
        <w:t>With gross residual disease.</w:t>
      </w:r>
    </w:p>
    <w:p w14:paraId="710F4B4F" w14:textId="4E5931EB" w:rsidR="004F3B3D" w:rsidRPr="008C7BF7" w:rsidRDefault="00742079" w:rsidP="00F64BCA">
      <w:pPr>
        <w:pStyle w:val="TabFigFooter"/>
        <w:spacing w:before="0" w:line="240" w:lineRule="auto"/>
        <w:ind w:left="115" w:hanging="115"/>
        <w:rPr>
          <w:rFonts w:ascii="Times New Roman" w:hAnsi="Times New Roman"/>
          <w:vertAlign w:val="superscript"/>
          <w:lang w:eastAsia="ja-JP"/>
        </w:rPr>
      </w:pPr>
      <w:r w:rsidRPr="008C7BF7">
        <w:rPr>
          <w:rFonts w:ascii="Times New Roman" w:hAnsi="Times New Roman"/>
          <w:vertAlign w:val="superscript"/>
          <w:lang w:eastAsia="ja-JP"/>
        </w:rPr>
        <w:t>3 </w:t>
      </w:r>
      <w:r w:rsidRPr="008C7BF7">
        <w:rPr>
          <w:rFonts w:ascii="Times New Roman" w:hAnsi="Times New Roman"/>
          <w:lang w:eastAsia="ja-JP"/>
        </w:rPr>
        <w:t xml:space="preserve">3.7% of the overall randomised patient population had </w:t>
      </w:r>
      <w:r w:rsidR="00F91350" w:rsidRPr="008C7BF7">
        <w:rPr>
          <w:rFonts w:ascii="Times New Roman" w:hAnsi="Times New Roman"/>
          <w:lang w:eastAsia="ja-JP"/>
        </w:rPr>
        <w:t xml:space="preserve">stage </w:t>
      </w:r>
      <w:r w:rsidRPr="008C7BF7">
        <w:rPr>
          <w:rFonts w:ascii="Times New Roman" w:hAnsi="Times New Roman"/>
          <w:lang w:eastAsia="ja-JP"/>
        </w:rPr>
        <w:t>IIIB disease.</w:t>
      </w:r>
    </w:p>
    <w:p w14:paraId="6EE32290" w14:textId="325DE639" w:rsidR="004F3B3D" w:rsidRPr="008C7BF7" w:rsidRDefault="00742079" w:rsidP="00F64BCA">
      <w:pPr>
        <w:pStyle w:val="TabFigFooter"/>
        <w:spacing w:before="0" w:line="240" w:lineRule="auto"/>
        <w:ind w:left="115" w:hanging="115"/>
        <w:rPr>
          <w:rFonts w:ascii="Times New Roman" w:hAnsi="Times New Roman"/>
          <w:lang w:eastAsia="ja-JP"/>
        </w:rPr>
      </w:pPr>
      <w:r w:rsidRPr="008C7BF7">
        <w:rPr>
          <w:rFonts w:ascii="Times New Roman" w:hAnsi="Times New Roman"/>
          <w:vertAlign w:val="superscript"/>
          <w:lang w:eastAsia="ja-JP"/>
        </w:rPr>
        <w:t>4 </w:t>
      </w:r>
      <w:r w:rsidRPr="008C7BF7">
        <w:rPr>
          <w:rFonts w:ascii="Times New Roman" w:hAnsi="Times New Roman"/>
          <w:lang w:eastAsia="ja-JP"/>
        </w:rPr>
        <w:t>Relative to the control arm.</w:t>
      </w:r>
    </w:p>
    <w:p w14:paraId="56B42421" w14:textId="1AB1CEF9" w:rsidR="003E71DA" w:rsidRPr="008C7BF7" w:rsidRDefault="003E71DA" w:rsidP="003E71DA">
      <w:pPr>
        <w:pStyle w:val="QRDEnBodyText"/>
      </w:pPr>
    </w:p>
    <w:p w14:paraId="01031D21" w14:textId="696A64B8" w:rsidR="003E71DA" w:rsidRPr="008C7BF7" w:rsidRDefault="00742079" w:rsidP="003E71DA">
      <w:pPr>
        <w:pStyle w:val="QRDHeading4"/>
      </w:pPr>
      <w:r w:rsidRPr="008C7BF7">
        <w:t>BO17707 (ICON7)</w:t>
      </w:r>
    </w:p>
    <w:p w14:paraId="305B71F6" w14:textId="572BF5BB" w:rsidR="004F3B3D" w:rsidRPr="008C7BF7" w:rsidRDefault="00742079" w:rsidP="003E71DA">
      <w:pPr>
        <w:pStyle w:val="QRDEnBodyText"/>
      </w:pPr>
      <w:r w:rsidRPr="008C7BF7">
        <w:t xml:space="preserve">BO17707 was a </w:t>
      </w:r>
      <w:r w:rsidR="004859AA" w:rsidRPr="008C7BF7">
        <w:t xml:space="preserve">phase </w:t>
      </w:r>
      <w:r w:rsidRPr="008C7BF7">
        <w:t>III, two arm, multicentre, randomised, controlled, open-label study comparing the effect of adding Avastin to carboplatin plus paclitaxel in patients with FIGO stage I or IIA (Grade 3 or clear cell histology only; n</w:t>
      </w:r>
      <w:r w:rsidR="007B78C2" w:rsidRPr="008C7BF7">
        <w:t> </w:t>
      </w:r>
      <w:r w:rsidRPr="008C7BF7">
        <w:t>=</w:t>
      </w:r>
      <w:r w:rsidR="007B78C2" w:rsidRPr="008C7BF7">
        <w:t> </w:t>
      </w:r>
      <w:r w:rsidRPr="008C7BF7">
        <w:t>142), or FIGO stage IIB - IV (all Grades and all histological types, n =</w:t>
      </w:r>
      <w:r w:rsidR="007B78C2" w:rsidRPr="008C7BF7">
        <w:t> </w:t>
      </w:r>
      <w:r w:rsidRPr="008C7BF7">
        <w:t>1386) epithelial ovarian, fallopian tube or primary peritoneal cancer following surgery (NCI-CTCAE v.3). FIGO staging version dated 1988 was used in this trial.</w:t>
      </w:r>
    </w:p>
    <w:p w14:paraId="3F2FB0BA" w14:textId="77777777" w:rsidR="004F3B3D" w:rsidRPr="008C7BF7" w:rsidRDefault="004F3B3D" w:rsidP="003E71DA">
      <w:pPr>
        <w:pStyle w:val="QRDEnBodyText"/>
      </w:pPr>
    </w:p>
    <w:p w14:paraId="239B988D" w14:textId="77777777" w:rsidR="004F3B3D" w:rsidRPr="008C7BF7" w:rsidRDefault="00742079" w:rsidP="003E71DA">
      <w:pPr>
        <w:pStyle w:val="QRDEnBodyText"/>
      </w:pPr>
      <w:r w:rsidRPr="008C7BF7">
        <w:t>Patients who had received prior therapy with bevacizumab or prior systemic anticancer therapy for ovarian cancer (e.g. chemotherapy, monoclonal antibody therapy, tyrosine kinase inhibitor therapy, or hormonal therapy) or previous radiotherapy to the abdomen or pelvis were excluded from the study.</w:t>
      </w:r>
    </w:p>
    <w:p w14:paraId="23382FEB" w14:textId="77777777" w:rsidR="004F3B3D" w:rsidRPr="008C7BF7" w:rsidRDefault="004F3B3D" w:rsidP="003E71DA">
      <w:pPr>
        <w:pStyle w:val="QRDEnBodyText"/>
      </w:pPr>
    </w:p>
    <w:p w14:paraId="3D9303EB" w14:textId="4C7EFD9F" w:rsidR="004F3B3D" w:rsidRPr="008C7BF7" w:rsidRDefault="00742079" w:rsidP="003E71DA">
      <w:pPr>
        <w:pStyle w:val="QRDEnBodyText"/>
      </w:pPr>
      <w:r w:rsidRPr="008C7BF7">
        <w:t>A total of 1528</w:t>
      </w:r>
      <w:r w:rsidR="00252EF4" w:rsidRPr="008C7BF7">
        <w:t> </w:t>
      </w:r>
      <w:r w:rsidRPr="008C7BF7">
        <w:t>patients were randomised in equal proportions to the following two arms:</w:t>
      </w:r>
    </w:p>
    <w:p w14:paraId="4C0A1507" w14:textId="77777777" w:rsidR="004F3B3D" w:rsidRPr="008C7BF7" w:rsidRDefault="004F3B3D" w:rsidP="003E71DA">
      <w:pPr>
        <w:pStyle w:val="QRDEnBodyText"/>
      </w:pPr>
    </w:p>
    <w:p w14:paraId="39D59266" w14:textId="7538ED88" w:rsidR="004F3B3D" w:rsidRPr="008C7BF7" w:rsidRDefault="00742079" w:rsidP="00AF7221">
      <w:pPr>
        <w:pStyle w:val="QRDEnBullets"/>
        <w:numPr>
          <w:ilvl w:val="0"/>
          <w:numId w:val="4"/>
        </w:numPr>
        <w:tabs>
          <w:tab w:val="clear" w:pos="567"/>
        </w:tabs>
        <w:ind w:left="567" w:hanging="567"/>
      </w:pPr>
      <w:r w:rsidRPr="008C7BF7">
        <w:t>CP arm: Carboplatin (AUC 6) and paclitaxel (175 mg/m</w:t>
      </w:r>
      <w:r w:rsidRPr="008C7BF7">
        <w:rPr>
          <w:vertAlign w:val="superscript"/>
        </w:rPr>
        <w:t>2</w:t>
      </w:r>
      <w:r w:rsidRPr="008C7BF7">
        <w:t>) for 6 cycles of 3</w:t>
      </w:r>
      <w:r w:rsidR="001C78A4" w:rsidRPr="008C7BF7">
        <w:t> </w:t>
      </w:r>
      <w:r w:rsidRPr="008C7BF7">
        <w:t>weeks duration</w:t>
      </w:r>
    </w:p>
    <w:p w14:paraId="36975100" w14:textId="6D1F42A9" w:rsidR="000B7B50" w:rsidRPr="008C7BF7" w:rsidRDefault="00742079" w:rsidP="00AF7221">
      <w:pPr>
        <w:pStyle w:val="QRDEnBullets"/>
        <w:numPr>
          <w:ilvl w:val="0"/>
          <w:numId w:val="4"/>
        </w:numPr>
        <w:tabs>
          <w:tab w:val="clear" w:pos="567"/>
        </w:tabs>
        <w:ind w:left="567" w:hanging="567"/>
        <w:rPr>
          <w:color w:val="000000"/>
        </w:rPr>
      </w:pPr>
      <w:r w:rsidRPr="008C7BF7">
        <w:rPr>
          <w:color w:val="000000"/>
        </w:rPr>
        <w:t>CPB7.5+ arm: Carboplatin (AUC 6) and paclitaxel (175 mg/m</w:t>
      </w:r>
      <w:r w:rsidRPr="008C7BF7">
        <w:rPr>
          <w:color w:val="000000"/>
          <w:vertAlign w:val="superscript"/>
        </w:rPr>
        <w:t>2</w:t>
      </w:r>
      <w:r w:rsidRPr="008C7BF7">
        <w:rPr>
          <w:color w:val="000000"/>
        </w:rPr>
        <w:t>) for 6 cycles of 3</w:t>
      </w:r>
      <w:r w:rsidR="001C78A4" w:rsidRPr="008C7BF7">
        <w:rPr>
          <w:color w:val="000000"/>
        </w:rPr>
        <w:t> </w:t>
      </w:r>
      <w:r w:rsidRPr="008C7BF7">
        <w:rPr>
          <w:color w:val="000000"/>
        </w:rPr>
        <w:t>weeks plus Avastin (7.5 mg/kg q3w) for up to 12</w:t>
      </w:r>
      <w:r w:rsidR="001C78A4" w:rsidRPr="008C7BF7">
        <w:rPr>
          <w:color w:val="000000"/>
        </w:rPr>
        <w:t> </w:t>
      </w:r>
      <w:r w:rsidRPr="008C7BF7">
        <w:rPr>
          <w:color w:val="000000"/>
        </w:rPr>
        <w:t>months (Avastin was started at cycle 2 of chemotherapy if treatment was initiated within 4</w:t>
      </w:r>
      <w:r w:rsidR="001C78A4" w:rsidRPr="008C7BF7">
        <w:rPr>
          <w:color w:val="000000"/>
        </w:rPr>
        <w:t> </w:t>
      </w:r>
      <w:r w:rsidRPr="008C7BF7">
        <w:rPr>
          <w:color w:val="000000"/>
        </w:rPr>
        <w:t>weeks of surgery or at cycle 1 if treatment was initiated more than 4</w:t>
      </w:r>
      <w:r w:rsidR="001C78A4" w:rsidRPr="008C7BF7">
        <w:rPr>
          <w:color w:val="000000"/>
        </w:rPr>
        <w:t> </w:t>
      </w:r>
      <w:r w:rsidRPr="008C7BF7">
        <w:rPr>
          <w:color w:val="000000"/>
        </w:rPr>
        <w:t>weeks after surgery).</w:t>
      </w:r>
    </w:p>
    <w:p w14:paraId="4B15DD82" w14:textId="77777777" w:rsidR="000B7B50" w:rsidRPr="008C7BF7" w:rsidRDefault="000B7B50" w:rsidP="000B7B50">
      <w:pPr>
        <w:pStyle w:val="QRDEnBodyText"/>
        <w:rPr>
          <w:color w:val="000000"/>
        </w:rPr>
      </w:pPr>
    </w:p>
    <w:p w14:paraId="44672214" w14:textId="69E93C0D" w:rsidR="000B7B50" w:rsidRPr="008C7BF7" w:rsidRDefault="00742079" w:rsidP="000B7B50">
      <w:pPr>
        <w:pStyle w:val="QRDEnBodyText"/>
      </w:pPr>
      <w:r w:rsidRPr="008C7BF7">
        <w:t>The majority of patients included in the study were White (96%), the median age was 57</w:t>
      </w:r>
      <w:r w:rsidR="001C78A4" w:rsidRPr="008C7BF7">
        <w:t> </w:t>
      </w:r>
      <w:r w:rsidRPr="008C7BF7">
        <w:t>years in both treatment arms, 25% of patients in each treatment arm were 65</w:t>
      </w:r>
      <w:r w:rsidR="001C78A4" w:rsidRPr="008C7BF7">
        <w:t> </w:t>
      </w:r>
      <w:r w:rsidRPr="008C7BF7">
        <w:t xml:space="preserve">years of age or over, and approximately 50% of patients had an ECOG PS of 1; 7% of patients in each treatment arm had an ECOG PS of 2. The majority of patients had EOC (87.7%) followed by PPC (6.9%) and FTC (3.7%) or a mixture of the three origins (1.7%). Most patients were FIGO </w:t>
      </w:r>
      <w:r w:rsidR="00F91350" w:rsidRPr="008C7BF7">
        <w:t xml:space="preserve">stage </w:t>
      </w:r>
      <w:r w:rsidRPr="008C7BF7">
        <w:t xml:space="preserve">III (both 68%) followed by FIGO </w:t>
      </w:r>
      <w:r w:rsidR="00F91350" w:rsidRPr="008C7BF7">
        <w:t xml:space="preserve">stage </w:t>
      </w:r>
      <w:r w:rsidRPr="008C7BF7">
        <w:t xml:space="preserve">IV (13% and 14%), FIGO </w:t>
      </w:r>
      <w:r w:rsidR="00F91350" w:rsidRPr="008C7BF7">
        <w:t>stage </w:t>
      </w:r>
      <w:r w:rsidRPr="008C7BF7">
        <w:t xml:space="preserve">II (10% and 11%) and FIGO </w:t>
      </w:r>
      <w:r w:rsidR="00F91350" w:rsidRPr="008C7BF7">
        <w:t>stage </w:t>
      </w:r>
      <w:r w:rsidRPr="008C7BF7">
        <w:t>I (9% and 7%). The majority of the patients in each treatment arm (74% and 71%) had poorly differentiated (Grade 3) primary tumours at baseline. The incidence of each histologic sub-type of EOC was similar between the treatment arms; 69% of patients in each treatment arm had serous adenocarcinoma histologic type.</w:t>
      </w:r>
    </w:p>
    <w:p w14:paraId="4393422A" w14:textId="77777777" w:rsidR="000B7B50" w:rsidRPr="008C7BF7" w:rsidRDefault="000B7B50" w:rsidP="000B7B50">
      <w:pPr>
        <w:pStyle w:val="QRDEnBodyText"/>
      </w:pPr>
    </w:p>
    <w:p w14:paraId="2006F308" w14:textId="22264BE3" w:rsidR="004F3B3D" w:rsidRPr="008C7BF7" w:rsidRDefault="00742079" w:rsidP="000B7B50">
      <w:pPr>
        <w:pStyle w:val="QRDEnBodyText"/>
        <w:rPr>
          <w:color w:val="000000"/>
        </w:rPr>
      </w:pPr>
      <w:r w:rsidRPr="008C7BF7">
        <w:t>The primary endpoint was PFS as assessed by the investigator using RECIST.</w:t>
      </w:r>
    </w:p>
    <w:p w14:paraId="2A58D69B" w14:textId="45A64343" w:rsidR="003E71DA" w:rsidRPr="008C7BF7" w:rsidRDefault="003E71DA" w:rsidP="0082356D">
      <w:pPr>
        <w:pStyle w:val="QRDEnBodyText"/>
        <w:rPr>
          <w:color w:val="000000"/>
        </w:rPr>
      </w:pPr>
    </w:p>
    <w:p w14:paraId="2D2CE381" w14:textId="329406EC" w:rsidR="004F3B3D" w:rsidRPr="008C7BF7" w:rsidRDefault="00742079" w:rsidP="003E71DA">
      <w:pPr>
        <w:pStyle w:val="QRDEnBodyText"/>
        <w:rPr>
          <w:color w:val="000000"/>
        </w:rPr>
      </w:pPr>
      <w:r w:rsidRPr="008C7BF7">
        <w:rPr>
          <w:rFonts w:eastAsia="SimSun"/>
        </w:rPr>
        <w:t>The trial met its primary objective of PFS improvement.</w:t>
      </w:r>
      <w:r w:rsidRPr="008C7BF7">
        <w:t xml:space="preserve"> Compared to patients treated with chemotherapy (carboplatin and paclitaxel) alone in the front-line setting, patients who received bevacizumab at a dose of 7.5 mg/kg q3w in combination with chemotherapy and continued to receive bevacizumab for up to 18 cycles had a statistically significant improvement in PFS.</w:t>
      </w:r>
    </w:p>
    <w:p w14:paraId="1C64742E" w14:textId="3B62115E" w:rsidR="008D2FA4" w:rsidRPr="008C7BF7" w:rsidRDefault="008D2FA4" w:rsidP="003E71DA">
      <w:pPr>
        <w:pStyle w:val="QRDEnBodyText"/>
      </w:pPr>
    </w:p>
    <w:p w14:paraId="04420D7B" w14:textId="77777777" w:rsidR="0082356D" w:rsidRPr="008C7BF7" w:rsidRDefault="00742079" w:rsidP="0082356D">
      <w:pPr>
        <w:pStyle w:val="QRDEnBodyText"/>
      </w:pPr>
      <w:r w:rsidRPr="008C7BF7">
        <w:t>The results of this study are summarised in Table 18.</w:t>
      </w:r>
    </w:p>
    <w:p w14:paraId="750BD503" w14:textId="77777777" w:rsidR="0082356D" w:rsidRPr="008C7BF7" w:rsidRDefault="0082356D" w:rsidP="0082356D">
      <w:pPr>
        <w:pStyle w:val="QRDEnBodyText"/>
      </w:pPr>
    </w:p>
    <w:p w14:paraId="61F7D02B" w14:textId="77777777" w:rsidR="0082356D" w:rsidRPr="008C7BF7" w:rsidRDefault="00742079" w:rsidP="0082356D">
      <w:pPr>
        <w:pStyle w:val="TableTitle"/>
        <w:spacing w:before="0" w:after="0" w:line="240" w:lineRule="auto"/>
        <w:ind w:left="0" w:firstLine="0"/>
        <w:rPr>
          <w:lang w:eastAsia="ja-JP"/>
        </w:rPr>
      </w:pPr>
      <w:r w:rsidRPr="008C7BF7">
        <w:rPr>
          <w:lang w:eastAsia="ja-JP"/>
        </w:rPr>
        <w:t>Table 18</w:t>
      </w:r>
      <w:r w:rsidRPr="008C7BF7">
        <w:rPr>
          <w:lang w:eastAsia="ja-JP"/>
        </w:rPr>
        <w:tab/>
        <w:t>Efficacy results from study BO17707 (ICON7)</w:t>
      </w:r>
    </w:p>
    <w:p w14:paraId="7AF9FA07" w14:textId="77777777" w:rsidR="0082356D" w:rsidRPr="008C7BF7" w:rsidRDefault="0082356D" w:rsidP="0082356D">
      <w:pPr>
        <w:pStyle w:val="QRDEnBodyText"/>
      </w:pPr>
    </w:p>
    <w:tbl>
      <w:tblPr>
        <w:tblW w:w="5000" w:type="pct"/>
        <w:tblBorders>
          <w:top w:val="single" w:sz="6" w:space="0" w:color="000000"/>
          <w:bottom w:val="single" w:sz="6" w:space="0" w:color="000000"/>
          <w:insideV w:val="single" w:sz="6" w:space="0" w:color="000000"/>
        </w:tblBorders>
        <w:tblLayout w:type="fixed"/>
        <w:tblCellMar>
          <w:left w:w="68" w:type="dxa"/>
          <w:right w:w="68" w:type="dxa"/>
        </w:tblCellMar>
        <w:tblLook w:val="0000" w:firstRow="0" w:lastRow="0" w:firstColumn="0" w:lastColumn="0" w:noHBand="0" w:noVBand="0"/>
      </w:tblPr>
      <w:tblGrid>
        <w:gridCol w:w="3024"/>
        <w:gridCol w:w="3024"/>
        <w:gridCol w:w="3024"/>
      </w:tblGrid>
      <w:tr w:rsidR="00B87822" w:rsidRPr="008C7BF7" w14:paraId="264ABE11" w14:textId="77777777" w:rsidTr="008D62F7">
        <w:tc>
          <w:tcPr>
            <w:tcW w:w="8778" w:type="dxa"/>
            <w:gridSpan w:val="3"/>
            <w:tcBorders>
              <w:top w:val="single" w:sz="6" w:space="0" w:color="000000"/>
              <w:bottom w:val="single" w:sz="6" w:space="0" w:color="000000"/>
            </w:tcBorders>
          </w:tcPr>
          <w:p w14:paraId="62F9DAC6" w14:textId="77777777" w:rsidR="0082356D" w:rsidRPr="008C7BF7" w:rsidRDefault="00742079" w:rsidP="008D62F7">
            <w:pPr>
              <w:pStyle w:val="QRDEnTableText"/>
              <w:spacing w:line="280" w:lineRule="atLeast"/>
              <w:rPr>
                <w:sz w:val="20"/>
              </w:rPr>
            </w:pPr>
            <w:r w:rsidRPr="008C7BF7">
              <w:rPr>
                <w:sz w:val="20"/>
              </w:rPr>
              <w:t>Progression-free survival</w:t>
            </w:r>
          </w:p>
        </w:tc>
      </w:tr>
      <w:tr w:rsidR="00B87822" w:rsidRPr="008C7BF7" w14:paraId="732B4486" w14:textId="77777777" w:rsidTr="008D62F7">
        <w:tc>
          <w:tcPr>
            <w:tcW w:w="2926" w:type="dxa"/>
            <w:tcBorders>
              <w:top w:val="single" w:sz="6" w:space="0" w:color="000000"/>
            </w:tcBorders>
          </w:tcPr>
          <w:p w14:paraId="1C6A4761" w14:textId="77777777" w:rsidR="0082356D" w:rsidRPr="008C7BF7" w:rsidRDefault="0082356D" w:rsidP="008D62F7">
            <w:pPr>
              <w:pStyle w:val="QRDEnTableText"/>
              <w:spacing w:line="280" w:lineRule="atLeast"/>
              <w:jc w:val="center"/>
              <w:rPr>
                <w:sz w:val="20"/>
              </w:rPr>
            </w:pPr>
          </w:p>
        </w:tc>
        <w:tc>
          <w:tcPr>
            <w:tcW w:w="2926" w:type="dxa"/>
            <w:tcBorders>
              <w:top w:val="single" w:sz="6" w:space="0" w:color="000000"/>
            </w:tcBorders>
          </w:tcPr>
          <w:p w14:paraId="3441065E" w14:textId="77777777" w:rsidR="0082356D" w:rsidRPr="008C7BF7" w:rsidRDefault="0082356D" w:rsidP="008D62F7">
            <w:pPr>
              <w:pStyle w:val="QRDEnTableText"/>
              <w:spacing w:line="280" w:lineRule="atLeast"/>
              <w:jc w:val="center"/>
              <w:rPr>
                <w:sz w:val="20"/>
              </w:rPr>
            </w:pPr>
          </w:p>
        </w:tc>
        <w:tc>
          <w:tcPr>
            <w:tcW w:w="2926" w:type="dxa"/>
            <w:tcBorders>
              <w:top w:val="single" w:sz="6" w:space="0" w:color="000000"/>
            </w:tcBorders>
          </w:tcPr>
          <w:p w14:paraId="3D9E0B7B" w14:textId="77777777" w:rsidR="0082356D" w:rsidRPr="008C7BF7" w:rsidRDefault="0082356D" w:rsidP="008D62F7">
            <w:pPr>
              <w:pStyle w:val="QRDEnTableText"/>
              <w:spacing w:line="280" w:lineRule="atLeast"/>
              <w:jc w:val="center"/>
              <w:rPr>
                <w:sz w:val="20"/>
              </w:rPr>
            </w:pPr>
          </w:p>
        </w:tc>
      </w:tr>
      <w:tr w:rsidR="00B87822" w:rsidRPr="008C7BF7" w14:paraId="279BCA45" w14:textId="77777777" w:rsidTr="008D62F7">
        <w:tc>
          <w:tcPr>
            <w:tcW w:w="2926" w:type="dxa"/>
          </w:tcPr>
          <w:p w14:paraId="5DF0B686" w14:textId="77777777" w:rsidR="0082356D" w:rsidRPr="008C7BF7" w:rsidRDefault="0082356D" w:rsidP="008D62F7">
            <w:pPr>
              <w:pStyle w:val="QRDEnTableText"/>
              <w:rPr>
                <w:sz w:val="20"/>
              </w:rPr>
            </w:pPr>
          </w:p>
        </w:tc>
        <w:tc>
          <w:tcPr>
            <w:tcW w:w="2926" w:type="dxa"/>
          </w:tcPr>
          <w:p w14:paraId="7697179B" w14:textId="33B1A9DF" w:rsidR="0082356D" w:rsidRPr="008C7BF7" w:rsidRDefault="00742079" w:rsidP="008D62F7">
            <w:pPr>
              <w:pStyle w:val="QRDEnTableText"/>
              <w:spacing w:line="280" w:lineRule="atLeast"/>
              <w:jc w:val="center"/>
              <w:rPr>
                <w:sz w:val="20"/>
              </w:rPr>
            </w:pPr>
            <w:r w:rsidRPr="008C7BF7">
              <w:rPr>
                <w:sz w:val="20"/>
              </w:rPr>
              <w:t>CP</w:t>
            </w:r>
            <w:r w:rsidRPr="008C7BF7">
              <w:rPr>
                <w:sz w:val="20"/>
              </w:rPr>
              <w:br/>
              <w:t>(n =</w:t>
            </w:r>
            <w:r w:rsidR="00F50A8B" w:rsidRPr="008C7BF7">
              <w:rPr>
                <w:sz w:val="20"/>
              </w:rPr>
              <w:t> </w:t>
            </w:r>
            <w:r w:rsidRPr="008C7BF7">
              <w:rPr>
                <w:sz w:val="20"/>
              </w:rPr>
              <w:t>764)</w:t>
            </w:r>
          </w:p>
        </w:tc>
        <w:tc>
          <w:tcPr>
            <w:tcW w:w="2926" w:type="dxa"/>
          </w:tcPr>
          <w:p w14:paraId="1D7188DA" w14:textId="35FD3F06" w:rsidR="0082356D" w:rsidRPr="008C7BF7" w:rsidRDefault="00742079" w:rsidP="008D62F7">
            <w:pPr>
              <w:pStyle w:val="QRDEnTableText"/>
              <w:spacing w:line="280" w:lineRule="atLeast"/>
              <w:jc w:val="center"/>
              <w:rPr>
                <w:sz w:val="20"/>
              </w:rPr>
            </w:pPr>
            <w:r w:rsidRPr="008C7BF7">
              <w:rPr>
                <w:sz w:val="20"/>
              </w:rPr>
              <w:t>CPB7.5+</w:t>
            </w:r>
            <w:r w:rsidRPr="008C7BF7">
              <w:rPr>
                <w:sz w:val="20"/>
              </w:rPr>
              <w:br/>
              <w:t>(n =</w:t>
            </w:r>
            <w:r w:rsidR="00F50A8B" w:rsidRPr="008C7BF7">
              <w:rPr>
                <w:sz w:val="20"/>
              </w:rPr>
              <w:t> </w:t>
            </w:r>
            <w:r w:rsidRPr="008C7BF7">
              <w:rPr>
                <w:sz w:val="20"/>
              </w:rPr>
              <w:t>764)</w:t>
            </w:r>
          </w:p>
        </w:tc>
      </w:tr>
      <w:tr w:rsidR="00B87822" w:rsidRPr="008C7BF7" w14:paraId="2D1916D5" w14:textId="77777777" w:rsidTr="008D62F7">
        <w:tc>
          <w:tcPr>
            <w:tcW w:w="2926" w:type="dxa"/>
          </w:tcPr>
          <w:p w14:paraId="1EAB7FF3" w14:textId="77777777" w:rsidR="0082356D" w:rsidRPr="008C7BF7" w:rsidRDefault="00742079" w:rsidP="008D62F7">
            <w:pPr>
              <w:pStyle w:val="QRDEnTableText"/>
              <w:spacing w:line="280" w:lineRule="atLeast"/>
              <w:rPr>
                <w:sz w:val="20"/>
              </w:rPr>
            </w:pPr>
            <w:r w:rsidRPr="008C7BF7">
              <w:rPr>
                <w:sz w:val="20"/>
              </w:rPr>
              <w:t>Median PFS (months) 2</w:t>
            </w:r>
          </w:p>
        </w:tc>
        <w:tc>
          <w:tcPr>
            <w:tcW w:w="2926" w:type="dxa"/>
          </w:tcPr>
          <w:p w14:paraId="345860AC" w14:textId="77777777" w:rsidR="0082356D" w:rsidRPr="008C7BF7" w:rsidRDefault="00742079" w:rsidP="008D62F7">
            <w:pPr>
              <w:pStyle w:val="QRDEnTableText"/>
              <w:spacing w:line="280" w:lineRule="atLeast"/>
              <w:jc w:val="center"/>
              <w:rPr>
                <w:sz w:val="20"/>
              </w:rPr>
            </w:pPr>
            <w:r w:rsidRPr="008C7BF7">
              <w:rPr>
                <w:sz w:val="20"/>
              </w:rPr>
              <w:t>16.9</w:t>
            </w:r>
          </w:p>
        </w:tc>
        <w:tc>
          <w:tcPr>
            <w:tcW w:w="2926" w:type="dxa"/>
          </w:tcPr>
          <w:p w14:paraId="3D8186B1" w14:textId="77777777" w:rsidR="0082356D" w:rsidRPr="008C7BF7" w:rsidRDefault="00742079" w:rsidP="008D62F7">
            <w:pPr>
              <w:pStyle w:val="QRDEnTableText"/>
              <w:spacing w:line="280" w:lineRule="atLeast"/>
              <w:jc w:val="center"/>
              <w:rPr>
                <w:sz w:val="20"/>
              </w:rPr>
            </w:pPr>
            <w:r w:rsidRPr="008C7BF7">
              <w:rPr>
                <w:sz w:val="20"/>
              </w:rPr>
              <w:t>19.3</w:t>
            </w:r>
          </w:p>
        </w:tc>
      </w:tr>
      <w:tr w:rsidR="00B87822" w:rsidRPr="008C7BF7" w14:paraId="3DDAECE4" w14:textId="77777777" w:rsidTr="008D62F7">
        <w:tc>
          <w:tcPr>
            <w:tcW w:w="2926" w:type="dxa"/>
            <w:tcBorders>
              <w:bottom w:val="single" w:sz="6" w:space="0" w:color="000000"/>
            </w:tcBorders>
          </w:tcPr>
          <w:p w14:paraId="368DBDC0" w14:textId="77777777" w:rsidR="0082356D" w:rsidRPr="008C7BF7" w:rsidRDefault="00742079" w:rsidP="008D62F7">
            <w:pPr>
              <w:pStyle w:val="QRDEnTableText"/>
              <w:spacing w:line="280" w:lineRule="atLeast"/>
              <w:rPr>
                <w:sz w:val="20"/>
              </w:rPr>
            </w:pPr>
            <w:r w:rsidRPr="008C7BF7">
              <w:rPr>
                <w:sz w:val="20"/>
              </w:rPr>
              <w:t>Hazard ratio [95% CI] 2</w:t>
            </w:r>
          </w:p>
        </w:tc>
        <w:tc>
          <w:tcPr>
            <w:tcW w:w="5852" w:type="dxa"/>
            <w:gridSpan w:val="2"/>
            <w:tcBorders>
              <w:bottom w:val="single" w:sz="6" w:space="0" w:color="000000"/>
            </w:tcBorders>
          </w:tcPr>
          <w:p w14:paraId="76B53674" w14:textId="77777777" w:rsidR="0082356D" w:rsidRPr="008C7BF7" w:rsidRDefault="00742079" w:rsidP="008D62F7">
            <w:pPr>
              <w:pStyle w:val="QRDEnTableText"/>
              <w:spacing w:line="280" w:lineRule="atLeast"/>
              <w:jc w:val="center"/>
              <w:rPr>
                <w:sz w:val="20"/>
              </w:rPr>
            </w:pPr>
            <w:r w:rsidRPr="008C7BF7">
              <w:rPr>
                <w:sz w:val="20"/>
              </w:rPr>
              <w:t>0.86 [0.75; 0.98]</w:t>
            </w:r>
          </w:p>
          <w:p w14:paraId="20F6F9D4" w14:textId="41CEA01C" w:rsidR="0082356D" w:rsidRPr="008C7BF7" w:rsidRDefault="00742079" w:rsidP="008D62F7">
            <w:pPr>
              <w:pStyle w:val="QRDEnTableText"/>
              <w:spacing w:line="280" w:lineRule="atLeast"/>
              <w:jc w:val="center"/>
              <w:rPr>
                <w:sz w:val="20"/>
              </w:rPr>
            </w:pPr>
            <w:r w:rsidRPr="008C7BF7">
              <w:rPr>
                <w:sz w:val="20"/>
              </w:rPr>
              <w:t>(p-value</w:t>
            </w:r>
            <w:r w:rsidR="00F50A8B" w:rsidRPr="008C7BF7">
              <w:rPr>
                <w:sz w:val="20"/>
              </w:rPr>
              <w:t> </w:t>
            </w:r>
            <w:r w:rsidRPr="008C7BF7">
              <w:rPr>
                <w:sz w:val="20"/>
              </w:rPr>
              <w:t>= 0.0185)</w:t>
            </w:r>
          </w:p>
        </w:tc>
      </w:tr>
      <w:tr w:rsidR="00B87822" w:rsidRPr="008C7BF7" w14:paraId="3CDDBBAE" w14:textId="77777777" w:rsidTr="008D62F7">
        <w:tc>
          <w:tcPr>
            <w:tcW w:w="8778" w:type="dxa"/>
            <w:gridSpan w:val="3"/>
            <w:tcBorders>
              <w:top w:val="single" w:sz="6" w:space="0" w:color="000000"/>
              <w:bottom w:val="single" w:sz="6" w:space="0" w:color="000000"/>
            </w:tcBorders>
          </w:tcPr>
          <w:p w14:paraId="12BECD7C" w14:textId="10621541" w:rsidR="0082356D" w:rsidRPr="008C7BF7" w:rsidRDefault="00742079" w:rsidP="008D62F7">
            <w:pPr>
              <w:pStyle w:val="QRDEnTableText"/>
              <w:spacing w:line="280" w:lineRule="atLeast"/>
              <w:rPr>
                <w:sz w:val="20"/>
              </w:rPr>
            </w:pPr>
            <w:r w:rsidRPr="008C7BF7">
              <w:rPr>
                <w:sz w:val="20"/>
              </w:rPr>
              <w:t xml:space="preserve">Objective </w:t>
            </w:r>
            <w:r w:rsidR="00E33E73" w:rsidRPr="008C7BF7">
              <w:rPr>
                <w:sz w:val="20"/>
              </w:rPr>
              <w:t>response rate </w:t>
            </w:r>
            <w:r w:rsidRPr="008C7BF7">
              <w:rPr>
                <w:sz w:val="20"/>
                <w:vertAlign w:val="superscript"/>
              </w:rPr>
              <w:t>1</w:t>
            </w:r>
          </w:p>
        </w:tc>
      </w:tr>
      <w:tr w:rsidR="00B87822" w:rsidRPr="008C7BF7" w14:paraId="08FA9851" w14:textId="77777777" w:rsidTr="008D62F7">
        <w:tc>
          <w:tcPr>
            <w:tcW w:w="2926" w:type="dxa"/>
            <w:tcBorders>
              <w:top w:val="single" w:sz="6" w:space="0" w:color="000000"/>
            </w:tcBorders>
          </w:tcPr>
          <w:p w14:paraId="2175CD71" w14:textId="77777777" w:rsidR="0082356D" w:rsidRPr="008C7BF7" w:rsidRDefault="0082356D" w:rsidP="008D62F7">
            <w:pPr>
              <w:pStyle w:val="QRDEnTableText"/>
              <w:rPr>
                <w:sz w:val="20"/>
              </w:rPr>
            </w:pPr>
          </w:p>
        </w:tc>
        <w:tc>
          <w:tcPr>
            <w:tcW w:w="2926" w:type="dxa"/>
            <w:tcBorders>
              <w:top w:val="single" w:sz="6" w:space="0" w:color="000000"/>
            </w:tcBorders>
          </w:tcPr>
          <w:p w14:paraId="3F57299D" w14:textId="77777777" w:rsidR="0082356D" w:rsidRPr="008C7BF7" w:rsidRDefault="00742079" w:rsidP="008D62F7">
            <w:pPr>
              <w:pStyle w:val="QRDEnTableText"/>
              <w:spacing w:line="280" w:lineRule="atLeast"/>
              <w:jc w:val="center"/>
              <w:rPr>
                <w:sz w:val="20"/>
              </w:rPr>
            </w:pPr>
            <w:r w:rsidRPr="008C7BF7">
              <w:rPr>
                <w:sz w:val="20"/>
              </w:rPr>
              <w:t>CP</w:t>
            </w:r>
            <w:r w:rsidRPr="008C7BF7">
              <w:rPr>
                <w:sz w:val="20"/>
              </w:rPr>
              <w:br/>
              <w:t>(n = 277)</w:t>
            </w:r>
          </w:p>
        </w:tc>
        <w:tc>
          <w:tcPr>
            <w:tcW w:w="2926" w:type="dxa"/>
            <w:tcBorders>
              <w:top w:val="single" w:sz="6" w:space="0" w:color="000000"/>
            </w:tcBorders>
          </w:tcPr>
          <w:p w14:paraId="0DE44368" w14:textId="77777777" w:rsidR="0082356D" w:rsidRPr="008C7BF7" w:rsidRDefault="00742079" w:rsidP="008D62F7">
            <w:pPr>
              <w:pStyle w:val="QRDEnTableText"/>
              <w:spacing w:line="280" w:lineRule="atLeast"/>
              <w:jc w:val="center"/>
              <w:rPr>
                <w:sz w:val="20"/>
              </w:rPr>
            </w:pPr>
            <w:r w:rsidRPr="008C7BF7">
              <w:rPr>
                <w:sz w:val="20"/>
              </w:rPr>
              <w:t>CPB7.5+</w:t>
            </w:r>
            <w:r w:rsidRPr="008C7BF7">
              <w:rPr>
                <w:sz w:val="20"/>
              </w:rPr>
              <w:br/>
              <w:t>(n = 272)</w:t>
            </w:r>
          </w:p>
        </w:tc>
      </w:tr>
      <w:tr w:rsidR="00B87822" w:rsidRPr="008C7BF7" w14:paraId="66128577" w14:textId="77777777" w:rsidTr="008D62F7">
        <w:tc>
          <w:tcPr>
            <w:tcW w:w="2926" w:type="dxa"/>
          </w:tcPr>
          <w:p w14:paraId="10B2235C" w14:textId="77777777" w:rsidR="0082356D" w:rsidRPr="008C7BF7" w:rsidRDefault="00742079" w:rsidP="008D62F7">
            <w:pPr>
              <w:pStyle w:val="QRDEnTableText"/>
              <w:spacing w:line="280" w:lineRule="atLeast"/>
              <w:rPr>
                <w:sz w:val="20"/>
              </w:rPr>
            </w:pPr>
            <w:r w:rsidRPr="008C7BF7">
              <w:rPr>
                <w:sz w:val="20"/>
              </w:rPr>
              <w:t>Response rate</w:t>
            </w:r>
          </w:p>
        </w:tc>
        <w:tc>
          <w:tcPr>
            <w:tcW w:w="2926" w:type="dxa"/>
          </w:tcPr>
          <w:p w14:paraId="1D034249" w14:textId="77777777" w:rsidR="0082356D" w:rsidRPr="008C7BF7" w:rsidRDefault="00742079" w:rsidP="008D62F7">
            <w:pPr>
              <w:pStyle w:val="QRDEnTableText"/>
              <w:spacing w:line="280" w:lineRule="atLeast"/>
              <w:jc w:val="center"/>
              <w:rPr>
                <w:sz w:val="20"/>
              </w:rPr>
            </w:pPr>
            <w:r w:rsidRPr="008C7BF7">
              <w:rPr>
                <w:sz w:val="20"/>
              </w:rPr>
              <w:t>54.9%</w:t>
            </w:r>
          </w:p>
        </w:tc>
        <w:tc>
          <w:tcPr>
            <w:tcW w:w="2926" w:type="dxa"/>
          </w:tcPr>
          <w:p w14:paraId="2112B766" w14:textId="77777777" w:rsidR="0082356D" w:rsidRPr="008C7BF7" w:rsidRDefault="00742079" w:rsidP="008D62F7">
            <w:pPr>
              <w:pStyle w:val="QRDEnTableText"/>
              <w:spacing w:line="280" w:lineRule="atLeast"/>
              <w:jc w:val="center"/>
              <w:rPr>
                <w:sz w:val="20"/>
              </w:rPr>
            </w:pPr>
            <w:r w:rsidRPr="008C7BF7">
              <w:rPr>
                <w:sz w:val="20"/>
              </w:rPr>
              <w:t>64.7%</w:t>
            </w:r>
          </w:p>
        </w:tc>
      </w:tr>
      <w:tr w:rsidR="00B87822" w:rsidRPr="008C7BF7" w14:paraId="0C76170D" w14:textId="77777777" w:rsidTr="008D62F7">
        <w:tc>
          <w:tcPr>
            <w:tcW w:w="2926" w:type="dxa"/>
            <w:tcBorders>
              <w:bottom w:val="single" w:sz="6" w:space="0" w:color="000000"/>
            </w:tcBorders>
          </w:tcPr>
          <w:p w14:paraId="6F971605" w14:textId="77777777" w:rsidR="0082356D" w:rsidRPr="008C7BF7" w:rsidRDefault="0082356D" w:rsidP="008D62F7">
            <w:pPr>
              <w:pStyle w:val="QRDEnTableText"/>
              <w:rPr>
                <w:sz w:val="20"/>
              </w:rPr>
            </w:pPr>
          </w:p>
        </w:tc>
        <w:tc>
          <w:tcPr>
            <w:tcW w:w="5852" w:type="dxa"/>
            <w:gridSpan w:val="2"/>
            <w:tcBorders>
              <w:bottom w:val="single" w:sz="6" w:space="0" w:color="000000"/>
            </w:tcBorders>
          </w:tcPr>
          <w:p w14:paraId="1234BE52" w14:textId="3AF651B5" w:rsidR="0082356D" w:rsidRPr="008C7BF7" w:rsidRDefault="00742079" w:rsidP="008D62F7">
            <w:pPr>
              <w:pStyle w:val="QRDEnTableText"/>
              <w:spacing w:line="280" w:lineRule="atLeast"/>
              <w:jc w:val="center"/>
              <w:rPr>
                <w:sz w:val="20"/>
              </w:rPr>
            </w:pPr>
            <w:r w:rsidRPr="008C7BF7">
              <w:rPr>
                <w:sz w:val="20"/>
              </w:rPr>
              <w:t>(p-value</w:t>
            </w:r>
            <w:r w:rsidR="00F50A8B" w:rsidRPr="008C7BF7">
              <w:rPr>
                <w:sz w:val="20"/>
              </w:rPr>
              <w:t> </w:t>
            </w:r>
            <w:r w:rsidRPr="008C7BF7">
              <w:rPr>
                <w:sz w:val="20"/>
              </w:rPr>
              <w:t>=</w:t>
            </w:r>
            <w:r w:rsidR="00F50A8B" w:rsidRPr="008C7BF7">
              <w:rPr>
                <w:sz w:val="20"/>
              </w:rPr>
              <w:t> </w:t>
            </w:r>
            <w:r w:rsidRPr="008C7BF7">
              <w:rPr>
                <w:sz w:val="20"/>
              </w:rPr>
              <w:t>0.0188)</w:t>
            </w:r>
          </w:p>
        </w:tc>
      </w:tr>
      <w:tr w:rsidR="00B87822" w:rsidRPr="008C7BF7" w14:paraId="3B3F8466" w14:textId="77777777" w:rsidTr="008D62F7">
        <w:tc>
          <w:tcPr>
            <w:tcW w:w="8778" w:type="dxa"/>
            <w:gridSpan w:val="3"/>
            <w:tcBorders>
              <w:top w:val="single" w:sz="6" w:space="0" w:color="000000"/>
              <w:bottom w:val="single" w:sz="6" w:space="0" w:color="000000"/>
            </w:tcBorders>
          </w:tcPr>
          <w:p w14:paraId="295EF73C" w14:textId="16A951FE" w:rsidR="0082356D" w:rsidRPr="008C7BF7" w:rsidRDefault="00742079" w:rsidP="008D62F7">
            <w:pPr>
              <w:pStyle w:val="QRDEnTableText"/>
              <w:spacing w:line="280" w:lineRule="atLeast"/>
              <w:rPr>
                <w:sz w:val="20"/>
              </w:rPr>
            </w:pPr>
            <w:r w:rsidRPr="008C7BF7">
              <w:rPr>
                <w:sz w:val="20"/>
              </w:rPr>
              <w:t xml:space="preserve">Overall </w:t>
            </w:r>
            <w:r w:rsidR="00E33E73" w:rsidRPr="008C7BF7">
              <w:rPr>
                <w:sz w:val="20"/>
              </w:rPr>
              <w:t>survival </w:t>
            </w:r>
            <w:r w:rsidRPr="008C7BF7">
              <w:rPr>
                <w:sz w:val="20"/>
                <w:vertAlign w:val="superscript"/>
              </w:rPr>
              <w:t>3</w:t>
            </w:r>
          </w:p>
        </w:tc>
      </w:tr>
      <w:tr w:rsidR="00B87822" w:rsidRPr="008C7BF7" w14:paraId="15BAC2AA" w14:textId="77777777" w:rsidTr="008D62F7">
        <w:tc>
          <w:tcPr>
            <w:tcW w:w="2926" w:type="dxa"/>
            <w:tcBorders>
              <w:top w:val="single" w:sz="6" w:space="0" w:color="000000"/>
            </w:tcBorders>
          </w:tcPr>
          <w:p w14:paraId="0EC72176" w14:textId="77777777" w:rsidR="0082356D" w:rsidRPr="008C7BF7" w:rsidRDefault="0082356D" w:rsidP="008D62F7">
            <w:pPr>
              <w:pStyle w:val="QRDEnTableText"/>
              <w:rPr>
                <w:sz w:val="20"/>
              </w:rPr>
            </w:pPr>
          </w:p>
        </w:tc>
        <w:tc>
          <w:tcPr>
            <w:tcW w:w="2926" w:type="dxa"/>
            <w:tcBorders>
              <w:top w:val="single" w:sz="6" w:space="0" w:color="000000"/>
            </w:tcBorders>
          </w:tcPr>
          <w:p w14:paraId="085B6EA2" w14:textId="78BB2A74" w:rsidR="0082356D" w:rsidRPr="008C7BF7" w:rsidRDefault="00742079" w:rsidP="008D62F7">
            <w:pPr>
              <w:pStyle w:val="QRDEnTableText"/>
              <w:spacing w:line="280" w:lineRule="atLeast"/>
              <w:jc w:val="center"/>
              <w:rPr>
                <w:sz w:val="20"/>
              </w:rPr>
            </w:pPr>
            <w:r w:rsidRPr="008C7BF7">
              <w:rPr>
                <w:sz w:val="20"/>
              </w:rPr>
              <w:t>CP</w:t>
            </w:r>
            <w:r w:rsidRPr="008C7BF7">
              <w:rPr>
                <w:sz w:val="20"/>
              </w:rPr>
              <w:br/>
              <w:t>(n =</w:t>
            </w:r>
            <w:r w:rsidR="00F50A8B" w:rsidRPr="008C7BF7">
              <w:rPr>
                <w:sz w:val="20"/>
              </w:rPr>
              <w:t> </w:t>
            </w:r>
            <w:r w:rsidRPr="008C7BF7">
              <w:rPr>
                <w:sz w:val="20"/>
              </w:rPr>
              <w:t>764)</w:t>
            </w:r>
          </w:p>
        </w:tc>
        <w:tc>
          <w:tcPr>
            <w:tcW w:w="2926" w:type="dxa"/>
            <w:tcBorders>
              <w:top w:val="single" w:sz="6" w:space="0" w:color="000000"/>
            </w:tcBorders>
          </w:tcPr>
          <w:p w14:paraId="36AFEA42" w14:textId="77777777" w:rsidR="0082356D" w:rsidRPr="008C7BF7" w:rsidRDefault="00742079" w:rsidP="008D62F7">
            <w:pPr>
              <w:pStyle w:val="QRDEnTableText"/>
              <w:spacing w:line="280" w:lineRule="atLeast"/>
              <w:jc w:val="center"/>
              <w:rPr>
                <w:sz w:val="20"/>
              </w:rPr>
            </w:pPr>
            <w:r w:rsidRPr="008C7BF7">
              <w:rPr>
                <w:sz w:val="20"/>
              </w:rPr>
              <w:t>CPB7.5+</w:t>
            </w:r>
            <w:r w:rsidRPr="008C7BF7">
              <w:rPr>
                <w:sz w:val="20"/>
              </w:rPr>
              <w:br/>
              <w:t>(n = 764)</w:t>
            </w:r>
          </w:p>
        </w:tc>
      </w:tr>
      <w:tr w:rsidR="00B87822" w:rsidRPr="008C7BF7" w14:paraId="7777F758" w14:textId="77777777" w:rsidTr="008D62F7">
        <w:tc>
          <w:tcPr>
            <w:tcW w:w="2926" w:type="dxa"/>
          </w:tcPr>
          <w:p w14:paraId="38CAC1AF" w14:textId="77777777" w:rsidR="0082356D" w:rsidRPr="008C7BF7" w:rsidRDefault="00742079" w:rsidP="008D62F7">
            <w:pPr>
              <w:pStyle w:val="QRDEnTableText"/>
              <w:spacing w:line="280" w:lineRule="atLeast"/>
              <w:rPr>
                <w:sz w:val="20"/>
              </w:rPr>
            </w:pPr>
            <w:r w:rsidRPr="008C7BF7">
              <w:rPr>
                <w:sz w:val="20"/>
              </w:rPr>
              <w:t>Median (months)</w:t>
            </w:r>
          </w:p>
        </w:tc>
        <w:tc>
          <w:tcPr>
            <w:tcW w:w="2926" w:type="dxa"/>
          </w:tcPr>
          <w:p w14:paraId="55752CD1" w14:textId="77777777" w:rsidR="0082356D" w:rsidRPr="008C7BF7" w:rsidRDefault="00742079" w:rsidP="008D62F7">
            <w:pPr>
              <w:pStyle w:val="QRDEnTableText"/>
              <w:spacing w:line="280" w:lineRule="atLeast"/>
              <w:jc w:val="center"/>
              <w:rPr>
                <w:sz w:val="20"/>
              </w:rPr>
            </w:pPr>
            <w:r w:rsidRPr="008C7BF7">
              <w:rPr>
                <w:sz w:val="20"/>
              </w:rPr>
              <w:t>58.0</w:t>
            </w:r>
          </w:p>
        </w:tc>
        <w:tc>
          <w:tcPr>
            <w:tcW w:w="2926" w:type="dxa"/>
          </w:tcPr>
          <w:p w14:paraId="0B452A64" w14:textId="77777777" w:rsidR="0082356D" w:rsidRPr="008C7BF7" w:rsidRDefault="00742079" w:rsidP="008D62F7">
            <w:pPr>
              <w:pStyle w:val="QRDEnTableText"/>
              <w:spacing w:line="280" w:lineRule="atLeast"/>
              <w:jc w:val="center"/>
              <w:rPr>
                <w:sz w:val="20"/>
              </w:rPr>
            </w:pPr>
            <w:r w:rsidRPr="008C7BF7">
              <w:rPr>
                <w:sz w:val="20"/>
              </w:rPr>
              <w:t>57.4</w:t>
            </w:r>
          </w:p>
        </w:tc>
      </w:tr>
      <w:tr w:rsidR="00B87822" w:rsidRPr="008C7BF7" w14:paraId="46C8DB55" w14:textId="77777777" w:rsidTr="008D62F7">
        <w:tc>
          <w:tcPr>
            <w:tcW w:w="2926" w:type="dxa"/>
          </w:tcPr>
          <w:p w14:paraId="5058F3F0" w14:textId="77777777" w:rsidR="0082356D" w:rsidRPr="008C7BF7" w:rsidRDefault="00742079" w:rsidP="008D62F7">
            <w:pPr>
              <w:pStyle w:val="QRDEnTableText"/>
              <w:spacing w:line="280" w:lineRule="atLeast"/>
              <w:rPr>
                <w:sz w:val="20"/>
              </w:rPr>
            </w:pPr>
            <w:r w:rsidRPr="008C7BF7">
              <w:rPr>
                <w:sz w:val="20"/>
              </w:rPr>
              <w:t>Hazard ratio [95% CI]</w:t>
            </w:r>
          </w:p>
        </w:tc>
        <w:tc>
          <w:tcPr>
            <w:tcW w:w="5852" w:type="dxa"/>
            <w:gridSpan w:val="2"/>
          </w:tcPr>
          <w:p w14:paraId="7F931986" w14:textId="77777777" w:rsidR="0082356D" w:rsidRPr="008C7BF7" w:rsidRDefault="00742079" w:rsidP="008D62F7">
            <w:pPr>
              <w:pStyle w:val="QRDEnTableText"/>
              <w:spacing w:line="280" w:lineRule="atLeast"/>
              <w:jc w:val="center"/>
              <w:rPr>
                <w:sz w:val="20"/>
              </w:rPr>
            </w:pPr>
            <w:r w:rsidRPr="008C7BF7">
              <w:rPr>
                <w:sz w:val="20"/>
              </w:rPr>
              <w:t>0.99 [0. 85; 1. 15]</w:t>
            </w:r>
          </w:p>
          <w:p w14:paraId="494713A1" w14:textId="3F589249" w:rsidR="0082356D" w:rsidRPr="008C7BF7" w:rsidRDefault="00742079" w:rsidP="008D62F7">
            <w:pPr>
              <w:pStyle w:val="QRDEnTableText"/>
              <w:spacing w:line="280" w:lineRule="atLeast"/>
              <w:jc w:val="center"/>
              <w:rPr>
                <w:sz w:val="20"/>
              </w:rPr>
            </w:pPr>
            <w:r w:rsidRPr="008C7BF7">
              <w:rPr>
                <w:sz w:val="20"/>
              </w:rPr>
              <w:t>(p-value =</w:t>
            </w:r>
            <w:r w:rsidR="00F50A8B" w:rsidRPr="008C7BF7">
              <w:rPr>
                <w:sz w:val="20"/>
              </w:rPr>
              <w:t> </w:t>
            </w:r>
            <w:r w:rsidRPr="008C7BF7">
              <w:rPr>
                <w:sz w:val="20"/>
              </w:rPr>
              <w:t>0. 8910)</w:t>
            </w:r>
          </w:p>
        </w:tc>
      </w:tr>
    </w:tbl>
    <w:p w14:paraId="22932F89" w14:textId="77777777" w:rsidR="0082356D" w:rsidRPr="008C7BF7" w:rsidRDefault="00742079" w:rsidP="0082356D">
      <w:pPr>
        <w:pStyle w:val="TabFigFooter"/>
        <w:spacing w:before="0" w:line="240" w:lineRule="auto"/>
        <w:rPr>
          <w:rFonts w:ascii="Times New Roman" w:hAnsi="Times New Roman"/>
          <w:lang w:eastAsia="ja-JP"/>
        </w:rPr>
      </w:pPr>
      <w:r w:rsidRPr="008C7BF7">
        <w:rPr>
          <w:rFonts w:ascii="Times New Roman" w:hAnsi="Times New Roman"/>
          <w:vertAlign w:val="superscript"/>
          <w:lang w:eastAsia="ja-JP"/>
        </w:rPr>
        <w:t>1</w:t>
      </w:r>
      <w:r w:rsidRPr="008C7BF7">
        <w:rPr>
          <w:rFonts w:ascii="Times New Roman" w:hAnsi="Times New Roman"/>
          <w:lang w:eastAsia="ja-JP"/>
        </w:rPr>
        <w:t xml:space="preserve"> </w:t>
      </w:r>
      <w:r w:rsidRPr="008C7BF7">
        <w:rPr>
          <w:rFonts w:ascii="Times New Roman" w:hAnsi="Times New Roman"/>
          <w:lang w:eastAsia="ja-JP"/>
        </w:rPr>
        <w:tab/>
        <w:t>In patients with measurable disease at baseline.</w:t>
      </w:r>
    </w:p>
    <w:p w14:paraId="03936494" w14:textId="77777777" w:rsidR="0082356D" w:rsidRPr="008C7BF7" w:rsidRDefault="00742079" w:rsidP="0082356D">
      <w:pPr>
        <w:pStyle w:val="TabFigFooter"/>
        <w:spacing w:before="0" w:line="240" w:lineRule="auto"/>
        <w:rPr>
          <w:rFonts w:ascii="Times New Roman" w:hAnsi="Times New Roman"/>
          <w:lang w:eastAsia="ja-JP"/>
        </w:rPr>
      </w:pPr>
      <w:r w:rsidRPr="008C7BF7">
        <w:rPr>
          <w:rFonts w:ascii="Times New Roman" w:hAnsi="Times New Roman"/>
          <w:vertAlign w:val="superscript"/>
          <w:lang w:eastAsia="ja-JP"/>
        </w:rPr>
        <w:t>2</w:t>
      </w:r>
      <w:r w:rsidRPr="008C7BF7">
        <w:rPr>
          <w:rFonts w:ascii="Times New Roman" w:hAnsi="Times New Roman"/>
          <w:lang w:eastAsia="ja-JP"/>
        </w:rPr>
        <w:t xml:space="preserve"> </w:t>
      </w:r>
      <w:r w:rsidRPr="008C7BF7">
        <w:rPr>
          <w:rFonts w:ascii="Times New Roman" w:hAnsi="Times New Roman"/>
          <w:lang w:eastAsia="ja-JP"/>
        </w:rPr>
        <w:tab/>
        <w:t>Investigator assessed PFS analysis with data cut-off date of 30 November 2010.</w:t>
      </w:r>
    </w:p>
    <w:p w14:paraId="48863205" w14:textId="77777777" w:rsidR="0082356D" w:rsidRPr="008C7BF7" w:rsidRDefault="00742079" w:rsidP="0082356D">
      <w:pPr>
        <w:pStyle w:val="TabFigFooter"/>
        <w:spacing w:before="0" w:line="240" w:lineRule="auto"/>
        <w:rPr>
          <w:rFonts w:ascii="Times New Roman" w:hAnsi="Times New Roman"/>
          <w:lang w:eastAsia="ja-JP"/>
        </w:rPr>
      </w:pPr>
      <w:r w:rsidRPr="008C7BF7">
        <w:rPr>
          <w:rFonts w:ascii="Times New Roman" w:hAnsi="Times New Roman"/>
          <w:vertAlign w:val="superscript"/>
          <w:lang w:eastAsia="ja-JP"/>
        </w:rPr>
        <w:t>3</w:t>
      </w:r>
      <w:r w:rsidRPr="008C7BF7">
        <w:rPr>
          <w:rFonts w:ascii="Times New Roman" w:hAnsi="Times New Roman"/>
          <w:lang w:eastAsia="ja-JP"/>
        </w:rPr>
        <w:t xml:space="preserve"> </w:t>
      </w:r>
      <w:r w:rsidRPr="008C7BF7">
        <w:rPr>
          <w:rFonts w:ascii="Times New Roman" w:hAnsi="Times New Roman"/>
          <w:lang w:eastAsia="ja-JP"/>
        </w:rPr>
        <w:tab/>
        <w:t>Final overall survival analysis performed when 46.7% of the patients had died with data cut-off date of 31 March 2013.</w:t>
      </w:r>
    </w:p>
    <w:p w14:paraId="1670ED02" w14:textId="5F39C2C1" w:rsidR="003E71DA" w:rsidRPr="008C7BF7" w:rsidRDefault="003E71DA" w:rsidP="003E71DA">
      <w:pPr>
        <w:pStyle w:val="QRDEnBodyText"/>
      </w:pPr>
    </w:p>
    <w:p w14:paraId="5ED0EE32" w14:textId="09269E10" w:rsidR="0082356D" w:rsidRPr="008C7BF7" w:rsidRDefault="00742079" w:rsidP="0082356D">
      <w:pPr>
        <w:pStyle w:val="QRDEnBodyText"/>
      </w:pPr>
      <w:r w:rsidRPr="008C7BF7">
        <w:t>The primary analysis of investigator-assessed PFS with a data cut-off date of 28 February 2010 shows an unstratified hazard ratio of 0.79 (95% CI: 0.68-0.91, 2-sided log-rank p-value 0.0010) with a median PFS of 16.0</w:t>
      </w:r>
      <w:r w:rsidR="00BF3D46" w:rsidRPr="008C7BF7">
        <w:t> </w:t>
      </w:r>
      <w:r w:rsidRPr="008C7BF7">
        <w:t>months in the CP arm and 18.3</w:t>
      </w:r>
      <w:r w:rsidR="00BF3D46" w:rsidRPr="008C7BF7">
        <w:t> </w:t>
      </w:r>
      <w:r w:rsidRPr="008C7BF7">
        <w:t>months in the CPB7.5+ arm.</w:t>
      </w:r>
    </w:p>
    <w:p w14:paraId="104EE53C" w14:textId="77777777" w:rsidR="0082356D" w:rsidRPr="008C7BF7" w:rsidRDefault="0082356D" w:rsidP="0082356D">
      <w:pPr>
        <w:pStyle w:val="QRDEnBodyText"/>
      </w:pPr>
    </w:p>
    <w:p w14:paraId="0E496B4F" w14:textId="536226C6" w:rsidR="0082356D" w:rsidRPr="008C7BF7" w:rsidRDefault="00742079" w:rsidP="003E71DA">
      <w:pPr>
        <w:pStyle w:val="QRDEnBodyText"/>
      </w:pPr>
      <w:r w:rsidRPr="008C7BF7">
        <w:rPr>
          <w:rFonts w:eastAsia="PMingLiU"/>
        </w:rPr>
        <w:t>PFS subgroup analyses by disease stage and debulking status are summarised in Table 19. These results demonstrate robustness of the primary analysis of PFS as shown in Table 18.</w:t>
      </w:r>
    </w:p>
    <w:p w14:paraId="338CF081" w14:textId="4D68B600" w:rsidR="004F3B3D" w:rsidRPr="008C7BF7" w:rsidRDefault="004F3B3D" w:rsidP="003E71DA">
      <w:pPr>
        <w:pStyle w:val="QRDEnBodyText"/>
      </w:pPr>
    </w:p>
    <w:p w14:paraId="40F3526A" w14:textId="77777777" w:rsidR="004F3B3D" w:rsidRPr="008C7BF7" w:rsidRDefault="00742079" w:rsidP="009964A7">
      <w:pPr>
        <w:pStyle w:val="TableTitle"/>
        <w:spacing w:before="0" w:after="0" w:line="240" w:lineRule="auto"/>
        <w:ind w:left="0" w:firstLine="0"/>
        <w:rPr>
          <w:lang w:eastAsia="ja-JP"/>
        </w:rPr>
      </w:pPr>
      <w:r w:rsidRPr="008C7BF7">
        <w:rPr>
          <w:lang w:eastAsia="ja-JP"/>
        </w:rPr>
        <w:t>Table 19 PFS</w:t>
      </w:r>
      <w:r w:rsidRPr="008C7BF7">
        <w:rPr>
          <w:vertAlign w:val="superscript"/>
          <w:lang w:eastAsia="ja-JP"/>
        </w:rPr>
        <w:t>1</w:t>
      </w:r>
      <w:r w:rsidRPr="008C7BF7">
        <w:rPr>
          <w:lang w:eastAsia="ja-JP"/>
        </w:rPr>
        <w:t xml:space="preserve"> results by disease stage and debulking status from study BO17707 (ICON7)</w:t>
      </w:r>
    </w:p>
    <w:p w14:paraId="51AD91C6" w14:textId="77777777" w:rsidR="004F3B3D" w:rsidRPr="008C7BF7" w:rsidRDefault="00742079" w:rsidP="009964A7">
      <w:pPr>
        <w:pStyle w:val="QRDEnBodyText"/>
        <w:keepNext/>
      </w:pPr>
      <w:r w:rsidRPr="008C7BF7">
        <w:t xml:space="preserve"> </w:t>
      </w:r>
    </w:p>
    <w:tbl>
      <w:tblPr>
        <w:tblW w:w="3750" w:type="pct"/>
        <w:tblBorders>
          <w:top w:val="single" w:sz="6" w:space="0" w:color="000000"/>
          <w:bottom w:val="single" w:sz="6" w:space="0" w:color="000000"/>
          <w:insideV w:val="single" w:sz="6" w:space="0" w:color="000000"/>
        </w:tblBorders>
        <w:tblLayout w:type="fixed"/>
        <w:tblCellMar>
          <w:left w:w="68" w:type="dxa"/>
          <w:right w:w="68" w:type="dxa"/>
        </w:tblCellMar>
        <w:tblLook w:val="04A0" w:firstRow="1" w:lastRow="0" w:firstColumn="1" w:lastColumn="0" w:noHBand="0" w:noVBand="1"/>
      </w:tblPr>
      <w:tblGrid>
        <w:gridCol w:w="2762"/>
        <w:gridCol w:w="1960"/>
        <w:gridCol w:w="2082"/>
      </w:tblGrid>
      <w:tr w:rsidR="00B87822" w:rsidRPr="008C7BF7" w14:paraId="3D9A6225" w14:textId="77777777" w:rsidTr="000F5997">
        <w:tc>
          <w:tcPr>
            <w:tcW w:w="6905" w:type="dxa"/>
            <w:gridSpan w:val="3"/>
            <w:tcBorders>
              <w:top w:val="single" w:sz="6" w:space="0" w:color="000000"/>
              <w:left w:val="nil"/>
              <w:bottom w:val="single" w:sz="6" w:space="0" w:color="000000"/>
              <w:right w:val="nil"/>
            </w:tcBorders>
          </w:tcPr>
          <w:p w14:paraId="0ABE323F" w14:textId="5064F5E4" w:rsidR="004F3B3D" w:rsidRPr="008C7BF7" w:rsidRDefault="00742079" w:rsidP="009964A7">
            <w:pPr>
              <w:pStyle w:val="QRDEnTableText"/>
              <w:keepNext/>
              <w:spacing w:line="280" w:lineRule="atLeast"/>
              <w:rPr>
                <w:sz w:val="20"/>
              </w:rPr>
            </w:pPr>
            <w:r w:rsidRPr="008C7BF7">
              <w:rPr>
                <w:sz w:val="20"/>
              </w:rPr>
              <w:t xml:space="preserve">Randomised patients </w:t>
            </w:r>
            <w:r w:rsidR="00252EF4" w:rsidRPr="008C7BF7">
              <w:rPr>
                <w:sz w:val="20"/>
              </w:rPr>
              <w:t xml:space="preserve">with </w:t>
            </w:r>
            <w:r w:rsidRPr="008C7BF7">
              <w:rPr>
                <w:sz w:val="20"/>
              </w:rPr>
              <w:t>stage III optimally debulked disease</w:t>
            </w:r>
            <w:r w:rsidRPr="008C7BF7">
              <w:rPr>
                <w:sz w:val="20"/>
                <w:vertAlign w:val="superscript"/>
              </w:rPr>
              <w:t xml:space="preserve"> 2,3</w:t>
            </w:r>
          </w:p>
        </w:tc>
      </w:tr>
      <w:tr w:rsidR="00B87822" w:rsidRPr="008C7BF7" w14:paraId="4F4A47F9" w14:textId="77777777" w:rsidTr="000F5997">
        <w:tc>
          <w:tcPr>
            <w:tcW w:w="2803" w:type="dxa"/>
            <w:tcBorders>
              <w:top w:val="nil"/>
              <w:left w:val="nil"/>
              <w:bottom w:val="nil"/>
              <w:right w:val="single" w:sz="6" w:space="0" w:color="000000"/>
            </w:tcBorders>
          </w:tcPr>
          <w:p w14:paraId="66B3F550" w14:textId="77777777" w:rsidR="004F3B3D" w:rsidRPr="008C7BF7" w:rsidRDefault="004F3B3D" w:rsidP="009964A7">
            <w:pPr>
              <w:pStyle w:val="QRDEnTableText"/>
              <w:keepNext/>
              <w:spacing w:line="280" w:lineRule="atLeast"/>
              <w:jc w:val="center"/>
              <w:rPr>
                <w:sz w:val="20"/>
              </w:rPr>
            </w:pPr>
          </w:p>
        </w:tc>
        <w:tc>
          <w:tcPr>
            <w:tcW w:w="1989" w:type="dxa"/>
            <w:tcBorders>
              <w:top w:val="nil"/>
              <w:left w:val="single" w:sz="6" w:space="0" w:color="000000"/>
              <w:bottom w:val="nil"/>
              <w:right w:val="single" w:sz="6" w:space="0" w:color="000000"/>
            </w:tcBorders>
            <w:vAlign w:val="center"/>
          </w:tcPr>
          <w:p w14:paraId="20D6F008" w14:textId="77777777" w:rsidR="004F3B3D" w:rsidRPr="008C7BF7" w:rsidRDefault="00742079" w:rsidP="009964A7">
            <w:pPr>
              <w:pStyle w:val="QRDEnTableText"/>
              <w:keepNext/>
              <w:spacing w:line="280" w:lineRule="atLeast"/>
              <w:jc w:val="center"/>
              <w:rPr>
                <w:rFonts w:eastAsia="PMingLiU"/>
                <w:sz w:val="20"/>
                <w:lang w:bidi="en-US"/>
              </w:rPr>
            </w:pPr>
            <w:r w:rsidRPr="008C7BF7">
              <w:rPr>
                <w:sz w:val="20"/>
                <w:lang w:bidi="en-US"/>
              </w:rPr>
              <w:t>CP</w:t>
            </w:r>
          </w:p>
          <w:p w14:paraId="70C320F2" w14:textId="77777777" w:rsidR="004F3B3D" w:rsidRPr="008C7BF7" w:rsidRDefault="00742079" w:rsidP="009964A7">
            <w:pPr>
              <w:pStyle w:val="QRDEnTableText"/>
              <w:keepNext/>
              <w:spacing w:line="280" w:lineRule="atLeast"/>
              <w:jc w:val="center"/>
              <w:rPr>
                <w:rFonts w:ascii="Arial" w:eastAsia="SimSun" w:hAnsi="Arial"/>
                <w:sz w:val="20"/>
              </w:rPr>
            </w:pPr>
            <w:r w:rsidRPr="008C7BF7">
              <w:rPr>
                <w:sz w:val="20"/>
              </w:rPr>
              <w:t>(n = 368)</w:t>
            </w:r>
          </w:p>
        </w:tc>
        <w:tc>
          <w:tcPr>
            <w:tcW w:w="2113" w:type="dxa"/>
            <w:tcBorders>
              <w:top w:val="nil"/>
              <w:left w:val="single" w:sz="6" w:space="0" w:color="000000"/>
              <w:bottom w:val="nil"/>
              <w:right w:val="nil"/>
            </w:tcBorders>
            <w:vAlign w:val="center"/>
          </w:tcPr>
          <w:p w14:paraId="08D3CD0B" w14:textId="77777777" w:rsidR="004F3B3D" w:rsidRPr="008C7BF7" w:rsidRDefault="00742079" w:rsidP="009964A7">
            <w:pPr>
              <w:pStyle w:val="QRDEnTableText"/>
              <w:keepNext/>
              <w:spacing w:line="280" w:lineRule="atLeast"/>
              <w:jc w:val="center"/>
              <w:rPr>
                <w:rFonts w:eastAsia="SimSun"/>
                <w:sz w:val="20"/>
              </w:rPr>
            </w:pPr>
            <w:r w:rsidRPr="008C7BF7">
              <w:rPr>
                <w:sz w:val="20"/>
              </w:rPr>
              <w:t>CPB7.5+</w:t>
            </w:r>
          </w:p>
          <w:p w14:paraId="406DCC7A" w14:textId="298A843C" w:rsidR="004F3B3D" w:rsidRPr="008C7BF7" w:rsidRDefault="00742079" w:rsidP="009964A7">
            <w:pPr>
              <w:pStyle w:val="QRDEnTableText"/>
              <w:keepNext/>
              <w:spacing w:line="280" w:lineRule="atLeast"/>
              <w:jc w:val="center"/>
              <w:rPr>
                <w:sz w:val="20"/>
              </w:rPr>
            </w:pPr>
            <w:r w:rsidRPr="008C7BF7">
              <w:rPr>
                <w:sz w:val="20"/>
              </w:rPr>
              <w:t>(n =</w:t>
            </w:r>
            <w:r w:rsidR="00F50A8B" w:rsidRPr="008C7BF7">
              <w:rPr>
                <w:sz w:val="20"/>
              </w:rPr>
              <w:t> </w:t>
            </w:r>
            <w:r w:rsidRPr="008C7BF7">
              <w:rPr>
                <w:sz w:val="20"/>
              </w:rPr>
              <w:t>383)</w:t>
            </w:r>
          </w:p>
        </w:tc>
      </w:tr>
      <w:tr w:rsidR="00B87822" w:rsidRPr="008C7BF7" w14:paraId="50E1C283" w14:textId="77777777" w:rsidTr="000F5997">
        <w:tc>
          <w:tcPr>
            <w:tcW w:w="2803" w:type="dxa"/>
            <w:tcBorders>
              <w:top w:val="nil"/>
              <w:left w:val="nil"/>
              <w:bottom w:val="nil"/>
              <w:right w:val="single" w:sz="6" w:space="0" w:color="000000"/>
            </w:tcBorders>
          </w:tcPr>
          <w:p w14:paraId="6FB80B9F" w14:textId="77777777" w:rsidR="004F3B3D" w:rsidRPr="008C7BF7" w:rsidRDefault="00742079" w:rsidP="009964A7">
            <w:pPr>
              <w:pStyle w:val="QRDEnTableText"/>
              <w:keepNext/>
              <w:spacing w:line="280" w:lineRule="atLeast"/>
              <w:rPr>
                <w:rFonts w:ascii="Arial" w:eastAsia="SimSun" w:hAnsi="Arial"/>
                <w:b/>
                <w:sz w:val="20"/>
              </w:rPr>
            </w:pPr>
            <w:r w:rsidRPr="008C7BF7">
              <w:rPr>
                <w:sz w:val="20"/>
              </w:rPr>
              <w:t>Median PFS (months)</w:t>
            </w:r>
          </w:p>
        </w:tc>
        <w:tc>
          <w:tcPr>
            <w:tcW w:w="1989" w:type="dxa"/>
            <w:tcBorders>
              <w:top w:val="nil"/>
              <w:left w:val="single" w:sz="6" w:space="0" w:color="000000"/>
              <w:bottom w:val="nil"/>
              <w:right w:val="single" w:sz="6" w:space="0" w:color="000000"/>
            </w:tcBorders>
            <w:vAlign w:val="center"/>
          </w:tcPr>
          <w:p w14:paraId="02A2CFBF" w14:textId="77777777" w:rsidR="004F3B3D" w:rsidRPr="008C7BF7" w:rsidRDefault="00742079" w:rsidP="009964A7">
            <w:pPr>
              <w:pStyle w:val="QRDEnTableText"/>
              <w:keepNext/>
              <w:spacing w:line="280" w:lineRule="atLeast"/>
              <w:jc w:val="center"/>
              <w:rPr>
                <w:rFonts w:ascii="Arial" w:eastAsia="SimSun" w:hAnsi="Arial"/>
                <w:sz w:val="20"/>
              </w:rPr>
            </w:pPr>
            <w:r w:rsidRPr="008C7BF7">
              <w:rPr>
                <w:sz w:val="20"/>
              </w:rPr>
              <w:t>17.7</w:t>
            </w:r>
          </w:p>
        </w:tc>
        <w:tc>
          <w:tcPr>
            <w:tcW w:w="2113" w:type="dxa"/>
            <w:tcBorders>
              <w:top w:val="nil"/>
              <w:left w:val="single" w:sz="6" w:space="0" w:color="000000"/>
              <w:bottom w:val="nil"/>
              <w:right w:val="nil"/>
            </w:tcBorders>
            <w:vAlign w:val="center"/>
          </w:tcPr>
          <w:p w14:paraId="3B0884F7" w14:textId="77777777" w:rsidR="004F3B3D" w:rsidRPr="008C7BF7" w:rsidRDefault="00742079" w:rsidP="009964A7">
            <w:pPr>
              <w:pStyle w:val="QRDEnTableText"/>
              <w:keepNext/>
              <w:spacing w:line="280" w:lineRule="atLeast"/>
              <w:jc w:val="center"/>
              <w:rPr>
                <w:sz w:val="20"/>
              </w:rPr>
            </w:pPr>
            <w:r w:rsidRPr="008C7BF7">
              <w:rPr>
                <w:sz w:val="20"/>
              </w:rPr>
              <w:t>19.3</w:t>
            </w:r>
          </w:p>
        </w:tc>
      </w:tr>
      <w:tr w:rsidR="00B87822" w:rsidRPr="008C7BF7" w14:paraId="206C5926" w14:textId="77777777" w:rsidTr="000F5997">
        <w:tc>
          <w:tcPr>
            <w:tcW w:w="2803" w:type="dxa"/>
            <w:tcBorders>
              <w:top w:val="nil"/>
              <w:left w:val="nil"/>
              <w:bottom w:val="nil"/>
              <w:right w:val="single" w:sz="6" w:space="0" w:color="000000"/>
            </w:tcBorders>
          </w:tcPr>
          <w:p w14:paraId="7FEFF0B4" w14:textId="77777777" w:rsidR="004F3B3D" w:rsidRPr="008C7BF7" w:rsidRDefault="00742079" w:rsidP="00694A38">
            <w:pPr>
              <w:pStyle w:val="QRDEnTableText"/>
              <w:spacing w:line="280" w:lineRule="atLeast"/>
              <w:rPr>
                <w:rFonts w:ascii="Arial" w:eastAsia="SimSun" w:hAnsi="Arial"/>
                <w:sz w:val="20"/>
              </w:rPr>
            </w:pPr>
            <w:r w:rsidRPr="008C7BF7">
              <w:rPr>
                <w:sz w:val="20"/>
              </w:rPr>
              <w:t>Hazard ratio (95% CI) </w:t>
            </w:r>
            <w:r w:rsidRPr="008C7BF7">
              <w:rPr>
                <w:sz w:val="20"/>
                <w:vertAlign w:val="superscript"/>
              </w:rPr>
              <w:t>4</w:t>
            </w:r>
          </w:p>
        </w:tc>
        <w:tc>
          <w:tcPr>
            <w:tcW w:w="1989" w:type="dxa"/>
            <w:tcBorders>
              <w:top w:val="nil"/>
              <w:left w:val="single" w:sz="6" w:space="0" w:color="000000"/>
              <w:bottom w:val="nil"/>
              <w:right w:val="single" w:sz="6" w:space="0" w:color="000000"/>
            </w:tcBorders>
            <w:vAlign w:val="center"/>
          </w:tcPr>
          <w:p w14:paraId="32F236C8" w14:textId="77777777" w:rsidR="004F3B3D" w:rsidRPr="008C7BF7" w:rsidRDefault="004F3B3D" w:rsidP="00694A38">
            <w:pPr>
              <w:pStyle w:val="QRDEnTableText"/>
              <w:spacing w:line="280" w:lineRule="atLeast"/>
              <w:jc w:val="center"/>
              <w:rPr>
                <w:rFonts w:ascii="Arial" w:eastAsia="SimSun" w:hAnsi="Arial"/>
                <w:sz w:val="20"/>
              </w:rPr>
            </w:pPr>
          </w:p>
        </w:tc>
        <w:tc>
          <w:tcPr>
            <w:tcW w:w="2113" w:type="dxa"/>
            <w:tcBorders>
              <w:top w:val="nil"/>
              <w:left w:val="single" w:sz="6" w:space="0" w:color="000000"/>
              <w:bottom w:val="nil"/>
              <w:right w:val="nil"/>
            </w:tcBorders>
            <w:vAlign w:val="center"/>
          </w:tcPr>
          <w:p w14:paraId="112C6735" w14:textId="77777777" w:rsidR="004F3B3D" w:rsidRPr="008C7BF7" w:rsidRDefault="00742079" w:rsidP="00694A38">
            <w:pPr>
              <w:pStyle w:val="QRDEnTableText"/>
              <w:spacing w:line="280" w:lineRule="atLeast"/>
              <w:jc w:val="center"/>
              <w:rPr>
                <w:rFonts w:eastAsia="SimSun"/>
                <w:sz w:val="20"/>
              </w:rPr>
            </w:pPr>
            <w:r w:rsidRPr="008C7BF7">
              <w:rPr>
                <w:sz w:val="20"/>
              </w:rPr>
              <w:t>0.89</w:t>
            </w:r>
          </w:p>
          <w:p w14:paraId="6F8019D8" w14:textId="77777777" w:rsidR="004F3B3D" w:rsidRPr="008C7BF7" w:rsidRDefault="00742079" w:rsidP="00694A38">
            <w:pPr>
              <w:pStyle w:val="QRDEnTableText"/>
              <w:spacing w:line="280" w:lineRule="atLeast"/>
              <w:jc w:val="center"/>
              <w:rPr>
                <w:sz w:val="20"/>
              </w:rPr>
            </w:pPr>
            <w:r w:rsidRPr="008C7BF7">
              <w:rPr>
                <w:sz w:val="20"/>
              </w:rPr>
              <w:t>(0.74, 1.07)</w:t>
            </w:r>
          </w:p>
        </w:tc>
      </w:tr>
      <w:tr w:rsidR="00B87822" w:rsidRPr="008C7BF7" w14:paraId="0859CD80" w14:textId="77777777" w:rsidTr="000F5997">
        <w:tc>
          <w:tcPr>
            <w:tcW w:w="6905" w:type="dxa"/>
            <w:gridSpan w:val="3"/>
            <w:tcBorders>
              <w:top w:val="single" w:sz="4" w:space="0" w:color="auto"/>
              <w:left w:val="nil"/>
              <w:bottom w:val="single" w:sz="4" w:space="0" w:color="auto"/>
              <w:right w:val="nil"/>
            </w:tcBorders>
          </w:tcPr>
          <w:p w14:paraId="77A4CD02" w14:textId="77777777" w:rsidR="004F3B3D" w:rsidRPr="008C7BF7" w:rsidRDefault="00742079" w:rsidP="00694A38">
            <w:pPr>
              <w:pStyle w:val="QRDEnTableText"/>
              <w:spacing w:line="280" w:lineRule="atLeast"/>
              <w:rPr>
                <w:sz w:val="20"/>
              </w:rPr>
            </w:pPr>
            <w:r w:rsidRPr="008C7BF7">
              <w:rPr>
                <w:bCs/>
                <w:sz w:val="20"/>
              </w:rPr>
              <w:t>Randomised patients with stage III suboptimally debulked disease</w:t>
            </w:r>
            <w:r w:rsidRPr="008C7BF7">
              <w:rPr>
                <w:bCs/>
                <w:sz w:val="20"/>
                <w:vertAlign w:val="superscript"/>
              </w:rPr>
              <w:t>3</w:t>
            </w:r>
          </w:p>
        </w:tc>
      </w:tr>
      <w:tr w:rsidR="00B87822" w:rsidRPr="008C7BF7" w14:paraId="6E1D9662" w14:textId="77777777" w:rsidTr="000F5997">
        <w:tc>
          <w:tcPr>
            <w:tcW w:w="2803" w:type="dxa"/>
            <w:tcBorders>
              <w:top w:val="nil"/>
              <w:left w:val="nil"/>
              <w:bottom w:val="nil"/>
              <w:right w:val="single" w:sz="6" w:space="0" w:color="000000"/>
            </w:tcBorders>
          </w:tcPr>
          <w:p w14:paraId="782D6011" w14:textId="77777777" w:rsidR="004F3B3D" w:rsidRPr="008C7BF7" w:rsidRDefault="004F3B3D" w:rsidP="00694A38">
            <w:pPr>
              <w:pStyle w:val="QRDEnTableText"/>
              <w:spacing w:line="280" w:lineRule="atLeast"/>
              <w:jc w:val="center"/>
              <w:rPr>
                <w:sz w:val="20"/>
              </w:rPr>
            </w:pPr>
          </w:p>
        </w:tc>
        <w:tc>
          <w:tcPr>
            <w:tcW w:w="1989" w:type="dxa"/>
            <w:tcBorders>
              <w:top w:val="nil"/>
              <w:left w:val="single" w:sz="6" w:space="0" w:color="000000"/>
              <w:bottom w:val="nil"/>
              <w:right w:val="single" w:sz="6" w:space="0" w:color="000000"/>
            </w:tcBorders>
            <w:vAlign w:val="center"/>
          </w:tcPr>
          <w:p w14:paraId="7FCB71B2" w14:textId="77777777" w:rsidR="004F3B3D" w:rsidRPr="008C7BF7" w:rsidRDefault="00742079" w:rsidP="00E05799">
            <w:pPr>
              <w:pStyle w:val="QRDEnTableText"/>
              <w:jc w:val="center"/>
              <w:rPr>
                <w:rFonts w:eastAsia="SimSun"/>
                <w:sz w:val="20"/>
                <w:lang w:bidi="en-US"/>
              </w:rPr>
            </w:pPr>
            <w:r w:rsidRPr="008C7BF7">
              <w:rPr>
                <w:sz w:val="20"/>
                <w:lang w:bidi="en-US"/>
              </w:rPr>
              <w:t>CP</w:t>
            </w:r>
          </w:p>
          <w:p w14:paraId="3AD5ADE1" w14:textId="77777777" w:rsidR="004F3B3D" w:rsidRPr="008C7BF7" w:rsidRDefault="00742079" w:rsidP="00E05799">
            <w:pPr>
              <w:pStyle w:val="QRDEnTableText"/>
              <w:jc w:val="center"/>
              <w:rPr>
                <w:rFonts w:ascii="Arial" w:eastAsia="SimSun" w:hAnsi="Arial"/>
                <w:sz w:val="20"/>
              </w:rPr>
            </w:pPr>
            <w:r w:rsidRPr="008C7BF7">
              <w:rPr>
                <w:sz w:val="20"/>
              </w:rPr>
              <w:t>(n = 154)</w:t>
            </w:r>
          </w:p>
        </w:tc>
        <w:tc>
          <w:tcPr>
            <w:tcW w:w="2113" w:type="dxa"/>
            <w:tcBorders>
              <w:top w:val="nil"/>
              <w:left w:val="single" w:sz="6" w:space="0" w:color="000000"/>
              <w:bottom w:val="nil"/>
              <w:right w:val="nil"/>
            </w:tcBorders>
            <w:vAlign w:val="center"/>
          </w:tcPr>
          <w:p w14:paraId="327C6017" w14:textId="77777777" w:rsidR="004F3B3D" w:rsidRPr="008C7BF7" w:rsidRDefault="00742079" w:rsidP="00E05799">
            <w:pPr>
              <w:pStyle w:val="QRDEnTableText"/>
              <w:jc w:val="center"/>
              <w:rPr>
                <w:rFonts w:eastAsia="SimSun"/>
                <w:sz w:val="20"/>
              </w:rPr>
            </w:pPr>
            <w:r w:rsidRPr="008C7BF7">
              <w:rPr>
                <w:sz w:val="20"/>
              </w:rPr>
              <w:t>CPB7.5+</w:t>
            </w:r>
          </w:p>
          <w:p w14:paraId="687F138A" w14:textId="41FFC305" w:rsidR="004F3B3D" w:rsidRPr="008C7BF7" w:rsidRDefault="00742079" w:rsidP="00E05799">
            <w:pPr>
              <w:pStyle w:val="QRDEnTableText"/>
              <w:jc w:val="center"/>
              <w:rPr>
                <w:rFonts w:ascii="Arial" w:eastAsia="SimSun" w:hAnsi="Arial"/>
                <w:sz w:val="20"/>
              </w:rPr>
            </w:pPr>
            <w:r w:rsidRPr="008C7BF7">
              <w:rPr>
                <w:sz w:val="20"/>
              </w:rPr>
              <w:t>(n =</w:t>
            </w:r>
            <w:r w:rsidR="00F50A8B" w:rsidRPr="008C7BF7">
              <w:rPr>
                <w:sz w:val="20"/>
              </w:rPr>
              <w:t> </w:t>
            </w:r>
            <w:r w:rsidRPr="008C7BF7">
              <w:rPr>
                <w:sz w:val="20"/>
              </w:rPr>
              <w:t>140)</w:t>
            </w:r>
            <w:r w:rsidRPr="008C7BF7">
              <w:rPr>
                <w:sz w:val="20"/>
                <w:vertAlign w:val="superscript"/>
              </w:rPr>
              <w:t xml:space="preserve"> </w:t>
            </w:r>
          </w:p>
        </w:tc>
      </w:tr>
      <w:tr w:rsidR="00B87822" w:rsidRPr="008C7BF7" w14:paraId="301CA976" w14:textId="77777777" w:rsidTr="000F5997">
        <w:tc>
          <w:tcPr>
            <w:tcW w:w="2803" w:type="dxa"/>
            <w:tcBorders>
              <w:top w:val="nil"/>
              <w:left w:val="nil"/>
              <w:bottom w:val="nil"/>
              <w:right w:val="single" w:sz="6" w:space="0" w:color="000000"/>
            </w:tcBorders>
          </w:tcPr>
          <w:p w14:paraId="001F141C" w14:textId="77777777" w:rsidR="004F3B3D" w:rsidRPr="008C7BF7" w:rsidRDefault="00742079" w:rsidP="00694A38">
            <w:pPr>
              <w:pStyle w:val="QRDEnTableText"/>
              <w:spacing w:line="280" w:lineRule="atLeast"/>
              <w:rPr>
                <w:sz w:val="20"/>
              </w:rPr>
            </w:pPr>
            <w:r w:rsidRPr="008C7BF7">
              <w:rPr>
                <w:sz w:val="20"/>
              </w:rPr>
              <w:t>Median PFS (months)</w:t>
            </w:r>
          </w:p>
        </w:tc>
        <w:tc>
          <w:tcPr>
            <w:tcW w:w="1989" w:type="dxa"/>
            <w:tcBorders>
              <w:top w:val="nil"/>
              <w:left w:val="single" w:sz="6" w:space="0" w:color="000000"/>
              <w:bottom w:val="nil"/>
              <w:right w:val="single" w:sz="6" w:space="0" w:color="000000"/>
            </w:tcBorders>
            <w:vAlign w:val="center"/>
          </w:tcPr>
          <w:p w14:paraId="435315DE" w14:textId="77777777" w:rsidR="004F3B3D" w:rsidRPr="008C7BF7" w:rsidRDefault="00742079" w:rsidP="00E05799">
            <w:pPr>
              <w:pStyle w:val="QRDEnTableText"/>
              <w:jc w:val="center"/>
              <w:rPr>
                <w:rFonts w:ascii="Arial" w:eastAsia="SimSun" w:hAnsi="Arial"/>
                <w:sz w:val="20"/>
              </w:rPr>
            </w:pPr>
            <w:r w:rsidRPr="008C7BF7">
              <w:rPr>
                <w:sz w:val="20"/>
              </w:rPr>
              <w:t>10.1</w:t>
            </w:r>
          </w:p>
        </w:tc>
        <w:tc>
          <w:tcPr>
            <w:tcW w:w="2113" w:type="dxa"/>
            <w:tcBorders>
              <w:top w:val="nil"/>
              <w:left w:val="single" w:sz="6" w:space="0" w:color="000000"/>
              <w:bottom w:val="nil"/>
              <w:right w:val="nil"/>
            </w:tcBorders>
            <w:vAlign w:val="center"/>
          </w:tcPr>
          <w:p w14:paraId="657AB91E" w14:textId="77777777" w:rsidR="004F3B3D" w:rsidRPr="008C7BF7" w:rsidRDefault="00742079" w:rsidP="00E05799">
            <w:pPr>
              <w:pStyle w:val="QRDEnTableText"/>
              <w:jc w:val="center"/>
              <w:rPr>
                <w:sz w:val="20"/>
              </w:rPr>
            </w:pPr>
            <w:r w:rsidRPr="008C7BF7">
              <w:rPr>
                <w:sz w:val="20"/>
              </w:rPr>
              <w:t>16.9</w:t>
            </w:r>
          </w:p>
        </w:tc>
      </w:tr>
      <w:tr w:rsidR="00B87822" w:rsidRPr="008C7BF7" w14:paraId="5724AC5C" w14:textId="77777777" w:rsidTr="000F5997">
        <w:tc>
          <w:tcPr>
            <w:tcW w:w="2803" w:type="dxa"/>
            <w:tcBorders>
              <w:top w:val="nil"/>
              <w:left w:val="nil"/>
              <w:bottom w:val="nil"/>
              <w:right w:val="single" w:sz="6" w:space="0" w:color="000000"/>
            </w:tcBorders>
          </w:tcPr>
          <w:p w14:paraId="569DED7B" w14:textId="77777777" w:rsidR="004F3B3D" w:rsidRPr="008C7BF7" w:rsidRDefault="00742079" w:rsidP="00694A38">
            <w:pPr>
              <w:pStyle w:val="QRDEnTableText"/>
              <w:spacing w:line="280" w:lineRule="atLeast"/>
              <w:rPr>
                <w:sz w:val="20"/>
              </w:rPr>
            </w:pPr>
            <w:r w:rsidRPr="008C7BF7">
              <w:rPr>
                <w:sz w:val="20"/>
              </w:rPr>
              <w:t>Hazard ratio (95% CI)4</w:t>
            </w:r>
          </w:p>
        </w:tc>
        <w:tc>
          <w:tcPr>
            <w:tcW w:w="1989" w:type="dxa"/>
            <w:tcBorders>
              <w:top w:val="nil"/>
              <w:left w:val="single" w:sz="6" w:space="0" w:color="000000"/>
              <w:bottom w:val="nil"/>
              <w:right w:val="single" w:sz="6" w:space="0" w:color="000000"/>
            </w:tcBorders>
            <w:vAlign w:val="center"/>
          </w:tcPr>
          <w:p w14:paraId="03AC6AD1" w14:textId="77777777" w:rsidR="004F3B3D" w:rsidRPr="008C7BF7" w:rsidRDefault="004F3B3D" w:rsidP="00E05799">
            <w:pPr>
              <w:pStyle w:val="QRDEnTableText"/>
              <w:jc w:val="center"/>
              <w:rPr>
                <w:rFonts w:ascii="Arial" w:eastAsia="SimSun" w:hAnsi="Arial"/>
                <w:sz w:val="20"/>
              </w:rPr>
            </w:pPr>
          </w:p>
        </w:tc>
        <w:tc>
          <w:tcPr>
            <w:tcW w:w="2113" w:type="dxa"/>
            <w:tcBorders>
              <w:top w:val="nil"/>
              <w:left w:val="single" w:sz="6" w:space="0" w:color="000000"/>
              <w:bottom w:val="nil"/>
              <w:right w:val="nil"/>
            </w:tcBorders>
            <w:vAlign w:val="center"/>
          </w:tcPr>
          <w:p w14:paraId="088A9352" w14:textId="77777777" w:rsidR="004F3B3D" w:rsidRPr="008C7BF7" w:rsidRDefault="00742079" w:rsidP="00E05799">
            <w:pPr>
              <w:pStyle w:val="QRDEnTableText"/>
              <w:jc w:val="center"/>
              <w:rPr>
                <w:rFonts w:eastAsia="SimSun"/>
                <w:sz w:val="20"/>
              </w:rPr>
            </w:pPr>
            <w:r w:rsidRPr="008C7BF7">
              <w:rPr>
                <w:sz w:val="20"/>
              </w:rPr>
              <w:t>0.67</w:t>
            </w:r>
          </w:p>
          <w:p w14:paraId="47425787" w14:textId="77777777" w:rsidR="004F3B3D" w:rsidRPr="008C7BF7" w:rsidRDefault="00742079" w:rsidP="00E05799">
            <w:pPr>
              <w:pStyle w:val="QRDEnTableText"/>
              <w:jc w:val="center"/>
              <w:rPr>
                <w:sz w:val="20"/>
              </w:rPr>
            </w:pPr>
            <w:r w:rsidRPr="008C7BF7">
              <w:rPr>
                <w:sz w:val="20"/>
              </w:rPr>
              <w:t>(0.52, 0.87)</w:t>
            </w:r>
          </w:p>
        </w:tc>
      </w:tr>
      <w:tr w:rsidR="00B87822" w:rsidRPr="008C7BF7" w14:paraId="3C2D0E75" w14:textId="77777777" w:rsidTr="000F5997">
        <w:tc>
          <w:tcPr>
            <w:tcW w:w="6905" w:type="dxa"/>
            <w:gridSpan w:val="3"/>
            <w:tcBorders>
              <w:top w:val="single" w:sz="4" w:space="0" w:color="auto"/>
              <w:left w:val="nil"/>
              <w:bottom w:val="single" w:sz="4" w:space="0" w:color="auto"/>
              <w:right w:val="nil"/>
            </w:tcBorders>
          </w:tcPr>
          <w:p w14:paraId="34F528DA" w14:textId="77777777" w:rsidR="004F3B3D" w:rsidRPr="008C7BF7" w:rsidRDefault="00742079" w:rsidP="00694A38">
            <w:pPr>
              <w:pStyle w:val="QRDEnTableText"/>
              <w:spacing w:line="280" w:lineRule="atLeast"/>
              <w:rPr>
                <w:sz w:val="20"/>
              </w:rPr>
            </w:pPr>
            <w:r w:rsidRPr="008C7BF7">
              <w:rPr>
                <w:bCs/>
                <w:sz w:val="20"/>
              </w:rPr>
              <w:t>Randomised patients with stage IV disease</w:t>
            </w:r>
          </w:p>
        </w:tc>
      </w:tr>
      <w:tr w:rsidR="00B87822" w:rsidRPr="008C7BF7" w14:paraId="5CEA8E21" w14:textId="77777777" w:rsidTr="000F5997">
        <w:tc>
          <w:tcPr>
            <w:tcW w:w="2803" w:type="dxa"/>
            <w:tcBorders>
              <w:top w:val="nil"/>
              <w:left w:val="nil"/>
              <w:bottom w:val="nil"/>
              <w:right w:val="single" w:sz="6" w:space="0" w:color="000000"/>
            </w:tcBorders>
          </w:tcPr>
          <w:p w14:paraId="2790817C" w14:textId="77777777" w:rsidR="004F3B3D" w:rsidRPr="008C7BF7" w:rsidRDefault="004F3B3D" w:rsidP="00694A38">
            <w:pPr>
              <w:pStyle w:val="QRDEnTableText"/>
              <w:spacing w:line="280" w:lineRule="atLeast"/>
              <w:jc w:val="center"/>
              <w:rPr>
                <w:sz w:val="20"/>
              </w:rPr>
            </w:pPr>
          </w:p>
        </w:tc>
        <w:tc>
          <w:tcPr>
            <w:tcW w:w="1989" w:type="dxa"/>
            <w:tcBorders>
              <w:top w:val="nil"/>
              <w:left w:val="single" w:sz="6" w:space="0" w:color="000000"/>
              <w:bottom w:val="nil"/>
              <w:right w:val="single" w:sz="6" w:space="0" w:color="000000"/>
            </w:tcBorders>
            <w:vAlign w:val="center"/>
          </w:tcPr>
          <w:p w14:paraId="6DC449DC" w14:textId="0BE96CC3" w:rsidR="004F3B3D" w:rsidRPr="008C7BF7" w:rsidRDefault="00742079" w:rsidP="00E05799">
            <w:pPr>
              <w:pStyle w:val="QRDEnTableText"/>
              <w:jc w:val="center"/>
              <w:rPr>
                <w:rFonts w:ascii="Arial" w:eastAsia="SimSun" w:hAnsi="Arial"/>
                <w:sz w:val="20"/>
              </w:rPr>
            </w:pPr>
            <w:r w:rsidRPr="008C7BF7">
              <w:rPr>
                <w:sz w:val="20"/>
                <w:lang w:bidi="en-US"/>
              </w:rPr>
              <w:t>CP</w:t>
            </w:r>
            <w:r w:rsidRPr="008C7BF7">
              <w:rPr>
                <w:sz w:val="20"/>
                <w:lang w:bidi="en-US"/>
              </w:rPr>
              <w:br/>
            </w:r>
            <w:r w:rsidRPr="008C7BF7">
              <w:rPr>
                <w:sz w:val="20"/>
              </w:rPr>
              <w:t>(n =</w:t>
            </w:r>
            <w:r w:rsidR="00791ABE" w:rsidRPr="008C7BF7">
              <w:rPr>
                <w:sz w:val="20"/>
              </w:rPr>
              <w:t> </w:t>
            </w:r>
            <w:r w:rsidRPr="008C7BF7">
              <w:rPr>
                <w:sz w:val="20"/>
              </w:rPr>
              <w:t>97)</w:t>
            </w:r>
          </w:p>
        </w:tc>
        <w:tc>
          <w:tcPr>
            <w:tcW w:w="2113" w:type="dxa"/>
            <w:tcBorders>
              <w:top w:val="nil"/>
              <w:left w:val="single" w:sz="6" w:space="0" w:color="000000"/>
              <w:bottom w:val="nil"/>
              <w:right w:val="nil"/>
            </w:tcBorders>
            <w:vAlign w:val="center"/>
          </w:tcPr>
          <w:p w14:paraId="1E5278A2" w14:textId="14FE356E" w:rsidR="004F3B3D" w:rsidRPr="008C7BF7" w:rsidRDefault="00742079" w:rsidP="00E05799">
            <w:pPr>
              <w:pStyle w:val="QRDEnTableText"/>
              <w:jc w:val="center"/>
              <w:rPr>
                <w:sz w:val="20"/>
              </w:rPr>
            </w:pPr>
            <w:r w:rsidRPr="008C7BF7">
              <w:rPr>
                <w:sz w:val="20"/>
              </w:rPr>
              <w:t>CPB7.5+</w:t>
            </w:r>
            <w:r w:rsidRPr="008C7BF7">
              <w:rPr>
                <w:sz w:val="20"/>
                <w:lang w:bidi="en-US"/>
              </w:rPr>
              <w:br/>
            </w:r>
            <w:r w:rsidRPr="008C7BF7">
              <w:rPr>
                <w:sz w:val="20"/>
              </w:rPr>
              <w:t>(n =</w:t>
            </w:r>
            <w:r w:rsidR="00791ABE" w:rsidRPr="008C7BF7">
              <w:rPr>
                <w:sz w:val="20"/>
              </w:rPr>
              <w:t> </w:t>
            </w:r>
            <w:r w:rsidRPr="008C7BF7">
              <w:rPr>
                <w:sz w:val="20"/>
              </w:rPr>
              <w:t>104)</w:t>
            </w:r>
          </w:p>
        </w:tc>
      </w:tr>
      <w:tr w:rsidR="00B87822" w:rsidRPr="008C7BF7" w14:paraId="3E06749D" w14:textId="77777777" w:rsidTr="000F5997">
        <w:tc>
          <w:tcPr>
            <w:tcW w:w="2803" w:type="dxa"/>
            <w:tcBorders>
              <w:top w:val="nil"/>
              <w:left w:val="nil"/>
              <w:bottom w:val="nil"/>
              <w:right w:val="single" w:sz="6" w:space="0" w:color="000000"/>
            </w:tcBorders>
          </w:tcPr>
          <w:p w14:paraId="2D5B796E" w14:textId="77777777" w:rsidR="004F3B3D" w:rsidRPr="008C7BF7" w:rsidRDefault="00742079" w:rsidP="00694A38">
            <w:pPr>
              <w:pStyle w:val="QRDEnTableText"/>
              <w:spacing w:line="280" w:lineRule="atLeast"/>
              <w:rPr>
                <w:sz w:val="20"/>
              </w:rPr>
            </w:pPr>
            <w:r w:rsidRPr="008C7BF7">
              <w:rPr>
                <w:sz w:val="20"/>
              </w:rPr>
              <w:t>Median PFS (months)</w:t>
            </w:r>
          </w:p>
        </w:tc>
        <w:tc>
          <w:tcPr>
            <w:tcW w:w="1989" w:type="dxa"/>
            <w:tcBorders>
              <w:top w:val="nil"/>
              <w:left w:val="single" w:sz="6" w:space="0" w:color="000000"/>
              <w:bottom w:val="nil"/>
              <w:right w:val="single" w:sz="6" w:space="0" w:color="000000"/>
            </w:tcBorders>
            <w:vAlign w:val="center"/>
          </w:tcPr>
          <w:p w14:paraId="294E4AF4" w14:textId="77777777" w:rsidR="004F3B3D" w:rsidRPr="008C7BF7" w:rsidRDefault="00742079" w:rsidP="00E05799">
            <w:pPr>
              <w:pStyle w:val="QRDEnTableText"/>
              <w:jc w:val="center"/>
              <w:rPr>
                <w:rFonts w:ascii="Arial" w:eastAsia="SimSun" w:hAnsi="Arial"/>
                <w:sz w:val="20"/>
              </w:rPr>
            </w:pPr>
            <w:r w:rsidRPr="008C7BF7">
              <w:rPr>
                <w:sz w:val="20"/>
              </w:rPr>
              <w:t>10.1</w:t>
            </w:r>
          </w:p>
        </w:tc>
        <w:tc>
          <w:tcPr>
            <w:tcW w:w="2113" w:type="dxa"/>
            <w:tcBorders>
              <w:top w:val="nil"/>
              <w:left w:val="single" w:sz="6" w:space="0" w:color="000000"/>
              <w:bottom w:val="nil"/>
              <w:right w:val="nil"/>
            </w:tcBorders>
            <w:vAlign w:val="center"/>
          </w:tcPr>
          <w:p w14:paraId="3B9E2BE3" w14:textId="77777777" w:rsidR="004F3B3D" w:rsidRPr="008C7BF7" w:rsidRDefault="00742079" w:rsidP="00E05799">
            <w:pPr>
              <w:pStyle w:val="QRDEnTableText"/>
              <w:jc w:val="center"/>
              <w:rPr>
                <w:rFonts w:ascii="Arial" w:eastAsia="SimSun" w:hAnsi="Arial"/>
                <w:sz w:val="20"/>
              </w:rPr>
            </w:pPr>
            <w:r w:rsidRPr="008C7BF7">
              <w:rPr>
                <w:sz w:val="20"/>
              </w:rPr>
              <w:t>13.5</w:t>
            </w:r>
          </w:p>
        </w:tc>
      </w:tr>
      <w:tr w:rsidR="00B87822" w:rsidRPr="008C7BF7" w14:paraId="3810ED12" w14:textId="77777777" w:rsidTr="000F5997">
        <w:tc>
          <w:tcPr>
            <w:tcW w:w="2803" w:type="dxa"/>
            <w:tcBorders>
              <w:top w:val="nil"/>
              <w:left w:val="nil"/>
              <w:bottom w:val="single" w:sz="4" w:space="0" w:color="auto"/>
              <w:right w:val="single" w:sz="6" w:space="0" w:color="000000"/>
            </w:tcBorders>
          </w:tcPr>
          <w:p w14:paraId="18B47A03" w14:textId="77548676" w:rsidR="004F3B3D" w:rsidRPr="008C7BF7" w:rsidRDefault="00742079" w:rsidP="00694A38">
            <w:pPr>
              <w:pStyle w:val="QRDEnTableText"/>
              <w:spacing w:line="280" w:lineRule="atLeast"/>
              <w:rPr>
                <w:sz w:val="20"/>
              </w:rPr>
            </w:pPr>
            <w:r w:rsidRPr="008C7BF7">
              <w:rPr>
                <w:sz w:val="20"/>
              </w:rPr>
              <w:t xml:space="preserve">Hazard </w:t>
            </w:r>
            <w:r w:rsidR="00917D11" w:rsidRPr="008C7BF7">
              <w:rPr>
                <w:sz w:val="20"/>
              </w:rPr>
              <w:t xml:space="preserve">ratio </w:t>
            </w:r>
            <w:r w:rsidRPr="008C7BF7">
              <w:rPr>
                <w:sz w:val="20"/>
              </w:rPr>
              <w:t>(95% CI)4</w:t>
            </w:r>
          </w:p>
        </w:tc>
        <w:tc>
          <w:tcPr>
            <w:tcW w:w="1989" w:type="dxa"/>
            <w:tcBorders>
              <w:top w:val="nil"/>
              <w:left w:val="single" w:sz="6" w:space="0" w:color="000000"/>
              <w:bottom w:val="single" w:sz="4" w:space="0" w:color="auto"/>
              <w:right w:val="single" w:sz="6" w:space="0" w:color="000000"/>
            </w:tcBorders>
            <w:vAlign w:val="center"/>
          </w:tcPr>
          <w:p w14:paraId="5EB989CC" w14:textId="77777777" w:rsidR="004F3B3D" w:rsidRPr="008C7BF7" w:rsidRDefault="004F3B3D" w:rsidP="00E05799">
            <w:pPr>
              <w:pStyle w:val="QRDEnTableText"/>
              <w:jc w:val="center"/>
              <w:rPr>
                <w:rFonts w:ascii="Arial" w:eastAsia="SimSun" w:hAnsi="Arial"/>
                <w:sz w:val="20"/>
              </w:rPr>
            </w:pPr>
          </w:p>
        </w:tc>
        <w:tc>
          <w:tcPr>
            <w:tcW w:w="2113" w:type="dxa"/>
            <w:tcBorders>
              <w:top w:val="nil"/>
              <w:left w:val="single" w:sz="6" w:space="0" w:color="000000"/>
              <w:bottom w:val="single" w:sz="4" w:space="0" w:color="auto"/>
              <w:right w:val="nil"/>
            </w:tcBorders>
            <w:vAlign w:val="center"/>
          </w:tcPr>
          <w:p w14:paraId="0EE8469B" w14:textId="77777777" w:rsidR="004F3B3D" w:rsidRPr="008C7BF7" w:rsidRDefault="00742079" w:rsidP="00E05799">
            <w:pPr>
              <w:pStyle w:val="QRDEnTableText"/>
              <w:jc w:val="center"/>
              <w:rPr>
                <w:rFonts w:eastAsia="SimSun"/>
                <w:sz w:val="20"/>
              </w:rPr>
            </w:pPr>
            <w:r w:rsidRPr="008C7BF7">
              <w:rPr>
                <w:sz w:val="20"/>
              </w:rPr>
              <w:t xml:space="preserve">0.74 </w:t>
            </w:r>
          </w:p>
          <w:p w14:paraId="7FE96692" w14:textId="77777777" w:rsidR="004F3B3D" w:rsidRPr="008C7BF7" w:rsidRDefault="00742079" w:rsidP="00E05799">
            <w:pPr>
              <w:pStyle w:val="QRDEnTableText"/>
              <w:jc w:val="center"/>
              <w:rPr>
                <w:rFonts w:ascii="Arial" w:eastAsia="SimSun" w:hAnsi="Arial"/>
                <w:sz w:val="20"/>
              </w:rPr>
            </w:pPr>
            <w:r w:rsidRPr="008C7BF7">
              <w:rPr>
                <w:sz w:val="20"/>
              </w:rPr>
              <w:t>(0.55, 1.01)</w:t>
            </w:r>
          </w:p>
        </w:tc>
      </w:tr>
    </w:tbl>
    <w:p w14:paraId="7C639318" w14:textId="77777777" w:rsidR="004F3B3D" w:rsidRPr="008C7BF7" w:rsidRDefault="00742079" w:rsidP="00694A38">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1</w:t>
      </w:r>
      <w:r w:rsidRPr="008C7BF7">
        <w:rPr>
          <w:rFonts w:ascii="Times New Roman" w:hAnsi="Times New Roman"/>
          <w:b/>
          <w:vertAlign w:val="superscript"/>
          <w:lang w:eastAsia="ja-JP"/>
        </w:rPr>
        <w:t xml:space="preserve"> </w:t>
      </w:r>
      <w:r w:rsidRPr="008C7BF7">
        <w:rPr>
          <w:rFonts w:ascii="Times New Roman" w:hAnsi="Times New Roman"/>
          <w:lang w:eastAsia="ja-JP"/>
        </w:rPr>
        <w:t>Investigator assessed PFS analysis with data cut-off date of 30 November 2010.</w:t>
      </w:r>
    </w:p>
    <w:p w14:paraId="130EEB78" w14:textId="77777777" w:rsidR="004F3B3D" w:rsidRPr="008C7BF7" w:rsidRDefault="00742079" w:rsidP="00694A38">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2 </w:t>
      </w:r>
      <w:r w:rsidRPr="008C7BF7">
        <w:rPr>
          <w:rFonts w:ascii="Times New Roman" w:hAnsi="Times New Roman"/>
          <w:lang w:eastAsia="ja-JP"/>
        </w:rPr>
        <w:t>With or without gross residual disease.</w:t>
      </w:r>
    </w:p>
    <w:p w14:paraId="3E6C15DD" w14:textId="00B76457" w:rsidR="004F3B3D" w:rsidRPr="008C7BF7" w:rsidRDefault="00742079" w:rsidP="00694A38">
      <w:pPr>
        <w:pStyle w:val="TabFigFooter"/>
        <w:spacing w:before="0" w:line="240" w:lineRule="auto"/>
        <w:ind w:left="0" w:firstLine="0"/>
        <w:rPr>
          <w:rFonts w:ascii="Times New Roman" w:hAnsi="Times New Roman"/>
          <w:lang w:eastAsia="ja-JP"/>
        </w:rPr>
      </w:pPr>
      <w:r w:rsidRPr="008C7BF7">
        <w:rPr>
          <w:rFonts w:ascii="Times New Roman" w:hAnsi="Times New Roman"/>
          <w:vertAlign w:val="superscript"/>
          <w:lang w:eastAsia="ja-JP"/>
        </w:rPr>
        <w:t>3 </w:t>
      </w:r>
      <w:r w:rsidRPr="008C7BF7">
        <w:rPr>
          <w:rFonts w:ascii="Times New Roman" w:hAnsi="Times New Roman"/>
          <w:lang w:eastAsia="ja-JP"/>
        </w:rPr>
        <w:t xml:space="preserve">5.8% of the overall randomised patient population had </w:t>
      </w:r>
      <w:r w:rsidR="00F91350" w:rsidRPr="008C7BF7">
        <w:rPr>
          <w:rFonts w:ascii="Times New Roman" w:hAnsi="Times New Roman"/>
          <w:lang w:eastAsia="ja-JP"/>
        </w:rPr>
        <w:t xml:space="preserve">stage </w:t>
      </w:r>
      <w:r w:rsidRPr="008C7BF7">
        <w:rPr>
          <w:rFonts w:ascii="Times New Roman" w:hAnsi="Times New Roman"/>
          <w:lang w:eastAsia="ja-JP"/>
        </w:rPr>
        <w:t>IIIB disease.</w:t>
      </w:r>
    </w:p>
    <w:p w14:paraId="34E5FF9C" w14:textId="4CA8751B" w:rsidR="004F3B3D" w:rsidRPr="008C7BF7" w:rsidRDefault="00742079" w:rsidP="00694A38">
      <w:pPr>
        <w:pStyle w:val="TabFigFooter"/>
        <w:spacing w:before="0" w:line="240" w:lineRule="auto"/>
        <w:ind w:left="0" w:firstLine="0"/>
        <w:rPr>
          <w:color w:val="000000"/>
          <w:lang w:eastAsia="ja-JP"/>
        </w:rPr>
      </w:pPr>
      <w:r w:rsidRPr="008C7BF7">
        <w:rPr>
          <w:rFonts w:ascii="Times New Roman" w:hAnsi="Times New Roman"/>
          <w:vertAlign w:val="superscript"/>
          <w:lang w:eastAsia="ja-JP"/>
        </w:rPr>
        <w:t>4 </w:t>
      </w:r>
      <w:r w:rsidRPr="008C7BF7">
        <w:rPr>
          <w:rFonts w:ascii="Times New Roman" w:hAnsi="Times New Roman"/>
          <w:lang w:eastAsia="ja-JP"/>
        </w:rPr>
        <w:t>Relative to the control arm.</w:t>
      </w:r>
    </w:p>
    <w:p w14:paraId="4F3C4B21" w14:textId="768BCD06" w:rsidR="0034630B" w:rsidRPr="008C7BF7" w:rsidRDefault="0034630B" w:rsidP="0034630B">
      <w:pPr>
        <w:pStyle w:val="QRDEnBodyText"/>
      </w:pPr>
    </w:p>
    <w:p w14:paraId="6B0317CE" w14:textId="77777777" w:rsidR="0034630B" w:rsidRPr="008C7BF7" w:rsidRDefault="00742079" w:rsidP="0034630B">
      <w:pPr>
        <w:pStyle w:val="QRDHeading4"/>
        <w:rPr>
          <w:i w:val="0"/>
        </w:rPr>
      </w:pPr>
      <w:r w:rsidRPr="008C7BF7">
        <w:t>Recurrent ovarian cancer</w:t>
      </w:r>
    </w:p>
    <w:p w14:paraId="07848BFB" w14:textId="77777777" w:rsidR="0034630B" w:rsidRPr="008C7BF7" w:rsidRDefault="0034630B" w:rsidP="0034630B">
      <w:pPr>
        <w:pStyle w:val="QRDEnBodyText"/>
      </w:pPr>
    </w:p>
    <w:p w14:paraId="12E6F6C8" w14:textId="77777777" w:rsidR="004F3B3D" w:rsidRPr="008C7BF7" w:rsidRDefault="00742079" w:rsidP="0034630B">
      <w:pPr>
        <w:pStyle w:val="QRDEnBodyText"/>
        <w:rPr>
          <w:rFonts w:eastAsia="PMingLiU"/>
        </w:rPr>
      </w:pPr>
      <w:r w:rsidRPr="008C7BF7">
        <w:rPr>
          <w:rFonts w:eastAsia="PMingLiU"/>
        </w:rPr>
        <w:t>The safety and efficacy of Avastin in the treatment of recurrent epithelial ovarian, fallopian tube or primary peritoneal cancer was studied in three phase III trials (AVF4095g , MO22224 and GOG-0213) with different patient populations and chemotherapy regimens.</w:t>
      </w:r>
    </w:p>
    <w:p w14:paraId="41960915" w14:textId="77777777" w:rsidR="004F3B3D" w:rsidRPr="008C7BF7" w:rsidRDefault="004F3B3D" w:rsidP="0034630B">
      <w:pPr>
        <w:pStyle w:val="QRDEnBodyText"/>
        <w:rPr>
          <w:rFonts w:eastAsia="PMingLiU"/>
        </w:rPr>
      </w:pPr>
    </w:p>
    <w:p w14:paraId="33E74DD6" w14:textId="169120AB" w:rsidR="004F3B3D" w:rsidRPr="008C7BF7" w:rsidRDefault="00742079" w:rsidP="00AF7221">
      <w:pPr>
        <w:pStyle w:val="QRDEnBullets"/>
        <w:numPr>
          <w:ilvl w:val="1"/>
          <w:numId w:val="23"/>
        </w:numPr>
        <w:ind w:left="567" w:hanging="567"/>
      </w:pPr>
      <w:r w:rsidRPr="008C7BF7">
        <w:t>AVF4095g evaluated the efficacy and safety of bevacizumab in combination with carboplatin and gemcitabine, followed by bevacizumab as a single agent in patients with platinum-sensitive recurrent epithelial ovarian, fallopian tube or primary peritoneal cancer.</w:t>
      </w:r>
    </w:p>
    <w:p w14:paraId="4BA1D119" w14:textId="589F0967" w:rsidR="004F3B3D" w:rsidRPr="008C7BF7" w:rsidRDefault="00742079" w:rsidP="00AF7221">
      <w:pPr>
        <w:pStyle w:val="QRDEnBullets"/>
        <w:numPr>
          <w:ilvl w:val="1"/>
          <w:numId w:val="23"/>
        </w:numPr>
        <w:ind w:left="567" w:hanging="567"/>
        <w:rPr>
          <w:szCs w:val="22"/>
        </w:rPr>
      </w:pPr>
      <w:r w:rsidRPr="008C7BF7">
        <w:rPr>
          <w:szCs w:val="22"/>
        </w:rPr>
        <w:t>GOG-0213 evaluated the efficacy and safety of bevacizumab in combination with carboplatin and paclitaxel, followed by bevacizumab as a single agent in patients with platinum-sensitive recurrent epithelial ovarian, fallopian tube or primary peritoneal cancer.</w:t>
      </w:r>
    </w:p>
    <w:p w14:paraId="4E946C60" w14:textId="68388C1F" w:rsidR="004F3B3D" w:rsidRPr="008C7BF7" w:rsidRDefault="00742079" w:rsidP="00AF7221">
      <w:pPr>
        <w:pStyle w:val="QRDEnBullets"/>
        <w:numPr>
          <w:ilvl w:val="1"/>
          <w:numId w:val="23"/>
        </w:numPr>
        <w:ind w:left="567" w:hanging="567"/>
        <w:rPr>
          <w:i/>
        </w:rPr>
      </w:pPr>
      <w:r w:rsidRPr="008C7BF7">
        <w:rPr>
          <w:szCs w:val="22"/>
        </w:rPr>
        <w:t xml:space="preserve">MO22224 evaluated the efficacy and safety of bevacizumab in combination with paclitaxel, topotecan, or pegylated liposomal doxorubicin in patients with platinum-resistant recurrent </w:t>
      </w:r>
      <w:r w:rsidRPr="008C7BF7">
        <w:t>epithelial ovarian, fallopian tube or primary peritoneal cancer</w:t>
      </w:r>
      <w:r w:rsidRPr="008C7BF7">
        <w:rPr>
          <w:szCs w:val="22"/>
        </w:rPr>
        <w:t>.</w:t>
      </w:r>
    </w:p>
    <w:p w14:paraId="1094640F" w14:textId="2F0E7E7C" w:rsidR="0034630B" w:rsidRPr="008C7BF7" w:rsidRDefault="0034630B" w:rsidP="00E05799">
      <w:pPr>
        <w:pStyle w:val="QRDEnBodyText"/>
      </w:pPr>
    </w:p>
    <w:p w14:paraId="6B591C10" w14:textId="7A4D9027" w:rsidR="0034630B" w:rsidRPr="008C7BF7" w:rsidRDefault="00742079" w:rsidP="0034630B">
      <w:pPr>
        <w:pStyle w:val="QRDHeading4"/>
      </w:pPr>
      <w:r w:rsidRPr="008C7BF7">
        <w:t>AVF4095g</w:t>
      </w:r>
    </w:p>
    <w:p w14:paraId="05BF5068" w14:textId="77777777" w:rsidR="004F3B3D" w:rsidRPr="008C7BF7" w:rsidRDefault="00742079" w:rsidP="0034630B">
      <w:pPr>
        <w:pStyle w:val="QRDEnBodyText"/>
      </w:pPr>
      <w:r w:rsidRPr="008C7BF7">
        <w:t xml:space="preserve">The safety and efficacy of Avastin in the treatment of patients with platinum-sensitive, recurrent epithelial ovarian, fallopian tube or primary peritoneal cancer, who have not received prior chemotherapy in the recurrent setting or prior bevacizumab treatment, was studied in a phase III randomised, double-blind, placebo-controlled trial (AVF4095g). The study compared the effect of adding Avastin to carboplatin and gemcitabine chemotherapy and continuing Avastin as a single agent to progression, to carboplatin and gemcitabine alone. </w:t>
      </w:r>
    </w:p>
    <w:p w14:paraId="177C5284" w14:textId="77777777" w:rsidR="004F3B3D" w:rsidRPr="008C7BF7" w:rsidRDefault="004F3B3D" w:rsidP="0034630B">
      <w:pPr>
        <w:pStyle w:val="QRDEnBodyText"/>
      </w:pPr>
    </w:p>
    <w:p w14:paraId="1776564A" w14:textId="5C645F5F" w:rsidR="004F3B3D" w:rsidRPr="008C7BF7" w:rsidRDefault="00742079" w:rsidP="0034630B">
      <w:pPr>
        <w:pStyle w:val="QRDEnBodyText"/>
      </w:pPr>
      <w:r w:rsidRPr="008C7BF7">
        <w:t>Only patients with histologically documented ovarian, primary peritoneal, or fallopian tube carcinoma that had recurred &gt;</w:t>
      </w:r>
      <w:r w:rsidRPr="008C7BF7">
        <w:rPr>
          <w:color w:val="000000"/>
        </w:rPr>
        <w:t> </w:t>
      </w:r>
      <w:r w:rsidRPr="008C7BF7">
        <w:t>6</w:t>
      </w:r>
      <w:r w:rsidR="005E3723" w:rsidRPr="008C7BF7">
        <w:t> </w:t>
      </w:r>
      <w:r w:rsidRPr="008C7BF7">
        <w:t>months after platinum-based chemotherapy and who had not received chemotherapy in the recurrent setting and who have not received prior therapy with bevacizumab or other VEGF inhibitors or VEGF receptor–targeted agents were included in the study.</w:t>
      </w:r>
    </w:p>
    <w:p w14:paraId="31D92189" w14:textId="77777777" w:rsidR="004F3B3D" w:rsidRPr="008C7BF7" w:rsidRDefault="004F3B3D" w:rsidP="0034630B">
      <w:pPr>
        <w:pStyle w:val="QRDEnBodyText"/>
      </w:pPr>
    </w:p>
    <w:p w14:paraId="71E857A3" w14:textId="11AB9EC0" w:rsidR="004F3B3D" w:rsidRPr="008C7BF7" w:rsidRDefault="00742079" w:rsidP="0034630B">
      <w:pPr>
        <w:pStyle w:val="QRDEnBodyText"/>
      </w:pPr>
      <w:r w:rsidRPr="008C7BF7">
        <w:t>A total of 484</w:t>
      </w:r>
      <w:r w:rsidR="003250F2" w:rsidRPr="008C7BF7">
        <w:t> </w:t>
      </w:r>
      <w:r w:rsidRPr="008C7BF7">
        <w:t>patients with measurable disease were randomised 1:1 to either:</w:t>
      </w:r>
    </w:p>
    <w:p w14:paraId="7977045E" w14:textId="48FA1908" w:rsidR="004F3B3D" w:rsidRPr="008C7BF7" w:rsidRDefault="00742079" w:rsidP="00AF7221">
      <w:pPr>
        <w:pStyle w:val="QRDEnBullets"/>
        <w:numPr>
          <w:ilvl w:val="0"/>
          <w:numId w:val="5"/>
        </w:numPr>
        <w:ind w:left="567" w:hanging="567"/>
      </w:pPr>
      <w:r w:rsidRPr="008C7BF7">
        <w:t>Carboplatin (AUC4, Day 1) and gemcitabine (1000 mg/m</w:t>
      </w:r>
      <w:r w:rsidRPr="008C7BF7">
        <w:rPr>
          <w:vertAlign w:val="superscript"/>
        </w:rPr>
        <w:t>2</w:t>
      </w:r>
      <w:r w:rsidRPr="008C7BF7">
        <w:t xml:space="preserve"> on Days 1 and 8) and concurrent placebo every 3</w:t>
      </w:r>
      <w:r w:rsidR="005E3723" w:rsidRPr="008C7BF7">
        <w:t> </w:t>
      </w:r>
      <w:r w:rsidRPr="008C7BF7">
        <w:t>weeks for 6 and up to 10 cycles followed by placebo (every 3</w:t>
      </w:r>
      <w:r w:rsidR="005E3723" w:rsidRPr="008C7BF7">
        <w:t> </w:t>
      </w:r>
      <w:r w:rsidRPr="008C7BF7">
        <w:t xml:space="preserve">weeks) alone until disease progression or unacceptable toxicity </w:t>
      </w:r>
    </w:p>
    <w:p w14:paraId="65EF8999" w14:textId="57127D5B" w:rsidR="004F3B3D" w:rsidRPr="008C7BF7" w:rsidRDefault="00742079" w:rsidP="00AF7221">
      <w:pPr>
        <w:pStyle w:val="QRDEnBullets"/>
        <w:numPr>
          <w:ilvl w:val="0"/>
          <w:numId w:val="5"/>
        </w:numPr>
        <w:ind w:left="567" w:hanging="567"/>
      </w:pPr>
      <w:r w:rsidRPr="008C7BF7">
        <w:t>Carboplatin (AUC4, Day 1) and gemcitabine (1000 mg/m</w:t>
      </w:r>
      <w:r w:rsidRPr="008C7BF7">
        <w:rPr>
          <w:vertAlign w:val="superscript"/>
        </w:rPr>
        <w:t>2</w:t>
      </w:r>
      <w:r w:rsidRPr="008C7BF7">
        <w:t xml:space="preserve"> on Days 1 and 8) and concurrent Avastin (15 mg/kg Day 1) every 3</w:t>
      </w:r>
      <w:r w:rsidR="005E3723" w:rsidRPr="008C7BF7">
        <w:t> </w:t>
      </w:r>
      <w:r w:rsidRPr="008C7BF7">
        <w:t>weeks for 6 and up to 10 cycles followed by Avastin (15 mg/kg every 3</w:t>
      </w:r>
      <w:r w:rsidR="005E3723" w:rsidRPr="008C7BF7">
        <w:t> </w:t>
      </w:r>
      <w:r w:rsidRPr="008C7BF7">
        <w:t xml:space="preserve">weeks) alone until disease progression or unacceptable toxicity </w:t>
      </w:r>
    </w:p>
    <w:p w14:paraId="317EB1BD" w14:textId="77777777" w:rsidR="004F3B3D" w:rsidRPr="008C7BF7" w:rsidRDefault="004F3B3D" w:rsidP="0034630B">
      <w:pPr>
        <w:pStyle w:val="QRDEnBodyText"/>
      </w:pPr>
    </w:p>
    <w:p w14:paraId="35F009D0" w14:textId="46D5070B" w:rsidR="004F3B3D" w:rsidRPr="008C7BF7" w:rsidRDefault="00742079" w:rsidP="0034630B">
      <w:pPr>
        <w:pStyle w:val="QRDEnBodyText"/>
      </w:pPr>
      <w:r w:rsidRPr="008C7BF7">
        <w:t>The primary endpoint was progression-free survival based on investigator assessment using modified RECIST 1.0. Additional endpoints included objective response, duration of response, overall survival and safety. An independent review of the primary endpoint was also conducted.</w:t>
      </w:r>
    </w:p>
    <w:p w14:paraId="2554B7D0" w14:textId="54B53592" w:rsidR="003E71DA" w:rsidRPr="008C7BF7" w:rsidRDefault="003E71DA" w:rsidP="00A03389">
      <w:pPr>
        <w:pStyle w:val="QRDEnBodyText"/>
      </w:pPr>
    </w:p>
    <w:p w14:paraId="37E38FBF" w14:textId="77777777" w:rsidR="004F3B3D" w:rsidRPr="008C7BF7" w:rsidRDefault="00742079" w:rsidP="0034630B">
      <w:pPr>
        <w:pStyle w:val="QRDEnBodyText"/>
      </w:pPr>
      <w:r w:rsidRPr="008C7BF7">
        <w:t>The results of this study are summarised in Table 20.</w:t>
      </w:r>
    </w:p>
    <w:p w14:paraId="300E5274" w14:textId="77777777" w:rsidR="004F3B3D" w:rsidRPr="008C7BF7" w:rsidRDefault="004F3B3D" w:rsidP="0034630B">
      <w:pPr>
        <w:pStyle w:val="QRDEnBodyText"/>
      </w:pPr>
    </w:p>
    <w:p w14:paraId="307DEB3B" w14:textId="77777777" w:rsidR="004F3B3D" w:rsidRPr="008C7BF7" w:rsidRDefault="00742079" w:rsidP="00170726">
      <w:pPr>
        <w:pStyle w:val="TableTitle"/>
        <w:spacing w:before="0" w:after="0" w:line="240" w:lineRule="auto"/>
        <w:ind w:left="0" w:firstLine="0"/>
        <w:rPr>
          <w:lang w:eastAsia="ja-JP"/>
        </w:rPr>
      </w:pPr>
      <w:r w:rsidRPr="008C7BF7">
        <w:rPr>
          <w:lang w:eastAsia="ja-JP"/>
        </w:rPr>
        <w:t>Table 20</w:t>
      </w:r>
      <w:r w:rsidRPr="008C7BF7">
        <w:rPr>
          <w:lang w:eastAsia="ja-JP"/>
        </w:rPr>
        <w:tab/>
        <w:t>Efficacy results from study AVF4095g</w:t>
      </w:r>
    </w:p>
    <w:p w14:paraId="69B60E06" w14:textId="77777777" w:rsidR="004F3B3D" w:rsidRPr="008C7BF7" w:rsidRDefault="004F3B3D" w:rsidP="0034630B">
      <w:pPr>
        <w:pStyle w:val="QRDEnBodyText"/>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1644"/>
        <w:gridCol w:w="1840"/>
        <w:gridCol w:w="352"/>
        <w:gridCol w:w="1167"/>
        <w:gridCol w:w="69"/>
        <w:gridCol w:w="1715"/>
      </w:tblGrid>
      <w:tr w:rsidR="00B87822" w:rsidRPr="008C7BF7" w14:paraId="55C4991D" w14:textId="77777777" w:rsidTr="000F5997">
        <w:trPr>
          <w:cantSplit/>
          <w:trHeight w:val="22"/>
        </w:trPr>
        <w:tc>
          <w:tcPr>
            <w:tcW w:w="5000" w:type="pct"/>
            <w:gridSpan w:val="7"/>
          </w:tcPr>
          <w:p w14:paraId="0844E2FC" w14:textId="77777777" w:rsidR="004F3B3D" w:rsidRPr="008C7BF7" w:rsidRDefault="00742079" w:rsidP="00331A45">
            <w:pPr>
              <w:pStyle w:val="QRDEnTableText"/>
              <w:rPr>
                <w:szCs w:val="22"/>
              </w:rPr>
            </w:pPr>
            <w:r w:rsidRPr="008C7BF7">
              <w:rPr>
                <w:szCs w:val="22"/>
              </w:rPr>
              <w:t>Progression-free survival</w:t>
            </w:r>
          </w:p>
        </w:tc>
      </w:tr>
      <w:tr w:rsidR="00B87822" w:rsidRPr="008C7BF7" w14:paraId="3BC5DA52" w14:textId="77777777" w:rsidTr="000F5997">
        <w:trPr>
          <w:cantSplit/>
          <w:trHeight w:val="22"/>
        </w:trPr>
        <w:tc>
          <w:tcPr>
            <w:tcW w:w="1256" w:type="pct"/>
          </w:tcPr>
          <w:p w14:paraId="7232D6E2" w14:textId="77777777" w:rsidR="004F3B3D" w:rsidRPr="008C7BF7" w:rsidRDefault="004F3B3D" w:rsidP="00331A45">
            <w:pPr>
              <w:pStyle w:val="QRDEnTableText"/>
              <w:rPr>
                <w:szCs w:val="22"/>
              </w:rPr>
            </w:pPr>
          </w:p>
        </w:tc>
        <w:tc>
          <w:tcPr>
            <w:tcW w:w="1922" w:type="pct"/>
            <w:gridSpan w:val="2"/>
          </w:tcPr>
          <w:p w14:paraId="236A84C7" w14:textId="77777777" w:rsidR="004F3B3D" w:rsidRPr="008C7BF7" w:rsidRDefault="00742079" w:rsidP="002A599E">
            <w:pPr>
              <w:pStyle w:val="QRDEnTableText"/>
              <w:jc w:val="center"/>
              <w:rPr>
                <w:szCs w:val="22"/>
              </w:rPr>
            </w:pPr>
            <w:r w:rsidRPr="008C7BF7">
              <w:rPr>
                <w:szCs w:val="22"/>
              </w:rPr>
              <w:t>Investigator Assessment</w:t>
            </w:r>
          </w:p>
        </w:tc>
        <w:tc>
          <w:tcPr>
            <w:tcW w:w="1822" w:type="pct"/>
            <w:gridSpan w:val="4"/>
          </w:tcPr>
          <w:p w14:paraId="487496B1" w14:textId="77777777" w:rsidR="004F3B3D" w:rsidRPr="008C7BF7" w:rsidRDefault="00742079" w:rsidP="002A599E">
            <w:pPr>
              <w:pStyle w:val="QRDEnTableText"/>
              <w:jc w:val="center"/>
              <w:rPr>
                <w:szCs w:val="22"/>
              </w:rPr>
            </w:pPr>
            <w:r w:rsidRPr="008C7BF7">
              <w:rPr>
                <w:szCs w:val="22"/>
              </w:rPr>
              <w:t>IRC Assessment</w:t>
            </w:r>
          </w:p>
        </w:tc>
      </w:tr>
      <w:tr w:rsidR="00B87822" w:rsidRPr="008C7BF7" w14:paraId="62AFC035" w14:textId="77777777" w:rsidTr="000F5997">
        <w:trPr>
          <w:cantSplit/>
          <w:trHeight w:val="22"/>
        </w:trPr>
        <w:tc>
          <w:tcPr>
            <w:tcW w:w="1256" w:type="pct"/>
          </w:tcPr>
          <w:p w14:paraId="30554359" w14:textId="77777777" w:rsidR="004F3B3D" w:rsidRPr="008C7BF7" w:rsidRDefault="004F3B3D" w:rsidP="00331A45">
            <w:pPr>
              <w:pStyle w:val="QRDEnTableText"/>
              <w:rPr>
                <w:szCs w:val="22"/>
              </w:rPr>
            </w:pPr>
          </w:p>
        </w:tc>
        <w:tc>
          <w:tcPr>
            <w:tcW w:w="907" w:type="pct"/>
          </w:tcPr>
          <w:p w14:paraId="520572B7" w14:textId="7B60019E" w:rsidR="004F3B3D" w:rsidRPr="008C7BF7" w:rsidRDefault="00742079" w:rsidP="002A599E">
            <w:pPr>
              <w:pStyle w:val="QRDEnTableText"/>
              <w:jc w:val="center"/>
              <w:rPr>
                <w:szCs w:val="22"/>
              </w:rPr>
            </w:pPr>
            <w:r w:rsidRPr="008C7BF7">
              <w:rPr>
                <w:szCs w:val="22"/>
              </w:rPr>
              <w:t>Placebo</w:t>
            </w:r>
            <w:r w:rsidR="00BD7730" w:rsidRPr="008C7BF7">
              <w:rPr>
                <w:szCs w:val="22"/>
              </w:rPr>
              <w:t> </w:t>
            </w:r>
            <w:r w:rsidRPr="008C7BF7">
              <w:rPr>
                <w:szCs w:val="22"/>
              </w:rPr>
              <w:t>+</w:t>
            </w:r>
            <w:r w:rsidR="00BD7730" w:rsidRPr="008C7BF7">
              <w:rPr>
                <w:szCs w:val="22"/>
              </w:rPr>
              <w:t> </w:t>
            </w:r>
            <w:r w:rsidRPr="008C7BF7">
              <w:rPr>
                <w:szCs w:val="22"/>
              </w:rPr>
              <w:t xml:space="preserve">C/G </w:t>
            </w:r>
          </w:p>
          <w:p w14:paraId="360EB7F7" w14:textId="54B2F41B"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c>
          <w:tcPr>
            <w:tcW w:w="1015" w:type="pct"/>
          </w:tcPr>
          <w:p w14:paraId="6DB43E44" w14:textId="6739E801" w:rsidR="004F3B3D" w:rsidRPr="008C7BF7" w:rsidRDefault="00742079" w:rsidP="002A599E">
            <w:pPr>
              <w:pStyle w:val="QRDEnTableText"/>
              <w:jc w:val="center"/>
              <w:rPr>
                <w:szCs w:val="22"/>
              </w:rPr>
            </w:pPr>
            <w:r w:rsidRPr="008C7BF7">
              <w:rPr>
                <w:szCs w:val="22"/>
              </w:rPr>
              <w:t>Avastin</w:t>
            </w:r>
            <w:r w:rsidR="00BD7730" w:rsidRPr="008C7BF7">
              <w:rPr>
                <w:szCs w:val="22"/>
              </w:rPr>
              <w:t> </w:t>
            </w:r>
            <w:r w:rsidRPr="008C7BF7">
              <w:rPr>
                <w:szCs w:val="22"/>
              </w:rPr>
              <w:t>+</w:t>
            </w:r>
            <w:r w:rsidR="00BD7730" w:rsidRPr="008C7BF7">
              <w:rPr>
                <w:szCs w:val="22"/>
              </w:rPr>
              <w:t> </w:t>
            </w:r>
            <w:r w:rsidRPr="008C7BF7">
              <w:rPr>
                <w:szCs w:val="22"/>
              </w:rPr>
              <w:t xml:space="preserve">C/G </w:t>
            </w:r>
          </w:p>
          <w:p w14:paraId="36C5B81B" w14:textId="665491F0"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c>
          <w:tcPr>
            <w:tcW w:w="838" w:type="pct"/>
            <w:gridSpan w:val="2"/>
          </w:tcPr>
          <w:p w14:paraId="16EB346D" w14:textId="3386541E" w:rsidR="00BD7730" w:rsidRPr="008C7BF7" w:rsidRDefault="00742079" w:rsidP="002A599E">
            <w:pPr>
              <w:pStyle w:val="QRDEnTableText"/>
              <w:jc w:val="center"/>
              <w:rPr>
                <w:szCs w:val="22"/>
              </w:rPr>
            </w:pPr>
            <w:r w:rsidRPr="008C7BF7">
              <w:rPr>
                <w:szCs w:val="22"/>
              </w:rPr>
              <w:t>Placebo + C/G</w:t>
            </w:r>
          </w:p>
          <w:p w14:paraId="5A34B1F5" w14:textId="4355D000"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c>
          <w:tcPr>
            <w:tcW w:w="984" w:type="pct"/>
            <w:gridSpan w:val="2"/>
          </w:tcPr>
          <w:p w14:paraId="329BEF27" w14:textId="3F7714DB" w:rsidR="004F3B3D" w:rsidRPr="008C7BF7" w:rsidRDefault="00742079" w:rsidP="002A599E">
            <w:pPr>
              <w:pStyle w:val="QRDEnTableText"/>
              <w:jc w:val="center"/>
              <w:rPr>
                <w:szCs w:val="22"/>
              </w:rPr>
            </w:pPr>
            <w:r w:rsidRPr="008C7BF7">
              <w:rPr>
                <w:szCs w:val="22"/>
              </w:rPr>
              <w:t>Avastin</w:t>
            </w:r>
            <w:r w:rsidR="00BD7730" w:rsidRPr="008C7BF7">
              <w:rPr>
                <w:szCs w:val="22"/>
              </w:rPr>
              <w:t> </w:t>
            </w:r>
            <w:r w:rsidRPr="008C7BF7">
              <w:rPr>
                <w:szCs w:val="22"/>
              </w:rPr>
              <w:t>+</w:t>
            </w:r>
            <w:r w:rsidR="00BD7730" w:rsidRPr="008C7BF7">
              <w:rPr>
                <w:szCs w:val="22"/>
              </w:rPr>
              <w:t> </w:t>
            </w:r>
            <w:r w:rsidRPr="008C7BF7">
              <w:rPr>
                <w:szCs w:val="22"/>
              </w:rPr>
              <w:t xml:space="preserve">C/G </w:t>
            </w:r>
          </w:p>
          <w:p w14:paraId="23327B45" w14:textId="07B38004"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r>
      <w:tr w:rsidR="00B87822" w:rsidRPr="008C7BF7" w14:paraId="23A9555D" w14:textId="77777777" w:rsidTr="000F5997">
        <w:trPr>
          <w:cantSplit/>
          <w:trHeight w:val="22"/>
        </w:trPr>
        <w:tc>
          <w:tcPr>
            <w:tcW w:w="1256" w:type="pct"/>
          </w:tcPr>
          <w:p w14:paraId="0B6DAFA9" w14:textId="77777777" w:rsidR="004F3B3D" w:rsidRPr="008C7BF7" w:rsidRDefault="00742079" w:rsidP="00331A45">
            <w:pPr>
              <w:pStyle w:val="QRDEnTableText"/>
              <w:rPr>
                <w:i/>
                <w:szCs w:val="22"/>
              </w:rPr>
            </w:pPr>
            <w:r w:rsidRPr="008C7BF7">
              <w:rPr>
                <w:i/>
                <w:szCs w:val="22"/>
              </w:rPr>
              <w:t>Not censored for NPT</w:t>
            </w:r>
          </w:p>
        </w:tc>
        <w:tc>
          <w:tcPr>
            <w:tcW w:w="3744" w:type="pct"/>
            <w:gridSpan w:val="6"/>
            <w:vAlign w:val="center"/>
          </w:tcPr>
          <w:p w14:paraId="09F8AA48" w14:textId="77777777" w:rsidR="004F3B3D" w:rsidRPr="008C7BF7" w:rsidRDefault="004F3B3D" w:rsidP="002A599E">
            <w:pPr>
              <w:pStyle w:val="QRDEnTableText"/>
              <w:jc w:val="center"/>
              <w:rPr>
                <w:szCs w:val="22"/>
              </w:rPr>
            </w:pPr>
          </w:p>
        </w:tc>
      </w:tr>
      <w:tr w:rsidR="00B87822" w:rsidRPr="008C7BF7" w14:paraId="3FB98BDC" w14:textId="77777777" w:rsidTr="000F5997">
        <w:trPr>
          <w:cantSplit/>
          <w:trHeight w:val="22"/>
        </w:trPr>
        <w:tc>
          <w:tcPr>
            <w:tcW w:w="1256" w:type="pct"/>
          </w:tcPr>
          <w:p w14:paraId="323C9605" w14:textId="77777777" w:rsidR="004F3B3D" w:rsidRPr="008C7BF7" w:rsidRDefault="00742079" w:rsidP="00331A45">
            <w:pPr>
              <w:pStyle w:val="QRDEnTableText"/>
              <w:rPr>
                <w:szCs w:val="22"/>
              </w:rPr>
            </w:pPr>
            <w:r w:rsidRPr="008C7BF7">
              <w:rPr>
                <w:szCs w:val="22"/>
              </w:rPr>
              <w:t>Median PFS (months)</w:t>
            </w:r>
          </w:p>
        </w:tc>
        <w:tc>
          <w:tcPr>
            <w:tcW w:w="907" w:type="pct"/>
            <w:vAlign w:val="center"/>
          </w:tcPr>
          <w:p w14:paraId="5954115C" w14:textId="77777777" w:rsidR="004F3B3D" w:rsidRPr="008C7BF7" w:rsidRDefault="00742079" w:rsidP="002A599E">
            <w:pPr>
              <w:pStyle w:val="QRDEnTableText"/>
              <w:jc w:val="center"/>
              <w:rPr>
                <w:szCs w:val="22"/>
              </w:rPr>
            </w:pPr>
            <w:r w:rsidRPr="008C7BF7">
              <w:rPr>
                <w:szCs w:val="22"/>
              </w:rPr>
              <w:t>8.4</w:t>
            </w:r>
          </w:p>
        </w:tc>
        <w:tc>
          <w:tcPr>
            <w:tcW w:w="1015" w:type="pct"/>
            <w:vAlign w:val="center"/>
          </w:tcPr>
          <w:p w14:paraId="092AE492" w14:textId="77777777" w:rsidR="004F3B3D" w:rsidRPr="008C7BF7" w:rsidRDefault="00742079" w:rsidP="002A599E">
            <w:pPr>
              <w:pStyle w:val="QRDEnTableText"/>
              <w:jc w:val="center"/>
              <w:rPr>
                <w:szCs w:val="22"/>
              </w:rPr>
            </w:pPr>
            <w:r w:rsidRPr="008C7BF7">
              <w:rPr>
                <w:szCs w:val="22"/>
              </w:rPr>
              <w:t>12.4</w:t>
            </w:r>
          </w:p>
        </w:tc>
        <w:tc>
          <w:tcPr>
            <w:tcW w:w="838" w:type="pct"/>
            <w:gridSpan w:val="2"/>
            <w:vAlign w:val="center"/>
          </w:tcPr>
          <w:p w14:paraId="4D8F68F7" w14:textId="77777777" w:rsidR="004F3B3D" w:rsidRPr="008C7BF7" w:rsidRDefault="00742079" w:rsidP="002A599E">
            <w:pPr>
              <w:pStyle w:val="QRDEnTableText"/>
              <w:jc w:val="center"/>
              <w:rPr>
                <w:szCs w:val="22"/>
              </w:rPr>
            </w:pPr>
            <w:r w:rsidRPr="008C7BF7">
              <w:rPr>
                <w:szCs w:val="22"/>
              </w:rPr>
              <w:t>8.6</w:t>
            </w:r>
          </w:p>
        </w:tc>
        <w:tc>
          <w:tcPr>
            <w:tcW w:w="984" w:type="pct"/>
            <w:gridSpan w:val="2"/>
            <w:vAlign w:val="center"/>
          </w:tcPr>
          <w:p w14:paraId="11BAA0DA" w14:textId="77777777" w:rsidR="004F3B3D" w:rsidRPr="008C7BF7" w:rsidRDefault="00742079" w:rsidP="002A599E">
            <w:pPr>
              <w:pStyle w:val="QRDEnTableText"/>
              <w:jc w:val="center"/>
              <w:rPr>
                <w:szCs w:val="22"/>
              </w:rPr>
            </w:pPr>
            <w:r w:rsidRPr="008C7BF7">
              <w:rPr>
                <w:szCs w:val="22"/>
              </w:rPr>
              <w:t>12.3</w:t>
            </w:r>
          </w:p>
        </w:tc>
      </w:tr>
      <w:tr w:rsidR="00B87822" w:rsidRPr="008C7BF7" w14:paraId="205289C6" w14:textId="77777777" w:rsidTr="000F5997">
        <w:trPr>
          <w:cantSplit/>
          <w:trHeight w:val="22"/>
        </w:trPr>
        <w:tc>
          <w:tcPr>
            <w:tcW w:w="1256" w:type="pct"/>
          </w:tcPr>
          <w:p w14:paraId="4C374765" w14:textId="77777777" w:rsidR="004F3B3D" w:rsidRPr="008C7BF7" w:rsidRDefault="00742079" w:rsidP="00331A45">
            <w:pPr>
              <w:pStyle w:val="QRDEnTableText"/>
              <w:rPr>
                <w:szCs w:val="22"/>
              </w:rPr>
            </w:pPr>
            <w:r w:rsidRPr="008C7BF7">
              <w:rPr>
                <w:szCs w:val="22"/>
              </w:rPr>
              <w:t xml:space="preserve">Hazard ratio </w:t>
            </w:r>
          </w:p>
          <w:p w14:paraId="7FBACAAD" w14:textId="77777777" w:rsidR="004F3B3D" w:rsidRPr="008C7BF7" w:rsidRDefault="00742079" w:rsidP="00331A45">
            <w:pPr>
              <w:pStyle w:val="QRDEnTableText"/>
              <w:rPr>
                <w:szCs w:val="22"/>
              </w:rPr>
            </w:pPr>
            <w:r w:rsidRPr="008C7BF7">
              <w:rPr>
                <w:szCs w:val="22"/>
              </w:rPr>
              <w:t>(95% CI)</w:t>
            </w:r>
          </w:p>
        </w:tc>
        <w:tc>
          <w:tcPr>
            <w:tcW w:w="1922" w:type="pct"/>
            <w:gridSpan w:val="2"/>
            <w:vAlign w:val="center"/>
          </w:tcPr>
          <w:p w14:paraId="3BFE38A6" w14:textId="77777777" w:rsidR="004F3B3D" w:rsidRPr="008C7BF7" w:rsidRDefault="00742079" w:rsidP="002A599E">
            <w:pPr>
              <w:pStyle w:val="QRDEnTableText"/>
              <w:jc w:val="center"/>
              <w:rPr>
                <w:szCs w:val="22"/>
              </w:rPr>
            </w:pPr>
            <w:r w:rsidRPr="008C7BF7">
              <w:rPr>
                <w:szCs w:val="22"/>
              </w:rPr>
              <w:t>0.524 [0.425, 0.645]</w:t>
            </w:r>
          </w:p>
        </w:tc>
        <w:tc>
          <w:tcPr>
            <w:tcW w:w="1822" w:type="pct"/>
            <w:gridSpan w:val="4"/>
            <w:vAlign w:val="center"/>
          </w:tcPr>
          <w:p w14:paraId="22CFFE11" w14:textId="77777777" w:rsidR="004F3B3D" w:rsidRPr="008C7BF7" w:rsidRDefault="00742079" w:rsidP="002A599E">
            <w:pPr>
              <w:pStyle w:val="QRDEnTableText"/>
              <w:jc w:val="center"/>
              <w:rPr>
                <w:szCs w:val="22"/>
              </w:rPr>
            </w:pPr>
            <w:r w:rsidRPr="008C7BF7">
              <w:rPr>
                <w:szCs w:val="22"/>
              </w:rPr>
              <w:t>0.480 [0.377, 0.613]</w:t>
            </w:r>
          </w:p>
        </w:tc>
      </w:tr>
      <w:tr w:rsidR="00B87822" w:rsidRPr="008C7BF7" w14:paraId="5467E255" w14:textId="77777777" w:rsidTr="000F5997">
        <w:trPr>
          <w:cantSplit/>
          <w:trHeight w:val="22"/>
        </w:trPr>
        <w:tc>
          <w:tcPr>
            <w:tcW w:w="1256" w:type="pct"/>
          </w:tcPr>
          <w:p w14:paraId="197C423B" w14:textId="77777777" w:rsidR="004F3B3D" w:rsidRPr="008C7BF7" w:rsidRDefault="00742079" w:rsidP="00331A45">
            <w:pPr>
              <w:pStyle w:val="QRDEnTableText"/>
              <w:rPr>
                <w:szCs w:val="22"/>
              </w:rPr>
            </w:pPr>
            <w:r w:rsidRPr="008C7BF7">
              <w:rPr>
                <w:szCs w:val="22"/>
              </w:rPr>
              <w:t>p –value</w:t>
            </w:r>
          </w:p>
        </w:tc>
        <w:tc>
          <w:tcPr>
            <w:tcW w:w="1922" w:type="pct"/>
            <w:gridSpan w:val="2"/>
            <w:vAlign w:val="center"/>
          </w:tcPr>
          <w:p w14:paraId="4F0587FB" w14:textId="5667F0D2" w:rsidR="004F3B3D" w:rsidRPr="008C7BF7" w:rsidRDefault="00742079" w:rsidP="002A599E">
            <w:pPr>
              <w:pStyle w:val="QRDEnTableText"/>
              <w:jc w:val="center"/>
              <w:rPr>
                <w:szCs w:val="22"/>
              </w:rPr>
            </w:pPr>
            <w:r w:rsidRPr="008C7BF7">
              <w:rPr>
                <w:szCs w:val="22"/>
              </w:rPr>
              <w:t>&lt;</w:t>
            </w:r>
            <w:r w:rsidR="00BD7730" w:rsidRPr="008C7BF7">
              <w:rPr>
                <w:szCs w:val="22"/>
              </w:rPr>
              <w:t> </w:t>
            </w:r>
            <w:r w:rsidRPr="008C7BF7">
              <w:rPr>
                <w:szCs w:val="22"/>
              </w:rPr>
              <w:t>0.0001</w:t>
            </w:r>
          </w:p>
        </w:tc>
        <w:tc>
          <w:tcPr>
            <w:tcW w:w="1822" w:type="pct"/>
            <w:gridSpan w:val="4"/>
            <w:vAlign w:val="center"/>
          </w:tcPr>
          <w:p w14:paraId="223E8B04" w14:textId="2D906C17" w:rsidR="004F3B3D" w:rsidRPr="008C7BF7" w:rsidRDefault="00742079" w:rsidP="002A599E">
            <w:pPr>
              <w:pStyle w:val="QRDEnTableText"/>
              <w:jc w:val="center"/>
              <w:rPr>
                <w:szCs w:val="22"/>
              </w:rPr>
            </w:pPr>
            <w:r w:rsidRPr="008C7BF7">
              <w:rPr>
                <w:szCs w:val="22"/>
              </w:rPr>
              <w:t>&lt;</w:t>
            </w:r>
            <w:r w:rsidR="00BD7730" w:rsidRPr="008C7BF7">
              <w:rPr>
                <w:szCs w:val="22"/>
              </w:rPr>
              <w:t> </w:t>
            </w:r>
            <w:r w:rsidRPr="008C7BF7">
              <w:rPr>
                <w:szCs w:val="22"/>
              </w:rPr>
              <w:t>0.0001</w:t>
            </w:r>
          </w:p>
        </w:tc>
      </w:tr>
      <w:tr w:rsidR="00B87822" w:rsidRPr="008C7BF7" w14:paraId="2AD1D3E1" w14:textId="77777777" w:rsidTr="000F5997">
        <w:trPr>
          <w:cantSplit/>
          <w:trHeight w:val="22"/>
        </w:trPr>
        <w:tc>
          <w:tcPr>
            <w:tcW w:w="1256" w:type="pct"/>
          </w:tcPr>
          <w:p w14:paraId="3062B477" w14:textId="77777777" w:rsidR="004F3B3D" w:rsidRPr="008C7BF7" w:rsidRDefault="00742079" w:rsidP="00331A45">
            <w:pPr>
              <w:pStyle w:val="QRDEnTableText"/>
              <w:rPr>
                <w:i/>
                <w:szCs w:val="22"/>
              </w:rPr>
            </w:pPr>
            <w:r w:rsidRPr="008C7BF7">
              <w:rPr>
                <w:i/>
                <w:szCs w:val="22"/>
              </w:rPr>
              <w:t>Censored for NPT</w:t>
            </w:r>
          </w:p>
        </w:tc>
        <w:tc>
          <w:tcPr>
            <w:tcW w:w="3744" w:type="pct"/>
            <w:gridSpan w:val="6"/>
            <w:vAlign w:val="center"/>
          </w:tcPr>
          <w:p w14:paraId="55B20E0C" w14:textId="77777777" w:rsidR="004F3B3D" w:rsidRPr="008C7BF7" w:rsidRDefault="004F3B3D" w:rsidP="002A599E">
            <w:pPr>
              <w:pStyle w:val="QRDEnTableText"/>
              <w:jc w:val="center"/>
              <w:rPr>
                <w:szCs w:val="22"/>
              </w:rPr>
            </w:pPr>
          </w:p>
        </w:tc>
      </w:tr>
      <w:tr w:rsidR="00B87822" w:rsidRPr="008C7BF7" w14:paraId="1B540A09" w14:textId="77777777" w:rsidTr="000F5997">
        <w:trPr>
          <w:cantSplit/>
          <w:trHeight w:val="22"/>
        </w:trPr>
        <w:tc>
          <w:tcPr>
            <w:tcW w:w="1256" w:type="pct"/>
          </w:tcPr>
          <w:p w14:paraId="4EBA1955" w14:textId="77777777" w:rsidR="004F3B3D" w:rsidRPr="008C7BF7" w:rsidRDefault="00742079" w:rsidP="00331A45">
            <w:pPr>
              <w:pStyle w:val="QRDEnTableText"/>
              <w:rPr>
                <w:szCs w:val="22"/>
              </w:rPr>
            </w:pPr>
            <w:r w:rsidRPr="008C7BF7">
              <w:rPr>
                <w:szCs w:val="22"/>
              </w:rPr>
              <w:t>Median PFS (months)</w:t>
            </w:r>
          </w:p>
        </w:tc>
        <w:tc>
          <w:tcPr>
            <w:tcW w:w="907" w:type="pct"/>
            <w:vAlign w:val="center"/>
          </w:tcPr>
          <w:p w14:paraId="546AAD5E" w14:textId="77777777" w:rsidR="004F3B3D" w:rsidRPr="008C7BF7" w:rsidRDefault="00742079" w:rsidP="002A599E">
            <w:pPr>
              <w:pStyle w:val="QRDEnTableText"/>
              <w:jc w:val="center"/>
              <w:rPr>
                <w:szCs w:val="22"/>
              </w:rPr>
            </w:pPr>
            <w:r w:rsidRPr="008C7BF7">
              <w:rPr>
                <w:szCs w:val="22"/>
              </w:rPr>
              <w:t>8.4</w:t>
            </w:r>
          </w:p>
        </w:tc>
        <w:tc>
          <w:tcPr>
            <w:tcW w:w="1015" w:type="pct"/>
            <w:vAlign w:val="center"/>
          </w:tcPr>
          <w:p w14:paraId="1B89C0AC" w14:textId="77777777" w:rsidR="004F3B3D" w:rsidRPr="008C7BF7" w:rsidRDefault="00742079" w:rsidP="002A599E">
            <w:pPr>
              <w:pStyle w:val="QRDEnTableText"/>
              <w:jc w:val="center"/>
              <w:rPr>
                <w:szCs w:val="22"/>
              </w:rPr>
            </w:pPr>
            <w:r w:rsidRPr="008C7BF7">
              <w:rPr>
                <w:szCs w:val="22"/>
              </w:rPr>
              <w:t>12.4</w:t>
            </w:r>
          </w:p>
        </w:tc>
        <w:tc>
          <w:tcPr>
            <w:tcW w:w="838" w:type="pct"/>
            <w:gridSpan w:val="2"/>
            <w:vAlign w:val="center"/>
          </w:tcPr>
          <w:p w14:paraId="0EB151F1" w14:textId="77777777" w:rsidR="004F3B3D" w:rsidRPr="008C7BF7" w:rsidRDefault="00742079" w:rsidP="002A599E">
            <w:pPr>
              <w:pStyle w:val="QRDEnTableText"/>
              <w:jc w:val="center"/>
              <w:rPr>
                <w:szCs w:val="22"/>
              </w:rPr>
            </w:pPr>
            <w:r w:rsidRPr="008C7BF7">
              <w:rPr>
                <w:szCs w:val="22"/>
              </w:rPr>
              <w:t>8.6</w:t>
            </w:r>
          </w:p>
        </w:tc>
        <w:tc>
          <w:tcPr>
            <w:tcW w:w="984" w:type="pct"/>
            <w:gridSpan w:val="2"/>
            <w:vAlign w:val="center"/>
          </w:tcPr>
          <w:p w14:paraId="43A13AA8" w14:textId="77777777" w:rsidR="004F3B3D" w:rsidRPr="008C7BF7" w:rsidRDefault="00742079" w:rsidP="002A599E">
            <w:pPr>
              <w:pStyle w:val="QRDEnTableText"/>
              <w:jc w:val="center"/>
              <w:rPr>
                <w:szCs w:val="22"/>
              </w:rPr>
            </w:pPr>
            <w:r w:rsidRPr="008C7BF7">
              <w:rPr>
                <w:szCs w:val="22"/>
              </w:rPr>
              <w:t>12.3</w:t>
            </w:r>
          </w:p>
        </w:tc>
      </w:tr>
      <w:tr w:rsidR="00B87822" w:rsidRPr="008C7BF7" w14:paraId="776741BA" w14:textId="77777777" w:rsidTr="000F5997">
        <w:trPr>
          <w:cantSplit/>
          <w:trHeight w:val="22"/>
        </w:trPr>
        <w:tc>
          <w:tcPr>
            <w:tcW w:w="1256" w:type="pct"/>
          </w:tcPr>
          <w:p w14:paraId="0211CE4B" w14:textId="77777777" w:rsidR="004F3B3D" w:rsidRPr="008C7BF7" w:rsidRDefault="00742079" w:rsidP="00331A45">
            <w:pPr>
              <w:pStyle w:val="QRDEnTableText"/>
              <w:rPr>
                <w:szCs w:val="22"/>
              </w:rPr>
            </w:pPr>
            <w:r w:rsidRPr="008C7BF7">
              <w:rPr>
                <w:szCs w:val="22"/>
              </w:rPr>
              <w:t xml:space="preserve">Hazard ratio </w:t>
            </w:r>
          </w:p>
          <w:p w14:paraId="0023D09E" w14:textId="77777777" w:rsidR="004F3B3D" w:rsidRPr="008C7BF7" w:rsidRDefault="00742079" w:rsidP="00331A45">
            <w:pPr>
              <w:pStyle w:val="QRDEnTableText"/>
              <w:rPr>
                <w:szCs w:val="22"/>
              </w:rPr>
            </w:pPr>
            <w:r w:rsidRPr="008C7BF7">
              <w:rPr>
                <w:szCs w:val="22"/>
              </w:rPr>
              <w:t>(95% CI)</w:t>
            </w:r>
          </w:p>
        </w:tc>
        <w:tc>
          <w:tcPr>
            <w:tcW w:w="1922" w:type="pct"/>
            <w:gridSpan w:val="2"/>
            <w:vAlign w:val="center"/>
          </w:tcPr>
          <w:p w14:paraId="7906E7CF" w14:textId="77777777" w:rsidR="004F3B3D" w:rsidRPr="008C7BF7" w:rsidRDefault="00742079" w:rsidP="002A599E">
            <w:pPr>
              <w:pStyle w:val="QRDEnTableText"/>
              <w:jc w:val="center"/>
              <w:rPr>
                <w:szCs w:val="22"/>
              </w:rPr>
            </w:pPr>
            <w:r w:rsidRPr="008C7BF7">
              <w:rPr>
                <w:szCs w:val="22"/>
              </w:rPr>
              <w:t>0.484 [0.388, 0.605]</w:t>
            </w:r>
          </w:p>
        </w:tc>
        <w:tc>
          <w:tcPr>
            <w:tcW w:w="1822" w:type="pct"/>
            <w:gridSpan w:val="4"/>
            <w:vAlign w:val="center"/>
          </w:tcPr>
          <w:p w14:paraId="18F7D9B2" w14:textId="77777777" w:rsidR="004F3B3D" w:rsidRPr="008C7BF7" w:rsidRDefault="00742079" w:rsidP="002A599E">
            <w:pPr>
              <w:pStyle w:val="QRDEnTableText"/>
              <w:jc w:val="center"/>
              <w:rPr>
                <w:szCs w:val="22"/>
              </w:rPr>
            </w:pPr>
            <w:r w:rsidRPr="008C7BF7">
              <w:rPr>
                <w:szCs w:val="22"/>
              </w:rPr>
              <w:t>0.451 [0.351, 0.580]</w:t>
            </w:r>
          </w:p>
        </w:tc>
      </w:tr>
      <w:tr w:rsidR="00B87822" w:rsidRPr="008C7BF7" w14:paraId="6E9256DC" w14:textId="77777777" w:rsidTr="000F5997">
        <w:trPr>
          <w:cantSplit/>
          <w:trHeight w:val="22"/>
        </w:trPr>
        <w:tc>
          <w:tcPr>
            <w:tcW w:w="1256" w:type="pct"/>
          </w:tcPr>
          <w:p w14:paraId="4F516206" w14:textId="6C8E8B44" w:rsidR="004F3B3D" w:rsidRPr="008C7BF7" w:rsidRDefault="00742079" w:rsidP="00331A45">
            <w:pPr>
              <w:pStyle w:val="QRDEnTableText"/>
              <w:rPr>
                <w:szCs w:val="22"/>
              </w:rPr>
            </w:pPr>
            <w:r w:rsidRPr="008C7BF7">
              <w:rPr>
                <w:szCs w:val="22"/>
              </w:rPr>
              <w:t>p–value</w:t>
            </w:r>
          </w:p>
        </w:tc>
        <w:tc>
          <w:tcPr>
            <w:tcW w:w="1922" w:type="pct"/>
            <w:gridSpan w:val="2"/>
            <w:vAlign w:val="center"/>
          </w:tcPr>
          <w:p w14:paraId="002A57ED" w14:textId="3381ADE2" w:rsidR="004F3B3D" w:rsidRPr="008C7BF7" w:rsidRDefault="00742079" w:rsidP="002A599E">
            <w:pPr>
              <w:pStyle w:val="QRDEnTableText"/>
              <w:jc w:val="center"/>
              <w:rPr>
                <w:szCs w:val="22"/>
              </w:rPr>
            </w:pPr>
            <w:r w:rsidRPr="008C7BF7">
              <w:rPr>
                <w:szCs w:val="22"/>
              </w:rPr>
              <w:t xml:space="preserve"> &lt;</w:t>
            </w:r>
            <w:r w:rsidR="00BD7730" w:rsidRPr="008C7BF7">
              <w:rPr>
                <w:szCs w:val="22"/>
              </w:rPr>
              <w:t> </w:t>
            </w:r>
            <w:r w:rsidRPr="008C7BF7">
              <w:rPr>
                <w:szCs w:val="22"/>
              </w:rPr>
              <w:t>0.0001</w:t>
            </w:r>
          </w:p>
        </w:tc>
        <w:tc>
          <w:tcPr>
            <w:tcW w:w="1822" w:type="pct"/>
            <w:gridSpan w:val="4"/>
            <w:vAlign w:val="center"/>
          </w:tcPr>
          <w:p w14:paraId="737BC71B" w14:textId="46F188BC" w:rsidR="004F3B3D" w:rsidRPr="008C7BF7" w:rsidRDefault="00742079" w:rsidP="002A599E">
            <w:pPr>
              <w:pStyle w:val="QRDEnTableText"/>
              <w:jc w:val="center"/>
              <w:rPr>
                <w:szCs w:val="22"/>
              </w:rPr>
            </w:pPr>
            <w:r w:rsidRPr="008C7BF7">
              <w:rPr>
                <w:szCs w:val="22"/>
              </w:rPr>
              <w:t>&lt;</w:t>
            </w:r>
            <w:r w:rsidR="00BD7730" w:rsidRPr="008C7BF7">
              <w:rPr>
                <w:szCs w:val="22"/>
              </w:rPr>
              <w:t> </w:t>
            </w:r>
            <w:r w:rsidRPr="008C7BF7">
              <w:rPr>
                <w:szCs w:val="22"/>
              </w:rPr>
              <w:t>0.0001</w:t>
            </w:r>
          </w:p>
        </w:tc>
      </w:tr>
      <w:tr w:rsidR="00B87822" w:rsidRPr="008C7BF7" w14:paraId="50D30890" w14:textId="77777777" w:rsidTr="000F5997">
        <w:trPr>
          <w:cantSplit/>
          <w:trHeight w:val="22"/>
        </w:trPr>
        <w:tc>
          <w:tcPr>
            <w:tcW w:w="5000" w:type="pct"/>
            <w:gridSpan w:val="7"/>
          </w:tcPr>
          <w:p w14:paraId="7F1B2E7A" w14:textId="77777777" w:rsidR="004F3B3D" w:rsidRPr="008C7BF7" w:rsidRDefault="00742079" w:rsidP="00331A45">
            <w:pPr>
              <w:pStyle w:val="QRDEnTableText"/>
              <w:rPr>
                <w:szCs w:val="22"/>
              </w:rPr>
            </w:pPr>
            <w:r w:rsidRPr="008C7BF7">
              <w:rPr>
                <w:szCs w:val="22"/>
              </w:rPr>
              <w:t>Objective response rate</w:t>
            </w:r>
          </w:p>
        </w:tc>
      </w:tr>
      <w:tr w:rsidR="00B87822" w:rsidRPr="008C7BF7" w14:paraId="203B0FBF" w14:textId="77777777" w:rsidTr="000F5997">
        <w:trPr>
          <w:cantSplit/>
          <w:trHeight w:val="22"/>
        </w:trPr>
        <w:tc>
          <w:tcPr>
            <w:tcW w:w="1256" w:type="pct"/>
          </w:tcPr>
          <w:p w14:paraId="4AFC5B19" w14:textId="77777777" w:rsidR="004F3B3D" w:rsidRPr="008C7BF7" w:rsidRDefault="004F3B3D" w:rsidP="00331A45">
            <w:pPr>
              <w:pStyle w:val="QRDEnTableText"/>
              <w:rPr>
                <w:szCs w:val="22"/>
              </w:rPr>
            </w:pPr>
          </w:p>
        </w:tc>
        <w:tc>
          <w:tcPr>
            <w:tcW w:w="1922" w:type="pct"/>
            <w:gridSpan w:val="2"/>
            <w:vAlign w:val="center"/>
          </w:tcPr>
          <w:p w14:paraId="4E3F9F4E" w14:textId="77777777" w:rsidR="004F3B3D" w:rsidRPr="008C7BF7" w:rsidRDefault="00742079" w:rsidP="002A599E">
            <w:pPr>
              <w:pStyle w:val="QRDEnTableText"/>
              <w:jc w:val="center"/>
              <w:rPr>
                <w:szCs w:val="22"/>
              </w:rPr>
            </w:pPr>
            <w:r w:rsidRPr="008C7BF7">
              <w:rPr>
                <w:szCs w:val="22"/>
              </w:rPr>
              <w:t>Investigator Assessment</w:t>
            </w:r>
          </w:p>
        </w:tc>
        <w:tc>
          <w:tcPr>
            <w:tcW w:w="1822" w:type="pct"/>
            <w:gridSpan w:val="4"/>
            <w:vAlign w:val="center"/>
          </w:tcPr>
          <w:p w14:paraId="79CF4947" w14:textId="77777777" w:rsidR="004F3B3D" w:rsidRPr="008C7BF7" w:rsidRDefault="00742079" w:rsidP="002A599E">
            <w:pPr>
              <w:pStyle w:val="QRDEnTableText"/>
              <w:jc w:val="center"/>
              <w:rPr>
                <w:szCs w:val="22"/>
              </w:rPr>
            </w:pPr>
            <w:r w:rsidRPr="008C7BF7">
              <w:rPr>
                <w:szCs w:val="22"/>
              </w:rPr>
              <w:t>IRC Assessment</w:t>
            </w:r>
          </w:p>
        </w:tc>
      </w:tr>
      <w:tr w:rsidR="00B87822" w:rsidRPr="008C7BF7" w14:paraId="52ACEC86" w14:textId="77777777" w:rsidTr="000F5997">
        <w:trPr>
          <w:cantSplit/>
          <w:trHeight w:val="22"/>
        </w:trPr>
        <w:tc>
          <w:tcPr>
            <w:tcW w:w="1256" w:type="pct"/>
          </w:tcPr>
          <w:p w14:paraId="14D7DC0B" w14:textId="77777777" w:rsidR="004F3B3D" w:rsidRPr="008C7BF7" w:rsidRDefault="004F3B3D" w:rsidP="00331A45">
            <w:pPr>
              <w:pStyle w:val="QRDEnTableText"/>
              <w:rPr>
                <w:szCs w:val="22"/>
              </w:rPr>
            </w:pPr>
          </w:p>
        </w:tc>
        <w:tc>
          <w:tcPr>
            <w:tcW w:w="907" w:type="pct"/>
            <w:vAlign w:val="center"/>
          </w:tcPr>
          <w:p w14:paraId="38215AAD" w14:textId="10F88C73" w:rsidR="004F3B3D" w:rsidRPr="008C7BF7" w:rsidRDefault="00742079" w:rsidP="002A599E">
            <w:pPr>
              <w:pStyle w:val="QRDEnTableText"/>
              <w:jc w:val="center"/>
              <w:rPr>
                <w:szCs w:val="22"/>
              </w:rPr>
            </w:pPr>
            <w:r w:rsidRPr="008C7BF7">
              <w:rPr>
                <w:szCs w:val="22"/>
              </w:rPr>
              <w:t>Placebo</w:t>
            </w:r>
            <w:r w:rsidR="00BD7730" w:rsidRPr="008C7BF7">
              <w:rPr>
                <w:szCs w:val="22"/>
              </w:rPr>
              <w:t> </w:t>
            </w:r>
            <w:r w:rsidRPr="008C7BF7">
              <w:rPr>
                <w:szCs w:val="22"/>
              </w:rPr>
              <w:t>+</w:t>
            </w:r>
            <w:r w:rsidR="00BD7730" w:rsidRPr="008C7BF7">
              <w:rPr>
                <w:szCs w:val="22"/>
              </w:rPr>
              <w:t> </w:t>
            </w:r>
            <w:r w:rsidRPr="008C7BF7">
              <w:rPr>
                <w:szCs w:val="22"/>
              </w:rPr>
              <w:t xml:space="preserve">C/G </w:t>
            </w:r>
          </w:p>
          <w:p w14:paraId="72A08007" w14:textId="2C4E75A9"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c>
          <w:tcPr>
            <w:tcW w:w="1015" w:type="pct"/>
            <w:vAlign w:val="center"/>
          </w:tcPr>
          <w:p w14:paraId="125C7CF0" w14:textId="1E812050" w:rsidR="004F3B3D" w:rsidRPr="008C7BF7" w:rsidRDefault="00742079" w:rsidP="002A599E">
            <w:pPr>
              <w:pStyle w:val="QRDEnTableText"/>
              <w:jc w:val="center"/>
              <w:rPr>
                <w:szCs w:val="22"/>
              </w:rPr>
            </w:pPr>
            <w:r w:rsidRPr="008C7BF7">
              <w:rPr>
                <w:szCs w:val="22"/>
              </w:rPr>
              <w:t>Avastin</w:t>
            </w:r>
            <w:r w:rsidR="00BD7730" w:rsidRPr="008C7BF7">
              <w:rPr>
                <w:szCs w:val="22"/>
              </w:rPr>
              <w:t> </w:t>
            </w:r>
            <w:r w:rsidRPr="008C7BF7">
              <w:rPr>
                <w:szCs w:val="22"/>
              </w:rPr>
              <w:t>+</w:t>
            </w:r>
            <w:r w:rsidR="00BD7730" w:rsidRPr="008C7BF7">
              <w:rPr>
                <w:szCs w:val="22"/>
              </w:rPr>
              <w:t> </w:t>
            </w:r>
            <w:r w:rsidRPr="008C7BF7">
              <w:rPr>
                <w:szCs w:val="22"/>
              </w:rPr>
              <w:t xml:space="preserve">C/G </w:t>
            </w:r>
          </w:p>
          <w:p w14:paraId="0131C85A" w14:textId="4A34F683"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c>
          <w:tcPr>
            <w:tcW w:w="876" w:type="pct"/>
            <w:gridSpan w:val="3"/>
          </w:tcPr>
          <w:p w14:paraId="6DDFCAE8" w14:textId="3E2345E7" w:rsidR="004F3B3D" w:rsidRPr="008C7BF7" w:rsidRDefault="00742079" w:rsidP="002A599E">
            <w:pPr>
              <w:pStyle w:val="QRDEnTableText"/>
              <w:jc w:val="center"/>
              <w:rPr>
                <w:szCs w:val="22"/>
              </w:rPr>
            </w:pPr>
            <w:r w:rsidRPr="008C7BF7">
              <w:rPr>
                <w:szCs w:val="22"/>
              </w:rPr>
              <w:t>Placebo</w:t>
            </w:r>
            <w:r w:rsidR="00BD7730" w:rsidRPr="008C7BF7">
              <w:rPr>
                <w:szCs w:val="22"/>
              </w:rPr>
              <w:t> </w:t>
            </w:r>
            <w:r w:rsidRPr="008C7BF7">
              <w:rPr>
                <w:szCs w:val="22"/>
              </w:rPr>
              <w:t>+</w:t>
            </w:r>
            <w:r w:rsidR="00BD7730" w:rsidRPr="008C7BF7">
              <w:rPr>
                <w:szCs w:val="22"/>
              </w:rPr>
              <w:t> </w:t>
            </w:r>
            <w:r w:rsidRPr="008C7BF7">
              <w:rPr>
                <w:szCs w:val="22"/>
              </w:rPr>
              <w:t>C/G (n</w:t>
            </w:r>
            <w:r w:rsidR="00BD7730" w:rsidRPr="008C7BF7">
              <w:rPr>
                <w:szCs w:val="22"/>
              </w:rPr>
              <w:t> </w:t>
            </w:r>
            <w:r w:rsidRPr="008C7BF7">
              <w:rPr>
                <w:szCs w:val="22"/>
              </w:rPr>
              <w:t>=</w:t>
            </w:r>
            <w:r w:rsidR="00BD7730" w:rsidRPr="008C7BF7">
              <w:rPr>
                <w:szCs w:val="22"/>
              </w:rPr>
              <w:t> </w:t>
            </w:r>
            <w:r w:rsidRPr="008C7BF7">
              <w:rPr>
                <w:szCs w:val="22"/>
              </w:rPr>
              <w:t>242)</w:t>
            </w:r>
          </w:p>
        </w:tc>
        <w:tc>
          <w:tcPr>
            <w:tcW w:w="946" w:type="pct"/>
          </w:tcPr>
          <w:p w14:paraId="3D78188C" w14:textId="5504F409" w:rsidR="004F3B3D" w:rsidRPr="008C7BF7" w:rsidRDefault="00742079" w:rsidP="002A599E">
            <w:pPr>
              <w:pStyle w:val="QRDEnTableText"/>
              <w:jc w:val="center"/>
              <w:rPr>
                <w:szCs w:val="22"/>
              </w:rPr>
            </w:pPr>
            <w:r w:rsidRPr="008C7BF7">
              <w:rPr>
                <w:szCs w:val="22"/>
              </w:rPr>
              <w:t>Avastin</w:t>
            </w:r>
            <w:r w:rsidR="00BD7730" w:rsidRPr="008C7BF7">
              <w:rPr>
                <w:szCs w:val="22"/>
              </w:rPr>
              <w:t> </w:t>
            </w:r>
            <w:r w:rsidRPr="008C7BF7">
              <w:rPr>
                <w:szCs w:val="22"/>
              </w:rPr>
              <w:t>+</w:t>
            </w:r>
            <w:r w:rsidR="00BD7730" w:rsidRPr="008C7BF7">
              <w:rPr>
                <w:szCs w:val="22"/>
              </w:rPr>
              <w:t> </w:t>
            </w:r>
            <w:r w:rsidRPr="008C7BF7">
              <w:rPr>
                <w:szCs w:val="22"/>
              </w:rPr>
              <w:t xml:space="preserve">C/G </w:t>
            </w:r>
          </w:p>
          <w:p w14:paraId="43529863" w14:textId="02EF5B06"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r>
      <w:tr w:rsidR="00B87822" w:rsidRPr="008C7BF7" w14:paraId="1EA0CD65" w14:textId="77777777" w:rsidTr="000F5997">
        <w:trPr>
          <w:cantSplit/>
          <w:trHeight w:val="22"/>
        </w:trPr>
        <w:tc>
          <w:tcPr>
            <w:tcW w:w="1256" w:type="pct"/>
          </w:tcPr>
          <w:p w14:paraId="4EFAB35C" w14:textId="77777777" w:rsidR="004F3B3D" w:rsidRPr="008C7BF7" w:rsidRDefault="00742079" w:rsidP="00331A45">
            <w:pPr>
              <w:pStyle w:val="QRDEnTableText"/>
              <w:rPr>
                <w:szCs w:val="22"/>
              </w:rPr>
            </w:pPr>
            <w:r w:rsidRPr="008C7BF7">
              <w:rPr>
                <w:szCs w:val="22"/>
              </w:rPr>
              <w:t>% pts with objective response</w:t>
            </w:r>
          </w:p>
        </w:tc>
        <w:tc>
          <w:tcPr>
            <w:tcW w:w="907" w:type="pct"/>
            <w:vAlign w:val="center"/>
          </w:tcPr>
          <w:p w14:paraId="02BFB2BB" w14:textId="77777777" w:rsidR="004F3B3D" w:rsidRPr="008C7BF7" w:rsidRDefault="00742079" w:rsidP="002A599E">
            <w:pPr>
              <w:pStyle w:val="QRDEnTableText"/>
              <w:jc w:val="center"/>
              <w:rPr>
                <w:szCs w:val="22"/>
              </w:rPr>
            </w:pPr>
            <w:r w:rsidRPr="008C7BF7">
              <w:rPr>
                <w:szCs w:val="22"/>
              </w:rPr>
              <w:t>57.4%</w:t>
            </w:r>
          </w:p>
        </w:tc>
        <w:tc>
          <w:tcPr>
            <w:tcW w:w="1015" w:type="pct"/>
            <w:vAlign w:val="center"/>
          </w:tcPr>
          <w:p w14:paraId="0F386F67" w14:textId="77777777" w:rsidR="004F3B3D" w:rsidRPr="008C7BF7" w:rsidRDefault="00742079" w:rsidP="002A599E">
            <w:pPr>
              <w:pStyle w:val="QRDEnTableText"/>
              <w:jc w:val="center"/>
              <w:rPr>
                <w:szCs w:val="22"/>
              </w:rPr>
            </w:pPr>
            <w:r w:rsidRPr="008C7BF7">
              <w:rPr>
                <w:szCs w:val="22"/>
              </w:rPr>
              <w:t>78.5%</w:t>
            </w:r>
          </w:p>
        </w:tc>
        <w:tc>
          <w:tcPr>
            <w:tcW w:w="876" w:type="pct"/>
            <w:gridSpan w:val="3"/>
            <w:vAlign w:val="center"/>
          </w:tcPr>
          <w:p w14:paraId="03167021" w14:textId="77777777" w:rsidR="004F3B3D" w:rsidRPr="008C7BF7" w:rsidRDefault="00742079" w:rsidP="002A599E">
            <w:pPr>
              <w:pStyle w:val="QRDEnTableText"/>
              <w:jc w:val="center"/>
              <w:rPr>
                <w:szCs w:val="22"/>
              </w:rPr>
            </w:pPr>
            <w:r w:rsidRPr="008C7BF7">
              <w:rPr>
                <w:szCs w:val="22"/>
              </w:rPr>
              <w:t>53.7%</w:t>
            </w:r>
          </w:p>
        </w:tc>
        <w:tc>
          <w:tcPr>
            <w:tcW w:w="946" w:type="pct"/>
            <w:vAlign w:val="center"/>
          </w:tcPr>
          <w:p w14:paraId="0ED864D4" w14:textId="77777777" w:rsidR="004F3B3D" w:rsidRPr="008C7BF7" w:rsidRDefault="00742079" w:rsidP="002A599E">
            <w:pPr>
              <w:pStyle w:val="QRDEnTableText"/>
              <w:jc w:val="center"/>
              <w:rPr>
                <w:szCs w:val="22"/>
              </w:rPr>
            </w:pPr>
            <w:r w:rsidRPr="008C7BF7">
              <w:rPr>
                <w:szCs w:val="22"/>
              </w:rPr>
              <w:t>74.8%</w:t>
            </w:r>
          </w:p>
        </w:tc>
      </w:tr>
      <w:tr w:rsidR="00B87822" w:rsidRPr="008C7BF7" w14:paraId="36B03A3E" w14:textId="77777777" w:rsidTr="000F5997">
        <w:trPr>
          <w:cantSplit/>
          <w:trHeight w:val="22"/>
        </w:trPr>
        <w:tc>
          <w:tcPr>
            <w:tcW w:w="1256" w:type="pct"/>
          </w:tcPr>
          <w:p w14:paraId="19F464E6" w14:textId="77777777" w:rsidR="004F3B3D" w:rsidRPr="008C7BF7" w:rsidRDefault="00742079" w:rsidP="00331A45">
            <w:pPr>
              <w:pStyle w:val="QRDEnTableText"/>
              <w:rPr>
                <w:szCs w:val="22"/>
              </w:rPr>
            </w:pPr>
            <w:r w:rsidRPr="008C7BF7">
              <w:rPr>
                <w:szCs w:val="22"/>
              </w:rPr>
              <w:t>p –value</w:t>
            </w:r>
          </w:p>
        </w:tc>
        <w:tc>
          <w:tcPr>
            <w:tcW w:w="1922" w:type="pct"/>
            <w:gridSpan w:val="2"/>
            <w:vAlign w:val="center"/>
          </w:tcPr>
          <w:p w14:paraId="4FCF90CA" w14:textId="3383B193" w:rsidR="004F3B3D" w:rsidRPr="008C7BF7" w:rsidRDefault="00742079" w:rsidP="002A599E">
            <w:pPr>
              <w:pStyle w:val="QRDEnTableText"/>
              <w:jc w:val="center"/>
              <w:rPr>
                <w:szCs w:val="22"/>
              </w:rPr>
            </w:pPr>
            <w:r w:rsidRPr="008C7BF7">
              <w:rPr>
                <w:szCs w:val="22"/>
              </w:rPr>
              <w:t>&lt;</w:t>
            </w:r>
            <w:r w:rsidR="00BD7730" w:rsidRPr="008C7BF7">
              <w:rPr>
                <w:szCs w:val="22"/>
              </w:rPr>
              <w:t> </w:t>
            </w:r>
            <w:r w:rsidRPr="008C7BF7">
              <w:rPr>
                <w:szCs w:val="22"/>
              </w:rPr>
              <w:t>0.0001</w:t>
            </w:r>
          </w:p>
        </w:tc>
        <w:tc>
          <w:tcPr>
            <w:tcW w:w="1822" w:type="pct"/>
            <w:gridSpan w:val="4"/>
            <w:vAlign w:val="center"/>
          </w:tcPr>
          <w:p w14:paraId="68F268ED" w14:textId="5E401750" w:rsidR="004F3B3D" w:rsidRPr="008C7BF7" w:rsidRDefault="00742079" w:rsidP="002A599E">
            <w:pPr>
              <w:pStyle w:val="QRDEnTableText"/>
              <w:jc w:val="center"/>
              <w:rPr>
                <w:szCs w:val="22"/>
              </w:rPr>
            </w:pPr>
            <w:r w:rsidRPr="008C7BF7">
              <w:rPr>
                <w:szCs w:val="22"/>
              </w:rPr>
              <w:t>&lt;</w:t>
            </w:r>
            <w:r w:rsidR="00BD7730" w:rsidRPr="008C7BF7">
              <w:rPr>
                <w:szCs w:val="22"/>
              </w:rPr>
              <w:t> </w:t>
            </w:r>
            <w:r w:rsidRPr="008C7BF7">
              <w:rPr>
                <w:szCs w:val="22"/>
              </w:rPr>
              <w:t>0.0001</w:t>
            </w:r>
          </w:p>
        </w:tc>
      </w:tr>
      <w:tr w:rsidR="00B87822" w:rsidRPr="008C7BF7" w14:paraId="0CBE9EAF" w14:textId="77777777" w:rsidTr="000F5997">
        <w:trPr>
          <w:cantSplit/>
          <w:trHeight w:val="22"/>
        </w:trPr>
        <w:tc>
          <w:tcPr>
            <w:tcW w:w="5000" w:type="pct"/>
            <w:gridSpan w:val="7"/>
          </w:tcPr>
          <w:p w14:paraId="21B736D0" w14:textId="77777777" w:rsidR="004F3B3D" w:rsidRPr="008C7BF7" w:rsidRDefault="00742079" w:rsidP="00331A45">
            <w:pPr>
              <w:pStyle w:val="QRDEnTableText"/>
              <w:rPr>
                <w:szCs w:val="22"/>
              </w:rPr>
            </w:pPr>
            <w:r w:rsidRPr="008C7BF7">
              <w:rPr>
                <w:szCs w:val="22"/>
              </w:rPr>
              <w:t>Overall survival</w:t>
            </w:r>
          </w:p>
        </w:tc>
      </w:tr>
      <w:tr w:rsidR="00B87822" w:rsidRPr="008C7BF7" w14:paraId="7D9C6392" w14:textId="77777777" w:rsidTr="000F5997">
        <w:trPr>
          <w:cantSplit/>
          <w:trHeight w:val="22"/>
        </w:trPr>
        <w:tc>
          <w:tcPr>
            <w:tcW w:w="1256" w:type="pct"/>
          </w:tcPr>
          <w:p w14:paraId="07DA603E" w14:textId="77777777" w:rsidR="004F3B3D" w:rsidRPr="008C7BF7" w:rsidRDefault="004F3B3D" w:rsidP="00331A45">
            <w:pPr>
              <w:pStyle w:val="QRDEnTableText"/>
              <w:rPr>
                <w:szCs w:val="22"/>
              </w:rPr>
            </w:pPr>
          </w:p>
        </w:tc>
        <w:tc>
          <w:tcPr>
            <w:tcW w:w="2116" w:type="pct"/>
            <w:gridSpan w:val="3"/>
            <w:vAlign w:val="center"/>
          </w:tcPr>
          <w:p w14:paraId="5FAAD4A2" w14:textId="5BCB50C5" w:rsidR="004F3B3D" w:rsidRPr="008C7BF7" w:rsidRDefault="00742079" w:rsidP="002A599E">
            <w:pPr>
              <w:pStyle w:val="QRDEnTableText"/>
              <w:jc w:val="center"/>
              <w:rPr>
                <w:szCs w:val="22"/>
              </w:rPr>
            </w:pPr>
            <w:r w:rsidRPr="008C7BF7">
              <w:rPr>
                <w:szCs w:val="22"/>
              </w:rPr>
              <w:t>Placebo</w:t>
            </w:r>
            <w:r w:rsidR="00BD7730" w:rsidRPr="008C7BF7">
              <w:rPr>
                <w:szCs w:val="22"/>
              </w:rPr>
              <w:t> </w:t>
            </w:r>
            <w:r w:rsidRPr="008C7BF7">
              <w:rPr>
                <w:szCs w:val="22"/>
              </w:rPr>
              <w:t>+</w:t>
            </w:r>
            <w:r w:rsidR="00BD7730" w:rsidRPr="008C7BF7">
              <w:rPr>
                <w:szCs w:val="22"/>
              </w:rPr>
              <w:t> </w:t>
            </w:r>
            <w:r w:rsidRPr="008C7BF7">
              <w:rPr>
                <w:szCs w:val="22"/>
              </w:rPr>
              <w:t xml:space="preserve">C/G </w:t>
            </w:r>
          </w:p>
          <w:p w14:paraId="37AC27D7" w14:textId="23E1B133"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c>
          <w:tcPr>
            <w:tcW w:w="1628" w:type="pct"/>
            <w:gridSpan w:val="3"/>
            <w:vAlign w:val="center"/>
          </w:tcPr>
          <w:p w14:paraId="6281268A" w14:textId="55869950" w:rsidR="004F3B3D" w:rsidRPr="008C7BF7" w:rsidRDefault="00742079" w:rsidP="002A599E">
            <w:pPr>
              <w:pStyle w:val="QRDEnTableText"/>
              <w:jc w:val="center"/>
              <w:rPr>
                <w:szCs w:val="22"/>
              </w:rPr>
            </w:pPr>
            <w:r w:rsidRPr="008C7BF7">
              <w:rPr>
                <w:szCs w:val="22"/>
              </w:rPr>
              <w:t>Avastin</w:t>
            </w:r>
            <w:r w:rsidR="00BD7730" w:rsidRPr="008C7BF7">
              <w:rPr>
                <w:szCs w:val="22"/>
              </w:rPr>
              <w:t> </w:t>
            </w:r>
            <w:r w:rsidRPr="008C7BF7">
              <w:rPr>
                <w:szCs w:val="22"/>
              </w:rPr>
              <w:t>+</w:t>
            </w:r>
            <w:r w:rsidR="00BD7730" w:rsidRPr="008C7BF7">
              <w:rPr>
                <w:szCs w:val="22"/>
              </w:rPr>
              <w:t> </w:t>
            </w:r>
            <w:r w:rsidRPr="008C7BF7">
              <w:rPr>
                <w:szCs w:val="22"/>
              </w:rPr>
              <w:t xml:space="preserve">C/G </w:t>
            </w:r>
          </w:p>
          <w:p w14:paraId="0FB06842" w14:textId="519ED771" w:rsidR="004F3B3D" w:rsidRPr="008C7BF7" w:rsidRDefault="00742079" w:rsidP="002A599E">
            <w:pPr>
              <w:pStyle w:val="QRDEnTableText"/>
              <w:jc w:val="center"/>
              <w:rPr>
                <w:szCs w:val="22"/>
              </w:rPr>
            </w:pPr>
            <w:r w:rsidRPr="008C7BF7">
              <w:rPr>
                <w:szCs w:val="22"/>
              </w:rPr>
              <w:t>(n</w:t>
            </w:r>
            <w:r w:rsidR="00BD7730" w:rsidRPr="008C7BF7">
              <w:rPr>
                <w:szCs w:val="22"/>
              </w:rPr>
              <w:t> </w:t>
            </w:r>
            <w:r w:rsidRPr="008C7BF7">
              <w:rPr>
                <w:szCs w:val="22"/>
              </w:rPr>
              <w:t>=</w:t>
            </w:r>
            <w:r w:rsidR="00BD7730" w:rsidRPr="008C7BF7">
              <w:rPr>
                <w:szCs w:val="22"/>
              </w:rPr>
              <w:t> </w:t>
            </w:r>
            <w:r w:rsidRPr="008C7BF7">
              <w:rPr>
                <w:szCs w:val="22"/>
              </w:rPr>
              <w:t>242)</w:t>
            </w:r>
          </w:p>
        </w:tc>
      </w:tr>
      <w:tr w:rsidR="00B87822" w:rsidRPr="008C7BF7" w14:paraId="7ABD7774" w14:textId="77777777" w:rsidTr="000F5997">
        <w:trPr>
          <w:cantSplit/>
          <w:trHeight w:val="22"/>
        </w:trPr>
        <w:tc>
          <w:tcPr>
            <w:tcW w:w="1256" w:type="pct"/>
          </w:tcPr>
          <w:p w14:paraId="73A4CFB2" w14:textId="77777777" w:rsidR="004F3B3D" w:rsidRPr="008C7BF7" w:rsidRDefault="00742079" w:rsidP="00331A45">
            <w:pPr>
              <w:pStyle w:val="QRDEnTableText"/>
              <w:rPr>
                <w:szCs w:val="22"/>
              </w:rPr>
            </w:pPr>
            <w:r w:rsidRPr="008C7BF7">
              <w:rPr>
                <w:szCs w:val="22"/>
              </w:rPr>
              <w:t>Median OS (months)</w:t>
            </w:r>
          </w:p>
        </w:tc>
        <w:tc>
          <w:tcPr>
            <w:tcW w:w="2116" w:type="pct"/>
            <w:gridSpan w:val="3"/>
            <w:vAlign w:val="center"/>
          </w:tcPr>
          <w:p w14:paraId="14C0E304" w14:textId="77777777" w:rsidR="004F3B3D" w:rsidRPr="008C7BF7" w:rsidRDefault="00742079" w:rsidP="002A599E">
            <w:pPr>
              <w:pStyle w:val="QRDEnTableText"/>
              <w:jc w:val="center"/>
              <w:rPr>
                <w:szCs w:val="22"/>
              </w:rPr>
            </w:pPr>
            <w:r w:rsidRPr="008C7BF7">
              <w:rPr>
                <w:szCs w:val="22"/>
              </w:rPr>
              <w:t>32.9</w:t>
            </w:r>
          </w:p>
        </w:tc>
        <w:tc>
          <w:tcPr>
            <w:tcW w:w="1628" w:type="pct"/>
            <w:gridSpan w:val="3"/>
            <w:vAlign w:val="center"/>
          </w:tcPr>
          <w:p w14:paraId="46D1D3F7" w14:textId="77777777" w:rsidR="004F3B3D" w:rsidRPr="008C7BF7" w:rsidRDefault="00742079" w:rsidP="002A599E">
            <w:pPr>
              <w:pStyle w:val="QRDEnTableText"/>
              <w:jc w:val="center"/>
              <w:rPr>
                <w:szCs w:val="22"/>
              </w:rPr>
            </w:pPr>
            <w:r w:rsidRPr="008C7BF7">
              <w:rPr>
                <w:szCs w:val="22"/>
              </w:rPr>
              <w:t>33.6</w:t>
            </w:r>
          </w:p>
        </w:tc>
      </w:tr>
      <w:tr w:rsidR="00B87822" w:rsidRPr="008C7BF7" w14:paraId="06F77837" w14:textId="77777777" w:rsidTr="000F5997">
        <w:trPr>
          <w:cantSplit/>
          <w:trHeight w:val="22"/>
        </w:trPr>
        <w:tc>
          <w:tcPr>
            <w:tcW w:w="1256" w:type="pct"/>
          </w:tcPr>
          <w:p w14:paraId="519C9D58" w14:textId="55BBDAAC" w:rsidR="004F3B3D" w:rsidRPr="008C7BF7" w:rsidRDefault="00742079" w:rsidP="00331A45">
            <w:pPr>
              <w:pStyle w:val="QRDEnTableText"/>
              <w:rPr>
                <w:szCs w:val="22"/>
              </w:rPr>
            </w:pPr>
            <w:r w:rsidRPr="008C7BF7">
              <w:rPr>
                <w:szCs w:val="22"/>
              </w:rPr>
              <w:t xml:space="preserve">Hazard </w:t>
            </w:r>
            <w:r w:rsidR="00917D11" w:rsidRPr="008C7BF7">
              <w:rPr>
                <w:szCs w:val="22"/>
              </w:rPr>
              <w:t>r</w:t>
            </w:r>
            <w:r w:rsidRPr="008C7BF7">
              <w:rPr>
                <w:szCs w:val="22"/>
              </w:rPr>
              <w:t>atio</w:t>
            </w:r>
          </w:p>
          <w:p w14:paraId="004D0AB8" w14:textId="77777777" w:rsidR="004F3B3D" w:rsidRPr="008C7BF7" w:rsidRDefault="00742079" w:rsidP="00331A45">
            <w:pPr>
              <w:pStyle w:val="QRDEnTableText"/>
              <w:rPr>
                <w:szCs w:val="22"/>
              </w:rPr>
            </w:pPr>
            <w:r w:rsidRPr="008C7BF7">
              <w:rPr>
                <w:szCs w:val="22"/>
              </w:rPr>
              <w:t xml:space="preserve"> (95% CI)</w:t>
            </w:r>
          </w:p>
        </w:tc>
        <w:tc>
          <w:tcPr>
            <w:tcW w:w="3744" w:type="pct"/>
            <w:gridSpan w:val="6"/>
            <w:vAlign w:val="center"/>
          </w:tcPr>
          <w:p w14:paraId="26A0EED7" w14:textId="5CE0EE56" w:rsidR="004F3B3D" w:rsidRPr="008C7BF7" w:rsidRDefault="00742079" w:rsidP="002A599E">
            <w:pPr>
              <w:pStyle w:val="QRDEnTableText"/>
              <w:jc w:val="center"/>
              <w:rPr>
                <w:szCs w:val="22"/>
              </w:rPr>
            </w:pPr>
            <w:r w:rsidRPr="008C7BF7">
              <w:rPr>
                <w:szCs w:val="22"/>
              </w:rPr>
              <w:t>0.952 [0.771, 1.176]</w:t>
            </w:r>
          </w:p>
        </w:tc>
      </w:tr>
      <w:tr w:rsidR="00B87822" w:rsidRPr="008C7BF7" w14:paraId="3FE393C1" w14:textId="77777777" w:rsidTr="000F5997">
        <w:trPr>
          <w:cantSplit/>
          <w:trHeight w:val="22"/>
        </w:trPr>
        <w:tc>
          <w:tcPr>
            <w:tcW w:w="1256" w:type="pct"/>
          </w:tcPr>
          <w:p w14:paraId="5ECB8A21" w14:textId="77777777" w:rsidR="004F3B3D" w:rsidRPr="008C7BF7" w:rsidRDefault="00742079" w:rsidP="00331A45">
            <w:pPr>
              <w:pStyle w:val="QRDEnTableText"/>
              <w:rPr>
                <w:szCs w:val="22"/>
              </w:rPr>
            </w:pPr>
            <w:r w:rsidRPr="008C7BF7">
              <w:rPr>
                <w:szCs w:val="22"/>
              </w:rPr>
              <w:t>p-value</w:t>
            </w:r>
          </w:p>
        </w:tc>
        <w:tc>
          <w:tcPr>
            <w:tcW w:w="3744" w:type="pct"/>
            <w:gridSpan w:val="6"/>
            <w:vAlign w:val="center"/>
          </w:tcPr>
          <w:p w14:paraId="417EFE03" w14:textId="77777777" w:rsidR="004F3B3D" w:rsidRPr="008C7BF7" w:rsidRDefault="00742079" w:rsidP="002A599E">
            <w:pPr>
              <w:pStyle w:val="QRDEnTableText"/>
              <w:jc w:val="center"/>
              <w:rPr>
                <w:szCs w:val="22"/>
              </w:rPr>
            </w:pPr>
            <w:r w:rsidRPr="008C7BF7">
              <w:rPr>
                <w:szCs w:val="22"/>
              </w:rPr>
              <w:t>0.6479</w:t>
            </w:r>
          </w:p>
        </w:tc>
      </w:tr>
    </w:tbl>
    <w:p w14:paraId="18A824B7" w14:textId="77777777" w:rsidR="004F3B3D" w:rsidRPr="008C7BF7" w:rsidRDefault="004F3B3D" w:rsidP="0034630B">
      <w:pPr>
        <w:pStyle w:val="QRDEnBodyText"/>
      </w:pPr>
    </w:p>
    <w:p w14:paraId="05952C8B" w14:textId="77777777" w:rsidR="004F3B3D" w:rsidRPr="008C7BF7" w:rsidRDefault="00742079" w:rsidP="0034630B">
      <w:pPr>
        <w:pStyle w:val="QRDEnBodyText"/>
        <w:rPr>
          <w:rFonts w:eastAsia="PMingLiU"/>
        </w:rPr>
      </w:pPr>
      <w:r w:rsidRPr="008C7BF7">
        <w:rPr>
          <w:rFonts w:eastAsia="PMingLiU"/>
        </w:rPr>
        <w:t xml:space="preserve">PFS subgroup analyses depending on recurrence since last platinum therapy are summarised in Table 21. </w:t>
      </w:r>
    </w:p>
    <w:p w14:paraId="46DA7C7B" w14:textId="77777777" w:rsidR="004F3B3D" w:rsidRPr="008C7BF7" w:rsidRDefault="004F3B3D" w:rsidP="0034630B">
      <w:pPr>
        <w:pStyle w:val="QRDEnBodyText"/>
        <w:rPr>
          <w:szCs w:val="22"/>
        </w:rPr>
      </w:pPr>
    </w:p>
    <w:p w14:paraId="46E64610" w14:textId="77777777" w:rsidR="004F3B3D" w:rsidRPr="008C7BF7" w:rsidRDefault="00742079" w:rsidP="009964A7">
      <w:pPr>
        <w:pStyle w:val="TableTitle"/>
        <w:spacing w:before="0" w:after="0" w:line="240" w:lineRule="auto"/>
        <w:ind w:left="0" w:firstLine="0"/>
        <w:rPr>
          <w:lang w:eastAsia="ja-JP"/>
        </w:rPr>
      </w:pPr>
      <w:r w:rsidRPr="008C7BF7">
        <w:rPr>
          <w:lang w:eastAsia="ja-JP"/>
        </w:rPr>
        <w:t>Table 21</w:t>
      </w:r>
      <w:r w:rsidRPr="008C7BF7">
        <w:rPr>
          <w:lang w:eastAsia="ja-JP"/>
        </w:rPr>
        <w:tab/>
        <w:t xml:space="preserve">Progression-free survival by time from last platinum therapy to recurrence </w:t>
      </w:r>
    </w:p>
    <w:p w14:paraId="0B1AA351" w14:textId="77777777" w:rsidR="004F3B3D" w:rsidRPr="008C7BF7" w:rsidRDefault="004F3B3D" w:rsidP="009964A7">
      <w:pPr>
        <w:pStyle w:val="QRDEnBodyText"/>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3023"/>
        <w:gridCol w:w="3023"/>
      </w:tblGrid>
      <w:tr w:rsidR="00B87822" w:rsidRPr="008C7BF7" w14:paraId="12DEDBE2" w14:textId="77777777" w:rsidTr="000F5997">
        <w:tc>
          <w:tcPr>
            <w:tcW w:w="3095" w:type="dxa"/>
          </w:tcPr>
          <w:p w14:paraId="17F80331" w14:textId="77777777" w:rsidR="004F3B3D" w:rsidRPr="008C7BF7" w:rsidRDefault="004F3B3D" w:rsidP="009964A7">
            <w:pPr>
              <w:pStyle w:val="QRDEnTableText"/>
              <w:keepNext/>
            </w:pPr>
          </w:p>
        </w:tc>
        <w:tc>
          <w:tcPr>
            <w:tcW w:w="6192" w:type="dxa"/>
            <w:gridSpan w:val="2"/>
          </w:tcPr>
          <w:p w14:paraId="209F1B16" w14:textId="77777777" w:rsidR="004F3B3D" w:rsidRPr="008C7BF7" w:rsidRDefault="00742079" w:rsidP="009964A7">
            <w:pPr>
              <w:pStyle w:val="QRDEnTableText"/>
              <w:keepNext/>
              <w:jc w:val="center"/>
            </w:pPr>
            <w:r w:rsidRPr="008C7BF7">
              <w:rPr>
                <w:color w:val="000000"/>
              </w:rPr>
              <w:t>Investigator Assessment</w:t>
            </w:r>
          </w:p>
        </w:tc>
      </w:tr>
      <w:tr w:rsidR="00B87822" w:rsidRPr="008C7BF7" w14:paraId="7F310D9C" w14:textId="77777777" w:rsidTr="000F5997">
        <w:tc>
          <w:tcPr>
            <w:tcW w:w="3095" w:type="dxa"/>
          </w:tcPr>
          <w:p w14:paraId="0AA62C1F" w14:textId="77777777" w:rsidR="004F3B3D" w:rsidRPr="008C7BF7" w:rsidRDefault="00742079" w:rsidP="009964A7">
            <w:pPr>
              <w:pStyle w:val="QRDEnTableText"/>
              <w:keepNext/>
            </w:pPr>
            <w:r w:rsidRPr="008C7BF7">
              <w:t xml:space="preserve">Time from last platinum therapy to recurrence </w:t>
            </w:r>
          </w:p>
        </w:tc>
        <w:tc>
          <w:tcPr>
            <w:tcW w:w="3096" w:type="dxa"/>
          </w:tcPr>
          <w:p w14:paraId="23F74B86" w14:textId="56A29D73" w:rsidR="004F3B3D" w:rsidRPr="008C7BF7" w:rsidRDefault="00742079" w:rsidP="009964A7">
            <w:pPr>
              <w:pStyle w:val="QRDEnTableText"/>
              <w:keepNext/>
              <w:jc w:val="center"/>
              <w:rPr>
                <w:rFonts w:eastAsia="PMingLiU"/>
                <w:szCs w:val="22"/>
              </w:rPr>
            </w:pPr>
            <w:r w:rsidRPr="008C7BF7">
              <w:rPr>
                <w:color w:val="000000"/>
              </w:rPr>
              <w:t>Placebo</w:t>
            </w:r>
            <w:r w:rsidR="009D2B3B" w:rsidRPr="008C7BF7">
              <w:rPr>
                <w:color w:val="000000"/>
              </w:rPr>
              <w:t> </w:t>
            </w:r>
            <w:r w:rsidRPr="008C7BF7">
              <w:rPr>
                <w:color w:val="000000"/>
              </w:rPr>
              <w:t>+</w:t>
            </w:r>
            <w:r w:rsidR="009D2B3B" w:rsidRPr="008C7BF7">
              <w:rPr>
                <w:color w:val="000000"/>
              </w:rPr>
              <w:t> </w:t>
            </w:r>
            <w:r w:rsidRPr="008C7BF7">
              <w:rPr>
                <w:color w:val="000000"/>
              </w:rPr>
              <w:t>C/G</w:t>
            </w:r>
          </w:p>
          <w:p w14:paraId="6119183D" w14:textId="26D13684" w:rsidR="004F3B3D" w:rsidRPr="008C7BF7" w:rsidRDefault="00742079" w:rsidP="009964A7">
            <w:pPr>
              <w:pStyle w:val="QRDEnTableText"/>
              <w:keepNext/>
              <w:jc w:val="center"/>
            </w:pPr>
            <w:r w:rsidRPr="008C7BF7">
              <w:rPr>
                <w:color w:val="000000"/>
              </w:rPr>
              <w:t>(n</w:t>
            </w:r>
            <w:r w:rsidR="009D2B3B" w:rsidRPr="008C7BF7">
              <w:rPr>
                <w:color w:val="000000"/>
              </w:rPr>
              <w:t> </w:t>
            </w:r>
            <w:r w:rsidRPr="008C7BF7">
              <w:rPr>
                <w:color w:val="000000"/>
              </w:rPr>
              <w:t>=</w:t>
            </w:r>
            <w:r w:rsidR="009D2B3B" w:rsidRPr="008C7BF7">
              <w:rPr>
                <w:color w:val="000000"/>
              </w:rPr>
              <w:t> </w:t>
            </w:r>
            <w:r w:rsidRPr="008C7BF7">
              <w:rPr>
                <w:color w:val="000000"/>
              </w:rPr>
              <w:t>242)</w:t>
            </w:r>
          </w:p>
        </w:tc>
        <w:tc>
          <w:tcPr>
            <w:tcW w:w="3096" w:type="dxa"/>
          </w:tcPr>
          <w:p w14:paraId="1AC3BDB8" w14:textId="031F0DB0" w:rsidR="004F3B3D" w:rsidRPr="008C7BF7" w:rsidRDefault="00742079" w:rsidP="009964A7">
            <w:pPr>
              <w:pStyle w:val="QRDEnTableText"/>
              <w:keepNext/>
              <w:jc w:val="center"/>
              <w:rPr>
                <w:rFonts w:eastAsia="PMingLiU"/>
                <w:szCs w:val="22"/>
              </w:rPr>
            </w:pPr>
            <w:r w:rsidRPr="008C7BF7">
              <w:rPr>
                <w:color w:val="000000"/>
              </w:rPr>
              <w:t>Avastin</w:t>
            </w:r>
            <w:r w:rsidR="009D2B3B" w:rsidRPr="008C7BF7">
              <w:rPr>
                <w:color w:val="000000"/>
              </w:rPr>
              <w:t> </w:t>
            </w:r>
            <w:r w:rsidRPr="008C7BF7">
              <w:rPr>
                <w:color w:val="000000"/>
              </w:rPr>
              <w:t>+</w:t>
            </w:r>
            <w:r w:rsidR="009D2B3B" w:rsidRPr="008C7BF7">
              <w:rPr>
                <w:color w:val="000000"/>
              </w:rPr>
              <w:t> </w:t>
            </w:r>
            <w:r w:rsidRPr="008C7BF7">
              <w:rPr>
                <w:color w:val="000000"/>
              </w:rPr>
              <w:t>C/G</w:t>
            </w:r>
          </w:p>
          <w:p w14:paraId="62520259" w14:textId="55B96B99" w:rsidR="004F3B3D" w:rsidRPr="008C7BF7" w:rsidRDefault="00742079" w:rsidP="009964A7">
            <w:pPr>
              <w:pStyle w:val="QRDEnTableText"/>
              <w:keepNext/>
              <w:jc w:val="center"/>
            </w:pPr>
            <w:r w:rsidRPr="008C7BF7">
              <w:rPr>
                <w:color w:val="000000"/>
              </w:rPr>
              <w:t>(n</w:t>
            </w:r>
            <w:r w:rsidR="009D2B3B" w:rsidRPr="008C7BF7">
              <w:rPr>
                <w:color w:val="000000"/>
              </w:rPr>
              <w:t> </w:t>
            </w:r>
            <w:r w:rsidRPr="008C7BF7">
              <w:rPr>
                <w:color w:val="000000"/>
              </w:rPr>
              <w:t>=</w:t>
            </w:r>
            <w:r w:rsidR="009D2B3B" w:rsidRPr="008C7BF7">
              <w:rPr>
                <w:color w:val="000000"/>
              </w:rPr>
              <w:t> </w:t>
            </w:r>
            <w:r w:rsidRPr="008C7BF7">
              <w:rPr>
                <w:color w:val="000000"/>
              </w:rPr>
              <w:t>242)</w:t>
            </w:r>
          </w:p>
        </w:tc>
      </w:tr>
      <w:tr w:rsidR="00B87822" w:rsidRPr="008C7BF7" w14:paraId="4E6F880B" w14:textId="77777777" w:rsidTr="000F5997">
        <w:tc>
          <w:tcPr>
            <w:tcW w:w="3095" w:type="dxa"/>
          </w:tcPr>
          <w:p w14:paraId="17E40E7D" w14:textId="1843D139" w:rsidR="004F3B3D" w:rsidRPr="008C7BF7" w:rsidRDefault="00742079" w:rsidP="009964A7">
            <w:pPr>
              <w:pStyle w:val="QRDEnTableText"/>
              <w:keepNext/>
            </w:pPr>
            <w:r w:rsidRPr="008C7BF7">
              <w:rPr>
                <w:b/>
                <w:color w:val="000000"/>
              </w:rPr>
              <w:t>6</w:t>
            </w:r>
            <w:r w:rsidR="00AF24DE" w:rsidRPr="008C7BF7">
              <w:rPr>
                <w:b/>
                <w:color w:val="000000"/>
              </w:rPr>
              <w:t>–</w:t>
            </w:r>
            <w:r w:rsidRPr="008C7BF7">
              <w:rPr>
                <w:b/>
                <w:color w:val="000000"/>
              </w:rPr>
              <w:t>12</w:t>
            </w:r>
            <w:r w:rsidR="00AF24DE" w:rsidRPr="008C7BF7">
              <w:rPr>
                <w:b/>
                <w:color w:val="000000"/>
              </w:rPr>
              <w:t> </w:t>
            </w:r>
            <w:r w:rsidRPr="008C7BF7">
              <w:rPr>
                <w:b/>
                <w:color w:val="000000"/>
              </w:rPr>
              <w:t>months (n</w:t>
            </w:r>
            <w:r w:rsidR="009D2B3B" w:rsidRPr="008C7BF7">
              <w:rPr>
                <w:b/>
                <w:color w:val="000000"/>
              </w:rPr>
              <w:t> </w:t>
            </w:r>
            <w:r w:rsidRPr="008C7BF7">
              <w:rPr>
                <w:b/>
                <w:color w:val="000000"/>
              </w:rPr>
              <w:t>=</w:t>
            </w:r>
            <w:r w:rsidR="009D2B3B" w:rsidRPr="008C7BF7">
              <w:rPr>
                <w:b/>
                <w:color w:val="000000"/>
              </w:rPr>
              <w:t> </w:t>
            </w:r>
            <w:r w:rsidRPr="008C7BF7">
              <w:rPr>
                <w:b/>
                <w:color w:val="000000"/>
              </w:rPr>
              <w:t>202)</w:t>
            </w:r>
          </w:p>
        </w:tc>
        <w:tc>
          <w:tcPr>
            <w:tcW w:w="3096" w:type="dxa"/>
          </w:tcPr>
          <w:p w14:paraId="230C8BC8" w14:textId="77777777" w:rsidR="004F3B3D" w:rsidRPr="008C7BF7" w:rsidRDefault="004F3B3D" w:rsidP="009964A7">
            <w:pPr>
              <w:pStyle w:val="QRDEnTableText"/>
              <w:keepNext/>
              <w:jc w:val="center"/>
            </w:pPr>
          </w:p>
        </w:tc>
        <w:tc>
          <w:tcPr>
            <w:tcW w:w="3096" w:type="dxa"/>
          </w:tcPr>
          <w:p w14:paraId="335B3E3D" w14:textId="77777777" w:rsidR="004F3B3D" w:rsidRPr="008C7BF7" w:rsidRDefault="004F3B3D" w:rsidP="009964A7">
            <w:pPr>
              <w:pStyle w:val="QRDEnTableText"/>
              <w:keepNext/>
              <w:jc w:val="center"/>
            </w:pPr>
          </w:p>
        </w:tc>
      </w:tr>
      <w:tr w:rsidR="00B87822" w:rsidRPr="008C7BF7" w14:paraId="6D6880C5" w14:textId="77777777" w:rsidTr="000F5997">
        <w:tc>
          <w:tcPr>
            <w:tcW w:w="3095" w:type="dxa"/>
          </w:tcPr>
          <w:p w14:paraId="27C2FEB1" w14:textId="77777777" w:rsidR="004F3B3D" w:rsidRPr="008C7BF7" w:rsidRDefault="00742079" w:rsidP="009964A7">
            <w:pPr>
              <w:pStyle w:val="QRDEnTableText"/>
              <w:keepNext/>
              <w:ind w:left="274"/>
              <w:rPr>
                <w:b/>
                <w:color w:val="000000"/>
              </w:rPr>
            </w:pPr>
            <w:r w:rsidRPr="008C7BF7">
              <w:rPr>
                <w:b/>
                <w:color w:val="000000"/>
              </w:rPr>
              <w:t xml:space="preserve">Median </w:t>
            </w:r>
          </w:p>
        </w:tc>
        <w:tc>
          <w:tcPr>
            <w:tcW w:w="3096" w:type="dxa"/>
          </w:tcPr>
          <w:p w14:paraId="7EB186F7" w14:textId="77777777" w:rsidR="004F3B3D" w:rsidRPr="008C7BF7" w:rsidRDefault="00742079" w:rsidP="009964A7">
            <w:pPr>
              <w:pStyle w:val="QRDEnTableText"/>
              <w:keepNext/>
              <w:jc w:val="center"/>
              <w:rPr>
                <w:color w:val="000000"/>
              </w:rPr>
            </w:pPr>
            <w:r w:rsidRPr="008C7BF7">
              <w:rPr>
                <w:color w:val="000000"/>
              </w:rPr>
              <w:t>8.0</w:t>
            </w:r>
          </w:p>
        </w:tc>
        <w:tc>
          <w:tcPr>
            <w:tcW w:w="3096" w:type="dxa"/>
          </w:tcPr>
          <w:p w14:paraId="7B93BA8C" w14:textId="77777777" w:rsidR="004F3B3D" w:rsidRPr="008C7BF7" w:rsidRDefault="00742079" w:rsidP="009964A7">
            <w:pPr>
              <w:pStyle w:val="QRDEnTableText"/>
              <w:keepNext/>
              <w:jc w:val="center"/>
            </w:pPr>
            <w:r w:rsidRPr="008C7BF7">
              <w:t>11.9</w:t>
            </w:r>
          </w:p>
        </w:tc>
      </w:tr>
      <w:tr w:rsidR="00B87822" w:rsidRPr="008C7BF7" w14:paraId="7D02656B" w14:textId="77777777" w:rsidTr="000F5997">
        <w:tc>
          <w:tcPr>
            <w:tcW w:w="3095" w:type="dxa"/>
          </w:tcPr>
          <w:p w14:paraId="5D2105C4" w14:textId="77777777" w:rsidR="004F3B3D" w:rsidRPr="008C7BF7" w:rsidRDefault="00742079" w:rsidP="009964A7">
            <w:pPr>
              <w:pStyle w:val="QRDEnTableText"/>
              <w:keepNext/>
              <w:ind w:left="274"/>
            </w:pPr>
            <w:r w:rsidRPr="008C7BF7">
              <w:rPr>
                <w:color w:val="000000"/>
              </w:rPr>
              <w:t>Hazard ratio (95% CI)</w:t>
            </w:r>
          </w:p>
        </w:tc>
        <w:tc>
          <w:tcPr>
            <w:tcW w:w="6192" w:type="dxa"/>
            <w:gridSpan w:val="2"/>
          </w:tcPr>
          <w:p w14:paraId="56E72850" w14:textId="2A48B0AF" w:rsidR="004F3B3D" w:rsidRPr="008C7BF7" w:rsidRDefault="00742079" w:rsidP="009964A7">
            <w:pPr>
              <w:pStyle w:val="QRDEnTableText"/>
              <w:keepNext/>
              <w:jc w:val="center"/>
            </w:pPr>
            <w:r w:rsidRPr="008C7BF7">
              <w:rPr>
                <w:color w:val="000000"/>
              </w:rPr>
              <w:t>0.41 (0.29</w:t>
            </w:r>
            <w:r w:rsidR="009D2B3B" w:rsidRPr="008C7BF7">
              <w:rPr>
                <w:color w:val="000000"/>
              </w:rPr>
              <w:t>–</w:t>
            </w:r>
            <w:r w:rsidRPr="008C7BF7">
              <w:rPr>
                <w:color w:val="000000"/>
              </w:rPr>
              <w:t>0.58)</w:t>
            </w:r>
          </w:p>
        </w:tc>
      </w:tr>
      <w:tr w:rsidR="00B87822" w:rsidRPr="008C7BF7" w14:paraId="4AC25548" w14:textId="77777777" w:rsidTr="000F5997">
        <w:tc>
          <w:tcPr>
            <w:tcW w:w="3095" w:type="dxa"/>
          </w:tcPr>
          <w:p w14:paraId="5FF9AA56" w14:textId="6DA4FEE8" w:rsidR="004F3B3D" w:rsidRPr="008C7BF7" w:rsidRDefault="00742079" w:rsidP="009964A7">
            <w:pPr>
              <w:pStyle w:val="QRDEnTableText"/>
              <w:keepNext/>
              <w:rPr>
                <w:color w:val="000000"/>
              </w:rPr>
            </w:pPr>
            <w:r w:rsidRPr="008C7BF7">
              <w:rPr>
                <w:b/>
                <w:color w:val="000000"/>
              </w:rPr>
              <w:t>&gt;</w:t>
            </w:r>
            <w:r w:rsidRPr="008C7BF7">
              <w:t> </w:t>
            </w:r>
            <w:r w:rsidR="00D52793" w:rsidRPr="008C7BF7">
              <w:rPr>
                <w:b/>
                <w:color w:val="000000"/>
              </w:rPr>
              <w:t>12</w:t>
            </w:r>
            <w:r w:rsidR="00AF24DE" w:rsidRPr="008C7BF7">
              <w:rPr>
                <w:b/>
                <w:color w:val="000000"/>
              </w:rPr>
              <w:t> </w:t>
            </w:r>
            <w:r w:rsidR="00D52793" w:rsidRPr="008C7BF7">
              <w:rPr>
                <w:b/>
                <w:color w:val="000000"/>
              </w:rPr>
              <w:t>months (n</w:t>
            </w:r>
            <w:r w:rsidRPr="008C7BF7">
              <w:rPr>
                <w:b/>
                <w:color w:val="000000"/>
              </w:rPr>
              <w:t> </w:t>
            </w:r>
            <w:r w:rsidR="00D52793" w:rsidRPr="008C7BF7">
              <w:rPr>
                <w:b/>
                <w:color w:val="000000"/>
              </w:rPr>
              <w:t>=</w:t>
            </w:r>
            <w:r w:rsidRPr="008C7BF7">
              <w:rPr>
                <w:b/>
                <w:color w:val="000000"/>
              </w:rPr>
              <w:t> </w:t>
            </w:r>
            <w:r w:rsidR="00D52793" w:rsidRPr="008C7BF7">
              <w:rPr>
                <w:b/>
                <w:color w:val="000000"/>
              </w:rPr>
              <w:t>282)</w:t>
            </w:r>
          </w:p>
        </w:tc>
        <w:tc>
          <w:tcPr>
            <w:tcW w:w="3096" w:type="dxa"/>
          </w:tcPr>
          <w:p w14:paraId="080897D0" w14:textId="77777777" w:rsidR="004F3B3D" w:rsidRPr="008C7BF7" w:rsidRDefault="004F3B3D" w:rsidP="009964A7">
            <w:pPr>
              <w:pStyle w:val="QRDEnTableText"/>
              <w:keepNext/>
              <w:jc w:val="center"/>
            </w:pPr>
          </w:p>
        </w:tc>
        <w:tc>
          <w:tcPr>
            <w:tcW w:w="3096" w:type="dxa"/>
          </w:tcPr>
          <w:p w14:paraId="4CB4AF9F" w14:textId="77777777" w:rsidR="004F3B3D" w:rsidRPr="008C7BF7" w:rsidRDefault="004F3B3D" w:rsidP="009964A7">
            <w:pPr>
              <w:pStyle w:val="QRDEnTableText"/>
              <w:keepNext/>
              <w:jc w:val="center"/>
            </w:pPr>
          </w:p>
        </w:tc>
      </w:tr>
      <w:tr w:rsidR="00B87822" w:rsidRPr="008C7BF7" w14:paraId="46913444" w14:textId="77777777" w:rsidTr="000F5997">
        <w:tc>
          <w:tcPr>
            <w:tcW w:w="3095" w:type="dxa"/>
          </w:tcPr>
          <w:p w14:paraId="1C4E81ED" w14:textId="77777777" w:rsidR="004F3B3D" w:rsidRPr="008C7BF7" w:rsidRDefault="00742079" w:rsidP="009964A7">
            <w:pPr>
              <w:pStyle w:val="QRDEnTableText"/>
              <w:keepNext/>
              <w:ind w:left="274"/>
              <w:rPr>
                <w:b/>
                <w:color w:val="000000"/>
              </w:rPr>
            </w:pPr>
            <w:r w:rsidRPr="008C7BF7">
              <w:rPr>
                <w:b/>
                <w:color w:val="000000"/>
              </w:rPr>
              <w:t xml:space="preserve">Median </w:t>
            </w:r>
          </w:p>
        </w:tc>
        <w:tc>
          <w:tcPr>
            <w:tcW w:w="3096" w:type="dxa"/>
          </w:tcPr>
          <w:p w14:paraId="0ADB219D" w14:textId="77777777" w:rsidR="004F3B3D" w:rsidRPr="008C7BF7" w:rsidRDefault="00742079" w:rsidP="009964A7">
            <w:pPr>
              <w:pStyle w:val="QRDEnTableText"/>
              <w:keepNext/>
              <w:jc w:val="center"/>
              <w:rPr>
                <w:color w:val="000000"/>
              </w:rPr>
            </w:pPr>
            <w:r w:rsidRPr="008C7BF7">
              <w:rPr>
                <w:color w:val="000000"/>
              </w:rPr>
              <w:t>9.7</w:t>
            </w:r>
          </w:p>
        </w:tc>
        <w:tc>
          <w:tcPr>
            <w:tcW w:w="3096" w:type="dxa"/>
          </w:tcPr>
          <w:p w14:paraId="13A54693" w14:textId="77777777" w:rsidR="004F3B3D" w:rsidRPr="008C7BF7" w:rsidRDefault="00742079" w:rsidP="009964A7">
            <w:pPr>
              <w:pStyle w:val="QRDEnTableText"/>
              <w:keepNext/>
              <w:jc w:val="center"/>
              <w:rPr>
                <w:color w:val="000000"/>
              </w:rPr>
            </w:pPr>
            <w:r w:rsidRPr="008C7BF7">
              <w:rPr>
                <w:color w:val="000000"/>
              </w:rPr>
              <w:t>12.4</w:t>
            </w:r>
          </w:p>
        </w:tc>
      </w:tr>
      <w:tr w:rsidR="00B87822" w:rsidRPr="008C7BF7" w14:paraId="51B56ED0" w14:textId="77777777" w:rsidTr="000F5997">
        <w:tc>
          <w:tcPr>
            <w:tcW w:w="3095" w:type="dxa"/>
          </w:tcPr>
          <w:p w14:paraId="4B8EFDC1" w14:textId="77777777" w:rsidR="004F3B3D" w:rsidRPr="008C7BF7" w:rsidRDefault="00742079" w:rsidP="009964A7">
            <w:pPr>
              <w:pStyle w:val="QRDEnTableText"/>
              <w:keepNext/>
              <w:ind w:left="274"/>
              <w:rPr>
                <w:color w:val="000000"/>
              </w:rPr>
            </w:pPr>
            <w:r w:rsidRPr="008C7BF7">
              <w:rPr>
                <w:color w:val="000000"/>
              </w:rPr>
              <w:t>Hazard ratio (95% CI)</w:t>
            </w:r>
          </w:p>
        </w:tc>
        <w:tc>
          <w:tcPr>
            <w:tcW w:w="6192" w:type="dxa"/>
            <w:gridSpan w:val="2"/>
          </w:tcPr>
          <w:p w14:paraId="47A9A1EA" w14:textId="7A63CBA3" w:rsidR="004F3B3D" w:rsidRPr="008C7BF7" w:rsidRDefault="00742079" w:rsidP="009964A7">
            <w:pPr>
              <w:pStyle w:val="QRDEnTableText"/>
              <w:keepNext/>
              <w:jc w:val="center"/>
            </w:pPr>
            <w:r w:rsidRPr="008C7BF7">
              <w:rPr>
                <w:color w:val="000000"/>
              </w:rPr>
              <w:t>0.55 (0.41–0.73)</w:t>
            </w:r>
          </w:p>
        </w:tc>
      </w:tr>
    </w:tbl>
    <w:p w14:paraId="7E109DDA" w14:textId="237CA537" w:rsidR="004F3B3D" w:rsidRPr="008C7BF7" w:rsidRDefault="004F3B3D" w:rsidP="00AF45FC">
      <w:pPr>
        <w:pStyle w:val="QRDEnBodyText"/>
      </w:pPr>
    </w:p>
    <w:p w14:paraId="5DE0CE2A" w14:textId="5E84B0B9" w:rsidR="00AF45FC" w:rsidRPr="008C7BF7" w:rsidRDefault="00742079" w:rsidP="00AF45FC">
      <w:pPr>
        <w:rPr>
          <w:i/>
        </w:rPr>
      </w:pPr>
      <w:r w:rsidRPr="008C7BF7">
        <w:rPr>
          <w:i/>
        </w:rPr>
        <w:t>GOG-0213</w:t>
      </w:r>
    </w:p>
    <w:p w14:paraId="7F369A44" w14:textId="61881A95" w:rsidR="004F3B3D" w:rsidRPr="008C7BF7" w:rsidRDefault="00742079" w:rsidP="00AF45FC">
      <w:pPr>
        <w:pStyle w:val="QRDEnBodyText"/>
        <w:rPr>
          <w:rFonts w:cs="Arial"/>
          <w:bCs/>
          <w:i/>
        </w:rPr>
      </w:pPr>
      <w:r w:rsidRPr="008C7BF7">
        <w:t>GOG-0213, a phase III randomi</w:t>
      </w:r>
      <w:r w:rsidR="00881A5A" w:rsidRPr="008C7BF7">
        <w:t>s</w:t>
      </w:r>
      <w:r w:rsidRPr="008C7BF7">
        <w:t>ed controlled open label trial, studied the safety and efficacy of Avastin in the treatment of patients with platinum-sensitive, recurrent epithelial ovarian, fallopian tube or primary peritoneal cancer, who have not received prior chemotherapy in the recurrent setting. There was no exclusion criterion for prior anti-angiogenic therapy. The study evaluated the effect of adding Avastin to carboplatin</w:t>
      </w:r>
      <w:r w:rsidR="00402543" w:rsidRPr="008C7BF7">
        <w:t> </w:t>
      </w:r>
      <w:r w:rsidRPr="008C7BF7">
        <w:t>+</w:t>
      </w:r>
      <w:r w:rsidR="00402543" w:rsidRPr="008C7BF7">
        <w:t> </w:t>
      </w:r>
      <w:r w:rsidRPr="008C7BF7">
        <w:t xml:space="preserve">paclitaxel and continuing Avastin as a single agent until </w:t>
      </w:r>
      <w:r w:rsidRPr="008C7BF7">
        <w:rPr>
          <w:rFonts w:eastAsia="MS Mincho" w:cs="Arial"/>
        </w:rPr>
        <w:t>disease progression or unacceptable toxicity</w:t>
      </w:r>
      <w:r w:rsidRPr="008C7BF7">
        <w:t xml:space="preserve"> compared to carboplatin</w:t>
      </w:r>
      <w:r w:rsidR="00B7026D" w:rsidRPr="008C7BF7">
        <w:t> </w:t>
      </w:r>
      <w:r w:rsidRPr="008C7BF7">
        <w:t>+</w:t>
      </w:r>
      <w:r w:rsidR="00B7026D" w:rsidRPr="008C7BF7">
        <w:t> </w:t>
      </w:r>
      <w:r w:rsidRPr="008C7BF7">
        <w:t>paclitaxel alone.</w:t>
      </w:r>
    </w:p>
    <w:p w14:paraId="6CC911BF" w14:textId="77777777" w:rsidR="004F3B3D" w:rsidRPr="008C7BF7" w:rsidRDefault="004F3B3D" w:rsidP="00AF45FC">
      <w:pPr>
        <w:pStyle w:val="QRDEnBodyText"/>
        <w:rPr>
          <w:szCs w:val="22"/>
        </w:rPr>
      </w:pPr>
    </w:p>
    <w:p w14:paraId="78BAADB7" w14:textId="27EBD9C8" w:rsidR="004F3B3D" w:rsidRPr="008C7BF7" w:rsidRDefault="00742079" w:rsidP="00AF45FC">
      <w:pPr>
        <w:pStyle w:val="QRDEnBodyText"/>
        <w:rPr>
          <w:rFonts w:eastAsia="MS Mincho"/>
        </w:rPr>
      </w:pPr>
      <w:r w:rsidRPr="008C7BF7">
        <w:rPr>
          <w:rFonts w:eastAsia="MS Mincho"/>
        </w:rPr>
        <w:t>A total of 673</w:t>
      </w:r>
      <w:r w:rsidR="003250F2" w:rsidRPr="008C7BF7">
        <w:rPr>
          <w:rFonts w:eastAsia="MS Mincho"/>
        </w:rPr>
        <w:t> </w:t>
      </w:r>
      <w:r w:rsidRPr="008C7BF7">
        <w:rPr>
          <w:rFonts w:eastAsia="MS Mincho"/>
        </w:rPr>
        <w:t xml:space="preserve">patients were </w:t>
      </w:r>
      <w:r w:rsidR="008A7DA6" w:rsidRPr="008C7BF7">
        <w:rPr>
          <w:rFonts w:eastAsia="MS Mincho"/>
        </w:rPr>
        <w:t xml:space="preserve">randomised </w:t>
      </w:r>
      <w:r w:rsidRPr="008C7BF7">
        <w:rPr>
          <w:rFonts w:eastAsia="MS Mincho"/>
        </w:rPr>
        <w:t>in equal proportions to the following two treatment arms:</w:t>
      </w:r>
    </w:p>
    <w:p w14:paraId="2CA743E3" w14:textId="08E8ECD8" w:rsidR="004F3B3D" w:rsidRPr="008C7BF7" w:rsidRDefault="00742079" w:rsidP="00AF7221">
      <w:pPr>
        <w:pStyle w:val="QRDEnBullets"/>
        <w:numPr>
          <w:ilvl w:val="0"/>
          <w:numId w:val="6"/>
        </w:numPr>
        <w:ind w:left="567" w:hanging="567"/>
        <w:rPr>
          <w:rFonts w:eastAsia="MS Mincho"/>
        </w:rPr>
      </w:pPr>
      <w:r w:rsidRPr="008C7BF7">
        <w:rPr>
          <w:rFonts w:eastAsia="MS Mincho"/>
        </w:rPr>
        <w:t>CP arm: Carboplatin (AUC5) and paclitaxel (175</w:t>
      </w:r>
      <w:r w:rsidR="00F85CFC" w:rsidRPr="008C7BF7">
        <w:rPr>
          <w:rFonts w:eastAsia="MS Mincho"/>
        </w:rPr>
        <w:t> </w:t>
      </w:r>
      <w:r w:rsidRPr="008C7BF7">
        <w:rPr>
          <w:rFonts w:eastAsia="MS Mincho"/>
        </w:rPr>
        <w:t>mg/m</w:t>
      </w:r>
      <w:r w:rsidRPr="008C7BF7">
        <w:rPr>
          <w:rFonts w:eastAsia="MS Mincho"/>
          <w:vertAlign w:val="superscript"/>
        </w:rPr>
        <w:t>2</w:t>
      </w:r>
      <w:r w:rsidRPr="008C7BF7">
        <w:rPr>
          <w:rFonts w:eastAsia="MS Mincho"/>
        </w:rPr>
        <w:t xml:space="preserve"> </w:t>
      </w:r>
      <w:bookmarkStart w:id="30" w:name="_Hlk175821282"/>
      <w:r w:rsidR="00D70A2B" w:rsidRPr="008C7BF7">
        <w:rPr>
          <w:rFonts w:eastAsia="MS Mincho"/>
        </w:rPr>
        <w:t>intravenous</w:t>
      </w:r>
      <w:r w:rsidR="00B23E22" w:rsidRPr="008C7BF7">
        <w:rPr>
          <w:rFonts w:eastAsia="MS Mincho"/>
        </w:rPr>
        <w:t>ly</w:t>
      </w:r>
      <w:bookmarkEnd w:id="30"/>
      <w:r w:rsidRPr="008C7BF7">
        <w:rPr>
          <w:rFonts w:eastAsia="MS Mincho"/>
        </w:rPr>
        <w:t>) every 3</w:t>
      </w:r>
      <w:r w:rsidR="00F85CFC" w:rsidRPr="008C7BF7">
        <w:rPr>
          <w:rFonts w:eastAsia="MS Mincho"/>
        </w:rPr>
        <w:t> </w:t>
      </w:r>
      <w:r w:rsidRPr="008C7BF7">
        <w:rPr>
          <w:rFonts w:eastAsia="MS Mincho"/>
        </w:rPr>
        <w:t>weeks for 6 and up to 8 cycles.</w:t>
      </w:r>
    </w:p>
    <w:p w14:paraId="2254F92B" w14:textId="2C6F5323" w:rsidR="000B7B50" w:rsidRPr="008C7BF7" w:rsidRDefault="00742079" w:rsidP="00AF7221">
      <w:pPr>
        <w:pStyle w:val="QRDEnBullets"/>
        <w:numPr>
          <w:ilvl w:val="0"/>
          <w:numId w:val="6"/>
        </w:numPr>
        <w:ind w:left="567" w:hanging="567"/>
        <w:rPr>
          <w:rFonts w:eastAsia="MS Mincho"/>
        </w:rPr>
      </w:pPr>
      <w:r w:rsidRPr="008C7BF7">
        <w:rPr>
          <w:rFonts w:eastAsia="MS Mincho"/>
        </w:rPr>
        <w:t>CPB arm: Carboplatin (AUC5) and paclitaxel (175</w:t>
      </w:r>
      <w:r w:rsidR="00F85CFC" w:rsidRPr="008C7BF7">
        <w:rPr>
          <w:rFonts w:eastAsia="MS Mincho"/>
        </w:rPr>
        <w:t> </w:t>
      </w:r>
      <w:r w:rsidRPr="008C7BF7">
        <w:rPr>
          <w:rFonts w:eastAsia="MS Mincho"/>
        </w:rPr>
        <w:t>mg/m</w:t>
      </w:r>
      <w:r w:rsidRPr="008C7BF7">
        <w:rPr>
          <w:rFonts w:eastAsia="MS Mincho"/>
          <w:vertAlign w:val="superscript"/>
        </w:rPr>
        <w:t>2</w:t>
      </w:r>
      <w:r w:rsidRPr="008C7BF7">
        <w:rPr>
          <w:rFonts w:eastAsia="MS Mincho"/>
        </w:rPr>
        <w:t xml:space="preserve"> </w:t>
      </w:r>
      <w:r w:rsidR="00CA19B4" w:rsidRPr="008C7BF7">
        <w:rPr>
          <w:rFonts w:eastAsia="MS Mincho"/>
        </w:rPr>
        <w:t>intravenously</w:t>
      </w:r>
      <w:r w:rsidRPr="008C7BF7">
        <w:rPr>
          <w:rFonts w:eastAsia="MS Mincho"/>
        </w:rPr>
        <w:t>) and concurrent Avastin (15</w:t>
      </w:r>
      <w:r w:rsidR="00D25022" w:rsidRPr="008C7BF7">
        <w:rPr>
          <w:rFonts w:eastAsia="MS Mincho"/>
        </w:rPr>
        <w:t> </w:t>
      </w:r>
      <w:r w:rsidRPr="008C7BF7">
        <w:rPr>
          <w:rFonts w:eastAsia="MS Mincho"/>
        </w:rPr>
        <w:t>mg/kg) every 3</w:t>
      </w:r>
      <w:r w:rsidR="00F85CFC" w:rsidRPr="008C7BF7">
        <w:rPr>
          <w:rFonts w:eastAsia="MS Mincho"/>
        </w:rPr>
        <w:t> </w:t>
      </w:r>
      <w:r w:rsidRPr="008C7BF7">
        <w:rPr>
          <w:rFonts w:eastAsia="MS Mincho"/>
        </w:rPr>
        <w:t>weeks for 6 and up to 8 cycles, followed by Avastin (15</w:t>
      </w:r>
      <w:r w:rsidR="00F85CFC" w:rsidRPr="008C7BF7">
        <w:rPr>
          <w:rFonts w:eastAsia="MS Mincho"/>
        </w:rPr>
        <w:t> </w:t>
      </w:r>
      <w:r w:rsidRPr="008C7BF7">
        <w:rPr>
          <w:rFonts w:eastAsia="MS Mincho"/>
        </w:rPr>
        <w:t>mg/kg every 3</w:t>
      </w:r>
      <w:r w:rsidR="00F85CFC" w:rsidRPr="008C7BF7">
        <w:rPr>
          <w:rFonts w:eastAsia="MS Mincho"/>
        </w:rPr>
        <w:t> </w:t>
      </w:r>
      <w:r w:rsidRPr="008C7BF7">
        <w:rPr>
          <w:rFonts w:eastAsia="MS Mincho"/>
        </w:rPr>
        <w:t>weeks) alone until disease progression or unacceptable toxicity.</w:t>
      </w:r>
    </w:p>
    <w:p w14:paraId="1485C255" w14:textId="77777777" w:rsidR="000B7B50" w:rsidRPr="008C7BF7" w:rsidRDefault="000B7B50" w:rsidP="000B7B50">
      <w:pPr>
        <w:pStyle w:val="QRDEnBodyText"/>
        <w:rPr>
          <w:rFonts w:eastAsia="MS Mincho"/>
        </w:rPr>
      </w:pPr>
    </w:p>
    <w:p w14:paraId="7463EAD0" w14:textId="14D92DE7" w:rsidR="000B7B50" w:rsidRPr="008C7BF7" w:rsidRDefault="00742079" w:rsidP="000B7B50">
      <w:pPr>
        <w:pStyle w:val="QRDEnBodyText"/>
        <w:rPr>
          <w:rFonts w:eastAsia="MS Mincho"/>
        </w:rPr>
      </w:pPr>
      <w:r w:rsidRPr="008C7BF7">
        <w:rPr>
          <w:rFonts w:eastAsia="MS Mincho"/>
        </w:rPr>
        <w:t>Most patients in both the CP arm (80.4%) and the CPB arm (78.9%) were White. The median age was 60.0</w:t>
      </w:r>
      <w:r w:rsidR="00F85CFC" w:rsidRPr="008C7BF7">
        <w:rPr>
          <w:rFonts w:eastAsia="MS Mincho"/>
        </w:rPr>
        <w:t> </w:t>
      </w:r>
      <w:r w:rsidRPr="008C7BF7">
        <w:rPr>
          <w:rFonts w:eastAsia="MS Mincho"/>
        </w:rPr>
        <w:t>years in the CP arm and 59.0</w:t>
      </w:r>
      <w:r w:rsidR="00F85CFC" w:rsidRPr="008C7BF7">
        <w:rPr>
          <w:rFonts w:eastAsia="MS Mincho"/>
        </w:rPr>
        <w:t> </w:t>
      </w:r>
      <w:r w:rsidRPr="008C7BF7">
        <w:rPr>
          <w:rFonts w:eastAsia="MS Mincho"/>
        </w:rPr>
        <w:t>years in the CPB arm. The majority of patients (CP: 64.6%; CPB: 68.8%) were in the age category &lt;</w:t>
      </w:r>
      <w:r w:rsidR="00D25022" w:rsidRPr="008C7BF7">
        <w:rPr>
          <w:rFonts w:eastAsia="MS Mincho"/>
        </w:rPr>
        <w:t> </w:t>
      </w:r>
      <w:r w:rsidRPr="008C7BF7">
        <w:rPr>
          <w:rFonts w:eastAsia="MS Mincho"/>
        </w:rPr>
        <w:t>65</w:t>
      </w:r>
      <w:r w:rsidR="00F85CFC" w:rsidRPr="008C7BF7">
        <w:rPr>
          <w:rFonts w:eastAsia="MS Mincho"/>
        </w:rPr>
        <w:t> </w:t>
      </w:r>
      <w:r w:rsidRPr="008C7BF7">
        <w:rPr>
          <w:rFonts w:eastAsia="MS Mincho"/>
        </w:rPr>
        <w:t>years. At baseline, most patients in both treatment arms had a GOG PS of 0 (CP: 82.4%: CPB; 80.7%) or 1 (CP: 16.7%: CPB; 18.1%). A GOG PS of 2 at baseline was reported in 0.9% of patients in the CP arm and in 1.2% of patients in the CPB arm.“</w:t>
      </w:r>
    </w:p>
    <w:p w14:paraId="38342B5E" w14:textId="77777777" w:rsidR="000B7B50" w:rsidRPr="008C7BF7" w:rsidRDefault="000B7B50" w:rsidP="000B7B50">
      <w:pPr>
        <w:pStyle w:val="QRDEnBodyText"/>
        <w:rPr>
          <w:rFonts w:eastAsia="MS Mincho"/>
        </w:rPr>
      </w:pPr>
    </w:p>
    <w:p w14:paraId="3EEE69F1" w14:textId="65A60489" w:rsidR="004F3B3D" w:rsidRPr="008C7BF7" w:rsidRDefault="00742079" w:rsidP="00AF45FC">
      <w:pPr>
        <w:pStyle w:val="QRDEnBodyText"/>
      </w:pPr>
      <w:r w:rsidRPr="008C7BF7">
        <w:t>The primary efficacy endpoint was overall survival (OS). The main secondary efficacy endpoint was progression-free survival (PFS). Results are presented in Table 22.</w:t>
      </w:r>
    </w:p>
    <w:p w14:paraId="320ABD37" w14:textId="649C4E3B" w:rsidR="004F3B3D" w:rsidRPr="008C7BF7" w:rsidRDefault="004F3B3D" w:rsidP="00AF45FC">
      <w:pPr>
        <w:pStyle w:val="QRDEnBodyText"/>
      </w:pPr>
    </w:p>
    <w:p w14:paraId="6109B488" w14:textId="77777777" w:rsidR="004F3B3D" w:rsidRPr="008C7BF7" w:rsidRDefault="00742079" w:rsidP="002A599E">
      <w:pPr>
        <w:pStyle w:val="TableTitle"/>
        <w:spacing w:before="0" w:after="0" w:line="240" w:lineRule="auto"/>
        <w:ind w:left="0" w:firstLine="0"/>
        <w:rPr>
          <w:lang w:eastAsia="ja-JP"/>
        </w:rPr>
      </w:pPr>
      <w:r w:rsidRPr="008C7BF7">
        <w:rPr>
          <w:lang w:eastAsia="ja-JP"/>
        </w:rPr>
        <w:t>Table 22</w:t>
      </w:r>
      <w:r w:rsidRPr="008C7BF7">
        <w:rPr>
          <w:lang w:eastAsia="ja-JP"/>
        </w:rPr>
        <w:tab/>
        <w:t>Efficacy results</w:t>
      </w:r>
      <w:r w:rsidRPr="008C7BF7">
        <w:rPr>
          <w:vertAlign w:val="superscript"/>
          <w:lang w:eastAsia="ja-JP"/>
        </w:rPr>
        <w:t>1,2</w:t>
      </w:r>
      <w:r w:rsidRPr="008C7BF7">
        <w:rPr>
          <w:lang w:eastAsia="ja-JP"/>
        </w:rPr>
        <w:t xml:space="preserve"> from study GOG-0213</w:t>
      </w:r>
    </w:p>
    <w:p w14:paraId="4C5F9F2B" w14:textId="77777777" w:rsidR="004F3B3D" w:rsidRPr="008C7BF7" w:rsidRDefault="004F3B3D" w:rsidP="00AF45FC">
      <w:pPr>
        <w:pStyle w:val="QRDEnBody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8"/>
        <w:gridCol w:w="2250"/>
        <w:gridCol w:w="2568"/>
      </w:tblGrid>
      <w:tr w:rsidR="00B87822" w:rsidRPr="008C7BF7" w14:paraId="0234AE74" w14:textId="77777777" w:rsidTr="000F5997">
        <w:trPr>
          <w:trHeight w:val="351"/>
          <w:jc w:val="center"/>
        </w:trPr>
        <w:tc>
          <w:tcPr>
            <w:tcW w:w="8916" w:type="dxa"/>
            <w:gridSpan w:val="3"/>
            <w:tcBorders>
              <w:top w:val="single" w:sz="4" w:space="0" w:color="auto"/>
              <w:left w:val="single" w:sz="4" w:space="0" w:color="auto"/>
              <w:bottom w:val="single" w:sz="4" w:space="0" w:color="auto"/>
              <w:right w:val="single" w:sz="4" w:space="0" w:color="auto"/>
            </w:tcBorders>
          </w:tcPr>
          <w:p w14:paraId="0B6A25B1" w14:textId="6AC2B27C" w:rsidR="004F3B3D" w:rsidRPr="008C7BF7" w:rsidRDefault="00742079" w:rsidP="002A599E">
            <w:pPr>
              <w:pStyle w:val="QRDEnTableText"/>
              <w:spacing w:line="280" w:lineRule="atLeast"/>
              <w:rPr>
                <w:rFonts w:eastAsia="SimSun"/>
                <w:b/>
                <w:bCs/>
              </w:rPr>
            </w:pPr>
            <w:r w:rsidRPr="008C7BF7">
              <w:rPr>
                <w:rFonts w:eastAsia="SimSun"/>
                <w:b/>
                <w:bCs/>
              </w:rPr>
              <w:t xml:space="preserve">Primary </w:t>
            </w:r>
            <w:r w:rsidR="000B6044" w:rsidRPr="008C7BF7">
              <w:rPr>
                <w:rFonts w:eastAsia="SimSun"/>
                <w:b/>
                <w:bCs/>
              </w:rPr>
              <w:t>endpoint</w:t>
            </w:r>
          </w:p>
        </w:tc>
      </w:tr>
      <w:tr w:rsidR="00B87822" w:rsidRPr="008C7BF7" w14:paraId="7E995B7E" w14:textId="77777777" w:rsidTr="000F5997">
        <w:trPr>
          <w:jc w:val="center"/>
        </w:trPr>
        <w:tc>
          <w:tcPr>
            <w:tcW w:w="4098" w:type="dxa"/>
            <w:tcBorders>
              <w:top w:val="single" w:sz="4" w:space="0" w:color="auto"/>
              <w:left w:val="single" w:sz="4" w:space="0" w:color="auto"/>
              <w:bottom w:val="single" w:sz="4" w:space="0" w:color="auto"/>
              <w:right w:val="single" w:sz="4" w:space="0" w:color="auto"/>
            </w:tcBorders>
          </w:tcPr>
          <w:p w14:paraId="3A153FA1" w14:textId="4A463F66" w:rsidR="004F3B3D" w:rsidRPr="008C7BF7" w:rsidRDefault="00742079" w:rsidP="002A599E">
            <w:pPr>
              <w:pStyle w:val="QRDEnTableText"/>
              <w:spacing w:before="120" w:after="120" w:line="280" w:lineRule="atLeast"/>
              <w:rPr>
                <w:rFonts w:eastAsia="SimSun"/>
                <w:b/>
                <w:bCs/>
                <w:u w:val="single"/>
              </w:rPr>
            </w:pPr>
            <w:r w:rsidRPr="008C7BF7">
              <w:rPr>
                <w:rFonts w:eastAsia="SimSun"/>
                <w:b/>
                <w:bCs/>
                <w:u w:val="single"/>
              </w:rPr>
              <w:t xml:space="preserve">Overall </w:t>
            </w:r>
            <w:r w:rsidR="000B6044" w:rsidRPr="008C7BF7">
              <w:rPr>
                <w:rFonts w:eastAsia="SimSun"/>
                <w:b/>
                <w:bCs/>
                <w:u w:val="single"/>
              </w:rPr>
              <w:t xml:space="preserve">survival </w:t>
            </w:r>
            <w:r w:rsidRPr="008C7BF7">
              <w:rPr>
                <w:rFonts w:eastAsia="SimSun"/>
                <w:b/>
                <w:bCs/>
                <w:u w:val="single"/>
              </w:rPr>
              <w:t>(OS)</w:t>
            </w:r>
          </w:p>
        </w:tc>
        <w:tc>
          <w:tcPr>
            <w:tcW w:w="2250" w:type="dxa"/>
            <w:tcBorders>
              <w:top w:val="single" w:sz="4" w:space="0" w:color="auto"/>
              <w:left w:val="single" w:sz="4" w:space="0" w:color="auto"/>
              <w:bottom w:val="single" w:sz="4" w:space="0" w:color="auto"/>
              <w:right w:val="single" w:sz="4" w:space="0" w:color="auto"/>
            </w:tcBorders>
          </w:tcPr>
          <w:p w14:paraId="5C36D2C3" w14:textId="77777777" w:rsidR="004F3B3D" w:rsidRPr="008C7BF7" w:rsidRDefault="00742079" w:rsidP="002A599E">
            <w:pPr>
              <w:pStyle w:val="QRDEnTableText"/>
              <w:spacing w:line="280" w:lineRule="atLeast"/>
              <w:jc w:val="center"/>
              <w:rPr>
                <w:strike/>
              </w:rPr>
            </w:pPr>
            <w:r w:rsidRPr="008C7BF7">
              <w:t>CP</w:t>
            </w:r>
          </w:p>
          <w:p w14:paraId="3E407A6D" w14:textId="76E86A12" w:rsidR="004F3B3D" w:rsidRPr="008C7BF7" w:rsidRDefault="00742079" w:rsidP="002A599E">
            <w:pPr>
              <w:pStyle w:val="QRDEnTableText"/>
              <w:spacing w:line="280" w:lineRule="atLeast"/>
              <w:jc w:val="center"/>
              <w:rPr>
                <w:rFonts w:eastAsia="SimSun"/>
                <w:u w:val="single"/>
              </w:rPr>
            </w:pPr>
            <w:r w:rsidRPr="008C7BF7">
              <w:t>(n</w:t>
            </w:r>
            <w:r w:rsidR="009D2B3B" w:rsidRPr="008C7BF7">
              <w:t> </w:t>
            </w:r>
            <w:r w:rsidRPr="008C7BF7">
              <w:t>=</w:t>
            </w:r>
            <w:r w:rsidR="009D2B3B" w:rsidRPr="008C7BF7">
              <w:t> </w:t>
            </w:r>
            <w:r w:rsidRPr="008C7BF7">
              <w:t>336)</w:t>
            </w:r>
          </w:p>
        </w:tc>
        <w:tc>
          <w:tcPr>
            <w:tcW w:w="2568" w:type="dxa"/>
            <w:tcBorders>
              <w:top w:val="single" w:sz="4" w:space="0" w:color="auto"/>
              <w:left w:val="single" w:sz="4" w:space="0" w:color="auto"/>
              <w:bottom w:val="single" w:sz="4" w:space="0" w:color="auto"/>
              <w:right w:val="single" w:sz="4" w:space="0" w:color="auto"/>
            </w:tcBorders>
          </w:tcPr>
          <w:p w14:paraId="4AA57D8A" w14:textId="77777777" w:rsidR="004F3B3D" w:rsidRPr="008C7BF7" w:rsidRDefault="00742079" w:rsidP="002A599E">
            <w:pPr>
              <w:pStyle w:val="QRDEnTableText"/>
              <w:spacing w:line="280" w:lineRule="atLeast"/>
              <w:jc w:val="center"/>
            </w:pPr>
            <w:r w:rsidRPr="008C7BF7">
              <w:t>CPB</w:t>
            </w:r>
          </w:p>
          <w:p w14:paraId="49CDFE16" w14:textId="2D552295" w:rsidR="004F3B3D" w:rsidRPr="008C7BF7" w:rsidRDefault="00742079" w:rsidP="002A599E">
            <w:pPr>
              <w:pStyle w:val="QRDEnTableText"/>
              <w:spacing w:line="280" w:lineRule="atLeast"/>
              <w:jc w:val="center"/>
              <w:rPr>
                <w:rFonts w:eastAsia="SimSun"/>
                <w:u w:val="single"/>
              </w:rPr>
            </w:pPr>
            <w:r w:rsidRPr="008C7BF7">
              <w:t>(n</w:t>
            </w:r>
            <w:r w:rsidR="009D2B3B" w:rsidRPr="008C7BF7">
              <w:t> </w:t>
            </w:r>
            <w:r w:rsidRPr="008C7BF7">
              <w:t>=</w:t>
            </w:r>
            <w:r w:rsidR="009D2B3B" w:rsidRPr="008C7BF7">
              <w:t> </w:t>
            </w:r>
            <w:r w:rsidRPr="008C7BF7">
              <w:t>337)</w:t>
            </w:r>
          </w:p>
        </w:tc>
      </w:tr>
      <w:tr w:rsidR="00B87822" w:rsidRPr="008C7BF7" w14:paraId="6E20A426" w14:textId="77777777" w:rsidTr="000F5997">
        <w:trPr>
          <w:jc w:val="center"/>
        </w:trPr>
        <w:tc>
          <w:tcPr>
            <w:tcW w:w="4098" w:type="dxa"/>
          </w:tcPr>
          <w:p w14:paraId="5C57F83E" w14:textId="77777777" w:rsidR="004F3B3D" w:rsidRPr="008C7BF7" w:rsidRDefault="00742079" w:rsidP="002A599E">
            <w:pPr>
              <w:pStyle w:val="QRDEnTableText"/>
            </w:pPr>
            <w:r w:rsidRPr="008C7BF7">
              <w:t>Median OS (months)</w:t>
            </w:r>
          </w:p>
        </w:tc>
        <w:tc>
          <w:tcPr>
            <w:tcW w:w="2250" w:type="dxa"/>
          </w:tcPr>
          <w:p w14:paraId="35DB4BF3" w14:textId="77777777" w:rsidR="004F3B3D" w:rsidRPr="008C7BF7" w:rsidRDefault="00742079" w:rsidP="002A599E">
            <w:pPr>
              <w:pStyle w:val="QRDEnTableText"/>
              <w:spacing w:line="280" w:lineRule="atLeast"/>
              <w:jc w:val="center"/>
            </w:pPr>
            <w:r w:rsidRPr="008C7BF7">
              <w:t>37.3</w:t>
            </w:r>
          </w:p>
        </w:tc>
        <w:tc>
          <w:tcPr>
            <w:tcW w:w="2568" w:type="dxa"/>
          </w:tcPr>
          <w:p w14:paraId="38FD728F" w14:textId="77777777" w:rsidR="004F3B3D" w:rsidRPr="008C7BF7" w:rsidRDefault="00742079" w:rsidP="002A599E">
            <w:pPr>
              <w:pStyle w:val="QRDEnTableText"/>
              <w:spacing w:line="280" w:lineRule="atLeast"/>
              <w:jc w:val="center"/>
            </w:pPr>
            <w:r w:rsidRPr="008C7BF7">
              <w:t>42.6</w:t>
            </w:r>
          </w:p>
        </w:tc>
      </w:tr>
      <w:tr w:rsidR="00B87822" w:rsidRPr="008C7BF7" w14:paraId="30F37FB8" w14:textId="77777777" w:rsidTr="000F5997">
        <w:trPr>
          <w:jc w:val="center"/>
        </w:trPr>
        <w:tc>
          <w:tcPr>
            <w:tcW w:w="4098" w:type="dxa"/>
          </w:tcPr>
          <w:p w14:paraId="75463B97" w14:textId="77777777" w:rsidR="004F3B3D" w:rsidRPr="00EA2775" w:rsidRDefault="00742079" w:rsidP="002A599E">
            <w:pPr>
              <w:pStyle w:val="QRDEnTableText"/>
              <w:rPr>
                <w:lang w:val="it-IT"/>
              </w:rPr>
            </w:pPr>
            <w:r w:rsidRPr="00EA2775">
              <w:rPr>
                <w:lang w:val="it-IT"/>
              </w:rPr>
              <w:t>Hazard ratio (95% CI) (eCRF)</w:t>
            </w:r>
            <w:r w:rsidRPr="00EA2775">
              <w:rPr>
                <w:vertAlign w:val="superscript"/>
                <w:lang w:val="it-IT"/>
              </w:rPr>
              <w:t>a</w:t>
            </w:r>
          </w:p>
        </w:tc>
        <w:tc>
          <w:tcPr>
            <w:tcW w:w="4818" w:type="dxa"/>
            <w:gridSpan w:val="2"/>
          </w:tcPr>
          <w:p w14:paraId="2268FE60" w14:textId="77777777" w:rsidR="004F3B3D" w:rsidRPr="008C7BF7" w:rsidRDefault="00742079" w:rsidP="002A599E">
            <w:pPr>
              <w:pStyle w:val="QRDEnTableText"/>
              <w:spacing w:line="280" w:lineRule="atLeast"/>
              <w:jc w:val="center"/>
            </w:pPr>
            <w:r w:rsidRPr="008C7BF7">
              <w:rPr>
                <w:rFonts w:eastAsia="MS Mincho"/>
              </w:rPr>
              <w:t xml:space="preserve">0.823 </w:t>
            </w:r>
            <w:r w:rsidRPr="008C7BF7">
              <w:t>[</w:t>
            </w:r>
            <w:r w:rsidRPr="008C7BF7">
              <w:rPr>
                <w:rFonts w:eastAsia="MS Mincho"/>
              </w:rPr>
              <w:t>CI: 0.680, 0.996</w:t>
            </w:r>
            <w:r w:rsidRPr="008C7BF7">
              <w:t>]</w:t>
            </w:r>
          </w:p>
        </w:tc>
      </w:tr>
      <w:tr w:rsidR="00B87822" w:rsidRPr="008C7BF7" w14:paraId="55F63910" w14:textId="77777777" w:rsidTr="000F5997">
        <w:trPr>
          <w:jc w:val="center"/>
        </w:trPr>
        <w:tc>
          <w:tcPr>
            <w:tcW w:w="4098" w:type="dxa"/>
            <w:tcBorders>
              <w:top w:val="single" w:sz="4" w:space="0" w:color="auto"/>
              <w:left w:val="single" w:sz="4" w:space="0" w:color="auto"/>
              <w:bottom w:val="single" w:sz="4" w:space="0" w:color="auto"/>
              <w:right w:val="single" w:sz="4" w:space="0" w:color="auto"/>
            </w:tcBorders>
          </w:tcPr>
          <w:p w14:paraId="08777D54" w14:textId="77777777" w:rsidR="004F3B3D" w:rsidRPr="008C7BF7" w:rsidRDefault="00742079" w:rsidP="002A599E">
            <w:pPr>
              <w:pStyle w:val="QRDEnTableText"/>
              <w:rPr>
                <w:u w:val="single"/>
              </w:rPr>
            </w:pPr>
            <w:r w:rsidRPr="008C7BF7">
              <w:t>p-Value</w:t>
            </w:r>
          </w:p>
        </w:tc>
        <w:tc>
          <w:tcPr>
            <w:tcW w:w="4818" w:type="dxa"/>
            <w:gridSpan w:val="2"/>
            <w:tcBorders>
              <w:top w:val="single" w:sz="4" w:space="0" w:color="auto"/>
              <w:left w:val="single" w:sz="4" w:space="0" w:color="auto"/>
              <w:bottom w:val="single" w:sz="4" w:space="0" w:color="auto"/>
              <w:right w:val="single" w:sz="4" w:space="0" w:color="auto"/>
            </w:tcBorders>
          </w:tcPr>
          <w:p w14:paraId="6B0FBDEE" w14:textId="77777777" w:rsidR="004F3B3D" w:rsidRPr="008C7BF7" w:rsidRDefault="00742079" w:rsidP="002A599E">
            <w:pPr>
              <w:pStyle w:val="QRDEnTableText"/>
              <w:spacing w:line="280" w:lineRule="atLeast"/>
              <w:jc w:val="center"/>
              <w:rPr>
                <w:u w:val="single"/>
              </w:rPr>
            </w:pPr>
            <w:r w:rsidRPr="008C7BF7">
              <w:rPr>
                <w:rFonts w:eastAsia="MS Mincho"/>
              </w:rPr>
              <w:t>0.0447</w:t>
            </w:r>
          </w:p>
        </w:tc>
      </w:tr>
      <w:tr w:rsidR="00B87822" w:rsidRPr="008C7BF7" w14:paraId="4FA475F0" w14:textId="77777777" w:rsidTr="000F5997">
        <w:trPr>
          <w:jc w:val="center"/>
        </w:trPr>
        <w:tc>
          <w:tcPr>
            <w:tcW w:w="4098" w:type="dxa"/>
            <w:tcBorders>
              <w:top w:val="single" w:sz="4" w:space="0" w:color="auto"/>
              <w:left w:val="single" w:sz="4" w:space="0" w:color="auto"/>
              <w:bottom w:val="single" w:sz="4" w:space="0" w:color="auto"/>
              <w:right w:val="single" w:sz="4" w:space="0" w:color="auto"/>
            </w:tcBorders>
          </w:tcPr>
          <w:p w14:paraId="61F80057" w14:textId="77777777" w:rsidR="004F3B3D" w:rsidRPr="008C7BF7" w:rsidRDefault="00742079" w:rsidP="002A599E">
            <w:pPr>
              <w:pStyle w:val="QRDEnTableText"/>
            </w:pPr>
            <w:r w:rsidRPr="008C7BF7">
              <w:t>Hazard ratio (95% CI) (registration form)</w:t>
            </w:r>
            <w:r w:rsidRPr="008C7BF7">
              <w:rPr>
                <w:vertAlign w:val="superscript"/>
              </w:rPr>
              <w:t>b</w:t>
            </w:r>
          </w:p>
        </w:tc>
        <w:tc>
          <w:tcPr>
            <w:tcW w:w="4818" w:type="dxa"/>
            <w:gridSpan w:val="2"/>
            <w:tcBorders>
              <w:top w:val="single" w:sz="4" w:space="0" w:color="auto"/>
              <w:left w:val="single" w:sz="4" w:space="0" w:color="auto"/>
              <w:bottom w:val="single" w:sz="4" w:space="0" w:color="auto"/>
              <w:right w:val="single" w:sz="4" w:space="0" w:color="auto"/>
            </w:tcBorders>
          </w:tcPr>
          <w:p w14:paraId="0231E82B" w14:textId="77777777" w:rsidR="004F3B3D" w:rsidRPr="008C7BF7" w:rsidRDefault="00742079" w:rsidP="002A599E">
            <w:pPr>
              <w:pStyle w:val="QRDEnTableText"/>
              <w:spacing w:line="280" w:lineRule="atLeast"/>
              <w:jc w:val="center"/>
              <w:rPr>
                <w:rFonts w:eastAsia="MS Mincho"/>
              </w:rPr>
            </w:pPr>
            <w:r w:rsidRPr="008C7BF7">
              <w:rPr>
                <w:rFonts w:eastAsia="MS Mincho"/>
              </w:rPr>
              <w:t xml:space="preserve">0.838 </w:t>
            </w:r>
            <w:r w:rsidRPr="008C7BF7">
              <w:t>[</w:t>
            </w:r>
            <w:r w:rsidRPr="008C7BF7">
              <w:rPr>
                <w:rFonts w:eastAsia="MS Mincho"/>
              </w:rPr>
              <w:t>CI: 0.693, 1.014</w:t>
            </w:r>
            <w:r w:rsidRPr="008C7BF7">
              <w:t>]</w:t>
            </w:r>
          </w:p>
        </w:tc>
      </w:tr>
      <w:tr w:rsidR="00B87822" w:rsidRPr="008C7BF7" w14:paraId="79D95575" w14:textId="77777777" w:rsidTr="000F5997">
        <w:trPr>
          <w:jc w:val="center"/>
        </w:trPr>
        <w:tc>
          <w:tcPr>
            <w:tcW w:w="4098" w:type="dxa"/>
            <w:tcBorders>
              <w:top w:val="single" w:sz="4" w:space="0" w:color="auto"/>
              <w:left w:val="single" w:sz="4" w:space="0" w:color="auto"/>
              <w:bottom w:val="single" w:sz="4" w:space="0" w:color="auto"/>
              <w:right w:val="single" w:sz="4" w:space="0" w:color="auto"/>
            </w:tcBorders>
          </w:tcPr>
          <w:p w14:paraId="734D5A7E" w14:textId="77777777" w:rsidR="004F3B3D" w:rsidRPr="008C7BF7" w:rsidRDefault="00742079" w:rsidP="002A599E">
            <w:pPr>
              <w:pStyle w:val="QRDEnTableText"/>
            </w:pPr>
            <w:r w:rsidRPr="008C7BF7">
              <w:t>p-Value</w:t>
            </w:r>
          </w:p>
        </w:tc>
        <w:tc>
          <w:tcPr>
            <w:tcW w:w="4818" w:type="dxa"/>
            <w:gridSpan w:val="2"/>
            <w:tcBorders>
              <w:top w:val="single" w:sz="4" w:space="0" w:color="auto"/>
              <w:left w:val="single" w:sz="4" w:space="0" w:color="auto"/>
              <w:bottom w:val="single" w:sz="4" w:space="0" w:color="auto"/>
              <w:right w:val="single" w:sz="4" w:space="0" w:color="auto"/>
            </w:tcBorders>
          </w:tcPr>
          <w:p w14:paraId="7995909A" w14:textId="77777777" w:rsidR="004F3B3D" w:rsidRPr="008C7BF7" w:rsidRDefault="00742079" w:rsidP="002A599E">
            <w:pPr>
              <w:pStyle w:val="QRDEnTableText"/>
              <w:spacing w:line="280" w:lineRule="atLeast"/>
              <w:jc w:val="center"/>
              <w:rPr>
                <w:rFonts w:eastAsia="MS Mincho"/>
              </w:rPr>
            </w:pPr>
            <w:r w:rsidRPr="008C7BF7">
              <w:t>0.0683</w:t>
            </w:r>
          </w:p>
        </w:tc>
      </w:tr>
      <w:tr w:rsidR="00B87822" w:rsidRPr="008C7BF7" w14:paraId="08E80A17" w14:textId="77777777" w:rsidTr="000F5997">
        <w:trPr>
          <w:trHeight w:val="322"/>
          <w:jc w:val="center"/>
        </w:trPr>
        <w:tc>
          <w:tcPr>
            <w:tcW w:w="8916" w:type="dxa"/>
            <w:gridSpan w:val="3"/>
            <w:tcBorders>
              <w:top w:val="single" w:sz="4" w:space="0" w:color="auto"/>
              <w:left w:val="single" w:sz="4" w:space="0" w:color="auto"/>
              <w:bottom w:val="single" w:sz="4" w:space="0" w:color="auto"/>
              <w:right w:val="single" w:sz="4" w:space="0" w:color="auto"/>
            </w:tcBorders>
          </w:tcPr>
          <w:p w14:paraId="21B070E7" w14:textId="03FB0BAB" w:rsidR="004F3B3D" w:rsidRPr="008C7BF7" w:rsidRDefault="00742079" w:rsidP="003E3E72">
            <w:pPr>
              <w:pStyle w:val="QRDEnTableText"/>
              <w:spacing w:line="280" w:lineRule="atLeast"/>
              <w:rPr>
                <w:rFonts w:eastAsia="SimSun"/>
                <w:b/>
                <w:bCs/>
                <w:u w:val="single"/>
              </w:rPr>
            </w:pPr>
            <w:r w:rsidRPr="008C7BF7">
              <w:rPr>
                <w:rFonts w:eastAsia="SimSun"/>
                <w:b/>
                <w:bCs/>
              </w:rPr>
              <w:t xml:space="preserve">Secondary </w:t>
            </w:r>
            <w:r w:rsidR="000B6044" w:rsidRPr="008C7BF7">
              <w:rPr>
                <w:rFonts w:eastAsia="SimSun"/>
                <w:b/>
                <w:bCs/>
              </w:rPr>
              <w:t>endpoint</w:t>
            </w:r>
          </w:p>
        </w:tc>
      </w:tr>
      <w:tr w:rsidR="00B87822" w:rsidRPr="008C7BF7" w14:paraId="067D4D08" w14:textId="77777777" w:rsidTr="000F5997">
        <w:trPr>
          <w:jc w:val="center"/>
        </w:trPr>
        <w:tc>
          <w:tcPr>
            <w:tcW w:w="4098" w:type="dxa"/>
            <w:tcBorders>
              <w:top w:val="single" w:sz="4" w:space="0" w:color="auto"/>
              <w:left w:val="single" w:sz="4" w:space="0" w:color="auto"/>
              <w:bottom w:val="single" w:sz="4" w:space="0" w:color="auto"/>
              <w:right w:val="single" w:sz="4" w:space="0" w:color="auto"/>
            </w:tcBorders>
          </w:tcPr>
          <w:p w14:paraId="48D7C25C" w14:textId="77777777" w:rsidR="004F3B3D" w:rsidRPr="008C7BF7" w:rsidRDefault="00742079" w:rsidP="003E3E72">
            <w:pPr>
              <w:pStyle w:val="QRDEnTableText"/>
              <w:spacing w:before="120" w:after="120" w:line="280" w:lineRule="atLeast"/>
              <w:rPr>
                <w:rFonts w:eastAsia="SimSun"/>
                <w:b/>
                <w:bCs/>
              </w:rPr>
            </w:pPr>
            <w:r w:rsidRPr="008C7BF7">
              <w:rPr>
                <w:rFonts w:eastAsia="SimSun"/>
                <w:b/>
                <w:bCs/>
              </w:rPr>
              <w:t>Progression-free survival (PFS)</w:t>
            </w:r>
          </w:p>
        </w:tc>
        <w:tc>
          <w:tcPr>
            <w:tcW w:w="2250" w:type="dxa"/>
            <w:tcBorders>
              <w:top w:val="single" w:sz="4" w:space="0" w:color="auto"/>
              <w:left w:val="single" w:sz="4" w:space="0" w:color="auto"/>
              <w:bottom w:val="single" w:sz="4" w:space="0" w:color="auto"/>
              <w:right w:val="single" w:sz="4" w:space="0" w:color="auto"/>
            </w:tcBorders>
          </w:tcPr>
          <w:p w14:paraId="1848317F" w14:textId="77777777" w:rsidR="004F3B3D" w:rsidRPr="008C7BF7" w:rsidRDefault="00742079" w:rsidP="002A599E">
            <w:pPr>
              <w:pStyle w:val="QRDEnTableText"/>
              <w:spacing w:line="280" w:lineRule="atLeast"/>
              <w:jc w:val="center"/>
            </w:pPr>
            <w:r w:rsidRPr="008C7BF7">
              <w:t>CP</w:t>
            </w:r>
          </w:p>
          <w:p w14:paraId="249F8218" w14:textId="3C65A03E" w:rsidR="004F3B3D" w:rsidRPr="008C7BF7" w:rsidRDefault="00742079" w:rsidP="002A599E">
            <w:pPr>
              <w:pStyle w:val="QRDEnTableText"/>
              <w:spacing w:line="280" w:lineRule="atLeast"/>
              <w:jc w:val="center"/>
              <w:rPr>
                <w:rFonts w:eastAsia="SimSun"/>
              </w:rPr>
            </w:pPr>
            <w:r w:rsidRPr="008C7BF7">
              <w:t>(n</w:t>
            </w:r>
            <w:r w:rsidR="009D2B3B" w:rsidRPr="008C7BF7">
              <w:t> </w:t>
            </w:r>
            <w:r w:rsidRPr="008C7BF7">
              <w:t>=</w:t>
            </w:r>
            <w:r w:rsidR="009D2B3B" w:rsidRPr="008C7BF7">
              <w:t> </w:t>
            </w:r>
            <w:r w:rsidRPr="008C7BF7">
              <w:t>336)</w:t>
            </w:r>
          </w:p>
        </w:tc>
        <w:tc>
          <w:tcPr>
            <w:tcW w:w="2568" w:type="dxa"/>
            <w:tcBorders>
              <w:top w:val="single" w:sz="4" w:space="0" w:color="auto"/>
              <w:left w:val="single" w:sz="4" w:space="0" w:color="auto"/>
              <w:bottom w:val="single" w:sz="4" w:space="0" w:color="auto"/>
              <w:right w:val="single" w:sz="4" w:space="0" w:color="auto"/>
            </w:tcBorders>
          </w:tcPr>
          <w:p w14:paraId="164EABF6" w14:textId="77777777" w:rsidR="004F3B3D" w:rsidRPr="008C7BF7" w:rsidRDefault="00742079" w:rsidP="002A599E">
            <w:pPr>
              <w:pStyle w:val="QRDEnTableText"/>
              <w:spacing w:line="280" w:lineRule="atLeast"/>
              <w:jc w:val="center"/>
            </w:pPr>
            <w:r w:rsidRPr="008C7BF7">
              <w:t>CPB</w:t>
            </w:r>
          </w:p>
          <w:p w14:paraId="6327BCA7" w14:textId="651F0B69" w:rsidR="004F3B3D" w:rsidRPr="008C7BF7" w:rsidRDefault="00742079" w:rsidP="002A599E">
            <w:pPr>
              <w:pStyle w:val="QRDEnTableText"/>
              <w:spacing w:line="280" w:lineRule="atLeast"/>
              <w:jc w:val="center"/>
              <w:rPr>
                <w:rFonts w:eastAsia="SimSun"/>
              </w:rPr>
            </w:pPr>
            <w:r w:rsidRPr="008C7BF7">
              <w:t>(n</w:t>
            </w:r>
            <w:r w:rsidR="009D2B3B" w:rsidRPr="008C7BF7">
              <w:t> </w:t>
            </w:r>
            <w:r w:rsidRPr="008C7BF7">
              <w:t>=</w:t>
            </w:r>
            <w:r w:rsidR="009D2B3B" w:rsidRPr="008C7BF7">
              <w:t> </w:t>
            </w:r>
            <w:r w:rsidRPr="008C7BF7">
              <w:t>337)</w:t>
            </w:r>
          </w:p>
        </w:tc>
      </w:tr>
      <w:tr w:rsidR="00B87822" w:rsidRPr="008C7BF7" w14:paraId="075B10FB" w14:textId="77777777" w:rsidTr="000F5997">
        <w:trPr>
          <w:trHeight w:val="278"/>
          <w:jc w:val="center"/>
        </w:trPr>
        <w:tc>
          <w:tcPr>
            <w:tcW w:w="4098" w:type="dxa"/>
            <w:tcBorders>
              <w:top w:val="single" w:sz="4" w:space="0" w:color="auto"/>
              <w:left w:val="single" w:sz="4" w:space="0" w:color="auto"/>
              <w:bottom w:val="single" w:sz="4" w:space="0" w:color="auto"/>
              <w:right w:val="single" w:sz="4" w:space="0" w:color="auto"/>
            </w:tcBorders>
          </w:tcPr>
          <w:p w14:paraId="1000D0C6" w14:textId="77777777" w:rsidR="004F3B3D" w:rsidRPr="008C7BF7" w:rsidRDefault="00742079" w:rsidP="002A599E">
            <w:pPr>
              <w:pStyle w:val="QRDEnTableText"/>
            </w:pPr>
            <w:r w:rsidRPr="008C7BF7">
              <w:t>Median PFS (months)</w:t>
            </w:r>
          </w:p>
        </w:tc>
        <w:tc>
          <w:tcPr>
            <w:tcW w:w="2250" w:type="dxa"/>
            <w:tcBorders>
              <w:top w:val="single" w:sz="4" w:space="0" w:color="auto"/>
              <w:left w:val="single" w:sz="4" w:space="0" w:color="auto"/>
              <w:bottom w:val="single" w:sz="4" w:space="0" w:color="auto"/>
              <w:right w:val="single" w:sz="4" w:space="0" w:color="auto"/>
            </w:tcBorders>
          </w:tcPr>
          <w:p w14:paraId="0A55FD7F" w14:textId="77777777" w:rsidR="004F3B3D" w:rsidRPr="008C7BF7" w:rsidRDefault="00742079" w:rsidP="002A599E">
            <w:pPr>
              <w:pStyle w:val="QRDEnTableText"/>
              <w:spacing w:line="280" w:lineRule="atLeast"/>
              <w:jc w:val="center"/>
            </w:pPr>
            <w:r w:rsidRPr="008C7BF7">
              <w:t>10.2</w:t>
            </w:r>
          </w:p>
        </w:tc>
        <w:tc>
          <w:tcPr>
            <w:tcW w:w="2568" w:type="dxa"/>
            <w:tcBorders>
              <w:top w:val="single" w:sz="4" w:space="0" w:color="auto"/>
              <w:left w:val="single" w:sz="4" w:space="0" w:color="auto"/>
              <w:bottom w:val="single" w:sz="4" w:space="0" w:color="auto"/>
              <w:right w:val="single" w:sz="4" w:space="0" w:color="auto"/>
            </w:tcBorders>
          </w:tcPr>
          <w:p w14:paraId="1FEAA224" w14:textId="77777777" w:rsidR="004F3B3D" w:rsidRPr="008C7BF7" w:rsidRDefault="00742079" w:rsidP="002A599E">
            <w:pPr>
              <w:pStyle w:val="QRDEnTableText"/>
              <w:spacing w:line="280" w:lineRule="atLeast"/>
              <w:jc w:val="center"/>
            </w:pPr>
            <w:r w:rsidRPr="008C7BF7">
              <w:t>13.8</w:t>
            </w:r>
          </w:p>
        </w:tc>
      </w:tr>
      <w:tr w:rsidR="00B87822" w:rsidRPr="008C7BF7" w14:paraId="56841AB2" w14:textId="77777777" w:rsidTr="000F5997">
        <w:trPr>
          <w:jc w:val="center"/>
        </w:trPr>
        <w:tc>
          <w:tcPr>
            <w:tcW w:w="4098" w:type="dxa"/>
          </w:tcPr>
          <w:p w14:paraId="4BA70EC0" w14:textId="77777777" w:rsidR="004F3B3D" w:rsidRPr="008C7BF7" w:rsidRDefault="00742079" w:rsidP="002A599E">
            <w:pPr>
              <w:pStyle w:val="QRDEnTableText"/>
              <w:rPr>
                <w:rFonts w:eastAsia="SimSun"/>
              </w:rPr>
            </w:pPr>
            <w:r w:rsidRPr="008C7BF7">
              <w:rPr>
                <w:rFonts w:eastAsia="SimSun"/>
              </w:rPr>
              <w:t>Hazard ratio (95% CI)</w:t>
            </w:r>
          </w:p>
        </w:tc>
        <w:tc>
          <w:tcPr>
            <w:tcW w:w="4818" w:type="dxa"/>
            <w:gridSpan w:val="2"/>
          </w:tcPr>
          <w:p w14:paraId="62EDC3F9" w14:textId="77777777" w:rsidR="004F3B3D" w:rsidRPr="008C7BF7" w:rsidRDefault="00742079" w:rsidP="002A599E">
            <w:pPr>
              <w:pStyle w:val="QRDEnTableText"/>
              <w:spacing w:line="280" w:lineRule="atLeast"/>
              <w:jc w:val="center"/>
              <w:rPr>
                <w:rFonts w:eastAsia="SimSun"/>
              </w:rPr>
            </w:pPr>
            <w:r w:rsidRPr="008C7BF7">
              <w:t>0.613 [CI: 0.521, 0.721]</w:t>
            </w:r>
          </w:p>
        </w:tc>
      </w:tr>
      <w:tr w:rsidR="00B87822" w:rsidRPr="008C7BF7" w14:paraId="2776D6D3" w14:textId="77777777" w:rsidTr="000F5997">
        <w:trPr>
          <w:trHeight w:val="350"/>
          <w:jc w:val="center"/>
        </w:trPr>
        <w:tc>
          <w:tcPr>
            <w:tcW w:w="4098" w:type="dxa"/>
          </w:tcPr>
          <w:p w14:paraId="25010671" w14:textId="77777777" w:rsidR="004F3B3D" w:rsidRPr="008C7BF7" w:rsidRDefault="00742079" w:rsidP="002A599E">
            <w:pPr>
              <w:pStyle w:val="QRDEnTableText"/>
              <w:rPr>
                <w:rFonts w:eastAsia="SimSun"/>
              </w:rPr>
            </w:pPr>
            <w:r w:rsidRPr="008C7BF7">
              <w:rPr>
                <w:rFonts w:eastAsia="SimSun"/>
              </w:rPr>
              <w:t>p-value</w:t>
            </w:r>
          </w:p>
        </w:tc>
        <w:tc>
          <w:tcPr>
            <w:tcW w:w="4818" w:type="dxa"/>
            <w:gridSpan w:val="2"/>
          </w:tcPr>
          <w:p w14:paraId="3360E67B" w14:textId="6EC3288E" w:rsidR="004F3B3D" w:rsidRPr="008C7BF7" w:rsidRDefault="00742079" w:rsidP="002A599E">
            <w:pPr>
              <w:pStyle w:val="QRDEnTableText"/>
              <w:spacing w:line="280" w:lineRule="atLeast"/>
              <w:jc w:val="center"/>
              <w:rPr>
                <w:rFonts w:eastAsia="SimSun"/>
              </w:rPr>
            </w:pPr>
            <w:r w:rsidRPr="008C7BF7">
              <w:t>&lt;</w:t>
            </w:r>
            <w:r w:rsidR="009D2B3B" w:rsidRPr="008C7BF7">
              <w:t> </w:t>
            </w:r>
            <w:r w:rsidRPr="008C7BF7">
              <w:t>0.0001</w:t>
            </w:r>
          </w:p>
        </w:tc>
      </w:tr>
    </w:tbl>
    <w:p w14:paraId="151C23D6" w14:textId="77777777" w:rsidR="004F3B3D" w:rsidRPr="008C7BF7" w:rsidRDefault="00742079" w:rsidP="003E3E72">
      <w:pPr>
        <w:pStyle w:val="TabFigFooter"/>
        <w:spacing w:before="0" w:line="240" w:lineRule="auto"/>
        <w:ind w:left="0" w:firstLine="0"/>
        <w:rPr>
          <w:rFonts w:ascii="Times New Roman" w:hAnsi="Times New Roman"/>
          <w:sz w:val="18"/>
          <w:szCs w:val="18"/>
          <w:lang w:eastAsia="ja-JP"/>
        </w:rPr>
      </w:pPr>
      <w:r w:rsidRPr="008C7BF7">
        <w:rPr>
          <w:rFonts w:ascii="Times New Roman" w:hAnsi="Times New Roman"/>
          <w:sz w:val="18"/>
          <w:szCs w:val="18"/>
          <w:lang w:eastAsia="ja-JP"/>
        </w:rPr>
        <w:t>1 Final Analysis</w:t>
      </w:r>
      <w:r w:rsidRPr="008C7BF7">
        <w:rPr>
          <w:rFonts w:ascii="Times New Roman" w:hAnsi="Times New Roman"/>
          <w:sz w:val="18"/>
          <w:szCs w:val="18"/>
          <w:vertAlign w:val="superscript"/>
          <w:lang w:eastAsia="ja-JP"/>
        </w:rPr>
        <w:t xml:space="preserve"> 2</w:t>
      </w:r>
      <w:r w:rsidRPr="008C7BF7">
        <w:rPr>
          <w:rFonts w:ascii="Times New Roman" w:hAnsi="Times New Roman"/>
          <w:sz w:val="18"/>
          <w:szCs w:val="18"/>
          <w:lang w:eastAsia="ja-JP"/>
        </w:rPr>
        <w:t xml:space="preserve"> Tumour assessments and response evaluations were determined by the investigators using the GOG RECIST criteria (Revised RECIST guideline (version 1.1). Eur J Cancer. 2009;45:228Y247). </w:t>
      </w:r>
    </w:p>
    <w:p w14:paraId="739791A5" w14:textId="77777777" w:rsidR="004F3B3D" w:rsidRPr="008C7BF7" w:rsidRDefault="004F3B3D" w:rsidP="003E3E72">
      <w:pPr>
        <w:pStyle w:val="QRDEnBodyText"/>
        <w:rPr>
          <w:sz w:val="18"/>
          <w:szCs w:val="18"/>
          <w:vertAlign w:val="superscript"/>
        </w:rPr>
      </w:pPr>
    </w:p>
    <w:p w14:paraId="18BB5D08" w14:textId="534F1841" w:rsidR="004F3B3D" w:rsidRPr="008C7BF7" w:rsidRDefault="00742079" w:rsidP="003E3E72">
      <w:pPr>
        <w:pStyle w:val="TabFigFooter"/>
        <w:spacing w:before="0" w:line="240" w:lineRule="auto"/>
        <w:ind w:left="0" w:firstLine="0"/>
        <w:rPr>
          <w:rFonts w:ascii="Times New Roman" w:hAnsi="Times New Roman"/>
          <w:sz w:val="18"/>
          <w:szCs w:val="18"/>
          <w:lang w:eastAsia="ja-JP"/>
        </w:rPr>
      </w:pPr>
      <w:r w:rsidRPr="008C7BF7">
        <w:rPr>
          <w:rFonts w:ascii="Times New Roman" w:hAnsi="Times New Roman"/>
          <w:sz w:val="18"/>
          <w:szCs w:val="18"/>
          <w:vertAlign w:val="superscript"/>
          <w:lang w:eastAsia="ja-JP"/>
        </w:rPr>
        <w:t xml:space="preserve">a </w:t>
      </w:r>
      <w:r w:rsidRPr="008C7BF7">
        <w:rPr>
          <w:rFonts w:ascii="Times New Roman" w:hAnsi="Times New Roman"/>
          <w:sz w:val="18"/>
          <w:szCs w:val="18"/>
          <w:lang w:eastAsia="ja-JP"/>
        </w:rPr>
        <w:t>Hazard ratio was estimated from Cox proportional hazards models stratified by the duration of platinum free-interval prior to enrolling onto this study per eCRF (electronic case report form) and secondary surgical debulking status Yes/No (Yes=</w:t>
      </w:r>
      <w:r w:rsidR="00B65BAB" w:rsidRPr="008C7BF7">
        <w:rPr>
          <w:rFonts w:ascii="Times New Roman" w:hAnsi="Times New Roman"/>
          <w:sz w:val="18"/>
          <w:szCs w:val="18"/>
          <w:lang w:eastAsia="ja-JP"/>
        </w:rPr>
        <w:t xml:space="preserve">randomised </w:t>
      </w:r>
      <w:r w:rsidRPr="008C7BF7">
        <w:rPr>
          <w:rFonts w:ascii="Times New Roman" w:hAnsi="Times New Roman"/>
          <w:sz w:val="18"/>
          <w:szCs w:val="18"/>
          <w:lang w:eastAsia="ja-JP"/>
        </w:rPr>
        <w:t xml:space="preserve">to undergo cytoreduction or </w:t>
      </w:r>
      <w:r w:rsidR="00B65BAB" w:rsidRPr="008C7BF7">
        <w:rPr>
          <w:rFonts w:ascii="Times New Roman" w:hAnsi="Times New Roman"/>
          <w:sz w:val="18"/>
          <w:szCs w:val="18"/>
          <w:lang w:eastAsia="ja-JP"/>
        </w:rPr>
        <w:t xml:space="preserve">randomised </w:t>
      </w:r>
      <w:r w:rsidRPr="008C7BF7">
        <w:rPr>
          <w:rFonts w:ascii="Times New Roman" w:hAnsi="Times New Roman"/>
          <w:sz w:val="18"/>
          <w:szCs w:val="18"/>
          <w:lang w:eastAsia="ja-JP"/>
        </w:rPr>
        <w:t xml:space="preserve">to not undergo cytoreduction; No= not a candidate or did not consent to cytoreduction). </w:t>
      </w:r>
      <w:r w:rsidRPr="008C7BF7">
        <w:rPr>
          <w:rFonts w:ascii="Times New Roman" w:hAnsi="Times New Roman"/>
          <w:sz w:val="18"/>
          <w:szCs w:val="18"/>
          <w:vertAlign w:val="superscript"/>
          <w:lang w:eastAsia="ja-JP"/>
        </w:rPr>
        <w:t>b</w:t>
      </w:r>
      <w:r w:rsidRPr="008C7BF7">
        <w:rPr>
          <w:rFonts w:ascii="Times New Roman" w:hAnsi="Times New Roman"/>
          <w:sz w:val="18"/>
          <w:szCs w:val="18"/>
          <w:lang w:eastAsia="ja-JP"/>
        </w:rPr>
        <w:t xml:space="preserve"> stratified by the duration of treatment free-interval prior to enrolling onto this study per the registration form, and secondary surgical debulking status Yes/No.</w:t>
      </w:r>
    </w:p>
    <w:p w14:paraId="5C51CD07" w14:textId="02F10EB7" w:rsidR="004F3B3D" w:rsidRPr="008C7BF7" w:rsidRDefault="004F3B3D" w:rsidP="00AF45FC">
      <w:pPr>
        <w:pStyle w:val="QRDEnBodyText"/>
      </w:pPr>
    </w:p>
    <w:p w14:paraId="4A928B0A" w14:textId="05240912" w:rsidR="00AF45FC" w:rsidRPr="008C7BF7" w:rsidRDefault="00742079" w:rsidP="00AF45FC">
      <w:pPr>
        <w:pStyle w:val="QRDEnBodyText"/>
      </w:pPr>
      <w:r w:rsidRPr="008C7BF7">
        <w:rPr>
          <w:iCs/>
        </w:rPr>
        <w:t>The trial met its primary objective of OS improvement.</w:t>
      </w:r>
      <w:r w:rsidRPr="008C7BF7">
        <w:t xml:space="preserve"> Treatment with Avastin at 15</w:t>
      </w:r>
      <w:r w:rsidR="00B33351" w:rsidRPr="008C7BF7">
        <w:t> </w:t>
      </w:r>
      <w:r w:rsidRPr="008C7BF7">
        <w:t>mg/kg every 3</w:t>
      </w:r>
      <w:r w:rsidR="00B33351" w:rsidRPr="008C7BF7">
        <w:t> </w:t>
      </w:r>
      <w:r w:rsidRPr="008C7BF7">
        <w:t xml:space="preserve">weeks in combination with chemotherapy (carboplatin and paclitaxel) for 6 and up to 8 cycles, followed by Avastin until disease progression or </w:t>
      </w:r>
      <w:r w:rsidRPr="008C7BF7">
        <w:rPr>
          <w:rFonts w:eastAsia="MS Mincho"/>
        </w:rPr>
        <w:t>unacceptable toxicity</w:t>
      </w:r>
      <w:r w:rsidRPr="008C7BF7">
        <w:t xml:space="preserve"> resulted, when data were derived from eCRF, in a clinically meaningful and statistically significant improvement in OS compared to treatment with carboplatin and paclitaxel alone.</w:t>
      </w:r>
    </w:p>
    <w:p w14:paraId="42507E07" w14:textId="77777777" w:rsidR="003E3E72" w:rsidRPr="008C7BF7" w:rsidRDefault="003E3E72" w:rsidP="00AF45FC">
      <w:pPr>
        <w:pStyle w:val="QRDEnBodyText"/>
      </w:pPr>
    </w:p>
    <w:p w14:paraId="00EA5BCB" w14:textId="77777777" w:rsidR="00AF45FC" w:rsidRPr="008C7BF7" w:rsidRDefault="00742079" w:rsidP="00AF45FC">
      <w:pPr>
        <w:rPr>
          <w:i/>
        </w:rPr>
      </w:pPr>
      <w:r w:rsidRPr="008C7BF7">
        <w:rPr>
          <w:i/>
        </w:rPr>
        <w:t>MO22224</w:t>
      </w:r>
    </w:p>
    <w:p w14:paraId="7FB5BABE" w14:textId="15577781" w:rsidR="004F3B3D" w:rsidRPr="008C7BF7" w:rsidRDefault="00742079" w:rsidP="00EF001B">
      <w:pPr>
        <w:pStyle w:val="QRDEnBodyText"/>
        <w:rPr>
          <w:i/>
        </w:rPr>
      </w:pPr>
      <w:r w:rsidRPr="008C7BF7">
        <w:t xml:space="preserve">Study MO22224 evaluated the efficacy and safety of bevacizumab in combination with chemotherapy for platinum-resistant recurrent epithelial ovarian, fallopian tube or primary peritoneal cancer. This study was designed as an open-label, </w:t>
      </w:r>
      <w:r w:rsidR="00432301" w:rsidRPr="008C7BF7">
        <w:t>randomised</w:t>
      </w:r>
      <w:r w:rsidRPr="008C7BF7">
        <w:t xml:space="preserve">, two-arm </w:t>
      </w:r>
      <w:r w:rsidR="004859AA" w:rsidRPr="008C7BF7">
        <w:t xml:space="preserve">phase </w:t>
      </w:r>
      <w:r w:rsidRPr="008C7BF7">
        <w:t>III evaluation of bevacizumab plus chemotherapy (CT</w:t>
      </w:r>
      <w:r w:rsidR="00F176D0" w:rsidRPr="008C7BF7">
        <w:t> </w:t>
      </w:r>
      <w:r w:rsidRPr="008C7BF7">
        <w:t>+</w:t>
      </w:r>
      <w:r w:rsidR="00F176D0" w:rsidRPr="008C7BF7">
        <w:t> </w:t>
      </w:r>
      <w:r w:rsidRPr="008C7BF7">
        <w:t>BV) versus chemotherapy alone (CT).</w:t>
      </w:r>
    </w:p>
    <w:p w14:paraId="79CA06BA" w14:textId="57905745" w:rsidR="004F3B3D" w:rsidRPr="008C7BF7" w:rsidRDefault="00742079" w:rsidP="00EF001B">
      <w:pPr>
        <w:pStyle w:val="QRDEnBodyText"/>
      </w:pPr>
      <w:r w:rsidRPr="008C7BF7">
        <w:t>A total of 361</w:t>
      </w:r>
      <w:r w:rsidR="003250F2" w:rsidRPr="008C7BF7">
        <w:t> </w:t>
      </w:r>
      <w:r w:rsidRPr="008C7BF7">
        <w:t>patients were enrolled into this study and administered either chemotherapy (paclitaxel, topotecan, or pegylated liposomal doxorubicin (PLD) alone or in combination with bevacizumab:</w:t>
      </w:r>
    </w:p>
    <w:p w14:paraId="56710993" w14:textId="77777777" w:rsidR="004F3B3D" w:rsidRPr="008C7BF7" w:rsidRDefault="004F3B3D" w:rsidP="00EF001B">
      <w:pPr>
        <w:pStyle w:val="QRDEnBodyText"/>
      </w:pPr>
    </w:p>
    <w:p w14:paraId="49893DEB" w14:textId="1DE3AE1A" w:rsidR="004F3B3D" w:rsidRPr="008C7BF7" w:rsidRDefault="00742079" w:rsidP="00AF7221">
      <w:pPr>
        <w:pStyle w:val="QRDEnBullets"/>
        <w:numPr>
          <w:ilvl w:val="0"/>
          <w:numId w:val="6"/>
        </w:numPr>
        <w:tabs>
          <w:tab w:val="clear" w:pos="567"/>
        </w:tabs>
        <w:ind w:left="567" w:hanging="567"/>
      </w:pPr>
      <w:r w:rsidRPr="008C7BF7">
        <w:t>CT Arm (chemotherapy alone):</w:t>
      </w:r>
    </w:p>
    <w:p w14:paraId="31194154" w14:textId="26573A2A" w:rsidR="004F3B3D" w:rsidRPr="008C7BF7" w:rsidRDefault="00742079" w:rsidP="00AF7221">
      <w:pPr>
        <w:pStyle w:val="QRDEnBullets"/>
        <w:numPr>
          <w:ilvl w:val="0"/>
          <w:numId w:val="6"/>
        </w:numPr>
        <w:ind w:left="1134" w:hanging="567"/>
      </w:pPr>
      <w:r w:rsidRPr="008C7BF7">
        <w:t>Paclitaxel 80</w:t>
      </w:r>
      <w:r w:rsidR="00E91090" w:rsidRPr="008C7BF7">
        <w:t> </w:t>
      </w:r>
      <w:r w:rsidRPr="008C7BF7">
        <w:t>mg/m</w:t>
      </w:r>
      <w:r w:rsidRPr="008C7BF7">
        <w:rPr>
          <w:vertAlign w:val="superscript"/>
        </w:rPr>
        <w:t>2</w:t>
      </w:r>
      <w:r w:rsidRPr="008C7BF7">
        <w:t xml:space="preserve"> as a 1-hour </w:t>
      </w:r>
      <w:r w:rsidR="001C1CE1" w:rsidRPr="008C7BF7">
        <w:t>intravenous</w:t>
      </w:r>
      <w:r w:rsidRPr="008C7BF7">
        <w:t xml:space="preserve"> infusion on Days 1, 8, 15, and 22 every 4</w:t>
      </w:r>
      <w:r w:rsidR="00E91090" w:rsidRPr="008C7BF7">
        <w:t> </w:t>
      </w:r>
      <w:r w:rsidRPr="008C7BF7">
        <w:t>weeks.</w:t>
      </w:r>
    </w:p>
    <w:p w14:paraId="30EC0F01" w14:textId="2CC5BA84" w:rsidR="004F3B3D" w:rsidRPr="008C7BF7" w:rsidRDefault="00742079" w:rsidP="00AF7221">
      <w:pPr>
        <w:pStyle w:val="QRDEnBullets"/>
        <w:numPr>
          <w:ilvl w:val="0"/>
          <w:numId w:val="6"/>
        </w:numPr>
        <w:ind w:left="1134" w:hanging="567"/>
      </w:pPr>
      <w:r w:rsidRPr="008C7BF7">
        <w:t>Topotecan 4</w:t>
      </w:r>
      <w:r w:rsidR="00E91090" w:rsidRPr="008C7BF7">
        <w:t> </w:t>
      </w:r>
      <w:r w:rsidRPr="008C7BF7">
        <w:t>mg/m</w:t>
      </w:r>
      <w:r w:rsidRPr="008C7BF7">
        <w:rPr>
          <w:vertAlign w:val="superscript"/>
        </w:rPr>
        <w:t>2</w:t>
      </w:r>
      <w:r w:rsidRPr="008C7BF7">
        <w:t xml:space="preserve"> as a 30-minute </w:t>
      </w:r>
      <w:r w:rsidR="001C1CE1" w:rsidRPr="008C7BF7">
        <w:t>intravenous</w:t>
      </w:r>
      <w:r w:rsidRPr="008C7BF7">
        <w:t xml:space="preserve"> infusion on Days 1, 8, and 15 every 4</w:t>
      </w:r>
      <w:r w:rsidR="00E91090" w:rsidRPr="008C7BF7">
        <w:t> </w:t>
      </w:r>
      <w:r w:rsidRPr="008C7BF7">
        <w:t>weeks. Alternatively, a 1.25</w:t>
      </w:r>
      <w:r w:rsidR="00E91090" w:rsidRPr="008C7BF7">
        <w:t> </w:t>
      </w:r>
      <w:r w:rsidRPr="008C7BF7">
        <w:t>mg/m</w:t>
      </w:r>
      <w:r w:rsidRPr="008C7BF7">
        <w:rPr>
          <w:vertAlign w:val="superscript"/>
        </w:rPr>
        <w:t>2</w:t>
      </w:r>
      <w:r w:rsidRPr="008C7BF7">
        <w:t xml:space="preserve"> dose could be administered over 30</w:t>
      </w:r>
      <w:r w:rsidR="00E91090" w:rsidRPr="008C7BF7">
        <w:t> </w:t>
      </w:r>
      <w:r w:rsidRPr="008C7BF7">
        <w:t>minutes on Days 1–5 every 3</w:t>
      </w:r>
      <w:r w:rsidR="00E91090" w:rsidRPr="008C7BF7">
        <w:t> </w:t>
      </w:r>
      <w:r w:rsidRPr="008C7BF7">
        <w:t>weeks.</w:t>
      </w:r>
    </w:p>
    <w:p w14:paraId="6B086AE2" w14:textId="30C7DBA3" w:rsidR="004F3B3D" w:rsidRPr="008C7BF7" w:rsidRDefault="00742079" w:rsidP="00AF7221">
      <w:pPr>
        <w:pStyle w:val="QRDEnBullets"/>
        <w:numPr>
          <w:ilvl w:val="0"/>
          <w:numId w:val="6"/>
        </w:numPr>
        <w:ind w:left="1134" w:hanging="567"/>
      </w:pPr>
      <w:r w:rsidRPr="008C7BF7">
        <w:t>PLD 40</w:t>
      </w:r>
      <w:r w:rsidR="00E91090" w:rsidRPr="008C7BF7">
        <w:t> </w:t>
      </w:r>
      <w:r w:rsidRPr="008C7BF7">
        <w:t>mg/m</w:t>
      </w:r>
      <w:r w:rsidRPr="008C7BF7">
        <w:rPr>
          <w:vertAlign w:val="superscript"/>
        </w:rPr>
        <w:t>2</w:t>
      </w:r>
      <w:r w:rsidRPr="008C7BF7">
        <w:t xml:space="preserve"> as a 1</w:t>
      </w:r>
      <w:r w:rsidR="00E91090" w:rsidRPr="008C7BF7">
        <w:t> </w:t>
      </w:r>
      <w:r w:rsidRPr="008C7BF7">
        <w:t xml:space="preserve">mg/min </w:t>
      </w:r>
      <w:r w:rsidR="001C1CE1" w:rsidRPr="008C7BF7">
        <w:t>intravenous</w:t>
      </w:r>
      <w:r w:rsidRPr="008C7BF7">
        <w:t xml:space="preserve"> infusion on Day 1 only every 4</w:t>
      </w:r>
      <w:r w:rsidR="00E91090" w:rsidRPr="008C7BF7">
        <w:t> </w:t>
      </w:r>
      <w:r w:rsidRPr="008C7BF7">
        <w:t xml:space="preserve">weeks. After Cycle 1, the </w:t>
      </w:r>
      <w:r w:rsidR="00926EA0" w:rsidRPr="008C7BF7">
        <w:t xml:space="preserve">medicinal product </w:t>
      </w:r>
      <w:r w:rsidRPr="008C7BF7">
        <w:t>could be delivered as a 1-hour infusion.</w:t>
      </w:r>
    </w:p>
    <w:p w14:paraId="3CF951EB" w14:textId="3EDA6777" w:rsidR="004F3B3D" w:rsidRPr="008C7BF7" w:rsidRDefault="00742079" w:rsidP="00AF7221">
      <w:pPr>
        <w:pStyle w:val="QRDEnBullets"/>
        <w:numPr>
          <w:ilvl w:val="0"/>
          <w:numId w:val="6"/>
        </w:numPr>
        <w:tabs>
          <w:tab w:val="clear" w:pos="567"/>
        </w:tabs>
        <w:ind w:left="567" w:hanging="567"/>
        <w:rPr>
          <w:color w:val="000000"/>
        </w:rPr>
      </w:pPr>
      <w:r w:rsidRPr="008C7BF7">
        <w:rPr>
          <w:color w:val="000000"/>
        </w:rPr>
        <w:t>CT</w:t>
      </w:r>
      <w:r w:rsidR="00AF66A2" w:rsidRPr="008C7BF7">
        <w:rPr>
          <w:color w:val="000000"/>
        </w:rPr>
        <w:t> </w:t>
      </w:r>
      <w:r w:rsidRPr="008C7BF7">
        <w:rPr>
          <w:color w:val="000000"/>
        </w:rPr>
        <w:t>+</w:t>
      </w:r>
      <w:r w:rsidR="00AF66A2" w:rsidRPr="008C7BF7">
        <w:rPr>
          <w:color w:val="000000"/>
        </w:rPr>
        <w:t> </w:t>
      </w:r>
      <w:r w:rsidRPr="008C7BF7">
        <w:rPr>
          <w:color w:val="000000"/>
        </w:rPr>
        <w:t>BV Arm (chemotherapy plus bevacizumab):</w:t>
      </w:r>
    </w:p>
    <w:p w14:paraId="6222E91F" w14:textId="284839AE" w:rsidR="000B7B50" w:rsidRPr="008C7BF7" w:rsidRDefault="00742079" w:rsidP="00AF7221">
      <w:pPr>
        <w:pStyle w:val="QRDEnBullets"/>
        <w:numPr>
          <w:ilvl w:val="0"/>
          <w:numId w:val="6"/>
        </w:numPr>
        <w:ind w:left="1134" w:hanging="567"/>
        <w:rPr>
          <w:color w:val="000000"/>
        </w:rPr>
      </w:pPr>
      <w:r w:rsidRPr="008C7BF7">
        <w:rPr>
          <w:color w:val="000000"/>
        </w:rPr>
        <w:t xml:space="preserve">The chosen chemotherapy was combined with bevacizumab 10 mg/kg </w:t>
      </w:r>
      <w:r w:rsidR="00A420A5" w:rsidRPr="008C7BF7">
        <w:rPr>
          <w:color w:val="000000"/>
        </w:rPr>
        <w:t>intravenously</w:t>
      </w:r>
      <w:r w:rsidRPr="008C7BF7">
        <w:rPr>
          <w:color w:val="000000"/>
        </w:rPr>
        <w:t xml:space="preserve"> every 2</w:t>
      </w:r>
      <w:r w:rsidR="00E91090" w:rsidRPr="008C7BF7">
        <w:rPr>
          <w:color w:val="000000"/>
        </w:rPr>
        <w:t> </w:t>
      </w:r>
      <w:r w:rsidRPr="008C7BF7">
        <w:rPr>
          <w:color w:val="000000"/>
        </w:rPr>
        <w:t>weeks (or bevacizumab 15 mg/kg every 3</w:t>
      </w:r>
      <w:r w:rsidR="00E91090" w:rsidRPr="008C7BF7">
        <w:rPr>
          <w:color w:val="000000"/>
        </w:rPr>
        <w:t> </w:t>
      </w:r>
      <w:r w:rsidRPr="008C7BF7">
        <w:rPr>
          <w:color w:val="000000"/>
        </w:rPr>
        <w:t>weeks if used in combination with topotecan 1.25 mg/m</w:t>
      </w:r>
      <w:r w:rsidRPr="008C7BF7">
        <w:rPr>
          <w:color w:val="000000"/>
          <w:vertAlign w:val="superscript"/>
        </w:rPr>
        <w:t>2</w:t>
      </w:r>
      <w:r w:rsidRPr="008C7BF7">
        <w:rPr>
          <w:color w:val="000000"/>
        </w:rPr>
        <w:t xml:space="preserve"> on Days 1–5 every 3</w:t>
      </w:r>
      <w:r w:rsidR="00E91090" w:rsidRPr="008C7BF7">
        <w:rPr>
          <w:color w:val="000000"/>
        </w:rPr>
        <w:t> </w:t>
      </w:r>
      <w:r w:rsidRPr="008C7BF7">
        <w:rPr>
          <w:color w:val="000000"/>
        </w:rPr>
        <w:t>weeks).</w:t>
      </w:r>
    </w:p>
    <w:p w14:paraId="50A9C440" w14:textId="77777777" w:rsidR="000B7B50" w:rsidRPr="008C7BF7" w:rsidRDefault="000B7B50" w:rsidP="000B7B50">
      <w:pPr>
        <w:pStyle w:val="QRDEnBodyText"/>
        <w:rPr>
          <w:color w:val="000000"/>
        </w:rPr>
      </w:pPr>
    </w:p>
    <w:p w14:paraId="4FF27931" w14:textId="72C7E5AE" w:rsidR="000B7B50" w:rsidRPr="008C7BF7" w:rsidRDefault="00742079" w:rsidP="000B7B50">
      <w:pPr>
        <w:pStyle w:val="QRDEnBodyText"/>
        <w:rPr>
          <w:sz w:val="24"/>
        </w:rPr>
      </w:pPr>
      <w:r w:rsidRPr="008C7BF7">
        <w:t>Eligible patients had epithelial ovarian, fallopian tube or primary peritoneal cancer that progressed within &lt;6</w:t>
      </w:r>
      <w:r w:rsidR="00E91090" w:rsidRPr="008C7BF7">
        <w:t> </w:t>
      </w:r>
      <w:r w:rsidRPr="008C7BF7">
        <w:t xml:space="preserve">months of previous platinum therapy consisting of a minimum of 4 platinum therapy cycles.  Patients should have had a life expectancy of </w:t>
      </w:r>
      <w:r w:rsidR="00AC6890" w:rsidRPr="008C7BF7">
        <w:t>≥</w:t>
      </w:r>
      <w:r w:rsidRPr="008C7BF7">
        <w:t> 12</w:t>
      </w:r>
      <w:r w:rsidR="00E91090" w:rsidRPr="008C7BF7">
        <w:t> </w:t>
      </w:r>
      <w:r w:rsidRPr="008C7BF7">
        <w:t xml:space="preserve">weeks and no prior radiotherapy to the pelvis or abdomen. Most patients were FIGO </w:t>
      </w:r>
      <w:r w:rsidR="00F91350" w:rsidRPr="008C7BF7">
        <w:t xml:space="preserve">stage </w:t>
      </w:r>
      <w:r w:rsidRPr="008C7BF7">
        <w:t xml:space="preserve">IIIC or </w:t>
      </w:r>
      <w:r w:rsidR="00F91350" w:rsidRPr="008C7BF7">
        <w:t xml:space="preserve">stage </w:t>
      </w:r>
      <w:r w:rsidRPr="008C7BF7">
        <w:t>IV. The majority of patients in both arms had an ECOG Performance Status (PS) of 0 (CT: 56.4% vs. CT </w:t>
      </w:r>
      <w:r w:rsidR="00AC6890" w:rsidRPr="008C7BF7">
        <w:t>+</w:t>
      </w:r>
      <w:r w:rsidRPr="008C7BF7">
        <w:t xml:space="preserve"> BV: 61.2%). The percentage of patients with an ECOG PS of 1 or </w:t>
      </w:r>
      <w:r w:rsidR="00AC6890" w:rsidRPr="008C7BF7">
        <w:t>≥</w:t>
      </w:r>
      <w:r w:rsidRPr="008C7BF7">
        <w:t> 2 was 38.7% and 5.0% in the CT arm, and 29.8% and 9.0% in the CT </w:t>
      </w:r>
      <w:r w:rsidR="00AC6890" w:rsidRPr="008C7BF7">
        <w:t>+</w:t>
      </w:r>
      <w:r w:rsidRPr="008C7BF7">
        <w:t> BV arm</w:t>
      </w:r>
      <w:r w:rsidRPr="008C7BF7">
        <w:rPr>
          <w:color w:val="000000"/>
        </w:rPr>
        <w:t>.</w:t>
      </w:r>
      <w:r w:rsidRPr="008C7BF7">
        <w:rPr>
          <w:color w:val="000000"/>
          <w:sz w:val="24"/>
          <w:shd w:val="clear" w:color="auto" w:fill="FFFFFF"/>
        </w:rPr>
        <w:t xml:space="preserve"> </w:t>
      </w:r>
      <w:r w:rsidRPr="008C7BF7">
        <w:rPr>
          <w:color w:val="000000"/>
          <w:shd w:val="clear" w:color="auto" w:fill="FFFFFF"/>
        </w:rPr>
        <w:t xml:space="preserve">Information on race exists for 29.3% of patients and nearly all patients were white. </w:t>
      </w:r>
      <w:r w:rsidRPr="008C7BF7">
        <w:rPr>
          <w:color w:val="000000"/>
        </w:rPr>
        <w:t>The median age of patients was 61.0 (range: 25</w:t>
      </w:r>
      <w:r w:rsidRPr="008C7BF7">
        <w:rPr>
          <w:rFonts w:ascii="Symbol" w:hAnsi="Symbol"/>
          <w:color w:val="000000"/>
        </w:rPr>
        <w:sym w:font="Symbol" w:char="F02D"/>
      </w:r>
      <w:r w:rsidRPr="008C7BF7">
        <w:rPr>
          <w:color w:val="000000"/>
        </w:rPr>
        <w:t>84) years. A total of 16</w:t>
      </w:r>
      <w:r w:rsidR="00DB2A51" w:rsidRPr="008C7BF7">
        <w:rPr>
          <w:color w:val="000000"/>
        </w:rPr>
        <w:t> </w:t>
      </w:r>
      <w:r w:rsidRPr="008C7BF7">
        <w:rPr>
          <w:color w:val="000000"/>
        </w:rPr>
        <w:t xml:space="preserve">patients (4.4%) were </w:t>
      </w:r>
      <w:r w:rsidR="00AC6890" w:rsidRPr="008C7BF7">
        <w:rPr>
          <w:color w:val="000000"/>
        </w:rPr>
        <w:t>&gt;</w:t>
      </w:r>
      <w:r w:rsidRPr="008C7BF7">
        <w:rPr>
          <w:color w:val="000000"/>
        </w:rPr>
        <w:t> 75</w:t>
      </w:r>
      <w:r w:rsidR="00E91090" w:rsidRPr="008C7BF7">
        <w:rPr>
          <w:color w:val="000000"/>
        </w:rPr>
        <w:t> </w:t>
      </w:r>
      <w:r w:rsidRPr="008C7BF7">
        <w:rPr>
          <w:color w:val="000000"/>
        </w:rPr>
        <w:t>years old. The overall rates of discontinuation due to adverse events were 8.8% in the CT arm and 43.6% in the CT</w:t>
      </w:r>
      <w:r w:rsidR="00EF3758" w:rsidRPr="008C7BF7">
        <w:rPr>
          <w:color w:val="000000"/>
        </w:rPr>
        <w:t> </w:t>
      </w:r>
      <w:r w:rsidRPr="008C7BF7">
        <w:rPr>
          <w:color w:val="000000"/>
        </w:rPr>
        <w:t>+</w:t>
      </w:r>
      <w:r w:rsidR="00EF3758" w:rsidRPr="008C7BF7">
        <w:rPr>
          <w:color w:val="000000"/>
        </w:rPr>
        <w:t> </w:t>
      </w:r>
      <w:r w:rsidRPr="008C7BF7">
        <w:rPr>
          <w:color w:val="000000"/>
        </w:rPr>
        <w:t>BV arm (mostly due to Grade 2-3 adverse events) and the median time to discontinuation in the CT</w:t>
      </w:r>
      <w:r w:rsidR="00EF3758" w:rsidRPr="008C7BF7">
        <w:rPr>
          <w:color w:val="000000"/>
        </w:rPr>
        <w:t> </w:t>
      </w:r>
      <w:r w:rsidRPr="008C7BF7">
        <w:rPr>
          <w:color w:val="000000"/>
        </w:rPr>
        <w:t>+</w:t>
      </w:r>
      <w:r w:rsidR="00421143" w:rsidRPr="008C7BF7">
        <w:rPr>
          <w:color w:val="000000"/>
        </w:rPr>
        <w:t> </w:t>
      </w:r>
      <w:r w:rsidRPr="008C7BF7">
        <w:rPr>
          <w:color w:val="000000"/>
        </w:rPr>
        <w:t>BV arm was 5.2</w:t>
      </w:r>
      <w:r w:rsidR="00E91090" w:rsidRPr="008C7BF7">
        <w:rPr>
          <w:color w:val="000000"/>
        </w:rPr>
        <w:t> </w:t>
      </w:r>
      <w:r w:rsidRPr="008C7BF7">
        <w:rPr>
          <w:color w:val="000000"/>
        </w:rPr>
        <w:t>months compared with 2.4</w:t>
      </w:r>
      <w:r w:rsidR="00E91090" w:rsidRPr="008C7BF7">
        <w:rPr>
          <w:color w:val="000000"/>
        </w:rPr>
        <w:t> </w:t>
      </w:r>
      <w:r w:rsidRPr="008C7BF7">
        <w:rPr>
          <w:color w:val="000000"/>
        </w:rPr>
        <w:t>months in the CT arm. The rates of discontinuation due to adverse events in the subgroup of patients &gt;</w:t>
      </w:r>
      <w:r w:rsidR="00421143" w:rsidRPr="008C7BF7">
        <w:rPr>
          <w:color w:val="000000"/>
        </w:rPr>
        <w:t> </w:t>
      </w:r>
      <w:r w:rsidRPr="008C7BF7">
        <w:rPr>
          <w:color w:val="000000"/>
        </w:rPr>
        <w:t>65</w:t>
      </w:r>
      <w:r w:rsidR="00E91090" w:rsidRPr="008C7BF7">
        <w:rPr>
          <w:color w:val="000000"/>
        </w:rPr>
        <w:t> </w:t>
      </w:r>
      <w:r w:rsidRPr="008C7BF7">
        <w:rPr>
          <w:color w:val="000000"/>
        </w:rPr>
        <w:t>years old were 8.8% in the CT arm and 50.0% in the CT</w:t>
      </w:r>
      <w:r w:rsidR="00421143" w:rsidRPr="008C7BF7">
        <w:rPr>
          <w:color w:val="000000"/>
        </w:rPr>
        <w:t> </w:t>
      </w:r>
      <w:r w:rsidRPr="008C7BF7">
        <w:rPr>
          <w:color w:val="000000"/>
        </w:rPr>
        <w:t>+</w:t>
      </w:r>
      <w:r w:rsidR="00421143" w:rsidRPr="008C7BF7">
        <w:rPr>
          <w:color w:val="000000"/>
        </w:rPr>
        <w:t> </w:t>
      </w:r>
      <w:r w:rsidRPr="008C7BF7">
        <w:rPr>
          <w:color w:val="000000"/>
        </w:rPr>
        <w:t xml:space="preserve">BV arm. The HR for PFS was 0.47 (95% CI: 0.35, 0.62) and 0.45 (95% CI: 0.31, 0.67) for the </w:t>
      </w:r>
      <w:r w:rsidR="00AC6890" w:rsidRPr="008C7BF7">
        <w:rPr>
          <w:color w:val="000000"/>
        </w:rPr>
        <w:t>&lt;</w:t>
      </w:r>
      <w:r w:rsidRPr="008C7BF7">
        <w:rPr>
          <w:color w:val="000000"/>
        </w:rPr>
        <w:t xml:space="preserve"> 65 and </w:t>
      </w:r>
      <w:r w:rsidR="00AC6890" w:rsidRPr="008C7BF7">
        <w:rPr>
          <w:color w:val="000000"/>
        </w:rPr>
        <w:t>≥</w:t>
      </w:r>
      <w:r w:rsidRPr="008C7BF7">
        <w:rPr>
          <w:color w:val="000000"/>
        </w:rPr>
        <w:t> 65 subgroups, respectively.</w:t>
      </w:r>
    </w:p>
    <w:p w14:paraId="1DDF233E" w14:textId="03471094" w:rsidR="004F3B3D" w:rsidRPr="008C7BF7" w:rsidRDefault="00742079" w:rsidP="000B7B50">
      <w:pPr>
        <w:pStyle w:val="QRDEnBodyText"/>
      </w:pPr>
      <w:r w:rsidRPr="008C7BF7">
        <w:t>The primary endpoint was progression-free-survival, with secondary endpoints including objective response rate and overall survival. Results are presented in Table 23.</w:t>
      </w:r>
    </w:p>
    <w:p w14:paraId="05CA6B2B" w14:textId="77777777" w:rsidR="00AF45FC" w:rsidRPr="008C7BF7" w:rsidRDefault="00AF45FC" w:rsidP="00EF001B">
      <w:pPr>
        <w:pStyle w:val="QRDEnBodyText"/>
      </w:pPr>
    </w:p>
    <w:p w14:paraId="64E6DCDA" w14:textId="739F82CA" w:rsidR="004F3B3D" w:rsidRPr="008C7BF7" w:rsidRDefault="004F3B3D" w:rsidP="009964A7">
      <w:pPr>
        <w:pStyle w:val="QRDEnBodyText"/>
        <w:keepNext/>
        <w:rPr>
          <w:i/>
          <w:u w:val="single"/>
        </w:rPr>
      </w:pPr>
    </w:p>
    <w:p w14:paraId="07B39647" w14:textId="77777777" w:rsidR="004F3B3D" w:rsidRPr="008C7BF7" w:rsidRDefault="00742079" w:rsidP="009964A7">
      <w:pPr>
        <w:pStyle w:val="TableTitle"/>
        <w:spacing w:before="0" w:after="0" w:line="240" w:lineRule="auto"/>
        <w:ind w:left="0" w:firstLine="0"/>
        <w:rPr>
          <w:lang w:eastAsia="ja-JP"/>
        </w:rPr>
      </w:pPr>
      <w:r w:rsidRPr="008C7BF7">
        <w:rPr>
          <w:lang w:eastAsia="ja-JP"/>
        </w:rPr>
        <w:t>Table 23</w:t>
      </w:r>
      <w:r w:rsidRPr="008C7BF7">
        <w:rPr>
          <w:lang w:eastAsia="ja-JP"/>
        </w:rPr>
        <w:tab/>
        <w:t>Efficacy Results from Study MO22224</w:t>
      </w:r>
    </w:p>
    <w:p w14:paraId="0F98D7AB" w14:textId="77777777" w:rsidR="004F3B3D" w:rsidRPr="008C7BF7" w:rsidRDefault="004F3B3D" w:rsidP="009964A7">
      <w:pPr>
        <w:pStyle w:val="QRDEnBodyText"/>
        <w:keepNext/>
      </w:pPr>
    </w:p>
    <w:tbl>
      <w:tblPr>
        <w:tblW w:w="0" w:type="auto"/>
        <w:tblInd w:w="73" w:type="dxa"/>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19"/>
        <w:gridCol w:w="2063"/>
        <w:gridCol w:w="2507"/>
      </w:tblGrid>
      <w:tr w:rsidR="00B87822" w:rsidRPr="008C7BF7" w14:paraId="2A902D8D" w14:textId="77777777" w:rsidTr="000F5997">
        <w:trPr>
          <w:trHeight w:val="332"/>
        </w:trPr>
        <w:tc>
          <w:tcPr>
            <w:tcW w:w="9143" w:type="dxa"/>
            <w:gridSpan w:val="3"/>
            <w:tcBorders>
              <w:top w:val="single" w:sz="4" w:space="0" w:color="auto"/>
            </w:tcBorders>
            <w:vAlign w:val="center"/>
          </w:tcPr>
          <w:p w14:paraId="75968599" w14:textId="79C34310" w:rsidR="004F3B3D" w:rsidRPr="008C7BF7" w:rsidRDefault="00742079" w:rsidP="009964A7">
            <w:pPr>
              <w:pStyle w:val="QRDEnTableText"/>
              <w:keepNext/>
              <w:spacing w:line="280" w:lineRule="atLeast"/>
              <w:jc w:val="center"/>
              <w:rPr>
                <w:rFonts w:eastAsia="SimSun"/>
              </w:rPr>
            </w:pPr>
            <w:r w:rsidRPr="008C7BF7">
              <w:rPr>
                <w:rFonts w:eastAsia="SimSun"/>
              </w:rPr>
              <w:t xml:space="preserve">Primary </w:t>
            </w:r>
            <w:r w:rsidR="0012157C" w:rsidRPr="008C7BF7">
              <w:rPr>
                <w:rFonts w:eastAsia="SimSun"/>
              </w:rPr>
              <w:t>endpoint</w:t>
            </w:r>
          </w:p>
        </w:tc>
      </w:tr>
      <w:tr w:rsidR="00B87822" w:rsidRPr="008C7BF7" w14:paraId="7126FAB5" w14:textId="77777777" w:rsidTr="000F5997">
        <w:tc>
          <w:tcPr>
            <w:tcW w:w="9143" w:type="dxa"/>
            <w:gridSpan w:val="3"/>
            <w:tcBorders>
              <w:top w:val="single" w:sz="4" w:space="0" w:color="auto"/>
            </w:tcBorders>
            <w:vAlign w:val="center"/>
          </w:tcPr>
          <w:p w14:paraId="78305482" w14:textId="75CCF403" w:rsidR="004F3B3D" w:rsidRPr="008C7BF7" w:rsidRDefault="00742079" w:rsidP="009964A7">
            <w:pPr>
              <w:pStyle w:val="QRDEnTableText"/>
              <w:keepNext/>
              <w:spacing w:line="280" w:lineRule="atLeast"/>
              <w:rPr>
                <w:rFonts w:eastAsia="SimSun"/>
                <w:vertAlign w:val="superscript"/>
              </w:rPr>
            </w:pPr>
            <w:r w:rsidRPr="008C7BF7">
              <w:rPr>
                <w:rFonts w:eastAsia="SimSun"/>
              </w:rPr>
              <w:t>Progression-</w:t>
            </w:r>
            <w:r w:rsidR="00633544" w:rsidRPr="008C7BF7">
              <w:rPr>
                <w:rFonts w:eastAsia="SimSun"/>
              </w:rPr>
              <w:t>free survival</w:t>
            </w:r>
            <w:r w:rsidRPr="008C7BF7">
              <w:rPr>
                <w:rFonts w:eastAsia="SimSun"/>
              </w:rPr>
              <w:t>*</w:t>
            </w:r>
          </w:p>
        </w:tc>
      </w:tr>
      <w:tr w:rsidR="00B87822" w:rsidRPr="008C7BF7" w14:paraId="042337E8" w14:textId="77777777" w:rsidTr="000F5997">
        <w:tc>
          <w:tcPr>
            <w:tcW w:w="4499" w:type="dxa"/>
            <w:tcBorders>
              <w:top w:val="single" w:sz="4" w:space="0" w:color="auto"/>
            </w:tcBorders>
            <w:vAlign w:val="center"/>
          </w:tcPr>
          <w:p w14:paraId="7F6CD8C7" w14:textId="77777777" w:rsidR="004F3B3D" w:rsidRPr="008C7BF7" w:rsidRDefault="004F3B3D" w:rsidP="009964A7">
            <w:pPr>
              <w:pStyle w:val="QRDEnTableText"/>
              <w:keepNext/>
              <w:spacing w:line="280" w:lineRule="atLeast"/>
              <w:ind w:left="720"/>
              <w:rPr>
                <w:rFonts w:eastAsia="SimSun"/>
              </w:rPr>
            </w:pPr>
          </w:p>
        </w:tc>
        <w:tc>
          <w:tcPr>
            <w:tcW w:w="2093" w:type="dxa"/>
            <w:tcBorders>
              <w:top w:val="single" w:sz="4" w:space="0" w:color="auto"/>
            </w:tcBorders>
            <w:vAlign w:val="center"/>
          </w:tcPr>
          <w:p w14:paraId="0DC54135" w14:textId="77777777" w:rsidR="004F3B3D" w:rsidRPr="008C7BF7" w:rsidRDefault="00742079" w:rsidP="009964A7">
            <w:pPr>
              <w:pStyle w:val="QRDEnTableText"/>
              <w:keepNext/>
              <w:spacing w:line="280" w:lineRule="atLeast"/>
              <w:jc w:val="center"/>
              <w:rPr>
                <w:rFonts w:eastAsia="SimSun"/>
              </w:rPr>
            </w:pPr>
            <w:r w:rsidRPr="008C7BF7">
              <w:rPr>
                <w:rFonts w:eastAsia="SimSun"/>
              </w:rPr>
              <w:t>CT</w:t>
            </w:r>
          </w:p>
          <w:p w14:paraId="63634BEB" w14:textId="6499BAF2" w:rsidR="004F3B3D" w:rsidRPr="008C7BF7" w:rsidRDefault="00742079" w:rsidP="009964A7">
            <w:pPr>
              <w:pStyle w:val="QRDEnTableText"/>
              <w:keepNext/>
              <w:spacing w:line="280" w:lineRule="atLeast"/>
              <w:jc w:val="center"/>
              <w:rPr>
                <w:rFonts w:eastAsia="SimSun"/>
              </w:rPr>
            </w:pPr>
            <w:r w:rsidRPr="008C7BF7">
              <w:rPr>
                <w:rFonts w:eastAsia="SimSun"/>
              </w:rPr>
              <w:t>(n</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182)</w:t>
            </w:r>
          </w:p>
        </w:tc>
        <w:tc>
          <w:tcPr>
            <w:tcW w:w="2551" w:type="dxa"/>
            <w:tcBorders>
              <w:top w:val="single" w:sz="4" w:space="0" w:color="auto"/>
            </w:tcBorders>
            <w:vAlign w:val="center"/>
          </w:tcPr>
          <w:p w14:paraId="73646304" w14:textId="4ED8DBF5" w:rsidR="004F3B3D" w:rsidRPr="008C7BF7" w:rsidRDefault="00742079" w:rsidP="009964A7">
            <w:pPr>
              <w:pStyle w:val="QRDEnTableText"/>
              <w:keepNext/>
              <w:spacing w:line="280" w:lineRule="atLeast"/>
              <w:jc w:val="center"/>
              <w:rPr>
                <w:rFonts w:eastAsia="SimSun"/>
              </w:rPr>
            </w:pPr>
            <w:r w:rsidRPr="008C7BF7">
              <w:rPr>
                <w:rFonts w:eastAsia="SimSun"/>
              </w:rPr>
              <w:t>CT</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BV</w:t>
            </w:r>
          </w:p>
          <w:p w14:paraId="6D3778D3" w14:textId="0C134119" w:rsidR="004F3B3D" w:rsidRPr="008C7BF7" w:rsidRDefault="00742079" w:rsidP="009964A7">
            <w:pPr>
              <w:pStyle w:val="QRDEnTableText"/>
              <w:keepNext/>
              <w:spacing w:line="280" w:lineRule="atLeast"/>
              <w:jc w:val="center"/>
              <w:rPr>
                <w:rFonts w:eastAsia="SimSun"/>
              </w:rPr>
            </w:pPr>
            <w:r w:rsidRPr="008C7BF7">
              <w:rPr>
                <w:rFonts w:eastAsia="SimSun"/>
              </w:rPr>
              <w:t>(n</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179)</w:t>
            </w:r>
          </w:p>
        </w:tc>
      </w:tr>
      <w:tr w:rsidR="00B87822" w:rsidRPr="008C7BF7" w14:paraId="5D1E4BDC" w14:textId="77777777" w:rsidTr="000F5997">
        <w:tc>
          <w:tcPr>
            <w:tcW w:w="4499" w:type="dxa"/>
            <w:tcBorders>
              <w:top w:val="single" w:sz="4" w:space="0" w:color="auto"/>
            </w:tcBorders>
            <w:vAlign w:val="center"/>
          </w:tcPr>
          <w:p w14:paraId="56247F7E" w14:textId="77777777" w:rsidR="004F3B3D" w:rsidRPr="008C7BF7" w:rsidRDefault="00742079" w:rsidP="009964A7">
            <w:pPr>
              <w:pStyle w:val="QRDEnTableText"/>
              <w:keepNext/>
              <w:spacing w:line="280" w:lineRule="atLeast"/>
              <w:ind w:left="720"/>
              <w:rPr>
                <w:rFonts w:eastAsia="SimSun"/>
              </w:rPr>
            </w:pPr>
            <w:r w:rsidRPr="008C7BF7">
              <w:rPr>
                <w:rFonts w:eastAsia="SimSun"/>
              </w:rPr>
              <w:t>Median (months)</w:t>
            </w:r>
          </w:p>
        </w:tc>
        <w:tc>
          <w:tcPr>
            <w:tcW w:w="2093" w:type="dxa"/>
            <w:tcBorders>
              <w:top w:val="single" w:sz="4" w:space="0" w:color="auto"/>
            </w:tcBorders>
            <w:vAlign w:val="center"/>
          </w:tcPr>
          <w:p w14:paraId="513BF82A" w14:textId="77777777" w:rsidR="004F3B3D" w:rsidRPr="008C7BF7" w:rsidRDefault="00742079" w:rsidP="009964A7">
            <w:pPr>
              <w:pStyle w:val="QRDEnTableText"/>
              <w:keepNext/>
              <w:spacing w:line="280" w:lineRule="atLeast"/>
              <w:jc w:val="center"/>
              <w:rPr>
                <w:rFonts w:eastAsia="SimSun"/>
              </w:rPr>
            </w:pPr>
            <w:r w:rsidRPr="008C7BF7">
              <w:rPr>
                <w:rFonts w:eastAsia="SimSun"/>
              </w:rPr>
              <w:t>3.4</w:t>
            </w:r>
          </w:p>
        </w:tc>
        <w:tc>
          <w:tcPr>
            <w:tcW w:w="2551" w:type="dxa"/>
            <w:tcBorders>
              <w:top w:val="single" w:sz="4" w:space="0" w:color="auto"/>
            </w:tcBorders>
            <w:vAlign w:val="center"/>
          </w:tcPr>
          <w:p w14:paraId="04AC329C" w14:textId="77777777" w:rsidR="004F3B3D" w:rsidRPr="008C7BF7" w:rsidRDefault="00742079" w:rsidP="009964A7">
            <w:pPr>
              <w:pStyle w:val="QRDEnTableText"/>
              <w:keepNext/>
              <w:spacing w:line="280" w:lineRule="atLeast"/>
              <w:jc w:val="center"/>
              <w:rPr>
                <w:rFonts w:eastAsia="SimSun"/>
              </w:rPr>
            </w:pPr>
            <w:r w:rsidRPr="008C7BF7">
              <w:rPr>
                <w:rFonts w:eastAsia="SimSun"/>
              </w:rPr>
              <w:t>6.7</w:t>
            </w:r>
          </w:p>
        </w:tc>
      </w:tr>
      <w:tr w:rsidR="00B87822" w:rsidRPr="008C7BF7" w14:paraId="75C04A3F" w14:textId="77777777" w:rsidTr="000F5997">
        <w:tc>
          <w:tcPr>
            <w:tcW w:w="4499" w:type="dxa"/>
            <w:tcBorders>
              <w:top w:val="single" w:sz="4" w:space="0" w:color="auto"/>
            </w:tcBorders>
            <w:vAlign w:val="center"/>
          </w:tcPr>
          <w:p w14:paraId="6E5111CF" w14:textId="77777777" w:rsidR="004F3B3D" w:rsidRPr="008C7BF7" w:rsidRDefault="00742079" w:rsidP="009964A7">
            <w:pPr>
              <w:pStyle w:val="QRDEnTableText"/>
              <w:keepNext/>
              <w:spacing w:line="280" w:lineRule="atLeast"/>
              <w:ind w:left="720"/>
              <w:rPr>
                <w:rFonts w:eastAsia="SimSun"/>
              </w:rPr>
            </w:pPr>
            <w:r w:rsidRPr="008C7BF7">
              <w:rPr>
                <w:rFonts w:eastAsia="SimSun"/>
              </w:rPr>
              <w:t>Hazard ratio</w:t>
            </w:r>
          </w:p>
          <w:p w14:paraId="372518B4" w14:textId="77777777" w:rsidR="004F3B3D" w:rsidRPr="008C7BF7" w:rsidRDefault="00742079" w:rsidP="009964A7">
            <w:pPr>
              <w:pStyle w:val="QRDEnTableText"/>
              <w:keepNext/>
              <w:spacing w:line="280" w:lineRule="atLeast"/>
              <w:ind w:left="720"/>
              <w:rPr>
                <w:rFonts w:eastAsia="SimSun"/>
              </w:rPr>
            </w:pPr>
            <w:r w:rsidRPr="008C7BF7">
              <w:rPr>
                <w:rFonts w:eastAsia="SimSun"/>
              </w:rPr>
              <w:t>(95% CI)</w:t>
            </w:r>
          </w:p>
        </w:tc>
        <w:tc>
          <w:tcPr>
            <w:tcW w:w="4644" w:type="dxa"/>
            <w:gridSpan w:val="2"/>
            <w:tcBorders>
              <w:top w:val="single" w:sz="4" w:space="0" w:color="auto"/>
            </w:tcBorders>
            <w:vAlign w:val="center"/>
          </w:tcPr>
          <w:p w14:paraId="25317773" w14:textId="77777777" w:rsidR="004F3B3D" w:rsidRPr="008C7BF7" w:rsidRDefault="00742079" w:rsidP="009964A7">
            <w:pPr>
              <w:pStyle w:val="QRDEnTableText"/>
              <w:keepNext/>
              <w:spacing w:line="280" w:lineRule="atLeast"/>
              <w:jc w:val="center"/>
              <w:rPr>
                <w:rFonts w:eastAsia="SimSun"/>
              </w:rPr>
            </w:pPr>
            <w:r w:rsidRPr="008C7BF7">
              <w:rPr>
                <w:rFonts w:eastAsia="SimSun"/>
              </w:rPr>
              <w:t>0.379 [0.296, 0.485]</w:t>
            </w:r>
          </w:p>
        </w:tc>
      </w:tr>
      <w:tr w:rsidR="00B87822" w:rsidRPr="008C7BF7" w14:paraId="23D07D66" w14:textId="77777777" w:rsidTr="000F5997">
        <w:trPr>
          <w:trHeight w:val="269"/>
        </w:trPr>
        <w:tc>
          <w:tcPr>
            <w:tcW w:w="4499" w:type="dxa"/>
            <w:tcBorders>
              <w:top w:val="single" w:sz="4" w:space="0" w:color="auto"/>
            </w:tcBorders>
            <w:vAlign w:val="center"/>
          </w:tcPr>
          <w:p w14:paraId="6CED3A10" w14:textId="77777777" w:rsidR="004F3B3D" w:rsidRPr="008C7BF7" w:rsidRDefault="00742079" w:rsidP="009964A7">
            <w:pPr>
              <w:pStyle w:val="QRDEnTableText"/>
              <w:keepNext/>
              <w:spacing w:line="280" w:lineRule="atLeast"/>
              <w:ind w:left="720"/>
              <w:rPr>
                <w:rFonts w:eastAsia="SimSun"/>
              </w:rPr>
            </w:pPr>
            <w:r w:rsidRPr="008C7BF7">
              <w:rPr>
                <w:rFonts w:eastAsia="SimSun"/>
                <w:szCs w:val="22"/>
              </w:rPr>
              <w:t>p-value</w:t>
            </w:r>
          </w:p>
        </w:tc>
        <w:tc>
          <w:tcPr>
            <w:tcW w:w="4644" w:type="dxa"/>
            <w:gridSpan w:val="2"/>
            <w:tcBorders>
              <w:top w:val="single" w:sz="4" w:space="0" w:color="auto"/>
            </w:tcBorders>
            <w:vAlign w:val="center"/>
          </w:tcPr>
          <w:p w14:paraId="63D9564C" w14:textId="3DC46CB0" w:rsidR="004F3B3D" w:rsidRPr="008C7BF7" w:rsidRDefault="00742079" w:rsidP="009964A7">
            <w:pPr>
              <w:pStyle w:val="QRDEnTableText"/>
              <w:keepNext/>
              <w:spacing w:line="280" w:lineRule="atLeast"/>
              <w:jc w:val="center"/>
              <w:rPr>
                <w:rFonts w:eastAsia="SimSun"/>
              </w:rPr>
            </w:pPr>
            <w:r w:rsidRPr="008C7BF7">
              <w:rPr>
                <w:rFonts w:eastAsia="SimSun"/>
              </w:rPr>
              <w:t>&lt;</w:t>
            </w:r>
            <w:r w:rsidR="00B57F76" w:rsidRPr="008C7BF7">
              <w:rPr>
                <w:rFonts w:eastAsia="SimSun"/>
              </w:rPr>
              <w:t> </w:t>
            </w:r>
            <w:r w:rsidRPr="008C7BF7">
              <w:rPr>
                <w:rFonts w:eastAsia="SimSun"/>
              </w:rPr>
              <w:t>0.0001</w:t>
            </w:r>
          </w:p>
        </w:tc>
      </w:tr>
      <w:tr w:rsidR="00B87822" w:rsidRPr="008C7BF7" w14:paraId="6C9D2252" w14:textId="77777777" w:rsidTr="000F5997">
        <w:trPr>
          <w:trHeight w:val="413"/>
        </w:trPr>
        <w:tc>
          <w:tcPr>
            <w:tcW w:w="9143" w:type="dxa"/>
            <w:gridSpan w:val="3"/>
            <w:tcBorders>
              <w:top w:val="single" w:sz="4" w:space="0" w:color="auto"/>
            </w:tcBorders>
            <w:vAlign w:val="center"/>
          </w:tcPr>
          <w:p w14:paraId="10677917" w14:textId="77777777" w:rsidR="004F3B3D" w:rsidRPr="008C7BF7" w:rsidRDefault="00742079" w:rsidP="009964A7">
            <w:pPr>
              <w:pStyle w:val="QRDEnTableText"/>
              <w:keepNext/>
              <w:spacing w:line="280" w:lineRule="atLeast"/>
              <w:jc w:val="center"/>
              <w:rPr>
                <w:rFonts w:eastAsia="SimSun"/>
              </w:rPr>
            </w:pPr>
            <w:r w:rsidRPr="008C7BF7">
              <w:rPr>
                <w:rFonts w:eastAsia="SimSun"/>
              </w:rPr>
              <w:t>Secondary Endpoints</w:t>
            </w:r>
          </w:p>
        </w:tc>
      </w:tr>
      <w:tr w:rsidR="00B87822" w:rsidRPr="008C7BF7" w14:paraId="5B6A3C54" w14:textId="77777777" w:rsidTr="000F5997">
        <w:trPr>
          <w:trHeight w:val="269"/>
        </w:trPr>
        <w:tc>
          <w:tcPr>
            <w:tcW w:w="9143" w:type="dxa"/>
            <w:gridSpan w:val="3"/>
            <w:tcBorders>
              <w:top w:val="single" w:sz="4" w:space="0" w:color="auto"/>
            </w:tcBorders>
            <w:vAlign w:val="center"/>
          </w:tcPr>
          <w:p w14:paraId="633AA21E" w14:textId="45C964B0" w:rsidR="004F3B3D" w:rsidRPr="008C7BF7" w:rsidRDefault="00742079" w:rsidP="009964A7">
            <w:pPr>
              <w:pStyle w:val="QRDEnTableText"/>
              <w:keepNext/>
              <w:spacing w:line="280" w:lineRule="atLeast"/>
              <w:rPr>
                <w:rFonts w:eastAsia="SimSun"/>
              </w:rPr>
            </w:pPr>
            <w:r w:rsidRPr="008C7BF7">
              <w:rPr>
                <w:rFonts w:eastAsia="SimSun"/>
              </w:rPr>
              <w:t xml:space="preserve">Objective </w:t>
            </w:r>
            <w:r w:rsidR="00633544" w:rsidRPr="008C7BF7">
              <w:rPr>
                <w:rFonts w:eastAsia="SimSun"/>
              </w:rPr>
              <w:t>response rate</w:t>
            </w:r>
            <w:r w:rsidRPr="008C7BF7">
              <w:rPr>
                <w:rFonts w:eastAsia="SimSun"/>
              </w:rPr>
              <w:t xml:space="preserve">** </w:t>
            </w:r>
          </w:p>
        </w:tc>
      </w:tr>
      <w:tr w:rsidR="00B87822" w:rsidRPr="008C7BF7" w14:paraId="64FF8058" w14:textId="77777777" w:rsidTr="000F5997">
        <w:tc>
          <w:tcPr>
            <w:tcW w:w="4499" w:type="dxa"/>
            <w:tcBorders>
              <w:top w:val="single" w:sz="4" w:space="0" w:color="auto"/>
            </w:tcBorders>
            <w:vAlign w:val="center"/>
          </w:tcPr>
          <w:p w14:paraId="15993DC8" w14:textId="77777777" w:rsidR="004F3B3D" w:rsidRPr="008C7BF7" w:rsidRDefault="004F3B3D" w:rsidP="009964A7">
            <w:pPr>
              <w:pStyle w:val="QRDEnTableText"/>
              <w:keepNext/>
              <w:spacing w:line="280" w:lineRule="atLeast"/>
              <w:ind w:left="720"/>
              <w:rPr>
                <w:rFonts w:eastAsia="SimSun"/>
              </w:rPr>
            </w:pPr>
          </w:p>
        </w:tc>
        <w:tc>
          <w:tcPr>
            <w:tcW w:w="2093" w:type="dxa"/>
            <w:tcBorders>
              <w:top w:val="single" w:sz="4" w:space="0" w:color="auto"/>
            </w:tcBorders>
            <w:vAlign w:val="center"/>
          </w:tcPr>
          <w:p w14:paraId="32E3DE46" w14:textId="77777777" w:rsidR="004F3B3D" w:rsidRPr="008C7BF7" w:rsidRDefault="00742079" w:rsidP="009964A7">
            <w:pPr>
              <w:pStyle w:val="QRDEnTableText"/>
              <w:keepNext/>
              <w:spacing w:line="280" w:lineRule="atLeast"/>
              <w:jc w:val="center"/>
              <w:rPr>
                <w:rFonts w:eastAsia="SimSun"/>
              </w:rPr>
            </w:pPr>
            <w:r w:rsidRPr="008C7BF7">
              <w:rPr>
                <w:rFonts w:eastAsia="SimSun"/>
              </w:rPr>
              <w:t>CT</w:t>
            </w:r>
          </w:p>
          <w:p w14:paraId="6AD2FB3E" w14:textId="0371C096" w:rsidR="004F3B3D" w:rsidRPr="008C7BF7" w:rsidRDefault="00742079" w:rsidP="009964A7">
            <w:pPr>
              <w:pStyle w:val="QRDEnTableText"/>
              <w:keepNext/>
              <w:spacing w:line="280" w:lineRule="atLeast"/>
              <w:jc w:val="center"/>
              <w:rPr>
                <w:rFonts w:eastAsia="SimSun"/>
              </w:rPr>
            </w:pPr>
            <w:r w:rsidRPr="008C7BF7">
              <w:rPr>
                <w:rFonts w:eastAsia="SimSun"/>
              </w:rPr>
              <w:t>(n</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144)</w:t>
            </w:r>
          </w:p>
        </w:tc>
        <w:tc>
          <w:tcPr>
            <w:tcW w:w="2551" w:type="dxa"/>
            <w:tcBorders>
              <w:top w:val="single" w:sz="4" w:space="0" w:color="auto"/>
            </w:tcBorders>
            <w:vAlign w:val="center"/>
          </w:tcPr>
          <w:p w14:paraId="3AFD753B" w14:textId="232DEFE1" w:rsidR="004F3B3D" w:rsidRPr="008C7BF7" w:rsidRDefault="00742079" w:rsidP="009964A7">
            <w:pPr>
              <w:pStyle w:val="QRDEnTableText"/>
              <w:keepNext/>
              <w:spacing w:line="280" w:lineRule="atLeast"/>
              <w:jc w:val="center"/>
              <w:rPr>
                <w:rFonts w:eastAsia="SimSun"/>
              </w:rPr>
            </w:pPr>
            <w:r w:rsidRPr="008C7BF7">
              <w:rPr>
                <w:rFonts w:eastAsia="SimSun"/>
              </w:rPr>
              <w:t>CT</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BV</w:t>
            </w:r>
          </w:p>
          <w:p w14:paraId="28872E14" w14:textId="49BCA80B" w:rsidR="004F3B3D" w:rsidRPr="008C7BF7" w:rsidRDefault="00742079" w:rsidP="009964A7">
            <w:pPr>
              <w:pStyle w:val="QRDEnTableText"/>
              <w:keepNext/>
              <w:spacing w:line="280" w:lineRule="atLeast"/>
              <w:jc w:val="center"/>
              <w:rPr>
                <w:rFonts w:eastAsia="SimSun"/>
              </w:rPr>
            </w:pPr>
            <w:r w:rsidRPr="008C7BF7">
              <w:rPr>
                <w:rFonts w:eastAsia="SimSun"/>
              </w:rPr>
              <w:t>(n</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142)</w:t>
            </w:r>
          </w:p>
        </w:tc>
      </w:tr>
      <w:tr w:rsidR="00B87822" w:rsidRPr="008C7BF7" w14:paraId="46A6450C" w14:textId="77777777" w:rsidTr="000F5997">
        <w:tc>
          <w:tcPr>
            <w:tcW w:w="4499" w:type="dxa"/>
            <w:tcBorders>
              <w:top w:val="single" w:sz="4" w:space="0" w:color="auto"/>
            </w:tcBorders>
          </w:tcPr>
          <w:p w14:paraId="38EB89F5" w14:textId="77777777" w:rsidR="004F3B3D" w:rsidRPr="008C7BF7" w:rsidRDefault="00742079" w:rsidP="009964A7">
            <w:pPr>
              <w:pStyle w:val="QRDEnTableText"/>
              <w:keepNext/>
              <w:spacing w:line="280" w:lineRule="atLeast"/>
              <w:rPr>
                <w:rFonts w:eastAsia="SimSun"/>
              </w:rPr>
            </w:pPr>
            <w:r w:rsidRPr="008C7BF7">
              <w:rPr>
                <w:rFonts w:eastAsia="SimSun"/>
              </w:rPr>
              <w:t>% patients with objective response</w:t>
            </w:r>
          </w:p>
        </w:tc>
        <w:tc>
          <w:tcPr>
            <w:tcW w:w="2093" w:type="dxa"/>
            <w:tcBorders>
              <w:top w:val="single" w:sz="4" w:space="0" w:color="auto"/>
            </w:tcBorders>
            <w:vAlign w:val="center"/>
          </w:tcPr>
          <w:p w14:paraId="3F185B9D" w14:textId="77777777" w:rsidR="004F3B3D" w:rsidRPr="008C7BF7" w:rsidRDefault="00742079" w:rsidP="009964A7">
            <w:pPr>
              <w:pStyle w:val="QRDEnTableText"/>
              <w:keepNext/>
              <w:spacing w:line="280" w:lineRule="atLeast"/>
              <w:jc w:val="center"/>
              <w:rPr>
                <w:rFonts w:eastAsia="SimSun"/>
              </w:rPr>
            </w:pPr>
            <w:r w:rsidRPr="008C7BF7">
              <w:rPr>
                <w:rFonts w:eastAsia="SimSun"/>
              </w:rPr>
              <w:t>18 (12.5%)</w:t>
            </w:r>
          </w:p>
        </w:tc>
        <w:tc>
          <w:tcPr>
            <w:tcW w:w="2551" w:type="dxa"/>
            <w:tcBorders>
              <w:top w:val="single" w:sz="4" w:space="0" w:color="auto"/>
            </w:tcBorders>
            <w:vAlign w:val="center"/>
          </w:tcPr>
          <w:p w14:paraId="247F672F" w14:textId="77777777" w:rsidR="004F3B3D" w:rsidRPr="008C7BF7" w:rsidRDefault="00742079" w:rsidP="009964A7">
            <w:pPr>
              <w:pStyle w:val="QRDEnTableText"/>
              <w:keepNext/>
              <w:spacing w:line="280" w:lineRule="atLeast"/>
              <w:jc w:val="center"/>
              <w:rPr>
                <w:rFonts w:eastAsia="SimSun"/>
              </w:rPr>
            </w:pPr>
            <w:r w:rsidRPr="008C7BF7">
              <w:rPr>
                <w:rFonts w:eastAsia="SimSun"/>
              </w:rPr>
              <w:t>40 (28.2%)</w:t>
            </w:r>
          </w:p>
        </w:tc>
      </w:tr>
      <w:tr w:rsidR="00B87822" w:rsidRPr="008C7BF7" w14:paraId="1D802DC6" w14:textId="77777777" w:rsidTr="000F5997">
        <w:trPr>
          <w:trHeight w:val="287"/>
        </w:trPr>
        <w:tc>
          <w:tcPr>
            <w:tcW w:w="4499" w:type="dxa"/>
            <w:tcBorders>
              <w:top w:val="single" w:sz="4" w:space="0" w:color="auto"/>
              <w:bottom w:val="single" w:sz="4" w:space="0" w:color="auto"/>
            </w:tcBorders>
          </w:tcPr>
          <w:p w14:paraId="73B3C86E" w14:textId="77777777" w:rsidR="004F3B3D" w:rsidRPr="008C7BF7" w:rsidRDefault="00742079" w:rsidP="004B2819">
            <w:pPr>
              <w:pStyle w:val="QRDEnTableText"/>
              <w:spacing w:line="280" w:lineRule="atLeast"/>
              <w:ind w:left="720"/>
              <w:rPr>
                <w:rFonts w:eastAsia="SimSun"/>
              </w:rPr>
            </w:pPr>
            <w:r w:rsidRPr="008C7BF7">
              <w:rPr>
                <w:rFonts w:eastAsia="SimSun"/>
              </w:rPr>
              <w:t>p –value</w:t>
            </w:r>
          </w:p>
        </w:tc>
        <w:tc>
          <w:tcPr>
            <w:tcW w:w="4644" w:type="dxa"/>
            <w:gridSpan w:val="2"/>
            <w:tcBorders>
              <w:top w:val="single" w:sz="4" w:space="0" w:color="auto"/>
              <w:bottom w:val="single" w:sz="4" w:space="0" w:color="auto"/>
            </w:tcBorders>
            <w:vAlign w:val="center"/>
          </w:tcPr>
          <w:p w14:paraId="531D1374" w14:textId="77777777" w:rsidR="004F3B3D" w:rsidRPr="008C7BF7" w:rsidRDefault="00742079" w:rsidP="004B2819">
            <w:pPr>
              <w:pStyle w:val="QRDEnTableText"/>
              <w:spacing w:line="280" w:lineRule="atLeast"/>
              <w:jc w:val="center"/>
              <w:rPr>
                <w:rFonts w:eastAsia="SimSun"/>
              </w:rPr>
            </w:pPr>
            <w:r w:rsidRPr="008C7BF7">
              <w:rPr>
                <w:rFonts w:eastAsia="SimSun"/>
              </w:rPr>
              <w:t>0.0007</w:t>
            </w:r>
          </w:p>
        </w:tc>
      </w:tr>
      <w:tr w:rsidR="00B87822" w:rsidRPr="008C7BF7" w14:paraId="78D01FB3" w14:textId="77777777" w:rsidTr="000F5997">
        <w:trPr>
          <w:trHeight w:val="233"/>
        </w:trPr>
        <w:tc>
          <w:tcPr>
            <w:tcW w:w="4499" w:type="dxa"/>
            <w:tcBorders>
              <w:top w:val="single" w:sz="4" w:space="0" w:color="auto"/>
              <w:bottom w:val="single" w:sz="4" w:space="0" w:color="auto"/>
            </w:tcBorders>
          </w:tcPr>
          <w:p w14:paraId="5968B63B" w14:textId="5A289664" w:rsidR="004F3B3D" w:rsidRPr="008C7BF7" w:rsidRDefault="00742079" w:rsidP="004B2819">
            <w:pPr>
              <w:pStyle w:val="QRDEnTableText"/>
              <w:spacing w:line="280" w:lineRule="atLeast"/>
              <w:rPr>
                <w:rFonts w:eastAsia="SimSun"/>
              </w:rPr>
            </w:pPr>
            <w:r w:rsidRPr="008C7BF7">
              <w:rPr>
                <w:rFonts w:eastAsia="SimSun"/>
              </w:rPr>
              <w:t xml:space="preserve">Overall </w:t>
            </w:r>
            <w:r w:rsidR="00633544" w:rsidRPr="008C7BF7">
              <w:rPr>
                <w:rFonts w:eastAsia="SimSun"/>
              </w:rPr>
              <w:t xml:space="preserve">survival </w:t>
            </w:r>
            <w:r w:rsidRPr="008C7BF7">
              <w:rPr>
                <w:rFonts w:eastAsia="SimSun"/>
              </w:rPr>
              <w:t>(final analysis)***</w:t>
            </w:r>
          </w:p>
        </w:tc>
        <w:tc>
          <w:tcPr>
            <w:tcW w:w="4644" w:type="dxa"/>
            <w:gridSpan w:val="2"/>
            <w:tcBorders>
              <w:top w:val="single" w:sz="4" w:space="0" w:color="auto"/>
              <w:bottom w:val="single" w:sz="4" w:space="0" w:color="auto"/>
            </w:tcBorders>
            <w:vAlign w:val="center"/>
          </w:tcPr>
          <w:p w14:paraId="2123E335" w14:textId="77777777" w:rsidR="004F3B3D" w:rsidRPr="008C7BF7" w:rsidRDefault="004F3B3D" w:rsidP="004B2819">
            <w:pPr>
              <w:pStyle w:val="QRDEnTableText"/>
              <w:spacing w:line="280" w:lineRule="atLeast"/>
              <w:jc w:val="center"/>
              <w:rPr>
                <w:rFonts w:eastAsia="SimSun"/>
              </w:rPr>
            </w:pPr>
          </w:p>
        </w:tc>
      </w:tr>
      <w:tr w:rsidR="00B87822" w:rsidRPr="008C7BF7" w14:paraId="0033C55D" w14:textId="77777777" w:rsidTr="000F5997">
        <w:trPr>
          <w:trHeight w:val="287"/>
        </w:trPr>
        <w:tc>
          <w:tcPr>
            <w:tcW w:w="4499" w:type="dxa"/>
            <w:tcBorders>
              <w:top w:val="single" w:sz="4" w:space="0" w:color="auto"/>
            </w:tcBorders>
          </w:tcPr>
          <w:p w14:paraId="635CFFC0" w14:textId="77777777" w:rsidR="004F3B3D" w:rsidRPr="008C7BF7" w:rsidRDefault="004F3B3D" w:rsidP="004B2819">
            <w:pPr>
              <w:pStyle w:val="QRDEnTableText"/>
              <w:spacing w:line="280" w:lineRule="atLeast"/>
              <w:ind w:left="720"/>
              <w:rPr>
                <w:rFonts w:eastAsia="SimSun"/>
              </w:rPr>
            </w:pPr>
          </w:p>
        </w:tc>
        <w:tc>
          <w:tcPr>
            <w:tcW w:w="2093" w:type="dxa"/>
            <w:tcBorders>
              <w:top w:val="single" w:sz="4" w:space="0" w:color="auto"/>
            </w:tcBorders>
            <w:vAlign w:val="center"/>
          </w:tcPr>
          <w:p w14:paraId="01CC4DFB" w14:textId="77777777" w:rsidR="004F3B3D" w:rsidRPr="008C7BF7" w:rsidRDefault="00742079" w:rsidP="004B2819">
            <w:pPr>
              <w:pStyle w:val="QRDEnTableText"/>
              <w:spacing w:line="280" w:lineRule="atLeast"/>
              <w:jc w:val="center"/>
              <w:rPr>
                <w:rFonts w:eastAsia="SimSun"/>
              </w:rPr>
            </w:pPr>
            <w:r w:rsidRPr="008C7BF7">
              <w:rPr>
                <w:rFonts w:eastAsia="SimSun"/>
              </w:rPr>
              <w:t>CT</w:t>
            </w:r>
          </w:p>
          <w:p w14:paraId="15D858DF" w14:textId="6F27B8F2" w:rsidR="004F3B3D" w:rsidRPr="008C7BF7" w:rsidRDefault="00742079" w:rsidP="004B2819">
            <w:pPr>
              <w:pStyle w:val="QRDEnTableText"/>
              <w:spacing w:line="280" w:lineRule="atLeast"/>
              <w:jc w:val="center"/>
              <w:rPr>
                <w:rFonts w:eastAsia="SimSun"/>
              </w:rPr>
            </w:pPr>
            <w:r w:rsidRPr="008C7BF7">
              <w:rPr>
                <w:rFonts w:eastAsia="SimSun"/>
              </w:rPr>
              <w:t>(n</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182)</w:t>
            </w:r>
          </w:p>
        </w:tc>
        <w:tc>
          <w:tcPr>
            <w:tcW w:w="2551" w:type="dxa"/>
            <w:tcBorders>
              <w:top w:val="single" w:sz="4" w:space="0" w:color="auto"/>
            </w:tcBorders>
            <w:vAlign w:val="center"/>
          </w:tcPr>
          <w:p w14:paraId="27D62FD1" w14:textId="28B7A2B0" w:rsidR="004F3B3D" w:rsidRPr="008C7BF7" w:rsidRDefault="00742079" w:rsidP="004B2819">
            <w:pPr>
              <w:pStyle w:val="QRDEnTableText"/>
              <w:spacing w:line="280" w:lineRule="atLeast"/>
              <w:jc w:val="center"/>
              <w:rPr>
                <w:rFonts w:eastAsia="SimSun"/>
              </w:rPr>
            </w:pPr>
            <w:r w:rsidRPr="008C7BF7">
              <w:rPr>
                <w:rFonts w:eastAsia="SimSun"/>
              </w:rPr>
              <w:t>CT</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BV</w:t>
            </w:r>
          </w:p>
          <w:p w14:paraId="5EF5365F" w14:textId="2D2EC1C0" w:rsidR="004F3B3D" w:rsidRPr="008C7BF7" w:rsidRDefault="00742079" w:rsidP="004B2819">
            <w:pPr>
              <w:pStyle w:val="QRDEnTableText"/>
              <w:spacing w:line="280" w:lineRule="atLeast"/>
              <w:jc w:val="center"/>
              <w:rPr>
                <w:rFonts w:eastAsia="SimSun"/>
              </w:rPr>
            </w:pPr>
            <w:r w:rsidRPr="008C7BF7">
              <w:rPr>
                <w:rFonts w:eastAsia="SimSun"/>
              </w:rPr>
              <w:t>(n</w:t>
            </w:r>
            <w:r w:rsidR="00B57F76" w:rsidRPr="008C7BF7">
              <w:rPr>
                <w:rFonts w:eastAsia="SimSun"/>
              </w:rPr>
              <w:t> </w:t>
            </w:r>
            <w:r w:rsidRPr="008C7BF7">
              <w:rPr>
                <w:rFonts w:eastAsia="SimSun"/>
              </w:rPr>
              <w:t>=</w:t>
            </w:r>
            <w:r w:rsidR="00B57F76" w:rsidRPr="008C7BF7">
              <w:rPr>
                <w:rFonts w:eastAsia="SimSun"/>
              </w:rPr>
              <w:t> </w:t>
            </w:r>
            <w:r w:rsidRPr="008C7BF7">
              <w:rPr>
                <w:rFonts w:eastAsia="SimSun"/>
              </w:rPr>
              <w:t>179)</w:t>
            </w:r>
          </w:p>
        </w:tc>
      </w:tr>
      <w:tr w:rsidR="00B87822" w:rsidRPr="008C7BF7" w14:paraId="2321A21C" w14:textId="77777777" w:rsidTr="000F5997">
        <w:trPr>
          <w:trHeight w:val="287"/>
        </w:trPr>
        <w:tc>
          <w:tcPr>
            <w:tcW w:w="4499" w:type="dxa"/>
            <w:tcBorders>
              <w:top w:val="single" w:sz="4" w:space="0" w:color="auto"/>
            </w:tcBorders>
          </w:tcPr>
          <w:p w14:paraId="5D273502" w14:textId="77777777" w:rsidR="004F3B3D" w:rsidRPr="008C7BF7" w:rsidRDefault="00742079" w:rsidP="004B2819">
            <w:pPr>
              <w:pStyle w:val="QRDEnTableText"/>
              <w:spacing w:line="280" w:lineRule="atLeast"/>
              <w:ind w:left="720"/>
              <w:rPr>
                <w:rFonts w:eastAsia="SimSun"/>
              </w:rPr>
            </w:pPr>
            <w:r w:rsidRPr="008C7BF7">
              <w:rPr>
                <w:rFonts w:eastAsia="SimSun"/>
              </w:rPr>
              <w:t>Median OS (months)</w:t>
            </w:r>
          </w:p>
        </w:tc>
        <w:tc>
          <w:tcPr>
            <w:tcW w:w="2093" w:type="dxa"/>
            <w:tcBorders>
              <w:top w:val="single" w:sz="4" w:space="0" w:color="auto"/>
            </w:tcBorders>
            <w:vAlign w:val="center"/>
          </w:tcPr>
          <w:p w14:paraId="44297EB8" w14:textId="77777777" w:rsidR="004F3B3D" w:rsidRPr="008C7BF7" w:rsidRDefault="00742079" w:rsidP="004B2819">
            <w:pPr>
              <w:pStyle w:val="QRDEnTableText"/>
              <w:spacing w:line="280" w:lineRule="atLeast"/>
              <w:jc w:val="center"/>
              <w:rPr>
                <w:rFonts w:eastAsia="SimSun"/>
              </w:rPr>
            </w:pPr>
            <w:r w:rsidRPr="008C7BF7">
              <w:rPr>
                <w:rFonts w:eastAsia="SimSun"/>
              </w:rPr>
              <w:t>13.3</w:t>
            </w:r>
          </w:p>
        </w:tc>
        <w:tc>
          <w:tcPr>
            <w:tcW w:w="2551" w:type="dxa"/>
            <w:tcBorders>
              <w:top w:val="single" w:sz="4" w:space="0" w:color="auto"/>
            </w:tcBorders>
            <w:vAlign w:val="center"/>
          </w:tcPr>
          <w:p w14:paraId="06EF3DC7" w14:textId="77777777" w:rsidR="004F3B3D" w:rsidRPr="008C7BF7" w:rsidRDefault="00742079" w:rsidP="004B2819">
            <w:pPr>
              <w:pStyle w:val="QRDEnTableText"/>
              <w:spacing w:line="280" w:lineRule="atLeast"/>
              <w:jc w:val="center"/>
              <w:rPr>
                <w:rFonts w:eastAsia="SimSun"/>
              </w:rPr>
            </w:pPr>
            <w:r w:rsidRPr="008C7BF7">
              <w:rPr>
                <w:rFonts w:eastAsia="SimSun"/>
              </w:rPr>
              <w:t>16.6</w:t>
            </w:r>
          </w:p>
        </w:tc>
      </w:tr>
      <w:tr w:rsidR="00B87822" w:rsidRPr="008C7BF7" w14:paraId="2F17132C" w14:textId="77777777" w:rsidTr="000F5997">
        <w:trPr>
          <w:trHeight w:val="287"/>
        </w:trPr>
        <w:tc>
          <w:tcPr>
            <w:tcW w:w="4499" w:type="dxa"/>
            <w:tcBorders>
              <w:top w:val="single" w:sz="4" w:space="0" w:color="auto"/>
              <w:bottom w:val="single" w:sz="4" w:space="0" w:color="auto"/>
            </w:tcBorders>
          </w:tcPr>
          <w:p w14:paraId="5C54C318" w14:textId="621E6E17" w:rsidR="004F3B3D" w:rsidRPr="008C7BF7" w:rsidRDefault="00742079" w:rsidP="004B2819">
            <w:pPr>
              <w:pStyle w:val="QRDEnTableText"/>
              <w:spacing w:line="280" w:lineRule="atLeast"/>
              <w:ind w:left="720"/>
              <w:rPr>
                <w:rFonts w:eastAsia="SimSun"/>
              </w:rPr>
            </w:pPr>
            <w:r w:rsidRPr="008C7BF7">
              <w:rPr>
                <w:rFonts w:eastAsia="SimSun"/>
              </w:rPr>
              <w:t xml:space="preserve">Hazard </w:t>
            </w:r>
            <w:r w:rsidR="00F7552A" w:rsidRPr="008C7BF7">
              <w:rPr>
                <w:rFonts w:eastAsia="SimSun"/>
              </w:rPr>
              <w:t>ratio</w:t>
            </w:r>
          </w:p>
          <w:p w14:paraId="3ACD4F07" w14:textId="77777777" w:rsidR="004F3B3D" w:rsidRPr="008C7BF7" w:rsidRDefault="00742079" w:rsidP="004B2819">
            <w:pPr>
              <w:pStyle w:val="QRDEnTableText"/>
              <w:spacing w:line="280" w:lineRule="atLeast"/>
              <w:ind w:left="720"/>
              <w:rPr>
                <w:rFonts w:eastAsia="SimSun"/>
              </w:rPr>
            </w:pPr>
            <w:r w:rsidRPr="008C7BF7">
              <w:rPr>
                <w:rFonts w:eastAsia="SimSun"/>
              </w:rPr>
              <w:t>(95% CI)</w:t>
            </w:r>
          </w:p>
        </w:tc>
        <w:tc>
          <w:tcPr>
            <w:tcW w:w="4644" w:type="dxa"/>
            <w:gridSpan w:val="2"/>
            <w:tcBorders>
              <w:top w:val="single" w:sz="4" w:space="0" w:color="auto"/>
              <w:bottom w:val="single" w:sz="4" w:space="0" w:color="auto"/>
            </w:tcBorders>
            <w:vAlign w:val="center"/>
          </w:tcPr>
          <w:p w14:paraId="715D9B2D" w14:textId="77777777" w:rsidR="004F3B3D" w:rsidRPr="008C7BF7" w:rsidRDefault="00742079" w:rsidP="004B2819">
            <w:pPr>
              <w:pStyle w:val="QRDEnTableText"/>
              <w:spacing w:line="280" w:lineRule="atLeast"/>
              <w:jc w:val="center"/>
              <w:rPr>
                <w:rFonts w:eastAsia="SimSun"/>
              </w:rPr>
            </w:pPr>
            <w:r w:rsidRPr="008C7BF7">
              <w:rPr>
                <w:rFonts w:eastAsia="SimSun"/>
              </w:rPr>
              <w:t>0.870 [0.678, 1.116]</w:t>
            </w:r>
          </w:p>
        </w:tc>
      </w:tr>
      <w:tr w:rsidR="00B87822" w:rsidRPr="008C7BF7" w14:paraId="5F55FA57" w14:textId="77777777" w:rsidTr="000F5997">
        <w:trPr>
          <w:trHeight w:val="287"/>
        </w:trPr>
        <w:tc>
          <w:tcPr>
            <w:tcW w:w="4499" w:type="dxa"/>
            <w:tcBorders>
              <w:top w:val="single" w:sz="4" w:space="0" w:color="auto"/>
            </w:tcBorders>
          </w:tcPr>
          <w:p w14:paraId="23474259" w14:textId="77777777" w:rsidR="004F3B3D" w:rsidRPr="008C7BF7" w:rsidRDefault="00742079" w:rsidP="004B2819">
            <w:pPr>
              <w:pStyle w:val="QRDEnTableText"/>
              <w:spacing w:line="280" w:lineRule="atLeast"/>
              <w:ind w:left="720"/>
              <w:rPr>
                <w:rFonts w:eastAsia="SimSun"/>
              </w:rPr>
            </w:pPr>
            <w:r w:rsidRPr="008C7BF7">
              <w:rPr>
                <w:rFonts w:eastAsia="SimSun"/>
              </w:rPr>
              <w:t>p-value</w:t>
            </w:r>
          </w:p>
        </w:tc>
        <w:tc>
          <w:tcPr>
            <w:tcW w:w="4644" w:type="dxa"/>
            <w:gridSpan w:val="2"/>
            <w:tcBorders>
              <w:top w:val="single" w:sz="4" w:space="0" w:color="auto"/>
            </w:tcBorders>
            <w:vAlign w:val="center"/>
          </w:tcPr>
          <w:p w14:paraId="7FC90F1E" w14:textId="77777777" w:rsidR="004F3B3D" w:rsidRPr="008C7BF7" w:rsidRDefault="00742079" w:rsidP="004B2819">
            <w:pPr>
              <w:pStyle w:val="QRDEnTableText"/>
              <w:spacing w:line="280" w:lineRule="atLeast"/>
              <w:jc w:val="center"/>
              <w:rPr>
                <w:rFonts w:eastAsia="SimSun"/>
              </w:rPr>
            </w:pPr>
            <w:r w:rsidRPr="008C7BF7">
              <w:t>0.2711</w:t>
            </w:r>
          </w:p>
        </w:tc>
      </w:tr>
    </w:tbl>
    <w:p w14:paraId="0071D2F8" w14:textId="77777777" w:rsidR="004F3B3D" w:rsidRPr="008C7BF7" w:rsidRDefault="00742079" w:rsidP="004B2819">
      <w:pPr>
        <w:pStyle w:val="TabFigFooter"/>
        <w:spacing w:before="0" w:line="240" w:lineRule="auto"/>
        <w:rPr>
          <w:rFonts w:ascii="Times New Roman" w:hAnsi="Times New Roman"/>
          <w:lang w:eastAsia="ja-JP"/>
        </w:rPr>
      </w:pPr>
      <w:r w:rsidRPr="008C7BF7">
        <w:rPr>
          <w:rFonts w:ascii="Times New Roman" w:hAnsi="Times New Roman"/>
          <w:lang w:eastAsia="ja-JP"/>
        </w:rPr>
        <w:t>All analyses presented in this table are stratified analyses.</w:t>
      </w:r>
    </w:p>
    <w:p w14:paraId="29B73522" w14:textId="77777777" w:rsidR="004F3B3D" w:rsidRPr="008C7BF7" w:rsidRDefault="00742079" w:rsidP="004B2819">
      <w:pPr>
        <w:pStyle w:val="TabFigFooter"/>
        <w:spacing w:before="0" w:line="240" w:lineRule="auto"/>
        <w:rPr>
          <w:rFonts w:ascii="Times New Roman" w:hAnsi="Times New Roman"/>
          <w:lang w:eastAsia="ja-JP"/>
        </w:rPr>
      </w:pPr>
      <w:r w:rsidRPr="008C7BF7">
        <w:rPr>
          <w:rFonts w:ascii="Times New Roman" w:hAnsi="Times New Roman"/>
          <w:lang w:eastAsia="ja-JP"/>
        </w:rPr>
        <w:t>* Primary analysis was performed with a data cut-off date of 14 November 2011.</w:t>
      </w:r>
    </w:p>
    <w:p w14:paraId="747E264D" w14:textId="44725A8C" w:rsidR="004F3B3D" w:rsidRPr="008C7BF7" w:rsidRDefault="00742079" w:rsidP="004B2819">
      <w:pPr>
        <w:pStyle w:val="TabFigFooter"/>
        <w:spacing w:before="0" w:line="240" w:lineRule="auto"/>
        <w:rPr>
          <w:rFonts w:ascii="Times New Roman" w:hAnsi="Times New Roman"/>
          <w:lang w:eastAsia="ja-JP"/>
        </w:rPr>
      </w:pPr>
      <w:r w:rsidRPr="008C7BF7">
        <w:rPr>
          <w:rFonts w:ascii="Times New Roman" w:hAnsi="Times New Roman"/>
          <w:lang w:eastAsia="ja-JP"/>
        </w:rPr>
        <w:t>**</w:t>
      </w:r>
      <w:r w:rsidR="00C54EE0" w:rsidRPr="008C7BF7">
        <w:rPr>
          <w:rFonts w:ascii="Times New Roman" w:hAnsi="Times New Roman"/>
          <w:lang w:eastAsia="ja-JP"/>
        </w:rPr>
        <w:t xml:space="preserve">Randomised </w:t>
      </w:r>
      <w:r w:rsidRPr="008C7BF7">
        <w:rPr>
          <w:rFonts w:ascii="Times New Roman" w:hAnsi="Times New Roman"/>
          <w:lang w:eastAsia="ja-JP"/>
        </w:rPr>
        <w:t xml:space="preserve">Patients with Measurable Disease at Baseline. </w:t>
      </w:r>
    </w:p>
    <w:p w14:paraId="26905238" w14:textId="72087FCD" w:rsidR="004F3B3D" w:rsidRPr="008C7BF7" w:rsidRDefault="00742079" w:rsidP="004B2819">
      <w:pPr>
        <w:pStyle w:val="TabFigFooter"/>
        <w:spacing w:before="0" w:line="240" w:lineRule="auto"/>
        <w:ind w:left="0" w:firstLine="0"/>
        <w:rPr>
          <w:rFonts w:ascii="Times New Roman" w:hAnsi="Times New Roman"/>
          <w:lang w:eastAsia="ja-JP"/>
        </w:rPr>
      </w:pPr>
      <w:r w:rsidRPr="008C7BF7">
        <w:rPr>
          <w:rFonts w:ascii="Times New Roman" w:hAnsi="Times New Roman"/>
          <w:lang w:eastAsia="ja-JP"/>
        </w:rPr>
        <w:t xml:space="preserve">***The final analysis of overall survival was performed when 266 deaths, which account for 73.7% of enrolled patients, were observed. </w:t>
      </w:r>
    </w:p>
    <w:p w14:paraId="4DBCC8FF" w14:textId="77777777" w:rsidR="004F3B3D" w:rsidRPr="008C7BF7" w:rsidRDefault="004F3B3D" w:rsidP="004F1863">
      <w:pPr>
        <w:pStyle w:val="QRDEnBodyText"/>
      </w:pPr>
    </w:p>
    <w:p w14:paraId="056F8256" w14:textId="602541DE" w:rsidR="007F2261" w:rsidRPr="008C7BF7" w:rsidRDefault="00742079" w:rsidP="007F2261">
      <w:pPr>
        <w:pStyle w:val="QRDEnBodyText"/>
      </w:pPr>
      <w:r w:rsidRPr="008C7BF7">
        <w:rPr>
          <w:rFonts w:eastAsia="SimSun"/>
        </w:rPr>
        <w:t>The trial met its primary objective of PFS improvement.</w:t>
      </w:r>
      <w:r w:rsidRPr="008C7BF7">
        <w:t xml:space="preserve"> Compared to patients treated with chemotherapy (paclitaxel, topotecan or PLD) alone in the recurrent platinum-resistant setting, patients who received bevacizumab at a dose of 10</w:t>
      </w:r>
      <w:r w:rsidR="00CF747A" w:rsidRPr="008C7BF7">
        <w:t> </w:t>
      </w:r>
      <w:r w:rsidRPr="008C7BF7">
        <w:t>mg/kg every 2</w:t>
      </w:r>
      <w:r w:rsidR="00CF747A" w:rsidRPr="008C7BF7">
        <w:t> </w:t>
      </w:r>
      <w:r w:rsidRPr="008C7BF7">
        <w:t>weeks (or 15</w:t>
      </w:r>
      <w:r w:rsidR="00CF747A" w:rsidRPr="008C7BF7">
        <w:t> </w:t>
      </w:r>
      <w:r w:rsidRPr="008C7BF7">
        <w:t>mg/kg every 3</w:t>
      </w:r>
      <w:r w:rsidR="00CF747A" w:rsidRPr="008C7BF7">
        <w:t> </w:t>
      </w:r>
      <w:r w:rsidRPr="008C7BF7">
        <w:t>weeks if used in combination with 1.25</w:t>
      </w:r>
      <w:r w:rsidR="00CF747A" w:rsidRPr="008C7BF7">
        <w:t> </w:t>
      </w:r>
      <w:r w:rsidRPr="008C7BF7">
        <w:t>mg/m</w:t>
      </w:r>
      <w:r w:rsidRPr="008C7BF7">
        <w:rPr>
          <w:vertAlign w:val="superscript"/>
        </w:rPr>
        <w:t>2</w:t>
      </w:r>
      <w:r w:rsidRPr="008C7BF7">
        <w:t xml:space="preserve"> topotecan on Days 1–5 every 3</w:t>
      </w:r>
      <w:r w:rsidR="00CF747A" w:rsidRPr="008C7BF7">
        <w:t> </w:t>
      </w:r>
      <w:r w:rsidRPr="008C7BF7">
        <w:t xml:space="preserve">weeks) in combination with chemotherapy and continued to receive bevacizumab until disease progression or unacceptable toxicity, had a statistically significant improvement in PFS. The exploratory PFS and OS analyses by chemotherapy cohort (paclitaxel, topotecan and PLD) are </w:t>
      </w:r>
      <w:r w:rsidR="00432301" w:rsidRPr="008C7BF7">
        <w:t>summarised</w:t>
      </w:r>
      <w:r w:rsidRPr="008C7BF7">
        <w:t xml:space="preserve"> in Table 24.</w:t>
      </w:r>
    </w:p>
    <w:p w14:paraId="49BD66BF" w14:textId="77777777" w:rsidR="007F2261" w:rsidRPr="008C7BF7" w:rsidRDefault="007F2261" w:rsidP="004F1863">
      <w:pPr>
        <w:pStyle w:val="QRDEnBodyText"/>
      </w:pPr>
    </w:p>
    <w:p w14:paraId="4C38373F" w14:textId="77777777" w:rsidR="007F2261" w:rsidRPr="008C7BF7" w:rsidRDefault="00742079" w:rsidP="009964A7">
      <w:pPr>
        <w:pStyle w:val="TableTitle"/>
        <w:spacing w:before="0" w:after="0" w:line="240" w:lineRule="auto"/>
        <w:ind w:left="0" w:firstLine="0"/>
        <w:rPr>
          <w:lang w:eastAsia="ja-JP"/>
        </w:rPr>
      </w:pPr>
      <w:r w:rsidRPr="008C7BF7">
        <w:rPr>
          <w:lang w:eastAsia="ja-JP"/>
        </w:rPr>
        <w:t>Table 24: Exploratory PFS and OS analyses by chemotherapy cohort</w:t>
      </w:r>
    </w:p>
    <w:p w14:paraId="23AC450E" w14:textId="77777777" w:rsidR="007F2261" w:rsidRPr="008C7BF7" w:rsidRDefault="007F2261" w:rsidP="009964A7">
      <w:pPr>
        <w:pStyle w:val="QRDEnBodyText"/>
        <w:keepNex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766"/>
        <w:gridCol w:w="74"/>
        <w:gridCol w:w="2693"/>
      </w:tblGrid>
      <w:tr w:rsidR="00B87822" w:rsidRPr="008C7BF7" w14:paraId="3E343605" w14:textId="77777777" w:rsidTr="00F67A42">
        <w:tc>
          <w:tcPr>
            <w:tcW w:w="2972" w:type="dxa"/>
            <w:tcBorders>
              <w:top w:val="single" w:sz="4" w:space="0" w:color="auto"/>
              <w:left w:val="single" w:sz="4" w:space="0" w:color="auto"/>
              <w:bottom w:val="single" w:sz="4" w:space="0" w:color="auto"/>
              <w:right w:val="single" w:sz="4" w:space="0" w:color="auto"/>
            </w:tcBorders>
          </w:tcPr>
          <w:p w14:paraId="22E1E368" w14:textId="77777777" w:rsidR="007F2261" w:rsidRPr="008C7BF7" w:rsidRDefault="007F2261" w:rsidP="009964A7">
            <w:pPr>
              <w:pStyle w:val="QRDEnTableText"/>
              <w:keepNext/>
              <w:rPr>
                <w:szCs w:val="22"/>
              </w:rPr>
            </w:pPr>
          </w:p>
        </w:tc>
        <w:tc>
          <w:tcPr>
            <w:tcW w:w="2840" w:type="dxa"/>
            <w:gridSpan w:val="2"/>
            <w:tcBorders>
              <w:top w:val="single" w:sz="4" w:space="0" w:color="auto"/>
              <w:left w:val="single" w:sz="4" w:space="0" w:color="auto"/>
              <w:bottom w:val="single" w:sz="4" w:space="0" w:color="auto"/>
              <w:right w:val="single" w:sz="4" w:space="0" w:color="auto"/>
            </w:tcBorders>
          </w:tcPr>
          <w:p w14:paraId="4EDDE4E5" w14:textId="77777777" w:rsidR="007F2261" w:rsidRPr="008C7BF7" w:rsidRDefault="00742079" w:rsidP="009964A7">
            <w:pPr>
              <w:pStyle w:val="QRDEnTableText"/>
              <w:keepNext/>
              <w:spacing w:line="280" w:lineRule="atLeast"/>
              <w:jc w:val="center"/>
              <w:rPr>
                <w:rFonts w:eastAsia="SimSun"/>
                <w:szCs w:val="22"/>
              </w:rPr>
            </w:pPr>
            <w:r w:rsidRPr="008C7BF7">
              <w:rPr>
                <w:rFonts w:eastAsia="SimSun"/>
                <w:szCs w:val="22"/>
              </w:rPr>
              <w:t>CT</w:t>
            </w:r>
          </w:p>
          <w:p w14:paraId="31A31669" w14:textId="77777777" w:rsidR="007F2261" w:rsidRPr="008C7BF7" w:rsidRDefault="007F2261" w:rsidP="009964A7">
            <w:pPr>
              <w:pStyle w:val="QRDEnTableText"/>
              <w:keepNext/>
              <w:jc w:val="center"/>
              <w:rPr>
                <w:szCs w:val="22"/>
              </w:rPr>
            </w:pPr>
          </w:p>
        </w:tc>
        <w:tc>
          <w:tcPr>
            <w:tcW w:w="2693" w:type="dxa"/>
            <w:tcBorders>
              <w:top w:val="single" w:sz="4" w:space="0" w:color="auto"/>
              <w:left w:val="single" w:sz="4" w:space="0" w:color="auto"/>
              <w:bottom w:val="single" w:sz="4" w:space="0" w:color="auto"/>
              <w:right w:val="single" w:sz="4" w:space="0" w:color="auto"/>
            </w:tcBorders>
          </w:tcPr>
          <w:p w14:paraId="589F7F3A" w14:textId="77777777" w:rsidR="007F2261" w:rsidRPr="008C7BF7" w:rsidRDefault="00742079" w:rsidP="009964A7">
            <w:pPr>
              <w:pStyle w:val="QRDEnTableText"/>
              <w:keepNext/>
              <w:spacing w:line="280" w:lineRule="atLeast"/>
              <w:jc w:val="center"/>
              <w:rPr>
                <w:rFonts w:eastAsia="SimSun"/>
                <w:szCs w:val="22"/>
              </w:rPr>
            </w:pPr>
            <w:r w:rsidRPr="008C7BF7">
              <w:rPr>
                <w:rFonts w:eastAsia="SimSun"/>
                <w:szCs w:val="22"/>
              </w:rPr>
              <w:t>CT+BV</w:t>
            </w:r>
          </w:p>
          <w:p w14:paraId="79E0C00A" w14:textId="77777777" w:rsidR="007F2261" w:rsidRPr="008C7BF7" w:rsidRDefault="007F2261" w:rsidP="009964A7">
            <w:pPr>
              <w:pStyle w:val="QRDEnTableText"/>
              <w:keepNext/>
              <w:jc w:val="center"/>
              <w:rPr>
                <w:szCs w:val="22"/>
              </w:rPr>
            </w:pPr>
          </w:p>
        </w:tc>
      </w:tr>
      <w:tr w:rsidR="00B87822" w:rsidRPr="008C7BF7" w14:paraId="5466A05E" w14:textId="77777777" w:rsidTr="00F67A42">
        <w:tc>
          <w:tcPr>
            <w:tcW w:w="2972" w:type="dxa"/>
            <w:tcBorders>
              <w:top w:val="single" w:sz="4" w:space="0" w:color="auto"/>
              <w:left w:val="single" w:sz="4" w:space="0" w:color="auto"/>
              <w:bottom w:val="single" w:sz="4" w:space="0" w:color="auto"/>
              <w:right w:val="single" w:sz="4" w:space="0" w:color="auto"/>
            </w:tcBorders>
          </w:tcPr>
          <w:p w14:paraId="7409375A" w14:textId="77777777" w:rsidR="007F2261" w:rsidRPr="008C7BF7" w:rsidRDefault="00742079" w:rsidP="009964A7">
            <w:pPr>
              <w:pStyle w:val="QRDEnTableText"/>
              <w:keepNext/>
              <w:jc w:val="center"/>
              <w:rPr>
                <w:b/>
                <w:szCs w:val="22"/>
              </w:rPr>
            </w:pPr>
            <w:r w:rsidRPr="008C7BF7">
              <w:rPr>
                <w:b/>
                <w:szCs w:val="22"/>
              </w:rPr>
              <w:t>Paclitaxel</w:t>
            </w:r>
          </w:p>
        </w:tc>
        <w:tc>
          <w:tcPr>
            <w:tcW w:w="5533" w:type="dxa"/>
            <w:gridSpan w:val="3"/>
            <w:tcBorders>
              <w:top w:val="single" w:sz="4" w:space="0" w:color="auto"/>
              <w:left w:val="single" w:sz="4" w:space="0" w:color="auto"/>
              <w:bottom w:val="single" w:sz="4" w:space="0" w:color="auto"/>
              <w:right w:val="single" w:sz="4" w:space="0" w:color="auto"/>
            </w:tcBorders>
          </w:tcPr>
          <w:p w14:paraId="209D7A39" w14:textId="2BDC55FF" w:rsidR="007F2261" w:rsidRPr="008C7BF7" w:rsidRDefault="00742079" w:rsidP="009964A7">
            <w:pPr>
              <w:pStyle w:val="QRDEnTableText"/>
              <w:keepNext/>
              <w:jc w:val="center"/>
              <w:rPr>
                <w:szCs w:val="22"/>
              </w:rPr>
            </w:pPr>
            <w:r w:rsidRPr="008C7BF7">
              <w:rPr>
                <w:szCs w:val="22"/>
              </w:rPr>
              <w:t>n</w:t>
            </w:r>
            <w:r w:rsidR="00B57F76" w:rsidRPr="008C7BF7">
              <w:rPr>
                <w:szCs w:val="22"/>
              </w:rPr>
              <w:t> </w:t>
            </w:r>
            <w:r w:rsidRPr="008C7BF7">
              <w:rPr>
                <w:szCs w:val="22"/>
              </w:rPr>
              <w:t>=</w:t>
            </w:r>
            <w:r w:rsidR="00B57F76" w:rsidRPr="008C7BF7">
              <w:rPr>
                <w:szCs w:val="22"/>
              </w:rPr>
              <w:t> </w:t>
            </w:r>
            <w:r w:rsidRPr="008C7BF7">
              <w:rPr>
                <w:szCs w:val="22"/>
              </w:rPr>
              <w:t>115</w:t>
            </w:r>
          </w:p>
        </w:tc>
      </w:tr>
      <w:tr w:rsidR="00B87822" w:rsidRPr="008C7BF7" w14:paraId="6928B428" w14:textId="77777777" w:rsidTr="00F67A42">
        <w:tc>
          <w:tcPr>
            <w:tcW w:w="2972" w:type="dxa"/>
            <w:tcBorders>
              <w:top w:val="single" w:sz="4" w:space="0" w:color="auto"/>
              <w:left w:val="single" w:sz="4" w:space="0" w:color="auto"/>
              <w:bottom w:val="single" w:sz="4" w:space="0" w:color="auto"/>
              <w:right w:val="single" w:sz="4" w:space="0" w:color="auto"/>
            </w:tcBorders>
          </w:tcPr>
          <w:p w14:paraId="002310D1" w14:textId="77777777" w:rsidR="007F2261" w:rsidRPr="008C7BF7" w:rsidRDefault="00742079" w:rsidP="009964A7">
            <w:pPr>
              <w:pStyle w:val="QRDEnTableText"/>
              <w:keepNext/>
              <w:spacing w:line="280" w:lineRule="atLeast"/>
              <w:jc w:val="center"/>
              <w:rPr>
                <w:rFonts w:eastAsia="SimSun"/>
                <w:szCs w:val="22"/>
              </w:rPr>
            </w:pPr>
            <w:r w:rsidRPr="008C7BF7">
              <w:rPr>
                <w:szCs w:val="22"/>
              </w:rPr>
              <w:t>Median PFS (months)</w:t>
            </w:r>
          </w:p>
        </w:tc>
        <w:tc>
          <w:tcPr>
            <w:tcW w:w="2840" w:type="dxa"/>
            <w:gridSpan w:val="2"/>
            <w:tcBorders>
              <w:top w:val="single" w:sz="4" w:space="0" w:color="auto"/>
              <w:left w:val="single" w:sz="4" w:space="0" w:color="auto"/>
              <w:bottom w:val="single" w:sz="4" w:space="0" w:color="auto"/>
              <w:right w:val="single" w:sz="4" w:space="0" w:color="auto"/>
            </w:tcBorders>
          </w:tcPr>
          <w:p w14:paraId="5C48CD28" w14:textId="77777777" w:rsidR="007F2261" w:rsidRPr="008C7BF7" w:rsidRDefault="00742079" w:rsidP="009964A7">
            <w:pPr>
              <w:pStyle w:val="QRDEnTableText"/>
              <w:keepNext/>
              <w:jc w:val="center"/>
              <w:rPr>
                <w:szCs w:val="22"/>
              </w:rPr>
            </w:pPr>
            <w:r w:rsidRPr="008C7BF7">
              <w:rPr>
                <w:szCs w:val="22"/>
              </w:rPr>
              <w:t xml:space="preserve">3.9 </w:t>
            </w:r>
          </w:p>
        </w:tc>
        <w:tc>
          <w:tcPr>
            <w:tcW w:w="2693" w:type="dxa"/>
            <w:tcBorders>
              <w:top w:val="single" w:sz="4" w:space="0" w:color="auto"/>
              <w:left w:val="single" w:sz="4" w:space="0" w:color="auto"/>
              <w:bottom w:val="single" w:sz="4" w:space="0" w:color="auto"/>
              <w:right w:val="single" w:sz="4" w:space="0" w:color="auto"/>
            </w:tcBorders>
          </w:tcPr>
          <w:p w14:paraId="6FF37051" w14:textId="77777777" w:rsidR="007F2261" w:rsidRPr="008C7BF7" w:rsidRDefault="00742079" w:rsidP="009964A7">
            <w:pPr>
              <w:pStyle w:val="QRDEnTableText"/>
              <w:keepNext/>
              <w:jc w:val="center"/>
              <w:rPr>
                <w:szCs w:val="22"/>
              </w:rPr>
            </w:pPr>
            <w:r w:rsidRPr="008C7BF7">
              <w:rPr>
                <w:szCs w:val="22"/>
              </w:rPr>
              <w:t>9.2</w:t>
            </w:r>
          </w:p>
        </w:tc>
      </w:tr>
      <w:tr w:rsidR="00B87822" w:rsidRPr="008C7BF7" w14:paraId="4814FA79" w14:textId="77777777" w:rsidTr="00F67A42">
        <w:tc>
          <w:tcPr>
            <w:tcW w:w="2972" w:type="dxa"/>
            <w:tcBorders>
              <w:top w:val="single" w:sz="4" w:space="0" w:color="auto"/>
              <w:left w:val="single" w:sz="4" w:space="0" w:color="auto"/>
              <w:bottom w:val="single" w:sz="4" w:space="0" w:color="auto"/>
              <w:right w:val="single" w:sz="4" w:space="0" w:color="auto"/>
            </w:tcBorders>
          </w:tcPr>
          <w:p w14:paraId="59944F8D" w14:textId="77777777" w:rsidR="007F2261" w:rsidRPr="008C7BF7" w:rsidRDefault="00742079" w:rsidP="009964A7">
            <w:pPr>
              <w:pStyle w:val="QRDEnTableText"/>
              <w:keepNext/>
              <w:spacing w:line="280" w:lineRule="atLeast"/>
              <w:jc w:val="center"/>
              <w:rPr>
                <w:szCs w:val="22"/>
              </w:rPr>
            </w:pPr>
            <w:r w:rsidRPr="008C7BF7">
              <w:rPr>
                <w:szCs w:val="22"/>
              </w:rPr>
              <w:t>Hazard ratio (95% CI)</w:t>
            </w:r>
          </w:p>
        </w:tc>
        <w:tc>
          <w:tcPr>
            <w:tcW w:w="5533" w:type="dxa"/>
            <w:gridSpan w:val="3"/>
            <w:tcBorders>
              <w:top w:val="single" w:sz="4" w:space="0" w:color="auto"/>
              <w:left w:val="single" w:sz="4" w:space="0" w:color="auto"/>
              <w:bottom w:val="single" w:sz="4" w:space="0" w:color="auto"/>
              <w:right w:val="single" w:sz="4" w:space="0" w:color="auto"/>
            </w:tcBorders>
          </w:tcPr>
          <w:p w14:paraId="29BCB914" w14:textId="77777777" w:rsidR="007F2261" w:rsidRPr="008C7BF7" w:rsidRDefault="00742079" w:rsidP="009964A7">
            <w:pPr>
              <w:pStyle w:val="QRDEnTableText"/>
              <w:keepNext/>
              <w:jc w:val="center"/>
              <w:rPr>
                <w:szCs w:val="22"/>
              </w:rPr>
            </w:pPr>
            <w:r w:rsidRPr="008C7BF7">
              <w:rPr>
                <w:szCs w:val="22"/>
              </w:rPr>
              <w:t>0.47 [0.31, 0.72]</w:t>
            </w:r>
          </w:p>
        </w:tc>
      </w:tr>
      <w:tr w:rsidR="00B87822" w:rsidRPr="008C7BF7" w14:paraId="02754511" w14:textId="77777777" w:rsidTr="00F67A42">
        <w:tc>
          <w:tcPr>
            <w:tcW w:w="2972" w:type="dxa"/>
            <w:tcBorders>
              <w:top w:val="single" w:sz="4" w:space="0" w:color="auto"/>
              <w:left w:val="single" w:sz="4" w:space="0" w:color="auto"/>
              <w:bottom w:val="single" w:sz="4" w:space="0" w:color="auto"/>
              <w:right w:val="single" w:sz="4" w:space="0" w:color="auto"/>
            </w:tcBorders>
          </w:tcPr>
          <w:p w14:paraId="67D9D55D" w14:textId="77777777" w:rsidR="007F2261" w:rsidRPr="008C7BF7" w:rsidRDefault="00742079" w:rsidP="009964A7">
            <w:pPr>
              <w:pStyle w:val="QRDEnTableText"/>
              <w:keepNext/>
              <w:spacing w:line="280" w:lineRule="atLeast"/>
              <w:jc w:val="center"/>
              <w:rPr>
                <w:szCs w:val="22"/>
              </w:rPr>
            </w:pPr>
            <w:r w:rsidRPr="008C7BF7">
              <w:rPr>
                <w:szCs w:val="22"/>
              </w:rPr>
              <w:t>Median OS (months)</w:t>
            </w:r>
          </w:p>
        </w:tc>
        <w:tc>
          <w:tcPr>
            <w:tcW w:w="2840" w:type="dxa"/>
            <w:gridSpan w:val="2"/>
            <w:tcBorders>
              <w:top w:val="single" w:sz="4" w:space="0" w:color="auto"/>
              <w:left w:val="single" w:sz="4" w:space="0" w:color="auto"/>
              <w:bottom w:val="single" w:sz="4" w:space="0" w:color="auto"/>
              <w:right w:val="single" w:sz="4" w:space="0" w:color="auto"/>
            </w:tcBorders>
          </w:tcPr>
          <w:p w14:paraId="2ADB2FB9" w14:textId="77777777" w:rsidR="007F2261" w:rsidRPr="008C7BF7" w:rsidRDefault="00742079" w:rsidP="009964A7">
            <w:pPr>
              <w:pStyle w:val="QRDEnTableText"/>
              <w:keepNext/>
              <w:jc w:val="center"/>
              <w:rPr>
                <w:szCs w:val="22"/>
              </w:rPr>
            </w:pPr>
            <w:r w:rsidRPr="008C7BF7">
              <w:rPr>
                <w:szCs w:val="22"/>
              </w:rPr>
              <w:t>13.2</w:t>
            </w:r>
          </w:p>
        </w:tc>
        <w:tc>
          <w:tcPr>
            <w:tcW w:w="2693" w:type="dxa"/>
            <w:tcBorders>
              <w:top w:val="single" w:sz="4" w:space="0" w:color="auto"/>
              <w:left w:val="single" w:sz="4" w:space="0" w:color="auto"/>
              <w:bottom w:val="single" w:sz="4" w:space="0" w:color="auto"/>
              <w:right w:val="single" w:sz="4" w:space="0" w:color="auto"/>
            </w:tcBorders>
          </w:tcPr>
          <w:p w14:paraId="35C28501" w14:textId="77777777" w:rsidR="007F2261" w:rsidRPr="008C7BF7" w:rsidRDefault="00742079" w:rsidP="009964A7">
            <w:pPr>
              <w:pStyle w:val="QRDEnTableText"/>
              <w:keepNext/>
              <w:jc w:val="center"/>
              <w:rPr>
                <w:szCs w:val="22"/>
              </w:rPr>
            </w:pPr>
            <w:r w:rsidRPr="008C7BF7">
              <w:rPr>
                <w:szCs w:val="22"/>
              </w:rPr>
              <w:t>22.4</w:t>
            </w:r>
          </w:p>
        </w:tc>
      </w:tr>
      <w:tr w:rsidR="00B87822" w:rsidRPr="008C7BF7" w14:paraId="5179C7C5" w14:textId="77777777" w:rsidTr="00F67A42">
        <w:trPr>
          <w:trHeight w:val="522"/>
        </w:trPr>
        <w:tc>
          <w:tcPr>
            <w:tcW w:w="2972" w:type="dxa"/>
            <w:tcBorders>
              <w:top w:val="single" w:sz="4" w:space="0" w:color="auto"/>
              <w:left w:val="single" w:sz="4" w:space="0" w:color="auto"/>
              <w:bottom w:val="double" w:sz="4" w:space="0" w:color="auto"/>
              <w:right w:val="single" w:sz="4" w:space="0" w:color="auto"/>
            </w:tcBorders>
          </w:tcPr>
          <w:p w14:paraId="67E75E83" w14:textId="77777777" w:rsidR="007F2261" w:rsidRPr="008C7BF7" w:rsidRDefault="00742079" w:rsidP="009964A7">
            <w:pPr>
              <w:pStyle w:val="QRDEnTableText"/>
              <w:keepNext/>
              <w:spacing w:line="280" w:lineRule="atLeast"/>
              <w:jc w:val="center"/>
              <w:rPr>
                <w:szCs w:val="22"/>
              </w:rPr>
            </w:pPr>
            <w:r w:rsidRPr="008C7BF7">
              <w:rPr>
                <w:szCs w:val="22"/>
              </w:rPr>
              <w:t>Hazard ratio (95% CI)</w:t>
            </w:r>
          </w:p>
        </w:tc>
        <w:tc>
          <w:tcPr>
            <w:tcW w:w="5533" w:type="dxa"/>
            <w:gridSpan w:val="3"/>
            <w:tcBorders>
              <w:top w:val="single" w:sz="4" w:space="0" w:color="auto"/>
              <w:left w:val="single" w:sz="4" w:space="0" w:color="auto"/>
              <w:bottom w:val="double" w:sz="4" w:space="0" w:color="auto"/>
              <w:right w:val="single" w:sz="4" w:space="0" w:color="auto"/>
            </w:tcBorders>
          </w:tcPr>
          <w:p w14:paraId="3221B06B" w14:textId="77777777" w:rsidR="007F2261" w:rsidRPr="008C7BF7" w:rsidRDefault="00742079" w:rsidP="009964A7">
            <w:pPr>
              <w:pStyle w:val="QRDEnTableText"/>
              <w:keepNext/>
              <w:jc w:val="center"/>
              <w:rPr>
                <w:szCs w:val="22"/>
              </w:rPr>
            </w:pPr>
            <w:r w:rsidRPr="008C7BF7">
              <w:rPr>
                <w:szCs w:val="22"/>
              </w:rPr>
              <w:t>0.64 [0.41, 0.99]</w:t>
            </w:r>
          </w:p>
        </w:tc>
      </w:tr>
      <w:tr w:rsidR="00B87822" w:rsidRPr="008C7BF7" w14:paraId="6CA8CB8C" w14:textId="77777777" w:rsidTr="00F67A42">
        <w:tc>
          <w:tcPr>
            <w:tcW w:w="2972" w:type="dxa"/>
            <w:tcBorders>
              <w:top w:val="single" w:sz="4" w:space="0" w:color="auto"/>
              <w:left w:val="single" w:sz="4" w:space="0" w:color="auto"/>
              <w:bottom w:val="single" w:sz="4" w:space="0" w:color="auto"/>
              <w:right w:val="single" w:sz="4" w:space="0" w:color="auto"/>
            </w:tcBorders>
          </w:tcPr>
          <w:p w14:paraId="47F1B4AC" w14:textId="77777777" w:rsidR="007F2261" w:rsidRPr="008C7BF7" w:rsidRDefault="00742079" w:rsidP="009964A7">
            <w:pPr>
              <w:pStyle w:val="QRDEnTableText"/>
              <w:keepNext/>
              <w:jc w:val="center"/>
              <w:rPr>
                <w:b/>
                <w:szCs w:val="22"/>
              </w:rPr>
            </w:pPr>
            <w:r w:rsidRPr="008C7BF7">
              <w:rPr>
                <w:b/>
                <w:szCs w:val="22"/>
              </w:rPr>
              <w:t>Topotecan</w:t>
            </w:r>
          </w:p>
        </w:tc>
        <w:tc>
          <w:tcPr>
            <w:tcW w:w="5533" w:type="dxa"/>
            <w:gridSpan w:val="3"/>
            <w:tcBorders>
              <w:top w:val="single" w:sz="4" w:space="0" w:color="auto"/>
              <w:left w:val="single" w:sz="4" w:space="0" w:color="auto"/>
              <w:bottom w:val="single" w:sz="4" w:space="0" w:color="auto"/>
              <w:right w:val="single" w:sz="4" w:space="0" w:color="auto"/>
            </w:tcBorders>
          </w:tcPr>
          <w:p w14:paraId="1EACF7BD" w14:textId="57A3F4CB" w:rsidR="007F2261" w:rsidRPr="008C7BF7" w:rsidRDefault="00742079" w:rsidP="009964A7">
            <w:pPr>
              <w:pStyle w:val="QRDEnTableText"/>
              <w:keepNext/>
              <w:jc w:val="center"/>
              <w:rPr>
                <w:szCs w:val="22"/>
              </w:rPr>
            </w:pPr>
            <w:r w:rsidRPr="008C7BF7">
              <w:rPr>
                <w:szCs w:val="22"/>
              </w:rPr>
              <w:t>n</w:t>
            </w:r>
            <w:r w:rsidR="00B57F76" w:rsidRPr="008C7BF7">
              <w:rPr>
                <w:szCs w:val="22"/>
              </w:rPr>
              <w:t> </w:t>
            </w:r>
            <w:r w:rsidRPr="008C7BF7">
              <w:rPr>
                <w:szCs w:val="22"/>
              </w:rPr>
              <w:t>=</w:t>
            </w:r>
            <w:r w:rsidR="00B57F76" w:rsidRPr="008C7BF7">
              <w:rPr>
                <w:szCs w:val="22"/>
              </w:rPr>
              <w:t> </w:t>
            </w:r>
            <w:r w:rsidRPr="008C7BF7">
              <w:rPr>
                <w:szCs w:val="22"/>
              </w:rPr>
              <w:t>120</w:t>
            </w:r>
          </w:p>
        </w:tc>
      </w:tr>
      <w:tr w:rsidR="00B87822" w:rsidRPr="008C7BF7" w14:paraId="414A6B74" w14:textId="77777777" w:rsidTr="00F67A42">
        <w:trPr>
          <w:trHeight w:val="309"/>
        </w:trPr>
        <w:tc>
          <w:tcPr>
            <w:tcW w:w="2972" w:type="dxa"/>
            <w:tcBorders>
              <w:top w:val="single" w:sz="4" w:space="0" w:color="auto"/>
              <w:left w:val="single" w:sz="4" w:space="0" w:color="auto"/>
              <w:bottom w:val="single" w:sz="4" w:space="0" w:color="auto"/>
              <w:right w:val="single" w:sz="4" w:space="0" w:color="auto"/>
            </w:tcBorders>
          </w:tcPr>
          <w:p w14:paraId="2295BB6A" w14:textId="77777777" w:rsidR="007F2261" w:rsidRPr="008C7BF7" w:rsidRDefault="00742079" w:rsidP="009964A7">
            <w:pPr>
              <w:pStyle w:val="QRDEnTableText"/>
              <w:keepNext/>
              <w:spacing w:line="280" w:lineRule="atLeast"/>
              <w:jc w:val="center"/>
              <w:rPr>
                <w:szCs w:val="22"/>
              </w:rPr>
            </w:pPr>
            <w:r w:rsidRPr="008C7BF7">
              <w:rPr>
                <w:szCs w:val="22"/>
              </w:rPr>
              <w:t>Median PFS (months)</w:t>
            </w:r>
          </w:p>
        </w:tc>
        <w:tc>
          <w:tcPr>
            <w:tcW w:w="2840" w:type="dxa"/>
            <w:gridSpan w:val="2"/>
            <w:tcBorders>
              <w:top w:val="single" w:sz="4" w:space="0" w:color="auto"/>
              <w:left w:val="single" w:sz="4" w:space="0" w:color="auto"/>
              <w:bottom w:val="single" w:sz="4" w:space="0" w:color="auto"/>
              <w:right w:val="single" w:sz="4" w:space="0" w:color="auto"/>
            </w:tcBorders>
          </w:tcPr>
          <w:p w14:paraId="6543873B" w14:textId="77777777" w:rsidR="007F2261" w:rsidRPr="008C7BF7" w:rsidRDefault="00742079" w:rsidP="009964A7">
            <w:pPr>
              <w:pStyle w:val="QRDEnTableText"/>
              <w:keepNext/>
              <w:jc w:val="center"/>
              <w:rPr>
                <w:szCs w:val="22"/>
              </w:rPr>
            </w:pPr>
            <w:r w:rsidRPr="008C7BF7">
              <w:rPr>
                <w:szCs w:val="22"/>
              </w:rPr>
              <w:t>2.1</w:t>
            </w:r>
          </w:p>
        </w:tc>
        <w:tc>
          <w:tcPr>
            <w:tcW w:w="2693" w:type="dxa"/>
            <w:tcBorders>
              <w:top w:val="single" w:sz="4" w:space="0" w:color="auto"/>
              <w:left w:val="single" w:sz="4" w:space="0" w:color="auto"/>
              <w:bottom w:val="single" w:sz="4" w:space="0" w:color="auto"/>
              <w:right w:val="single" w:sz="4" w:space="0" w:color="auto"/>
            </w:tcBorders>
          </w:tcPr>
          <w:p w14:paraId="6AA7C556" w14:textId="77777777" w:rsidR="007F2261" w:rsidRPr="008C7BF7" w:rsidRDefault="00742079" w:rsidP="009964A7">
            <w:pPr>
              <w:pStyle w:val="QRDEnTableText"/>
              <w:keepNext/>
              <w:jc w:val="center"/>
              <w:rPr>
                <w:szCs w:val="22"/>
              </w:rPr>
            </w:pPr>
            <w:r w:rsidRPr="008C7BF7">
              <w:rPr>
                <w:szCs w:val="22"/>
              </w:rPr>
              <w:t>6.2</w:t>
            </w:r>
          </w:p>
        </w:tc>
      </w:tr>
      <w:tr w:rsidR="00B87822" w:rsidRPr="008C7BF7" w14:paraId="0DCAF980" w14:textId="77777777" w:rsidTr="00F67A42">
        <w:tc>
          <w:tcPr>
            <w:tcW w:w="2972" w:type="dxa"/>
            <w:tcBorders>
              <w:top w:val="single" w:sz="4" w:space="0" w:color="auto"/>
              <w:left w:val="single" w:sz="4" w:space="0" w:color="auto"/>
              <w:bottom w:val="single" w:sz="4" w:space="0" w:color="auto"/>
              <w:right w:val="single" w:sz="4" w:space="0" w:color="auto"/>
            </w:tcBorders>
          </w:tcPr>
          <w:p w14:paraId="5F091A9A" w14:textId="77777777" w:rsidR="007F2261" w:rsidRPr="008C7BF7" w:rsidRDefault="00742079" w:rsidP="009964A7">
            <w:pPr>
              <w:pStyle w:val="QRDEnTableText"/>
              <w:keepNext/>
              <w:spacing w:line="280" w:lineRule="atLeast"/>
              <w:jc w:val="center"/>
              <w:rPr>
                <w:szCs w:val="22"/>
              </w:rPr>
            </w:pPr>
            <w:r w:rsidRPr="008C7BF7">
              <w:rPr>
                <w:szCs w:val="22"/>
              </w:rPr>
              <w:t>Hazard ratio (95% CI)</w:t>
            </w:r>
          </w:p>
        </w:tc>
        <w:tc>
          <w:tcPr>
            <w:tcW w:w="5533" w:type="dxa"/>
            <w:gridSpan w:val="3"/>
            <w:tcBorders>
              <w:top w:val="single" w:sz="4" w:space="0" w:color="auto"/>
              <w:left w:val="single" w:sz="4" w:space="0" w:color="auto"/>
              <w:bottom w:val="single" w:sz="4" w:space="0" w:color="auto"/>
              <w:right w:val="single" w:sz="4" w:space="0" w:color="auto"/>
            </w:tcBorders>
          </w:tcPr>
          <w:p w14:paraId="7B4E8180" w14:textId="77777777" w:rsidR="007F2261" w:rsidRPr="008C7BF7" w:rsidRDefault="00742079" w:rsidP="009964A7">
            <w:pPr>
              <w:pStyle w:val="QRDEnTableText"/>
              <w:keepNext/>
              <w:jc w:val="center"/>
              <w:rPr>
                <w:szCs w:val="22"/>
              </w:rPr>
            </w:pPr>
            <w:r w:rsidRPr="008C7BF7">
              <w:rPr>
                <w:szCs w:val="22"/>
              </w:rPr>
              <w:t>0.28 [0.18, 0.44]</w:t>
            </w:r>
          </w:p>
        </w:tc>
      </w:tr>
      <w:tr w:rsidR="00B87822" w:rsidRPr="008C7BF7" w14:paraId="7AA1D9FB" w14:textId="77777777" w:rsidTr="00F67A42">
        <w:tc>
          <w:tcPr>
            <w:tcW w:w="2972" w:type="dxa"/>
            <w:tcBorders>
              <w:top w:val="single" w:sz="4" w:space="0" w:color="auto"/>
              <w:left w:val="single" w:sz="4" w:space="0" w:color="auto"/>
              <w:bottom w:val="single" w:sz="4" w:space="0" w:color="auto"/>
              <w:right w:val="single" w:sz="4" w:space="0" w:color="auto"/>
            </w:tcBorders>
          </w:tcPr>
          <w:p w14:paraId="3ED2497D" w14:textId="77777777" w:rsidR="007F2261" w:rsidRPr="008C7BF7" w:rsidRDefault="00742079" w:rsidP="009964A7">
            <w:pPr>
              <w:pStyle w:val="QRDEnTableText"/>
              <w:keepNext/>
              <w:spacing w:line="280" w:lineRule="atLeast"/>
              <w:jc w:val="center"/>
              <w:rPr>
                <w:szCs w:val="22"/>
              </w:rPr>
            </w:pPr>
            <w:r w:rsidRPr="008C7BF7">
              <w:rPr>
                <w:szCs w:val="22"/>
              </w:rPr>
              <w:t>Median OS (months)</w:t>
            </w:r>
          </w:p>
        </w:tc>
        <w:tc>
          <w:tcPr>
            <w:tcW w:w="2840" w:type="dxa"/>
            <w:gridSpan w:val="2"/>
            <w:tcBorders>
              <w:top w:val="single" w:sz="4" w:space="0" w:color="auto"/>
              <w:left w:val="single" w:sz="4" w:space="0" w:color="auto"/>
              <w:bottom w:val="single" w:sz="4" w:space="0" w:color="auto"/>
              <w:right w:val="single" w:sz="4" w:space="0" w:color="auto"/>
            </w:tcBorders>
          </w:tcPr>
          <w:p w14:paraId="245A1DC6" w14:textId="77777777" w:rsidR="007F2261" w:rsidRPr="008C7BF7" w:rsidRDefault="00742079" w:rsidP="009964A7">
            <w:pPr>
              <w:pStyle w:val="QRDEnTableText"/>
              <w:keepNext/>
              <w:jc w:val="center"/>
              <w:rPr>
                <w:szCs w:val="22"/>
              </w:rPr>
            </w:pPr>
            <w:r w:rsidRPr="008C7BF7">
              <w:rPr>
                <w:szCs w:val="22"/>
              </w:rPr>
              <w:t>13.3</w:t>
            </w:r>
          </w:p>
        </w:tc>
        <w:tc>
          <w:tcPr>
            <w:tcW w:w="2693" w:type="dxa"/>
            <w:tcBorders>
              <w:top w:val="single" w:sz="4" w:space="0" w:color="auto"/>
              <w:left w:val="single" w:sz="4" w:space="0" w:color="auto"/>
              <w:bottom w:val="single" w:sz="4" w:space="0" w:color="auto"/>
              <w:right w:val="single" w:sz="4" w:space="0" w:color="auto"/>
            </w:tcBorders>
          </w:tcPr>
          <w:p w14:paraId="3034F4D8" w14:textId="77777777" w:rsidR="007F2261" w:rsidRPr="008C7BF7" w:rsidRDefault="00742079" w:rsidP="009964A7">
            <w:pPr>
              <w:pStyle w:val="QRDEnTableText"/>
              <w:keepNext/>
              <w:jc w:val="center"/>
              <w:rPr>
                <w:szCs w:val="22"/>
              </w:rPr>
            </w:pPr>
            <w:r w:rsidRPr="008C7BF7">
              <w:rPr>
                <w:szCs w:val="22"/>
              </w:rPr>
              <w:t>13.8</w:t>
            </w:r>
          </w:p>
        </w:tc>
      </w:tr>
      <w:tr w:rsidR="00B87822" w:rsidRPr="008C7BF7" w14:paraId="184949A6" w14:textId="77777777" w:rsidTr="00F67A42">
        <w:trPr>
          <w:trHeight w:val="504"/>
        </w:trPr>
        <w:tc>
          <w:tcPr>
            <w:tcW w:w="2972" w:type="dxa"/>
            <w:tcBorders>
              <w:top w:val="single" w:sz="4" w:space="0" w:color="auto"/>
              <w:left w:val="single" w:sz="4" w:space="0" w:color="auto"/>
              <w:bottom w:val="double" w:sz="4" w:space="0" w:color="auto"/>
              <w:right w:val="single" w:sz="4" w:space="0" w:color="auto"/>
            </w:tcBorders>
          </w:tcPr>
          <w:p w14:paraId="2E347862" w14:textId="77777777" w:rsidR="007F2261" w:rsidRPr="008C7BF7" w:rsidRDefault="00742079" w:rsidP="009964A7">
            <w:pPr>
              <w:pStyle w:val="QRDEnTableText"/>
              <w:keepNext/>
              <w:spacing w:line="280" w:lineRule="atLeast"/>
              <w:jc w:val="center"/>
              <w:rPr>
                <w:szCs w:val="22"/>
              </w:rPr>
            </w:pPr>
            <w:r w:rsidRPr="008C7BF7">
              <w:rPr>
                <w:szCs w:val="22"/>
              </w:rPr>
              <w:t>Hazard ratio (95% CI)</w:t>
            </w:r>
          </w:p>
        </w:tc>
        <w:tc>
          <w:tcPr>
            <w:tcW w:w="5533" w:type="dxa"/>
            <w:gridSpan w:val="3"/>
            <w:tcBorders>
              <w:top w:val="single" w:sz="4" w:space="0" w:color="auto"/>
              <w:left w:val="single" w:sz="4" w:space="0" w:color="auto"/>
              <w:bottom w:val="double" w:sz="4" w:space="0" w:color="auto"/>
              <w:right w:val="single" w:sz="4" w:space="0" w:color="auto"/>
            </w:tcBorders>
          </w:tcPr>
          <w:p w14:paraId="2DFB075E" w14:textId="77777777" w:rsidR="007F2261" w:rsidRPr="008C7BF7" w:rsidRDefault="00742079" w:rsidP="009964A7">
            <w:pPr>
              <w:pStyle w:val="QRDEnTableText"/>
              <w:keepNext/>
              <w:jc w:val="center"/>
              <w:rPr>
                <w:szCs w:val="22"/>
              </w:rPr>
            </w:pPr>
            <w:r w:rsidRPr="008C7BF7">
              <w:rPr>
                <w:szCs w:val="22"/>
              </w:rPr>
              <w:t>1.07 [0.70, 1.63]</w:t>
            </w:r>
          </w:p>
          <w:p w14:paraId="12566ABB" w14:textId="77777777" w:rsidR="007F2261" w:rsidRPr="008C7BF7" w:rsidRDefault="007F2261" w:rsidP="009964A7">
            <w:pPr>
              <w:pStyle w:val="QRDEnTableText"/>
              <w:keepNext/>
              <w:jc w:val="center"/>
              <w:rPr>
                <w:szCs w:val="22"/>
              </w:rPr>
            </w:pPr>
          </w:p>
        </w:tc>
      </w:tr>
      <w:tr w:rsidR="00B87822" w:rsidRPr="008C7BF7" w14:paraId="5C33F32D" w14:textId="77777777" w:rsidTr="00F67A42">
        <w:tc>
          <w:tcPr>
            <w:tcW w:w="2972" w:type="dxa"/>
            <w:tcBorders>
              <w:top w:val="single" w:sz="4" w:space="0" w:color="auto"/>
              <w:left w:val="single" w:sz="4" w:space="0" w:color="auto"/>
              <w:bottom w:val="single" w:sz="4" w:space="0" w:color="auto"/>
              <w:right w:val="single" w:sz="4" w:space="0" w:color="auto"/>
            </w:tcBorders>
          </w:tcPr>
          <w:p w14:paraId="4E9B243E" w14:textId="77777777" w:rsidR="007F2261" w:rsidRPr="008C7BF7" w:rsidRDefault="00742079" w:rsidP="009964A7">
            <w:pPr>
              <w:pStyle w:val="QRDEnTableText"/>
              <w:keepNext/>
              <w:jc w:val="center"/>
              <w:rPr>
                <w:b/>
                <w:szCs w:val="22"/>
              </w:rPr>
            </w:pPr>
            <w:r w:rsidRPr="008C7BF7">
              <w:rPr>
                <w:b/>
                <w:szCs w:val="22"/>
              </w:rPr>
              <w:t>PLD</w:t>
            </w:r>
          </w:p>
        </w:tc>
        <w:tc>
          <w:tcPr>
            <w:tcW w:w="5533" w:type="dxa"/>
            <w:gridSpan w:val="3"/>
            <w:tcBorders>
              <w:top w:val="single" w:sz="4" w:space="0" w:color="auto"/>
              <w:left w:val="single" w:sz="4" w:space="0" w:color="auto"/>
              <w:bottom w:val="single" w:sz="4" w:space="0" w:color="auto"/>
              <w:right w:val="single" w:sz="4" w:space="0" w:color="auto"/>
            </w:tcBorders>
          </w:tcPr>
          <w:p w14:paraId="30CA4E8B" w14:textId="02B8A3E0" w:rsidR="007F2261" w:rsidRPr="008C7BF7" w:rsidRDefault="00742079" w:rsidP="009964A7">
            <w:pPr>
              <w:pStyle w:val="QRDEnTableText"/>
              <w:keepNext/>
              <w:jc w:val="center"/>
              <w:rPr>
                <w:szCs w:val="22"/>
              </w:rPr>
            </w:pPr>
            <w:r w:rsidRPr="008C7BF7">
              <w:rPr>
                <w:szCs w:val="22"/>
              </w:rPr>
              <w:t>n</w:t>
            </w:r>
            <w:r w:rsidR="00B57F76" w:rsidRPr="008C7BF7">
              <w:rPr>
                <w:szCs w:val="22"/>
              </w:rPr>
              <w:t> </w:t>
            </w:r>
            <w:r w:rsidRPr="008C7BF7">
              <w:rPr>
                <w:szCs w:val="22"/>
              </w:rPr>
              <w:t>=</w:t>
            </w:r>
            <w:r w:rsidR="00B57F76" w:rsidRPr="008C7BF7">
              <w:rPr>
                <w:szCs w:val="22"/>
              </w:rPr>
              <w:t> </w:t>
            </w:r>
            <w:r w:rsidRPr="008C7BF7">
              <w:rPr>
                <w:szCs w:val="22"/>
              </w:rPr>
              <w:t>126</w:t>
            </w:r>
          </w:p>
        </w:tc>
      </w:tr>
      <w:tr w:rsidR="00B87822" w:rsidRPr="008C7BF7" w14:paraId="2C69CB69" w14:textId="77777777" w:rsidTr="00F67A42">
        <w:trPr>
          <w:trHeight w:val="218"/>
        </w:trPr>
        <w:tc>
          <w:tcPr>
            <w:tcW w:w="2972" w:type="dxa"/>
            <w:tcBorders>
              <w:top w:val="single" w:sz="4" w:space="0" w:color="auto"/>
              <w:left w:val="single" w:sz="4" w:space="0" w:color="auto"/>
              <w:bottom w:val="single" w:sz="4" w:space="0" w:color="auto"/>
              <w:right w:val="single" w:sz="4" w:space="0" w:color="auto"/>
            </w:tcBorders>
          </w:tcPr>
          <w:p w14:paraId="5004E687" w14:textId="77777777" w:rsidR="007F2261" w:rsidRPr="008C7BF7" w:rsidRDefault="00742079" w:rsidP="009964A7">
            <w:pPr>
              <w:pStyle w:val="QRDEnTableText"/>
              <w:keepNext/>
              <w:spacing w:line="280" w:lineRule="atLeast"/>
              <w:jc w:val="center"/>
              <w:rPr>
                <w:szCs w:val="22"/>
              </w:rPr>
            </w:pPr>
            <w:r w:rsidRPr="008C7BF7">
              <w:rPr>
                <w:szCs w:val="22"/>
              </w:rPr>
              <w:t xml:space="preserve">Median PFS (months) </w:t>
            </w:r>
          </w:p>
        </w:tc>
        <w:tc>
          <w:tcPr>
            <w:tcW w:w="2840" w:type="dxa"/>
            <w:gridSpan w:val="2"/>
            <w:tcBorders>
              <w:top w:val="single" w:sz="4" w:space="0" w:color="auto"/>
              <w:left w:val="single" w:sz="4" w:space="0" w:color="auto"/>
              <w:bottom w:val="single" w:sz="4" w:space="0" w:color="auto"/>
              <w:right w:val="single" w:sz="4" w:space="0" w:color="auto"/>
            </w:tcBorders>
          </w:tcPr>
          <w:p w14:paraId="670CB96F" w14:textId="77777777" w:rsidR="007F2261" w:rsidRPr="008C7BF7" w:rsidRDefault="00742079" w:rsidP="009964A7">
            <w:pPr>
              <w:pStyle w:val="QRDEnTableText"/>
              <w:keepNext/>
              <w:jc w:val="center"/>
              <w:rPr>
                <w:szCs w:val="22"/>
              </w:rPr>
            </w:pPr>
            <w:r w:rsidRPr="008C7BF7">
              <w:rPr>
                <w:szCs w:val="22"/>
              </w:rPr>
              <w:t xml:space="preserve">3.5 </w:t>
            </w:r>
          </w:p>
        </w:tc>
        <w:tc>
          <w:tcPr>
            <w:tcW w:w="2693" w:type="dxa"/>
            <w:tcBorders>
              <w:top w:val="single" w:sz="4" w:space="0" w:color="auto"/>
              <w:left w:val="single" w:sz="4" w:space="0" w:color="auto"/>
              <w:bottom w:val="single" w:sz="4" w:space="0" w:color="auto"/>
              <w:right w:val="single" w:sz="4" w:space="0" w:color="auto"/>
            </w:tcBorders>
          </w:tcPr>
          <w:p w14:paraId="6E32C2D8" w14:textId="77777777" w:rsidR="007F2261" w:rsidRPr="008C7BF7" w:rsidRDefault="00742079" w:rsidP="009964A7">
            <w:pPr>
              <w:pStyle w:val="QRDEnTableText"/>
              <w:keepNext/>
              <w:jc w:val="center"/>
              <w:rPr>
                <w:szCs w:val="22"/>
              </w:rPr>
            </w:pPr>
            <w:r w:rsidRPr="008C7BF7">
              <w:rPr>
                <w:szCs w:val="22"/>
              </w:rPr>
              <w:t>5.1</w:t>
            </w:r>
          </w:p>
        </w:tc>
      </w:tr>
      <w:tr w:rsidR="00B87822" w:rsidRPr="008C7BF7" w14:paraId="20123701" w14:textId="77777777" w:rsidTr="00F67A42">
        <w:tc>
          <w:tcPr>
            <w:tcW w:w="2972" w:type="dxa"/>
            <w:tcBorders>
              <w:top w:val="single" w:sz="4" w:space="0" w:color="auto"/>
              <w:left w:val="single" w:sz="4" w:space="0" w:color="auto"/>
              <w:bottom w:val="single" w:sz="4" w:space="0" w:color="auto"/>
              <w:right w:val="single" w:sz="4" w:space="0" w:color="auto"/>
            </w:tcBorders>
          </w:tcPr>
          <w:p w14:paraId="71AD4732" w14:textId="77777777" w:rsidR="007F2261" w:rsidRPr="008C7BF7" w:rsidRDefault="00742079" w:rsidP="009964A7">
            <w:pPr>
              <w:pStyle w:val="QRDEnTableText"/>
              <w:keepNext/>
              <w:spacing w:line="280" w:lineRule="atLeast"/>
              <w:jc w:val="center"/>
              <w:rPr>
                <w:szCs w:val="22"/>
              </w:rPr>
            </w:pPr>
            <w:r w:rsidRPr="008C7BF7">
              <w:rPr>
                <w:szCs w:val="22"/>
              </w:rPr>
              <w:t>Hazard ratio (95% CI)</w:t>
            </w:r>
          </w:p>
        </w:tc>
        <w:tc>
          <w:tcPr>
            <w:tcW w:w="5533" w:type="dxa"/>
            <w:gridSpan w:val="3"/>
            <w:tcBorders>
              <w:top w:val="single" w:sz="4" w:space="0" w:color="auto"/>
              <w:left w:val="single" w:sz="4" w:space="0" w:color="auto"/>
              <w:bottom w:val="single" w:sz="4" w:space="0" w:color="auto"/>
              <w:right w:val="single" w:sz="4" w:space="0" w:color="auto"/>
            </w:tcBorders>
          </w:tcPr>
          <w:p w14:paraId="1F913104" w14:textId="77777777" w:rsidR="007F2261" w:rsidRPr="008C7BF7" w:rsidRDefault="00742079" w:rsidP="009964A7">
            <w:pPr>
              <w:pStyle w:val="QRDEnTableText"/>
              <w:keepNext/>
              <w:jc w:val="center"/>
              <w:rPr>
                <w:szCs w:val="22"/>
              </w:rPr>
            </w:pPr>
            <w:r w:rsidRPr="008C7BF7">
              <w:rPr>
                <w:szCs w:val="22"/>
              </w:rPr>
              <w:t>0.53 [0.36, 0.77]</w:t>
            </w:r>
          </w:p>
        </w:tc>
      </w:tr>
      <w:tr w:rsidR="00B87822" w:rsidRPr="008C7BF7" w14:paraId="2813870C" w14:textId="77777777" w:rsidTr="00F67A42">
        <w:tc>
          <w:tcPr>
            <w:tcW w:w="2972" w:type="dxa"/>
            <w:tcBorders>
              <w:top w:val="single" w:sz="4" w:space="0" w:color="auto"/>
              <w:left w:val="single" w:sz="4" w:space="0" w:color="auto"/>
              <w:bottom w:val="single" w:sz="4" w:space="0" w:color="auto"/>
              <w:right w:val="single" w:sz="4" w:space="0" w:color="auto"/>
            </w:tcBorders>
          </w:tcPr>
          <w:p w14:paraId="75D4DEF4" w14:textId="77777777" w:rsidR="007F2261" w:rsidRPr="008C7BF7" w:rsidRDefault="00742079" w:rsidP="009964A7">
            <w:pPr>
              <w:pStyle w:val="QRDEnTableText"/>
              <w:keepNext/>
              <w:spacing w:line="280" w:lineRule="atLeast"/>
              <w:jc w:val="center"/>
              <w:rPr>
                <w:szCs w:val="22"/>
              </w:rPr>
            </w:pPr>
            <w:r w:rsidRPr="008C7BF7">
              <w:rPr>
                <w:szCs w:val="22"/>
              </w:rPr>
              <w:t>Median OS (months)</w:t>
            </w:r>
          </w:p>
        </w:tc>
        <w:tc>
          <w:tcPr>
            <w:tcW w:w="2766" w:type="dxa"/>
            <w:tcBorders>
              <w:top w:val="single" w:sz="4" w:space="0" w:color="auto"/>
              <w:left w:val="single" w:sz="4" w:space="0" w:color="auto"/>
              <w:bottom w:val="single" w:sz="4" w:space="0" w:color="auto"/>
              <w:right w:val="single" w:sz="4" w:space="0" w:color="auto"/>
            </w:tcBorders>
          </w:tcPr>
          <w:p w14:paraId="027A1C53" w14:textId="77777777" w:rsidR="007F2261" w:rsidRPr="008C7BF7" w:rsidRDefault="00742079" w:rsidP="009964A7">
            <w:pPr>
              <w:pStyle w:val="QRDEnTableText"/>
              <w:keepNext/>
              <w:jc w:val="center"/>
              <w:rPr>
                <w:szCs w:val="22"/>
              </w:rPr>
            </w:pPr>
            <w:r w:rsidRPr="008C7BF7">
              <w:rPr>
                <w:szCs w:val="22"/>
              </w:rPr>
              <w:t>14.1</w:t>
            </w:r>
          </w:p>
        </w:tc>
        <w:tc>
          <w:tcPr>
            <w:tcW w:w="2767" w:type="dxa"/>
            <w:gridSpan w:val="2"/>
            <w:tcBorders>
              <w:top w:val="single" w:sz="4" w:space="0" w:color="auto"/>
              <w:left w:val="single" w:sz="4" w:space="0" w:color="auto"/>
              <w:bottom w:val="single" w:sz="4" w:space="0" w:color="auto"/>
              <w:right w:val="single" w:sz="4" w:space="0" w:color="auto"/>
            </w:tcBorders>
          </w:tcPr>
          <w:p w14:paraId="219D3C00" w14:textId="77777777" w:rsidR="007F2261" w:rsidRPr="008C7BF7" w:rsidRDefault="00742079" w:rsidP="009964A7">
            <w:pPr>
              <w:pStyle w:val="QRDEnTableText"/>
              <w:keepNext/>
              <w:jc w:val="center"/>
              <w:rPr>
                <w:szCs w:val="22"/>
              </w:rPr>
            </w:pPr>
            <w:r w:rsidRPr="008C7BF7">
              <w:rPr>
                <w:szCs w:val="22"/>
              </w:rPr>
              <w:t>13.7</w:t>
            </w:r>
          </w:p>
        </w:tc>
      </w:tr>
      <w:tr w:rsidR="00B87822" w:rsidRPr="008C7BF7" w14:paraId="2F40A9E6" w14:textId="77777777" w:rsidTr="00F67A42">
        <w:tc>
          <w:tcPr>
            <w:tcW w:w="2972" w:type="dxa"/>
            <w:tcBorders>
              <w:top w:val="single" w:sz="4" w:space="0" w:color="auto"/>
              <w:left w:val="single" w:sz="4" w:space="0" w:color="auto"/>
              <w:bottom w:val="single" w:sz="4" w:space="0" w:color="auto"/>
              <w:right w:val="single" w:sz="4" w:space="0" w:color="auto"/>
            </w:tcBorders>
          </w:tcPr>
          <w:p w14:paraId="1030A6F0" w14:textId="77777777" w:rsidR="007F2261" w:rsidRPr="008C7BF7" w:rsidRDefault="00742079" w:rsidP="009964A7">
            <w:pPr>
              <w:pStyle w:val="QRDEnTableText"/>
              <w:keepNext/>
              <w:spacing w:line="280" w:lineRule="atLeast"/>
              <w:jc w:val="center"/>
              <w:rPr>
                <w:szCs w:val="22"/>
              </w:rPr>
            </w:pPr>
            <w:r w:rsidRPr="008C7BF7">
              <w:rPr>
                <w:szCs w:val="22"/>
              </w:rPr>
              <w:t>Hazard ratio (95% CI)</w:t>
            </w:r>
          </w:p>
        </w:tc>
        <w:tc>
          <w:tcPr>
            <w:tcW w:w="5533" w:type="dxa"/>
            <w:gridSpan w:val="3"/>
            <w:tcBorders>
              <w:top w:val="single" w:sz="4" w:space="0" w:color="auto"/>
              <w:left w:val="single" w:sz="4" w:space="0" w:color="auto"/>
              <w:bottom w:val="single" w:sz="4" w:space="0" w:color="auto"/>
              <w:right w:val="single" w:sz="4" w:space="0" w:color="auto"/>
            </w:tcBorders>
          </w:tcPr>
          <w:p w14:paraId="3580F4EB" w14:textId="77777777" w:rsidR="007F2261" w:rsidRPr="008C7BF7" w:rsidRDefault="00742079" w:rsidP="009964A7">
            <w:pPr>
              <w:pStyle w:val="QRDEnTableText"/>
              <w:keepNext/>
              <w:jc w:val="center"/>
              <w:rPr>
                <w:szCs w:val="22"/>
              </w:rPr>
            </w:pPr>
            <w:r w:rsidRPr="008C7BF7">
              <w:rPr>
                <w:szCs w:val="22"/>
              </w:rPr>
              <w:t>0.91 [0.61, 1.35]</w:t>
            </w:r>
          </w:p>
        </w:tc>
      </w:tr>
    </w:tbl>
    <w:p w14:paraId="6B2D3CC8" w14:textId="77777777" w:rsidR="007F2261" w:rsidRPr="008C7BF7" w:rsidRDefault="007F2261" w:rsidP="004F1863">
      <w:pPr>
        <w:pStyle w:val="QRDEnBodyText"/>
      </w:pPr>
    </w:p>
    <w:p w14:paraId="4AAEC077" w14:textId="1B2E2766" w:rsidR="00EF001B" w:rsidRPr="008C7BF7" w:rsidRDefault="00742079" w:rsidP="00E76426">
      <w:pPr>
        <w:pStyle w:val="QRDHeading4"/>
        <w:rPr>
          <w:u w:val="single"/>
        </w:rPr>
      </w:pPr>
      <w:r w:rsidRPr="008C7BF7">
        <w:rPr>
          <w:u w:val="single"/>
        </w:rPr>
        <w:t>Cervical Cancer</w:t>
      </w:r>
    </w:p>
    <w:p w14:paraId="2D1A6A47" w14:textId="77777777" w:rsidR="00EF001B" w:rsidRPr="008C7BF7" w:rsidRDefault="00EF001B" w:rsidP="00E76426">
      <w:pPr>
        <w:pStyle w:val="QRDEnBodyText"/>
        <w:ind w:left="562"/>
      </w:pPr>
    </w:p>
    <w:p w14:paraId="30E970A9" w14:textId="42DDF66D" w:rsidR="00EF001B" w:rsidRPr="008C7BF7" w:rsidRDefault="00742079" w:rsidP="00E76426">
      <w:pPr>
        <w:pStyle w:val="QRDHeading5"/>
      </w:pPr>
      <w:r w:rsidRPr="008C7BF7">
        <w:t>GOG-0240</w:t>
      </w:r>
    </w:p>
    <w:p w14:paraId="60A9D269" w14:textId="77777777" w:rsidR="004F3B3D" w:rsidRPr="008C7BF7" w:rsidRDefault="00742079" w:rsidP="00E76426">
      <w:pPr>
        <w:pStyle w:val="QRDEnBodyText"/>
      </w:pPr>
      <w:r w:rsidRPr="008C7BF7">
        <w:t xml:space="preserve">The efficacy and safety of Avastin in combination with chemotherapy (paclitaxel and cisplatin or paclitaxel and topotecan) in the treatment for patients with </w:t>
      </w:r>
      <w:r w:rsidRPr="008C7BF7">
        <w:rPr>
          <w:rFonts w:eastAsia="MS Mincho"/>
        </w:rPr>
        <w:t>persistent, recurrent or metastatic carcinoma of the cervix</w:t>
      </w:r>
      <w:r w:rsidRPr="008C7BF7">
        <w:t xml:space="preserve"> was evaluated in study GOG-0240, a randomised, four-arm, open label, multi-centre phase III trial.</w:t>
      </w:r>
    </w:p>
    <w:p w14:paraId="6DF9E23B" w14:textId="77777777" w:rsidR="004F3B3D" w:rsidRPr="008C7BF7" w:rsidRDefault="004F3B3D" w:rsidP="00E76426">
      <w:pPr>
        <w:pStyle w:val="QRDEnBodyText"/>
      </w:pPr>
    </w:p>
    <w:p w14:paraId="2668D457" w14:textId="105CBE1D" w:rsidR="004F3B3D" w:rsidRPr="008C7BF7" w:rsidRDefault="00742079" w:rsidP="00E76426">
      <w:pPr>
        <w:pStyle w:val="QRDEnBodyText"/>
      </w:pPr>
      <w:r w:rsidRPr="008C7BF7">
        <w:t>A total of 452</w:t>
      </w:r>
      <w:r w:rsidR="003250F2" w:rsidRPr="008C7BF7">
        <w:t> </w:t>
      </w:r>
      <w:r w:rsidRPr="008C7BF7">
        <w:t xml:space="preserve">patients were randomised to receive either: </w:t>
      </w:r>
    </w:p>
    <w:p w14:paraId="1EA6DE75" w14:textId="77777777" w:rsidR="004F3B3D" w:rsidRPr="008C7BF7" w:rsidRDefault="004F3B3D" w:rsidP="00E76426">
      <w:pPr>
        <w:pStyle w:val="QRDEnBodyText"/>
      </w:pPr>
    </w:p>
    <w:p w14:paraId="02B0E19C" w14:textId="234F3172" w:rsidR="004F3B3D" w:rsidRPr="008C7BF7" w:rsidRDefault="00742079" w:rsidP="00AF7221">
      <w:pPr>
        <w:pStyle w:val="QRDEnBullets"/>
        <w:numPr>
          <w:ilvl w:val="0"/>
          <w:numId w:val="6"/>
        </w:numPr>
        <w:ind w:left="567" w:hanging="567"/>
      </w:pPr>
      <w:r w:rsidRPr="008C7BF7">
        <w:t>Paclitaxel 135</w:t>
      </w:r>
      <w:r w:rsidR="00BD46FF" w:rsidRPr="008C7BF7">
        <w:t> </w:t>
      </w:r>
      <w:r w:rsidRPr="008C7BF7">
        <w:t>mg/m</w:t>
      </w:r>
      <w:r w:rsidRPr="008C7BF7">
        <w:rPr>
          <w:vertAlign w:val="superscript"/>
        </w:rPr>
        <w:t>2</w:t>
      </w:r>
      <w:r w:rsidRPr="008C7BF7">
        <w:t xml:space="preserve"> </w:t>
      </w:r>
      <w:r w:rsidR="004124BC" w:rsidRPr="008C7BF7">
        <w:t>intravenously</w:t>
      </w:r>
      <w:r w:rsidRPr="008C7BF7">
        <w:t xml:space="preserve"> over 24</w:t>
      </w:r>
      <w:r w:rsidR="00BD46FF" w:rsidRPr="008C7BF7">
        <w:t> </w:t>
      </w:r>
      <w:r w:rsidRPr="008C7BF7">
        <w:t>hours on Day 1 and cisplatin 50</w:t>
      </w:r>
      <w:r w:rsidR="00BD46FF" w:rsidRPr="008C7BF7">
        <w:t> </w:t>
      </w:r>
      <w:r w:rsidRPr="008C7BF7">
        <w:t>mg/m</w:t>
      </w:r>
      <w:r w:rsidRPr="008C7BF7">
        <w:rPr>
          <w:vertAlign w:val="superscript"/>
        </w:rPr>
        <w:t>2</w:t>
      </w:r>
      <w:r w:rsidRPr="008C7BF7">
        <w:t xml:space="preserve"> </w:t>
      </w:r>
      <w:r w:rsidR="004124BC" w:rsidRPr="008C7BF7">
        <w:t>intravenously</w:t>
      </w:r>
      <w:r w:rsidRPr="008C7BF7">
        <w:t xml:space="preserve"> on Day 2, every 3</w:t>
      </w:r>
      <w:r w:rsidR="00BD46FF" w:rsidRPr="008C7BF7">
        <w:t> </w:t>
      </w:r>
      <w:r w:rsidRPr="008C7BF7">
        <w:t>weeks (q3w); or</w:t>
      </w:r>
    </w:p>
    <w:p w14:paraId="56CBCC80" w14:textId="6D298EBA" w:rsidR="004F3B3D" w:rsidRPr="008C7BF7" w:rsidRDefault="00742079" w:rsidP="00DE60F7">
      <w:pPr>
        <w:pStyle w:val="QRDEnBullets"/>
        <w:numPr>
          <w:ilvl w:val="0"/>
          <w:numId w:val="0"/>
        </w:numPr>
        <w:ind w:left="561"/>
      </w:pPr>
      <w:r w:rsidRPr="008C7BF7">
        <w:t>Paclitaxel 175</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over 3</w:t>
      </w:r>
      <w:r w:rsidR="00BD46FF" w:rsidRPr="008C7BF7">
        <w:t> </w:t>
      </w:r>
      <w:r w:rsidRPr="008C7BF7">
        <w:t>hours on Day 1 and cisplatin 50</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on Day 2 (q3w); or</w:t>
      </w:r>
    </w:p>
    <w:p w14:paraId="6371387F" w14:textId="34D9519B" w:rsidR="004F3B3D" w:rsidRPr="008C7BF7" w:rsidRDefault="00742079" w:rsidP="00DE60F7">
      <w:pPr>
        <w:pStyle w:val="QRDEnBullets"/>
        <w:numPr>
          <w:ilvl w:val="0"/>
          <w:numId w:val="0"/>
        </w:numPr>
        <w:ind w:left="561"/>
      </w:pPr>
      <w:r w:rsidRPr="008C7BF7">
        <w:t>Paclitaxel 175</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over 3</w:t>
      </w:r>
      <w:r w:rsidR="00BD46FF" w:rsidRPr="008C7BF7">
        <w:t> </w:t>
      </w:r>
      <w:r w:rsidRPr="008C7BF7">
        <w:t>hours on Day 1 and cisplatin 50</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on Day 1 (q3w)</w:t>
      </w:r>
    </w:p>
    <w:p w14:paraId="0991437F" w14:textId="77777777" w:rsidR="004F3B3D" w:rsidRPr="008C7BF7" w:rsidRDefault="004F3B3D" w:rsidP="00E76426">
      <w:pPr>
        <w:pStyle w:val="QRDEnBodyText"/>
        <w:ind w:left="562"/>
      </w:pPr>
    </w:p>
    <w:p w14:paraId="24D70D12" w14:textId="41F50720" w:rsidR="004F3B3D" w:rsidRPr="008C7BF7" w:rsidRDefault="00742079" w:rsidP="00AF7221">
      <w:pPr>
        <w:pStyle w:val="QRDEnBullets"/>
        <w:numPr>
          <w:ilvl w:val="0"/>
          <w:numId w:val="6"/>
        </w:numPr>
        <w:ind w:left="567" w:hanging="567"/>
      </w:pPr>
      <w:r w:rsidRPr="008C7BF7">
        <w:t>Paclitaxel 135</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over 24</w:t>
      </w:r>
      <w:r w:rsidR="00BD46FF" w:rsidRPr="008C7BF7">
        <w:t> </w:t>
      </w:r>
      <w:r w:rsidRPr="008C7BF7">
        <w:t>hours on Day 1 and cisplatin 50</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on Day 2 plus bevacizumab 15</w:t>
      </w:r>
      <w:r w:rsidR="00BD46FF" w:rsidRPr="008C7BF7">
        <w:t> </w:t>
      </w:r>
      <w:r w:rsidRPr="008C7BF7">
        <w:t xml:space="preserve">mg/kg </w:t>
      </w:r>
      <w:r w:rsidR="00370FD3" w:rsidRPr="008C7BF7">
        <w:t>intravenously</w:t>
      </w:r>
      <w:r w:rsidRPr="008C7BF7">
        <w:t xml:space="preserve"> on Day 2 (q3w); or </w:t>
      </w:r>
    </w:p>
    <w:p w14:paraId="691D2C46" w14:textId="4A654DA5" w:rsidR="004F3B3D" w:rsidRPr="008C7BF7" w:rsidRDefault="00742079" w:rsidP="00E76426">
      <w:pPr>
        <w:pStyle w:val="QRDEnBullets"/>
        <w:numPr>
          <w:ilvl w:val="0"/>
          <w:numId w:val="0"/>
        </w:numPr>
        <w:ind w:left="562"/>
      </w:pPr>
      <w:r w:rsidRPr="008C7BF7">
        <w:t>Paclitaxel 175</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over 3</w:t>
      </w:r>
      <w:r w:rsidR="00BD46FF" w:rsidRPr="008C7BF7">
        <w:t> </w:t>
      </w:r>
      <w:r w:rsidRPr="008C7BF7">
        <w:t>hours on Day 1 and cisplatin 50</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on Day 2 plus bevacizumab 15</w:t>
      </w:r>
      <w:r w:rsidR="00BD46FF" w:rsidRPr="008C7BF7">
        <w:t> </w:t>
      </w:r>
      <w:r w:rsidRPr="008C7BF7">
        <w:t xml:space="preserve">mg/kg </w:t>
      </w:r>
      <w:r w:rsidR="00370FD3" w:rsidRPr="008C7BF7">
        <w:t>intravenously</w:t>
      </w:r>
      <w:r w:rsidRPr="008C7BF7">
        <w:t xml:space="preserve"> on Day 2 (q3w); or </w:t>
      </w:r>
    </w:p>
    <w:p w14:paraId="1F38773D" w14:textId="4B83607D" w:rsidR="004F3B3D" w:rsidRPr="008C7BF7" w:rsidRDefault="00742079" w:rsidP="00E76426">
      <w:pPr>
        <w:pStyle w:val="QRDEnBullets"/>
        <w:numPr>
          <w:ilvl w:val="0"/>
          <w:numId w:val="0"/>
        </w:numPr>
        <w:ind w:left="562"/>
      </w:pPr>
      <w:r w:rsidRPr="008C7BF7">
        <w:t>Paclitaxel 175</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over 3</w:t>
      </w:r>
      <w:r w:rsidR="00BD46FF" w:rsidRPr="008C7BF7">
        <w:t> </w:t>
      </w:r>
      <w:r w:rsidRPr="008C7BF7">
        <w:t>hours on Day 1 and cisplatin 50</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on Day 1 plus bevacizumab 15</w:t>
      </w:r>
      <w:r w:rsidR="00BD46FF" w:rsidRPr="008C7BF7">
        <w:t> </w:t>
      </w:r>
      <w:r w:rsidRPr="008C7BF7">
        <w:t xml:space="preserve">mg/kg </w:t>
      </w:r>
      <w:r w:rsidR="00370FD3" w:rsidRPr="008C7BF7">
        <w:t>intravenously</w:t>
      </w:r>
      <w:r w:rsidRPr="008C7BF7">
        <w:t xml:space="preserve"> on Day 1 (q3w)</w:t>
      </w:r>
    </w:p>
    <w:p w14:paraId="544311A9" w14:textId="77777777" w:rsidR="004F3B3D" w:rsidRPr="008C7BF7" w:rsidRDefault="004F3B3D" w:rsidP="00E76426">
      <w:pPr>
        <w:pStyle w:val="QRDEnBodyText"/>
        <w:ind w:left="562"/>
      </w:pPr>
    </w:p>
    <w:p w14:paraId="2C096A92" w14:textId="097F1FF9" w:rsidR="004F3B3D" w:rsidRPr="008C7BF7" w:rsidRDefault="00742079" w:rsidP="00AF7221">
      <w:pPr>
        <w:pStyle w:val="QRDEnBullets"/>
        <w:numPr>
          <w:ilvl w:val="0"/>
          <w:numId w:val="6"/>
        </w:numPr>
        <w:ind w:left="567" w:hanging="567"/>
      </w:pPr>
      <w:r w:rsidRPr="008C7BF7">
        <w:t>Paclitaxel 175</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over 3</w:t>
      </w:r>
      <w:r w:rsidR="00BD46FF" w:rsidRPr="008C7BF7">
        <w:t> </w:t>
      </w:r>
      <w:r w:rsidRPr="008C7BF7">
        <w:t>hours on Day 1 and topotecan 0.75</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over 30</w:t>
      </w:r>
      <w:r w:rsidR="00BD46FF" w:rsidRPr="008C7BF7">
        <w:t> </w:t>
      </w:r>
      <w:r w:rsidRPr="008C7BF7">
        <w:t>minutes on days 1-3 (q3w)</w:t>
      </w:r>
    </w:p>
    <w:p w14:paraId="004A2548" w14:textId="77777777" w:rsidR="004F3B3D" w:rsidRPr="008C7BF7" w:rsidRDefault="004F3B3D" w:rsidP="00E76426">
      <w:pPr>
        <w:pStyle w:val="QRDEnBodyText"/>
        <w:ind w:left="562"/>
      </w:pPr>
    </w:p>
    <w:p w14:paraId="3784DE26" w14:textId="61754E91" w:rsidR="004F3B3D" w:rsidRPr="008C7BF7" w:rsidRDefault="00742079" w:rsidP="00AF7221">
      <w:pPr>
        <w:pStyle w:val="QRDEnBullets"/>
        <w:numPr>
          <w:ilvl w:val="0"/>
          <w:numId w:val="6"/>
        </w:numPr>
        <w:ind w:left="567" w:hanging="567"/>
      </w:pPr>
      <w:r w:rsidRPr="008C7BF7">
        <w:t>Paclitaxel 175</w:t>
      </w:r>
      <w:r w:rsidR="00BD46FF" w:rsidRPr="008C7BF7">
        <w:t> </w:t>
      </w:r>
      <w:r w:rsidRPr="008C7BF7">
        <w:t>mg/m</w:t>
      </w:r>
      <w:r w:rsidRPr="008C7BF7">
        <w:rPr>
          <w:vertAlign w:val="superscript"/>
        </w:rPr>
        <w:t>2</w:t>
      </w:r>
      <w:r w:rsidRPr="008C7BF7">
        <w:t xml:space="preserve"> </w:t>
      </w:r>
      <w:r w:rsidR="00370FD3" w:rsidRPr="008C7BF7">
        <w:t>intravenously</w:t>
      </w:r>
      <w:r w:rsidRPr="008C7BF7">
        <w:t xml:space="preserve"> over 3</w:t>
      </w:r>
      <w:r w:rsidR="00BD46FF" w:rsidRPr="008C7BF7">
        <w:t> </w:t>
      </w:r>
      <w:r w:rsidRPr="008C7BF7">
        <w:t>hours on Day 1 and topotecan 0.75</w:t>
      </w:r>
      <w:r w:rsidR="00BD46FF" w:rsidRPr="008C7BF7">
        <w:t> </w:t>
      </w:r>
      <w:r w:rsidRPr="008C7BF7">
        <w:t>mg/m</w:t>
      </w:r>
      <w:r w:rsidRPr="008C7BF7">
        <w:rPr>
          <w:vertAlign w:val="superscript"/>
        </w:rPr>
        <w:t>2</w:t>
      </w:r>
      <w:r w:rsidRPr="008C7BF7">
        <w:t xml:space="preserve"> </w:t>
      </w:r>
      <w:r w:rsidR="000F7DB1" w:rsidRPr="008C7BF7">
        <w:t>intravenously</w:t>
      </w:r>
      <w:r w:rsidRPr="008C7BF7">
        <w:t xml:space="preserve"> over 30</w:t>
      </w:r>
      <w:r w:rsidR="00BD46FF" w:rsidRPr="008C7BF7">
        <w:t> </w:t>
      </w:r>
      <w:r w:rsidRPr="008C7BF7">
        <w:t>minutes on Days 1-3 plus bevacizumab 15</w:t>
      </w:r>
      <w:r w:rsidR="00BD46FF" w:rsidRPr="008C7BF7">
        <w:t> </w:t>
      </w:r>
      <w:r w:rsidRPr="008C7BF7">
        <w:t xml:space="preserve">mg/kg </w:t>
      </w:r>
      <w:r w:rsidR="000F7DB1" w:rsidRPr="008C7BF7">
        <w:t>intravenously</w:t>
      </w:r>
      <w:r w:rsidRPr="008C7BF7">
        <w:t xml:space="preserve"> on Day 1 (q3w)</w:t>
      </w:r>
    </w:p>
    <w:p w14:paraId="7F4B2AF9" w14:textId="77777777" w:rsidR="004F3B3D" w:rsidRPr="008C7BF7" w:rsidRDefault="004F3B3D" w:rsidP="00E76426">
      <w:pPr>
        <w:pStyle w:val="QRDEnBodyText"/>
      </w:pPr>
    </w:p>
    <w:p w14:paraId="204ECC22" w14:textId="77777777" w:rsidR="000B7B50" w:rsidRPr="008C7BF7" w:rsidRDefault="00742079" w:rsidP="00E76426">
      <w:pPr>
        <w:pStyle w:val="QRDEnBodyText"/>
        <w:rPr>
          <w:color w:val="000000"/>
        </w:rPr>
      </w:pPr>
      <w:r w:rsidRPr="008C7BF7">
        <w:t xml:space="preserve">Eligible patients had </w:t>
      </w:r>
      <w:r w:rsidRPr="008C7BF7">
        <w:rPr>
          <w:rFonts w:eastAsia="MS Mincho"/>
        </w:rPr>
        <w:t>persistent, recurrent or metastatic</w:t>
      </w:r>
      <w:r w:rsidRPr="008C7BF7">
        <w:t xml:space="preserve"> squamous cell carcinoma, adenosquamous carcinoma, or adenocarcinoma of the cervix which was not amenable to curative treatment with surgery and/or radiation therapy and </w:t>
      </w:r>
      <w:r w:rsidRPr="008C7BF7">
        <w:rPr>
          <w:color w:val="000000"/>
        </w:rPr>
        <w:t>who have not received prior therapy with bevacizumab or other VEGF inhibitors or VEGF receptor–targeted agents.</w:t>
      </w:r>
    </w:p>
    <w:p w14:paraId="584A279E" w14:textId="77777777" w:rsidR="000B7B50" w:rsidRPr="008C7BF7" w:rsidRDefault="000B7B50" w:rsidP="00E76426">
      <w:pPr>
        <w:pStyle w:val="QRDEnBodyText"/>
        <w:rPr>
          <w:color w:val="000000"/>
        </w:rPr>
      </w:pPr>
    </w:p>
    <w:p w14:paraId="363A9B75" w14:textId="26B5042F" w:rsidR="000B7B50" w:rsidRPr="008C7BF7" w:rsidRDefault="00742079" w:rsidP="000B7B50">
      <w:pPr>
        <w:pStyle w:val="QRDEnBodyText"/>
      </w:pPr>
      <w:r w:rsidRPr="008C7BF7">
        <w:t>The median age was 46.0</w:t>
      </w:r>
      <w:r w:rsidR="00D357CC" w:rsidRPr="008C7BF7">
        <w:t> </w:t>
      </w:r>
      <w:r w:rsidRPr="008C7BF7">
        <w:t>years (range: 20</w:t>
      </w:r>
      <w:r w:rsidR="003E081F" w:rsidRPr="008C7BF7">
        <w:rPr>
          <w:szCs w:val="22"/>
        </w:rPr>
        <w:t>–</w:t>
      </w:r>
      <w:r w:rsidRPr="008C7BF7">
        <w:t>83) in the Chemo alone group and 48.0 years (range: 22</w:t>
      </w:r>
      <w:r w:rsidR="003E081F" w:rsidRPr="008C7BF7">
        <w:noBreakHyphen/>
      </w:r>
      <w:r w:rsidRPr="008C7BF7">
        <w:t>85) in the Chemo</w:t>
      </w:r>
      <w:r w:rsidR="001A73DE" w:rsidRPr="008C7BF7">
        <w:t> </w:t>
      </w:r>
      <w:r w:rsidRPr="008C7BF7">
        <w:t>+</w:t>
      </w:r>
      <w:r w:rsidR="001A73DE" w:rsidRPr="008C7BF7">
        <w:t> </w:t>
      </w:r>
      <w:r w:rsidRPr="008C7BF7">
        <w:t>Avastin group; with 9.3% of patients in the Chemo alone group and 7.5% of patients in the Chemo</w:t>
      </w:r>
      <w:r w:rsidR="001A73DE" w:rsidRPr="008C7BF7">
        <w:t> </w:t>
      </w:r>
      <w:r w:rsidRPr="008C7BF7">
        <w:t>+</w:t>
      </w:r>
      <w:r w:rsidR="001A73DE" w:rsidRPr="008C7BF7">
        <w:t> </w:t>
      </w:r>
      <w:r w:rsidRPr="008C7BF7">
        <w:t>Avastin group over the age of 65 years.</w:t>
      </w:r>
    </w:p>
    <w:p w14:paraId="016A9D44" w14:textId="77777777" w:rsidR="000B7B50" w:rsidRPr="008C7BF7" w:rsidRDefault="000B7B50" w:rsidP="000B7B50">
      <w:pPr>
        <w:pStyle w:val="QRDEnBodyText"/>
        <w:rPr>
          <w:color w:val="000000"/>
        </w:rPr>
      </w:pPr>
    </w:p>
    <w:p w14:paraId="721FF14C" w14:textId="29650D41" w:rsidR="000B7B50" w:rsidRPr="008C7BF7" w:rsidRDefault="00742079" w:rsidP="000B7B50">
      <w:pPr>
        <w:pStyle w:val="QRDEnBodyText"/>
        <w:rPr>
          <w:szCs w:val="22"/>
        </w:rPr>
      </w:pPr>
      <w:r w:rsidRPr="008C7BF7">
        <w:t>Of the 452</w:t>
      </w:r>
      <w:r w:rsidR="003250F2" w:rsidRPr="008C7BF7">
        <w:t> </w:t>
      </w:r>
      <w:r w:rsidRPr="008C7BF7">
        <w:t xml:space="preserve">patients </w:t>
      </w:r>
      <w:r w:rsidR="001A73DE" w:rsidRPr="008C7BF7">
        <w:t>randomised</w:t>
      </w:r>
      <w:r w:rsidRPr="008C7BF7">
        <w:t xml:space="preserve"> at baseline, the majority of patients were</w:t>
      </w:r>
      <w:r w:rsidRPr="008C7BF7">
        <w:rPr>
          <w:szCs w:val="22"/>
        </w:rPr>
        <w:t xml:space="preserve"> white </w:t>
      </w:r>
      <w:r w:rsidRPr="008C7BF7">
        <w:t>(80.0% in the Chemo alone group and 75.3% in the Chemo</w:t>
      </w:r>
      <w:r w:rsidR="001A73DE" w:rsidRPr="008C7BF7">
        <w:t> </w:t>
      </w:r>
      <w:r w:rsidRPr="008C7BF7">
        <w:t>+</w:t>
      </w:r>
      <w:r w:rsidR="001A73DE" w:rsidRPr="008C7BF7">
        <w:t> </w:t>
      </w:r>
      <w:r w:rsidRPr="008C7BF7">
        <w:t>Avastin group)</w:t>
      </w:r>
      <w:r w:rsidRPr="008C7BF7">
        <w:rPr>
          <w:szCs w:val="22"/>
        </w:rPr>
        <w:t xml:space="preserve">, had squamous cell carcinoma </w:t>
      </w:r>
      <w:r w:rsidRPr="008C7BF7">
        <w:t>(67.1% in the Chemo alone group and 69.6% in the Chemo</w:t>
      </w:r>
      <w:r w:rsidR="001A73DE" w:rsidRPr="008C7BF7">
        <w:t> </w:t>
      </w:r>
      <w:r w:rsidRPr="008C7BF7">
        <w:t>+</w:t>
      </w:r>
      <w:r w:rsidR="001A73DE" w:rsidRPr="008C7BF7">
        <w:t> </w:t>
      </w:r>
      <w:r w:rsidRPr="008C7BF7">
        <w:t>Avastin group)</w:t>
      </w:r>
      <w:r w:rsidRPr="008C7BF7">
        <w:rPr>
          <w:szCs w:val="22"/>
        </w:rPr>
        <w:t xml:space="preserve">, had persistent/recurrent disease </w:t>
      </w:r>
      <w:r w:rsidRPr="008C7BF7">
        <w:t>(83.6% in the Chemo alone group and 82.8% in the Chemo</w:t>
      </w:r>
      <w:r w:rsidR="001A73DE" w:rsidRPr="008C7BF7">
        <w:t> </w:t>
      </w:r>
      <w:r w:rsidRPr="008C7BF7">
        <w:t>+</w:t>
      </w:r>
      <w:r w:rsidR="001A73DE" w:rsidRPr="008C7BF7">
        <w:t> </w:t>
      </w:r>
      <w:r w:rsidRPr="008C7BF7">
        <w:t>Avastin group)</w:t>
      </w:r>
      <w:r w:rsidRPr="008C7BF7">
        <w:rPr>
          <w:szCs w:val="22"/>
        </w:rPr>
        <w:t xml:space="preserve">, had 1-2 metastatic sites </w:t>
      </w:r>
      <w:r w:rsidRPr="008C7BF7">
        <w:t>(72.0% in the Chemo alone group and 76.2% in the Chemo</w:t>
      </w:r>
      <w:r w:rsidR="001A73DE" w:rsidRPr="008C7BF7">
        <w:t> </w:t>
      </w:r>
      <w:r w:rsidRPr="008C7BF7">
        <w:t>+</w:t>
      </w:r>
      <w:r w:rsidR="001A73DE" w:rsidRPr="008C7BF7">
        <w:t> </w:t>
      </w:r>
      <w:r w:rsidRPr="008C7BF7">
        <w:t>Avastin group)</w:t>
      </w:r>
      <w:r w:rsidRPr="008C7BF7">
        <w:rPr>
          <w:szCs w:val="22"/>
        </w:rPr>
        <w:t xml:space="preserve">, had lymph node involvement </w:t>
      </w:r>
      <w:r w:rsidRPr="008C7BF7">
        <w:t>(50.2% in the Chemo alone group and 56.4% in the Chemo</w:t>
      </w:r>
      <w:r w:rsidR="001A73DE" w:rsidRPr="008C7BF7">
        <w:t> </w:t>
      </w:r>
      <w:r w:rsidRPr="008C7BF7">
        <w:t>+</w:t>
      </w:r>
      <w:r w:rsidR="001A73DE" w:rsidRPr="008C7BF7">
        <w:t> </w:t>
      </w:r>
      <w:r w:rsidRPr="008C7BF7">
        <w:t>Avastin group)</w:t>
      </w:r>
      <w:r w:rsidRPr="008C7BF7">
        <w:rPr>
          <w:szCs w:val="22"/>
        </w:rPr>
        <w:t>, and had a platinum free interval</w:t>
      </w:r>
      <w:r w:rsidR="00B6555B" w:rsidRPr="008C7BF7">
        <w:rPr>
          <w:sz w:val="11"/>
          <w:szCs w:val="22"/>
        </w:rPr>
        <w:t xml:space="preserve"> </w:t>
      </w:r>
      <w:r w:rsidR="00AC6890" w:rsidRPr="008C7BF7">
        <w:rPr>
          <w:szCs w:val="22"/>
        </w:rPr>
        <w:t>≥</w:t>
      </w:r>
      <w:r w:rsidRPr="008C7BF7">
        <w:rPr>
          <w:szCs w:val="22"/>
        </w:rPr>
        <w:t> 6</w:t>
      </w:r>
      <w:r w:rsidR="00BD46FF" w:rsidRPr="008C7BF7">
        <w:rPr>
          <w:szCs w:val="22"/>
        </w:rPr>
        <w:t> </w:t>
      </w:r>
      <w:r w:rsidRPr="008C7BF7">
        <w:rPr>
          <w:szCs w:val="22"/>
        </w:rPr>
        <w:t xml:space="preserve">months </w:t>
      </w:r>
      <w:r w:rsidRPr="008C7BF7">
        <w:t>(72.5% in the Chemo alone group and 64.4% in the Chemo</w:t>
      </w:r>
      <w:r w:rsidR="00B6555B" w:rsidRPr="008C7BF7">
        <w:t> </w:t>
      </w:r>
      <w:r w:rsidRPr="008C7BF7">
        <w:t>+</w:t>
      </w:r>
      <w:r w:rsidR="00B6555B" w:rsidRPr="008C7BF7">
        <w:t> </w:t>
      </w:r>
      <w:r w:rsidRPr="008C7BF7">
        <w:t>Avastin group)</w:t>
      </w:r>
      <w:r w:rsidRPr="008C7BF7">
        <w:rPr>
          <w:szCs w:val="22"/>
        </w:rPr>
        <w:t>.</w:t>
      </w:r>
    </w:p>
    <w:p w14:paraId="4E78E845" w14:textId="77777777" w:rsidR="000B7B50" w:rsidRPr="008C7BF7" w:rsidRDefault="000B7B50" w:rsidP="000B7B50">
      <w:pPr>
        <w:pStyle w:val="QRDEnBodyText"/>
        <w:rPr>
          <w:szCs w:val="22"/>
        </w:rPr>
      </w:pPr>
    </w:p>
    <w:p w14:paraId="5310E446" w14:textId="77777777" w:rsidR="00AF5832" w:rsidRPr="008C7BF7" w:rsidRDefault="00742079" w:rsidP="00E76426">
      <w:pPr>
        <w:pStyle w:val="QRDEnBodyText"/>
      </w:pPr>
      <w:r w:rsidRPr="008C7BF7">
        <w:t>The primary efficacy endpoint was overall survival. Secondary efficacy endpoints included progression-free survival and objective response rate.</w:t>
      </w:r>
    </w:p>
    <w:p w14:paraId="523EF9CE" w14:textId="43C7623F" w:rsidR="004F3B3D" w:rsidRPr="008C7BF7" w:rsidRDefault="00742079" w:rsidP="00E76426">
      <w:pPr>
        <w:pStyle w:val="QRDEnBodyText"/>
      </w:pPr>
      <w:r w:rsidRPr="008C7BF7">
        <w:t>Results from the primary analysis and the follow-up analysis are presented by Avastin Treatment and by Trial Treatment in Table 25 and Table 26, respectively.</w:t>
      </w:r>
    </w:p>
    <w:p w14:paraId="55022701" w14:textId="77777777" w:rsidR="004F3B3D" w:rsidRPr="008C7BF7" w:rsidRDefault="004F3B3D" w:rsidP="00E76426">
      <w:pPr>
        <w:pStyle w:val="QRDEnBodyText"/>
      </w:pPr>
    </w:p>
    <w:p w14:paraId="4E9F4307" w14:textId="24BA4A03" w:rsidR="004F3B3D" w:rsidRPr="008C7BF7" w:rsidRDefault="00742079" w:rsidP="00357C2C">
      <w:pPr>
        <w:pStyle w:val="TableTitle"/>
        <w:spacing w:before="0" w:after="0" w:line="240" w:lineRule="auto"/>
        <w:ind w:left="0" w:firstLine="0"/>
        <w:jc w:val="both"/>
        <w:rPr>
          <w:lang w:eastAsia="ja-JP"/>
        </w:rPr>
      </w:pPr>
      <w:r w:rsidRPr="008C7BF7">
        <w:rPr>
          <w:lang w:eastAsia="ja-JP"/>
        </w:rPr>
        <w:t>Table 25</w:t>
      </w:r>
      <w:r w:rsidRPr="008C7BF7">
        <w:rPr>
          <w:lang w:eastAsia="ja-JP"/>
        </w:rPr>
        <w:tab/>
        <w:t xml:space="preserve">Efficacy results from study GOG-0240 by Avastin </w:t>
      </w:r>
      <w:r w:rsidR="00853F9C" w:rsidRPr="008C7BF7">
        <w:rPr>
          <w:lang w:eastAsia="ja-JP"/>
        </w:rPr>
        <w:t>treatment</w:t>
      </w:r>
    </w:p>
    <w:p w14:paraId="4EDB5270" w14:textId="77777777" w:rsidR="004F3B3D" w:rsidRPr="008C7BF7" w:rsidRDefault="004F3B3D" w:rsidP="00E76426">
      <w:pPr>
        <w:pStyle w:val="QRDEnBodyTex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0"/>
        <w:gridCol w:w="2258"/>
        <w:gridCol w:w="2494"/>
      </w:tblGrid>
      <w:tr w:rsidR="00B87822" w:rsidRPr="008C7BF7" w14:paraId="16CC9239" w14:textId="77777777" w:rsidTr="004405F4">
        <w:trPr>
          <w:jc w:val="center"/>
        </w:trPr>
        <w:tc>
          <w:tcPr>
            <w:tcW w:w="4389" w:type="dxa"/>
          </w:tcPr>
          <w:p w14:paraId="4EF665EF" w14:textId="77777777" w:rsidR="004F3B3D" w:rsidRPr="008C7BF7" w:rsidRDefault="004F3B3D" w:rsidP="00357C2C">
            <w:pPr>
              <w:pStyle w:val="QRDEnTableText"/>
              <w:rPr>
                <w:sz w:val="20"/>
              </w:rPr>
            </w:pPr>
          </w:p>
        </w:tc>
        <w:tc>
          <w:tcPr>
            <w:tcW w:w="2280" w:type="dxa"/>
          </w:tcPr>
          <w:p w14:paraId="5DB15418" w14:textId="77777777" w:rsidR="004F3B3D" w:rsidRPr="008C7BF7" w:rsidRDefault="00742079" w:rsidP="00357C2C">
            <w:pPr>
              <w:pStyle w:val="QRDEnTableText"/>
              <w:spacing w:line="280" w:lineRule="atLeast"/>
              <w:jc w:val="center"/>
              <w:rPr>
                <w:rFonts w:eastAsia="SimSun"/>
                <w:sz w:val="20"/>
              </w:rPr>
            </w:pPr>
            <w:r w:rsidRPr="008C7BF7">
              <w:rPr>
                <w:rFonts w:eastAsia="SimSun"/>
                <w:sz w:val="20"/>
              </w:rPr>
              <w:t xml:space="preserve">Chemotherapy </w:t>
            </w:r>
          </w:p>
          <w:p w14:paraId="76F4077D" w14:textId="52E0570B" w:rsidR="004F3B3D" w:rsidRPr="008C7BF7" w:rsidRDefault="00742079" w:rsidP="00357C2C">
            <w:pPr>
              <w:pStyle w:val="QRDEnTableText"/>
              <w:spacing w:line="280" w:lineRule="atLeast"/>
              <w:jc w:val="center"/>
              <w:rPr>
                <w:sz w:val="20"/>
              </w:rPr>
            </w:pPr>
            <w:r w:rsidRPr="008C7BF7">
              <w:rPr>
                <w:rFonts w:eastAsia="SimSun"/>
                <w:sz w:val="20"/>
              </w:rPr>
              <w:t>(n</w:t>
            </w:r>
            <w:r w:rsidR="005113EE" w:rsidRPr="008C7BF7">
              <w:rPr>
                <w:rFonts w:eastAsia="SimSun"/>
                <w:sz w:val="20"/>
              </w:rPr>
              <w:t> </w:t>
            </w:r>
            <w:r w:rsidRPr="008C7BF7">
              <w:rPr>
                <w:rFonts w:eastAsia="SimSun"/>
                <w:sz w:val="20"/>
              </w:rPr>
              <w:t>=</w:t>
            </w:r>
            <w:r w:rsidR="005113EE" w:rsidRPr="008C7BF7">
              <w:rPr>
                <w:rFonts w:eastAsia="SimSun"/>
                <w:sz w:val="20"/>
              </w:rPr>
              <w:t> </w:t>
            </w:r>
            <w:r w:rsidRPr="008C7BF7">
              <w:rPr>
                <w:rFonts w:eastAsia="SimSun"/>
                <w:sz w:val="20"/>
              </w:rPr>
              <w:t>225)</w:t>
            </w:r>
          </w:p>
        </w:tc>
        <w:tc>
          <w:tcPr>
            <w:tcW w:w="2522" w:type="dxa"/>
          </w:tcPr>
          <w:p w14:paraId="0AD04066" w14:textId="77777777" w:rsidR="004F3B3D" w:rsidRPr="008C7BF7" w:rsidRDefault="00742079" w:rsidP="00357C2C">
            <w:pPr>
              <w:pStyle w:val="QRDEnTableText"/>
              <w:spacing w:line="280" w:lineRule="atLeast"/>
              <w:jc w:val="center"/>
              <w:rPr>
                <w:rFonts w:eastAsia="SimSun"/>
                <w:sz w:val="20"/>
              </w:rPr>
            </w:pPr>
            <w:r w:rsidRPr="008C7BF7">
              <w:rPr>
                <w:rFonts w:eastAsia="SimSun"/>
                <w:sz w:val="20"/>
              </w:rPr>
              <w:t xml:space="preserve">Chemotherapy + </w:t>
            </w:r>
            <w:r w:rsidRPr="008C7BF7">
              <w:rPr>
                <w:sz w:val="20"/>
                <w:u w:val="single"/>
              </w:rPr>
              <w:t>Avastin</w:t>
            </w:r>
          </w:p>
          <w:p w14:paraId="72433170" w14:textId="72197361" w:rsidR="004F3B3D" w:rsidRPr="008C7BF7" w:rsidRDefault="00742079" w:rsidP="00357C2C">
            <w:pPr>
              <w:pStyle w:val="QRDEnTableText"/>
              <w:spacing w:line="280" w:lineRule="atLeast"/>
              <w:jc w:val="center"/>
              <w:rPr>
                <w:rFonts w:eastAsia="SimSun"/>
                <w:sz w:val="20"/>
              </w:rPr>
            </w:pPr>
            <w:r w:rsidRPr="008C7BF7">
              <w:rPr>
                <w:rFonts w:eastAsia="SimSun"/>
                <w:sz w:val="20"/>
              </w:rPr>
              <w:t>(n</w:t>
            </w:r>
            <w:r w:rsidR="005113EE" w:rsidRPr="008C7BF7">
              <w:rPr>
                <w:rFonts w:eastAsia="SimSun"/>
                <w:sz w:val="20"/>
              </w:rPr>
              <w:t> </w:t>
            </w:r>
            <w:r w:rsidRPr="008C7BF7">
              <w:rPr>
                <w:rFonts w:eastAsia="SimSun"/>
                <w:sz w:val="20"/>
              </w:rPr>
              <w:t>=</w:t>
            </w:r>
            <w:r w:rsidR="005113EE" w:rsidRPr="008C7BF7">
              <w:rPr>
                <w:rFonts w:eastAsia="SimSun"/>
                <w:sz w:val="20"/>
              </w:rPr>
              <w:t> </w:t>
            </w:r>
            <w:r w:rsidRPr="008C7BF7">
              <w:rPr>
                <w:rFonts w:eastAsia="SimSun"/>
                <w:sz w:val="20"/>
              </w:rPr>
              <w:t>227)</w:t>
            </w:r>
          </w:p>
        </w:tc>
      </w:tr>
      <w:tr w:rsidR="00B87822" w:rsidRPr="008C7BF7" w14:paraId="74C70BFC" w14:textId="77777777" w:rsidTr="004405F4">
        <w:trPr>
          <w:jc w:val="center"/>
        </w:trPr>
        <w:tc>
          <w:tcPr>
            <w:tcW w:w="9191" w:type="dxa"/>
            <w:gridSpan w:val="3"/>
            <w:tcBorders>
              <w:top w:val="single" w:sz="4" w:space="0" w:color="auto"/>
              <w:left w:val="single" w:sz="4" w:space="0" w:color="auto"/>
              <w:bottom w:val="single" w:sz="4" w:space="0" w:color="auto"/>
              <w:right w:val="single" w:sz="4" w:space="0" w:color="auto"/>
            </w:tcBorders>
          </w:tcPr>
          <w:p w14:paraId="411243FD" w14:textId="19B60EF0" w:rsidR="004F3B3D" w:rsidRPr="008C7BF7" w:rsidRDefault="00742079" w:rsidP="00357C2C">
            <w:pPr>
              <w:pStyle w:val="QRDEnTableText"/>
              <w:spacing w:before="120" w:after="120" w:line="280" w:lineRule="atLeast"/>
              <w:jc w:val="center"/>
              <w:rPr>
                <w:rFonts w:eastAsia="SimSun"/>
                <w:b/>
                <w:sz w:val="20"/>
                <w:u w:val="single"/>
              </w:rPr>
            </w:pPr>
            <w:r w:rsidRPr="008C7BF7">
              <w:rPr>
                <w:rFonts w:eastAsia="SimSun"/>
                <w:b/>
                <w:sz w:val="20"/>
                <w:u w:val="single"/>
              </w:rPr>
              <w:t xml:space="preserve">Primary </w:t>
            </w:r>
            <w:r w:rsidR="00813551" w:rsidRPr="008C7BF7">
              <w:rPr>
                <w:rFonts w:eastAsia="SimSun"/>
                <w:b/>
                <w:sz w:val="20"/>
                <w:u w:val="single"/>
              </w:rPr>
              <w:t>endpoint</w:t>
            </w:r>
          </w:p>
        </w:tc>
      </w:tr>
      <w:tr w:rsidR="00B87822" w:rsidRPr="008C7BF7" w14:paraId="5DF8D13D" w14:textId="77777777" w:rsidTr="004405F4">
        <w:trPr>
          <w:jc w:val="center"/>
        </w:trPr>
        <w:tc>
          <w:tcPr>
            <w:tcW w:w="9191" w:type="dxa"/>
            <w:gridSpan w:val="3"/>
            <w:tcBorders>
              <w:top w:val="single" w:sz="4" w:space="0" w:color="auto"/>
              <w:left w:val="single" w:sz="4" w:space="0" w:color="auto"/>
              <w:bottom w:val="single" w:sz="4" w:space="0" w:color="auto"/>
              <w:right w:val="single" w:sz="4" w:space="0" w:color="auto"/>
            </w:tcBorders>
          </w:tcPr>
          <w:p w14:paraId="1323C2E7" w14:textId="7867C95A" w:rsidR="004F3B3D" w:rsidRPr="008C7BF7" w:rsidRDefault="00742079" w:rsidP="00357C2C">
            <w:pPr>
              <w:pStyle w:val="QRDEnTableText"/>
              <w:spacing w:before="120" w:after="120" w:line="280" w:lineRule="atLeast"/>
              <w:jc w:val="both"/>
              <w:rPr>
                <w:rFonts w:eastAsia="SimSun"/>
                <w:b/>
                <w:sz w:val="20"/>
              </w:rPr>
            </w:pPr>
            <w:r w:rsidRPr="008C7BF7">
              <w:rPr>
                <w:rFonts w:eastAsia="SimSun"/>
                <w:b/>
                <w:sz w:val="20"/>
              </w:rPr>
              <w:t xml:space="preserve">Overall </w:t>
            </w:r>
            <w:r w:rsidR="00813551" w:rsidRPr="008C7BF7">
              <w:rPr>
                <w:rFonts w:eastAsia="SimSun"/>
                <w:b/>
                <w:sz w:val="20"/>
              </w:rPr>
              <w:t xml:space="preserve">survival </w:t>
            </w:r>
            <w:r w:rsidRPr="008C7BF7">
              <w:rPr>
                <w:rFonts w:eastAsia="SimSun"/>
                <w:b/>
                <w:sz w:val="20"/>
              </w:rPr>
              <w:t>– Primary analysis</w:t>
            </w:r>
            <w:r w:rsidRPr="008C7BF7">
              <w:rPr>
                <w:rFonts w:eastAsia="SimSun"/>
                <w:b/>
                <w:sz w:val="20"/>
                <w:vertAlign w:val="superscript"/>
              </w:rPr>
              <w:t>6</w:t>
            </w:r>
          </w:p>
        </w:tc>
      </w:tr>
      <w:tr w:rsidR="00B87822" w:rsidRPr="008C7BF7" w14:paraId="0E699DF1" w14:textId="77777777" w:rsidTr="004405F4">
        <w:trPr>
          <w:jc w:val="center"/>
        </w:trPr>
        <w:tc>
          <w:tcPr>
            <w:tcW w:w="4389" w:type="dxa"/>
          </w:tcPr>
          <w:p w14:paraId="2D7FE947" w14:textId="77777777" w:rsidR="004F3B3D" w:rsidRPr="008C7BF7" w:rsidRDefault="00742079" w:rsidP="00357C2C">
            <w:pPr>
              <w:pStyle w:val="QRDEnTableText"/>
              <w:rPr>
                <w:sz w:val="20"/>
              </w:rPr>
            </w:pPr>
            <w:r w:rsidRPr="008C7BF7">
              <w:rPr>
                <w:sz w:val="20"/>
              </w:rPr>
              <w:t>Median (months)</w:t>
            </w:r>
            <w:r w:rsidRPr="008C7BF7">
              <w:rPr>
                <w:sz w:val="20"/>
                <w:vertAlign w:val="superscript"/>
              </w:rPr>
              <w:t>1</w:t>
            </w:r>
          </w:p>
        </w:tc>
        <w:tc>
          <w:tcPr>
            <w:tcW w:w="2280" w:type="dxa"/>
          </w:tcPr>
          <w:p w14:paraId="1F2513A6" w14:textId="40A47C6E" w:rsidR="004F3B3D" w:rsidRPr="008C7BF7" w:rsidRDefault="00742079" w:rsidP="00357C2C">
            <w:pPr>
              <w:pStyle w:val="QRDEnTableText"/>
              <w:jc w:val="center"/>
              <w:rPr>
                <w:sz w:val="20"/>
              </w:rPr>
            </w:pPr>
            <w:r w:rsidRPr="008C7BF7">
              <w:rPr>
                <w:sz w:val="20"/>
              </w:rPr>
              <w:t>12.9</w:t>
            </w:r>
          </w:p>
        </w:tc>
        <w:tc>
          <w:tcPr>
            <w:tcW w:w="2522" w:type="dxa"/>
          </w:tcPr>
          <w:p w14:paraId="6C6F8C63" w14:textId="77777777" w:rsidR="004F3B3D" w:rsidRPr="008C7BF7" w:rsidRDefault="00742079" w:rsidP="00357C2C">
            <w:pPr>
              <w:pStyle w:val="QRDEnTableText"/>
              <w:jc w:val="center"/>
              <w:rPr>
                <w:sz w:val="20"/>
              </w:rPr>
            </w:pPr>
            <w:r w:rsidRPr="008C7BF7">
              <w:rPr>
                <w:sz w:val="20"/>
              </w:rPr>
              <w:t>16.8</w:t>
            </w:r>
          </w:p>
        </w:tc>
      </w:tr>
      <w:tr w:rsidR="00B87822" w:rsidRPr="008C7BF7" w14:paraId="53D73B60" w14:textId="77777777" w:rsidTr="004405F4">
        <w:trPr>
          <w:jc w:val="center"/>
        </w:trPr>
        <w:tc>
          <w:tcPr>
            <w:tcW w:w="4389" w:type="dxa"/>
          </w:tcPr>
          <w:p w14:paraId="04DCD04A" w14:textId="77777777" w:rsidR="004F3B3D" w:rsidRPr="008C7BF7" w:rsidRDefault="00742079" w:rsidP="00357C2C">
            <w:pPr>
              <w:pStyle w:val="QRDEnTableText"/>
              <w:rPr>
                <w:sz w:val="20"/>
              </w:rPr>
            </w:pPr>
            <w:r w:rsidRPr="008C7BF7">
              <w:rPr>
                <w:sz w:val="20"/>
              </w:rPr>
              <w:t>Hazard ratio [95% CI]</w:t>
            </w:r>
          </w:p>
        </w:tc>
        <w:tc>
          <w:tcPr>
            <w:tcW w:w="4802" w:type="dxa"/>
            <w:gridSpan w:val="2"/>
          </w:tcPr>
          <w:p w14:paraId="262F6107" w14:textId="77777777" w:rsidR="004F3B3D" w:rsidRPr="008C7BF7" w:rsidRDefault="00742079" w:rsidP="00357C2C">
            <w:pPr>
              <w:pStyle w:val="QRDEnTableText"/>
              <w:jc w:val="center"/>
              <w:rPr>
                <w:sz w:val="20"/>
              </w:rPr>
            </w:pPr>
            <w:r w:rsidRPr="008C7BF7">
              <w:rPr>
                <w:sz w:val="20"/>
              </w:rPr>
              <w:t>0.74 [0.58, 0.94]</w:t>
            </w:r>
          </w:p>
          <w:p w14:paraId="02AA2196" w14:textId="01464FD2" w:rsidR="004F3B3D" w:rsidRPr="008C7BF7" w:rsidRDefault="00742079" w:rsidP="00357C2C">
            <w:pPr>
              <w:pStyle w:val="QRDEnTableText"/>
              <w:jc w:val="center"/>
              <w:rPr>
                <w:sz w:val="20"/>
              </w:rPr>
            </w:pPr>
            <w:r w:rsidRPr="008C7BF7">
              <w:rPr>
                <w:sz w:val="20"/>
              </w:rPr>
              <w:t>(p-value</w:t>
            </w:r>
            <w:r w:rsidRPr="008C7BF7">
              <w:rPr>
                <w:sz w:val="20"/>
                <w:vertAlign w:val="superscript"/>
              </w:rPr>
              <w:t>5</w:t>
            </w:r>
            <w:r w:rsidR="005113EE" w:rsidRPr="008C7BF7">
              <w:rPr>
                <w:sz w:val="20"/>
              </w:rPr>
              <w:t> </w:t>
            </w:r>
            <w:r w:rsidRPr="008C7BF7">
              <w:rPr>
                <w:sz w:val="20"/>
              </w:rPr>
              <w:t>= 0.0132)</w:t>
            </w:r>
          </w:p>
        </w:tc>
      </w:tr>
      <w:tr w:rsidR="00B87822" w:rsidRPr="008C7BF7" w14:paraId="41C30EA7" w14:textId="77777777" w:rsidTr="004405F4">
        <w:trPr>
          <w:jc w:val="center"/>
        </w:trPr>
        <w:tc>
          <w:tcPr>
            <w:tcW w:w="9191" w:type="dxa"/>
            <w:gridSpan w:val="3"/>
            <w:tcBorders>
              <w:top w:val="single" w:sz="4" w:space="0" w:color="auto"/>
              <w:left w:val="single" w:sz="4" w:space="0" w:color="auto"/>
              <w:bottom w:val="single" w:sz="4" w:space="0" w:color="auto"/>
              <w:right w:val="single" w:sz="4" w:space="0" w:color="auto"/>
            </w:tcBorders>
          </w:tcPr>
          <w:p w14:paraId="030DC173" w14:textId="0170E630" w:rsidR="004F3B3D" w:rsidRPr="008C7BF7" w:rsidRDefault="00742079" w:rsidP="00357C2C">
            <w:pPr>
              <w:pStyle w:val="QRDEnTableText"/>
              <w:spacing w:before="120" w:after="120" w:line="280" w:lineRule="atLeast"/>
              <w:jc w:val="both"/>
              <w:rPr>
                <w:rFonts w:eastAsia="SimSun"/>
                <w:b/>
                <w:sz w:val="20"/>
              </w:rPr>
            </w:pPr>
            <w:r w:rsidRPr="008C7BF7">
              <w:rPr>
                <w:rFonts w:eastAsia="SimSun"/>
                <w:b/>
                <w:sz w:val="20"/>
              </w:rPr>
              <w:t xml:space="preserve">Overall </w:t>
            </w:r>
            <w:r w:rsidR="00813551" w:rsidRPr="008C7BF7">
              <w:rPr>
                <w:rFonts w:eastAsia="SimSun"/>
                <w:b/>
                <w:sz w:val="20"/>
              </w:rPr>
              <w:t xml:space="preserve">survival </w:t>
            </w:r>
            <w:r w:rsidRPr="008C7BF7">
              <w:rPr>
                <w:rFonts w:eastAsia="SimSun"/>
                <w:b/>
                <w:sz w:val="20"/>
              </w:rPr>
              <w:t>– Follow-up analysis</w:t>
            </w:r>
            <w:r w:rsidRPr="008C7BF7">
              <w:rPr>
                <w:rFonts w:eastAsia="SimSun"/>
                <w:b/>
                <w:sz w:val="20"/>
                <w:vertAlign w:val="superscript"/>
              </w:rPr>
              <w:t>7</w:t>
            </w:r>
          </w:p>
        </w:tc>
      </w:tr>
      <w:tr w:rsidR="00B87822" w:rsidRPr="008C7BF7" w14:paraId="1DAB5F02" w14:textId="77777777" w:rsidTr="004405F4">
        <w:trPr>
          <w:jc w:val="center"/>
        </w:trPr>
        <w:tc>
          <w:tcPr>
            <w:tcW w:w="4389" w:type="dxa"/>
          </w:tcPr>
          <w:p w14:paraId="7315E725" w14:textId="77777777" w:rsidR="004F3B3D" w:rsidRPr="008C7BF7" w:rsidRDefault="00742079" w:rsidP="00357C2C">
            <w:pPr>
              <w:pStyle w:val="QRDEnTableText"/>
              <w:rPr>
                <w:sz w:val="20"/>
              </w:rPr>
            </w:pPr>
            <w:r w:rsidRPr="008C7BF7">
              <w:rPr>
                <w:sz w:val="20"/>
              </w:rPr>
              <w:t>Median (months)</w:t>
            </w:r>
            <w:r w:rsidRPr="008C7BF7">
              <w:rPr>
                <w:sz w:val="20"/>
                <w:vertAlign w:val="superscript"/>
              </w:rPr>
              <w:t>1</w:t>
            </w:r>
          </w:p>
        </w:tc>
        <w:tc>
          <w:tcPr>
            <w:tcW w:w="2280" w:type="dxa"/>
          </w:tcPr>
          <w:p w14:paraId="2A517C6A" w14:textId="633B6A12" w:rsidR="004F3B3D" w:rsidRPr="008C7BF7" w:rsidRDefault="00742079" w:rsidP="00357C2C">
            <w:pPr>
              <w:pStyle w:val="QRDEnTableText"/>
              <w:jc w:val="center"/>
              <w:rPr>
                <w:sz w:val="20"/>
              </w:rPr>
            </w:pPr>
            <w:r w:rsidRPr="008C7BF7">
              <w:rPr>
                <w:sz w:val="20"/>
              </w:rPr>
              <w:t>13.3</w:t>
            </w:r>
          </w:p>
        </w:tc>
        <w:tc>
          <w:tcPr>
            <w:tcW w:w="2522" w:type="dxa"/>
          </w:tcPr>
          <w:p w14:paraId="131EBFA9" w14:textId="77777777" w:rsidR="004F3B3D" w:rsidRPr="008C7BF7" w:rsidRDefault="00742079" w:rsidP="00357C2C">
            <w:pPr>
              <w:pStyle w:val="QRDEnTableText"/>
              <w:jc w:val="center"/>
              <w:rPr>
                <w:sz w:val="20"/>
              </w:rPr>
            </w:pPr>
            <w:r w:rsidRPr="008C7BF7">
              <w:rPr>
                <w:sz w:val="20"/>
              </w:rPr>
              <w:t>16.8</w:t>
            </w:r>
          </w:p>
        </w:tc>
      </w:tr>
      <w:tr w:rsidR="00B87822" w:rsidRPr="008C7BF7" w14:paraId="23247A41" w14:textId="77777777" w:rsidTr="004405F4">
        <w:trPr>
          <w:jc w:val="center"/>
        </w:trPr>
        <w:tc>
          <w:tcPr>
            <w:tcW w:w="4389" w:type="dxa"/>
          </w:tcPr>
          <w:p w14:paraId="5268946F" w14:textId="77777777" w:rsidR="004F3B3D" w:rsidRPr="008C7BF7" w:rsidRDefault="00742079" w:rsidP="00357C2C">
            <w:pPr>
              <w:pStyle w:val="QRDEnTableText"/>
              <w:rPr>
                <w:sz w:val="20"/>
              </w:rPr>
            </w:pPr>
            <w:r w:rsidRPr="008C7BF7">
              <w:rPr>
                <w:sz w:val="20"/>
              </w:rPr>
              <w:t>Hazard ratio [95% CI]</w:t>
            </w:r>
          </w:p>
        </w:tc>
        <w:tc>
          <w:tcPr>
            <w:tcW w:w="4802" w:type="dxa"/>
            <w:gridSpan w:val="2"/>
          </w:tcPr>
          <w:p w14:paraId="111355D2" w14:textId="77777777" w:rsidR="004F3B3D" w:rsidRPr="008C7BF7" w:rsidRDefault="00742079" w:rsidP="00357C2C">
            <w:pPr>
              <w:pStyle w:val="QRDEnTableText"/>
              <w:jc w:val="center"/>
              <w:rPr>
                <w:sz w:val="20"/>
              </w:rPr>
            </w:pPr>
            <w:r w:rsidRPr="008C7BF7">
              <w:rPr>
                <w:sz w:val="20"/>
              </w:rPr>
              <w:t>0.76 [0.62, 0.94]</w:t>
            </w:r>
          </w:p>
          <w:p w14:paraId="2DD0178E" w14:textId="79612770" w:rsidR="004F3B3D" w:rsidRPr="008C7BF7" w:rsidRDefault="00742079" w:rsidP="00357C2C">
            <w:pPr>
              <w:pStyle w:val="QRDEnTableText"/>
              <w:jc w:val="center"/>
              <w:rPr>
                <w:sz w:val="20"/>
              </w:rPr>
            </w:pPr>
            <w:r w:rsidRPr="008C7BF7">
              <w:rPr>
                <w:sz w:val="20"/>
              </w:rPr>
              <w:t>(p-value</w:t>
            </w:r>
            <w:r w:rsidRPr="008C7BF7">
              <w:rPr>
                <w:sz w:val="20"/>
                <w:vertAlign w:val="superscript"/>
              </w:rPr>
              <w:t>5,8</w:t>
            </w:r>
            <w:r w:rsidR="005113EE" w:rsidRPr="008C7BF7">
              <w:rPr>
                <w:sz w:val="20"/>
              </w:rPr>
              <w:t> </w:t>
            </w:r>
            <w:r w:rsidRPr="008C7BF7">
              <w:rPr>
                <w:sz w:val="20"/>
              </w:rPr>
              <w:t>= 0.0126)</w:t>
            </w:r>
          </w:p>
        </w:tc>
      </w:tr>
      <w:tr w:rsidR="00B87822" w:rsidRPr="008C7BF7" w14:paraId="55AFB8A0" w14:textId="77777777" w:rsidTr="004405F4">
        <w:trPr>
          <w:jc w:val="center"/>
        </w:trPr>
        <w:tc>
          <w:tcPr>
            <w:tcW w:w="9191" w:type="dxa"/>
            <w:gridSpan w:val="3"/>
            <w:tcBorders>
              <w:top w:val="single" w:sz="4" w:space="0" w:color="auto"/>
              <w:left w:val="single" w:sz="4" w:space="0" w:color="auto"/>
              <w:bottom w:val="single" w:sz="4" w:space="0" w:color="auto"/>
              <w:right w:val="single" w:sz="4" w:space="0" w:color="auto"/>
            </w:tcBorders>
          </w:tcPr>
          <w:p w14:paraId="4972D705" w14:textId="1F32DEB0" w:rsidR="004F3B3D" w:rsidRPr="008C7BF7" w:rsidRDefault="00742079" w:rsidP="00357C2C">
            <w:pPr>
              <w:pStyle w:val="QRDEnTableText"/>
              <w:spacing w:before="120" w:after="120" w:line="280" w:lineRule="atLeast"/>
              <w:jc w:val="center"/>
              <w:rPr>
                <w:rFonts w:eastAsia="SimSun"/>
                <w:b/>
                <w:sz w:val="20"/>
                <w:u w:val="single"/>
              </w:rPr>
            </w:pPr>
            <w:r w:rsidRPr="008C7BF7">
              <w:rPr>
                <w:rFonts w:eastAsia="SimSun"/>
                <w:b/>
                <w:sz w:val="20"/>
                <w:u w:val="single"/>
              </w:rPr>
              <w:t xml:space="preserve">Secondary </w:t>
            </w:r>
            <w:r w:rsidR="004579CE" w:rsidRPr="008C7BF7">
              <w:rPr>
                <w:rFonts w:eastAsia="SimSun"/>
                <w:b/>
                <w:sz w:val="20"/>
                <w:u w:val="single"/>
              </w:rPr>
              <w:t>endpoints</w:t>
            </w:r>
          </w:p>
        </w:tc>
      </w:tr>
      <w:tr w:rsidR="00B87822" w:rsidRPr="008C7BF7" w14:paraId="3B1558FC" w14:textId="77777777" w:rsidTr="004405F4">
        <w:trPr>
          <w:jc w:val="center"/>
        </w:trPr>
        <w:tc>
          <w:tcPr>
            <w:tcW w:w="9191" w:type="dxa"/>
            <w:gridSpan w:val="3"/>
            <w:tcBorders>
              <w:top w:val="single" w:sz="4" w:space="0" w:color="auto"/>
              <w:left w:val="single" w:sz="4" w:space="0" w:color="auto"/>
              <w:bottom w:val="single" w:sz="4" w:space="0" w:color="auto"/>
              <w:right w:val="single" w:sz="4" w:space="0" w:color="auto"/>
            </w:tcBorders>
          </w:tcPr>
          <w:p w14:paraId="514ABBD9" w14:textId="77777777" w:rsidR="004F3B3D" w:rsidRPr="008C7BF7" w:rsidRDefault="00742079" w:rsidP="00357C2C">
            <w:pPr>
              <w:pStyle w:val="QRDEnTableText"/>
              <w:spacing w:before="120" w:after="120" w:line="280" w:lineRule="atLeast"/>
              <w:jc w:val="both"/>
              <w:rPr>
                <w:rFonts w:eastAsia="SimSun"/>
                <w:b/>
                <w:sz w:val="20"/>
              </w:rPr>
            </w:pPr>
            <w:r w:rsidRPr="008C7BF7">
              <w:rPr>
                <w:rFonts w:eastAsia="SimSun"/>
                <w:b/>
                <w:sz w:val="20"/>
              </w:rPr>
              <w:t>Progression-free survival – Primary analysis</w:t>
            </w:r>
            <w:r w:rsidRPr="008C7BF7">
              <w:rPr>
                <w:rFonts w:eastAsia="SimSun"/>
                <w:b/>
                <w:sz w:val="20"/>
                <w:vertAlign w:val="superscript"/>
              </w:rPr>
              <w:t>6</w:t>
            </w:r>
          </w:p>
        </w:tc>
      </w:tr>
      <w:tr w:rsidR="00B87822" w:rsidRPr="008C7BF7" w14:paraId="0357F4D8" w14:textId="77777777" w:rsidTr="004405F4">
        <w:trPr>
          <w:jc w:val="center"/>
        </w:trPr>
        <w:tc>
          <w:tcPr>
            <w:tcW w:w="4389" w:type="dxa"/>
          </w:tcPr>
          <w:p w14:paraId="3D039DA1" w14:textId="77777777" w:rsidR="004F3B3D" w:rsidRPr="008C7BF7" w:rsidRDefault="00742079" w:rsidP="00357C2C">
            <w:pPr>
              <w:pStyle w:val="QRDEnTableText"/>
              <w:rPr>
                <w:rFonts w:eastAsia="SimSun"/>
                <w:sz w:val="20"/>
              </w:rPr>
            </w:pPr>
            <w:r w:rsidRPr="008C7BF7">
              <w:rPr>
                <w:rFonts w:eastAsia="SimSun"/>
                <w:sz w:val="20"/>
              </w:rPr>
              <w:t>Median PFS (months)</w:t>
            </w:r>
            <w:r w:rsidRPr="008C7BF7">
              <w:rPr>
                <w:rFonts w:eastAsia="SimSun"/>
                <w:sz w:val="20"/>
                <w:vertAlign w:val="superscript"/>
              </w:rPr>
              <w:t>1</w:t>
            </w:r>
          </w:p>
        </w:tc>
        <w:tc>
          <w:tcPr>
            <w:tcW w:w="2280" w:type="dxa"/>
          </w:tcPr>
          <w:p w14:paraId="4EC2FA69" w14:textId="77777777" w:rsidR="004F3B3D" w:rsidRPr="008C7BF7" w:rsidRDefault="00742079" w:rsidP="00357C2C">
            <w:pPr>
              <w:pStyle w:val="QRDEnTableText"/>
              <w:jc w:val="center"/>
              <w:rPr>
                <w:rFonts w:eastAsia="SimSun"/>
                <w:sz w:val="20"/>
              </w:rPr>
            </w:pPr>
            <w:r w:rsidRPr="008C7BF7">
              <w:rPr>
                <w:rFonts w:eastAsia="SimSun"/>
                <w:sz w:val="20"/>
              </w:rPr>
              <w:t>6.0</w:t>
            </w:r>
          </w:p>
        </w:tc>
        <w:tc>
          <w:tcPr>
            <w:tcW w:w="2522" w:type="dxa"/>
          </w:tcPr>
          <w:p w14:paraId="290D6E94" w14:textId="77777777" w:rsidR="004F3B3D" w:rsidRPr="008C7BF7" w:rsidRDefault="00742079" w:rsidP="00357C2C">
            <w:pPr>
              <w:pStyle w:val="QRDEnTableText"/>
              <w:jc w:val="center"/>
              <w:rPr>
                <w:rFonts w:eastAsia="SimSun"/>
                <w:sz w:val="20"/>
              </w:rPr>
            </w:pPr>
            <w:r w:rsidRPr="008C7BF7">
              <w:rPr>
                <w:rFonts w:eastAsia="SimSun"/>
                <w:sz w:val="20"/>
              </w:rPr>
              <w:t>8.3</w:t>
            </w:r>
          </w:p>
        </w:tc>
      </w:tr>
      <w:tr w:rsidR="00B87822" w:rsidRPr="008C7BF7" w14:paraId="43914912" w14:textId="77777777" w:rsidTr="004405F4">
        <w:trPr>
          <w:jc w:val="center"/>
        </w:trPr>
        <w:tc>
          <w:tcPr>
            <w:tcW w:w="4389" w:type="dxa"/>
          </w:tcPr>
          <w:p w14:paraId="6058A41C" w14:textId="77777777" w:rsidR="004F3B3D" w:rsidRPr="008C7BF7" w:rsidRDefault="00742079" w:rsidP="00357C2C">
            <w:pPr>
              <w:pStyle w:val="QRDEnTableText"/>
              <w:rPr>
                <w:rFonts w:eastAsia="SimSun"/>
                <w:b/>
                <w:sz w:val="20"/>
              </w:rPr>
            </w:pPr>
            <w:r w:rsidRPr="008C7BF7">
              <w:rPr>
                <w:rFonts w:eastAsia="SimSun"/>
                <w:sz w:val="20"/>
              </w:rPr>
              <w:t>Hazard ratio [95% CI]</w:t>
            </w:r>
          </w:p>
        </w:tc>
        <w:tc>
          <w:tcPr>
            <w:tcW w:w="4802" w:type="dxa"/>
            <w:gridSpan w:val="2"/>
          </w:tcPr>
          <w:p w14:paraId="439CB55E" w14:textId="77777777" w:rsidR="004F3B3D" w:rsidRPr="008C7BF7" w:rsidRDefault="00742079" w:rsidP="00357C2C">
            <w:pPr>
              <w:pStyle w:val="QRDEnTableText"/>
              <w:jc w:val="center"/>
              <w:rPr>
                <w:sz w:val="20"/>
              </w:rPr>
            </w:pPr>
            <w:r w:rsidRPr="008C7BF7">
              <w:rPr>
                <w:sz w:val="20"/>
              </w:rPr>
              <w:t>0.66 [0.54, 0.81]</w:t>
            </w:r>
          </w:p>
          <w:p w14:paraId="6DE69FE7" w14:textId="513099D5" w:rsidR="004F3B3D" w:rsidRPr="008C7BF7" w:rsidRDefault="00742079" w:rsidP="00357C2C">
            <w:pPr>
              <w:pStyle w:val="QRDEnTableText"/>
              <w:jc w:val="center"/>
              <w:rPr>
                <w:rFonts w:eastAsia="SimSun"/>
                <w:sz w:val="20"/>
              </w:rPr>
            </w:pPr>
            <w:r w:rsidRPr="008C7BF7">
              <w:rPr>
                <w:rFonts w:eastAsia="SimSun"/>
                <w:sz w:val="20"/>
              </w:rPr>
              <w:t>(p-value</w:t>
            </w:r>
            <w:r w:rsidRPr="008C7BF7">
              <w:rPr>
                <w:sz w:val="20"/>
                <w:vertAlign w:val="superscript"/>
              </w:rPr>
              <w:t>5</w:t>
            </w:r>
            <w:r w:rsidRPr="008C7BF7">
              <w:rPr>
                <w:rFonts w:eastAsia="SimSun"/>
                <w:sz w:val="20"/>
              </w:rPr>
              <w:t> &lt;</w:t>
            </w:r>
            <w:r w:rsidR="005113EE" w:rsidRPr="008C7BF7">
              <w:rPr>
                <w:rFonts w:eastAsia="SimSun"/>
                <w:sz w:val="20"/>
              </w:rPr>
              <w:t> </w:t>
            </w:r>
            <w:r w:rsidRPr="008C7BF7">
              <w:rPr>
                <w:rFonts w:eastAsia="SimSun"/>
                <w:sz w:val="20"/>
              </w:rPr>
              <w:t>0.0001)</w:t>
            </w:r>
          </w:p>
        </w:tc>
      </w:tr>
      <w:tr w:rsidR="00B87822" w:rsidRPr="008C7BF7" w14:paraId="0289AA0E" w14:textId="77777777" w:rsidTr="004405F4">
        <w:trPr>
          <w:jc w:val="center"/>
        </w:trPr>
        <w:tc>
          <w:tcPr>
            <w:tcW w:w="9191" w:type="dxa"/>
            <w:gridSpan w:val="3"/>
            <w:tcBorders>
              <w:top w:val="single" w:sz="4" w:space="0" w:color="auto"/>
              <w:left w:val="single" w:sz="4" w:space="0" w:color="auto"/>
              <w:bottom w:val="single" w:sz="4" w:space="0" w:color="auto"/>
              <w:right w:val="single" w:sz="4" w:space="0" w:color="auto"/>
            </w:tcBorders>
          </w:tcPr>
          <w:p w14:paraId="37ACFD99" w14:textId="762A4FD4" w:rsidR="004F3B3D" w:rsidRPr="008C7BF7" w:rsidRDefault="00742079" w:rsidP="00357C2C">
            <w:pPr>
              <w:pStyle w:val="QRDEnTableText"/>
              <w:spacing w:before="120" w:after="120" w:line="280" w:lineRule="atLeast"/>
              <w:jc w:val="both"/>
              <w:rPr>
                <w:rFonts w:eastAsia="SimSun"/>
                <w:b/>
                <w:sz w:val="20"/>
              </w:rPr>
            </w:pPr>
            <w:r w:rsidRPr="008C7BF7">
              <w:rPr>
                <w:rFonts w:eastAsia="SimSun"/>
                <w:b/>
                <w:sz w:val="20"/>
              </w:rPr>
              <w:t xml:space="preserve">Best </w:t>
            </w:r>
            <w:r w:rsidR="00813551" w:rsidRPr="008C7BF7">
              <w:rPr>
                <w:rFonts w:eastAsia="SimSun"/>
                <w:b/>
                <w:sz w:val="20"/>
              </w:rPr>
              <w:t xml:space="preserve">overall response </w:t>
            </w:r>
            <w:r w:rsidRPr="008C7BF7">
              <w:rPr>
                <w:rFonts w:eastAsia="SimSun"/>
                <w:b/>
                <w:sz w:val="20"/>
              </w:rPr>
              <w:t>– Primary analysis</w:t>
            </w:r>
            <w:r w:rsidRPr="008C7BF7">
              <w:rPr>
                <w:rFonts w:eastAsia="SimSun"/>
                <w:b/>
                <w:sz w:val="20"/>
                <w:vertAlign w:val="superscript"/>
              </w:rPr>
              <w:t>6</w:t>
            </w:r>
          </w:p>
        </w:tc>
      </w:tr>
      <w:tr w:rsidR="00B87822" w:rsidRPr="008C7BF7" w14:paraId="4C46A0AC" w14:textId="77777777" w:rsidTr="004405F4">
        <w:trPr>
          <w:jc w:val="center"/>
        </w:trPr>
        <w:tc>
          <w:tcPr>
            <w:tcW w:w="4389" w:type="dxa"/>
          </w:tcPr>
          <w:p w14:paraId="764D9BE5" w14:textId="504575D2" w:rsidR="004F3B3D" w:rsidRPr="008C7BF7" w:rsidRDefault="00742079" w:rsidP="00357C2C">
            <w:pPr>
              <w:pStyle w:val="QRDEnTableText"/>
              <w:rPr>
                <w:sz w:val="20"/>
              </w:rPr>
            </w:pPr>
            <w:r w:rsidRPr="008C7BF7">
              <w:rPr>
                <w:sz w:val="20"/>
              </w:rPr>
              <w:t>Responders (</w:t>
            </w:r>
            <w:r w:rsidR="00595BF3" w:rsidRPr="008C7BF7">
              <w:rPr>
                <w:sz w:val="20"/>
              </w:rPr>
              <w:t xml:space="preserve">response </w:t>
            </w:r>
            <w:r w:rsidRPr="008C7BF7">
              <w:rPr>
                <w:sz w:val="20"/>
              </w:rPr>
              <w:t>rate</w:t>
            </w:r>
            <w:r w:rsidRPr="008C7BF7">
              <w:rPr>
                <w:sz w:val="20"/>
                <w:vertAlign w:val="superscript"/>
              </w:rPr>
              <w:t>2</w:t>
            </w:r>
            <w:r w:rsidRPr="008C7BF7">
              <w:rPr>
                <w:sz w:val="20"/>
              </w:rPr>
              <w:t>)</w:t>
            </w:r>
          </w:p>
        </w:tc>
        <w:tc>
          <w:tcPr>
            <w:tcW w:w="2280" w:type="dxa"/>
          </w:tcPr>
          <w:p w14:paraId="1A62A4F8" w14:textId="271EEC37" w:rsidR="004F3B3D" w:rsidRPr="008C7BF7" w:rsidRDefault="00742079" w:rsidP="00357C2C">
            <w:pPr>
              <w:pStyle w:val="QRDEnTableText"/>
              <w:jc w:val="center"/>
              <w:rPr>
                <w:sz w:val="20"/>
              </w:rPr>
            </w:pPr>
            <w:r w:rsidRPr="008C7BF7">
              <w:rPr>
                <w:sz w:val="20"/>
              </w:rPr>
              <w:t>76 (33.8%)</w:t>
            </w:r>
          </w:p>
        </w:tc>
        <w:tc>
          <w:tcPr>
            <w:tcW w:w="2522" w:type="dxa"/>
          </w:tcPr>
          <w:p w14:paraId="555F838D" w14:textId="6858B818" w:rsidR="004F3B3D" w:rsidRPr="008C7BF7" w:rsidRDefault="00742079" w:rsidP="00357C2C">
            <w:pPr>
              <w:pStyle w:val="QRDEnTableText"/>
              <w:jc w:val="center"/>
              <w:rPr>
                <w:sz w:val="20"/>
              </w:rPr>
            </w:pPr>
            <w:r w:rsidRPr="008C7BF7">
              <w:rPr>
                <w:sz w:val="20"/>
              </w:rPr>
              <w:t>103 (45.4%)</w:t>
            </w:r>
          </w:p>
        </w:tc>
      </w:tr>
      <w:tr w:rsidR="00B87822" w:rsidRPr="008C7BF7" w14:paraId="213A0AB7" w14:textId="77777777" w:rsidTr="004405F4">
        <w:trPr>
          <w:jc w:val="center"/>
        </w:trPr>
        <w:tc>
          <w:tcPr>
            <w:tcW w:w="4389" w:type="dxa"/>
          </w:tcPr>
          <w:p w14:paraId="4C8EC844" w14:textId="0CDB749E" w:rsidR="004F3B3D" w:rsidRPr="008C7BF7" w:rsidRDefault="00742079" w:rsidP="00357C2C">
            <w:pPr>
              <w:pStyle w:val="QRDEnTableText"/>
              <w:rPr>
                <w:rFonts w:eastAsia="SimSun"/>
                <w:sz w:val="20"/>
              </w:rPr>
            </w:pPr>
            <w:r w:rsidRPr="008C7BF7">
              <w:rPr>
                <w:rFonts w:eastAsia="SimSun"/>
                <w:sz w:val="20"/>
              </w:rPr>
              <w:t xml:space="preserve">95% CI for </w:t>
            </w:r>
            <w:r w:rsidR="00595BF3" w:rsidRPr="008C7BF7">
              <w:rPr>
                <w:rFonts w:eastAsia="SimSun"/>
                <w:sz w:val="20"/>
              </w:rPr>
              <w:t>response rates</w:t>
            </w:r>
            <w:r w:rsidR="00595BF3" w:rsidRPr="008C7BF7">
              <w:rPr>
                <w:rFonts w:eastAsia="SimSun"/>
                <w:sz w:val="20"/>
                <w:vertAlign w:val="superscript"/>
              </w:rPr>
              <w:t>3</w:t>
            </w:r>
          </w:p>
        </w:tc>
        <w:tc>
          <w:tcPr>
            <w:tcW w:w="2280" w:type="dxa"/>
          </w:tcPr>
          <w:p w14:paraId="1CA5B41E" w14:textId="5A15931C" w:rsidR="004F3B3D" w:rsidRPr="008C7BF7" w:rsidRDefault="00742079" w:rsidP="00357C2C">
            <w:pPr>
              <w:pStyle w:val="QRDEnTableText"/>
              <w:jc w:val="center"/>
              <w:rPr>
                <w:sz w:val="20"/>
              </w:rPr>
            </w:pPr>
            <w:r w:rsidRPr="008C7BF7">
              <w:rPr>
                <w:sz w:val="20"/>
              </w:rPr>
              <w:t xml:space="preserve">[27.6%, 40.4%] </w:t>
            </w:r>
          </w:p>
        </w:tc>
        <w:tc>
          <w:tcPr>
            <w:tcW w:w="2522" w:type="dxa"/>
          </w:tcPr>
          <w:p w14:paraId="1BFBAD74" w14:textId="77777777" w:rsidR="004F3B3D" w:rsidRPr="008C7BF7" w:rsidRDefault="00742079" w:rsidP="00357C2C">
            <w:pPr>
              <w:pStyle w:val="QRDEnTableText"/>
              <w:jc w:val="center"/>
              <w:rPr>
                <w:sz w:val="20"/>
              </w:rPr>
            </w:pPr>
            <w:r w:rsidRPr="008C7BF7">
              <w:rPr>
                <w:sz w:val="20"/>
              </w:rPr>
              <w:t>[38.8%, 52.1%]</w:t>
            </w:r>
          </w:p>
        </w:tc>
      </w:tr>
      <w:tr w:rsidR="00B87822" w:rsidRPr="008C7BF7" w14:paraId="27BDD0BA" w14:textId="77777777" w:rsidTr="004405F4">
        <w:trPr>
          <w:jc w:val="center"/>
        </w:trPr>
        <w:tc>
          <w:tcPr>
            <w:tcW w:w="4389" w:type="dxa"/>
          </w:tcPr>
          <w:p w14:paraId="4AB9E493" w14:textId="5FAB5A80" w:rsidR="004F3B3D" w:rsidRPr="008C7BF7" w:rsidRDefault="00742079" w:rsidP="00357C2C">
            <w:pPr>
              <w:pStyle w:val="QRDEnTableText"/>
              <w:rPr>
                <w:rFonts w:eastAsia="SimSun"/>
                <w:sz w:val="20"/>
              </w:rPr>
            </w:pPr>
            <w:r w:rsidRPr="008C7BF7">
              <w:rPr>
                <w:rFonts w:eastAsia="SimSun"/>
                <w:sz w:val="20"/>
              </w:rPr>
              <w:t xml:space="preserve">Difference in </w:t>
            </w:r>
            <w:r w:rsidR="00595BF3" w:rsidRPr="008C7BF7">
              <w:rPr>
                <w:rFonts w:eastAsia="SimSun"/>
                <w:sz w:val="20"/>
              </w:rPr>
              <w:t>response rates</w:t>
            </w:r>
          </w:p>
        </w:tc>
        <w:tc>
          <w:tcPr>
            <w:tcW w:w="4802" w:type="dxa"/>
            <w:gridSpan w:val="2"/>
          </w:tcPr>
          <w:p w14:paraId="5882A9ED" w14:textId="77777777" w:rsidR="004F3B3D" w:rsidRPr="008C7BF7" w:rsidRDefault="00742079" w:rsidP="00357C2C">
            <w:pPr>
              <w:pStyle w:val="QRDEnTableText"/>
              <w:jc w:val="center"/>
              <w:rPr>
                <w:sz w:val="20"/>
              </w:rPr>
            </w:pPr>
            <w:r w:rsidRPr="008C7BF7">
              <w:rPr>
                <w:sz w:val="20"/>
              </w:rPr>
              <w:t>11.60%</w:t>
            </w:r>
          </w:p>
        </w:tc>
      </w:tr>
      <w:tr w:rsidR="00B87822" w:rsidRPr="008C7BF7" w14:paraId="27D72F99" w14:textId="77777777" w:rsidTr="004405F4">
        <w:trPr>
          <w:jc w:val="center"/>
        </w:trPr>
        <w:tc>
          <w:tcPr>
            <w:tcW w:w="4389" w:type="dxa"/>
          </w:tcPr>
          <w:p w14:paraId="37FD2B10" w14:textId="67578B3E" w:rsidR="004F3B3D" w:rsidRPr="008C7BF7" w:rsidRDefault="00742079" w:rsidP="00357C2C">
            <w:pPr>
              <w:pStyle w:val="QRDEnTableText"/>
              <w:rPr>
                <w:rFonts w:eastAsia="SimSun"/>
                <w:sz w:val="20"/>
              </w:rPr>
            </w:pPr>
            <w:r w:rsidRPr="008C7BF7">
              <w:rPr>
                <w:rFonts w:eastAsia="SimSun"/>
                <w:sz w:val="20"/>
              </w:rPr>
              <w:t xml:space="preserve">95% CI for </w:t>
            </w:r>
            <w:r w:rsidR="00595BF3" w:rsidRPr="008C7BF7">
              <w:rPr>
                <w:rFonts w:eastAsia="SimSun"/>
                <w:sz w:val="20"/>
              </w:rPr>
              <w:t xml:space="preserve">difference </w:t>
            </w:r>
            <w:r w:rsidRPr="008C7BF7">
              <w:rPr>
                <w:rFonts w:eastAsia="SimSun"/>
                <w:sz w:val="20"/>
              </w:rPr>
              <w:t xml:space="preserve">in </w:t>
            </w:r>
            <w:r w:rsidR="00595BF3" w:rsidRPr="008C7BF7">
              <w:rPr>
                <w:rFonts w:eastAsia="SimSun"/>
                <w:sz w:val="20"/>
              </w:rPr>
              <w:t>response rates</w:t>
            </w:r>
            <w:r w:rsidR="00595BF3" w:rsidRPr="008C7BF7">
              <w:rPr>
                <w:rFonts w:eastAsia="SimSun"/>
                <w:sz w:val="20"/>
                <w:vertAlign w:val="superscript"/>
              </w:rPr>
              <w:t>4</w:t>
            </w:r>
          </w:p>
        </w:tc>
        <w:tc>
          <w:tcPr>
            <w:tcW w:w="4802" w:type="dxa"/>
            <w:gridSpan w:val="2"/>
          </w:tcPr>
          <w:p w14:paraId="0669E732" w14:textId="77777777" w:rsidR="004F3B3D" w:rsidRPr="008C7BF7" w:rsidRDefault="00742079" w:rsidP="00357C2C">
            <w:pPr>
              <w:pStyle w:val="QRDEnTableText"/>
              <w:jc w:val="center"/>
              <w:rPr>
                <w:sz w:val="20"/>
              </w:rPr>
            </w:pPr>
            <w:r w:rsidRPr="008C7BF7">
              <w:rPr>
                <w:sz w:val="20"/>
              </w:rPr>
              <w:t>[2.4%, 20.8%]</w:t>
            </w:r>
          </w:p>
        </w:tc>
      </w:tr>
      <w:tr w:rsidR="00B87822" w:rsidRPr="008C7BF7" w14:paraId="39582E1B" w14:textId="77777777" w:rsidTr="004405F4">
        <w:trPr>
          <w:jc w:val="center"/>
        </w:trPr>
        <w:tc>
          <w:tcPr>
            <w:tcW w:w="4389" w:type="dxa"/>
          </w:tcPr>
          <w:p w14:paraId="0549D089" w14:textId="3A8D6245" w:rsidR="004F3B3D" w:rsidRPr="008C7BF7" w:rsidRDefault="00742079" w:rsidP="00357C2C">
            <w:pPr>
              <w:pStyle w:val="QRDEnTableText"/>
              <w:rPr>
                <w:rFonts w:eastAsia="SimSun"/>
                <w:sz w:val="20"/>
              </w:rPr>
            </w:pPr>
            <w:r w:rsidRPr="008C7BF7">
              <w:rPr>
                <w:rFonts w:eastAsia="SimSun"/>
                <w:sz w:val="20"/>
              </w:rPr>
              <w:t>p-value (</w:t>
            </w:r>
            <w:r w:rsidR="006B0B19" w:rsidRPr="008C7BF7">
              <w:rPr>
                <w:rFonts w:eastAsia="SimSun"/>
                <w:sz w:val="20"/>
              </w:rPr>
              <w:t>chi</w:t>
            </w:r>
            <w:r w:rsidRPr="008C7BF7">
              <w:rPr>
                <w:rFonts w:eastAsia="SimSun"/>
                <w:sz w:val="20"/>
              </w:rPr>
              <w:t xml:space="preserve">-squared </w:t>
            </w:r>
            <w:r w:rsidR="00595BF3" w:rsidRPr="008C7BF7">
              <w:rPr>
                <w:rFonts w:eastAsia="SimSun"/>
                <w:sz w:val="20"/>
              </w:rPr>
              <w:t>test</w:t>
            </w:r>
            <w:r w:rsidRPr="008C7BF7">
              <w:rPr>
                <w:rFonts w:eastAsia="SimSun"/>
                <w:sz w:val="20"/>
              </w:rPr>
              <w:t>)</w:t>
            </w:r>
          </w:p>
        </w:tc>
        <w:tc>
          <w:tcPr>
            <w:tcW w:w="4802" w:type="dxa"/>
            <w:gridSpan w:val="2"/>
          </w:tcPr>
          <w:p w14:paraId="7BD1C3F9" w14:textId="77777777" w:rsidR="004F3B3D" w:rsidRPr="008C7BF7" w:rsidRDefault="00742079" w:rsidP="00357C2C">
            <w:pPr>
              <w:pStyle w:val="QRDEnTableText"/>
              <w:jc w:val="center"/>
              <w:rPr>
                <w:sz w:val="20"/>
              </w:rPr>
            </w:pPr>
            <w:r w:rsidRPr="008C7BF7">
              <w:rPr>
                <w:sz w:val="20"/>
              </w:rPr>
              <w:t>0.0117</w:t>
            </w:r>
          </w:p>
        </w:tc>
      </w:tr>
    </w:tbl>
    <w:p w14:paraId="06ED8506" w14:textId="77777777" w:rsidR="004F3B3D" w:rsidRPr="008C7BF7" w:rsidRDefault="00742079" w:rsidP="00357C2C">
      <w:pPr>
        <w:pStyle w:val="TabFigFooter"/>
        <w:spacing w:before="0" w:line="240" w:lineRule="auto"/>
        <w:ind w:left="115" w:hanging="115"/>
        <w:rPr>
          <w:rFonts w:ascii="Times New Roman" w:hAnsi="Times New Roman"/>
          <w:sz w:val="18"/>
          <w:szCs w:val="18"/>
          <w:lang w:eastAsia="ja-JP"/>
        </w:rPr>
      </w:pPr>
      <w:r w:rsidRPr="008C7BF7">
        <w:rPr>
          <w:rFonts w:ascii="Times New Roman" w:hAnsi="Times New Roman"/>
          <w:sz w:val="18"/>
          <w:szCs w:val="18"/>
          <w:vertAlign w:val="superscript"/>
          <w:lang w:eastAsia="ja-JP"/>
        </w:rPr>
        <w:t>1</w:t>
      </w:r>
      <w:r w:rsidRPr="008C7BF7">
        <w:rPr>
          <w:rFonts w:ascii="Times New Roman" w:hAnsi="Times New Roman"/>
          <w:sz w:val="18"/>
          <w:szCs w:val="18"/>
          <w:lang w:eastAsia="ja-JP"/>
        </w:rPr>
        <w:t xml:space="preserve"> Kaplan-Meier estimates</w:t>
      </w:r>
    </w:p>
    <w:p w14:paraId="6114E808" w14:textId="77777777" w:rsidR="004F3B3D" w:rsidRPr="008C7BF7" w:rsidRDefault="00742079" w:rsidP="00357C2C">
      <w:pPr>
        <w:pStyle w:val="TabFigFooter"/>
        <w:spacing w:before="0" w:line="240" w:lineRule="auto"/>
        <w:ind w:left="115" w:hanging="115"/>
        <w:rPr>
          <w:rFonts w:ascii="Times New Roman" w:hAnsi="Times New Roman"/>
          <w:sz w:val="18"/>
          <w:szCs w:val="18"/>
          <w:lang w:eastAsia="ja-JP"/>
        </w:rPr>
      </w:pPr>
      <w:r w:rsidRPr="008C7BF7">
        <w:rPr>
          <w:rFonts w:ascii="Times New Roman" w:hAnsi="Times New Roman"/>
          <w:sz w:val="18"/>
          <w:szCs w:val="18"/>
          <w:vertAlign w:val="superscript"/>
          <w:lang w:eastAsia="ja-JP"/>
        </w:rPr>
        <w:t>2</w:t>
      </w:r>
      <w:r w:rsidRPr="008C7BF7">
        <w:rPr>
          <w:rFonts w:ascii="Times New Roman" w:hAnsi="Times New Roman"/>
          <w:sz w:val="18"/>
          <w:szCs w:val="18"/>
          <w:lang w:eastAsia="ja-JP"/>
        </w:rPr>
        <w:t xml:space="preserve"> Patients and percentage of patients with best overall response of confirmed CR or PR; percentage calculated on patients with measurable disease at baseline  </w:t>
      </w:r>
    </w:p>
    <w:p w14:paraId="7A16653A" w14:textId="77777777" w:rsidR="004F3B3D" w:rsidRPr="008C7BF7" w:rsidRDefault="00742079" w:rsidP="00357C2C">
      <w:pPr>
        <w:pStyle w:val="TabFigFooter"/>
        <w:spacing w:before="0" w:line="240" w:lineRule="auto"/>
        <w:ind w:left="115" w:hanging="115"/>
        <w:rPr>
          <w:rFonts w:ascii="Times New Roman" w:hAnsi="Times New Roman"/>
          <w:sz w:val="18"/>
          <w:szCs w:val="18"/>
          <w:lang w:eastAsia="ja-JP"/>
        </w:rPr>
      </w:pPr>
      <w:r w:rsidRPr="008C7BF7">
        <w:rPr>
          <w:rFonts w:ascii="Times New Roman" w:hAnsi="Times New Roman"/>
          <w:sz w:val="18"/>
          <w:szCs w:val="18"/>
          <w:vertAlign w:val="superscript"/>
          <w:lang w:eastAsia="ja-JP"/>
        </w:rPr>
        <w:t>3</w:t>
      </w:r>
      <w:r w:rsidRPr="008C7BF7">
        <w:rPr>
          <w:rFonts w:ascii="Times New Roman" w:hAnsi="Times New Roman"/>
          <w:sz w:val="18"/>
          <w:szCs w:val="18"/>
          <w:lang w:eastAsia="ja-JP"/>
        </w:rPr>
        <w:t xml:space="preserve"> 95% CI for one sample binomial using Pearson-Clopper method</w:t>
      </w:r>
    </w:p>
    <w:p w14:paraId="4836589B" w14:textId="77777777" w:rsidR="004F3B3D" w:rsidRPr="008C7BF7" w:rsidRDefault="00742079" w:rsidP="00357C2C">
      <w:pPr>
        <w:pStyle w:val="TabFigFooter"/>
        <w:spacing w:before="0" w:line="240" w:lineRule="auto"/>
        <w:ind w:left="115" w:hanging="115"/>
        <w:rPr>
          <w:rFonts w:ascii="Times New Roman" w:hAnsi="Times New Roman"/>
          <w:sz w:val="18"/>
          <w:szCs w:val="18"/>
          <w:lang w:eastAsia="ja-JP"/>
        </w:rPr>
      </w:pPr>
      <w:r w:rsidRPr="008C7BF7">
        <w:rPr>
          <w:rFonts w:ascii="Times New Roman" w:hAnsi="Times New Roman"/>
          <w:sz w:val="18"/>
          <w:szCs w:val="18"/>
          <w:vertAlign w:val="superscript"/>
          <w:lang w:eastAsia="ja-JP"/>
        </w:rPr>
        <w:t>4</w:t>
      </w:r>
      <w:r w:rsidRPr="008C7BF7">
        <w:rPr>
          <w:rFonts w:ascii="Times New Roman" w:hAnsi="Times New Roman"/>
          <w:sz w:val="18"/>
          <w:szCs w:val="18"/>
          <w:lang w:eastAsia="ja-JP"/>
        </w:rPr>
        <w:t xml:space="preserve"> Approximate 95% CI for difference of two rates using Hauck-Anderson method</w:t>
      </w:r>
    </w:p>
    <w:p w14:paraId="67F219EF" w14:textId="77777777" w:rsidR="004F3B3D" w:rsidRPr="008C7BF7" w:rsidRDefault="00742079" w:rsidP="00357C2C">
      <w:pPr>
        <w:pStyle w:val="TabFigFooter"/>
        <w:spacing w:before="0" w:line="240" w:lineRule="auto"/>
        <w:ind w:left="115" w:hanging="115"/>
        <w:rPr>
          <w:rFonts w:ascii="Times New Roman" w:hAnsi="Times New Roman"/>
          <w:sz w:val="18"/>
          <w:szCs w:val="18"/>
          <w:lang w:eastAsia="ja-JP"/>
        </w:rPr>
      </w:pPr>
      <w:r w:rsidRPr="008C7BF7">
        <w:rPr>
          <w:rFonts w:ascii="Times New Roman" w:hAnsi="Times New Roman"/>
          <w:sz w:val="18"/>
          <w:szCs w:val="18"/>
          <w:vertAlign w:val="superscript"/>
          <w:lang w:eastAsia="ja-JP"/>
        </w:rPr>
        <w:t>5</w:t>
      </w:r>
      <w:r w:rsidRPr="008C7BF7">
        <w:rPr>
          <w:rFonts w:ascii="Times New Roman" w:hAnsi="Times New Roman"/>
          <w:sz w:val="18"/>
          <w:szCs w:val="18"/>
          <w:lang w:eastAsia="ja-JP"/>
        </w:rPr>
        <w:t xml:space="preserve"> log-rank test (stratified)</w:t>
      </w:r>
    </w:p>
    <w:p w14:paraId="4DD9C7AE" w14:textId="77777777" w:rsidR="004F3B3D" w:rsidRPr="008C7BF7" w:rsidRDefault="00742079" w:rsidP="00357C2C">
      <w:pPr>
        <w:pStyle w:val="TabFigFooter"/>
        <w:spacing w:before="0" w:line="240" w:lineRule="auto"/>
        <w:ind w:left="115" w:hanging="115"/>
        <w:rPr>
          <w:rFonts w:ascii="Times New Roman" w:hAnsi="Times New Roman"/>
          <w:sz w:val="18"/>
          <w:szCs w:val="18"/>
          <w:lang w:eastAsia="ja-JP"/>
        </w:rPr>
      </w:pPr>
      <w:r w:rsidRPr="008C7BF7">
        <w:rPr>
          <w:rFonts w:ascii="Times New Roman" w:hAnsi="Times New Roman"/>
          <w:sz w:val="18"/>
          <w:szCs w:val="18"/>
          <w:vertAlign w:val="superscript"/>
          <w:lang w:eastAsia="ja-JP"/>
        </w:rPr>
        <w:t>6</w:t>
      </w:r>
      <w:r w:rsidRPr="008C7BF7">
        <w:rPr>
          <w:rFonts w:ascii="Times New Roman" w:hAnsi="Times New Roman"/>
          <w:sz w:val="18"/>
          <w:szCs w:val="18"/>
          <w:lang w:eastAsia="ja-JP"/>
        </w:rPr>
        <w:t xml:space="preserve"> Primary analysis was performed with a data cut-off date of 12 December 2012 and is considered the final analysis</w:t>
      </w:r>
    </w:p>
    <w:p w14:paraId="36CE4098" w14:textId="77777777" w:rsidR="004F3B3D" w:rsidRPr="008C7BF7" w:rsidRDefault="00742079" w:rsidP="00357C2C">
      <w:pPr>
        <w:pStyle w:val="TabFigFooter"/>
        <w:spacing w:before="0" w:line="240" w:lineRule="auto"/>
        <w:ind w:left="115" w:hanging="115"/>
        <w:rPr>
          <w:rFonts w:ascii="Times New Roman" w:hAnsi="Times New Roman"/>
          <w:sz w:val="18"/>
          <w:szCs w:val="18"/>
          <w:lang w:eastAsia="ja-JP"/>
        </w:rPr>
      </w:pPr>
      <w:r w:rsidRPr="008C7BF7">
        <w:rPr>
          <w:rFonts w:ascii="Times New Roman" w:hAnsi="Times New Roman"/>
          <w:sz w:val="18"/>
          <w:szCs w:val="18"/>
          <w:vertAlign w:val="superscript"/>
          <w:lang w:eastAsia="ja-JP"/>
        </w:rPr>
        <w:t>7</w:t>
      </w:r>
      <w:r w:rsidRPr="008C7BF7">
        <w:rPr>
          <w:rFonts w:ascii="Times New Roman" w:hAnsi="Times New Roman"/>
          <w:sz w:val="18"/>
          <w:szCs w:val="18"/>
          <w:lang w:eastAsia="ja-JP"/>
        </w:rPr>
        <w:t xml:space="preserve"> Follow-up analysis was performed with a data cut-off date of 07 March 2014</w:t>
      </w:r>
    </w:p>
    <w:p w14:paraId="2190CDA7" w14:textId="77777777" w:rsidR="004F3B3D" w:rsidRPr="008C7BF7" w:rsidRDefault="00742079" w:rsidP="00357C2C">
      <w:pPr>
        <w:pStyle w:val="TabFigFooter"/>
        <w:spacing w:before="0" w:line="240" w:lineRule="auto"/>
        <w:ind w:left="115" w:hanging="115"/>
        <w:rPr>
          <w:rFonts w:ascii="Times New Roman" w:hAnsi="Times New Roman"/>
          <w:b/>
          <w:sz w:val="18"/>
          <w:szCs w:val="18"/>
          <w:lang w:eastAsia="ja-JP"/>
        </w:rPr>
      </w:pPr>
      <w:r w:rsidRPr="008C7BF7">
        <w:rPr>
          <w:rFonts w:ascii="Times New Roman" w:hAnsi="Times New Roman"/>
          <w:sz w:val="18"/>
          <w:szCs w:val="18"/>
          <w:vertAlign w:val="superscript"/>
          <w:lang w:eastAsia="ja-JP"/>
        </w:rPr>
        <w:t>8</w:t>
      </w:r>
      <w:r w:rsidRPr="008C7BF7">
        <w:rPr>
          <w:rFonts w:ascii="Times New Roman" w:hAnsi="Times New Roman"/>
          <w:sz w:val="18"/>
          <w:szCs w:val="18"/>
          <w:lang w:eastAsia="ja-JP"/>
        </w:rPr>
        <w:t xml:space="preserve"> p-value displayed for descriptive purpose only</w:t>
      </w:r>
    </w:p>
    <w:p w14:paraId="4B2E4F9E" w14:textId="77777777" w:rsidR="004F3B3D" w:rsidRPr="008C7BF7" w:rsidRDefault="004F3B3D" w:rsidP="00D422EE">
      <w:pPr>
        <w:pStyle w:val="QRDEnBodyText"/>
      </w:pPr>
    </w:p>
    <w:p w14:paraId="4AB132F8" w14:textId="77777777" w:rsidR="004F3B3D" w:rsidRPr="008C7BF7" w:rsidRDefault="00742079" w:rsidP="009964A7">
      <w:pPr>
        <w:pStyle w:val="TableTitle"/>
        <w:spacing w:before="0" w:after="0" w:line="240" w:lineRule="auto"/>
        <w:ind w:left="0" w:firstLine="0"/>
        <w:rPr>
          <w:lang w:eastAsia="ja-JP"/>
        </w:rPr>
      </w:pPr>
      <w:r w:rsidRPr="008C7BF7">
        <w:rPr>
          <w:lang w:eastAsia="ja-JP"/>
        </w:rPr>
        <w:t>Table 26</w:t>
      </w:r>
      <w:r w:rsidRPr="008C7BF7">
        <w:rPr>
          <w:lang w:eastAsia="ja-JP"/>
        </w:rPr>
        <w:tab/>
        <w:t>Overall survival results from study GOG-0240 by Trial Treatment</w:t>
      </w:r>
    </w:p>
    <w:p w14:paraId="0AFD3461" w14:textId="77777777" w:rsidR="004F3B3D" w:rsidRPr="008C7BF7" w:rsidRDefault="004F3B3D" w:rsidP="009964A7">
      <w:pPr>
        <w:pStyle w:val="QRDEnBodyText"/>
        <w:keepNext/>
      </w:pPr>
    </w:p>
    <w:tbl>
      <w:tblPr>
        <w:tblW w:w="4954" w:type="pct"/>
        <w:shd w:val="clear" w:color="auto" w:fill="FFFFFF"/>
        <w:tblLayout w:type="fixed"/>
        <w:tblCellMar>
          <w:left w:w="57" w:type="dxa"/>
          <w:right w:w="57" w:type="dxa"/>
        </w:tblCellMar>
        <w:tblLook w:val="0000" w:firstRow="0" w:lastRow="0" w:firstColumn="0" w:lastColumn="0" w:noHBand="0" w:noVBand="0"/>
      </w:tblPr>
      <w:tblGrid>
        <w:gridCol w:w="1169"/>
        <w:gridCol w:w="41"/>
        <w:gridCol w:w="1085"/>
        <w:gridCol w:w="3534"/>
        <w:gridCol w:w="3150"/>
      </w:tblGrid>
      <w:tr w:rsidR="00B87822" w:rsidRPr="008C7BF7" w14:paraId="57A5CA66" w14:textId="77777777" w:rsidTr="009E4AF2">
        <w:trPr>
          <w:cantSplit/>
        </w:trPr>
        <w:tc>
          <w:tcPr>
            <w:tcW w:w="674" w:type="pct"/>
            <w:gridSpan w:val="2"/>
            <w:tcBorders>
              <w:top w:val="single" w:sz="4" w:space="0" w:color="auto"/>
              <w:left w:val="single" w:sz="4" w:space="0" w:color="auto"/>
              <w:bottom w:val="single" w:sz="4" w:space="0" w:color="auto"/>
            </w:tcBorders>
            <w:shd w:val="clear" w:color="auto" w:fill="FFFFFF"/>
            <w:vAlign w:val="bottom"/>
          </w:tcPr>
          <w:p w14:paraId="2ECF3060" w14:textId="77777777" w:rsidR="004F3B3D" w:rsidRPr="008C7BF7" w:rsidRDefault="00742079" w:rsidP="009964A7">
            <w:pPr>
              <w:pStyle w:val="QRDEnTableText"/>
              <w:keepNext/>
              <w:spacing w:before="50" w:after="50" w:line="240" w:lineRule="exact"/>
              <w:rPr>
                <w:sz w:val="20"/>
              </w:rPr>
            </w:pPr>
            <w:r w:rsidRPr="008C7BF7">
              <w:rPr>
                <w:sz w:val="20"/>
              </w:rPr>
              <w:t>Treatment Comparison</w:t>
            </w:r>
          </w:p>
        </w:tc>
        <w:tc>
          <w:tcPr>
            <w:tcW w:w="604" w:type="pct"/>
            <w:tcBorders>
              <w:top w:val="single" w:sz="4" w:space="0" w:color="auto"/>
              <w:bottom w:val="single" w:sz="4" w:space="0" w:color="auto"/>
            </w:tcBorders>
            <w:shd w:val="clear" w:color="auto" w:fill="FFFFFF"/>
            <w:vAlign w:val="bottom"/>
          </w:tcPr>
          <w:p w14:paraId="5D7FA31F" w14:textId="77777777" w:rsidR="004F3B3D" w:rsidRPr="008C7BF7" w:rsidRDefault="00742079" w:rsidP="009964A7">
            <w:pPr>
              <w:pStyle w:val="QRDEnTableText"/>
              <w:keepNext/>
              <w:spacing w:before="50" w:after="50" w:line="240" w:lineRule="exact"/>
              <w:jc w:val="center"/>
              <w:rPr>
                <w:sz w:val="20"/>
              </w:rPr>
            </w:pPr>
            <w:r w:rsidRPr="008C7BF7">
              <w:rPr>
                <w:sz w:val="20"/>
              </w:rPr>
              <w:t>Other Factor</w:t>
            </w:r>
          </w:p>
        </w:tc>
        <w:tc>
          <w:tcPr>
            <w:tcW w:w="1968" w:type="pct"/>
            <w:tcBorders>
              <w:top w:val="single" w:sz="4" w:space="0" w:color="auto"/>
              <w:bottom w:val="single" w:sz="4" w:space="0" w:color="auto"/>
              <w:right w:val="single" w:sz="4" w:space="0" w:color="auto"/>
            </w:tcBorders>
            <w:shd w:val="clear" w:color="auto" w:fill="FFFFFF"/>
            <w:vAlign w:val="bottom"/>
          </w:tcPr>
          <w:p w14:paraId="04A1CAB6" w14:textId="77777777" w:rsidR="004F3B3D" w:rsidRPr="008C7BF7" w:rsidRDefault="00742079" w:rsidP="009964A7">
            <w:pPr>
              <w:pStyle w:val="QRDEnTableText"/>
              <w:keepNext/>
              <w:spacing w:before="50" w:after="50" w:line="240" w:lineRule="exact"/>
              <w:jc w:val="center"/>
              <w:rPr>
                <w:sz w:val="20"/>
              </w:rPr>
            </w:pPr>
            <w:r w:rsidRPr="008C7BF7">
              <w:rPr>
                <w:sz w:val="20"/>
              </w:rPr>
              <w:t>Overall survival – Primary analysis</w:t>
            </w:r>
            <w:r w:rsidRPr="008C7BF7">
              <w:rPr>
                <w:sz w:val="20"/>
                <w:vertAlign w:val="superscript"/>
              </w:rPr>
              <w:t>1</w:t>
            </w:r>
          </w:p>
          <w:p w14:paraId="4DEA518D" w14:textId="77777777" w:rsidR="004F3B3D" w:rsidRPr="008C7BF7" w:rsidRDefault="00742079" w:rsidP="009964A7">
            <w:pPr>
              <w:pStyle w:val="QRDEnTableText"/>
              <w:keepNext/>
              <w:spacing w:before="50" w:after="50" w:line="240" w:lineRule="exact"/>
              <w:jc w:val="center"/>
              <w:rPr>
                <w:sz w:val="20"/>
              </w:rPr>
            </w:pPr>
            <w:r w:rsidRPr="008C7BF7">
              <w:rPr>
                <w:sz w:val="20"/>
              </w:rPr>
              <w:t>Hazard Ratio (95% CI)</w:t>
            </w:r>
          </w:p>
        </w:tc>
        <w:tc>
          <w:tcPr>
            <w:tcW w:w="1754" w:type="pct"/>
            <w:tcBorders>
              <w:top w:val="single" w:sz="4" w:space="0" w:color="auto"/>
              <w:bottom w:val="single" w:sz="4" w:space="0" w:color="auto"/>
              <w:right w:val="single" w:sz="4" w:space="0" w:color="auto"/>
            </w:tcBorders>
            <w:shd w:val="clear" w:color="auto" w:fill="FFFFFF"/>
          </w:tcPr>
          <w:p w14:paraId="31477939" w14:textId="77777777" w:rsidR="004F3B3D" w:rsidRPr="008C7BF7" w:rsidRDefault="00742079" w:rsidP="009964A7">
            <w:pPr>
              <w:pStyle w:val="QRDEnTableText"/>
              <w:keepNext/>
              <w:spacing w:before="50" w:after="50" w:line="240" w:lineRule="exact"/>
              <w:jc w:val="center"/>
              <w:rPr>
                <w:sz w:val="20"/>
              </w:rPr>
            </w:pPr>
            <w:r w:rsidRPr="008C7BF7">
              <w:rPr>
                <w:sz w:val="20"/>
              </w:rPr>
              <w:t>Overall survival - Follow-up analysis</w:t>
            </w:r>
            <w:r w:rsidRPr="008C7BF7">
              <w:rPr>
                <w:sz w:val="20"/>
                <w:vertAlign w:val="superscript"/>
              </w:rPr>
              <w:t>2</w:t>
            </w:r>
          </w:p>
          <w:p w14:paraId="1E0241DF" w14:textId="77777777" w:rsidR="004F3B3D" w:rsidRPr="008C7BF7" w:rsidRDefault="00742079" w:rsidP="009964A7">
            <w:pPr>
              <w:pStyle w:val="QRDEnTableText"/>
              <w:keepNext/>
              <w:spacing w:before="50" w:after="50" w:line="240" w:lineRule="exact"/>
              <w:jc w:val="center"/>
              <w:rPr>
                <w:sz w:val="20"/>
              </w:rPr>
            </w:pPr>
            <w:r w:rsidRPr="008C7BF7">
              <w:rPr>
                <w:sz w:val="20"/>
              </w:rPr>
              <w:t>Hazard Ratio (95% CI)</w:t>
            </w:r>
          </w:p>
        </w:tc>
      </w:tr>
      <w:tr w:rsidR="00B87822" w:rsidRPr="008C7BF7" w14:paraId="28A06124" w14:textId="77777777" w:rsidTr="000F5997">
        <w:trPr>
          <w:cantSplit/>
        </w:trPr>
        <w:tc>
          <w:tcPr>
            <w:tcW w:w="651" w:type="pct"/>
            <w:vMerge w:val="restart"/>
            <w:tcBorders>
              <w:top w:val="single" w:sz="4" w:space="0" w:color="auto"/>
              <w:left w:val="single" w:sz="4" w:space="0" w:color="auto"/>
            </w:tcBorders>
            <w:shd w:val="clear" w:color="auto" w:fill="FFFFFF"/>
          </w:tcPr>
          <w:p w14:paraId="0E528259" w14:textId="77777777" w:rsidR="004F3B3D" w:rsidRPr="008C7BF7" w:rsidRDefault="00742079" w:rsidP="009964A7">
            <w:pPr>
              <w:pStyle w:val="QRDEnTableText"/>
              <w:keepNext/>
              <w:spacing w:before="50" w:after="50" w:line="240" w:lineRule="exact"/>
              <w:rPr>
                <w:sz w:val="20"/>
              </w:rPr>
            </w:pPr>
            <w:r w:rsidRPr="008C7BF7">
              <w:rPr>
                <w:sz w:val="20"/>
              </w:rPr>
              <w:t>Avastin vs. No Avastin</w:t>
            </w:r>
          </w:p>
        </w:tc>
        <w:tc>
          <w:tcPr>
            <w:tcW w:w="627" w:type="pct"/>
            <w:gridSpan w:val="2"/>
            <w:tcBorders>
              <w:top w:val="single" w:sz="4" w:space="0" w:color="auto"/>
            </w:tcBorders>
            <w:shd w:val="clear" w:color="auto" w:fill="FFFFFF"/>
          </w:tcPr>
          <w:p w14:paraId="0E5F5B44" w14:textId="77777777" w:rsidR="004F3B3D" w:rsidRPr="008C7BF7" w:rsidRDefault="00742079" w:rsidP="009964A7">
            <w:pPr>
              <w:pStyle w:val="QRDEnTableText"/>
              <w:keepNext/>
              <w:spacing w:before="50" w:after="50" w:line="240" w:lineRule="exact"/>
              <w:jc w:val="center"/>
              <w:rPr>
                <w:sz w:val="20"/>
              </w:rPr>
            </w:pPr>
            <w:r w:rsidRPr="008C7BF7">
              <w:rPr>
                <w:sz w:val="20"/>
              </w:rPr>
              <w:t>Cisplatin+ Paclitaxel</w:t>
            </w:r>
          </w:p>
        </w:tc>
        <w:tc>
          <w:tcPr>
            <w:tcW w:w="1968" w:type="pct"/>
            <w:tcBorders>
              <w:top w:val="single" w:sz="4" w:space="0" w:color="auto"/>
              <w:right w:val="single" w:sz="4" w:space="0" w:color="auto"/>
            </w:tcBorders>
            <w:shd w:val="clear" w:color="auto" w:fill="FFFFFF"/>
          </w:tcPr>
          <w:p w14:paraId="7B3CE564" w14:textId="77777777" w:rsidR="004F3B3D" w:rsidRPr="008C7BF7" w:rsidRDefault="00742079" w:rsidP="009964A7">
            <w:pPr>
              <w:pStyle w:val="QRDEnTableText"/>
              <w:keepNext/>
              <w:spacing w:before="50" w:after="50" w:line="240" w:lineRule="exact"/>
              <w:jc w:val="center"/>
              <w:rPr>
                <w:sz w:val="20"/>
              </w:rPr>
            </w:pPr>
            <w:r w:rsidRPr="008C7BF7">
              <w:rPr>
                <w:sz w:val="20"/>
              </w:rPr>
              <w:t>0.72 (0.51, 1.02)</w:t>
            </w:r>
          </w:p>
          <w:p w14:paraId="6A39152D" w14:textId="5BF85960" w:rsidR="004F3B3D" w:rsidRPr="008C7BF7" w:rsidRDefault="00742079" w:rsidP="009964A7">
            <w:pPr>
              <w:pStyle w:val="QRDEnTableText"/>
              <w:keepNext/>
              <w:spacing w:before="50" w:after="50" w:line="240" w:lineRule="exact"/>
              <w:jc w:val="center"/>
              <w:rPr>
                <w:sz w:val="20"/>
              </w:rPr>
            </w:pPr>
            <w:r w:rsidRPr="008C7BF7">
              <w:rPr>
                <w:sz w:val="20"/>
              </w:rPr>
              <w:t>(17.5 vs.14.3</w:t>
            </w:r>
            <w:r w:rsidR="007D6B51" w:rsidRPr="008C7BF7">
              <w:rPr>
                <w:sz w:val="20"/>
              </w:rPr>
              <w:t> </w:t>
            </w:r>
            <w:r w:rsidRPr="008C7BF7">
              <w:rPr>
                <w:sz w:val="20"/>
              </w:rPr>
              <w:t>months; p </w:t>
            </w:r>
            <w:r w:rsidR="00AC6890" w:rsidRPr="008C7BF7">
              <w:rPr>
                <w:sz w:val="20"/>
              </w:rPr>
              <w:t>=</w:t>
            </w:r>
            <w:r w:rsidRPr="008C7BF7">
              <w:rPr>
                <w:sz w:val="20"/>
              </w:rPr>
              <w:t> 0.0609)</w:t>
            </w:r>
          </w:p>
        </w:tc>
        <w:tc>
          <w:tcPr>
            <w:tcW w:w="1754" w:type="pct"/>
            <w:tcBorders>
              <w:top w:val="single" w:sz="4" w:space="0" w:color="auto"/>
              <w:right w:val="single" w:sz="4" w:space="0" w:color="auto"/>
            </w:tcBorders>
            <w:shd w:val="clear" w:color="auto" w:fill="FFFFFF"/>
          </w:tcPr>
          <w:p w14:paraId="2AEE5643" w14:textId="77777777" w:rsidR="004F3B3D" w:rsidRPr="008C7BF7" w:rsidRDefault="00742079" w:rsidP="009964A7">
            <w:pPr>
              <w:pStyle w:val="QRDEnTableText"/>
              <w:keepNext/>
              <w:spacing w:before="50" w:after="50" w:line="240" w:lineRule="exact"/>
              <w:jc w:val="center"/>
              <w:rPr>
                <w:sz w:val="20"/>
              </w:rPr>
            </w:pPr>
            <w:r w:rsidRPr="008C7BF7">
              <w:rPr>
                <w:sz w:val="20"/>
              </w:rPr>
              <w:t>0.75 (0.55, 1.01)</w:t>
            </w:r>
          </w:p>
          <w:p w14:paraId="147005EF" w14:textId="76A1FFE6" w:rsidR="004F3B3D" w:rsidRPr="008C7BF7" w:rsidRDefault="00742079" w:rsidP="009964A7">
            <w:pPr>
              <w:pStyle w:val="QRDEnTableText"/>
              <w:keepNext/>
              <w:spacing w:before="50" w:after="50" w:line="240" w:lineRule="exact"/>
              <w:jc w:val="center"/>
              <w:rPr>
                <w:sz w:val="20"/>
              </w:rPr>
            </w:pPr>
            <w:r w:rsidRPr="008C7BF7">
              <w:rPr>
                <w:sz w:val="20"/>
              </w:rPr>
              <w:t>(17.5 vs.15.0</w:t>
            </w:r>
            <w:r w:rsidR="007D6B51" w:rsidRPr="008C7BF7">
              <w:rPr>
                <w:sz w:val="20"/>
              </w:rPr>
              <w:t> </w:t>
            </w:r>
            <w:r w:rsidRPr="008C7BF7">
              <w:rPr>
                <w:sz w:val="20"/>
              </w:rPr>
              <w:t>months; p </w:t>
            </w:r>
            <w:r w:rsidR="00AC6890" w:rsidRPr="008C7BF7">
              <w:rPr>
                <w:sz w:val="20"/>
              </w:rPr>
              <w:t>=</w:t>
            </w:r>
            <w:r w:rsidRPr="008C7BF7">
              <w:rPr>
                <w:sz w:val="20"/>
              </w:rPr>
              <w:t> 0.0584)</w:t>
            </w:r>
          </w:p>
        </w:tc>
      </w:tr>
      <w:tr w:rsidR="00B87822" w:rsidRPr="008C7BF7" w14:paraId="7896A9A5" w14:textId="77777777" w:rsidTr="000F5997">
        <w:trPr>
          <w:cantSplit/>
        </w:trPr>
        <w:tc>
          <w:tcPr>
            <w:tcW w:w="651" w:type="pct"/>
            <w:vMerge/>
            <w:tcBorders>
              <w:left w:val="single" w:sz="4" w:space="0" w:color="auto"/>
            </w:tcBorders>
            <w:shd w:val="clear" w:color="auto" w:fill="FFFFFF"/>
          </w:tcPr>
          <w:p w14:paraId="2BBB6836" w14:textId="77777777" w:rsidR="004F3B3D" w:rsidRPr="008C7BF7" w:rsidRDefault="004F3B3D" w:rsidP="009964A7">
            <w:pPr>
              <w:pStyle w:val="QRDEnTableText"/>
              <w:keepNext/>
              <w:spacing w:before="50" w:after="50" w:line="240" w:lineRule="exact"/>
              <w:rPr>
                <w:sz w:val="20"/>
              </w:rPr>
            </w:pPr>
          </w:p>
        </w:tc>
        <w:tc>
          <w:tcPr>
            <w:tcW w:w="627" w:type="pct"/>
            <w:gridSpan w:val="2"/>
            <w:shd w:val="clear" w:color="auto" w:fill="FFFFFF"/>
          </w:tcPr>
          <w:p w14:paraId="4F99BA0E" w14:textId="77777777" w:rsidR="004F3B3D" w:rsidRPr="008C7BF7" w:rsidRDefault="00742079" w:rsidP="009964A7">
            <w:pPr>
              <w:pStyle w:val="QRDEnTableText"/>
              <w:keepNext/>
              <w:spacing w:before="50" w:after="50" w:line="240" w:lineRule="exact"/>
              <w:jc w:val="center"/>
              <w:rPr>
                <w:sz w:val="20"/>
              </w:rPr>
            </w:pPr>
            <w:r w:rsidRPr="008C7BF7">
              <w:rPr>
                <w:sz w:val="20"/>
              </w:rPr>
              <w:t xml:space="preserve">Topotecan+ Paclitaxel </w:t>
            </w:r>
          </w:p>
        </w:tc>
        <w:tc>
          <w:tcPr>
            <w:tcW w:w="1968" w:type="pct"/>
            <w:tcBorders>
              <w:right w:val="single" w:sz="4" w:space="0" w:color="auto"/>
            </w:tcBorders>
            <w:shd w:val="clear" w:color="auto" w:fill="FFFFFF"/>
          </w:tcPr>
          <w:p w14:paraId="57838E24" w14:textId="77777777" w:rsidR="004F3B3D" w:rsidRPr="008C7BF7" w:rsidRDefault="00742079" w:rsidP="009964A7">
            <w:pPr>
              <w:pStyle w:val="QRDEnTableText"/>
              <w:keepNext/>
              <w:spacing w:before="50" w:after="50" w:line="240" w:lineRule="exact"/>
              <w:jc w:val="center"/>
              <w:rPr>
                <w:sz w:val="20"/>
              </w:rPr>
            </w:pPr>
            <w:r w:rsidRPr="008C7BF7">
              <w:rPr>
                <w:sz w:val="20"/>
              </w:rPr>
              <w:t>0.76 (0.55, 1.06)</w:t>
            </w:r>
          </w:p>
          <w:p w14:paraId="6CF0D9DC" w14:textId="04784DD2" w:rsidR="004F3B3D" w:rsidRPr="008C7BF7" w:rsidRDefault="00742079" w:rsidP="009964A7">
            <w:pPr>
              <w:pStyle w:val="QRDEnTableText"/>
              <w:keepNext/>
              <w:spacing w:before="50" w:after="50" w:line="240" w:lineRule="exact"/>
              <w:jc w:val="center"/>
              <w:rPr>
                <w:sz w:val="20"/>
              </w:rPr>
            </w:pPr>
            <w:r w:rsidRPr="008C7BF7">
              <w:rPr>
                <w:sz w:val="20"/>
              </w:rPr>
              <w:t>(14.9 vs. 11.9</w:t>
            </w:r>
            <w:r w:rsidR="007D6B51" w:rsidRPr="008C7BF7">
              <w:rPr>
                <w:sz w:val="20"/>
              </w:rPr>
              <w:t> </w:t>
            </w:r>
            <w:r w:rsidRPr="008C7BF7">
              <w:rPr>
                <w:sz w:val="20"/>
              </w:rPr>
              <w:t>months; p </w:t>
            </w:r>
            <w:r w:rsidR="00AC6890" w:rsidRPr="008C7BF7">
              <w:rPr>
                <w:sz w:val="20"/>
              </w:rPr>
              <w:t>=</w:t>
            </w:r>
            <w:r w:rsidRPr="008C7BF7">
              <w:rPr>
                <w:sz w:val="20"/>
              </w:rPr>
              <w:t> 0.1061)</w:t>
            </w:r>
          </w:p>
        </w:tc>
        <w:tc>
          <w:tcPr>
            <w:tcW w:w="1754" w:type="pct"/>
            <w:tcBorders>
              <w:right w:val="single" w:sz="4" w:space="0" w:color="auto"/>
            </w:tcBorders>
            <w:shd w:val="clear" w:color="auto" w:fill="FFFFFF"/>
          </w:tcPr>
          <w:p w14:paraId="6EE2C481" w14:textId="77777777" w:rsidR="004F3B3D" w:rsidRPr="008C7BF7" w:rsidRDefault="00742079" w:rsidP="009964A7">
            <w:pPr>
              <w:pStyle w:val="QRDEnTableText"/>
              <w:keepNext/>
              <w:spacing w:before="50" w:after="50" w:line="240" w:lineRule="exact"/>
              <w:jc w:val="center"/>
              <w:rPr>
                <w:sz w:val="20"/>
              </w:rPr>
            </w:pPr>
            <w:r w:rsidRPr="008C7BF7">
              <w:rPr>
                <w:sz w:val="20"/>
              </w:rPr>
              <w:t>0.79 (0.59, 1.07)</w:t>
            </w:r>
          </w:p>
          <w:p w14:paraId="0C99852C" w14:textId="4CDCFC48" w:rsidR="004F3B3D" w:rsidRPr="008C7BF7" w:rsidRDefault="00742079" w:rsidP="009964A7">
            <w:pPr>
              <w:pStyle w:val="QRDEnTableText"/>
              <w:keepNext/>
              <w:spacing w:before="50" w:after="50" w:line="240" w:lineRule="exact"/>
              <w:jc w:val="center"/>
              <w:rPr>
                <w:sz w:val="20"/>
              </w:rPr>
            </w:pPr>
            <w:r w:rsidRPr="008C7BF7">
              <w:rPr>
                <w:sz w:val="20"/>
              </w:rPr>
              <w:t>(16.2 vs. 12.0</w:t>
            </w:r>
            <w:r w:rsidR="007D6B51" w:rsidRPr="008C7BF7">
              <w:rPr>
                <w:sz w:val="20"/>
              </w:rPr>
              <w:t> </w:t>
            </w:r>
            <w:r w:rsidRPr="008C7BF7">
              <w:rPr>
                <w:sz w:val="20"/>
              </w:rPr>
              <w:t>months; p </w:t>
            </w:r>
            <w:r w:rsidR="00AC6890" w:rsidRPr="008C7BF7">
              <w:rPr>
                <w:sz w:val="20"/>
              </w:rPr>
              <w:t>=</w:t>
            </w:r>
            <w:r w:rsidRPr="008C7BF7">
              <w:rPr>
                <w:sz w:val="20"/>
              </w:rPr>
              <w:t> 0.1342)</w:t>
            </w:r>
          </w:p>
        </w:tc>
      </w:tr>
      <w:tr w:rsidR="00B87822" w:rsidRPr="008C7BF7" w14:paraId="36CC1630" w14:textId="77777777" w:rsidTr="00CB67CD">
        <w:trPr>
          <w:cantSplit/>
        </w:trPr>
        <w:tc>
          <w:tcPr>
            <w:tcW w:w="651" w:type="pct"/>
            <w:tcBorders>
              <w:left w:val="single" w:sz="4" w:space="0" w:color="auto"/>
            </w:tcBorders>
            <w:shd w:val="clear" w:color="auto" w:fill="FFFFFF"/>
          </w:tcPr>
          <w:p w14:paraId="46F715C7" w14:textId="77777777" w:rsidR="004F3B3D" w:rsidRPr="008C7BF7" w:rsidRDefault="004F3B3D" w:rsidP="009E4AF2">
            <w:pPr>
              <w:pStyle w:val="QRDEnTableText"/>
              <w:spacing w:before="50" w:after="50" w:line="240" w:lineRule="exact"/>
              <w:rPr>
                <w:sz w:val="20"/>
              </w:rPr>
            </w:pPr>
          </w:p>
        </w:tc>
        <w:tc>
          <w:tcPr>
            <w:tcW w:w="627" w:type="pct"/>
            <w:gridSpan w:val="2"/>
            <w:shd w:val="clear" w:color="auto" w:fill="FFFFFF"/>
          </w:tcPr>
          <w:p w14:paraId="100B506F" w14:textId="77777777" w:rsidR="004F3B3D" w:rsidRPr="008C7BF7" w:rsidRDefault="004F3B3D" w:rsidP="009E4AF2">
            <w:pPr>
              <w:pStyle w:val="QRDEnTableText"/>
              <w:spacing w:before="50" w:after="50" w:line="240" w:lineRule="exact"/>
              <w:jc w:val="center"/>
              <w:rPr>
                <w:sz w:val="20"/>
              </w:rPr>
            </w:pPr>
          </w:p>
        </w:tc>
        <w:tc>
          <w:tcPr>
            <w:tcW w:w="1968" w:type="pct"/>
            <w:tcBorders>
              <w:right w:val="single" w:sz="4" w:space="0" w:color="auto"/>
            </w:tcBorders>
            <w:shd w:val="clear" w:color="auto" w:fill="FFFFFF"/>
          </w:tcPr>
          <w:p w14:paraId="1D195D56" w14:textId="77777777" w:rsidR="004F3B3D" w:rsidRPr="008C7BF7" w:rsidRDefault="004F3B3D" w:rsidP="009E4AF2">
            <w:pPr>
              <w:pStyle w:val="QRDEnTableText"/>
              <w:spacing w:before="50" w:after="50" w:line="240" w:lineRule="exact"/>
              <w:jc w:val="center"/>
              <w:rPr>
                <w:sz w:val="20"/>
              </w:rPr>
            </w:pPr>
          </w:p>
        </w:tc>
        <w:tc>
          <w:tcPr>
            <w:tcW w:w="1754" w:type="pct"/>
            <w:tcBorders>
              <w:right w:val="single" w:sz="4" w:space="0" w:color="auto"/>
            </w:tcBorders>
            <w:shd w:val="clear" w:color="auto" w:fill="FFFFFF"/>
          </w:tcPr>
          <w:p w14:paraId="711E69C1" w14:textId="77777777" w:rsidR="004F3B3D" w:rsidRPr="008C7BF7" w:rsidRDefault="004F3B3D" w:rsidP="009E4AF2">
            <w:pPr>
              <w:pStyle w:val="QRDEnTableText"/>
              <w:spacing w:before="50" w:after="50" w:line="240" w:lineRule="exact"/>
              <w:jc w:val="center"/>
              <w:rPr>
                <w:sz w:val="20"/>
              </w:rPr>
            </w:pPr>
          </w:p>
        </w:tc>
      </w:tr>
      <w:tr w:rsidR="00B87822" w:rsidRPr="008C7BF7" w14:paraId="0280800E" w14:textId="77777777" w:rsidTr="00CB67CD">
        <w:trPr>
          <w:cantSplit/>
        </w:trPr>
        <w:tc>
          <w:tcPr>
            <w:tcW w:w="651" w:type="pct"/>
            <w:vMerge w:val="restart"/>
            <w:tcBorders>
              <w:left w:val="single" w:sz="4" w:space="0" w:color="auto"/>
              <w:bottom w:val="single" w:sz="4" w:space="0" w:color="auto"/>
            </w:tcBorders>
            <w:shd w:val="clear" w:color="auto" w:fill="FFFFFF"/>
          </w:tcPr>
          <w:p w14:paraId="4E7BF9B1" w14:textId="77777777" w:rsidR="004F3B3D" w:rsidRPr="00EA2775" w:rsidRDefault="00742079" w:rsidP="009E4AF2">
            <w:pPr>
              <w:pStyle w:val="QRDEnTableText"/>
              <w:spacing w:before="50" w:after="50" w:line="240" w:lineRule="exact"/>
              <w:rPr>
                <w:sz w:val="20"/>
                <w:lang w:val="es-ES"/>
              </w:rPr>
            </w:pPr>
            <w:r w:rsidRPr="00EA2775">
              <w:rPr>
                <w:sz w:val="20"/>
                <w:lang w:val="es-ES"/>
              </w:rPr>
              <w:t>Topotecan+ Paclitaxel vs. Cisplatin+ Paclitaxel</w:t>
            </w:r>
          </w:p>
        </w:tc>
        <w:tc>
          <w:tcPr>
            <w:tcW w:w="627" w:type="pct"/>
            <w:gridSpan w:val="2"/>
            <w:shd w:val="clear" w:color="auto" w:fill="FFFFFF"/>
          </w:tcPr>
          <w:p w14:paraId="0526D55E" w14:textId="77777777" w:rsidR="004F3B3D" w:rsidRPr="008C7BF7" w:rsidRDefault="00742079" w:rsidP="009E4AF2">
            <w:pPr>
              <w:pStyle w:val="QRDEnTableText"/>
              <w:spacing w:before="50" w:after="50" w:line="240" w:lineRule="exact"/>
              <w:jc w:val="center"/>
              <w:rPr>
                <w:sz w:val="20"/>
              </w:rPr>
            </w:pPr>
            <w:r w:rsidRPr="008C7BF7">
              <w:rPr>
                <w:sz w:val="20"/>
              </w:rPr>
              <w:t xml:space="preserve">Avastin </w:t>
            </w:r>
          </w:p>
        </w:tc>
        <w:tc>
          <w:tcPr>
            <w:tcW w:w="1968" w:type="pct"/>
            <w:tcBorders>
              <w:right w:val="single" w:sz="4" w:space="0" w:color="auto"/>
            </w:tcBorders>
            <w:shd w:val="clear" w:color="auto" w:fill="FFFFFF"/>
          </w:tcPr>
          <w:p w14:paraId="3DD4375D" w14:textId="77777777" w:rsidR="004F3B3D" w:rsidRPr="008C7BF7" w:rsidRDefault="00742079" w:rsidP="009E4AF2">
            <w:pPr>
              <w:pStyle w:val="QRDEnTableText"/>
              <w:spacing w:before="50" w:after="50" w:line="240" w:lineRule="exact"/>
              <w:jc w:val="center"/>
              <w:rPr>
                <w:sz w:val="20"/>
              </w:rPr>
            </w:pPr>
            <w:r w:rsidRPr="008C7BF7">
              <w:rPr>
                <w:sz w:val="20"/>
              </w:rPr>
              <w:t>1.15 (0.82, 1.61)</w:t>
            </w:r>
          </w:p>
          <w:p w14:paraId="115CB7D1" w14:textId="7B045EB9" w:rsidR="004F3B3D" w:rsidRPr="008C7BF7" w:rsidRDefault="00742079" w:rsidP="009E4AF2">
            <w:pPr>
              <w:pStyle w:val="QRDEnTableText"/>
              <w:spacing w:before="50" w:after="50" w:line="240" w:lineRule="exact"/>
              <w:jc w:val="center"/>
              <w:rPr>
                <w:sz w:val="20"/>
              </w:rPr>
            </w:pPr>
            <w:r w:rsidRPr="008C7BF7">
              <w:rPr>
                <w:sz w:val="20"/>
              </w:rPr>
              <w:t>(14.9 vs. 17.5</w:t>
            </w:r>
            <w:r w:rsidR="007D6B51" w:rsidRPr="008C7BF7">
              <w:rPr>
                <w:sz w:val="20"/>
              </w:rPr>
              <w:t> </w:t>
            </w:r>
            <w:r w:rsidRPr="008C7BF7">
              <w:rPr>
                <w:sz w:val="20"/>
              </w:rPr>
              <w:t>months; p </w:t>
            </w:r>
            <w:r w:rsidR="00AC6890" w:rsidRPr="008C7BF7">
              <w:rPr>
                <w:sz w:val="20"/>
              </w:rPr>
              <w:t>=</w:t>
            </w:r>
            <w:r w:rsidRPr="008C7BF7">
              <w:rPr>
                <w:sz w:val="20"/>
              </w:rPr>
              <w:t> 0.4146)</w:t>
            </w:r>
          </w:p>
        </w:tc>
        <w:tc>
          <w:tcPr>
            <w:tcW w:w="1754" w:type="pct"/>
            <w:tcBorders>
              <w:right w:val="single" w:sz="4" w:space="0" w:color="auto"/>
            </w:tcBorders>
            <w:shd w:val="clear" w:color="auto" w:fill="FFFFFF"/>
          </w:tcPr>
          <w:p w14:paraId="2D0475EA" w14:textId="77777777" w:rsidR="004F3B3D" w:rsidRPr="008C7BF7" w:rsidRDefault="00742079" w:rsidP="009E4AF2">
            <w:pPr>
              <w:pStyle w:val="QRDEnTableText"/>
              <w:spacing w:before="50" w:after="50" w:line="240" w:lineRule="exact"/>
              <w:jc w:val="center"/>
              <w:rPr>
                <w:sz w:val="20"/>
              </w:rPr>
            </w:pPr>
            <w:r w:rsidRPr="008C7BF7">
              <w:rPr>
                <w:sz w:val="20"/>
              </w:rPr>
              <w:t>1.15 (0.85, 1.56)</w:t>
            </w:r>
          </w:p>
          <w:p w14:paraId="1F2C5333" w14:textId="779EA08A" w:rsidR="004F3B3D" w:rsidRPr="008C7BF7" w:rsidRDefault="00742079" w:rsidP="009E4AF2">
            <w:pPr>
              <w:pStyle w:val="QRDEnTableText"/>
              <w:spacing w:before="50" w:after="50" w:line="240" w:lineRule="exact"/>
              <w:jc w:val="center"/>
              <w:rPr>
                <w:sz w:val="20"/>
              </w:rPr>
            </w:pPr>
            <w:r w:rsidRPr="008C7BF7">
              <w:rPr>
                <w:sz w:val="20"/>
              </w:rPr>
              <w:t>(16.2 vs 17.5</w:t>
            </w:r>
            <w:r w:rsidR="007D6B51" w:rsidRPr="008C7BF7">
              <w:rPr>
                <w:sz w:val="20"/>
              </w:rPr>
              <w:t> </w:t>
            </w:r>
            <w:r w:rsidRPr="008C7BF7">
              <w:rPr>
                <w:sz w:val="20"/>
              </w:rPr>
              <w:t>months; p </w:t>
            </w:r>
            <w:r w:rsidR="00AC6890" w:rsidRPr="008C7BF7">
              <w:rPr>
                <w:sz w:val="20"/>
              </w:rPr>
              <w:t>=</w:t>
            </w:r>
            <w:r w:rsidRPr="008C7BF7">
              <w:rPr>
                <w:sz w:val="20"/>
              </w:rPr>
              <w:t> 0.3769)</w:t>
            </w:r>
          </w:p>
        </w:tc>
      </w:tr>
      <w:tr w:rsidR="00B87822" w:rsidRPr="008C7BF7" w14:paraId="7035F2E5" w14:textId="77777777" w:rsidTr="00CB67CD">
        <w:trPr>
          <w:cantSplit/>
        </w:trPr>
        <w:tc>
          <w:tcPr>
            <w:tcW w:w="651" w:type="pct"/>
            <w:vMerge/>
            <w:tcBorders>
              <w:left w:val="single" w:sz="4" w:space="0" w:color="auto"/>
              <w:bottom w:val="single" w:sz="4" w:space="0" w:color="auto"/>
            </w:tcBorders>
            <w:shd w:val="clear" w:color="auto" w:fill="FFFFFF"/>
          </w:tcPr>
          <w:p w14:paraId="16BD593A" w14:textId="77777777" w:rsidR="004F3B3D" w:rsidRPr="008C7BF7" w:rsidRDefault="004F3B3D" w:rsidP="00357C2C">
            <w:pPr>
              <w:pStyle w:val="QRDEnTableText"/>
              <w:rPr>
                <w:sz w:val="20"/>
              </w:rPr>
            </w:pPr>
          </w:p>
        </w:tc>
        <w:tc>
          <w:tcPr>
            <w:tcW w:w="627" w:type="pct"/>
            <w:gridSpan w:val="2"/>
            <w:tcBorders>
              <w:bottom w:val="single" w:sz="4" w:space="0" w:color="auto"/>
            </w:tcBorders>
            <w:shd w:val="clear" w:color="auto" w:fill="FFFFFF"/>
          </w:tcPr>
          <w:p w14:paraId="7914CC21" w14:textId="77777777" w:rsidR="004F3B3D" w:rsidRPr="008C7BF7" w:rsidRDefault="00742079" w:rsidP="009E4AF2">
            <w:pPr>
              <w:pStyle w:val="QRDEnTableText"/>
              <w:spacing w:before="50" w:after="50" w:line="240" w:lineRule="exact"/>
              <w:jc w:val="center"/>
              <w:rPr>
                <w:sz w:val="20"/>
              </w:rPr>
            </w:pPr>
            <w:r w:rsidRPr="008C7BF7">
              <w:rPr>
                <w:sz w:val="20"/>
              </w:rPr>
              <w:t>No Avastin</w:t>
            </w:r>
          </w:p>
        </w:tc>
        <w:tc>
          <w:tcPr>
            <w:tcW w:w="1968" w:type="pct"/>
            <w:tcBorders>
              <w:bottom w:val="single" w:sz="4" w:space="0" w:color="auto"/>
              <w:right w:val="single" w:sz="4" w:space="0" w:color="auto"/>
            </w:tcBorders>
            <w:shd w:val="clear" w:color="auto" w:fill="FFFFFF"/>
          </w:tcPr>
          <w:p w14:paraId="2DE7F876" w14:textId="77777777" w:rsidR="004F3B3D" w:rsidRPr="008C7BF7" w:rsidRDefault="00742079" w:rsidP="009E4AF2">
            <w:pPr>
              <w:pStyle w:val="QRDEnTableText"/>
              <w:spacing w:before="50" w:after="50" w:line="240" w:lineRule="exact"/>
              <w:jc w:val="center"/>
              <w:rPr>
                <w:sz w:val="20"/>
              </w:rPr>
            </w:pPr>
            <w:r w:rsidRPr="008C7BF7">
              <w:rPr>
                <w:sz w:val="20"/>
              </w:rPr>
              <w:t>1.13 (0.81, 1.57)</w:t>
            </w:r>
          </w:p>
          <w:p w14:paraId="3733A50E" w14:textId="5C2C1E21" w:rsidR="004F3B3D" w:rsidRPr="008C7BF7" w:rsidRDefault="00742079" w:rsidP="009E4AF2">
            <w:pPr>
              <w:pStyle w:val="QRDEnTableText"/>
              <w:spacing w:before="50" w:after="50" w:line="240" w:lineRule="exact"/>
              <w:jc w:val="center"/>
              <w:rPr>
                <w:sz w:val="20"/>
              </w:rPr>
            </w:pPr>
            <w:r w:rsidRPr="008C7BF7">
              <w:rPr>
                <w:sz w:val="20"/>
              </w:rPr>
              <w:t>(11.9 vs.14.3</w:t>
            </w:r>
            <w:r w:rsidR="007D6B51" w:rsidRPr="008C7BF7">
              <w:rPr>
                <w:sz w:val="20"/>
              </w:rPr>
              <w:t> </w:t>
            </w:r>
            <w:r w:rsidRPr="008C7BF7">
              <w:rPr>
                <w:sz w:val="20"/>
              </w:rPr>
              <w:t>months; p </w:t>
            </w:r>
            <w:r w:rsidR="00AC6890" w:rsidRPr="008C7BF7">
              <w:rPr>
                <w:sz w:val="20"/>
              </w:rPr>
              <w:t>=</w:t>
            </w:r>
            <w:r w:rsidRPr="008C7BF7">
              <w:rPr>
                <w:sz w:val="20"/>
              </w:rPr>
              <w:t> 0.4825)</w:t>
            </w:r>
          </w:p>
        </w:tc>
        <w:tc>
          <w:tcPr>
            <w:tcW w:w="1754" w:type="pct"/>
            <w:tcBorders>
              <w:bottom w:val="single" w:sz="4" w:space="0" w:color="auto"/>
              <w:right w:val="single" w:sz="4" w:space="0" w:color="auto"/>
            </w:tcBorders>
            <w:shd w:val="clear" w:color="auto" w:fill="FFFFFF"/>
          </w:tcPr>
          <w:p w14:paraId="534FC9ED" w14:textId="77777777" w:rsidR="004F3B3D" w:rsidRPr="008C7BF7" w:rsidRDefault="00742079" w:rsidP="009E4AF2">
            <w:pPr>
              <w:pStyle w:val="QRDEnTableText"/>
              <w:spacing w:before="50" w:after="50" w:line="240" w:lineRule="exact"/>
              <w:jc w:val="center"/>
              <w:rPr>
                <w:sz w:val="20"/>
              </w:rPr>
            </w:pPr>
            <w:r w:rsidRPr="008C7BF7">
              <w:rPr>
                <w:sz w:val="20"/>
              </w:rPr>
              <w:t>1.08 (0.80, 1.45)</w:t>
            </w:r>
          </w:p>
          <w:p w14:paraId="370259A5" w14:textId="67F37F29" w:rsidR="004F3B3D" w:rsidRPr="008C7BF7" w:rsidRDefault="00742079" w:rsidP="009E4AF2">
            <w:pPr>
              <w:pStyle w:val="QRDEnTableText"/>
              <w:spacing w:before="50" w:after="50" w:line="240" w:lineRule="exact"/>
              <w:jc w:val="center"/>
              <w:rPr>
                <w:sz w:val="20"/>
              </w:rPr>
            </w:pPr>
            <w:r w:rsidRPr="008C7BF7">
              <w:rPr>
                <w:sz w:val="20"/>
              </w:rPr>
              <w:t>(12.0 vs 15.0</w:t>
            </w:r>
            <w:r w:rsidR="007D6B51" w:rsidRPr="008C7BF7">
              <w:rPr>
                <w:sz w:val="20"/>
              </w:rPr>
              <w:t> </w:t>
            </w:r>
            <w:r w:rsidRPr="008C7BF7">
              <w:rPr>
                <w:sz w:val="20"/>
              </w:rPr>
              <w:t>months; p </w:t>
            </w:r>
            <w:r w:rsidR="00AC6890" w:rsidRPr="008C7BF7">
              <w:rPr>
                <w:sz w:val="20"/>
              </w:rPr>
              <w:t>=</w:t>
            </w:r>
            <w:r w:rsidRPr="008C7BF7">
              <w:rPr>
                <w:sz w:val="20"/>
              </w:rPr>
              <w:t> 0.6267)</w:t>
            </w:r>
          </w:p>
        </w:tc>
      </w:tr>
    </w:tbl>
    <w:p w14:paraId="60B420DE" w14:textId="77777777" w:rsidR="004F3B3D" w:rsidRPr="008C7BF7" w:rsidRDefault="00742079" w:rsidP="00357C2C">
      <w:pPr>
        <w:pStyle w:val="TabFigFooter"/>
        <w:spacing w:before="0" w:line="240" w:lineRule="auto"/>
        <w:ind w:left="115" w:hanging="115"/>
        <w:rPr>
          <w:rFonts w:ascii="Times New Roman" w:hAnsi="Times New Roman"/>
          <w:lang w:eastAsia="ja-JP"/>
        </w:rPr>
      </w:pPr>
      <w:r w:rsidRPr="008C7BF7">
        <w:rPr>
          <w:rFonts w:ascii="Times New Roman" w:hAnsi="Times New Roman"/>
          <w:vertAlign w:val="superscript"/>
          <w:lang w:eastAsia="ja-JP"/>
        </w:rPr>
        <w:t>1</w:t>
      </w:r>
      <w:r w:rsidRPr="008C7BF7">
        <w:rPr>
          <w:rFonts w:ascii="Times New Roman" w:hAnsi="Times New Roman"/>
          <w:lang w:eastAsia="ja-JP"/>
        </w:rPr>
        <w:t xml:space="preserve"> Primary analysis was performed with a data cut-off date of 12 December 2012 and is considered the final analysis</w:t>
      </w:r>
    </w:p>
    <w:p w14:paraId="67D8B9BB" w14:textId="20C69D73" w:rsidR="004F3B3D" w:rsidRPr="008C7BF7" w:rsidRDefault="00742079" w:rsidP="00357C2C">
      <w:pPr>
        <w:pStyle w:val="TabFigFooter"/>
        <w:spacing w:before="0" w:line="240" w:lineRule="auto"/>
        <w:ind w:left="115" w:hanging="115"/>
        <w:rPr>
          <w:rFonts w:ascii="Times New Roman" w:hAnsi="Times New Roman"/>
          <w:lang w:eastAsia="ja-JP"/>
        </w:rPr>
      </w:pPr>
      <w:r w:rsidRPr="008C7BF7">
        <w:rPr>
          <w:rFonts w:ascii="Times New Roman" w:hAnsi="Times New Roman"/>
          <w:vertAlign w:val="superscript"/>
          <w:lang w:eastAsia="ja-JP"/>
        </w:rPr>
        <w:t>2</w:t>
      </w:r>
      <w:r w:rsidRPr="008C7BF7">
        <w:rPr>
          <w:rFonts w:ascii="Times New Roman" w:hAnsi="Times New Roman"/>
          <w:lang w:eastAsia="ja-JP"/>
        </w:rPr>
        <w:t xml:space="preserve"> Follow-up analysis was performed with a data cut-off date of 07 March 2014; all p-values are displayed for descriptive purpose only</w:t>
      </w:r>
    </w:p>
    <w:p w14:paraId="45737255" w14:textId="005A3C44" w:rsidR="002958C1" w:rsidRPr="008C7BF7" w:rsidRDefault="002958C1" w:rsidP="00564CC2">
      <w:pPr>
        <w:pStyle w:val="QRDEnBodyText"/>
      </w:pPr>
    </w:p>
    <w:p w14:paraId="78F60B5B" w14:textId="77777777" w:rsidR="006862B6" w:rsidRPr="008C7BF7" w:rsidRDefault="00742079" w:rsidP="00CC4184">
      <w:pPr>
        <w:pStyle w:val="QRDHeading3"/>
      </w:pPr>
      <w:r w:rsidRPr="008C7BF7">
        <w:t>Paediatric population</w:t>
      </w:r>
    </w:p>
    <w:p w14:paraId="6DCB26BF" w14:textId="77777777" w:rsidR="004F3B3D" w:rsidRPr="008C7BF7" w:rsidRDefault="00742079" w:rsidP="00E17BDB">
      <w:pPr>
        <w:pStyle w:val="QRDEnBodyText"/>
        <w:rPr>
          <w:iCs/>
        </w:rPr>
      </w:pPr>
      <w:r w:rsidRPr="008C7BF7">
        <w:t>The European Medicines Agency has waived the obligation to submit the results of studies, in all subsets of the paediatric population,</w:t>
      </w:r>
      <w:r w:rsidRPr="008C7BF7">
        <w:rPr>
          <w:iCs/>
        </w:rPr>
        <w:t xml:space="preserve"> in breast carcinoma, adenocarcinoma of the colon and rectum, lung carcinoma (small cell and non-small cell carcinoma), kidney and renal pelvis carcinoma (excluding nephroblastoma, nephroblastomatosis, clear cell sarcoma, mesoblastic nephroma, renal medullary carcinoma and rhabdoid tumour of the kidney), ovarian carcinoma (excluding rhabdomyosarcoma and germ cell tumours), fallopian tube carcinoma (excluding rhabdomyosarcoma and germ cell tumours), peritoneal carcinoma (excluding blastomas and sarcomas) and cervix and corpus uteri carcinoma. </w:t>
      </w:r>
    </w:p>
    <w:p w14:paraId="259A6C9E" w14:textId="77777777" w:rsidR="004F3B3D" w:rsidRPr="008C7BF7" w:rsidRDefault="004F3B3D" w:rsidP="00E17BDB">
      <w:pPr>
        <w:pStyle w:val="QRDEnBodyText"/>
        <w:rPr>
          <w:iCs/>
        </w:rPr>
      </w:pPr>
    </w:p>
    <w:p w14:paraId="3045AD5C" w14:textId="77777777" w:rsidR="004F3B3D" w:rsidRPr="008C7BF7" w:rsidRDefault="00742079" w:rsidP="00E17BDB">
      <w:pPr>
        <w:pStyle w:val="QRDEnBodyText"/>
        <w:rPr>
          <w:i/>
          <w:iCs/>
        </w:rPr>
      </w:pPr>
      <w:r w:rsidRPr="008C7BF7">
        <w:rPr>
          <w:i/>
          <w:iCs/>
        </w:rPr>
        <w:t>High-grade glioma</w:t>
      </w:r>
    </w:p>
    <w:p w14:paraId="7C187298" w14:textId="03622A81" w:rsidR="004F3B3D" w:rsidRPr="008C7BF7" w:rsidRDefault="00742079" w:rsidP="00E17BDB">
      <w:pPr>
        <w:pStyle w:val="QRDEnBodyText"/>
        <w:rPr>
          <w:iCs/>
        </w:rPr>
      </w:pPr>
      <w:r w:rsidRPr="008C7BF7">
        <w:rPr>
          <w:iCs/>
        </w:rPr>
        <w:t>Anti-tumour activity was not observed in two earlier studies among a total of 30 children aged &gt; 3</w:t>
      </w:r>
      <w:r w:rsidR="00AD2528" w:rsidRPr="008C7BF7">
        <w:rPr>
          <w:iCs/>
        </w:rPr>
        <w:t> </w:t>
      </w:r>
      <w:r w:rsidRPr="008C7BF7">
        <w:rPr>
          <w:iCs/>
        </w:rPr>
        <w:t>years old with relapsed or progressive high-grade glioma when treated with bevacizumab and irinotecan (CPT-11). There is insufficient information to determine the safety and efficacy of bevacizumab in children with newly-diagnosed high-grade glioma.</w:t>
      </w:r>
    </w:p>
    <w:p w14:paraId="50F118B2" w14:textId="77777777" w:rsidR="004F3B3D" w:rsidRPr="008C7BF7" w:rsidRDefault="004F3B3D" w:rsidP="00E17BDB">
      <w:pPr>
        <w:pStyle w:val="QRDEnBodyText"/>
      </w:pPr>
    </w:p>
    <w:p w14:paraId="4C4D38A9" w14:textId="31476BFF" w:rsidR="004F3B3D" w:rsidRPr="008C7BF7" w:rsidRDefault="00742079" w:rsidP="00AF7221">
      <w:pPr>
        <w:pStyle w:val="QRDEnBullets"/>
        <w:numPr>
          <w:ilvl w:val="0"/>
          <w:numId w:val="7"/>
        </w:numPr>
        <w:tabs>
          <w:tab w:val="clear" w:pos="567"/>
        </w:tabs>
        <w:ind w:left="567" w:hanging="567"/>
      </w:pPr>
      <w:r w:rsidRPr="008C7BF7">
        <w:t>In a single-arm study (PBTC-022), 18 children with recurrent or progressive non-pontine high-grade glioma (including 8 with glioblastoma [WHO Grade IV], 9 with anaplastic astrocytoma [Grade III] and 1 with anaplastic oligodendroglioma [Grade III]) were treated with bevacizumab (10 mg/kg) two weeks apart and then with bevacizumab in combination with CPT-11 (125</w:t>
      </w:r>
      <w:r w:rsidR="00ED44F1" w:rsidRPr="008C7BF7">
        <w:noBreakHyphen/>
      </w:r>
      <w:r w:rsidRPr="008C7BF7">
        <w:t>350 mg/m²) once every two weeks until progression. There were no objective (partial or complete) radiological responses (MacDonald criteria). Toxicity and adverse reactions included arterial hypertension and fatigue as well as CNS ischaemia with acute neurological deficit. </w:t>
      </w:r>
    </w:p>
    <w:p w14:paraId="4983769F" w14:textId="77777777" w:rsidR="004F3B3D" w:rsidRPr="008C7BF7" w:rsidRDefault="004F3B3D" w:rsidP="00E17BDB">
      <w:pPr>
        <w:pStyle w:val="QRDEnBodyText"/>
      </w:pPr>
    </w:p>
    <w:p w14:paraId="536A99B0" w14:textId="52F8E5AD" w:rsidR="004F3B3D" w:rsidRPr="008C7BF7" w:rsidRDefault="00742079" w:rsidP="00AF7221">
      <w:pPr>
        <w:pStyle w:val="QRDEnBullets"/>
        <w:numPr>
          <w:ilvl w:val="0"/>
          <w:numId w:val="7"/>
        </w:numPr>
        <w:tabs>
          <w:tab w:val="clear" w:pos="567"/>
        </w:tabs>
        <w:ind w:left="567" w:hanging="567"/>
      </w:pPr>
      <w:r w:rsidRPr="008C7BF7">
        <w:t>In a retrospective single institution series, 12 consecutive (2005 to 2008) children with relapsed or progressive high-grade glioma (3 with WHO Grade IV, 9 with Grade III) were treated with bevacizumab (10 mg/kg) and irinotecan (125 mg/m²) every 2</w:t>
      </w:r>
      <w:r w:rsidR="00AD2528" w:rsidRPr="008C7BF7">
        <w:t> </w:t>
      </w:r>
      <w:r w:rsidRPr="008C7BF7">
        <w:t xml:space="preserve">weeks. There were no complete responses and 2 partial responses (MacDonald criteria). </w:t>
      </w:r>
    </w:p>
    <w:p w14:paraId="3B96CC4E" w14:textId="77777777" w:rsidR="004F3B3D" w:rsidRPr="008C7BF7" w:rsidRDefault="004F3B3D" w:rsidP="00E17BDB">
      <w:pPr>
        <w:pStyle w:val="QRDEnBodyText"/>
      </w:pPr>
    </w:p>
    <w:p w14:paraId="23289E3C" w14:textId="71D7E9C6" w:rsidR="004F3B3D" w:rsidRPr="008C7BF7" w:rsidRDefault="00742079" w:rsidP="00E17BDB">
      <w:pPr>
        <w:pStyle w:val="QRDEnBodyText"/>
      </w:pPr>
      <w:r w:rsidRPr="008C7BF7">
        <w:t xml:space="preserve">In a </w:t>
      </w:r>
      <w:r w:rsidR="000E04DB" w:rsidRPr="008C7BF7">
        <w:t xml:space="preserve">randomised </w:t>
      </w:r>
      <w:r w:rsidRPr="008C7BF7">
        <w:t>phase II study (BO25041) a total of 121</w:t>
      </w:r>
      <w:r w:rsidR="003250F2" w:rsidRPr="008C7BF7">
        <w:t> </w:t>
      </w:r>
      <w:r w:rsidRPr="008C7BF7">
        <w:t>patients aged ≥</w:t>
      </w:r>
      <w:r w:rsidR="000E04DB" w:rsidRPr="008C7BF7">
        <w:t> </w:t>
      </w:r>
      <w:r w:rsidRPr="008C7BF7">
        <w:t>3</w:t>
      </w:r>
      <w:r w:rsidR="00AD2528" w:rsidRPr="008C7BF7">
        <w:t> </w:t>
      </w:r>
      <w:r w:rsidRPr="008C7BF7">
        <w:t>years to &lt;</w:t>
      </w:r>
      <w:r w:rsidR="000E04DB" w:rsidRPr="008C7BF7">
        <w:t> </w:t>
      </w:r>
      <w:r w:rsidRPr="008C7BF7">
        <w:t>18</w:t>
      </w:r>
      <w:r w:rsidR="00AD2528" w:rsidRPr="008C7BF7">
        <w:t> </w:t>
      </w:r>
      <w:r w:rsidRPr="008C7BF7">
        <w:t>years with newly diagnosed supratentorial or infratentorial cerebellar or peduncular high-grade glioma (HGG) were treated with post operative radiation therapy (RT) and adjuvant temozolomide (T) with and without bevacizumab: 10</w:t>
      </w:r>
      <w:r w:rsidR="00AD2528" w:rsidRPr="008C7BF7">
        <w:t> </w:t>
      </w:r>
      <w:r w:rsidRPr="008C7BF7">
        <w:t xml:space="preserve">mg/kg every 2 weeks </w:t>
      </w:r>
      <w:r w:rsidR="00D50DFD" w:rsidRPr="008C7BF7">
        <w:t>intravenously</w:t>
      </w:r>
      <w:r w:rsidRPr="008C7BF7">
        <w:t>.</w:t>
      </w:r>
    </w:p>
    <w:p w14:paraId="684B2BBA" w14:textId="77777777" w:rsidR="004F3B3D" w:rsidRPr="008C7BF7" w:rsidRDefault="004F3B3D" w:rsidP="00E17BDB">
      <w:pPr>
        <w:pStyle w:val="QRDEnBodyText"/>
      </w:pPr>
    </w:p>
    <w:p w14:paraId="26D966CC" w14:textId="03305256" w:rsidR="004F3B3D" w:rsidRPr="008C7BF7" w:rsidRDefault="00742079" w:rsidP="00E17BDB">
      <w:pPr>
        <w:pStyle w:val="QRDEnBodyText"/>
      </w:pPr>
      <w:r w:rsidRPr="008C7BF7">
        <w:t>The study did not meet its primary endpoint of demonstrating a significant improvement of EFS (Central Radiology Review Committee (CRRC)-assessed) when bevacizumab was added to the RT/T arm compared with RT/T alone (HR </w:t>
      </w:r>
      <w:r w:rsidR="00AC6890" w:rsidRPr="008C7BF7">
        <w:rPr>
          <w:sz w:val="20"/>
        </w:rPr>
        <w:t>=</w:t>
      </w:r>
      <w:r w:rsidRPr="008C7BF7">
        <w:t> 1.44; 95% CI: 0.90, 2.30). These results were consistent with those from various sensitivity analyses and in clinically relevant subgroups. The results for all secondary endpoints (investigator assessed EFS, and ORR and OS) were consistent in showing no improvement associated with the addition of bevacizumab to the RT/T arm compared with the RT/T arm alone.</w:t>
      </w:r>
    </w:p>
    <w:p w14:paraId="7D496CFB" w14:textId="77777777" w:rsidR="004F3B3D" w:rsidRPr="008C7BF7" w:rsidRDefault="004F3B3D" w:rsidP="00E17BDB">
      <w:pPr>
        <w:pStyle w:val="QRDEnBodyText"/>
      </w:pPr>
    </w:p>
    <w:p w14:paraId="04E6E754" w14:textId="77777777" w:rsidR="004F3B3D" w:rsidRPr="008C7BF7" w:rsidRDefault="00742079" w:rsidP="00E17BDB">
      <w:pPr>
        <w:pStyle w:val="QRDEnBodyText"/>
        <w:rPr>
          <w:rFonts w:eastAsia="Calibri"/>
        </w:rPr>
      </w:pPr>
      <w:r w:rsidRPr="008C7BF7">
        <w:t>Addition of Avastin to RT/T did not demonstrate clinical benefit in study BO25041 in 60 evaluable children patients with newly diagnosed supratentorial or infratentorial cerebellar or peduncular high-grade glioma (HGG) (S</w:t>
      </w:r>
      <w:r w:rsidRPr="008C7BF7">
        <w:rPr>
          <w:rFonts w:eastAsia="Calibri"/>
        </w:rPr>
        <w:t xml:space="preserve">ee section 4.2 for information on paediatric use). </w:t>
      </w:r>
    </w:p>
    <w:p w14:paraId="294524A9" w14:textId="77777777" w:rsidR="004F3B3D" w:rsidRPr="008C7BF7" w:rsidRDefault="004F3B3D" w:rsidP="00E17BDB">
      <w:pPr>
        <w:pStyle w:val="QRDEnBodyText"/>
        <w:rPr>
          <w:rFonts w:eastAsia="Calibri"/>
        </w:rPr>
      </w:pPr>
    </w:p>
    <w:p w14:paraId="5C9C2223" w14:textId="77777777" w:rsidR="004F3B3D" w:rsidRPr="008C7BF7" w:rsidRDefault="00742079" w:rsidP="00E17BDB">
      <w:pPr>
        <w:pStyle w:val="QRDEnBodyText"/>
        <w:rPr>
          <w:rFonts w:eastAsia="Calibri"/>
          <w:i/>
        </w:rPr>
      </w:pPr>
      <w:r w:rsidRPr="008C7BF7">
        <w:rPr>
          <w:rFonts w:eastAsia="Calibri"/>
          <w:i/>
        </w:rPr>
        <w:t>Soft tissue sarcoma</w:t>
      </w:r>
    </w:p>
    <w:p w14:paraId="6CD68223" w14:textId="7B1D0F4E" w:rsidR="004F3B3D" w:rsidRPr="008C7BF7" w:rsidRDefault="00742079" w:rsidP="00E17BDB">
      <w:pPr>
        <w:pStyle w:val="QRDEnBodyText"/>
      </w:pPr>
      <w:r w:rsidRPr="008C7BF7">
        <w:t xml:space="preserve">In a </w:t>
      </w:r>
      <w:r w:rsidR="007A3E8D" w:rsidRPr="008C7BF7">
        <w:t xml:space="preserve">randomised </w:t>
      </w:r>
      <w:r w:rsidRPr="008C7BF7">
        <w:t>phase II study (BO20924) a total of 154</w:t>
      </w:r>
      <w:r w:rsidR="003250F2" w:rsidRPr="008C7BF7">
        <w:t> </w:t>
      </w:r>
      <w:r w:rsidRPr="008C7BF7">
        <w:t>patients aged ≥</w:t>
      </w:r>
      <w:r w:rsidR="007A3E8D" w:rsidRPr="008C7BF7">
        <w:t> </w:t>
      </w:r>
      <w:r w:rsidRPr="008C7BF7">
        <w:t>6</w:t>
      </w:r>
      <w:r w:rsidR="00AD2528" w:rsidRPr="008C7BF7">
        <w:t> </w:t>
      </w:r>
      <w:r w:rsidRPr="008C7BF7">
        <w:t>months to &lt;</w:t>
      </w:r>
      <w:r w:rsidR="00484AF2" w:rsidRPr="008C7BF7">
        <w:t> </w:t>
      </w:r>
      <w:r w:rsidRPr="008C7BF7">
        <w:t>18</w:t>
      </w:r>
      <w:r w:rsidR="00AD2528" w:rsidRPr="008C7BF7">
        <w:t> </w:t>
      </w:r>
      <w:r w:rsidRPr="008C7BF7">
        <w:t>years with newly diagnosed metastatic rhabdomyosarcoma and non-rhabdomyosarcoma soft tissue sarcoma were treated with standard of care (Induction IVADO/IVA+/- local therapy followed by Maintenance Vinorelbine and cyclophosphamide) with or without bevacizumab (2.5</w:t>
      </w:r>
      <w:r w:rsidR="00AD2528" w:rsidRPr="008C7BF7">
        <w:t> </w:t>
      </w:r>
      <w:r w:rsidRPr="008C7BF7">
        <w:t>mg/kg/week) for a total duration of treatment of approximately 18</w:t>
      </w:r>
      <w:r w:rsidR="00AD2528" w:rsidRPr="008C7BF7">
        <w:t> </w:t>
      </w:r>
      <w:r w:rsidRPr="008C7BF7">
        <w:t>months. At the time of the final primary analysis, the primary endpoint of EFS by independent central review did not show a statistically significant difference between the two treatment arms, with HR of 0.93 (95% CI: 0.61, 1.41; p-value </w:t>
      </w:r>
      <w:r w:rsidR="00AC6890" w:rsidRPr="008C7BF7">
        <w:rPr>
          <w:sz w:val="20"/>
        </w:rPr>
        <w:t>=</w:t>
      </w:r>
      <w:r w:rsidRPr="008C7BF7">
        <w:t xml:space="preserve"> 0.72).  The difference in ORR per independent central review was 18% (CI: 0.6%, 35.3%) between the two treatment arms in the few patients who had evaluable </w:t>
      </w:r>
      <w:r w:rsidR="007A3E8D" w:rsidRPr="008C7BF7">
        <w:t>tumour</w:t>
      </w:r>
      <w:r w:rsidRPr="008C7BF7">
        <w:t xml:space="preserve"> at baseline and had a confirmed response prior to receiving any local therapy : 27/75</w:t>
      </w:r>
      <w:r w:rsidR="003250F2" w:rsidRPr="008C7BF7">
        <w:t> </w:t>
      </w:r>
      <w:r w:rsidRPr="008C7BF7">
        <w:t>patients (36.0%, 95% CI: 25.2%, 47.9%) in the Chemo arm and 34/63</w:t>
      </w:r>
      <w:r w:rsidR="003250F2" w:rsidRPr="008C7BF7">
        <w:t> </w:t>
      </w:r>
      <w:r w:rsidRPr="008C7BF7">
        <w:t>patients (54.0%, 95% CI: 40.9%, 66.6%) in the Bv</w:t>
      </w:r>
      <w:r w:rsidR="00745E05" w:rsidRPr="008C7BF7">
        <w:t> </w:t>
      </w:r>
      <w:r w:rsidR="00AC6890" w:rsidRPr="008C7BF7">
        <w:t>+</w:t>
      </w:r>
      <w:r w:rsidR="00745E05" w:rsidRPr="008C7BF7">
        <w:t> </w:t>
      </w:r>
      <w:r w:rsidRPr="008C7BF7">
        <w:t>Chemo arm. The final Overall Survival (OS) analyses showed no significant clinical benefit from addition of bevacizumab to chemotherapy in this patient population.</w:t>
      </w:r>
    </w:p>
    <w:p w14:paraId="7C4B685B" w14:textId="77777777" w:rsidR="004F3B3D" w:rsidRPr="008C7BF7" w:rsidRDefault="004F3B3D" w:rsidP="00E17BDB">
      <w:pPr>
        <w:pStyle w:val="QRDEnBodyText"/>
      </w:pPr>
    </w:p>
    <w:p w14:paraId="73EF5DC5" w14:textId="6D22CB2F" w:rsidR="004F3B3D" w:rsidRPr="008C7BF7" w:rsidRDefault="00742079" w:rsidP="00E17BDB">
      <w:pPr>
        <w:pStyle w:val="QRDEnBodyText"/>
        <w:rPr>
          <w:bCs/>
          <w:shd w:val="clear" w:color="auto" w:fill="FFFFFF"/>
        </w:rPr>
      </w:pPr>
      <w:r w:rsidRPr="008C7BF7">
        <w:t>Addition of Avastin to standard of care did not demonstrate clinical benefit in clinical trial BO20924, in 71 evaluable children (from age 6</w:t>
      </w:r>
      <w:r w:rsidR="00AD2528" w:rsidRPr="008C7BF7">
        <w:t> </w:t>
      </w:r>
      <w:r w:rsidRPr="008C7BF7">
        <w:t>months to less than 18</w:t>
      </w:r>
      <w:r w:rsidR="00AD2528" w:rsidRPr="008C7BF7">
        <w:t> </w:t>
      </w:r>
      <w:r w:rsidRPr="008C7BF7">
        <w:t>years old) patients with metastatic Rhabdomyosarcoma and non-Rhabdomyosarcoma Soft Tissue Sarcoma.</w:t>
      </w:r>
      <w:r w:rsidRPr="008C7BF7">
        <w:rPr>
          <w:bCs/>
          <w:shd w:val="clear" w:color="auto" w:fill="FFFFFF"/>
        </w:rPr>
        <w:t xml:space="preserve"> </w:t>
      </w:r>
    </w:p>
    <w:p w14:paraId="40ED525E" w14:textId="77777777" w:rsidR="004F3B3D" w:rsidRPr="008C7BF7" w:rsidRDefault="00742079" w:rsidP="00E17BDB">
      <w:pPr>
        <w:pStyle w:val="QRDEnBodyText"/>
      </w:pPr>
      <w:r w:rsidRPr="008C7BF7">
        <w:t>(S</w:t>
      </w:r>
      <w:r w:rsidRPr="008C7BF7">
        <w:rPr>
          <w:rFonts w:eastAsia="Calibri"/>
        </w:rPr>
        <w:t xml:space="preserve">ee section 4.2 for information on paediatric use). </w:t>
      </w:r>
    </w:p>
    <w:p w14:paraId="6B7DA71A" w14:textId="77777777" w:rsidR="004F3B3D" w:rsidRPr="008C7BF7" w:rsidRDefault="004F3B3D" w:rsidP="00E17BDB">
      <w:pPr>
        <w:pStyle w:val="QRDEnBodyText"/>
      </w:pPr>
    </w:p>
    <w:p w14:paraId="3934DDF6" w14:textId="5979C729" w:rsidR="004F3B3D" w:rsidRPr="008C7BF7" w:rsidRDefault="00742079" w:rsidP="00FB1B40">
      <w:pPr>
        <w:pStyle w:val="QRDEnBodyText"/>
      </w:pPr>
      <w:r w:rsidRPr="008C7BF7">
        <w:t>The incidence of AEs, including Grade </w:t>
      </w:r>
      <w:r w:rsidR="00AC6890" w:rsidRPr="008C7BF7">
        <w:t>≥</w:t>
      </w:r>
      <w:r w:rsidRPr="008C7BF7">
        <w:t> 3 AEs and SAEs, was similar between the two treatment arms. No AEs leading to death occurred in either treatment arm; all deaths were attributed to disease progression. Bevacizumab addition to multimodal standard of care treatment seemed to be tolerated in this paediatric population.</w:t>
      </w:r>
    </w:p>
    <w:p w14:paraId="2FB6F92D" w14:textId="3C340228" w:rsidR="002958C1" w:rsidRPr="008C7BF7" w:rsidRDefault="002958C1" w:rsidP="005A5242">
      <w:pPr>
        <w:pStyle w:val="QRDEnBodyText"/>
      </w:pPr>
    </w:p>
    <w:p w14:paraId="1981F177" w14:textId="287E85BD" w:rsidR="006862B6" w:rsidRPr="008C7BF7" w:rsidRDefault="00742079" w:rsidP="004A6C38">
      <w:pPr>
        <w:pStyle w:val="QRDHeading2"/>
      </w:pPr>
      <w:bookmarkStart w:id="31" w:name="_Toc88754133"/>
      <w:r w:rsidRPr="008C7BF7">
        <w:t>5.2</w:t>
      </w:r>
      <w:r w:rsidRPr="008C7BF7">
        <w:tab/>
      </w:r>
      <w:r w:rsidR="00B246E6" w:rsidRPr="008C7BF7">
        <w:t>Pharmacokinetic properties</w:t>
      </w:r>
      <w:bookmarkEnd w:id="31"/>
    </w:p>
    <w:p w14:paraId="18DD612E" w14:textId="77777777" w:rsidR="007B3342" w:rsidRPr="008C7BF7" w:rsidRDefault="007B3342" w:rsidP="007B3342">
      <w:pPr>
        <w:pStyle w:val="QRDEnBodyText"/>
      </w:pPr>
    </w:p>
    <w:p w14:paraId="696D0043" w14:textId="676D7EE2" w:rsidR="004F3B3D" w:rsidRPr="008C7BF7" w:rsidRDefault="00742079" w:rsidP="007B3342">
      <w:pPr>
        <w:pStyle w:val="QRDEnBodyText"/>
      </w:pPr>
      <w:r w:rsidRPr="008C7BF7">
        <w:t xml:space="preserve">The pharmacokinetic data for bevacizumab are available from ten clinical trials in patients with solid tumours. In all clinical trials, bevacizumab was administered as an </w:t>
      </w:r>
      <w:r w:rsidR="0042513D" w:rsidRPr="008C7BF7">
        <w:t>intravenous</w:t>
      </w:r>
      <w:r w:rsidRPr="008C7BF7">
        <w:t xml:space="preserve"> infusion. The rate of infusion was based on tolerability, with an initial infusion duration of 90</w:t>
      </w:r>
      <w:r w:rsidR="00C523AF" w:rsidRPr="008C7BF7">
        <w:t> </w:t>
      </w:r>
      <w:r w:rsidRPr="008C7BF7">
        <w:t>minutes. The pharmacokinetics of bevacizumab was linear at doses ranging from 1 to 10 mg/kg.</w:t>
      </w:r>
    </w:p>
    <w:p w14:paraId="63644E49" w14:textId="15B00C45" w:rsidR="002958C1" w:rsidRPr="008C7BF7" w:rsidRDefault="002958C1" w:rsidP="0084382D">
      <w:pPr>
        <w:pStyle w:val="QRDEnBodyText"/>
      </w:pPr>
    </w:p>
    <w:p w14:paraId="1A1C271B" w14:textId="77777777" w:rsidR="006862B6" w:rsidRPr="008C7BF7" w:rsidRDefault="00742079" w:rsidP="0084382D">
      <w:pPr>
        <w:pStyle w:val="QRDHeading3"/>
      </w:pPr>
      <w:r w:rsidRPr="008C7BF7">
        <w:t>Distribution</w:t>
      </w:r>
    </w:p>
    <w:p w14:paraId="02969667" w14:textId="649FB088" w:rsidR="004F3B3D" w:rsidRPr="008C7BF7" w:rsidRDefault="00742079" w:rsidP="00DD6355">
      <w:pPr>
        <w:pStyle w:val="QRDEnBodyText"/>
      </w:pPr>
      <w:r w:rsidRPr="008C7BF7">
        <w:t>The typical value for central volume (V</w:t>
      </w:r>
      <w:r w:rsidRPr="008C7BF7">
        <w:rPr>
          <w:vertAlign w:val="subscript"/>
        </w:rPr>
        <w:t>c</w:t>
      </w:r>
      <w:r w:rsidRPr="008C7BF7">
        <w:t>) was 2.73</w:t>
      </w:r>
      <w:r w:rsidR="005A234C" w:rsidRPr="008C7BF7">
        <w:t> l</w:t>
      </w:r>
      <w:r w:rsidRPr="008C7BF7">
        <w:t xml:space="preserve"> and 3.28</w:t>
      </w:r>
      <w:r w:rsidR="005A234C" w:rsidRPr="008C7BF7">
        <w:t> l</w:t>
      </w:r>
      <w:r w:rsidRPr="008C7BF7">
        <w:t xml:space="preserve"> for female and male patients respectively, which is in the range that has been described for IgGs and other monoclonal antibodies. The typical value for peripheral volume (V</w:t>
      </w:r>
      <w:r w:rsidRPr="008C7BF7">
        <w:rPr>
          <w:vertAlign w:val="subscript"/>
        </w:rPr>
        <w:t>p</w:t>
      </w:r>
      <w:r w:rsidRPr="008C7BF7">
        <w:t>) was 1.69</w:t>
      </w:r>
      <w:r w:rsidR="005A234C" w:rsidRPr="008C7BF7">
        <w:t> l</w:t>
      </w:r>
      <w:r w:rsidRPr="008C7BF7">
        <w:t xml:space="preserve"> and 2.35</w:t>
      </w:r>
      <w:r w:rsidR="005A234C" w:rsidRPr="008C7BF7">
        <w:t> l</w:t>
      </w:r>
      <w:r w:rsidRPr="008C7BF7">
        <w:t xml:space="preserve"> for female and male patients respectively, when bevacizumab is co-administered with anti-neoplastic agents. After correcting for body weight, male patients had a larger V</w:t>
      </w:r>
      <w:r w:rsidRPr="008C7BF7">
        <w:rPr>
          <w:vertAlign w:val="subscript"/>
        </w:rPr>
        <w:t>c</w:t>
      </w:r>
      <w:r w:rsidRPr="008C7BF7">
        <w:t xml:space="preserve"> (+</w:t>
      </w:r>
      <w:r w:rsidR="009F7435" w:rsidRPr="008C7BF7">
        <w:t> </w:t>
      </w:r>
      <w:r w:rsidRPr="008C7BF7">
        <w:t>20%) than female patients.</w:t>
      </w:r>
    </w:p>
    <w:p w14:paraId="4F331B44" w14:textId="6614913B" w:rsidR="002958C1" w:rsidRPr="008C7BF7" w:rsidRDefault="002958C1" w:rsidP="0084382D">
      <w:pPr>
        <w:pStyle w:val="QRDEnBodyText"/>
      </w:pPr>
    </w:p>
    <w:p w14:paraId="76A9EFA5" w14:textId="77777777" w:rsidR="006862B6" w:rsidRPr="008C7BF7" w:rsidRDefault="00742079" w:rsidP="0084382D">
      <w:pPr>
        <w:pStyle w:val="QRDHeading3"/>
      </w:pPr>
      <w:r w:rsidRPr="008C7BF7">
        <w:t>Biotransformation</w:t>
      </w:r>
    </w:p>
    <w:p w14:paraId="1073D2A6" w14:textId="5D444D56" w:rsidR="004F3B3D" w:rsidRPr="008C7BF7" w:rsidRDefault="00742079" w:rsidP="00431A9D">
      <w:pPr>
        <w:pStyle w:val="QRDEnBodyText"/>
      </w:pPr>
      <w:r w:rsidRPr="008C7BF7">
        <w:t xml:space="preserve">Assessment of bevacizumab metabolism in rabbits following a single </w:t>
      </w:r>
      <w:r w:rsidR="00C67303" w:rsidRPr="008C7BF7">
        <w:t>intravenous</w:t>
      </w:r>
      <w:r w:rsidRPr="008C7BF7">
        <w:t xml:space="preserve"> dose of </w:t>
      </w:r>
      <w:r w:rsidRPr="008C7BF7">
        <w:rPr>
          <w:vertAlign w:val="superscript"/>
        </w:rPr>
        <w:t>125</w:t>
      </w:r>
      <w:r w:rsidRPr="008C7BF7">
        <w:t>I-bevacizumab indicated that its metabolic profile was similar to that expected for a native IgG molecule which does not bind VEGF. The metabolism and elimination of bevacizumab is similar to endogenous IgG i.e. primarily via proteolytic catabolism throughout the body, including endothelial cells</w:t>
      </w:r>
      <w:bookmarkStart w:id="32" w:name="tmp3"/>
      <w:bookmarkEnd w:id="32"/>
      <w:r w:rsidRPr="008C7BF7">
        <w:t>, and does not rely primarily on elimination through the kidneys and liver. Binding of the IgG to the FcRn receptor results in protection from cellular metabolism and the long terminal half-life.</w:t>
      </w:r>
    </w:p>
    <w:p w14:paraId="7FA4FFD4" w14:textId="4664DE14" w:rsidR="002958C1" w:rsidRPr="008C7BF7" w:rsidRDefault="002958C1" w:rsidP="00431A9D">
      <w:pPr>
        <w:pStyle w:val="QRDEnBodyText"/>
      </w:pPr>
    </w:p>
    <w:p w14:paraId="77F75F13" w14:textId="77777777" w:rsidR="006862B6" w:rsidRPr="008C7BF7" w:rsidRDefault="00742079" w:rsidP="0084382D">
      <w:pPr>
        <w:pStyle w:val="QRDHeading3"/>
      </w:pPr>
      <w:r w:rsidRPr="008C7BF7">
        <w:t>Elimination</w:t>
      </w:r>
    </w:p>
    <w:p w14:paraId="7F2EF2A7" w14:textId="69A0BF06" w:rsidR="004F3B3D" w:rsidRPr="008C7BF7" w:rsidRDefault="00742079" w:rsidP="00BE3274">
      <w:pPr>
        <w:pStyle w:val="QRDEnBodyText"/>
      </w:pPr>
      <w:r w:rsidRPr="008C7BF7">
        <w:t>The value for clearance is, on average, equal to 0.188 and 0.220</w:t>
      </w:r>
      <w:r w:rsidR="00BA44D5" w:rsidRPr="008C7BF7">
        <w:t> l</w:t>
      </w:r>
      <w:r w:rsidRPr="008C7BF7">
        <w:t>/day for female and male patients, respectively. After correcting for body weight, male patients had a higher bevacizumab clearance (+ 17%) than females. According to the two-compartmental model, the elimination half-life is 18</w:t>
      </w:r>
      <w:r w:rsidR="00BA44D5" w:rsidRPr="008C7BF7">
        <w:t> </w:t>
      </w:r>
      <w:r w:rsidRPr="008C7BF7">
        <w:t>days for a typical female patient and 20</w:t>
      </w:r>
      <w:r w:rsidR="00BA44D5" w:rsidRPr="008C7BF7">
        <w:t> </w:t>
      </w:r>
      <w:r w:rsidRPr="008C7BF7">
        <w:t>days for a typical male patient.</w:t>
      </w:r>
    </w:p>
    <w:p w14:paraId="471FDD9E" w14:textId="77777777" w:rsidR="004F3B3D" w:rsidRPr="008C7BF7" w:rsidRDefault="004F3B3D" w:rsidP="00BE3274">
      <w:pPr>
        <w:pStyle w:val="QRDEnBodyText"/>
      </w:pPr>
    </w:p>
    <w:p w14:paraId="27AB2100" w14:textId="6DE56008" w:rsidR="004F3B3D" w:rsidRPr="008C7BF7" w:rsidRDefault="00742079" w:rsidP="00BE3274">
      <w:pPr>
        <w:pStyle w:val="QRDEnBodyText"/>
      </w:pPr>
      <w:r w:rsidRPr="008C7BF7">
        <w:t>Low albumin and high tumour burden are generally indicative of disease severity. Bevacizumab clearance was approximately 30% faster in patients with low levels of serum albumin and 7% faster in subjects with higher tumour burden when compared with a typical patient with median values of albumin and tumour burden.</w:t>
      </w:r>
    </w:p>
    <w:p w14:paraId="0CDD7039" w14:textId="6B1DB63E" w:rsidR="002958C1" w:rsidRPr="008C7BF7" w:rsidRDefault="002958C1" w:rsidP="0084382D">
      <w:pPr>
        <w:pStyle w:val="QRDEnBodyText"/>
      </w:pPr>
    </w:p>
    <w:p w14:paraId="5DDC67AF" w14:textId="660AC5B6" w:rsidR="007F2261" w:rsidRPr="008C7BF7" w:rsidRDefault="00742079" w:rsidP="00687A9D">
      <w:pPr>
        <w:pStyle w:val="QRDHeading3"/>
      </w:pPr>
      <w:r w:rsidRPr="008C7BF7">
        <w:t>Pharmacokinetics in s</w:t>
      </w:r>
      <w:r w:rsidR="003D5E49" w:rsidRPr="008C7BF7">
        <w:t>pecial populations</w:t>
      </w:r>
    </w:p>
    <w:p w14:paraId="155BDF2C" w14:textId="640B8144" w:rsidR="007F2261" w:rsidRPr="008C7BF7" w:rsidRDefault="00742079" w:rsidP="00687A9D">
      <w:pPr>
        <w:pStyle w:val="QRDEnBodyText"/>
      </w:pPr>
      <w:r w:rsidRPr="008C7BF7">
        <w:t>The population pharmacokinetics were analysed in adult and p</w:t>
      </w:r>
      <w:r w:rsidR="00086EDD" w:rsidRPr="008C7BF7">
        <w:t>a</w:t>
      </w:r>
      <w:r w:rsidRPr="008C7BF7">
        <w:t>ediatric patients to evaluate the effects of demographic characteristics. In adults, the results showed no significant difference in the pharmacokinetics of bevacizumab in relation to age.</w:t>
      </w:r>
    </w:p>
    <w:p w14:paraId="5AFFEFCE" w14:textId="1A436913" w:rsidR="00BE3274" w:rsidRPr="008C7BF7" w:rsidRDefault="00BE3274" w:rsidP="00BE3274">
      <w:pPr>
        <w:pStyle w:val="QRDEnBodyText"/>
      </w:pPr>
    </w:p>
    <w:p w14:paraId="6B1501FC" w14:textId="6E9313BF" w:rsidR="00BE3274" w:rsidRPr="008C7BF7" w:rsidRDefault="00742079" w:rsidP="00BE3274">
      <w:pPr>
        <w:pStyle w:val="QRDHeading4"/>
      </w:pPr>
      <w:r w:rsidRPr="008C7BF7">
        <w:t>Renal impairment</w:t>
      </w:r>
    </w:p>
    <w:p w14:paraId="5FF641A9" w14:textId="4D369513" w:rsidR="004F3B3D" w:rsidRPr="008C7BF7" w:rsidRDefault="00742079" w:rsidP="00080487">
      <w:pPr>
        <w:pStyle w:val="QRDEnBodyText"/>
      </w:pPr>
      <w:r w:rsidRPr="008C7BF7">
        <w:t>No trials have been conducted to investigate the pharmacokinetics of bevacizumab in renally impaired patients since the kidneys are not a major organ for bevacizumab metabolism or excretion.</w:t>
      </w:r>
    </w:p>
    <w:p w14:paraId="126E2A57" w14:textId="0541ED3B" w:rsidR="00BE3274" w:rsidRPr="008C7BF7" w:rsidRDefault="00BE3274" w:rsidP="00BE3274">
      <w:pPr>
        <w:pStyle w:val="QRDEnBodyText"/>
      </w:pPr>
    </w:p>
    <w:p w14:paraId="745548B0" w14:textId="06A21FEB" w:rsidR="00080487" w:rsidRPr="008C7BF7" w:rsidRDefault="00742079" w:rsidP="00080487">
      <w:pPr>
        <w:pStyle w:val="QRDHeading4"/>
      </w:pPr>
      <w:r w:rsidRPr="008C7BF7">
        <w:t>Hepatic impairment</w:t>
      </w:r>
    </w:p>
    <w:p w14:paraId="43B31BF5" w14:textId="611A7C40" w:rsidR="004F3B3D" w:rsidRPr="008C7BF7" w:rsidRDefault="00742079" w:rsidP="008A134F">
      <w:pPr>
        <w:pStyle w:val="QRDEnBodyText"/>
      </w:pPr>
      <w:r w:rsidRPr="008C7BF7">
        <w:t>No trials have been conducted to investigate the pharmacokinetics of bevacizumab in patients with hepatic impairment since the liver is not a major organ for bevacizumab metabolism or excretion.</w:t>
      </w:r>
    </w:p>
    <w:p w14:paraId="0F37B638" w14:textId="49446D1B" w:rsidR="00080487" w:rsidRPr="008C7BF7" w:rsidRDefault="00080487" w:rsidP="00BE3274">
      <w:pPr>
        <w:pStyle w:val="QRDEnBodyText"/>
      </w:pPr>
    </w:p>
    <w:p w14:paraId="39E9BBC8" w14:textId="1942A882" w:rsidR="006862B6" w:rsidRPr="008C7BF7" w:rsidRDefault="00742079" w:rsidP="0084382D">
      <w:pPr>
        <w:pStyle w:val="QRDHeading4"/>
      </w:pPr>
      <w:r w:rsidRPr="008C7BF7">
        <w:t xml:space="preserve">Paediatric </w:t>
      </w:r>
      <w:r w:rsidR="00AD52F8" w:rsidRPr="008C7BF7">
        <w:t>p</w:t>
      </w:r>
      <w:r w:rsidRPr="008C7BF7">
        <w:t>opulation</w:t>
      </w:r>
    </w:p>
    <w:p w14:paraId="16E3EF9C" w14:textId="293C8296" w:rsidR="004F3B3D" w:rsidRPr="008C7BF7" w:rsidRDefault="00742079" w:rsidP="00AD52F8">
      <w:pPr>
        <w:pStyle w:val="QRDEnBodyText"/>
      </w:pPr>
      <w:r w:rsidRPr="008C7BF7">
        <w:t>The pharmacokinetics of bevacizumab were evaluated in 152 children, adolescents and young adults (7</w:t>
      </w:r>
      <w:r w:rsidR="005E09EA" w:rsidRPr="008C7BF7">
        <w:t> </w:t>
      </w:r>
      <w:r w:rsidRPr="008C7BF7">
        <w:t>months to 21</w:t>
      </w:r>
      <w:r w:rsidR="005E09EA" w:rsidRPr="008C7BF7">
        <w:t> </w:t>
      </w:r>
      <w:r w:rsidRPr="008C7BF7">
        <w:t>years, 5.9 to 125</w:t>
      </w:r>
      <w:r w:rsidR="005E09EA" w:rsidRPr="008C7BF7">
        <w:t> </w:t>
      </w:r>
      <w:r w:rsidRPr="008C7BF7">
        <w:t>kg) across 4 clinical studies using a population pharmacokinetic model. The pharmacokinetic results show that the clearance and</w:t>
      </w:r>
      <w:r w:rsidRPr="008C7BF7">
        <w:rPr>
          <w:szCs w:val="22"/>
        </w:rPr>
        <w:t xml:space="preserve"> </w:t>
      </w:r>
      <w:r w:rsidRPr="008C7BF7">
        <w:t xml:space="preserve">volume of distribution of bevacizumab were comparable between paediatric and young adult patients when normalised by body weight, with exposure trending lower as body weight decreased. Age was not associated with the pharmacokinetics of bevacizumab when body weight was taken into account. </w:t>
      </w:r>
    </w:p>
    <w:p w14:paraId="416BDE88" w14:textId="77777777" w:rsidR="004F3B3D" w:rsidRPr="008C7BF7" w:rsidRDefault="004F3B3D" w:rsidP="00AD52F8">
      <w:pPr>
        <w:pStyle w:val="QRDEnBodyText"/>
      </w:pPr>
    </w:p>
    <w:p w14:paraId="2AEFE9EB" w14:textId="74A8476B" w:rsidR="004F3B3D" w:rsidRPr="008C7BF7" w:rsidRDefault="00742079" w:rsidP="00AD52F8">
      <w:pPr>
        <w:pStyle w:val="QRDEnBodyText"/>
      </w:pPr>
      <w:r w:rsidRPr="008C7BF7">
        <w:t xml:space="preserve">The pharmacokinetics of bevacizumab was well </w:t>
      </w:r>
      <w:r w:rsidR="00086EDD" w:rsidRPr="008C7BF7">
        <w:t>characterised</w:t>
      </w:r>
      <w:r w:rsidRPr="008C7BF7">
        <w:t xml:space="preserve"> by the paediatric population PK model for 70</w:t>
      </w:r>
      <w:r w:rsidR="003250F2" w:rsidRPr="008C7BF7">
        <w:t> </w:t>
      </w:r>
      <w:r w:rsidRPr="008C7BF7">
        <w:t>patients in Study BO20924 ((1.4 to 17.6</w:t>
      </w:r>
      <w:r w:rsidR="005E09EA" w:rsidRPr="008C7BF7">
        <w:t> </w:t>
      </w:r>
      <w:r w:rsidRPr="008C7BF7">
        <w:t>years; 11.6 to 77.5</w:t>
      </w:r>
      <w:r w:rsidR="005E09EA" w:rsidRPr="008C7BF7">
        <w:t> </w:t>
      </w:r>
      <w:r w:rsidRPr="008C7BF7">
        <w:t>kg) and 59</w:t>
      </w:r>
      <w:r w:rsidR="003250F2" w:rsidRPr="008C7BF7">
        <w:t> </w:t>
      </w:r>
      <w:r w:rsidRPr="008C7BF7">
        <w:t>patients in Study BO25041 (1 to 17</w:t>
      </w:r>
      <w:r w:rsidR="005E09EA" w:rsidRPr="008C7BF7">
        <w:t> </w:t>
      </w:r>
      <w:r w:rsidRPr="008C7BF7">
        <w:t>years; 11.2 to 82.3</w:t>
      </w:r>
      <w:r w:rsidR="005E09EA" w:rsidRPr="008C7BF7">
        <w:t> </w:t>
      </w:r>
      <w:r w:rsidRPr="008C7BF7">
        <w:t>kg). In Study BO20924, bevacizumab exposure was generally lower compared to a typical adult patient at the same dose. In Study BO25041, bevacizumab exposure was similar compared to a typical adult at the same dose. In both studies, bevacizum</w:t>
      </w:r>
      <w:r w:rsidR="00A56BF4" w:rsidRPr="008C7BF7">
        <w:t>a</w:t>
      </w:r>
      <w:r w:rsidRPr="008C7BF7">
        <w:t xml:space="preserve">b exposure trended lower as body weight decreased. </w:t>
      </w:r>
    </w:p>
    <w:p w14:paraId="5D8783AF" w14:textId="50EDB370" w:rsidR="002958C1" w:rsidRPr="008C7BF7" w:rsidRDefault="002958C1" w:rsidP="0084382D">
      <w:pPr>
        <w:pStyle w:val="QRDEnBodyText"/>
      </w:pPr>
    </w:p>
    <w:p w14:paraId="519E4E9D" w14:textId="5BDDBE25" w:rsidR="006862B6" w:rsidRPr="008C7BF7" w:rsidRDefault="00742079" w:rsidP="00872545">
      <w:pPr>
        <w:pStyle w:val="QRDHeading2"/>
      </w:pPr>
      <w:bookmarkStart w:id="33" w:name="_Toc88754134"/>
      <w:r w:rsidRPr="008C7BF7">
        <w:t>5.3</w:t>
      </w:r>
      <w:r w:rsidRPr="008C7BF7">
        <w:tab/>
      </w:r>
      <w:r w:rsidR="00B246E6" w:rsidRPr="008C7BF7">
        <w:t>Preclinical safety data</w:t>
      </w:r>
      <w:bookmarkEnd w:id="33"/>
    </w:p>
    <w:p w14:paraId="64D471F3" w14:textId="45246652" w:rsidR="00AD52F8" w:rsidRPr="008C7BF7" w:rsidRDefault="00AD52F8" w:rsidP="00AD52F8">
      <w:pPr>
        <w:pStyle w:val="QRDEnBodyText"/>
      </w:pPr>
    </w:p>
    <w:p w14:paraId="412F82C7" w14:textId="76C8D5CB" w:rsidR="004F3B3D" w:rsidRPr="008C7BF7" w:rsidRDefault="00742079" w:rsidP="002447BA">
      <w:pPr>
        <w:pStyle w:val="QRDEnBodyText"/>
      </w:pPr>
      <w:r w:rsidRPr="008C7BF7">
        <w:t>In studies of up to 26</w:t>
      </w:r>
      <w:r w:rsidR="00B06874" w:rsidRPr="008C7BF7">
        <w:t> </w:t>
      </w:r>
      <w:r w:rsidRPr="008C7BF7">
        <w:t>weeks duration in cynomolgus monkeys, physeal dysplasia was observed in young animals with open growth plates, at bevacizumab average serum concentrations below the expected human therapeutic average serum concentrations. In rabbits, bevacizumab was shown to inhibit wound healing at doses below the proposed clinical dose. Effects on wound healing were shown to be fully reversible.</w:t>
      </w:r>
    </w:p>
    <w:p w14:paraId="56B8ED79" w14:textId="77777777" w:rsidR="004F3B3D" w:rsidRPr="008C7BF7" w:rsidRDefault="004F3B3D" w:rsidP="002447BA">
      <w:pPr>
        <w:pStyle w:val="QRDEnBodyText"/>
      </w:pPr>
    </w:p>
    <w:p w14:paraId="70783FC3" w14:textId="52FB8CD9" w:rsidR="004F3B3D" w:rsidRPr="008C7BF7" w:rsidRDefault="00742079" w:rsidP="002447BA">
      <w:pPr>
        <w:pStyle w:val="QRDEnBodyText"/>
      </w:pPr>
      <w:r w:rsidRPr="008C7BF7">
        <w:t>Studies to evaluate the mutagenic and carcinogenic potential of bevacizumab have not been performed.</w:t>
      </w:r>
    </w:p>
    <w:p w14:paraId="654ED731" w14:textId="503316B9" w:rsidR="002447BA" w:rsidRPr="008C7BF7" w:rsidRDefault="002447BA" w:rsidP="002447BA">
      <w:pPr>
        <w:pStyle w:val="QRDEnBodyText"/>
      </w:pPr>
    </w:p>
    <w:p w14:paraId="574915C3" w14:textId="63C6A04C" w:rsidR="004F3B3D" w:rsidRPr="008C7BF7" w:rsidRDefault="00742079" w:rsidP="00954E63">
      <w:pPr>
        <w:pStyle w:val="QRDEnBodyText"/>
      </w:pPr>
      <w:r w:rsidRPr="008C7BF7">
        <w:t xml:space="preserve">No specific studies in animals have been conducted to evaluate the effect on fertility. An adverse effect on female fertility can however be expected as repeat dose toxicity studies in animals have shown inhibition of the maturation of ovarian follicles and a decrease/absence of corpora lutea and associated decrease in ovarian and uterus weight as well as a decrease in the number of menstrual cycles. </w:t>
      </w:r>
    </w:p>
    <w:p w14:paraId="16220D73" w14:textId="29D4CCEE" w:rsidR="00954E63" w:rsidRPr="008C7BF7" w:rsidRDefault="00954E63" w:rsidP="00954E63">
      <w:pPr>
        <w:pStyle w:val="QRDEnBodyText"/>
      </w:pPr>
    </w:p>
    <w:p w14:paraId="10FB46F4" w14:textId="11BECBC1" w:rsidR="004F3B3D" w:rsidRPr="008C7BF7" w:rsidRDefault="00742079" w:rsidP="00B040C2">
      <w:pPr>
        <w:pStyle w:val="QRDEnBodyText"/>
        <w:rPr>
          <w:i/>
        </w:rPr>
      </w:pPr>
      <w:r w:rsidRPr="008C7BF7">
        <w:t>Bevacizumab has been shown to be embryotoxic and teratogenic when administered to rabbits. Observed effects included decreases in maternal and foetal body weights, an increased number of foetal resorptions and an increased incidence of specific gross and skeletal foetal malformations. Adverse foetal outcomes were observed at all tested doses, of which the lowest dose resulted in average serum concentrations approximately 3</w:t>
      </w:r>
      <w:r w:rsidR="002550C6" w:rsidRPr="008C7BF7">
        <w:t> </w:t>
      </w:r>
      <w:r w:rsidRPr="008C7BF7">
        <w:t>times larger than in humans receiving 5 mg/kg every 2 weeks. Information on foetal malformations observed in the post marketing setting are provided in section 4.6 Fertility, Pregnancy and Lactation and 4.8 Undesirable Effects.</w:t>
      </w:r>
    </w:p>
    <w:p w14:paraId="12EB6236" w14:textId="12DDC59A" w:rsidR="002958C1" w:rsidRPr="008C7BF7" w:rsidRDefault="002958C1" w:rsidP="00C85FDF">
      <w:pPr>
        <w:pStyle w:val="QRDEnBodyText"/>
      </w:pPr>
    </w:p>
    <w:p w14:paraId="3A14F992" w14:textId="77777777" w:rsidR="00AF5832" w:rsidRPr="008C7BF7" w:rsidRDefault="00AF5832" w:rsidP="00C85FDF">
      <w:pPr>
        <w:pStyle w:val="QRDEnBodyText"/>
      </w:pPr>
    </w:p>
    <w:p w14:paraId="6B235AFA" w14:textId="58B14C5D" w:rsidR="006862B6" w:rsidRPr="008C7BF7" w:rsidRDefault="00742079" w:rsidP="00C85FDF">
      <w:pPr>
        <w:pStyle w:val="QRDHeading1"/>
      </w:pPr>
      <w:bookmarkStart w:id="34" w:name="_Toc88754135"/>
      <w:r w:rsidRPr="008C7BF7">
        <w:t>6</w:t>
      </w:r>
      <w:r w:rsidR="002C575C" w:rsidRPr="008C7BF7">
        <w:t>.</w:t>
      </w:r>
      <w:r w:rsidRPr="008C7BF7">
        <w:tab/>
      </w:r>
      <w:r w:rsidR="00B246E6" w:rsidRPr="008C7BF7">
        <w:t>PHARMACEUTICAL PARTICULARS</w:t>
      </w:r>
      <w:bookmarkEnd w:id="34"/>
    </w:p>
    <w:p w14:paraId="59E7B923" w14:textId="77777777" w:rsidR="00B643FA" w:rsidRPr="008C7BF7" w:rsidRDefault="00B643FA" w:rsidP="00B643FA">
      <w:pPr>
        <w:pStyle w:val="QRDEnBodyText"/>
      </w:pPr>
    </w:p>
    <w:p w14:paraId="46660CD9" w14:textId="29B6648F" w:rsidR="006862B6" w:rsidRPr="008C7BF7" w:rsidRDefault="00742079" w:rsidP="006D32AE">
      <w:pPr>
        <w:pStyle w:val="QRDHeading2"/>
      </w:pPr>
      <w:bookmarkStart w:id="35" w:name="_Toc88754136"/>
      <w:r w:rsidRPr="008C7BF7">
        <w:t>6.1</w:t>
      </w:r>
      <w:r w:rsidRPr="008C7BF7">
        <w:tab/>
      </w:r>
      <w:r w:rsidR="00B246E6" w:rsidRPr="008C7BF7">
        <w:t>List of excipients</w:t>
      </w:r>
      <w:bookmarkEnd w:id="35"/>
    </w:p>
    <w:p w14:paraId="5FD4F907" w14:textId="77777777" w:rsidR="00E6685D" w:rsidRPr="008C7BF7" w:rsidRDefault="00E6685D" w:rsidP="00E6685D">
      <w:pPr>
        <w:pStyle w:val="QRDEnBodyText"/>
      </w:pPr>
    </w:p>
    <w:p w14:paraId="08625E88" w14:textId="77777777" w:rsidR="00E6685D" w:rsidRPr="008C7BF7" w:rsidRDefault="00742079" w:rsidP="00E6685D">
      <w:pPr>
        <w:pStyle w:val="QRDEnBodyText"/>
      </w:pPr>
      <w:r w:rsidRPr="008C7BF7">
        <w:t>Trehalose dihydrate</w:t>
      </w:r>
    </w:p>
    <w:p w14:paraId="40D14AD8" w14:textId="707FF8CD" w:rsidR="00E6685D" w:rsidRPr="008C7BF7" w:rsidRDefault="00742079" w:rsidP="00E6685D">
      <w:pPr>
        <w:pStyle w:val="QRDEnBodyText"/>
      </w:pPr>
      <w:r w:rsidRPr="008C7BF7">
        <w:t>Sodium phosphate</w:t>
      </w:r>
    </w:p>
    <w:p w14:paraId="3831063A" w14:textId="09415CC2" w:rsidR="00E6685D" w:rsidRPr="008C7BF7" w:rsidRDefault="00742079" w:rsidP="00E6685D">
      <w:pPr>
        <w:pStyle w:val="QRDEnBodyText"/>
      </w:pPr>
      <w:r w:rsidRPr="008C7BF7">
        <w:t>Polysorbate 20</w:t>
      </w:r>
      <w:bookmarkStart w:id="36" w:name="_Hlk170822504"/>
      <w:r w:rsidR="00AD38EB" w:rsidRPr="008C7BF7">
        <w:t xml:space="preserve"> (E 432)</w:t>
      </w:r>
      <w:bookmarkEnd w:id="36"/>
    </w:p>
    <w:p w14:paraId="4BC8BD08" w14:textId="77777777" w:rsidR="00E6685D" w:rsidRPr="008C7BF7" w:rsidRDefault="00742079" w:rsidP="00E6685D">
      <w:pPr>
        <w:pStyle w:val="QRDEnBodyText"/>
      </w:pPr>
      <w:r w:rsidRPr="008C7BF7">
        <w:t>Water for injections</w:t>
      </w:r>
    </w:p>
    <w:p w14:paraId="553C8A8E" w14:textId="77777777" w:rsidR="00B643FA" w:rsidRPr="008C7BF7" w:rsidRDefault="00B643FA" w:rsidP="00B643FA">
      <w:pPr>
        <w:pStyle w:val="QRDEnBodyText"/>
      </w:pPr>
    </w:p>
    <w:p w14:paraId="345B565E" w14:textId="17C74938" w:rsidR="006862B6" w:rsidRPr="008C7BF7" w:rsidRDefault="00742079" w:rsidP="00975C38">
      <w:pPr>
        <w:pStyle w:val="QRDHeading2"/>
      </w:pPr>
      <w:bookmarkStart w:id="37" w:name="_Toc88754137"/>
      <w:r w:rsidRPr="008C7BF7">
        <w:t>6.2</w:t>
      </w:r>
      <w:r w:rsidRPr="008C7BF7">
        <w:tab/>
      </w:r>
      <w:r w:rsidR="00B246E6" w:rsidRPr="008C7BF7">
        <w:t>Incompatibilities</w:t>
      </w:r>
      <w:bookmarkEnd w:id="37"/>
    </w:p>
    <w:p w14:paraId="5350A091" w14:textId="77777777" w:rsidR="00E6685D" w:rsidRPr="008C7BF7" w:rsidRDefault="00E6685D" w:rsidP="00E6685D">
      <w:pPr>
        <w:pStyle w:val="QRDEnBodyText"/>
      </w:pPr>
    </w:p>
    <w:p w14:paraId="70465546" w14:textId="77777777" w:rsidR="004F3B3D" w:rsidRPr="008C7BF7" w:rsidRDefault="00742079" w:rsidP="00DB2944">
      <w:pPr>
        <w:pStyle w:val="QRDEnBodyText"/>
      </w:pPr>
      <w:r w:rsidRPr="008C7BF7">
        <w:t>This medicinal product must not be mixed with other medicinal products except those mentioned in section 6.6.</w:t>
      </w:r>
    </w:p>
    <w:p w14:paraId="55425591" w14:textId="77777777" w:rsidR="004F3B3D" w:rsidRPr="008C7BF7" w:rsidRDefault="004F3B3D" w:rsidP="00DB2944">
      <w:pPr>
        <w:pStyle w:val="QRDEnBodyText"/>
      </w:pPr>
    </w:p>
    <w:p w14:paraId="4C6DAF27" w14:textId="468958E5" w:rsidR="004F3B3D" w:rsidRPr="008C7BF7" w:rsidRDefault="00742079" w:rsidP="00DB2944">
      <w:pPr>
        <w:pStyle w:val="QRDEnBodyText"/>
      </w:pPr>
      <w:r w:rsidRPr="008C7BF7">
        <w:t xml:space="preserve">A concentration dependent degradation profile of bevacizumab was observed when diluted with glucose solutions (5%). </w:t>
      </w:r>
    </w:p>
    <w:p w14:paraId="6B7BE276" w14:textId="26E5520C" w:rsidR="002958C1" w:rsidRPr="008C7BF7" w:rsidRDefault="002958C1" w:rsidP="00140027">
      <w:pPr>
        <w:pStyle w:val="QRDEnBodyText"/>
      </w:pPr>
    </w:p>
    <w:p w14:paraId="0AABBCF0" w14:textId="01B232C5" w:rsidR="006862B6" w:rsidRPr="008C7BF7" w:rsidRDefault="00742079" w:rsidP="00731142">
      <w:pPr>
        <w:pStyle w:val="QRDHeading2"/>
      </w:pPr>
      <w:bookmarkStart w:id="38" w:name="_Toc88754138"/>
      <w:r w:rsidRPr="008C7BF7">
        <w:t>6.3</w:t>
      </w:r>
      <w:r w:rsidRPr="008C7BF7">
        <w:tab/>
      </w:r>
      <w:r w:rsidR="00B246E6" w:rsidRPr="008C7BF7">
        <w:t>Shelf life</w:t>
      </w:r>
      <w:bookmarkEnd w:id="38"/>
    </w:p>
    <w:p w14:paraId="2C52613F" w14:textId="77777777" w:rsidR="00DB2944" w:rsidRPr="008C7BF7" w:rsidRDefault="00DB2944" w:rsidP="00DB2944">
      <w:pPr>
        <w:pStyle w:val="QRDEnBodyText"/>
      </w:pPr>
    </w:p>
    <w:p w14:paraId="352B9E9E" w14:textId="3CFCE72A" w:rsidR="00DB2944" w:rsidRPr="008C7BF7" w:rsidRDefault="00742079" w:rsidP="00470DDB">
      <w:pPr>
        <w:pStyle w:val="QRDHeading3"/>
      </w:pPr>
      <w:r w:rsidRPr="008C7BF7">
        <w:t>Vial (unopened)</w:t>
      </w:r>
    </w:p>
    <w:p w14:paraId="6B85B63E" w14:textId="77777777" w:rsidR="004F3B3D" w:rsidRPr="008C7BF7" w:rsidRDefault="004F3B3D" w:rsidP="00470DDB">
      <w:pPr>
        <w:pStyle w:val="QRDEnBodyText"/>
      </w:pPr>
    </w:p>
    <w:p w14:paraId="455BBFA1" w14:textId="5F9B5A17" w:rsidR="004F3B3D" w:rsidRPr="008C7BF7" w:rsidRDefault="00742079" w:rsidP="00470DDB">
      <w:pPr>
        <w:pStyle w:val="QRDEnBodyText"/>
      </w:pPr>
      <w:r w:rsidRPr="008C7BF7">
        <w:t>3</w:t>
      </w:r>
      <w:r w:rsidR="0045633C" w:rsidRPr="008C7BF7">
        <w:t> </w:t>
      </w:r>
      <w:r w:rsidRPr="008C7BF7">
        <w:t>years.</w:t>
      </w:r>
    </w:p>
    <w:p w14:paraId="103567C9" w14:textId="6BD357C8" w:rsidR="00DB2944" w:rsidRPr="008C7BF7" w:rsidRDefault="00DB2944" w:rsidP="00470DDB">
      <w:pPr>
        <w:pStyle w:val="QRDEnBodyText"/>
      </w:pPr>
    </w:p>
    <w:p w14:paraId="1CB9DC4B" w14:textId="6BC9EFAE" w:rsidR="00DB2944" w:rsidRPr="008C7BF7" w:rsidRDefault="00742079" w:rsidP="00470DDB">
      <w:pPr>
        <w:pStyle w:val="QRDHeading3"/>
      </w:pPr>
      <w:r w:rsidRPr="008C7BF7">
        <w:t>Diluted medicinal product</w:t>
      </w:r>
    </w:p>
    <w:p w14:paraId="6E8BC08F" w14:textId="6355CB21" w:rsidR="00DB2944" w:rsidRPr="008C7BF7" w:rsidRDefault="00DB2944" w:rsidP="00470DDB">
      <w:pPr>
        <w:pStyle w:val="QRDEnBodyText"/>
      </w:pPr>
    </w:p>
    <w:p w14:paraId="6B06C82C" w14:textId="5AAE4062" w:rsidR="004F3B3D" w:rsidRPr="008C7BF7" w:rsidRDefault="00742079" w:rsidP="00470DDB">
      <w:pPr>
        <w:pStyle w:val="QRDEnBodyText"/>
        <w:rPr>
          <w:rStyle w:val="FreeText"/>
          <w:color w:val="000000" w:themeColor="text1"/>
        </w:rPr>
      </w:pPr>
      <w:r w:rsidRPr="008C7BF7">
        <w:rPr>
          <w:color w:val="000000" w:themeColor="text1"/>
        </w:rPr>
        <w:t>Chemical and physical in-use stability has been demonstrated for 30</w:t>
      </w:r>
      <w:r w:rsidR="004F3859" w:rsidRPr="008C7BF7">
        <w:rPr>
          <w:color w:val="000000" w:themeColor="text1"/>
        </w:rPr>
        <w:t> </w:t>
      </w:r>
      <w:r w:rsidRPr="008C7BF7">
        <w:rPr>
          <w:color w:val="000000" w:themeColor="text1"/>
        </w:rPr>
        <w:t>days at 2</w:t>
      </w:r>
      <w:r w:rsidR="00BD1FDA" w:rsidRPr="008C7BF7">
        <w:rPr>
          <w:color w:val="000000" w:themeColor="text1"/>
        </w:rPr>
        <w:t> </w:t>
      </w:r>
      <w:r w:rsidRPr="008C7BF7">
        <w:rPr>
          <w:color w:val="000000" w:themeColor="text1"/>
        </w:rPr>
        <w:t>°C to 8</w:t>
      </w:r>
      <w:r w:rsidR="00BD1FDA" w:rsidRPr="008C7BF7">
        <w:rPr>
          <w:color w:val="000000" w:themeColor="text1"/>
        </w:rPr>
        <w:t> </w:t>
      </w:r>
      <w:r w:rsidRPr="008C7BF7">
        <w:rPr>
          <w:color w:val="000000" w:themeColor="text1"/>
        </w:rPr>
        <w:t>°C plus an additional 48</w:t>
      </w:r>
      <w:r w:rsidR="004F3859" w:rsidRPr="008C7BF7">
        <w:rPr>
          <w:color w:val="000000" w:themeColor="text1"/>
        </w:rPr>
        <w:t> </w:t>
      </w:r>
      <w:r w:rsidRPr="008C7BF7">
        <w:rPr>
          <w:color w:val="000000" w:themeColor="text1"/>
        </w:rPr>
        <w:t>hours at 2</w:t>
      </w:r>
      <w:r w:rsidR="00FF5AA8" w:rsidRPr="008C7BF7">
        <w:rPr>
          <w:color w:val="000000" w:themeColor="text1"/>
        </w:rPr>
        <w:t> </w:t>
      </w:r>
      <w:r w:rsidRPr="008C7BF7">
        <w:rPr>
          <w:color w:val="000000" w:themeColor="text1"/>
        </w:rPr>
        <w:t>°C to 30</w:t>
      </w:r>
      <w:r w:rsidR="00FF5AA8" w:rsidRPr="008C7BF7">
        <w:rPr>
          <w:color w:val="000000" w:themeColor="text1"/>
        </w:rPr>
        <w:t> </w:t>
      </w:r>
      <w:r w:rsidRPr="008C7BF7">
        <w:rPr>
          <w:color w:val="000000" w:themeColor="text1"/>
        </w:rPr>
        <w:t>°C in sodium chloride 9 mg/ml (0.9%) solution for injection. From a microbiological point of view, the product should be used immediately. If not used immediately, in-use storage times and conditions are the responsibility of the user and would normally not be longer than 24</w:t>
      </w:r>
      <w:r w:rsidR="004F3859" w:rsidRPr="008C7BF7">
        <w:rPr>
          <w:color w:val="000000" w:themeColor="text1"/>
        </w:rPr>
        <w:t> </w:t>
      </w:r>
      <w:r w:rsidRPr="008C7BF7">
        <w:rPr>
          <w:color w:val="000000" w:themeColor="text1"/>
        </w:rPr>
        <w:t>hours at 2</w:t>
      </w:r>
      <w:r w:rsidR="00FF5AA8" w:rsidRPr="008C7BF7">
        <w:rPr>
          <w:color w:val="000000" w:themeColor="text1"/>
        </w:rPr>
        <w:t> </w:t>
      </w:r>
      <w:r w:rsidRPr="008C7BF7">
        <w:rPr>
          <w:color w:val="000000" w:themeColor="text1"/>
        </w:rPr>
        <w:t>°C to 8</w:t>
      </w:r>
      <w:r w:rsidR="00FF5AA8" w:rsidRPr="008C7BF7">
        <w:rPr>
          <w:color w:val="000000" w:themeColor="text1"/>
        </w:rPr>
        <w:t> </w:t>
      </w:r>
      <w:r w:rsidRPr="008C7BF7">
        <w:rPr>
          <w:color w:val="000000" w:themeColor="text1"/>
        </w:rPr>
        <w:t>°C, unless dilution has taken place in controlled and validated aseptic conditions.</w:t>
      </w:r>
    </w:p>
    <w:p w14:paraId="318335CE" w14:textId="7E3A4115" w:rsidR="002958C1" w:rsidRPr="008C7BF7" w:rsidRDefault="002958C1" w:rsidP="00470DDB">
      <w:pPr>
        <w:pStyle w:val="QRDEnBodyText"/>
      </w:pPr>
    </w:p>
    <w:p w14:paraId="11B3E064" w14:textId="40BB9CB4" w:rsidR="006862B6" w:rsidRPr="008C7BF7" w:rsidRDefault="00742079" w:rsidP="008F7F5A">
      <w:pPr>
        <w:pStyle w:val="QRDHeading2"/>
      </w:pPr>
      <w:bookmarkStart w:id="39" w:name="_Toc88754139"/>
      <w:r w:rsidRPr="008C7BF7">
        <w:t>6.4</w:t>
      </w:r>
      <w:r w:rsidRPr="008C7BF7">
        <w:tab/>
      </w:r>
      <w:r w:rsidR="00B246E6" w:rsidRPr="008C7BF7">
        <w:t>Special precautions for storage</w:t>
      </w:r>
      <w:bookmarkEnd w:id="39"/>
    </w:p>
    <w:p w14:paraId="78777842" w14:textId="77777777" w:rsidR="00470DDB" w:rsidRPr="008C7BF7" w:rsidRDefault="00470DDB" w:rsidP="00470DDB">
      <w:pPr>
        <w:pStyle w:val="QRDEnBodyText"/>
      </w:pPr>
    </w:p>
    <w:p w14:paraId="749F4DE1" w14:textId="4C69562C" w:rsidR="004F3B3D" w:rsidRPr="008C7BF7" w:rsidRDefault="00742079" w:rsidP="00470DDB">
      <w:pPr>
        <w:pStyle w:val="QRDEnBodyText"/>
      </w:pPr>
      <w:r w:rsidRPr="008C7BF7">
        <w:t>Store in a refrigerator (2</w:t>
      </w:r>
      <w:r w:rsidR="00036B9C" w:rsidRPr="008C7BF7">
        <w:t> </w:t>
      </w:r>
      <w:r w:rsidRPr="008C7BF7">
        <w:t>°C-8</w:t>
      </w:r>
      <w:r w:rsidR="00036B9C" w:rsidRPr="008C7BF7">
        <w:t> </w:t>
      </w:r>
      <w:r w:rsidRPr="008C7BF7">
        <w:t>°C).</w:t>
      </w:r>
    </w:p>
    <w:p w14:paraId="1E7BAD32" w14:textId="77777777" w:rsidR="004F3B3D" w:rsidRPr="008C7BF7" w:rsidRDefault="00742079" w:rsidP="00470DDB">
      <w:pPr>
        <w:pStyle w:val="QRDEnBodyText"/>
      </w:pPr>
      <w:r w:rsidRPr="008C7BF7">
        <w:t xml:space="preserve">Do not freeze. </w:t>
      </w:r>
    </w:p>
    <w:p w14:paraId="09B025C4" w14:textId="77777777" w:rsidR="004F3B3D" w:rsidRPr="008C7BF7" w:rsidRDefault="00742079" w:rsidP="00470DDB">
      <w:pPr>
        <w:pStyle w:val="QRDEnBodyText"/>
      </w:pPr>
      <w:r w:rsidRPr="008C7BF7">
        <w:t xml:space="preserve">Keep the vial in the outer carton </w:t>
      </w:r>
      <w:bookmarkStart w:id="40" w:name="_Hlk178071383"/>
      <w:r w:rsidRPr="008C7BF7">
        <w:t>in order to protect from light</w:t>
      </w:r>
      <w:bookmarkEnd w:id="40"/>
      <w:r w:rsidRPr="008C7BF7">
        <w:t>.</w:t>
      </w:r>
    </w:p>
    <w:p w14:paraId="45A5986F" w14:textId="77777777" w:rsidR="004F3B3D" w:rsidRPr="008C7BF7" w:rsidRDefault="004F3B3D" w:rsidP="00470DDB">
      <w:pPr>
        <w:pStyle w:val="QRDEnBodyText"/>
      </w:pPr>
    </w:p>
    <w:p w14:paraId="2E059365" w14:textId="07EEB1D7" w:rsidR="004F3B3D" w:rsidRPr="008C7BF7" w:rsidRDefault="00742079" w:rsidP="00470DDB">
      <w:pPr>
        <w:pStyle w:val="QRDEnBodyText"/>
      </w:pPr>
      <w:r w:rsidRPr="008C7BF7">
        <w:t>For storage conditions after dilution of the medicinal product, see section 6.3.</w:t>
      </w:r>
    </w:p>
    <w:p w14:paraId="2AC5265E" w14:textId="26F45F09" w:rsidR="002958C1" w:rsidRPr="008C7BF7" w:rsidRDefault="002958C1" w:rsidP="00140027">
      <w:pPr>
        <w:pStyle w:val="QRDEnBodyText"/>
      </w:pPr>
    </w:p>
    <w:p w14:paraId="203378F7" w14:textId="7AC4516B" w:rsidR="00470DDB" w:rsidRPr="008C7BF7" w:rsidRDefault="00742079" w:rsidP="009B373A">
      <w:pPr>
        <w:pStyle w:val="QRDHeading2"/>
      </w:pPr>
      <w:bookmarkStart w:id="41" w:name="_Toc88754140"/>
      <w:r w:rsidRPr="008C7BF7">
        <w:t>6.5</w:t>
      </w:r>
      <w:r w:rsidRPr="008C7BF7">
        <w:tab/>
      </w:r>
      <w:r w:rsidR="00B246E6" w:rsidRPr="008C7BF7">
        <w:t>Nature and contents of container</w:t>
      </w:r>
      <w:bookmarkEnd w:id="41"/>
    </w:p>
    <w:p w14:paraId="58747373" w14:textId="77777777" w:rsidR="009B373A" w:rsidRPr="008C7BF7" w:rsidRDefault="009B373A" w:rsidP="009B373A">
      <w:pPr>
        <w:pStyle w:val="QRDEnBodyText"/>
      </w:pPr>
    </w:p>
    <w:p w14:paraId="0DA768B5" w14:textId="71B451AD" w:rsidR="004F3B3D" w:rsidRPr="008C7BF7" w:rsidRDefault="00742079" w:rsidP="009B373A">
      <w:pPr>
        <w:pStyle w:val="QRDEnBodyText"/>
      </w:pPr>
      <w:r w:rsidRPr="008C7BF7">
        <w:t>4 ml solution in a vial (Type I glass) with a stopper (butyl rubber) containing 100 mg of bevacizumab.</w:t>
      </w:r>
    </w:p>
    <w:p w14:paraId="6A68A066" w14:textId="77777777" w:rsidR="004F3B3D" w:rsidRPr="008C7BF7" w:rsidRDefault="00742079" w:rsidP="009B373A">
      <w:pPr>
        <w:pStyle w:val="QRDEnBodyText"/>
      </w:pPr>
      <w:r w:rsidRPr="008C7BF7">
        <w:t>16 ml solution in a vial (Type I glass) with a stopper (butyl rubber) containing 400 mg of bevacizumab.</w:t>
      </w:r>
    </w:p>
    <w:p w14:paraId="4ADE4F2E" w14:textId="77777777" w:rsidR="004F3B3D" w:rsidRPr="008C7BF7" w:rsidRDefault="004F3B3D" w:rsidP="009B373A">
      <w:pPr>
        <w:pStyle w:val="QRDEnBodyText"/>
      </w:pPr>
    </w:p>
    <w:p w14:paraId="5E50BBF7" w14:textId="1476558D" w:rsidR="004F3B3D" w:rsidRPr="008C7BF7" w:rsidRDefault="00742079" w:rsidP="009B373A">
      <w:pPr>
        <w:pStyle w:val="QRDEnBodyText"/>
      </w:pPr>
      <w:r w:rsidRPr="008C7BF7">
        <w:t>Pack of 1 vial.</w:t>
      </w:r>
    </w:p>
    <w:p w14:paraId="4BA62C8F" w14:textId="5A47EDB0" w:rsidR="002958C1" w:rsidRPr="008C7BF7" w:rsidRDefault="002958C1" w:rsidP="00140027">
      <w:pPr>
        <w:pStyle w:val="QRDEnBodyText"/>
      </w:pPr>
    </w:p>
    <w:p w14:paraId="41085493" w14:textId="4A70591D" w:rsidR="006862B6" w:rsidRPr="008C7BF7" w:rsidRDefault="00742079" w:rsidP="000D237B">
      <w:pPr>
        <w:pStyle w:val="QRDHeading2"/>
      </w:pPr>
      <w:bookmarkStart w:id="42" w:name="_Toc88754141"/>
      <w:r w:rsidRPr="008C7BF7">
        <w:t>6.6</w:t>
      </w:r>
      <w:r w:rsidRPr="008C7BF7">
        <w:tab/>
      </w:r>
      <w:r w:rsidR="00B246E6" w:rsidRPr="008C7BF7">
        <w:t>Special precautions for disposal and other handling</w:t>
      </w:r>
      <w:bookmarkEnd w:id="42"/>
    </w:p>
    <w:p w14:paraId="53177B4F" w14:textId="77777777" w:rsidR="00572BDE" w:rsidRPr="008C7BF7" w:rsidRDefault="00572BDE" w:rsidP="00572BDE">
      <w:pPr>
        <w:pStyle w:val="QRDEnBodyText"/>
      </w:pPr>
    </w:p>
    <w:p w14:paraId="004AA1BF" w14:textId="77777777" w:rsidR="004F3B3D" w:rsidRPr="008C7BF7" w:rsidRDefault="00742079" w:rsidP="00572BDE">
      <w:pPr>
        <w:pStyle w:val="QRDEnBodyText"/>
      </w:pPr>
      <w:r w:rsidRPr="008C7BF7">
        <w:t>Do not shake the vial.</w:t>
      </w:r>
    </w:p>
    <w:p w14:paraId="4A2BC526" w14:textId="77777777" w:rsidR="004F3B3D" w:rsidRPr="008C7BF7" w:rsidRDefault="004F3B3D" w:rsidP="00572BDE">
      <w:pPr>
        <w:pStyle w:val="QRDEnBodyText"/>
      </w:pPr>
    </w:p>
    <w:p w14:paraId="0C371575" w14:textId="77777777" w:rsidR="004F3B3D" w:rsidRPr="008C7BF7" w:rsidRDefault="00742079" w:rsidP="00572BDE">
      <w:pPr>
        <w:pStyle w:val="QRDEnBodyText"/>
      </w:pPr>
      <w:r w:rsidRPr="008C7BF7">
        <w:t>Avastin should be prepared by a healthcare professional using aseptic technique to ensure the sterility of the prepared solution. A sterile needle and syringe should be used to prepare Avastin.</w:t>
      </w:r>
    </w:p>
    <w:p w14:paraId="383ED26A" w14:textId="77777777" w:rsidR="004F3B3D" w:rsidRPr="008C7BF7" w:rsidRDefault="004F3B3D" w:rsidP="00572BDE">
      <w:pPr>
        <w:pStyle w:val="QRDEnBodyText"/>
      </w:pPr>
    </w:p>
    <w:p w14:paraId="5D1B0D17" w14:textId="5E6FEBB9" w:rsidR="004F3B3D" w:rsidRPr="008C7BF7" w:rsidRDefault="00742079" w:rsidP="00572BDE">
      <w:pPr>
        <w:pStyle w:val="QRDEnBodyText"/>
      </w:pPr>
      <w:r w:rsidRPr="008C7BF7">
        <w:t>The necessary amount of bevacizumab should be withdrawn and diluted to the required administration volume with sodium chloride 9 mg/ml (0.9%) solution for injection. The concentration of the final bevacizumab solution should be kept within the range of 1.4 mg/ml to 16.5 mg/ml. In the majority of the occasions the necessary amount of Avastin can be diluted with 0.9% sodium chloride solution for injection to a total volume of 100</w:t>
      </w:r>
      <w:r w:rsidR="006C2BE2" w:rsidRPr="008C7BF7">
        <w:t> </w:t>
      </w:r>
      <w:r w:rsidRPr="008C7BF7">
        <w:t>m</w:t>
      </w:r>
      <w:r w:rsidR="006C2BE2" w:rsidRPr="008C7BF7">
        <w:t>l</w:t>
      </w:r>
      <w:r w:rsidRPr="008C7BF7">
        <w:t>.</w:t>
      </w:r>
    </w:p>
    <w:p w14:paraId="71D20A5D" w14:textId="77777777" w:rsidR="004F3B3D" w:rsidRPr="008C7BF7" w:rsidRDefault="004F3B3D" w:rsidP="00572BDE">
      <w:pPr>
        <w:pStyle w:val="QRDEnBodyText"/>
      </w:pPr>
    </w:p>
    <w:p w14:paraId="03F4574F" w14:textId="023C021D" w:rsidR="004F3B3D" w:rsidRPr="008C7BF7" w:rsidRDefault="00742079" w:rsidP="00572BDE">
      <w:pPr>
        <w:pStyle w:val="QRDEnBodyText"/>
      </w:pPr>
      <w:r w:rsidRPr="008C7BF7">
        <w:t>Parenteral medicinal products should be inspected visually for particulate matter and discolouration prior to administration.</w:t>
      </w:r>
    </w:p>
    <w:p w14:paraId="62DD5A55" w14:textId="4FC63715" w:rsidR="002958C1" w:rsidRPr="008C7BF7" w:rsidRDefault="002958C1" w:rsidP="00140027">
      <w:pPr>
        <w:pStyle w:val="QRDEnBodyText"/>
      </w:pPr>
    </w:p>
    <w:p w14:paraId="341AF569" w14:textId="4E9B6943" w:rsidR="004F3B3D" w:rsidRPr="008C7BF7" w:rsidRDefault="00742079" w:rsidP="00572BDE">
      <w:pPr>
        <w:pStyle w:val="QRDEnBodyText"/>
      </w:pPr>
      <w:r w:rsidRPr="008C7BF7">
        <w:t>No incompatibilities between Avastin and polyvinyl chloride or polyolefine bags or infusion sets have been observed.</w:t>
      </w:r>
    </w:p>
    <w:p w14:paraId="7F50E3B8" w14:textId="09459CC2" w:rsidR="002958C1" w:rsidRPr="008C7BF7" w:rsidRDefault="002958C1" w:rsidP="008613BA">
      <w:pPr>
        <w:pStyle w:val="QRDEnBodyText"/>
      </w:pPr>
    </w:p>
    <w:p w14:paraId="24927F93" w14:textId="4233043E" w:rsidR="004F3B3D" w:rsidRPr="008C7BF7" w:rsidRDefault="00742079" w:rsidP="00B304D3">
      <w:pPr>
        <w:pStyle w:val="QRDEnBodyText"/>
      </w:pPr>
      <w:r w:rsidRPr="008C7BF7">
        <w:t>Avastin is for single-use only, as the product contains no preservatives. Any unused medicinal product or waste material should be disposed in accordance with local requirements.</w:t>
      </w:r>
    </w:p>
    <w:p w14:paraId="5F028561" w14:textId="2334F8A1" w:rsidR="002958C1" w:rsidRPr="008C7BF7" w:rsidRDefault="002958C1" w:rsidP="008613BA">
      <w:pPr>
        <w:pStyle w:val="QRDEnBodyText"/>
      </w:pPr>
    </w:p>
    <w:p w14:paraId="7A91760A" w14:textId="77777777" w:rsidR="00B304D3" w:rsidRPr="008C7BF7" w:rsidRDefault="00B304D3" w:rsidP="008613BA">
      <w:pPr>
        <w:pStyle w:val="QRDEnBodyText"/>
      </w:pPr>
    </w:p>
    <w:p w14:paraId="7EC3B87F" w14:textId="24CB7A62" w:rsidR="006862B6" w:rsidRPr="008C7BF7" w:rsidRDefault="00742079" w:rsidP="008613BA">
      <w:pPr>
        <w:pStyle w:val="QRDHeading1"/>
      </w:pPr>
      <w:bookmarkStart w:id="43" w:name="_Toc88754142"/>
      <w:r w:rsidRPr="008C7BF7">
        <w:t>7</w:t>
      </w:r>
      <w:r w:rsidR="002C575C" w:rsidRPr="008C7BF7">
        <w:t>.</w:t>
      </w:r>
      <w:r w:rsidRPr="008C7BF7">
        <w:tab/>
      </w:r>
      <w:r w:rsidR="0079744A" w:rsidRPr="008C7BF7">
        <w:t>MARKETING AUTHORISATION HOLDER</w:t>
      </w:r>
      <w:bookmarkEnd w:id="43"/>
    </w:p>
    <w:p w14:paraId="0A23AAFD" w14:textId="77777777" w:rsidR="00FA280C" w:rsidRPr="008C7BF7" w:rsidRDefault="00FA280C" w:rsidP="00FA280C">
      <w:pPr>
        <w:pStyle w:val="QRDEnBodyText"/>
      </w:pPr>
    </w:p>
    <w:p w14:paraId="45A4EFDE" w14:textId="7404F3DE" w:rsidR="00EA1594" w:rsidRPr="008C7BF7" w:rsidRDefault="00742079" w:rsidP="009B150F">
      <w:pPr>
        <w:pStyle w:val="QRDEnBodyText"/>
      </w:pPr>
      <w:r w:rsidRPr="008C7BF7">
        <w:t>Roche Registration GmbH</w:t>
      </w:r>
    </w:p>
    <w:p w14:paraId="156360E3" w14:textId="77777777" w:rsidR="00FA280C" w:rsidRPr="008C7BF7" w:rsidRDefault="00742079" w:rsidP="00FA280C">
      <w:pPr>
        <w:pStyle w:val="QRDEnBodyText"/>
      </w:pPr>
      <w:r w:rsidRPr="008C7BF7">
        <w:t>Emil-Barell-Strasse 1</w:t>
      </w:r>
    </w:p>
    <w:p w14:paraId="2088A80D" w14:textId="77777777" w:rsidR="00FA280C" w:rsidRPr="008C7BF7" w:rsidRDefault="00742079" w:rsidP="00FA280C">
      <w:pPr>
        <w:pStyle w:val="QRDEnBodyText"/>
      </w:pPr>
      <w:r w:rsidRPr="008C7BF7">
        <w:t>79639 Grenzach-Wyhlen</w:t>
      </w:r>
    </w:p>
    <w:p w14:paraId="35A3CE6B" w14:textId="77777777" w:rsidR="00FA280C" w:rsidRPr="008C7BF7" w:rsidRDefault="00742079" w:rsidP="00FA280C">
      <w:pPr>
        <w:pStyle w:val="QRDEnBodyText"/>
      </w:pPr>
      <w:r w:rsidRPr="008C7BF7">
        <w:t>Germany</w:t>
      </w:r>
    </w:p>
    <w:p w14:paraId="02961C35" w14:textId="44AF31C9" w:rsidR="00E52A34" w:rsidRPr="008C7BF7" w:rsidRDefault="00E52A34" w:rsidP="00FA280C">
      <w:pPr>
        <w:pStyle w:val="QRDEnBodyText"/>
      </w:pPr>
    </w:p>
    <w:p w14:paraId="1015CC28" w14:textId="77777777" w:rsidR="00FA280C" w:rsidRPr="008C7BF7" w:rsidRDefault="00FA280C" w:rsidP="00FA280C">
      <w:pPr>
        <w:pStyle w:val="QRDEnBodyText"/>
      </w:pPr>
    </w:p>
    <w:p w14:paraId="53C4BBD3" w14:textId="2D22B8FA" w:rsidR="006862B6" w:rsidRPr="008C7BF7" w:rsidRDefault="00742079" w:rsidP="008613BA">
      <w:pPr>
        <w:pStyle w:val="QRDHeading1"/>
      </w:pPr>
      <w:bookmarkStart w:id="44" w:name="_Toc88754143"/>
      <w:r w:rsidRPr="008C7BF7">
        <w:t>8</w:t>
      </w:r>
      <w:r w:rsidR="002C575C" w:rsidRPr="008C7BF7">
        <w:t>.</w:t>
      </w:r>
      <w:r w:rsidRPr="008C7BF7">
        <w:tab/>
      </w:r>
      <w:r w:rsidR="00B246E6" w:rsidRPr="008C7BF7">
        <w:t>MARKETING AUTHORISATION NUMBER(S)</w:t>
      </w:r>
      <w:bookmarkEnd w:id="44"/>
    </w:p>
    <w:p w14:paraId="7AFD064D" w14:textId="5F02D504" w:rsidR="00FA280C" w:rsidRPr="008C7BF7" w:rsidRDefault="00FA280C" w:rsidP="00FA280C">
      <w:pPr>
        <w:pStyle w:val="QRDEnBodyText"/>
      </w:pPr>
    </w:p>
    <w:p w14:paraId="3DEB5096" w14:textId="77777777" w:rsidR="006B25A8" w:rsidRPr="00EA2775" w:rsidRDefault="00742079" w:rsidP="006B25A8">
      <w:pPr>
        <w:pStyle w:val="QRDEnBodyText"/>
        <w:rPr>
          <w:lang w:val="pt-BR"/>
        </w:rPr>
      </w:pPr>
      <w:r w:rsidRPr="00EA2775">
        <w:rPr>
          <w:lang w:val="pt-BR"/>
        </w:rPr>
        <w:t>EU/1/04/300/001 – 100 mg/4 ml vial</w:t>
      </w:r>
    </w:p>
    <w:p w14:paraId="077F63BC" w14:textId="77777777" w:rsidR="006B25A8" w:rsidRPr="00EA2775" w:rsidRDefault="00742079" w:rsidP="006B25A8">
      <w:pPr>
        <w:pStyle w:val="QRDEnBodyText"/>
        <w:rPr>
          <w:lang w:val="pt-BR"/>
        </w:rPr>
      </w:pPr>
      <w:r w:rsidRPr="00EA2775">
        <w:rPr>
          <w:lang w:val="pt-BR"/>
        </w:rPr>
        <w:t>EU/1/04/300/002 – 400 mg/16 ml vial</w:t>
      </w:r>
    </w:p>
    <w:p w14:paraId="0AB2DCFD" w14:textId="15B917A4" w:rsidR="006B25A8" w:rsidRPr="00EA2775" w:rsidRDefault="006B25A8" w:rsidP="00FA280C">
      <w:pPr>
        <w:pStyle w:val="QRDEnBodyText"/>
        <w:rPr>
          <w:lang w:val="pt-BR"/>
        </w:rPr>
      </w:pPr>
    </w:p>
    <w:p w14:paraId="78CCB023" w14:textId="77777777" w:rsidR="006B25A8" w:rsidRPr="00EA2775" w:rsidRDefault="006B25A8" w:rsidP="00FA280C">
      <w:pPr>
        <w:pStyle w:val="QRDEnBodyText"/>
        <w:rPr>
          <w:lang w:val="pt-BR"/>
        </w:rPr>
      </w:pPr>
    </w:p>
    <w:p w14:paraId="757F76FA" w14:textId="281F0B37" w:rsidR="006862B6" w:rsidRPr="008C7BF7" w:rsidRDefault="00742079" w:rsidP="00E52A34">
      <w:pPr>
        <w:pStyle w:val="QRDHeading1"/>
      </w:pPr>
      <w:bookmarkStart w:id="45" w:name="_Toc88754144"/>
      <w:r w:rsidRPr="008C7BF7">
        <w:t>9</w:t>
      </w:r>
      <w:r w:rsidR="002C575C" w:rsidRPr="008C7BF7">
        <w:t>.</w:t>
      </w:r>
      <w:r w:rsidRPr="008C7BF7">
        <w:tab/>
      </w:r>
      <w:r w:rsidR="00B246E6" w:rsidRPr="008C7BF7">
        <w:t>DATE OF FIRST AUTHORISATION/RENEWAL OF THE AUTHORISATION</w:t>
      </w:r>
      <w:bookmarkEnd w:id="45"/>
    </w:p>
    <w:p w14:paraId="68033B6E" w14:textId="77777777" w:rsidR="006B25A8" w:rsidRPr="008C7BF7" w:rsidRDefault="006B25A8" w:rsidP="006B25A8">
      <w:pPr>
        <w:pStyle w:val="QRDEnBodyText"/>
      </w:pPr>
    </w:p>
    <w:p w14:paraId="5B05C98D" w14:textId="344D2C03" w:rsidR="00501862" w:rsidRPr="008C7BF7" w:rsidRDefault="00742079" w:rsidP="001368A3">
      <w:pPr>
        <w:pStyle w:val="QRDEnBodyText"/>
      </w:pPr>
      <w:r w:rsidRPr="008C7BF7">
        <w:t xml:space="preserve">Date of </w:t>
      </w:r>
      <w:r w:rsidR="006B25A8" w:rsidRPr="008C7BF7">
        <w:t>f</w:t>
      </w:r>
      <w:r w:rsidRPr="008C7BF7">
        <w:t xml:space="preserve">irst </w:t>
      </w:r>
      <w:r w:rsidR="006B25A8" w:rsidRPr="008C7BF7">
        <w:t>a</w:t>
      </w:r>
      <w:r w:rsidRPr="008C7BF7">
        <w:t>uthorisation</w:t>
      </w:r>
      <w:r w:rsidR="006B25A8" w:rsidRPr="008C7BF7">
        <w:t>:</w:t>
      </w:r>
      <w:r w:rsidRPr="008C7BF7">
        <w:t xml:space="preserve"> </w:t>
      </w:r>
      <w:r w:rsidR="004F3B3D" w:rsidRPr="008C7BF7">
        <w:t>12 January 2005</w:t>
      </w:r>
    </w:p>
    <w:p w14:paraId="08121592" w14:textId="5889E8DC" w:rsidR="00501862" w:rsidRPr="008C7BF7" w:rsidRDefault="00742079" w:rsidP="001368A3">
      <w:pPr>
        <w:pStyle w:val="QRDEnBodyText"/>
      </w:pPr>
      <w:r w:rsidRPr="008C7BF7">
        <w:t>Date of</w:t>
      </w:r>
      <w:r w:rsidR="006B25A8" w:rsidRPr="008C7BF7">
        <w:t xml:space="preserve"> latest</w:t>
      </w:r>
      <w:r w:rsidRPr="008C7BF7">
        <w:t xml:space="preserve"> </w:t>
      </w:r>
      <w:r w:rsidR="006B25A8" w:rsidRPr="008C7BF7">
        <w:t>r</w:t>
      </w:r>
      <w:r w:rsidRPr="008C7BF7">
        <w:t>enewal</w:t>
      </w:r>
      <w:r w:rsidR="006B25A8" w:rsidRPr="008C7BF7">
        <w:t>:</w:t>
      </w:r>
      <w:r w:rsidRPr="008C7BF7">
        <w:t xml:space="preserve"> 17 November 2014</w:t>
      </w:r>
    </w:p>
    <w:p w14:paraId="6DAE3AF3" w14:textId="5018712A" w:rsidR="006B25A8" w:rsidRPr="008C7BF7" w:rsidRDefault="006B25A8" w:rsidP="001368A3">
      <w:pPr>
        <w:pStyle w:val="QRDEnBodyText"/>
      </w:pPr>
    </w:p>
    <w:p w14:paraId="54BA3FE2" w14:textId="77777777" w:rsidR="006B25A8" w:rsidRPr="008C7BF7" w:rsidRDefault="006B25A8" w:rsidP="001368A3">
      <w:pPr>
        <w:pStyle w:val="QRDEnBodyText"/>
      </w:pPr>
    </w:p>
    <w:p w14:paraId="38D2325E" w14:textId="49FDFFE4" w:rsidR="006862B6" w:rsidRPr="008C7BF7" w:rsidRDefault="00742079" w:rsidP="001368A3">
      <w:pPr>
        <w:pStyle w:val="QRDHeading1"/>
      </w:pPr>
      <w:bookmarkStart w:id="46" w:name="_Toc88754145"/>
      <w:r w:rsidRPr="008C7BF7">
        <w:t>10</w:t>
      </w:r>
      <w:r w:rsidR="002C575C" w:rsidRPr="008C7BF7">
        <w:t>.</w:t>
      </w:r>
      <w:r w:rsidRPr="008C7BF7">
        <w:tab/>
      </w:r>
      <w:r w:rsidR="00B246E6" w:rsidRPr="008C7BF7">
        <w:t>DATE OF REVISION OF THE TEXT</w:t>
      </w:r>
      <w:bookmarkEnd w:id="46"/>
    </w:p>
    <w:p w14:paraId="72E3200E" w14:textId="4A686366" w:rsidR="00501862" w:rsidRPr="008C7BF7" w:rsidRDefault="00501862" w:rsidP="0026176F">
      <w:pPr>
        <w:pStyle w:val="QRDEnBodyText"/>
      </w:pPr>
    </w:p>
    <w:p w14:paraId="7725B41F" w14:textId="05BC6200" w:rsidR="006A6540" w:rsidRPr="008C7BF7" w:rsidRDefault="00742079" w:rsidP="00DE60F7">
      <w:pPr>
        <w:pStyle w:val="QRDEnBodyText"/>
      </w:pPr>
      <w:r w:rsidRPr="008C7BF7">
        <w:t xml:space="preserve">Detailed information on this medicinal product is available on the website of the European Medicines Agency (EMA): </w:t>
      </w:r>
      <w:hyperlink r:id="rId13" w:history="1">
        <w:r w:rsidR="004A6B64" w:rsidRPr="008C7BF7">
          <w:rPr>
            <w:rStyle w:val="Hyperlink"/>
          </w:rPr>
          <w:t>https://www.ema.europa.eu</w:t>
        </w:r>
      </w:hyperlink>
      <w:r w:rsidR="00CD1BEF" w:rsidRPr="008C7BF7">
        <w:rPr>
          <w:rStyle w:val="Hyperlink"/>
        </w:rPr>
        <w:t>.</w:t>
      </w:r>
      <w:r w:rsidRPr="008C7BF7">
        <w:br w:type="page"/>
      </w:r>
    </w:p>
    <w:p w14:paraId="7C7C0ACF" w14:textId="77777777" w:rsidR="006A6540" w:rsidRPr="008C7BF7" w:rsidRDefault="006A6540" w:rsidP="00B64676">
      <w:pPr>
        <w:pStyle w:val="QRDEnBodyText"/>
      </w:pPr>
    </w:p>
    <w:p w14:paraId="3DB7A9A6" w14:textId="77777777" w:rsidR="006A6540" w:rsidRPr="008C7BF7" w:rsidRDefault="006A6540" w:rsidP="00B64676">
      <w:pPr>
        <w:pStyle w:val="QRDEnBodyText"/>
      </w:pPr>
    </w:p>
    <w:p w14:paraId="49F42849" w14:textId="77777777" w:rsidR="006A6540" w:rsidRPr="008C7BF7" w:rsidRDefault="006A6540" w:rsidP="00B64676">
      <w:pPr>
        <w:pStyle w:val="QRDEnBodyText"/>
      </w:pPr>
    </w:p>
    <w:p w14:paraId="36BA5056" w14:textId="77777777" w:rsidR="006A6540" w:rsidRPr="008C7BF7" w:rsidRDefault="006A6540" w:rsidP="00B64676">
      <w:pPr>
        <w:pStyle w:val="QRDEnBodyText"/>
      </w:pPr>
    </w:p>
    <w:p w14:paraId="24A8C896" w14:textId="77777777" w:rsidR="006A6540" w:rsidRPr="008C7BF7" w:rsidRDefault="006A6540" w:rsidP="00B64676">
      <w:pPr>
        <w:pStyle w:val="QRDEnBodyText"/>
      </w:pPr>
    </w:p>
    <w:p w14:paraId="7A23F80F" w14:textId="77777777" w:rsidR="006A6540" w:rsidRPr="008C7BF7" w:rsidRDefault="006A6540" w:rsidP="00B64676">
      <w:pPr>
        <w:pStyle w:val="QRDEnBodyText"/>
      </w:pPr>
    </w:p>
    <w:p w14:paraId="50F041EC" w14:textId="77777777" w:rsidR="006A6540" w:rsidRPr="008C7BF7" w:rsidRDefault="006A6540" w:rsidP="00B64676">
      <w:pPr>
        <w:pStyle w:val="QRDEnBodyText"/>
      </w:pPr>
    </w:p>
    <w:p w14:paraId="2C1DD8EC" w14:textId="77777777" w:rsidR="006A6540" w:rsidRPr="008C7BF7" w:rsidRDefault="006A6540" w:rsidP="00B64676">
      <w:pPr>
        <w:pStyle w:val="QRDEnBodyText"/>
      </w:pPr>
    </w:p>
    <w:p w14:paraId="10179594" w14:textId="77777777" w:rsidR="006A6540" w:rsidRPr="008C7BF7" w:rsidRDefault="006A6540" w:rsidP="00B64676">
      <w:pPr>
        <w:pStyle w:val="QRDEnBodyText"/>
      </w:pPr>
    </w:p>
    <w:p w14:paraId="73D1F8F3" w14:textId="77777777" w:rsidR="006A6540" w:rsidRPr="008C7BF7" w:rsidRDefault="006A6540" w:rsidP="00B64676">
      <w:pPr>
        <w:pStyle w:val="QRDEnBodyText"/>
      </w:pPr>
    </w:p>
    <w:p w14:paraId="5948663B" w14:textId="77777777" w:rsidR="006A6540" w:rsidRPr="008C7BF7" w:rsidRDefault="006A6540" w:rsidP="00B64676">
      <w:pPr>
        <w:pStyle w:val="QRDEnBodyText"/>
      </w:pPr>
    </w:p>
    <w:p w14:paraId="4986CB43" w14:textId="77777777" w:rsidR="006A6540" w:rsidRPr="008C7BF7" w:rsidRDefault="006A6540" w:rsidP="00B64676">
      <w:pPr>
        <w:pStyle w:val="QRDEnBodyText"/>
      </w:pPr>
    </w:p>
    <w:p w14:paraId="53309D69" w14:textId="77777777" w:rsidR="006A6540" w:rsidRPr="008C7BF7" w:rsidRDefault="006A6540" w:rsidP="00B64676">
      <w:pPr>
        <w:pStyle w:val="QRDEnBodyText"/>
      </w:pPr>
    </w:p>
    <w:p w14:paraId="0B139758" w14:textId="77777777" w:rsidR="006A6540" w:rsidRPr="008C7BF7" w:rsidRDefault="006A6540" w:rsidP="00B64676">
      <w:pPr>
        <w:pStyle w:val="QRDEnBodyText"/>
      </w:pPr>
    </w:p>
    <w:p w14:paraId="09A1C86A" w14:textId="77777777" w:rsidR="006A6540" w:rsidRPr="008C7BF7" w:rsidRDefault="006A6540" w:rsidP="00B64676">
      <w:pPr>
        <w:pStyle w:val="QRDEnBodyText"/>
      </w:pPr>
    </w:p>
    <w:p w14:paraId="1E923BE3" w14:textId="77777777" w:rsidR="006A6540" w:rsidRPr="008C7BF7" w:rsidRDefault="006A6540" w:rsidP="00B64676">
      <w:pPr>
        <w:pStyle w:val="QRDEnBodyText"/>
      </w:pPr>
    </w:p>
    <w:p w14:paraId="6B1041D6" w14:textId="77777777" w:rsidR="006A6540" w:rsidRPr="008C7BF7" w:rsidRDefault="006A6540" w:rsidP="00B64676">
      <w:pPr>
        <w:pStyle w:val="QRDEnBodyText"/>
      </w:pPr>
    </w:p>
    <w:p w14:paraId="69BAAECB" w14:textId="77777777" w:rsidR="006A6540" w:rsidRPr="008C7BF7" w:rsidRDefault="006A6540" w:rsidP="00B64676">
      <w:pPr>
        <w:pStyle w:val="QRDEnBodyText"/>
      </w:pPr>
    </w:p>
    <w:p w14:paraId="39D08BEC" w14:textId="77777777" w:rsidR="006A6540" w:rsidRPr="008C7BF7" w:rsidRDefault="006A6540" w:rsidP="00B64676">
      <w:pPr>
        <w:pStyle w:val="QRDEnBodyText"/>
      </w:pPr>
    </w:p>
    <w:p w14:paraId="10949EF9" w14:textId="77777777" w:rsidR="006A6540" w:rsidRPr="008C7BF7" w:rsidRDefault="006A6540" w:rsidP="00B64676">
      <w:pPr>
        <w:pStyle w:val="QRDEnBodyText"/>
      </w:pPr>
    </w:p>
    <w:p w14:paraId="30A37FD0" w14:textId="77777777" w:rsidR="006A6540" w:rsidRPr="008C7BF7" w:rsidRDefault="006A6540" w:rsidP="00B64676">
      <w:pPr>
        <w:pStyle w:val="QRDEnBodyText"/>
      </w:pPr>
    </w:p>
    <w:p w14:paraId="0B6B21BD" w14:textId="77777777" w:rsidR="006A6540" w:rsidRPr="008C7BF7" w:rsidRDefault="006A6540" w:rsidP="00B64676">
      <w:pPr>
        <w:pStyle w:val="QRDEnBodyText"/>
      </w:pPr>
    </w:p>
    <w:p w14:paraId="1C3CEBEF" w14:textId="77777777" w:rsidR="00AE6F81" w:rsidRPr="008C7BF7" w:rsidRDefault="00AE6F81" w:rsidP="00B64676">
      <w:pPr>
        <w:pStyle w:val="QRDEnBodyText"/>
      </w:pPr>
    </w:p>
    <w:p w14:paraId="27F9F49A" w14:textId="77777777" w:rsidR="006A6540" w:rsidRPr="008C7BF7" w:rsidRDefault="00742079" w:rsidP="006C4EF7">
      <w:pPr>
        <w:pStyle w:val="QRDAnnexHeading1"/>
      </w:pPr>
      <w:r w:rsidRPr="008C7BF7">
        <w:t>ANNEX II</w:t>
      </w:r>
    </w:p>
    <w:p w14:paraId="39B05A55" w14:textId="77777777" w:rsidR="007B500E" w:rsidRPr="008C7BF7" w:rsidRDefault="007B500E" w:rsidP="00B64676">
      <w:pPr>
        <w:pStyle w:val="QRDEnBodyText"/>
      </w:pPr>
    </w:p>
    <w:p w14:paraId="3B29807A" w14:textId="47A62B16" w:rsidR="006A6540" w:rsidRPr="008C7BF7" w:rsidRDefault="00742079" w:rsidP="006A6540">
      <w:pPr>
        <w:pStyle w:val="QRDAnnexList"/>
      </w:pPr>
      <w:r w:rsidRPr="008C7BF7">
        <w:t>A.</w:t>
      </w:r>
      <w:r w:rsidRPr="008C7BF7">
        <w:tab/>
        <w:t>MANUFACTURERS OF THE BIOLOGICAL ACTIVE SUBSTANCE AND MANUFACTURER RESPONSIBLE FOR BATCH RELEASE</w:t>
      </w:r>
    </w:p>
    <w:p w14:paraId="42329B91" w14:textId="77777777" w:rsidR="006A6540" w:rsidRPr="008C7BF7" w:rsidRDefault="00742079" w:rsidP="006A6540">
      <w:pPr>
        <w:pStyle w:val="QRDAnnexList"/>
      </w:pPr>
      <w:r w:rsidRPr="008C7BF7">
        <w:t>B.</w:t>
      </w:r>
      <w:r w:rsidRPr="008C7BF7">
        <w:tab/>
        <w:t>CONDITIONS OR RESTRICTIONS REGARDING SUPPLY AND USE</w:t>
      </w:r>
    </w:p>
    <w:p w14:paraId="2A86DBF3" w14:textId="77777777" w:rsidR="006A6540" w:rsidRPr="008C7BF7" w:rsidRDefault="00742079" w:rsidP="006A6540">
      <w:pPr>
        <w:pStyle w:val="QRDAnnexList"/>
      </w:pPr>
      <w:r w:rsidRPr="008C7BF7">
        <w:t>C.</w:t>
      </w:r>
      <w:r w:rsidRPr="008C7BF7">
        <w:tab/>
        <w:t>OTHER CONDITIONS AND REQUIREMENTS OF THE MARKETING AUTHORISATION</w:t>
      </w:r>
    </w:p>
    <w:p w14:paraId="5AE473A7" w14:textId="569B8038" w:rsidR="00DB289B" w:rsidRPr="008C7BF7" w:rsidRDefault="00742079" w:rsidP="00DB289B">
      <w:pPr>
        <w:pStyle w:val="QRDAnnexList"/>
      </w:pPr>
      <w:r w:rsidRPr="008C7BF7">
        <w:t>D.</w:t>
      </w:r>
      <w:r w:rsidRPr="008C7BF7">
        <w:tab/>
        <w:t>conditions or restrictions with regard to the safe and effective use of the medicinal product</w:t>
      </w:r>
    </w:p>
    <w:p w14:paraId="0303A870" w14:textId="77777777" w:rsidR="00DB289B" w:rsidRPr="008C7BF7" w:rsidRDefault="00742079" w:rsidP="00DB289B">
      <w:pPr>
        <w:pStyle w:val="QRDAnnexHeading1"/>
        <w:jc w:val="both"/>
      </w:pPr>
      <w:r w:rsidRPr="008C7BF7">
        <w:br w:type="page"/>
      </w:r>
    </w:p>
    <w:p w14:paraId="4E96C1DE" w14:textId="77777777" w:rsidR="00DB289B" w:rsidRPr="008C7BF7" w:rsidRDefault="00742079" w:rsidP="009F3CDA">
      <w:pPr>
        <w:pStyle w:val="QRDAnnexIIHeading"/>
      </w:pPr>
      <w:r w:rsidRPr="008C7BF7">
        <w:t>A.</w:t>
      </w:r>
      <w:r w:rsidRPr="008C7BF7">
        <w:tab/>
        <w:t>MANUFACTURERS OF THE BIOLOGICAL ACTIVE SUBSTANCE AND MANUFACTURER RESPONSIBLE FOR BATCH RELEASE</w:t>
      </w:r>
    </w:p>
    <w:p w14:paraId="08985125" w14:textId="35233EF9" w:rsidR="00DB289B" w:rsidRPr="008C7BF7" w:rsidRDefault="00DB289B" w:rsidP="006B24CB">
      <w:pPr>
        <w:pStyle w:val="QRDEnBodyText"/>
      </w:pPr>
    </w:p>
    <w:p w14:paraId="566DB6B5" w14:textId="6E66A09F" w:rsidR="00DB289B" w:rsidRPr="008C7BF7" w:rsidRDefault="00742079" w:rsidP="00595CCB">
      <w:pPr>
        <w:pStyle w:val="QRDHeading4"/>
        <w:rPr>
          <w:bCs w:val="0"/>
          <w:i w:val="0"/>
          <w:iCs w:val="0"/>
          <w:u w:val="single"/>
        </w:rPr>
      </w:pPr>
      <w:r w:rsidRPr="008C7BF7">
        <w:rPr>
          <w:bCs w:val="0"/>
          <w:i w:val="0"/>
          <w:iCs w:val="0"/>
          <w:u w:val="single"/>
        </w:rPr>
        <w:t>Name and address of the manufacturers of the biological active substance</w:t>
      </w:r>
    </w:p>
    <w:p w14:paraId="08FAD871" w14:textId="77777777" w:rsidR="00DB289B" w:rsidRPr="008C7BF7" w:rsidRDefault="00DB289B" w:rsidP="009F3CDA">
      <w:pPr>
        <w:pStyle w:val="QRDEnBodyText"/>
      </w:pPr>
    </w:p>
    <w:p w14:paraId="1A4E119D" w14:textId="12B04DF7" w:rsidR="00DB289B" w:rsidRPr="008C7BF7" w:rsidRDefault="00742079" w:rsidP="009F3CDA">
      <w:pPr>
        <w:pStyle w:val="QRDEnBodyText"/>
      </w:pPr>
      <w:r w:rsidRPr="008C7BF7">
        <w:t>Genentech, Inc.</w:t>
      </w:r>
    </w:p>
    <w:p w14:paraId="40066E1B" w14:textId="2571347B" w:rsidR="00DB289B" w:rsidRPr="008C7BF7" w:rsidRDefault="00742079" w:rsidP="009F3CDA">
      <w:pPr>
        <w:pStyle w:val="QRDEnBodyText"/>
      </w:pPr>
      <w:r w:rsidRPr="008C7BF7">
        <w:t>1 Antibody Way</w:t>
      </w:r>
    </w:p>
    <w:p w14:paraId="51BAD2E1" w14:textId="4DB5899F" w:rsidR="00DB289B" w:rsidRPr="008C7BF7" w:rsidRDefault="00742079" w:rsidP="009F3CDA">
      <w:pPr>
        <w:pStyle w:val="QRDEnBodyText"/>
      </w:pPr>
      <w:r w:rsidRPr="008C7BF7">
        <w:t>Oceanside, CA 92056</w:t>
      </w:r>
    </w:p>
    <w:p w14:paraId="0738F01D" w14:textId="2B116143" w:rsidR="00DB289B" w:rsidRPr="00EA2775" w:rsidRDefault="00742079" w:rsidP="009F3CDA">
      <w:pPr>
        <w:pStyle w:val="QRDEnBodyText"/>
        <w:rPr>
          <w:lang w:val="de-DE"/>
        </w:rPr>
      </w:pPr>
      <w:r w:rsidRPr="00EA2775">
        <w:rPr>
          <w:lang w:val="de-DE"/>
        </w:rPr>
        <w:t>USA</w:t>
      </w:r>
    </w:p>
    <w:p w14:paraId="2E602B01" w14:textId="5CDD8F1D" w:rsidR="00DB289B" w:rsidRPr="00EA2775" w:rsidRDefault="00DB289B" w:rsidP="009F3CDA">
      <w:pPr>
        <w:pStyle w:val="QRDEnBodyText"/>
        <w:rPr>
          <w:lang w:val="de-DE"/>
        </w:rPr>
      </w:pPr>
    </w:p>
    <w:p w14:paraId="3A5E8E1F" w14:textId="27083C05" w:rsidR="00DB289B" w:rsidRPr="00EA2775" w:rsidRDefault="00742079" w:rsidP="009F3CDA">
      <w:pPr>
        <w:pStyle w:val="QRDEnBodyText"/>
        <w:rPr>
          <w:lang w:val="de-DE"/>
        </w:rPr>
      </w:pPr>
      <w:r w:rsidRPr="00EA2775">
        <w:rPr>
          <w:lang w:val="de-DE"/>
        </w:rPr>
        <w:t xml:space="preserve">F. Hoffmann-La Roche </w:t>
      </w:r>
      <w:r w:rsidR="00114265" w:rsidRPr="00EA2775">
        <w:rPr>
          <w:lang w:val="de-DE"/>
        </w:rPr>
        <w:t>AG</w:t>
      </w:r>
    </w:p>
    <w:p w14:paraId="587EFD0C" w14:textId="14141482" w:rsidR="00DB289B" w:rsidRPr="00EA2775" w:rsidRDefault="00742079" w:rsidP="009F3CDA">
      <w:pPr>
        <w:pStyle w:val="QRDEnBodyText"/>
        <w:rPr>
          <w:lang w:val="de-DE"/>
        </w:rPr>
      </w:pPr>
      <w:r w:rsidRPr="00EA2775">
        <w:rPr>
          <w:lang w:val="de-DE"/>
        </w:rPr>
        <w:t>Grenzacherstrasse 124</w:t>
      </w:r>
    </w:p>
    <w:p w14:paraId="1ABEA1A2" w14:textId="587A8787" w:rsidR="00DB289B" w:rsidRPr="00EA2775" w:rsidRDefault="00742079" w:rsidP="009F3CDA">
      <w:pPr>
        <w:pStyle w:val="QRDEnBodyText"/>
        <w:rPr>
          <w:lang w:val="de-DE"/>
        </w:rPr>
      </w:pPr>
      <w:r w:rsidRPr="00EA2775">
        <w:rPr>
          <w:lang w:val="de-DE"/>
        </w:rPr>
        <w:t xml:space="preserve">4058 </w:t>
      </w:r>
      <w:r w:rsidR="00624F3F" w:rsidRPr="00EA2775">
        <w:rPr>
          <w:lang w:val="de-DE"/>
        </w:rPr>
        <w:t>Basel</w:t>
      </w:r>
    </w:p>
    <w:p w14:paraId="1E4B8963" w14:textId="0ECA33D4" w:rsidR="00DB289B" w:rsidRPr="00EA2775" w:rsidRDefault="00742079" w:rsidP="009F3CDA">
      <w:pPr>
        <w:pStyle w:val="QRDEnBodyText"/>
        <w:rPr>
          <w:lang w:val="de-DE"/>
        </w:rPr>
      </w:pPr>
      <w:r w:rsidRPr="00EA2775">
        <w:rPr>
          <w:lang w:val="de-DE"/>
        </w:rPr>
        <w:t>Switzerland</w:t>
      </w:r>
    </w:p>
    <w:p w14:paraId="52E26405" w14:textId="070FE479" w:rsidR="00DB289B" w:rsidRPr="00EA2775" w:rsidRDefault="00DB289B" w:rsidP="009F3CDA">
      <w:pPr>
        <w:pStyle w:val="QRDEnBodyText"/>
        <w:rPr>
          <w:lang w:val="de-DE"/>
        </w:rPr>
      </w:pPr>
    </w:p>
    <w:p w14:paraId="5223F17A" w14:textId="6C13151D" w:rsidR="00DB289B" w:rsidRPr="00EA2775" w:rsidRDefault="00742079" w:rsidP="009F3CDA">
      <w:pPr>
        <w:pStyle w:val="QRDEnBodyText"/>
        <w:rPr>
          <w:lang w:val="de-DE"/>
        </w:rPr>
      </w:pPr>
      <w:r w:rsidRPr="00EA2775">
        <w:rPr>
          <w:lang w:val="de-DE"/>
        </w:rPr>
        <w:t>Roche Singapore Technical Operations, Pte. Ltd.</w:t>
      </w:r>
    </w:p>
    <w:p w14:paraId="47F3B11B" w14:textId="1EA9A8EE" w:rsidR="00DB289B" w:rsidRPr="008C7BF7" w:rsidRDefault="00742079" w:rsidP="009F3CDA">
      <w:pPr>
        <w:pStyle w:val="QRDEnBodyText"/>
      </w:pPr>
      <w:r w:rsidRPr="008C7BF7">
        <w:t>10 Tuas Bay Link</w:t>
      </w:r>
    </w:p>
    <w:p w14:paraId="6ADE4634" w14:textId="562695D9" w:rsidR="00DB289B" w:rsidRPr="008C7BF7" w:rsidRDefault="00742079" w:rsidP="009F3CDA">
      <w:pPr>
        <w:pStyle w:val="QRDEnBodyText"/>
      </w:pPr>
      <w:r w:rsidRPr="008C7BF7">
        <w:t>Singapore 637394</w:t>
      </w:r>
    </w:p>
    <w:p w14:paraId="6C381A38" w14:textId="05AD4F73" w:rsidR="00DB289B" w:rsidRPr="008C7BF7" w:rsidRDefault="00742079" w:rsidP="009F3CDA">
      <w:pPr>
        <w:pStyle w:val="QRDEnBodyText"/>
      </w:pPr>
      <w:r w:rsidRPr="008C7BF7">
        <w:t>Singapore</w:t>
      </w:r>
    </w:p>
    <w:p w14:paraId="3F52D4C0" w14:textId="3DFEFE7F" w:rsidR="00DB289B" w:rsidRPr="008C7BF7" w:rsidRDefault="00DB289B" w:rsidP="009F3CDA">
      <w:pPr>
        <w:pStyle w:val="QRDEnBodyText"/>
      </w:pPr>
    </w:p>
    <w:p w14:paraId="67B88DB5" w14:textId="1FA3CD9E" w:rsidR="00DB289B" w:rsidRPr="008C7BF7" w:rsidRDefault="00742079" w:rsidP="00595CCB">
      <w:pPr>
        <w:pStyle w:val="QRDHeading4"/>
        <w:rPr>
          <w:bCs w:val="0"/>
          <w:i w:val="0"/>
          <w:iCs w:val="0"/>
          <w:u w:val="single"/>
        </w:rPr>
      </w:pPr>
      <w:r w:rsidRPr="008C7BF7">
        <w:rPr>
          <w:bCs w:val="0"/>
          <w:i w:val="0"/>
          <w:iCs w:val="0"/>
          <w:u w:val="single"/>
        </w:rPr>
        <w:t>Name and address of the manufacturer responsible for batch release</w:t>
      </w:r>
    </w:p>
    <w:p w14:paraId="2E214F4B" w14:textId="1A8E0A87" w:rsidR="00DB289B" w:rsidRPr="008C7BF7" w:rsidRDefault="00DB289B" w:rsidP="00595CCB">
      <w:pPr>
        <w:pStyle w:val="QRDEnBodyText"/>
      </w:pPr>
    </w:p>
    <w:p w14:paraId="4EEBB15C" w14:textId="0755C45A" w:rsidR="00DB289B" w:rsidRPr="00EA2775" w:rsidRDefault="00742079" w:rsidP="00595CCB">
      <w:pPr>
        <w:pStyle w:val="QRDEnBodyText"/>
        <w:rPr>
          <w:lang w:val="de-DE"/>
        </w:rPr>
      </w:pPr>
      <w:r w:rsidRPr="00EA2775">
        <w:rPr>
          <w:lang w:val="de-DE"/>
        </w:rPr>
        <w:t>Roche Pharma AG</w:t>
      </w:r>
    </w:p>
    <w:p w14:paraId="42FFEA57" w14:textId="6FAE3B74" w:rsidR="00DB289B" w:rsidRPr="008C7BF7" w:rsidRDefault="00742079" w:rsidP="00595CCB">
      <w:pPr>
        <w:pStyle w:val="QRDEnBodyText"/>
      </w:pPr>
      <w:r w:rsidRPr="00EA2775">
        <w:rPr>
          <w:lang w:val="de-DE"/>
        </w:rPr>
        <w:t xml:space="preserve">Emil-Barrell-Str. </w:t>
      </w:r>
      <w:r w:rsidRPr="008C7BF7">
        <w:t>1</w:t>
      </w:r>
    </w:p>
    <w:p w14:paraId="6ECDF63A" w14:textId="5964A275" w:rsidR="00DB289B" w:rsidRPr="008C7BF7" w:rsidRDefault="00742079" w:rsidP="00595CCB">
      <w:pPr>
        <w:pStyle w:val="QRDEnBodyText"/>
      </w:pPr>
      <w:r w:rsidRPr="008C7BF7">
        <w:t>79639 Grenzach-Wyhlen</w:t>
      </w:r>
    </w:p>
    <w:p w14:paraId="6E6BFB1D" w14:textId="6AD54966" w:rsidR="00DB289B" w:rsidRPr="008C7BF7" w:rsidRDefault="00742079" w:rsidP="00595CCB">
      <w:pPr>
        <w:pStyle w:val="QRDEnBodyText"/>
      </w:pPr>
      <w:r w:rsidRPr="008C7BF7">
        <w:t>Germany</w:t>
      </w:r>
    </w:p>
    <w:p w14:paraId="3F8D850A" w14:textId="76F04753" w:rsidR="00DB289B" w:rsidRPr="008C7BF7" w:rsidRDefault="00DB289B" w:rsidP="00595CCB">
      <w:pPr>
        <w:pStyle w:val="QRDEnBodyText"/>
      </w:pPr>
    </w:p>
    <w:p w14:paraId="3335B410" w14:textId="7744E3AC" w:rsidR="00DB289B" w:rsidRPr="008C7BF7" w:rsidRDefault="00DB289B" w:rsidP="00595CCB">
      <w:pPr>
        <w:pStyle w:val="QRDEnBodyText"/>
      </w:pPr>
    </w:p>
    <w:p w14:paraId="2E49A514" w14:textId="77777777" w:rsidR="00DB289B" w:rsidRPr="008C7BF7" w:rsidRDefault="00742079" w:rsidP="006B24CB">
      <w:pPr>
        <w:pStyle w:val="QRDAnnexIIHeading"/>
      </w:pPr>
      <w:r w:rsidRPr="008C7BF7">
        <w:t>B.</w:t>
      </w:r>
      <w:r w:rsidRPr="008C7BF7">
        <w:tab/>
        <w:t>CONDITIONS OR RESTRICTIONS REGARDING SUPPLY AND USE</w:t>
      </w:r>
    </w:p>
    <w:p w14:paraId="5A4EACE2" w14:textId="77777777" w:rsidR="00DB289B" w:rsidRPr="008C7BF7" w:rsidRDefault="00DB289B" w:rsidP="006B24CB">
      <w:pPr>
        <w:pStyle w:val="QRDEnBodyText"/>
      </w:pPr>
    </w:p>
    <w:p w14:paraId="174B31EC" w14:textId="585314EE" w:rsidR="00DB289B" w:rsidRPr="008C7BF7" w:rsidRDefault="00742079" w:rsidP="006B24CB">
      <w:pPr>
        <w:pStyle w:val="QRDEnBodyText"/>
      </w:pPr>
      <w:r w:rsidRPr="008C7BF7">
        <w:t>Medicinal product subject to restricted medical prescription (see Annex I: Summary of Product Characteristics, section 4.2).</w:t>
      </w:r>
    </w:p>
    <w:p w14:paraId="3AC6D9B7" w14:textId="3F7668B8" w:rsidR="00DB289B" w:rsidRPr="008C7BF7" w:rsidRDefault="00DB289B" w:rsidP="006B24CB">
      <w:pPr>
        <w:pStyle w:val="QRDEnBodyText"/>
      </w:pPr>
    </w:p>
    <w:p w14:paraId="799B170C" w14:textId="5CF79685" w:rsidR="00DB289B" w:rsidRPr="008C7BF7" w:rsidRDefault="00DB289B" w:rsidP="006B24CB">
      <w:pPr>
        <w:pStyle w:val="QRDEnBodyText"/>
      </w:pPr>
    </w:p>
    <w:p w14:paraId="4DD011D5" w14:textId="6E7C1323" w:rsidR="00DB289B" w:rsidRPr="008C7BF7" w:rsidRDefault="00742079" w:rsidP="00CA0F3E">
      <w:pPr>
        <w:pStyle w:val="QRDAnnexIIHeading"/>
      </w:pPr>
      <w:r w:rsidRPr="008C7BF7">
        <w:t>C.</w:t>
      </w:r>
      <w:r w:rsidRPr="008C7BF7">
        <w:tab/>
        <w:t>OTHER CONDITIONS AND REQUIREMENTS OF THE MARKETING AUTHORISATION</w:t>
      </w:r>
    </w:p>
    <w:p w14:paraId="4248F690" w14:textId="77777777" w:rsidR="00DB289B" w:rsidRPr="008C7BF7" w:rsidRDefault="00DB289B" w:rsidP="00CA0F3E">
      <w:pPr>
        <w:pStyle w:val="QRDEnBodyText"/>
      </w:pPr>
    </w:p>
    <w:p w14:paraId="0427D885" w14:textId="2923B754" w:rsidR="00DB289B" w:rsidRPr="008C7BF7" w:rsidRDefault="00742079" w:rsidP="00AF7221">
      <w:pPr>
        <w:pStyle w:val="ListParagraph"/>
        <w:numPr>
          <w:ilvl w:val="0"/>
          <w:numId w:val="21"/>
        </w:numPr>
        <w:ind w:left="567" w:hanging="567"/>
        <w:rPr>
          <w:b/>
        </w:rPr>
      </w:pPr>
      <w:r w:rsidRPr="008C7BF7">
        <w:rPr>
          <w:b/>
        </w:rPr>
        <w:t>Periodic safety update reports (PSURs)</w:t>
      </w:r>
    </w:p>
    <w:p w14:paraId="07AA1081" w14:textId="77777777" w:rsidR="00DB289B" w:rsidRPr="008C7BF7" w:rsidRDefault="00DB289B" w:rsidP="00460225">
      <w:pPr>
        <w:pStyle w:val="QRDEnBodyText"/>
      </w:pPr>
    </w:p>
    <w:p w14:paraId="2247E275" w14:textId="77777777" w:rsidR="00DB289B" w:rsidRPr="008C7BF7" w:rsidRDefault="00742079" w:rsidP="00460225">
      <w:pPr>
        <w:pStyle w:val="QRDEnBodyText"/>
        <w:rPr>
          <w:b/>
        </w:rPr>
      </w:pPr>
      <w:r w:rsidRPr="008C7BF7">
        <w:t>The requirements for submission of PSURs for this medicinal product are set out in the list of Union reference dates (EURD list) provided for under Article 107c(7) of Directive 2001/83/EC and any subsequent updates published on the European medicines web-portal.</w:t>
      </w:r>
    </w:p>
    <w:p w14:paraId="3AC761D2" w14:textId="6D4E3C3D" w:rsidR="00DB289B" w:rsidRPr="008C7BF7" w:rsidRDefault="00DB289B" w:rsidP="00460225">
      <w:pPr>
        <w:pStyle w:val="QRDEnBodyText"/>
      </w:pPr>
    </w:p>
    <w:p w14:paraId="0E007B6D" w14:textId="096E7369" w:rsidR="00DB289B" w:rsidRPr="008C7BF7" w:rsidRDefault="00DB289B" w:rsidP="00460225">
      <w:pPr>
        <w:pStyle w:val="QRDEnBodyText"/>
      </w:pPr>
    </w:p>
    <w:p w14:paraId="438BB8AC" w14:textId="77777777" w:rsidR="00DB289B" w:rsidRPr="008C7BF7" w:rsidRDefault="00742079" w:rsidP="00927DCC">
      <w:pPr>
        <w:pStyle w:val="QRDAnnexIIHeading"/>
      </w:pPr>
      <w:r w:rsidRPr="008C7BF7">
        <w:t>D.</w:t>
      </w:r>
      <w:r w:rsidRPr="008C7BF7">
        <w:tab/>
        <w:t>CONDITIONS OR RESTRICTIONS WITH REGARD TO THE SAFE AND EFFECTIVE USE OF THE MEDICINAL PRODUCT</w:t>
      </w:r>
    </w:p>
    <w:p w14:paraId="6238818A" w14:textId="77777777" w:rsidR="00DB289B" w:rsidRPr="008C7BF7" w:rsidRDefault="00DB289B" w:rsidP="00460225">
      <w:pPr>
        <w:pStyle w:val="QRDEnBodyText"/>
      </w:pPr>
    </w:p>
    <w:p w14:paraId="2CCE69EB" w14:textId="5A3CDA0C" w:rsidR="00DB289B" w:rsidRPr="008C7BF7" w:rsidRDefault="00742079" w:rsidP="00AF7221">
      <w:pPr>
        <w:pStyle w:val="ListParagraph"/>
        <w:numPr>
          <w:ilvl w:val="0"/>
          <w:numId w:val="21"/>
        </w:numPr>
        <w:ind w:left="567" w:hanging="567"/>
        <w:rPr>
          <w:b/>
        </w:rPr>
      </w:pPr>
      <w:r w:rsidRPr="008C7BF7">
        <w:rPr>
          <w:b/>
        </w:rPr>
        <w:t>Risk management plan (RMP)</w:t>
      </w:r>
    </w:p>
    <w:p w14:paraId="05C22D99" w14:textId="77777777" w:rsidR="00DB289B" w:rsidRPr="008C7BF7" w:rsidRDefault="00742079" w:rsidP="00460225">
      <w:pPr>
        <w:pStyle w:val="QRDEnBodyText"/>
      </w:pPr>
      <w:r w:rsidRPr="008C7BF7">
        <w:t xml:space="preserve">The marketing authorisation holder (MAH) shall perform the required pharmacovigilance activities and interventions detailed in the agreed RMP presented in Module 1.8.2 of the marketing authorisation and any agreed subsequent updates of the RMP. </w:t>
      </w:r>
    </w:p>
    <w:p w14:paraId="055BF62A" w14:textId="77777777" w:rsidR="00DB289B" w:rsidRPr="008C7BF7" w:rsidRDefault="00DB289B" w:rsidP="00460225">
      <w:pPr>
        <w:pStyle w:val="QRDEnBodyText"/>
      </w:pPr>
    </w:p>
    <w:p w14:paraId="33FF69D9" w14:textId="77777777" w:rsidR="00DB289B" w:rsidRPr="008C7BF7" w:rsidRDefault="00742079" w:rsidP="00460225">
      <w:pPr>
        <w:pStyle w:val="QRDEnBodyText"/>
      </w:pPr>
      <w:r w:rsidRPr="008C7BF7">
        <w:t>An updated RMP should be submitted:</w:t>
      </w:r>
    </w:p>
    <w:p w14:paraId="688C7356" w14:textId="6B85D19A" w:rsidR="00DB289B" w:rsidRPr="008C7BF7" w:rsidRDefault="00742079" w:rsidP="00AF7221">
      <w:pPr>
        <w:pStyle w:val="ListParagraph"/>
        <w:keepNext/>
        <w:keepLines/>
        <w:numPr>
          <w:ilvl w:val="0"/>
          <w:numId w:val="22"/>
        </w:numPr>
        <w:ind w:left="1134" w:hanging="567"/>
      </w:pPr>
      <w:r w:rsidRPr="008C7BF7">
        <w:t>At the request of the European Medicines Agency;</w:t>
      </w:r>
    </w:p>
    <w:p w14:paraId="6F318B59" w14:textId="77618DAF" w:rsidR="00DB289B" w:rsidRPr="008C7BF7" w:rsidRDefault="00742079" w:rsidP="00AF7221">
      <w:pPr>
        <w:pStyle w:val="ListParagraph"/>
        <w:keepNext/>
        <w:keepLines/>
        <w:numPr>
          <w:ilvl w:val="0"/>
          <w:numId w:val="22"/>
        </w:numPr>
        <w:ind w:left="1134" w:hanging="567"/>
      </w:pPr>
      <w:r w:rsidRPr="008C7BF7">
        <w:t>Whenever the risk management system is modified, especially as the result of new information being received that may lead to a significant change to the benefit/risk profile or as the result of an important (pharmacovigilance or risk minimisation) milestone being reached.</w:t>
      </w:r>
    </w:p>
    <w:p w14:paraId="5ABBBEC1" w14:textId="77777777" w:rsidR="00DB289B" w:rsidRPr="008C7BF7" w:rsidRDefault="00DB289B" w:rsidP="00460225">
      <w:pPr>
        <w:pStyle w:val="QRDEnBodyText"/>
      </w:pPr>
    </w:p>
    <w:p w14:paraId="6F91E1D4" w14:textId="77777777" w:rsidR="00DB289B" w:rsidRPr="008C7BF7" w:rsidRDefault="00742079" w:rsidP="00460225">
      <w:pPr>
        <w:pStyle w:val="QRDEnBodyText"/>
      </w:pPr>
      <w:r w:rsidRPr="008C7BF7">
        <w:br w:type="page"/>
      </w:r>
    </w:p>
    <w:p w14:paraId="0FDD8736" w14:textId="77777777" w:rsidR="00D94AAE" w:rsidRPr="008C7BF7" w:rsidRDefault="00D94AAE" w:rsidP="00460225">
      <w:pPr>
        <w:pStyle w:val="QRDEnBodyText"/>
      </w:pPr>
    </w:p>
    <w:p w14:paraId="4098D3EC" w14:textId="77777777" w:rsidR="00D94AAE" w:rsidRPr="008C7BF7" w:rsidRDefault="00D94AAE" w:rsidP="00460225">
      <w:pPr>
        <w:pStyle w:val="QRDEnBodyText"/>
      </w:pPr>
    </w:p>
    <w:p w14:paraId="4206CC24" w14:textId="77777777" w:rsidR="00D94AAE" w:rsidRPr="008C7BF7" w:rsidRDefault="00D94AAE" w:rsidP="00460225">
      <w:pPr>
        <w:pStyle w:val="QRDEnBodyText"/>
      </w:pPr>
    </w:p>
    <w:p w14:paraId="19D25EE4" w14:textId="77777777" w:rsidR="00D94AAE" w:rsidRPr="008C7BF7" w:rsidRDefault="00D94AAE" w:rsidP="00460225">
      <w:pPr>
        <w:pStyle w:val="QRDEnBodyText"/>
      </w:pPr>
    </w:p>
    <w:p w14:paraId="368F1431" w14:textId="77777777" w:rsidR="00D94AAE" w:rsidRPr="008C7BF7" w:rsidRDefault="00D94AAE" w:rsidP="00460225">
      <w:pPr>
        <w:pStyle w:val="QRDEnBodyText"/>
      </w:pPr>
    </w:p>
    <w:p w14:paraId="2A065A98" w14:textId="77777777" w:rsidR="00D94AAE" w:rsidRPr="008C7BF7" w:rsidRDefault="00D94AAE" w:rsidP="00460225">
      <w:pPr>
        <w:pStyle w:val="QRDEnBodyText"/>
      </w:pPr>
    </w:p>
    <w:p w14:paraId="50CE34F0" w14:textId="77777777" w:rsidR="00D94AAE" w:rsidRPr="008C7BF7" w:rsidRDefault="00D94AAE" w:rsidP="00460225">
      <w:pPr>
        <w:pStyle w:val="QRDEnBodyText"/>
      </w:pPr>
    </w:p>
    <w:p w14:paraId="11D1AC1D" w14:textId="77777777" w:rsidR="00D94AAE" w:rsidRPr="008C7BF7" w:rsidRDefault="00D94AAE" w:rsidP="00460225">
      <w:pPr>
        <w:pStyle w:val="QRDEnBodyText"/>
      </w:pPr>
    </w:p>
    <w:p w14:paraId="33C48E9B" w14:textId="77777777" w:rsidR="00D94AAE" w:rsidRPr="008C7BF7" w:rsidRDefault="00D94AAE" w:rsidP="00460225">
      <w:pPr>
        <w:pStyle w:val="QRDEnBodyText"/>
      </w:pPr>
    </w:p>
    <w:p w14:paraId="169FA162" w14:textId="77777777" w:rsidR="00D94AAE" w:rsidRPr="008C7BF7" w:rsidRDefault="00D94AAE" w:rsidP="00460225">
      <w:pPr>
        <w:pStyle w:val="QRDEnBodyText"/>
      </w:pPr>
    </w:p>
    <w:p w14:paraId="04FEF49D" w14:textId="77777777" w:rsidR="00D94AAE" w:rsidRPr="008C7BF7" w:rsidRDefault="00D94AAE" w:rsidP="00460225">
      <w:pPr>
        <w:pStyle w:val="QRDEnBodyText"/>
      </w:pPr>
    </w:p>
    <w:p w14:paraId="43FACD81" w14:textId="77777777" w:rsidR="00D94AAE" w:rsidRPr="008C7BF7" w:rsidRDefault="00D94AAE" w:rsidP="00460225">
      <w:pPr>
        <w:pStyle w:val="QRDEnBodyText"/>
      </w:pPr>
    </w:p>
    <w:p w14:paraId="07AA969F" w14:textId="77777777" w:rsidR="00D94AAE" w:rsidRPr="008C7BF7" w:rsidRDefault="00D94AAE" w:rsidP="00460225">
      <w:pPr>
        <w:pStyle w:val="QRDEnBodyText"/>
      </w:pPr>
    </w:p>
    <w:p w14:paraId="3661138D" w14:textId="77777777" w:rsidR="00D94AAE" w:rsidRPr="008C7BF7" w:rsidRDefault="00D94AAE" w:rsidP="00460225">
      <w:pPr>
        <w:pStyle w:val="QRDEnBodyText"/>
      </w:pPr>
    </w:p>
    <w:p w14:paraId="4537CE21" w14:textId="77777777" w:rsidR="00D94AAE" w:rsidRPr="008C7BF7" w:rsidRDefault="00D94AAE" w:rsidP="00460225">
      <w:pPr>
        <w:pStyle w:val="QRDEnBodyText"/>
      </w:pPr>
    </w:p>
    <w:p w14:paraId="08EBB3E4" w14:textId="77777777" w:rsidR="00D94AAE" w:rsidRPr="008C7BF7" w:rsidRDefault="00D94AAE" w:rsidP="00460225">
      <w:pPr>
        <w:pStyle w:val="QRDEnBodyText"/>
      </w:pPr>
    </w:p>
    <w:p w14:paraId="5560D485" w14:textId="77777777" w:rsidR="00D94AAE" w:rsidRPr="008C7BF7" w:rsidRDefault="00D94AAE" w:rsidP="00460225">
      <w:pPr>
        <w:pStyle w:val="QRDEnBodyText"/>
      </w:pPr>
    </w:p>
    <w:p w14:paraId="7EC5CFF9" w14:textId="77777777" w:rsidR="00D94AAE" w:rsidRPr="008C7BF7" w:rsidRDefault="00D94AAE" w:rsidP="00460225">
      <w:pPr>
        <w:pStyle w:val="QRDEnBodyText"/>
      </w:pPr>
    </w:p>
    <w:p w14:paraId="05C8859D" w14:textId="77777777" w:rsidR="00D94AAE" w:rsidRPr="008C7BF7" w:rsidRDefault="00D94AAE" w:rsidP="00460225">
      <w:pPr>
        <w:pStyle w:val="QRDEnBodyText"/>
      </w:pPr>
    </w:p>
    <w:p w14:paraId="78BA78C7" w14:textId="77777777" w:rsidR="00D94AAE" w:rsidRPr="008C7BF7" w:rsidRDefault="00D94AAE" w:rsidP="00460225">
      <w:pPr>
        <w:pStyle w:val="QRDEnBodyText"/>
      </w:pPr>
    </w:p>
    <w:p w14:paraId="24B85298" w14:textId="77777777" w:rsidR="00D94AAE" w:rsidRPr="008C7BF7" w:rsidRDefault="00D94AAE" w:rsidP="00460225">
      <w:pPr>
        <w:pStyle w:val="QRDEnBodyText"/>
      </w:pPr>
    </w:p>
    <w:p w14:paraId="4E456510" w14:textId="77777777" w:rsidR="00D94AAE" w:rsidRPr="008C7BF7" w:rsidRDefault="00D94AAE" w:rsidP="00460225">
      <w:pPr>
        <w:pStyle w:val="QRDEnBodyText"/>
      </w:pPr>
    </w:p>
    <w:p w14:paraId="12ABACB3" w14:textId="77777777" w:rsidR="008B5DB9" w:rsidRPr="008C7BF7" w:rsidRDefault="008B5DB9" w:rsidP="00460225">
      <w:pPr>
        <w:pStyle w:val="QRDEnBodyText"/>
      </w:pPr>
    </w:p>
    <w:p w14:paraId="5742FA77" w14:textId="77777777" w:rsidR="00D94AAE" w:rsidRPr="008C7BF7" w:rsidRDefault="00742079" w:rsidP="002F0138">
      <w:pPr>
        <w:pStyle w:val="QRDAnnexHeading1"/>
      </w:pPr>
      <w:r w:rsidRPr="008C7BF7">
        <w:t>ANNEX III</w:t>
      </w:r>
    </w:p>
    <w:p w14:paraId="18712EA4" w14:textId="77777777" w:rsidR="008B5DB9" w:rsidRPr="008C7BF7" w:rsidRDefault="008B5DB9" w:rsidP="00B5561D">
      <w:pPr>
        <w:pStyle w:val="QRDEnBodyText"/>
      </w:pPr>
    </w:p>
    <w:p w14:paraId="3F8F9766" w14:textId="77777777" w:rsidR="00D94AAE" w:rsidRPr="008C7BF7" w:rsidRDefault="00742079" w:rsidP="002F0138">
      <w:pPr>
        <w:pStyle w:val="QRDAnnexHeading1"/>
      </w:pPr>
      <w:r w:rsidRPr="008C7BF7">
        <w:t>LABELLING AND PACKAGE LEAFLET</w:t>
      </w:r>
    </w:p>
    <w:p w14:paraId="02AFFAAD" w14:textId="77777777" w:rsidR="00D94AAE" w:rsidRPr="008C7BF7" w:rsidRDefault="00742079" w:rsidP="00381A0F">
      <w:r w:rsidRPr="008C7BF7">
        <w:br w:type="page"/>
      </w:r>
    </w:p>
    <w:p w14:paraId="3430716D" w14:textId="77777777" w:rsidR="00D94AAE" w:rsidRPr="008C7BF7" w:rsidRDefault="00D94AAE" w:rsidP="00A25D0C"/>
    <w:p w14:paraId="417C2D61" w14:textId="77777777" w:rsidR="00D94AAE" w:rsidRPr="008C7BF7" w:rsidRDefault="00D94AAE" w:rsidP="00A25D0C"/>
    <w:p w14:paraId="53E5B75B" w14:textId="77777777" w:rsidR="00D94AAE" w:rsidRPr="008C7BF7" w:rsidRDefault="00D94AAE" w:rsidP="00A25D0C"/>
    <w:p w14:paraId="2EB80516" w14:textId="77777777" w:rsidR="00D94AAE" w:rsidRPr="008C7BF7" w:rsidRDefault="00D94AAE" w:rsidP="00A25D0C"/>
    <w:p w14:paraId="64A7ED77" w14:textId="77777777" w:rsidR="00D94AAE" w:rsidRPr="008C7BF7" w:rsidRDefault="00D94AAE" w:rsidP="00A25D0C"/>
    <w:p w14:paraId="194DCB38" w14:textId="77777777" w:rsidR="00D94AAE" w:rsidRPr="008C7BF7" w:rsidRDefault="00D94AAE" w:rsidP="00A25D0C"/>
    <w:p w14:paraId="5879E6C7" w14:textId="77777777" w:rsidR="00D94AAE" w:rsidRPr="008C7BF7" w:rsidRDefault="00D94AAE" w:rsidP="00A25D0C"/>
    <w:p w14:paraId="57974C6A" w14:textId="77777777" w:rsidR="00D94AAE" w:rsidRPr="008C7BF7" w:rsidRDefault="00D94AAE" w:rsidP="00A25D0C"/>
    <w:p w14:paraId="625B5C77" w14:textId="77777777" w:rsidR="00D94AAE" w:rsidRPr="008C7BF7" w:rsidRDefault="00D94AAE" w:rsidP="00A25D0C"/>
    <w:p w14:paraId="65F738E4" w14:textId="77777777" w:rsidR="00D94AAE" w:rsidRPr="008C7BF7" w:rsidRDefault="00D94AAE" w:rsidP="00A25D0C"/>
    <w:p w14:paraId="584E5FBD" w14:textId="77777777" w:rsidR="00D94AAE" w:rsidRPr="008C7BF7" w:rsidRDefault="00D94AAE" w:rsidP="00A25D0C"/>
    <w:p w14:paraId="51BBB87D" w14:textId="77777777" w:rsidR="00D94AAE" w:rsidRPr="008C7BF7" w:rsidRDefault="00D94AAE" w:rsidP="00A25D0C"/>
    <w:p w14:paraId="29A183A8" w14:textId="77777777" w:rsidR="00D94AAE" w:rsidRPr="008C7BF7" w:rsidRDefault="00D94AAE" w:rsidP="00A25D0C"/>
    <w:p w14:paraId="34447B41" w14:textId="77777777" w:rsidR="00D94AAE" w:rsidRPr="008C7BF7" w:rsidRDefault="00D94AAE" w:rsidP="00A25D0C"/>
    <w:p w14:paraId="4239416F" w14:textId="77777777" w:rsidR="00D94AAE" w:rsidRPr="008C7BF7" w:rsidRDefault="00D94AAE" w:rsidP="00A25D0C"/>
    <w:p w14:paraId="29900A7B" w14:textId="77777777" w:rsidR="00D94AAE" w:rsidRPr="008C7BF7" w:rsidRDefault="00D94AAE" w:rsidP="00A25D0C"/>
    <w:p w14:paraId="15EECB48" w14:textId="77777777" w:rsidR="00D94AAE" w:rsidRPr="008C7BF7" w:rsidRDefault="00D94AAE" w:rsidP="00A25D0C"/>
    <w:p w14:paraId="04F93E49" w14:textId="77777777" w:rsidR="00D94AAE" w:rsidRPr="008C7BF7" w:rsidRDefault="00D94AAE" w:rsidP="00A25D0C"/>
    <w:p w14:paraId="68D721AD" w14:textId="77777777" w:rsidR="00D94AAE" w:rsidRPr="008C7BF7" w:rsidRDefault="00D94AAE" w:rsidP="00A25D0C"/>
    <w:p w14:paraId="2033DBAA" w14:textId="77777777" w:rsidR="00D94AAE" w:rsidRPr="008C7BF7" w:rsidRDefault="00D94AAE" w:rsidP="00A25D0C"/>
    <w:p w14:paraId="007EDF3B" w14:textId="77777777" w:rsidR="00D94AAE" w:rsidRPr="008C7BF7" w:rsidRDefault="00D94AAE" w:rsidP="00A25D0C"/>
    <w:p w14:paraId="1E467F13" w14:textId="77777777" w:rsidR="00D94AAE" w:rsidRPr="008C7BF7" w:rsidRDefault="00D94AAE" w:rsidP="00A25D0C"/>
    <w:p w14:paraId="43639450" w14:textId="77777777" w:rsidR="008B5DB9" w:rsidRPr="008C7BF7" w:rsidRDefault="008B5DB9" w:rsidP="00A25D0C"/>
    <w:p w14:paraId="1185CEED" w14:textId="77777777" w:rsidR="00D94AAE" w:rsidRPr="008C7BF7" w:rsidRDefault="00742079" w:rsidP="0051314E">
      <w:pPr>
        <w:pStyle w:val="QRDAnnexSectionHeading"/>
      </w:pPr>
      <w:r w:rsidRPr="008C7BF7">
        <w:t>A. LABELLING</w:t>
      </w:r>
    </w:p>
    <w:p w14:paraId="556022F7" w14:textId="6820946E" w:rsidR="00D94AAE" w:rsidRPr="008C7BF7" w:rsidRDefault="00742079" w:rsidP="002B5936">
      <w:pPr>
        <w:pStyle w:val="QRDEnBodyText"/>
      </w:pPr>
      <w:r w:rsidRPr="008C7BF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D53C3AC" w14:textId="77777777" w:rsidTr="000F5997">
        <w:tc>
          <w:tcPr>
            <w:tcW w:w="9287" w:type="dxa"/>
            <w:tcBorders>
              <w:bottom w:val="single" w:sz="4" w:space="0" w:color="auto"/>
            </w:tcBorders>
          </w:tcPr>
          <w:p w14:paraId="75FA9C5D" w14:textId="77777777" w:rsidR="00DB289B" w:rsidRPr="008C7BF7" w:rsidRDefault="00742079" w:rsidP="000F5997">
            <w:pPr>
              <w:rPr>
                <w:b/>
              </w:rPr>
            </w:pPr>
            <w:r w:rsidRPr="008C7BF7">
              <w:rPr>
                <w:b/>
              </w:rPr>
              <w:t xml:space="preserve">PARTICULARS TO APPEAR ON THE OUTER PACKAGING </w:t>
            </w:r>
          </w:p>
          <w:p w14:paraId="2A4D8CA1" w14:textId="77777777" w:rsidR="00DB289B" w:rsidRPr="008C7BF7" w:rsidRDefault="00DB289B" w:rsidP="000F5997">
            <w:pPr>
              <w:rPr>
                <w:b/>
              </w:rPr>
            </w:pPr>
          </w:p>
          <w:p w14:paraId="7C18C53E" w14:textId="77777777" w:rsidR="00DB289B" w:rsidRPr="008C7BF7" w:rsidRDefault="00742079" w:rsidP="000F5997">
            <w:pPr>
              <w:rPr>
                <w:b/>
              </w:rPr>
            </w:pPr>
            <w:r w:rsidRPr="008C7BF7">
              <w:rPr>
                <w:b/>
              </w:rPr>
              <w:t>CARTON</w:t>
            </w:r>
          </w:p>
        </w:tc>
      </w:tr>
    </w:tbl>
    <w:p w14:paraId="718689E7" w14:textId="77777777" w:rsidR="00DB289B" w:rsidRPr="008C7BF7" w:rsidRDefault="00DB289B" w:rsidP="00DB289B"/>
    <w:p w14:paraId="51655CC0"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0A62DA41" w14:textId="77777777" w:rsidTr="000F5997">
        <w:tc>
          <w:tcPr>
            <w:tcW w:w="9287" w:type="dxa"/>
          </w:tcPr>
          <w:p w14:paraId="38A41914" w14:textId="77777777" w:rsidR="00DB289B" w:rsidRPr="008C7BF7" w:rsidRDefault="00742079" w:rsidP="000F5997">
            <w:pPr>
              <w:tabs>
                <w:tab w:val="left" w:pos="142"/>
              </w:tabs>
              <w:ind w:left="567" w:hanging="567"/>
              <w:rPr>
                <w:b/>
              </w:rPr>
            </w:pPr>
            <w:r w:rsidRPr="008C7BF7">
              <w:rPr>
                <w:b/>
              </w:rPr>
              <w:t>1.</w:t>
            </w:r>
            <w:r w:rsidRPr="008C7BF7">
              <w:rPr>
                <w:b/>
              </w:rPr>
              <w:tab/>
              <w:t>NAME OF THE MEDICINAL PRODUCT</w:t>
            </w:r>
          </w:p>
        </w:tc>
      </w:tr>
    </w:tbl>
    <w:p w14:paraId="0D5B95C1" w14:textId="77777777" w:rsidR="00DB289B" w:rsidRPr="008C7BF7" w:rsidRDefault="00DB289B" w:rsidP="00DB289B"/>
    <w:p w14:paraId="0D8CD20D" w14:textId="77777777" w:rsidR="00DB289B" w:rsidRPr="008C7BF7" w:rsidRDefault="00742079" w:rsidP="00DB289B">
      <w:r w:rsidRPr="008C7BF7">
        <w:t>Avastin 25 mg/ml concentrate for solution for infusion</w:t>
      </w:r>
    </w:p>
    <w:p w14:paraId="6E62F464" w14:textId="77777777" w:rsidR="00DB289B" w:rsidRPr="008C7BF7" w:rsidRDefault="00742079" w:rsidP="00DB289B">
      <w:r w:rsidRPr="008C7BF7">
        <w:t>bevacizumab</w:t>
      </w:r>
    </w:p>
    <w:p w14:paraId="65469EF4" w14:textId="77777777" w:rsidR="00DB289B" w:rsidRPr="008C7BF7" w:rsidRDefault="00DB289B" w:rsidP="00DB289B"/>
    <w:p w14:paraId="614CF5F1"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455ADDC8" w14:textId="77777777" w:rsidTr="000F5997">
        <w:tc>
          <w:tcPr>
            <w:tcW w:w="9287" w:type="dxa"/>
          </w:tcPr>
          <w:p w14:paraId="60840FB1" w14:textId="77777777" w:rsidR="00DB289B" w:rsidRPr="008C7BF7" w:rsidRDefault="00742079" w:rsidP="000F5997">
            <w:pPr>
              <w:tabs>
                <w:tab w:val="left" w:pos="142"/>
              </w:tabs>
              <w:ind w:left="567" w:hanging="567"/>
              <w:rPr>
                <w:b/>
              </w:rPr>
            </w:pPr>
            <w:r w:rsidRPr="008C7BF7">
              <w:rPr>
                <w:b/>
              </w:rPr>
              <w:t>2.</w:t>
            </w:r>
            <w:r w:rsidRPr="008C7BF7">
              <w:rPr>
                <w:b/>
              </w:rPr>
              <w:tab/>
              <w:t>STATEMENT OF ACTIVE SUBSTANCE(S)</w:t>
            </w:r>
          </w:p>
        </w:tc>
      </w:tr>
    </w:tbl>
    <w:p w14:paraId="49FB0B63" w14:textId="77777777" w:rsidR="00DB289B" w:rsidRPr="008C7BF7" w:rsidRDefault="00DB289B" w:rsidP="00DB289B"/>
    <w:p w14:paraId="3EF0A49D" w14:textId="77777777" w:rsidR="00DB289B" w:rsidRPr="008C7BF7" w:rsidRDefault="00742079" w:rsidP="00DB289B">
      <w:r w:rsidRPr="008C7BF7">
        <w:t>Each vial contains 100 mg bevacizumab.</w:t>
      </w:r>
    </w:p>
    <w:p w14:paraId="30E7F819" w14:textId="77777777" w:rsidR="00DB289B" w:rsidRPr="008C7BF7" w:rsidRDefault="00DB289B" w:rsidP="00DB289B"/>
    <w:p w14:paraId="4E25A17C"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64757CB1" w14:textId="77777777" w:rsidTr="000F5997">
        <w:tc>
          <w:tcPr>
            <w:tcW w:w="9287" w:type="dxa"/>
          </w:tcPr>
          <w:p w14:paraId="14B0FA0D" w14:textId="77777777" w:rsidR="00DB289B" w:rsidRPr="008C7BF7" w:rsidRDefault="00742079" w:rsidP="000F5997">
            <w:pPr>
              <w:tabs>
                <w:tab w:val="left" w:pos="142"/>
              </w:tabs>
              <w:ind w:left="567" w:hanging="567"/>
              <w:rPr>
                <w:b/>
              </w:rPr>
            </w:pPr>
            <w:r w:rsidRPr="008C7BF7">
              <w:rPr>
                <w:b/>
              </w:rPr>
              <w:t>3.</w:t>
            </w:r>
            <w:r w:rsidRPr="008C7BF7">
              <w:rPr>
                <w:b/>
              </w:rPr>
              <w:tab/>
              <w:t>LIST OF EXCIPIENTS</w:t>
            </w:r>
          </w:p>
        </w:tc>
      </w:tr>
    </w:tbl>
    <w:p w14:paraId="0A3D8671" w14:textId="77777777" w:rsidR="00DB289B" w:rsidRPr="008C7BF7" w:rsidRDefault="00DB289B" w:rsidP="00DB289B"/>
    <w:p w14:paraId="755B655B" w14:textId="40780E32" w:rsidR="00DB289B" w:rsidRPr="008C7BF7" w:rsidRDefault="00742079" w:rsidP="00DB289B">
      <w:r w:rsidRPr="008C7BF7">
        <w:t>Trehalose dihydrate, sodium phosphate, polysorbate 20, water for injections.</w:t>
      </w:r>
      <w:r w:rsidR="00031761" w:rsidRPr="008C7BF7">
        <w:rPr>
          <w:highlight w:val="lightGray"/>
        </w:rPr>
        <w:t xml:space="preserve"> See leaflet for further information</w:t>
      </w:r>
    </w:p>
    <w:p w14:paraId="4E4C38C3" w14:textId="77777777" w:rsidR="00DB289B" w:rsidRPr="008C7BF7" w:rsidRDefault="00DB289B" w:rsidP="00DB289B"/>
    <w:p w14:paraId="5D2A6F79"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C513E7E" w14:textId="77777777" w:rsidTr="000F5997">
        <w:tc>
          <w:tcPr>
            <w:tcW w:w="9287" w:type="dxa"/>
          </w:tcPr>
          <w:p w14:paraId="40035E9B" w14:textId="77777777" w:rsidR="00DB289B" w:rsidRPr="008C7BF7" w:rsidRDefault="00742079" w:rsidP="000F5997">
            <w:pPr>
              <w:tabs>
                <w:tab w:val="left" w:pos="142"/>
              </w:tabs>
              <w:ind w:left="567" w:hanging="567"/>
              <w:rPr>
                <w:b/>
              </w:rPr>
            </w:pPr>
            <w:r w:rsidRPr="008C7BF7">
              <w:rPr>
                <w:b/>
              </w:rPr>
              <w:t>4.</w:t>
            </w:r>
            <w:r w:rsidRPr="008C7BF7">
              <w:rPr>
                <w:b/>
              </w:rPr>
              <w:tab/>
              <w:t>PHARMACEUTICAL FORM AND CONTENTS</w:t>
            </w:r>
          </w:p>
        </w:tc>
      </w:tr>
    </w:tbl>
    <w:p w14:paraId="33D74DFA" w14:textId="77777777" w:rsidR="00DB289B" w:rsidRPr="008C7BF7" w:rsidRDefault="00DB289B" w:rsidP="00DB289B"/>
    <w:p w14:paraId="65D7405E" w14:textId="77777777" w:rsidR="00DB289B" w:rsidRPr="008C7BF7" w:rsidRDefault="00742079" w:rsidP="00DB289B">
      <w:r w:rsidRPr="008C7BF7">
        <w:rPr>
          <w:highlight w:val="lightGray"/>
        </w:rPr>
        <w:t>Concentrate for solution for infusion</w:t>
      </w:r>
      <w:r w:rsidRPr="008C7BF7">
        <w:t xml:space="preserve"> </w:t>
      </w:r>
    </w:p>
    <w:p w14:paraId="0DCD3A1B" w14:textId="77777777" w:rsidR="00DB289B" w:rsidRPr="008C7BF7" w:rsidRDefault="00742079" w:rsidP="00DB289B">
      <w:r w:rsidRPr="008C7BF7">
        <w:t>1 vial of 4 ml</w:t>
      </w:r>
    </w:p>
    <w:p w14:paraId="153ADD20" w14:textId="77777777" w:rsidR="00DB289B" w:rsidRPr="008C7BF7" w:rsidRDefault="00742079" w:rsidP="00DB289B">
      <w:r w:rsidRPr="008C7BF7">
        <w:t>100 mg/4 ml</w:t>
      </w:r>
    </w:p>
    <w:p w14:paraId="0E41DAC3" w14:textId="77777777" w:rsidR="00DB289B" w:rsidRPr="008C7BF7" w:rsidRDefault="00DB289B" w:rsidP="00DB289B"/>
    <w:p w14:paraId="0F721EEB"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C727698" w14:textId="77777777" w:rsidTr="000F5997">
        <w:tc>
          <w:tcPr>
            <w:tcW w:w="9287" w:type="dxa"/>
          </w:tcPr>
          <w:p w14:paraId="2818DA11" w14:textId="77777777" w:rsidR="00DB289B" w:rsidRPr="008C7BF7" w:rsidRDefault="00742079" w:rsidP="000F5997">
            <w:pPr>
              <w:tabs>
                <w:tab w:val="left" w:pos="142"/>
              </w:tabs>
              <w:ind w:left="567" w:hanging="567"/>
              <w:rPr>
                <w:b/>
              </w:rPr>
            </w:pPr>
            <w:r w:rsidRPr="008C7BF7">
              <w:rPr>
                <w:b/>
              </w:rPr>
              <w:t>5.</w:t>
            </w:r>
            <w:r w:rsidRPr="008C7BF7">
              <w:rPr>
                <w:b/>
              </w:rPr>
              <w:tab/>
              <w:t>METHOD AND ROUTE(S) OF ADMINISTRATION</w:t>
            </w:r>
          </w:p>
        </w:tc>
      </w:tr>
    </w:tbl>
    <w:p w14:paraId="2E3C9CCE" w14:textId="77777777" w:rsidR="00DB289B" w:rsidRPr="008C7BF7" w:rsidRDefault="00DB289B" w:rsidP="00DB289B"/>
    <w:p w14:paraId="665860C7" w14:textId="77777777" w:rsidR="00DB289B" w:rsidRPr="008C7BF7" w:rsidRDefault="00742079" w:rsidP="00DB289B">
      <w:r w:rsidRPr="008C7BF7">
        <w:t xml:space="preserve">For intravenous use after dilution </w:t>
      </w:r>
    </w:p>
    <w:p w14:paraId="6785993E" w14:textId="7DE153C7" w:rsidR="00DB289B" w:rsidRPr="008C7BF7" w:rsidRDefault="00742079" w:rsidP="00DB289B">
      <w:r w:rsidRPr="008C7BF7">
        <w:t>Read the package leaflet before use</w:t>
      </w:r>
    </w:p>
    <w:p w14:paraId="0B54CF65" w14:textId="77777777" w:rsidR="00DB289B" w:rsidRPr="008C7BF7" w:rsidRDefault="00DB289B" w:rsidP="00DB289B"/>
    <w:p w14:paraId="4FA5106F"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2CF09E08" w14:textId="77777777" w:rsidTr="000F5997">
        <w:trPr>
          <w:cantSplit/>
        </w:trPr>
        <w:tc>
          <w:tcPr>
            <w:tcW w:w="9287" w:type="dxa"/>
          </w:tcPr>
          <w:p w14:paraId="0A745BC0" w14:textId="77777777" w:rsidR="00DB289B" w:rsidRPr="008C7BF7" w:rsidRDefault="00742079" w:rsidP="000F5997">
            <w:pPr>
              <w:tabs>
                <w:tab w:val="left" w:pos="142"/>
              </w:tabs>
              <w:ind w:left="567" w:hanging="567"/>
              <w:rPr>
                <w:b/>
              </w:rPr>
            </w:pPr>
            <w:r w:rsidRPr="008C7BF7">
              <w:rPr>
                <w:b/>
              </w:rPr>
              <w:t>6.</w:t>
            </w:r>
            <w:r w:rsidRPr="008C7BF7">
              <w:rPr>
                <w:b/>
              </w:rPr>
              <w:tab/>
              <w:t>SPECIAL WARNING THAT THE MEDICINAL PRODUCT MUST BE STORED OUT OF THE SIGHT AND REACH OF CHILDREN</w:t>
            </w:r>
          </w:p>
        </w:tc>
      </w:tr>
    </w:tbl>
    <w:p w14:paraId="25EB651C" w14:textId="77777777" w:rsidR="00DB289B" w:rsidRPr="008C7BF7" w:rsidRDefault="00DB289B" w:rsidP="00DB289B"/>
    <w:p w14:paraId="5292B298" w14:textId="77777777" w:rsidR="00DB289B" w:rsidRPr="008C7BF7" w:rsidRDefault="00742079" w:rsidP="00DB289B">
      <w:r w:rsidRPr="008C7BF7">
        <w:t>Keep out of the sight and reach of children</w:t>
      </w:r>
    </w:p>
    <w:p w14:paraId="60DA5FBC" w14:textId="77777777" w:rsidR="00DB289B" w:rsidRPr="008C7BF7" w:rsidRDefault="00DB289B" w:rsidP="00DB289B"/>
    <w:p w14:paraId="3497AC6E"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64B7E2DB" w14:textId="77777777" w:rsidTr="000F5997">
        <w:tc>
          <w:tcPr>
            <w:tcW w:w="9287" w:type="dxa"/>
          </w:tcPr>
          <w:p w14:paraId="39BEB87A" w14:textId="77777777" w:rsidR="00DB289B" w:rsidRPr="008C7BF7" w:rsidRDefault="00742079" w:rsidP="000F5997">
            <w:pPr>
              <w:tabs>
                <w:tab w:val="left" w:pos="142"/>
              </w:tabs>
              <w:ind w:left="567" w:hanging="567"/>
              <w:rPr>
                <w:b/>
              </w:rPr>
            </w:pPr>
            <w:r w:rsidRPr="008C7BF7">
              <w:rPr>
                <w:b/>
              </w:rPr>
              <w:t>7.</w:t>
            </w:r>
            <w:r w:rsidRPr="008C7BF7">
              <w:rPr>
                <w:b/>
              </w:rPr>
              <w:tab/>
              <w:t>OTHER SPECIAL WARNING(S), IF NECESSARY</w:t>
            </w:r>
          </w:p>
        </w:tc>
      </w:tr>
    </w:tbl>
    <w:p w14:paraId="7D86D0C9" w14:textId="77777777" w:rsidR="00DB289B" w:rsidRPr="008C7BF7" w:rsidRDefault="00DB289B" w:rsidP="00DB289B"/>
    <w:p w14:paraId="38049812" w14:textId="77777777" w:rsidR="00DB289B" w:rsidRPr="008C7BF7" w:rsidRDefault="00742079" w:rsidP="00DB289B">
      <w:r w:rsidRPr="008C7BF7">
        <w:t>This medicinal product does not contain any preservative</w:t>
      </w:r>
    </w:p>
    <w:p w14:paraId="234AB77E" w14:textId="77777777" w:rsidR="00DB289B" w:rsidRPr="008C7BF7" w:rsidRDefault="00DB289B" w:rsidP="00DB289B"/>
    <w:p w14:paraId="046E2528"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20BBF69F" w14:textId="77777777" w:rsidTr="000F5997">
        <w:tc>
          <w:tcPr>
            <w:tcW w:w="9287" w:type="dxa"/>
          </w:tcPr>
          <w:p w14:paraId="109434D8" w14:textId="77777777" w:rsidR="00DB289B" w:rsidRPr="008C7BF7" w:rsidRDefault="00742079" w:rsidP="000F5997">
            <w:pPr>
              <w:tabs>
                <w:tab w:val="left" w:pos="142"/>
              </w:tabs>
              <w:ind w:left="567" w:hanging="567"/>
              <w:rPr>
                <w:b/>
              </w:rPr>
            </w:pPr>
            <w:r w:rsidRPr="008C7BF7">
              <w:rPr>
                <w:b/>
              </w:rPr>
              <w:t>8.</w:t>
            </w:r>
            <w:r w:rsidRPr="008C7BF7">
              <w:rPr>
                <w:b/>
              </w:rPr>
              <w:tab/>
              <w:t>EXPIRY DATE</w:t>
            </w:r>
          </w:p>
        </w:tc>
      </w:tr>
    </w:tbl>
    <w:p w14:paraId="65F0F56C" w14:textId="77777777" w:rsidR="00DB289B" w:rsidRPr="008C7BF7" w:rsidRDefault="00DB289B" w:rsidP="00DB289B"/>
    <w:p w14:paraId="68040AE5" w14:textId="77777777" w:rsidR="00DB289B" w:rsidRPr="008C7BF7" w:rsidRDefault="00742079" w:rsidP="00DB289B">
      <w:r w:rsidRPr="008C7BF7">
        <w:t>EXP</w:t>
      </w:r>
    </w:p>
    <w:p w14:paraId="7E22EB26" w14:textId="77777777" w:rsidR="00DB289B" w:rsidRPr="008C7BF7" w:rsidRDefault="00742079" w:rsidP="00DB289B">
      <w:r w:rsidRPr="008C7BF7">
        <w:t>Read the leaflet for the shelf life of the diluted medicine</w:t>
      </w:r>
    </w:p>
    <w:p w14:paraId="1CA40997" w14:textId="77777777" w:rsidR="00DB289B" w:rsidRPr="008C7BF7" w:rsidRDefault="00DB289B" w:rsidP="00DB289B"/>
    <w:p w14:paraId="5C10B833"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68CE1C90" w14:textId="77777777" w:rsidTr="000F5997">
        <w:tc>
          <w:tcPr>
            <w:tcW w:w="9287" w:type="dxa"/>
          </w:tcPr>
          <w:p w14:paraId="08776E46" w14:textId="77777777" w:rsidR="00DB289B" w:rsidRPr="008C7BF7" w:rsidRDefault="00742079" w:rsidP="000F5997">
            <w:pPr>
              <w:tabs>
                <w:tab w:val="left" w:pos="142"/>
              </w:tabs>
              <w:ind w:left="567" w:hanging="567"/>
            </w:pPr>
            <w:r w:rsidRPr="008C7BF7">
              <w:rPr>
                <w:b/>
              </w:rPr>
              <w:t>9.</w:t>
            </w:r>
            <w:r w:rsidRPr="008C7BF7">
              <w:rPr>
                <w:b/>
              </w:rPr>
              <w:tab/>
              <w:t>SPECIAL STORAGE CONDITIONS</w:t>
            </w:r>
          </w:p>
        </w:tc>
      </w:tr>
    </w:tbl>
    <w:p w14:paraId="462AB5CD" w14:textId="77777777" w:rsidR="00DB289B" w:rsidRPr="008C7BF7" w:rsidRDefault="00DB289B" w:rsidP="00DB289B"/>
    <w:p w14:paraId="6F8D4C1E" w14:textId="3FB920CB" w:rsidR="00DB289B" w:rsidRPr="008C7BF7" w:rsidRDefault="00742079" w:rsidP="00DB289B">
      <w:r w:rsidRPr="008C7BF7">
        <w:t>Store in a refrigerator.</w:t>
      </w:r>
    </w:p>
    <w:p w14:paraId="1AAE0227" w14:textId="77777777" w:rsidR="00DB289B" w:rsidRPr="008C7BF7" w:rsidRDefault="00742079" w:rsidP="00DB289B">
      <w:r w:rsidRPr="008C7BF7">
        <w:t>Do not freeze.</w:t>
      </w:r>
    </w:p>
    <w:p w14:paraId="20955156" w14:textId="24887334" w:rsidR="00DB289B" w:rsidRPr="008C7BF7" w:rsidRDefault="00742079" w:rsidP="00DB289B">
      <w:r w:rsidRPr="008C7BF7">
        <w:t xml:space="preserve">Keep the vial in the outer carton </w:t>
      </w:r>
      <w:r w:rsidR="002F7824" w:rsidRPr="008C7BF7">
        <w:t>in order to protect from light</w:t>
      </w:r>
    </w:p>
    <w:p w14:paraId="1B5E0871" w14:textId="77777777" w:rsidR="00DB289B" w:rsidRPr="008C7BF7" w:rsidRDefault="00DB289B" w:rsidP="00DB289B"/>
    <w:p w14:paraId="0176935F"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25ACAF8" w14:textId="77777777" w:rsidTr="000F5997">
        <w:trPr>
          <w:cantSplit/>
        </w:trPr>
        <w:tc>
          <w:tcPr>
            <w:tcW w:w="9287" w:type="dxa"/>
          </w:tcPr>
          <w:p w14:paraId="3D005F74" w14:textId="77777777" w:rsidR="00DB289B" w:rsidRPr="008C7BF7" w:rsidRDefault="00742079" w:rsidP="000F5997">
            <w:pPr>
              <w:tabs>
                <w:tab w:val="left" w:pos="142"/>
              </w:tabs>
              <w:ind w:left="567" w:hanging="567"/>
              <w:rPr>
                <w:b/>
              </w:rPr>
            </w:pPr>
            <w:r w:rsidRPr="008C7BF7">
              <w:rPr>
                <w:b/>
              </w:rPr>
              <w:t>10.</w:t>
            </w:r>
            <w:r w:rsidRPr="008C7BF7">
              <w:rPr>
                <w:b/>
              </w:rPr>
              <w:tab/>
              <w:t>SPECIAL PRECAUTIONS FOR DISPOSAL OF UNUSED MEDICINAL PRODUCTS OR WASTE MATERIALS DERIVED FROM SUCH MEDICINAL PRODUCTS, IF APPROPRIATE</w:t>
            </w:r>
          </w:p>
        </w:tc>
      </w:tr>
    </w:tbl>
    <w:p w14:paraId="00296BA2" w14:textId="77777777" w:rsidR="00DB289B" w:rsidRPr="008C7BF7" w:rsidRDefault="00DB289B" w:rsidP="00DB289B"/>
    <w:p w14:paraId="5012C9AB"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6143CF10" w14:textId="77777777" w:rsidTr="000F5997">
        <w:tc>
          <w:tcPr>
            <w:tcW w:w="9287" w:type="dxa"/>
          </w:tcPr>
          <w:p w14:paraId="7BCF7837" w14:textId="77777777" w:rsidR="00DB289B" w:rsidRPr="008C7BF7" w:rsidRDefault="00742079" w:rsidP="000F5997">
            <w:pPr>
              <w:tabs>
                <w:tab w:val="left" w:pos="142"/>
              </w:tabs>
              <w:ind w:left="567" w:hanging="567"/>
              <w:rPr>
                <w:b/>
              </w:rPr>
            </w:pPr>
            <w:r w:rsidRPr="008C7BF7">
              <w:rPr>
                <w:b/>
              </w:rPr>
              <w:t>11.</w:t>
            </w:r>
            <w:r w:rsidRPr="008C7BF7">
              <w:rPr>
                <w:b/>
              </w:rPr>
              <w:tab/>
              <w:t>NAME AND ADDRESS OF THE MARKETING AUTHORISATION HOLDER</w:t>
            </w:r>
          </w:p>
        </w:tc>
      </w:tr>
    </w:tbl>
    <w:p w14:paraId="016B8709" w14:textId="77777777" w:rsidR="00DB289B" w:rsidRPr="008C7BF7" w:rsidRDefault="00DB289B" w:rsidP="00DB289B"/>
    <w:p w14:paraId="15281F2B" w14:textId="77777777" w:rsidR="00DB289B" w:rsidRPr="00AF1DE1" w:rsidRDefault="00742079" w:rsidP="00DB289B">
      <w:pPr>
        <w:rPr>
          <w:lang w:val="de-DE"/>
        </w:rPr>
      </w:pPr>
      <w:r w:rsidRPr="00AF1DE1">
        <w:rPr>
          <w:lang w:val="de-DE"/>
        </w:rPr>
        <w:t xml:space="preserve">Roche Registration GmbH </w:t>
      </w:r>
    </w:p>
    <w:p w14:paraId="3F405F42" w14:textId="77777777" w:rsidR="00DB289B" w:rsidRPr="00AF1DE1" w:rsidRDefault="00742079" w:rsidP="00DB289B">
      <w:pPr>
        <w:rPr>
          <w:lang w:val="de-DE"/>
        </w:rPr>
      </w:pPr>
      <w:r w:rsidRPr="00AF1DE1">
        <w:rPr>
          <w:lang w:val="de-DE"/>
        </w:rPr>
        <w:t>Emil-Barell-Strasse 1</w:t>
      </w:r>
    </w:p>
    <w:p w14:paraId="23933385" w14:textId="77777777" w:rsidR="00DB289B" w:rsidRPr="00AF1DE1" w:rsidRDefault="00742079" w:rsidP="00DB289B">
      <w:pPr>
        <w:rPr>
          <w:lang w:val="de-DE"/>
        </w:rPr>
      </w:pPr>
      <w:r w:rsidRPr="00AF1DE1">
        <w:rPr>
          <w:lang w:val="de-DE"/>
        </w:rPr>
        <w:t>79639 Grenzach-Wyhlen</w:t>
      </w:r>
    </w:p>
    <w:p w14:paraId="612C2A84" w14:textId="77777777" w:rsidR="00DB289B" w:rsidRPr="008C7BF7" w:rsidRDefault="00742079" w:rsidP="00DB289B">
      <w:r w:rsidRPr="008C7BF7">
        <w:t>Germany</w:t>
      </w:r>
    </w:p>
    <w:p w14:paraId="7667E271" w14:textId="77777777" w:rsidR="00DB289B" w:rsidRPr="008C7BF7" w:rsidRDefault="00DB289B" w:rsidP="00DB289B"/>
    <w:p w14:paraId="0A66F6C0"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91EA2EA" w14:textId="77777777" w:rsidTr="000F5997">
        <w:tc>
          <w:tcPr>
            <w:tcW w:w="9287" w:type="dxa"/>
          </w:tcPr>
          <w:p w14:paraId="2B14D43B" w14:textId="77777777" w:rsidR="00DB289B" w:rsidRPr="008C7BF7" w:rsidRDefault="00742079" w:rsidP="000F5997">
            <w:pPr>
              <w:tabs>
                <w:tab w:val="left" w:pos="142"/>
              </w:tabs>
              <w:ind w:left="567" w:hanging="567"/>
              <w:rPr>
                <w:b/>
              </w:rPr>
            </w:pPr>
            <w:r w:rsidRPr="008C7BF7">
              <w:rPr>
                <w:b/>
              </w:rPr>
              <w:t>12.</w:t>
            </w:r>
            <w:r w:rsidRPr="008C7BF7">
              <w:rPr>
                <w:b/>
              </w:rPr>
              <w:tab/>
              <w:t>MARKETING AUTHORISATION NUMBER(S)</w:t>
            </w:r>
          </w:p>
        </w:tc>
      </w:tr>
    </w:tbl>
    <w:p w14:paraId="075CCFCA" w14:textId="77777777" w:rsidR="00DB289B" w:rsidRPr="008C7BF7" w:rsidRDefault="00DB289B" w:rsidP="00DB289B"/>
    <w:p w14:paraId="0E9C37A0" w14:textId="77777777" w:rsidR="00DB289B" w:rsidRPr="008C7BF7" w:rsidRDefault="00742079" w:rsidP="00DB289B">
      <w:r w:rsidRPr="008C7BF7">
        <w:t>EU/1/04/300/001</w:t>
      </w:r>
    </w:p>
    <w:p w14:paraId="1A0EB44B" w14:textId="77777777" w:rsidR="00DB289B" w:rsidRPr="008C7BF7" w:rsidRDefault="00DB289B" w:rsidP="00DB289B"/>
    <w:p w14:paraId="41275971"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7D9DB63C" w14:textId="77777777" w:rsidTr="000F5997">
        <w:tc>
          <w:tcPr>
            <w:tcW w:w="9287" w:type="dxa"/>
          </w:tcPr>
          <w:p w14:paraId="1D9F26BC" w14:textId="77777777" w:rsidR="00DB289B" w:rsidRPr="008C7BF7" w:rsidRDefault="00742079" w:rsidP="000F5997">
            <w:pPr>
              <w:tabs>
                <w:tab w:val="left" w:pos="142"/>
              </w:tabs>
              <w:ind w:left="567" w:hanging="567"/>
              <w:rPr>
                <w:b/>
              </w:rPr>
            </w:pPr>
            <w:r w:rsidRPr="008C7BF7">
              <w:rPr>
                <w:b/>
              </w:rPr>
              <w:t>13.</w:t>
            </w:r>
            <w:r w:rsidRPr="008C7BF7">
              <w:rPr>
                <w:b/>
              </w:rPr>
              <w:tab/>
              <w:t>BATCH NUMBER</w:t>
            </w:r>
          </w:p>
        </w:tc>
      </w:tr>
    </w:tbl>
    <w:p w14:paraId="266527FD" w14:textId="77777777" w:rsidR="00DB289B" w:rsidRPr="008C7BF7" w:rsidRDefault="00DB289B" w:rsidP="00DB289B"/>
    <w:p w14:paraId="11BBE90F" w14:textId="3C2BF0AD" w:rsidR="00DB289B" w:rsidRPr="008C7BF7" w:rsidRDefault="00742079" w:rsidP="00DB289B">
      <w:r w:rsidRPr="008C7BF7">
        <w:t>Lot</w:t>
      </w:r>
    </w:p>
    <w:p w14:paraId="70E8973F" w14:textId="77777777" w:rsidR="00DB289B" w:rsidRPr="008C7BF7" w:rsidRDefault="00DB289B" w:rsidP="00DB289B"/>
    <w:p w14:paraId="25FF51EF"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78146946" w14:textId="77777777" w:rsidTr="000F5997">
        <w:tc>
          <w:tcPr>
            <w:tcW w:w="9287" w:type="dxa"/>
          </w:tcPr>
          <w:p w14:paraId="4EF71604" w14:textId="77777777" w:rsidR="00DB289B" w:rsidRPr="008C7BF7" w:rsidRDefault="00742079" w:rsidP="000F5997">
            <w:pPr>
              <w:tabs>
                <w:tab w:val="left" w:pos="142"/>
              </w:tabs>
              <w:ind w:left="567" w:hanging="567"/>
              <w:rPr>
                <w:b/>
              </w:rPr>
            </w:pPr>
            <w:r w:rsidRPr="008C7BF7">
              <w:rPr>
                <w:b/>
              </w:rPr>
              <w:t>14.</w:t>
            </w:r>
            <w:r w:rsidRPr="008C7BF7">
              <w:rPr>
                <w:b/>
              </w:rPr>
              <w:tab/>
              <w:t>GENERAL CLASSIFICATION FOR SUPPLY</w:t>
            </w:r>
          </w:p>
        </w:tc>
      </w:tr>
    </w:tbl>
    <w:p w14:paraId="421789C2" w14:textId="77777777" w:rsidR="00DB289B" w:rsidRPr="008C7BF7" w:rsidRDefault="00DB289B" w:rsidP="00DB289B"/>
    <w:p w14:paraId="62865F56"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36CA8F6A" w14:textId="77777777" w:rsidTr="000F5997">
        <w:tc>
          <w:tcPr>
            <w:tcW w:w="9287" w:type="dxa"/>
          </w:tcPr>
          <w:p w14:paraId="580444A7" w14:textId="77777777" w:rsidR="00DB289B" w:rsidRPr="008C7BF7" w:rsidRDefault="00742079" w:rsidP="000F5997">
            <w:pPr>
              <w:tabs>
                <w:tab w:val="left" w:pos="142"/>
              </w:tabs>
              <w:ind w:left="567" w:hanging="567"/>
              <w:rPr>
                <w:b/>
              </w:rPr>
            </w:pPr>
            <w:r w:rsidRPr="008C7BF7">
              <w:rPr>
                <w:b/>
              </w:rPr>
              <w:t>15.</w:t>
            </w:r>
            <w:r w:rsidRPr="008C7BF7">
              <w:rPr>
                <w:b/>
              </w:rPr>
              <w:tab/>
              <w:t>INSTRUCTIONS ON USE</w:t>
            </w:r>
          </w:p>
        </w:tc>
      </w:tr>
    </w:tbl>
    <w:p w14:paraId="13EC99B2" w14:textId="77777777" w:rsidR="00DB289B" w:rsidRPr="008C7BF7" w:rsidRDefault="00DB289B" w:rsidP="00DB289B"/>
    <w:p w14:paraId="76D10060"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7822" w:rsidRPr="008C7BF7" w14:paraId="1BFEA5BE" w14:textId="77777777" w:rsidTr="000F5997">
        <w:tc>
          <w:tcPr>
            <w:tcW w:w="9287" w:type="dxa"/>
          </w:tcPr>
          <w:p w14:paraId="4B08645A" w14:textId="77777777" w:rsidR="00DB289B" w:rsidRPr="008C7BF7" w:rsidRDefault="00742079" w:rsidP="000F5997">
            <w:r w:rsidRPr="008C7BF7">
              <w:rPr>
                <w:b/>
              </w:rPr>
              <w:t>16.</w:t>
            </w:r>
            <w:r w:rsidRPr="008C7BF7">
              <w:rPr>
                <w:b/>
              </w:rPr>
              <w:tab/>
              <w:t>INFORMATION IN BRAILLE</w:t>
            </w:r>
          </w:p>
        </w:tc>
      </w:tr>
    </w:tbl>
    <w:p w14:paraId="132923B9" w14:textId="77777777" w:rsidR="00DB289B" w:rsidRPr="008C7BF7" w:rsidRDefault="00DB289B" w:rsidP="00DB289B"/>
    <w:p w14:paraId="2C4C1E70" w14:textId="77777777" w:rsidR="00DB289B" w:rsidRPr="008C7BF7" w:rsidRDefault="00742079" w:rsidP="00DB289B">
      <w:r w:rsidRPr="008C7BF7">
        <w:rPr>
          <w:highlight w:val="lightGray"/>
        </w:rPr>
        <w:t>Justification for not including Braille accepted</w:t>
      </w:r>
    </w:p>
    <w:p w14:paraId="7F388B4C" w14:textId="77777777" w:rsidR="00DB289B" w:rsidRPr="008C7BF7" w:rsidRDefault="00DB289B" w:rsidP="00DB289B"/>
    <w:p w14:paraId="3744CFEE" w14:textId="77777777" w:rsidR="00DB289B" w:rsidRPr="008C7BF7" w:rsidRDefault="00DB289B" w:rsidP="00DB289B"/>
    <w:p w14:paraId="65E9B7E6" w14:textId="77777777" w:rsidR="00DB289B" w:rsidRPr="008C7BF7" w:rsidRDefault="00742079" w:rsidP="00DB289B">
      <w:pPr>
        <w:pBdr>
          <w:top w:val="single" w:sz="4" w:space="1" w:color="auto"/>
          <w:left w:val="single" w:sz="4" w:space="4" w:color="auto"/>
          <w:bottom w:val="single" w:sz="4" w:space="0" w:color="auto"/>
          <w:right w:val="single" w:sz="4" w:space="4" w:color="auto"/>
        </w:pBdr>
        <w:rPr>
          <w:i/>
        </w:rPr>
      </w:pPr>
      <w:r w:rsidRPr="008C7BF7">
        <w:rPr>
          <w:b/>
        </w:rPr>
        <w:t>17.</w:t>
      </w:r>
      <w:r w:rsidRPr="008C7BF7">
        <w:rPr>
          <w:b/>
        </w:rPr>
        <w:tab/>
        <w:t>UNIQUE IDENTIFIER – 2D BARCODE</w:t>
      </w:r>
    </w:p>
    <w:p w14:paraId="5240D59C" w14:textId="77777777" w:rsidR="00DB289B" w:rsidRPr="008C7BF7" w:rsidRDefault="00DB289B" w:rsidP="00DB289B"/>
    <w:p w14:paraId="1C4FA075" w14:textId="77777777" w:rsidR="00DB289B" w:rsidRPr="008C7BF7" w:rsidRDefault="00742079" w:rsidP="00DB289B">
      <w:pPr>
        <w:rPr>
          <w:shd w:val="clear" w:color="auto" w:fill="CCCCCC"/>
        </w:rPr>
      </w:pPr>
      <w:r w:rsidRPr="008C7BF7">
        <w:rPr>
          <w:highlight w:val="lightGray"/>
        </w:rPr>
        <w:t>&lt;2D barcode carrying the unique identifier included.&gt;</w:t>
      </w:r>
    </w:p>
    <w:p w14:paraId="35CB79BA" w14:textId="77777777" w:rsidR="00DB289B" w:rsidRPr="008C7BF7" w:rsidRDefault="00DB289B" w:rsidP="00DB289B">
      <w:pPr>
        <w:rPr>
          <w:shd w:val="clear" w:color="auto" w:fill="CCCCCC"/>
        </w:rPr>
      </w:pPr>
    </w:p>
    <w:p w14:paraId="5A09AA83" w14:textId="77777777" w:rsidR="00DB289B" w:rsidRPr="008C7BF7" w:rsidRDefault="00DB289B" w:rsidP="00DB289B"/>
    <w:p w14:paraId="3FDF4A8B" w14:textId="77777777" w:rsidR="00DB289B" w:rsidRPr="008C7BF7" w:rsidRDefault="00742079" w:rsidP="00DB289B">
      <w:pPr>
        <w:pBdr>
          <w:top w:val="single" w:sz="4" w:space="1" w:color="auto"/>
          <w:left w:val="single" w:sz="4" w:space="4" w:color="auto"/>
          <w:bottom w:val="single" w:sz="4" w:space="0" w:color="auto"/>
          <w:right w:val="single" w:sz="4" w:space="4" w:color="auto"/>
        </w:pBdr>
        <w:rPr>
          <w:i/>
        </w:rPr>
      </w:pPr>
      <w:r w:rsidRPr="008C7BF7">
        <w:rPr>
          <w:b/>
        </w:rPr>
        <w:t>18.</w:t>
      </w:r>
      <w:r w:rsidRPr="008C7BF7">
        <w:rPr>
          <w:b/>
        </w:rPr>
        <w:tab/>
        <w:t>UNIQUE IDENTIFIER - HUMAN READABLE DATA</w:t>
      </w:r>
    </w:p>
    <w:p w14:paraId="743B7FFF" w14:textId="77777777" w:rsidR="00DB289B" w:rsidRPr="008C7BF7" w:rsidRDefault="00DB289B" w:rsidP="00DB289B"/>
    <w:p w14:paraId="29AA611C" w14:textId="77777777" w:rsidR="00DB289B" w:rsidRPr="008C7BF7" w:rsidRDefault="00742079" w:rsidP="00DB289B">
      <w:r w:rsidRPr="008C7BF7">
        <w:t xml:space="preserve">PC </w:t>
      </w:r>
    </w:p>
    <w:p w14:paraId="085C323D" w14:textId="77777777" w:rsidR="00DB289B" w:rsidRPr="008C7BF7" w:rsidRDefault="00742079" w:rsidP="00DB289B">
      <w:r w:rsidRPr="008C7BF7">
        <w:t xml:space="preserve">SN </w:t>
      </w:r>
    </w:p>
    <w:p w14:paraId="53FFF113" w14:textId="77777777" w:rsidR="00DB289B" w:rsidRPr="008C7BF7" w:rsidRDefault="00742079" w:rsidP="00DB289B">
      <w:r w:rsidRPr="008C7BF7">
        <w:t xml:space="preserve">NN </w:t>
      </w:r>
    </w:p>
    <w:p w14:paraId="1CD05878" w14:textId="77777777" w:rsidR="00DB289B" w:rsidRPr="008C7BF7" w:rsidRDefault="00DB289B" w:rsidP="00DB289B"/>
    <w:p w14:paraId="7FDEC304" w14:textId="77777777" w:rsidR="00DB289B" w:rsidRPr="008C7BF7" w:rsidRDefault="00742079" w:rsidP="00DB289B">
      <w:pPr>
        <w:rPr>
          <w:b/>
        </w:rPr>
      </w:pPr>
      <w:r w:rsidRPr="008C7BF7">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4C3328EB" w14:textId="77777777" w:rsidTr="000F5997">
        <w:trPr>
          <w:trHeight w:val="785"/>
        </w:trPr>
        <w:tc>
          <w:tcPr>
            <w:tcW w:w="9287" w:type="dxa"/>
            <w:tcBorders>
              <w:bottom w:val="single" w:sz="4" w:space="0" w:color="auto"/>
            </w:tcBorders>
          </w:tcPr>
          <w:p w14:paraId="1FEC5EFA" w14:textId="77777777" w:rsidR="00DB289B" w:rsidRPr="008C7BF7" w:rsidRDefault="00742079" w:rsidP="000F5997">
            <w:pPr>
              <w:rPr>
                <w:b/>
              </w:rPr>
            </w:pPr>
            <w:r w:rsidRPr="008C7BF7">
              <w:rPr>
                <w:b/>
              </w:rPr>
              <w:t>MINIMUM PARTICULARS TO APPEAR ON SMALL IMMEDIATE PACKAGING UNITS</w:t>
            </w:r>
          </w:p>
          <w:p w14:paraId="4A044D4C" w14:textId="77777777" w:rsidR="00DB289B" w:rsidRPr="008C7BF7" w:rsidRDefault="00DB289B" w:rsidP="000F5997">
            <w:pPr>
              <w:rPr>
                <w:b/>
              </w:rPr>
            </w:pPr>
          </w:p>
          <w:p w14:paraId="22164A75" w14:textId="77777777" w:rsidR="00DB289B" w:rsidRPr="008C7BF7" w:rsidRDefault="00742079" w:rsidP="000F5997">
            <w:pPr>
              <w:rPr>
                <w:b/>
              </w:rPr>
            </w:pPr>
            <w:r w:rsidRPr="008C7BF7">
              <w:rPr>
                <w:b/>
              </w:rPr>
              <w:t>VIAL</w:t>
            </w:r>
          </w:p>
        </w:tc>
      </w:tr>
    </w:tbl>
    <w:p w14:paraId="61B5A4F9" w14:textId="77777777" w:rsidR="00DB289B" w:rsidRPr="008C7BF7" w:rsidRDefault="00DB289B" w:rsidP="00DB289B">
      <w:pPr>
        <w:rPr>
          <w:b/>
        </w:rPr>
      </w:pPr>
    </w:p>
    <w:p w14:paraId="1086C9FD" w14:textId="77777777" w:rsidR="00DB289B" w:rsidRPr="008C7BF7" w:rsidRDefault="00DB289B" w:rsidP="00DB28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73BA997C" w14:textId="77777777" w:rsidTr="000F5997">
        <w:tc>
          <w:tcPr>
            <w:tcW w:w="9287" w:type="dxa"/>
          </w:tcPr>
          <w:p w14:paraId="1DFFA71C" w14:textId="77777777" w:rsidR="00DB289B" w:rsidRPr="008C7BF7" w:rsidRDefault="00742079" w:rsidP="000F5997">
            <w:pPr>
              <w:tabs>
                <w:tab w:val="left" w:pos="142"/>
              </w:tabs>
              <w:ind w:left="567" w:hanging="567"/>
              <w:rPr>
                <w:b/>
              </w:rPr>
            </w:pPr>
            <w:r w:rsidRPr="008C7BF7">
              <w:rPr>
                <w:b/>
              </w:rPr>
              <w:t>1.</w:t>
            </w:r>
            <w:r w:rsidRPr="008C7BF7">
              <w:rPr>
                <w:b/>
              </w:rPr>
              <w:tab/>
              <w:t>NAME OF THE MEDICINAL PRODUCT AND ROUTE(S) OF ADMINISTRATION</w:t>
            </w:r>
          </w:p>
        </w:tc>
      </w:tr>
    </w:tbl>
    <w:p w14:paraId="589F32B7" w14:textId="77777777" w:rsidR="00DB289B" w:rsidRPr="008C7BF7" w:rsidRDefault="00DB289B" w:rsidP="00DB289B">
      <w:pPr>
        <w:ind w:left="567" w:hanging="567"/>
      </w:pPr>
    </w:p>
    <w:p w14:paraId="6E697C4E" w14:textId="77777777" w:rsidR="00DB289B" w:rsidRPr="008C7BF7" w:rsidRDefault="00742079" w:rsidP="00DB289B">
      <w:pPr>
        <w:rPr>
          <w:b/>
        </w:rPr>
      </w:pPr>
      <w:r w:rsidRPr="008C7BF7">
        <w:t>Avastin 25 mg/ml concentrate for solution for infusion</w:t>
      </w:r>
    </w:p>
    <w:p w14:paraId="5FD2B6C4" w14:textId="77777777" w:rsidR="00DB289B" w:rsidRPr="008C7BF7" w:rsidRDefault="00742079" w:rsidP="00DB289B">
      <w:r w:rsidRPr="008C7BF7">
        <w:t>bevacizumab</w:t>
      </w:r>
    </w:p>
    <w:p w14:paraId="31BA75EA" w14:textId="77777777" w:rsidR="00DB289B" w:rsidRPr="008C7BF7" w:rsidRDefault="00742079" w:rsidP="00DB289B">
      <w:r w:rsidRPr="008C7BF7">
        <w:t>IV</w:t>
      </w:r>
    </w:p>
    <w:p w14:paraId="594A5D62" w14:textId="77777777" w:rsidR="00DB289B" w:rsidRPr="008C7BF7" w:rsidRDefault="00DB289B" w:rsidP="00DB289B"/>
    <w:p w14:paraId="14ED6E77" w14:textId="77777777" w:rsidR="00DB289B" w:rsidRPr="008C7BF7" w:rsidRDefault="00DB289B" w:rsidP="00DB28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4C3567B4" w14:textId="77777777" w:rsidTr="000F5997">
        <w:tc>
          <w:tcPr>
            <w:tcW w:w="9287" w:type="dxa"/>
          </w:tcPr>
          <w:p w14:paraId="73B39A5A" w14:textId="77777777" w:rsidR="00DB289B" w:rsidRPr="008C7BF7" w:rsidRDefault="00742079" w:rsidP="000F5997">
            <w:pPr>
              <w:tabs>
                <w:tab w:val="left" w:pos="142"/>
              </w:tabs>
              <w:ind w:left="567" w:hanging="567"/>
              <w:rPr>
                <w:b/>
              </w:rPr>
            </w:pPr>
            <w:r w:rsidRPr="008C7BF7">
              <w:rPr>
                <w:b/>
              </w:rPr>
              <w:t>2.</w:t>
            </w:r>
            <w:r w:rsidRPr="008C7BF7">
              <w:rPr>
                <w:b/>
              </w:rPr>
              <w:tab/>
              <w:t>METHOD OF ADMINISTRATION</w:t>
            </w:r>
          </w:p>
        </w:tc>
      </w:tr>
    </w:tbl>
    <w:p w14:paraId="37D84BB8" w14:textId="77777777" w:rsidR="00DB289B" w:rsidRPr="008C7BF7" w:rsidRDefault="00DB289B" w:rsidP="00DB289B">
      <w:pPr>
        <w:rPr>
          <w:b/>
        </w:rPr>
      </w:pPr>
    </w:p>
    <w:p w14:paraId="7FDD97D3" w14:textId="77777777" w:rsidR="00DB289B" w:rsidRPr="008C7BF7" w:rsidRDefault="00742079" w:rsidP="00DB289B">
      <w:r w:rsidRPr="008C7BF7">
        <w:t>For intravenous use after dilution</w:t>
      </w:r>
    </w:p>
    <w:p w14:paraId="73166C84" w14:textId="77777777" w:rsidR="00DB289B" w:rsidRPr="008C7BF7" w:rsidRDefault="00DB289B" w:rsidP="00DB289B"/>
    <w:p w14:paraId="3E4DEF53"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7B8B3A8B" w14:textId="77777777" w:rsidTr="000F5997">
        <w:tc>
          <w:tcPr>
            <w:tcW w:w="9287" w:type="dxa"/>
          </w:tcPr>
          <w:p w14:paraId="4EE3283B" w14:textId="77777777" w:rsidR="00DB289B" w:rsidRPr="008C7BF7" w:rsidRDefault="00742079" w:rsidP="000F5997">
            <w:pPr>
              <w:tabs>
                <w:tab w:val="left" w:pos="142"/>
              </w:tabs>
              <w:ind w:left="567" w:hanging="567"/>
              <w:rPr>
                <w:b/>
              </w:rPr>
            </w:pPr>
            <w:r w:rsidRPr="008C7BF7">
              <w:rPr>
                <w:b/>
              </w:rPr>
              <w:t>3.</w:t>
            </w:r>
            <w:r w:rsidRPr="008C7BF7">
              <w:rPr>
                <w:b/>
              </w:rPr>
              <w:tab/>
              <w:t>EXPIRY DATE</w:t>
            </w:r>
          </w:p>
        </w:tc>
      </w:tr>
    </w:tbl>
    <w:p w14:paraId="2751E1E8" w14:textId="77777777" w:rsidR="00DB289B" w:rsidRPr="008C7BF7" w:rsidRDefault="00DB289B" w:rsidP="00DB289B"/>
    <w:p w14:paraId="0B543B0E" w14:textId="77777777" w:rsidR="00DB289B" w:rsidRPr="008C7BF7" w:rsidRDefault="00742079" w:rsidP="00DB289B">
      <w:r w:rsidRPr="008C7BF7">
        <w:t xml:space="preserve">EXP </w:t>
      </w:r>
    </w:p>
    <w:p w14:paraId="396A3D49" w14:textId="77777777" w:rsidR="00DB289B" w:rsidRPr="008C7BF7" w:rsidRDefault="00DB289B" w:rsidP="00DB289B">
      <w:pPr>
        <w:rPr>
          <w:b/>
        </w:rPr>
      </w:pPr>
    </w:p>
    <w:p w14:paraId="3BBDF203"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17541A14" w14:textId="77777777" w:rsidTr="000F5997">
        <w:tc>
          <w:tcPr>
            <w:tcW w:w="9287" w:type="dxa"/>
          </w:tcPr>
          <w:p w14:paraId="00FA246D" w14:textId="77777777" w:rsidR="00DB289B" w:rsidRPr="008C7BF7" w:rsidRDefault="00742079" w:rsidP="000F5997">
            <w:pPr>
              <w:tabs>
                <w:tab w:val="left" w:pos="142"/>
              </w:tabs>
              <w:ind w:left="567" w:hanging="567"/>
              <w:rPr>
                <w:b/>
              </w:rPr>
            </w:pPr>
            <w:r w:rsidRPr="008C7BF7">
              <w:rPr>
                <w:b/>
              </w:rPr>
              <w:t>4.</w:t>
            </w:r>
            <w:r w:rsidRPr="008C7BF7">
              <w:rPr>
                <w:b/>
              </w:rPr>
              <w:tab/>
              <w:t>BATCH NUMBER</w:t>
            </w:r>
          </w:p>
        </w:tc>
      </w:tr>
    </w:tbl>
    <w:p w14:paraId="107938C0" w14:textId="77777777" w:rsidR="00DB289B" w:rsidRPr="008C7BF7" w:rsidRDefault="00DB289B" w:rsidP="00DB289B"/>
    <w:p w14:paraId="1582E7AB" w14:textId="77777777" w:rsidR="00DB289B" w:rsidRPr="008C7BF7" w:rsidRDefault="00742079" w:rsidP="00DB289B">
      <w:pPr>
        <w:ind w:right="113"/>
      </w:pPr>
      <w:smartTag w:uri="urn:schemas-microsoft-com:office:smarttags" w:element="PersonName">
        <w:r w:rsidRPr="008C7BF7">
          <w:t>Lot</w:t>
        </w:r>
      </w:smartTag>
    </w:p>
    <w:p w14:paraId="59FE5902" w14:textId="77777777" w:rsidR="00DB289B" w:rsidRPr="008C7BF7" w:rsidRDefault="00DB289B" w:rsidP="00DB289B">
      <w:pPr>
        <w:ind w:right="113"/>
      </w:pPr>
    </w:p>
    <w:p w14:paraId="0DA987AB" w14:textId="77777777" w:rsidR="00DB289B" w:rsidRPr="008C7BF7" w:rsidRDefault="00DB289B" w:rsidP="00DB289B">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47BCDC00" w14:textId="77777777" w:rsidTr="000F5997">
        <w:tc>
          <w:tcPr>
            <w:tcW w:w="9287" w:type="dxa"/>
          </w:tcPr>
          <w:p w14:paraId="3BC67680" w14:textId="77777777" w:rsidR="00DB289B" w:rsidRPr="008C7BF7" w:rsidRDefault="00742079" w:rsidP="000F5997">
            <w:pPr>
              <w:tabs>
                <w:tab w:val="left" w:pos="142"/>
              </w:tabs>
              <w:ind w:left="567" w:hanging="567"/>
              <w:rPr>
                <w:b/>
              </w:rPr>
            </w:pPr>
            <w:r w:rsidRPr="008C7BF7">
              <w:rPr>
                <w:b/>
              </w:rPr>
              <w:t>5.</w:t>
            </w:r>
            <w:r w:rsidRPr="008C7BF7">
              <w:rPr>
                <w:b/>
              </w:rPr>
              <w:tab/>
              <w:t>CONTENTS BY WEIGHT, BY VOLUME OR BY UNIT</w:t>
            </w:r>
          </w:p>
        </w:tc>
      </w:tr>
    </w:tbl>
    <w:p w14:paraId="3350BB20" w14:textId="77777777" w:rsidR="00DB289B" w:rsidRPr="008C7BF7" w:rsidRDefault="00DB289B" w:rsidP="00DB289B">
      <w:pPr>
        <w:rPr>
          <w:b/>
        </w:rPr>
      </w:pPr>
    </w:p>
    <w:p w14:paraId="3B278D46" w14:textId="77777777" w:rsidR="00DB289B" w:rsidRPr="008C7BF7" w:rsidRDefault="00742079" w:rsidP="00DB289B">
      <w:r w:rsidRPr="008C7BF7">
        <w:t>100 mg/4 ml</w:t>
      </w:r>
    </w:p>
    <w:p w14:paraId="77637751" w14:textId="77777777" w:rsidR="00DB289B" w:rsidRPr="008C7BF7" w:rsidRDefault="00DB289B" w:rsidP="00DB289B"/>
    <w:p w14:paraId="3DE543CE"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7822" w:rsidRPr="008C7BF7" w14:paraId="4E72814C" w14:textId="77777777" w:rsidTr="000F5997">
        <w:tc>
          <w:tcPr>
            <w:tcW w:w="9287" w:type="dxa"/>
          </w:tcPr>
          <w:p w14:paraId="1F670689" w14:textId="77777777" w:rsidR="00DB289B" w:rsidRPr="008C7BF7" w:rsidRDefault="00742079" w:rsidP="000F5997">
            <w:pPr>
              <w:rPr>
                <w:b/>
              </w:rPr>
            </w:pPr>
            <w:r w:rsidRPr="008C7BF7">
              <w:rPr>
                <w:b/>
              </w:rPr>
              <w:t>6.</w:t>
            </w:r>
            <w:r w:rsidRPr="008C7BF7">
              <w:rPr>
                <w:b/>
              </w:rPr>
              <w:tab/>
              <w:t>OTHER</w:t>
            </w:r>
          </w:p>
        </w:tc>
      </w:tr>
    </w:tbl>
    <w:p w14:paraId="19D71E0C" w14:textId="77777777" w:rsidR="00DB289B" w:rsidRPr="008C7BF7" w:rsidRDefault="00DB289B" w:rsidP="00DB289B"/>
    <w:p w14:paraId="6CA8793D" w14:textId="77777777" w:rsidR="00DB289B" w:rsidRPr="008C7BF7" w:rsidRDefault="00742079" w:rsidP="00DB289B">
      <w:r w:rsidRPr="008C7BF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6F88DADE" w14:textId="77777777" w:rsidTr="000F5997">
        <w:tc>
          <w:tcPr>
            <w:tcW w:w="9287" w:type="dxa"/>
            <w:tcBorders>
              <w:bottom w:val="single" w:sz="4" w:space="0" w:color="auto"/>
            </w:tcBorders>
          </w:tcPr>
          <w:p w14:paraId="164012EC" w14:textId="77777777" w:rsidR="00DB289B" w:rsidRPr="008C7BF7" w:rsidRDefault="00742079" w:rsidP="000F5997">
            <w:pPr>
              <w:rPr>
                <w:b/>
              </w:rPr>
            </w:pPr>
            <w:r w:rsidRPr="008C7BF7">
              <w:rPr>
                <w:b/>
              </w:rPr>
              <w:t xml:space="preserve">PARTICULARS TO APPEAR ON THE OUTER PACKAGING </w:t>
            </w:r>
          </w:p>
          <w:p w14:paraId="3322A1A8" w14:textId="77777777" w:rsidR="00DB289B" w:rsidRPr="008C7BF7" w:rsidRDefault="00DB289B" w:rsidP="000F5997">
            <w:pPr>
              <w:rPr>
                <w:b/>
              </w:rPr>
            </w:pPr>
          </w:p>
          <w:p w14:paraId="52A06D2B" w14:textId="77777777" w:rsidR="00DB289B" w:rsidRPr="008C7BF7" w:rsidRDefault="00742079" w:rsidP="000F5997">
            <w:pPr>
              <w:rPr>
                <w:b/>
              </w:rPr>
            </w:pPr>
            <w:r w:rsidRPr="008C7BF7">
              <w:rPr>
                <w:b/>
              </w:rPr>
              <w:t>CARTON</w:t>
            </w:r>
          </w:p>
        </w:tc>
      </w:tr>
    </w:tbl>
    <w:p w14:paraId="70416517" w14:textId="77777777" w:rsidR="00DB289B" w:rsidRPr="008C7BF7" w:rsidRDefault="00DB289B" w:rsidP="00DB289B"/>
    <w:p w14:paraId="17D019AC"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28E65175" w14:textId="77777777" w:rsidTr="000F5997">
        <w:tc>
          <w:tcPr>
            <w:tcW w:w="9287" w:type="dxa"/>
          </w:tcPr>
          <w:p w14:paraId="257587C5" w14:textId="77777777" w:rsidR="00DB289B" w:rsidRPr="008C7BF7" w:rsidRDefault="00742079" w:rsidP="000F5997">
            <w:pPr>
              <w:tabs>
                <w:tab w:val="left" w:pos="142"/>
              </w:tabs>
              <w:ind w:left="567" w:hanging="567"/>
              <w:rPr>
                <w:b/>
              </w:rPr>
            </w:pPr>
            <w:r w:rsidRPr="008C7BF7">
              <w:rPr>
                <w:b/>
              </w:rPr>
              <w:t>1.</w:t>
            </w:r>
            <w:r w:rsidRPr="008C7BF7">
              <w:rPr>
                <w:b/>
              </w:rPr>
              <w:tab/>
              <w:t>NAME OF THE MEDICINAL PRODUCT</w:t>
            </w:r>
          </w:p>
        </w:tc>
      </w:tr>
    </w:tbl>
    <w:p w14:paraId="26CFB485" w14:textId="77777777" w:rsidR="00DB289B" w:rsidRPr="008C7BF7" w:rsidRDefault="00DB289B" w:rsidP="00DB289B"/>
    <w:p w14:paraId="094D22F1" w14:textId="77777777" w:rsidR="00DB289B" w:rsidRPr="008C7BF7" w:rsidRDefault="00742079" w:rsidP="00DB289B">
      <w:r w:rsidRPr="008C7BF7">
        <w:t>Avastin 25 mg/ml concentrate for solution for infusion</w:t>
      </w:r>
    </w:p>
    <w:p w14:paraId="6F423C1C" w14:textId="77777777" w:rsidR="00DB289B" w:rsidRPr="008C7BF7" w:rsidRDefault="00742079" w:rsidP="00DB289B">
      <w:r w:rsidRPr="008C7BF7">
        <w:t>bevacizumab</w:t>
      </w:r>
    </w:p>
    <w:p w14:paraId="5B08DFBA" w14:textId="77777777" w:rsidR="00DB289B" w:rsidRPr="008C7BF7" w:rsidRDefault="00DB289B" w:rsidP="00DB289B"/>
    <w:p w14:paraId="7E7BCF96"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64D5E479" w14:textId="77777777" w:rsidTr="000F5997">
        <w:tc>
          <w:tcPr>
            <w:tcW w:w="9287" w:type="dxa"/>
          </w:tcPr>
          <w:p w14:paraId="6ED7B8B5" w14:textId="77777777" w:rsidR="00DB289B" w:rsidRPr="008C7BF7" w:rsidRDefault="00742079" w:rsidP="000F5997">
            <w:pPr>
              <w:tabs>
                <w:tab w:val="left" w:pos="142"/>
              </w:tabs>
              <w:ind w:left="567" w:hanging="567"/>
              <w:rPr>
                <w:b/>
              </w:rPr>
            </w:pPr>
            <w:r w:rsidRPr="008C7BF7">
              <w:rPr>
                <w:b/>
              </w:rPr>
              <w:t>2.</w:t>
            </w:r>
            <w:r w:rsidRPr="008C7BF7">
              <w:rPr>
                <w:b/>
              </w:rPr>
              <w:tab/>
              <w:t>STATEMENT OF ACTIVE SUBSTANCE(S)</w:t>
            </w:r>
          </w:p>
        </w:tc>
      </w:tr>
    </w:tbl>
    <w:p w14:paraId="7CAAE55F" w14:textId="77777777" w:rsidR="00DB289B" w:rsidRPr="008C7BF7" w:rsidRDefault="00DB289B" w:rsidP="00DB289B"/>
    <w:p w14:paraId="432E7189" w14:textId="77777777" w:rsidR="00DB289B" w:rsidRPr="008C7BF7" w:rsidRDefault="00742079" w:rsidP="00DB289B">
      <w:r w:rsidRPr="008C7BF7">
        <w:t>Each vial contains 400 mg bevacizumab.</w:t>
      </w:r>
    </w:p>
    <w:p w14:paraId="67C670B4" w14:textId="77777777" w:rsidR="00DB289B" w:rsidRPr="008C7BF7" w:rsidRDefault="00DB289B" w:rsidP="00DB289B"/>
    <w:p w14:paraId="42DEA4B9"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3A640A53" w14:textId="77777777" w:rsidTr="000F5997">
        <w:tc>
          <w:tcPr>
            <w:tcW w:w="9287" w:type="dxa"/>
          </w:tcPr>
          <w:p w14:paraId="7262264B" w14:textId="77777777" w:rsidR="00DB289B" w:rsidRPr="008C7BF7" w:rsidRDefault="00742079" w:rsidP="000F5997">
            <w:pPr>
              <w:tabs>
                <w:tab w:val="left" w:pos="142"/>
              </w:tabs>
              <w:ind w:left="567" w:hanging="567"/>
              <w:rPr>
                <w:b/>
              </w:rPr>
            </w:pPr>
            <w:r w:rsidRPr="008C7BF7">
              <w:rPr>
                <w:b/>
              </w:rPr>
              <w:t>3.</w:t>
            </w:r>
            <w:r w:rsidRPr="008C7BF7">
              <w:rPr>
                <w:b/>
              </w:rPr>
              <w:tab/>
              <w:t>LIST OF EXCIPIENTS</w:t>
            </w:r>
          </w:p>
        </w:tc>
      </w:tr>
    </w:tbl>
    <w:p w14:paraId="2AECEE64" w14:textId="77777777" w:rsidR="00DB289B" w:rsidRPr="008C7BF7" w:rsidRDefault="00DB289B" w:rsidP="00DB289B"/>
    <w:p w14:paraId="5E823CCE" w14:textId="2B46F02A" w:rsidR="00DB289B" w:rsidRPr="008C7BF7" w:rsidRDefault="00742079" w:rsidP="00DB289B">
      <w:r w:rsidRPr="008C7BF7">
        <w:t>Trehalose dihydrate, sodium phosphate, polysorbate 20, water for injections.</w:t>
      </w:r>
      <w:r w:rsidR="00031761" w:rsidRPr="008C7BF7">
        <w:rPr>
          <w:highlight w:val="lightGray"/>
        </w:rPr>
        <w:t xml:space="preserve"> See leaflet for further information</w:t>
      </w:r>
    </w:p>
    <w:p w14:paraId="456399CE" w14:textId="77777777" w:rsidR="00DB289B" w:rsidRPr="008C7BF7" w:rsidRDefault="00DB289B" w:rsidP="00DB289B"/>
    <w:p w14:paraId="19104E0D"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096D542A" w14:textId="77777777" w:rsidTr="000F5997">
        <w:tc>
          <w:tcPr>
            <w:tcW w:w="9287" w:type="dxa"/>
          </w:tcPr>
          <w:p w14:paraId="218F16E0" w14:textId="77777777" w:rsidR="00DB289B" w:rsidRPr="008C7BF7" w:rsidRDefault="00742079" w:rsidP="000F5997">
            <w:pPr>
              <w:tabs>
                <w:tab w:val="left" w:pos="142"/>
              </w:tabs>
              <w:ind w:left="567" w:hanging="567"/>
              <w:rPr>
                <w:b/>
              </w:rPr>
            </w:pPr>
            <w:r w:rsidRPr="008C7BF7">
              <w:rPr>
                <w:b/>
              </w:rPr>
              <w:t>4.</w:t>
            </w:r>
            <w:r w:rsidRPr="008C7BF7">
              <w:rPr>
                <w:b/>
              </w:rPr>
              <w:tab/>
              <w:t>PHARMACEUTICAL FORM AND CONTENTS</w:t>
            </w:r>
          </w:p>
        </w:tc>
      </w:tr>
    </w:tbl>
    <w:p w14:paraId="424278FE" w14:textId="77777777" w:rsidR="00DB289B" w:rsidRPr="008C7BF7" w:rsidRDefault="00DB289B" w:rsidP="00DB289B"/>
    <w:p w14:paraId="0B2888C9" w14:textId="77777777" w:rsidR="00DB289B" w:rsidRPr="008C7BF7" w:rsidRDefault="00742079" w:rsidP="00DB289B">
      <w:r w:rsidRPr="008C7BF7">
        <w:rPr>
          <w:highlight w:val="lightGray"/>
        </w:rPr>
        <w:t>Concentrate for solution for infusion</w:t>
      </w:r>
    </w:p>
    <w:p w14:paraId="2D1438B3" w14:textId="77777777" w:rsidR="00DB289B" w:rsidRPr="008C7BF7" w:rsidRDefault="00742079" w:rsidP="00DB289B">
      <w:r w:rsidRPr="008C7BF7">
        <w:t>1 vial of 16 ml</w:t>
      </w:r>
    </w:p>
    <w:p w14:paraId="7BCFEEE9" w14:textId="77777777" w:rsidR="00DB289B" w:rsidRPr="008C7BF7" w:rsidRDefault="00742079" w:rsidP="00DB289B">
      <w:r w:rsidRPr="008C7BF7">
        <w:t>400 mg/16 ml</w:t>
      </w:r>
    </w:p>
    <w:p w14:paraId="730D5036" w14:textId="77777777" w:rsidR="00DB289B" w:rsidRPr="008C7BF7" w:rsidRDefault="00DB289B" w:rsidP="00DB289B"/>
    <w:p w14:paraId="60CB134A"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1A106497" w14:textId="77777777" w:rsidTr="000F5997">
        <w:tc>
          <w:tcPr>
            <w:tcW w:w="9287" w:type="dxa"/>
          </w:tcPr>
          <w:p w14:paraId="69AFD878" w14:textId="77777777" w:rsidR="00DB289B" w:rsidRPr="008C7BF7" w:rsidRDefault="00742079" w:rsidP="000F5997">
            <w:pPr>
              <w:tabs>
                <w:tab w:val="left" w:pos="142"/>
              </w:tabs>
              <w:ind w:left="567" w:hanging="567"/>
              <w:rPr>
                <w:b/>
              </w:rPr>
            </w:pPr>
            <w:r w:rsidRPr="008C7BF7">
              <w:rPr>
                <w:b/>
              </w:rPr>
              <w:t>5.</w:t>
            </w:r>
            <w:r w:rsidRPr="008C7BF7">
              <w:rPr>
                <w:b/>
              </w:rPr>
              <w:tab/>
              <w:t>METHOD AND ROUTE(S) OF ADMINISTRATION</w:t>
            </w:r>
          </w:p>
        </w:tc>
      </w:tr>
    </w:tbl>
    <w:p w14:paraId="01EFA50A" w14:textId="77777777" w:rsidR="00DB289B" w:rsidRPr="008C7BF7" w:rsidRDefault="00DB289B" w:rsidP="00DB289B"/>
    <w:p w14:paraId="619B1C3D" w14:textId="77777777" w:rsidR="00DB289B" w:rsidRPr="008C7BF7" w:rsidRDefault="00742079" w:rsidP="00DB289B">
      <w:r w:rsidRPr="008C7BF7">
        <w:t xml:space="preserve">For intravenous use after dilution </w:t>
      </w:r>
    </w:p>
    <w:p w14:paraId="1697456E" w14:textId="77777777" w:rsidR="00DB289B" w:rsidRPr="008C7BF7" w:rsidRDefault="00742079" w:rsidP="00DB289B">
      <w:r w:rsidRPr="008C7BF7">
        <w:t>Read the package leaflet before use</w:t>
      </w:r>
    </w:p>
    <w:p w14:paraId="444F3B57" w14:textId="77777777" w:rsidR="00DB289B" w:rsidRPr="008C7BF7" w:rsidRDefault="00DB289B" w:rsidP="00DB289B"/>
    <w:p w14:paraId="2EA46328"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121BB001" w14:textId="77777777" w:rsidTr="000F5997">
        <w:trPr>
          <w:cantSplit/>
        </w:trPr>
        <w:tc>
          <w:tcPr>
            <w:tcW w:w="9287" w:type="dxa"/>
          </w:tcPr>
          <w:p w14:paraId="737CB43E" w14:textId="77777777" w:rsidR="00DB289B" w:rsidRPr="008C7BF7" w:rsidRDefault="00742079" w:rsidP="000F5997">
            <w:pPr>
              <w:tabs>
                <w:tab w:val="left" w:pos="142"/>
              </w:tabs>
              <w:ind w:left="567" w:hanging="567"/>
              <w:rPr>
                <w:b/>
              </w:rPr>
            </w:pPr>
            <w:r w:rsidRPr="008C7BF7">
              <w:rPr>
                <w:b/>
              </w:rPr>
              <w:t>6.</w:t>
            </w:r>
            <w:r w:rsidRPr="008C7BF7">
              <w:rPr>
                <w:b/>
              </w:rPr>
              <w:tab/>
              <w:t>SPECIAL WARNING THAT THE MEDICINAL PRODUCT MUST BE STORED OUT OF THE SIGHT AND REACH OF CHILDREN</w:t>
            </w:r>
          </w:p>
        </w:tc>
      </w:tr>
    </w:tbl>
    <w:p w14:paraId="4B3BC50B" w14:textId="77777777" w:rsidR="00DB289B" w:rsidRPr="008C7BF7" w:rsidRDefault="00DB289B" w:rsidP="00DB289B"/>
    <w:p w14:paraId="4F03170E" w14:textId="77777777" w:rsidR="00DB289B" w:rsidRPr="008C7BF7" w:rsidRDefault="00742079" w:rsidP="00DB289B">
      <w:r w:rsidRPr="008C7BF7">
        <w:t>Keep out of the sight and reach of children</w:t>
      </w:r>
    </w:p>
    <w:p w14:paraId="449848AE" w14:textId="77777777" w:rsidR="00DB289B" w:rsidRPr="008C7BF7" w:rsidRDefault="00DB289B" w:rsidP="00DB289B"/>
    <w:p w14:paraId="212917D3"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1980FB0A" w14:textId="77777777" w:rsidTr="000F5997">
        <w:tc>
          <w:tcPr>
            <w:tcW w:w="9287" w:type="dxa"/>
          </w:tcPr>
          <w:p w14:paraId="4083C09C" w14:textId="77777777" w:rsidR="00DB289B" w:rsidRPr="008C7BF7" w:rsidRDefault="00742079" w:rsidP="000F5997">
            <w:pPr>
              <w:tabs>
                <w:tab w:val="left" w:pos="142"/>
              </w:tabs>
              <w:ind w:left="567" w:hanging="567"/>
              <w:rPr>
                <w:b/>
              </w:rPr>
            </w:pPr>
            <w:r w:rsidRPr="008C7BF7">
              <w:rPr>
                <w:b/>
              </w:rPr>
              <w:t>7.</w:t>
            </w:r>
            <w:r w:rsidRPr="008C7BF7">
              <w:rPr>
                <w:b/>
              </w:rPr>
              <w:tab/>
              <w:t>OTHER SPECIAL WARNING(S), IF NECESSARY</w:t>
            </w:r>
          </w:p>
        </w:tc>
      </w:tr>
    </w:tbl>
    <w:p w14:paraId="042B645C" w14:textId="77777777" w:rsidR="00DB289B" w:rsidRPr="008C7BF7" w:rsidRDefault="00DB289B" w:rsidP="00DB289B"/>
    <w:p w14:paraId="0FB5D9F8" w14:textId="77777777" w:rsidR="00DB289B" w:rsidRPr="008C7BF7" w:rsidRDefault="00742079" w:rsidP="00DB289B">
      <w:bookmarkStart w:id="47" w:name="OLE_LINK10"/>
      <w:bookmarkStart w:id="48" w:name="OLE_LINK13"/>
      <w:r w:rsidRPr="008C7BF7">
        <w:t>This medicinal product does not contain any preservative</w:t>
      </w:r>
    </w:p>
    <w:bookmarkEnd w:id="47"/>
    <w:bookmarkEnd w:id="48"/>
    <w:p w14:paraId="4E77A994" w14:textId="77777777" w:rsidR="00DB289B" w:rsidRPr="008C7BF7" w:rsidRDefault="00DB289B" w:rsidP="00DB289B"/>
    <w:p w14:paraId="5FB16C3A"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C96301E" w14:textId="77777777" w:rsidTr="000F5997">
        <w:tc>
          <w:tcPr>
            <w:tcW w:w="9287" w:type="dxa"/>
          </w:tcPr>
          <w:p w14:paraId="3491E8A1" w14:textId="77777777" w:rsidR="00DB289B" w:rsidRPr="008C7BF7" w:rsidRDefault="00742079" w:rsidP="000F5997">
            <w:pPr>
              <w:tabs>
                <w:tab w:val="left" w:pos="142"/>
              </w:tabs>
              <w:ind w:left="567" w:hanging="567"/>
              <w:rPr>
                <w:b/>
              </w:rPr>
            </w:pPr>
            <w:r w:rsidRPr="008C7BF7">
              <w:rPr>
                <w:b/>
              </w:rPr>
              <w:t>8.</w:t>
            </w:r>
            <w:r w:rsidRPr="008C7BF7">
              <w:rPr>
                <w:b/>
              </w:rPr>
              <w:tab/>
              <w:t>EXPIRY DATE</w:t>
            </w:r>
          </w:p>
        </w:tc>
      </w:tr>
    </w:tbl>
    <w:p w14:paraId="08C0E19E" w14:textId="77777777" w:rsidR="00DB289B" w:rsidRPr="008C7BF7" w:rsidRDefault="00DB289B" w:rsidP="00DB289B"/>
    <w:p w14:paraId="6A9C2165" w14:textId="77777777" w:rsidR="00DB289B" w:rsidRPr="008C7BF7" w:rsidRDefault="00742079" w:rsidP="00DB289B">
      <w:r w:rsidRPr="008C7BF7">
        <w:t>EXP</w:t>
      </w:r>
    </w:p>
    <w:p w14:paraId="02BA05F9" w14:textId="77777777" w:rsidR="00DB289B" w:rsidRPr="008C7BF7" w:rsidRDefault="00742079" w:rsidP="00DB289B">
      <w:r w:rsidRPr="008C7BF7">
        <w:t>Read the leaflet for the shelf life of the diluted medicine</w:t>
      </w:r>
    </w:p>
    <w:p w14:paraId="3583D29C" w14:textId="77777777" w:rsidR="00DB289B" w:rsidRPr="008C7BF7" w:rsidRDefault="00DB289B" w:rsidP="00DB289B"/>
    <w:p w14:paraId="1D338A83"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324CDE48" w14:textId="77777777" w:rsidTr="000F5997">
        <w:tc>
          <w:tcPr>
            <w:tcW w:w="9287" w:type="dxa"/>
          </w:tcPr>
          <w:p w14:paraId="5D5573EB" w14:textId="77777777" w:rsidR="00DB289B" w:rsidRPr="008C7BF7" w:rsidRDefault="00742079" w:rsidP="000F5997">
            <w:pPr>
              <w:tabs>
                <w:tab w:val="left" w:pos="142"/>
              </w:tabs>
              <w:ind w:left="567" w:hanging="567"/>
            </w:pPr>
            <w:r w:rsidRPr="008C7BF7">
              <w:rPr>
                <w:b/>
              </w:rPr>
              <w:t>9.</w:t>
            </w:r>
            <w:r w:rsidRPr="008C7BF7">
              <w:rPr>
                <w:b/>
              </w:rPr>
              <w:tab/>
              <w:t>SPECIAL STORAGE CONDITIONS</w:t>
            </w:r>
          </w:p>
        </w:tc>
      </w:tr>
    </w:tbl>
    <w:p w14:paraId="49F836D0" w14:textId="77777777" w:rsidR="00DB289B" w:rsidRPr="008C7BF7" w:rsidRDefault="00DB289B" w:rsidP="00DB289B"/>
    <w:p w14:paraId="525BAE6A" w14:textId="1F2904B8" w:rsidR="00DB289B" w:rsidRPr="008C7BF7" w:rsidRDefault="00742079" w:rsidP="00DB289B">
      <w:r w:rsidRPr="008C7BF7">
        <w:t>Store in a refrigerator.</w:t>
      </w:r>
    </w:p>
    <w:p w14:paraId="223F0515" w14:textId="77777777" w:rsidR="00DB289B" w:rsidRPr="008C7BF7" w:rsidRDefault="00742079" w:rsidP="00DB289B">
      <w:r w:rsidRPr="008C7BF7">
        <w:t>Do not freeze.</w:t>
      </w:r>
    </w:p>
    <w:p w14:paraId="66B2B1AC" w14:textId="0D80D259" w:rsidR="00DB289B" w:rsidRPr="008C7BF7" w:rsidRDefault="00742079" w:rsidP="00DB289B">
      <w:r w:rsidRPr="008C7BF7">
        <w:t xml:space="preserve">Keep the vial in the outer carton </w:t>
      </w:r>
      <w:r w:rsidR="002F7824" w:rsidRPr="008C7BF7">
        <w:t>in order to protect from light</w:t>
      </w:r>
    </w:p>
    <w:p w14:paraId="7056F26A" w14:textId="77777777" w:rsidR="00DB289B" w:rsidRPr="008C7BF7" w:rsidRDefault="00DB289B" w:rsidP="00DB289B"/>
    <w:p w14:paraId="529ED207"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0FCC3C0" w14:textId="77777777" w:rsidTr="000F5997">
        <w:trPr>
          <w:cantSplit/>
        </w:trPr>
        <w:tc>
          <w:tcPr>
            <w:tcW w:w="9287" w:type="dxa"/>
          </w:tcPr>
          <w:p w14:paraId="31EC4AC2" w14:textId="77777777" w:rsidR="00DB289B" w:rsidRPr="008C7BF7" w:rsidRDefault="00742079" w:rsidP="000F5997">
            <w:pPr>
              <w:tabs>
                <w:tab w:val="left" w:pos="142"/>
              </w:tabs>
              <w:ind w:left="567" w:hanging="567"/>
              <w:rPr>
                <w:b/>
              </w:rPr>
            </w:pPr>
            <w:r w:rsidRPr="008C7BF7">
              <w:rPr>
                <w:b/>
              </w:rPr>
              <w:t>10.</w:t>
            </w:r>
            <w:r w:rsidRPr="008C7BF7">
              <w:rPr>
                <w:b/>
              </w:rPr>
              <w:tab/>
              <w:t>SPECIAL PRECAUTIONS FOR DISPOSAL OF UNUSED MEDICINAL PRODUCTS OR WASTE MATERIALS DERIVED FROM SUCH MEDICINAL PRODUCTS, IF APPROPRIATE</w:t>
            </w:r>
          </w:p>
        </w:tc>
      </w:tr>
    </w:tbl>
    <w:p w14:paraId="0BEE7D56" w14:textId="77777777" w:rsidR="00DB289B" w:rsidRPr="008C7BF7" w:rsidRDefault="00DB289B" w:rsidP="00DB289B"/>
    <w:p w14:paraId="574B04E3"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9C4B6CC" w14:textId="77777777" w:rsidTr="000F5997">
        <w:tc>
          <w:tcPr>
            <w:tcW w:w="9287" w:type="dxa"/>
          </w:tcPr>
          <w:p w14:paraId="74075E97" w14:textId="77777777" w:rsidR="00DB289B" w:rsidRPr="008C7BF7" w:rsidRDefault="00742079" w:rsidP="000F5997">
            <w:pPr>
              <w:tabs>
                <w:tab w:val="left" w:pos="142"/>
              </w:tabs>
              <w:ind w:left="567" w:hanging="567"/>
              <w:rPr>
                <w:b/>
              </w:rPr>
            </w:pPr>
            <w:r w:rsidRPr="008C7BF7">
              <w:rPr>
                <w:b/>
              </w:rPr>
              <w:t>11.</w:t>
            </w:r>
            <w:r w:rsidRPr="008C7BF7">
              <w:rPr>
                <w:b/>
              </w:rPr>
              <w:tab/>
              <w:t>NAME AND ADDRESS OF THE MARKETING AUTHORISATION HOLDER</w:t>
            </w:r>
          </w:p>
        </w:tc>
      </w:tr>
    </w:tbl>
    <w:p w14:paraId="6AA59855" w14:textId="77777777" w:rsidR="00DB289B" w:rsidRPr="008C7BF7" w:rsidRDefault="00DB289B" w:rsidP="00DB289B"/>
    <w:p w14:paraId="6DD1E81E" w14:textId="77777777" w:rsidR="00DB289B" w:rsidRPr="00AF1DE1" w:rsidRDefault="00742079" w:rsidP="00DB289B">
      <w:pPr>
        <w:rPr>
          <w:lang w:val="de-DE"/>
        </w:rPr>
      </w:pPr>
      <w:r w:rsidRPr="00AF1DE1">
        <w:rPr>
          <w:lang w:val="de-DE"/>
        </w:rPr>
        <w:t xml:space="preserve">Roche Registration GmbH </w:t>
      </w:r>
    </w:p>
    <w:p w14:paraId="28C2AEAD" w14:textId="77777777" w:rsidR="00DB289B" w:rsidRPr="00AF1DE1" w:rsidRDefault="00742079" w:rsidP="00DB289B">
      <w:pPr>
        <w:rPr>
          <w:lang w:val="de-DE"/>
        </w:rPr>
      </w:pPr>
      <w:r w:rsidRPr="00AF1DE1">
        <w:rPr>
          <w:lang w:val="de-DE"/>
        </w:rPr>
        <w:t>Emil-Barell-Strasse 1</w:t>
      </w:r>
    </w:p>
    <w:p w14:paraId="4FB3EC5A" w14:textId="77777777" w:rsidR="00DB289B" w:rsidRPr="00AF1DE1" w:rsidRDefault="00742079" w:rsidP="00DB289B">
      <w:pPr>
        <w:rPr>
          <w:lang w:val="de-DE"/>
        </w:rPr>
      </w:pPr>
      <w:r w:rsidRPr="00AF1DE1">
        <w:rPr>
          <w:lang w:val="de-DE"/>
        </w:rPr>
        <w:t>79639 Grenzach-Wyhlen</w:t>
      </w:r>
    </w:p>
    <w:p w14:paraId="447F19CD" w14:textId="77777777" w:rsidR="00DB289B" w:rsidRPr="008C7BF7" w:rsidRDefault="00742079" w:rsidP="00DB289B">
      <w:r w:rsidRPr="008C7BF7">
        <w:t>Germany</w:t>
      </w:r>
    </w:p>
    <w:p w14:paraId="5B0DB6E5" w14:textId="77777777" w:rsidR="00DB289B" w:rsidRPr="008C7BF7" w:rsidRDefault="00DB289B" w:rsidP="00DB289B"/>
    <w:p w14:paraId="382E5ED6"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1D192A57" w14:textId="77777777" w:rsidTr="000F5997">
        <w:tc>
          <w:tcPr>
            <w:tcW w:w="9287" w:type="dxa"/>
          </w:tcPr>
          <w:p w14:paraId="65F903F1" w14:textId="77777777" w:rsidR="00DB289B" w:rsidRPr="008C7BF7" w:rsidRDefault="00742079" w:rsidP="000F5997">
            <w:pPr>
              <w:tabs>
                <w:tab w:val="left" w:pos="142"/>
              </w:tabs>
              <w:ind w:left="567" w:hanging="567"/>
              <w:rPr>
                <w:b/>
              </w:rPr>
            </w:pPr>
            <w:r w:rsidRPr="008C7BF7">
              <w:rPr>
                <w:b/>
              </w:rPr>
              <w:t>12.</w:t>
            </w:r>
            <w:r w:rsidRPr="008C7BF7">
              <w:rPr>
                <w:b/>
              </w:rPr>
              <w:tab/>
              <w:t>MARKETING AUTHORISATION NUMBER(S)</w:t>
            </w:r>
          </w:p>
        </w:tc>
      </w:tr>
    </w:tbl>
    <w:p w14:paraId="697A13C2" w14:textId="77777777" w:rsidR="00DB289B" w:rsidRPr="008C7BF7" w:rsidRDefault="00DB289B" w:rsidP="00DB289B"/>
    <w:p w14:paraId="0B54F69C" w14:textId="77777777" w:rsidR="00DB289B" w:rsidRPr="008C7BF7" w:rsidRDefault="00742079" w:rsidP="00DB289B">
      <w:r w:rsidRPr="008C7BF7">
        <w:t>EU/1/04/300/002</w:t>
      </w:r>
    </w:p>
    <w:p w14:paraId="55857F2F" w14:textId="77777777" w:rsidR="00DB289B" w:rsidRPr="008C7BF7" w:rsidRDefault="00DB289B" w:rsidP="00DB289B"/>
    <w:p w14:paraId="7D6D16F8"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5E26A9B2" w14:textId="77777777" w:rsidTr="000F5997">
        <w:tc>
          <w:tcPr>
            <w:tcW w:w="9287" w:type="dxa"/>
          </w:tcPr>
          <w:p w14:paraId="5D1733AF" w14:textId="77777777" w:rsidR="00DB289B" w:rsidRPr="008C7BF7" w:rsidRDefault="00742079" w:rsidP="000F5997">
            <w:pPr>
              <w:tabs>
                <w:tab w:val="left" w:pos="142"/>
              </w:tabs>
              <w:ind w:left="567" w:hanging="567"/>
              <w:rPr>
                <w:b/>
              </w:rPr>
            </w:pPr>
            <w:r w:rsidRPr="008C7BF7">
              <w:rPr>
                <w:b/>
              </w:rPr>
              <w:t>13.</w:t>
            </w:r>
            <w:r w:rsidRPr="008C7BF7">
              <w:rPr>
                <w:b/>
              </w:rPr>
              <w:tab/>
              <w:t>BATCH NUMBER</w:t>
            </w:r>
          </w:p>
        </w:tc>
      </w:tr>
    </w:tbl>
    <w:p w14:paraId="0C490BCD" w14:textId="77777777" w:rsidR="00DB289B" w:rsidRPr="008C7BF7" w:rsidRDefault="00DB289B" w:rsidP="00DB289B"/>
    <w:p w14:paraId="69566DCB" w14:textId="03A6D6CC" w:rsidR="00DB289B" w:rsidRPr="008C7BF7" w:rsidRDefault="00742079" w:rsidP="00DB289B">
      <w:r w:rsidRPr="008C7BF7">
        <w:t>Lot</w:t>
      </w:r>
    </w:p>
    <w:p w14:paraId="33BEF909" w14:textId="77777777" w:rsidR="00DB289B" w:rsidRPr="008C7BF7" w:rsidRDefault="00DB289B" w:rsidP="00DB289B"/>
    <w:p w14:paraId="4064A483"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00A95C1C" w14:textId="77777777" w:rsidTr="000F5997">
        <w:tc>
          <w:tcPr>
            <w:tcW w:w="9287" w:type="dxa"/>
          </w:tcPr>
          <w:p w14:paraId="7008120C" w14:textId="77777777" w:rsidR="00DB289B" w:rsidRPr="008C7BF7" w:rsidRDefault="00742079" w:rsidP="000F5997">
            <w:pPr>
              <w:tabs>
                <w:tab w:val="left" w:pos="142"/>
              </w:tabs>
              <w:ind w:left="567" w:hanging="567"/>
              <w:rPr>
                <w:b/>
              </w:rPr>
            </w:pPr>
            <w:r w:rsidRPr="008C7BF7">
              <w:rPr>
                <w:b/>
              </w:rPr>
              <w:t>14.</w:t>
            </w:r>
            <w:r w:rsidRPr="008C7BF7">
              <w:rPr>
                <w:b/>
              </w:rPr>
              <w:tab/>
              <w:t>GENERAL CLASSIFICATION FOR SUPPLY</w:t>
            </w:r>
          </w:p>
        </w:tc>
      </w:tr>
    </w:tbl>
    <w:p w14:paraId="202210D9" w14:textId="77777777" w:rsidR="00DB289B" w:rsidRPr="008C7BF7" w:rsidRDefault="00DB289B" w:rsidP="00DB289B"/>
    <w:p w14:paraId="55ED27DA"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63CF89DE" w14:textId="77777777" w:rsidTr="000F5997">
        <w:tc>
          <w:tcPr>
            <w:tcW w:w="9287" w:type="dxa"/>
          </w:tcPr>
          <w:p w14:paraId="061EB9EE" w14:textId="77777777" w:rsidR="00DB289B" w:rsidRPr="008C7BF7" w:rsidRDefault="00742079" w:rsidP="000F5997">
            <w:pPr>
              <w:tabs>
                <w:tab w:val="left" w:pos="142"/>
              </w:tabs>
              <w:ind w:left="567" w:hanging="567"/>
              <w:rPr>
                <w:b/>
              </w:rPr>
            </w:pPr>
            <w:r w:rsidRPr="008C7BF7">
              <w:rPr>
                <w:b/>
              </w:rPr>
              <w:t>15.</w:t>
            </w:r>
            <w:r w:rsidRPr="008C7BF7">
              <w:rPr>
                <w:b/>
              </w:rPr>
              <w:tab/>
              <w:t>INSTRUCTIONS ON USE</w:t>
            </w:r>
          </w:p>
        </w:tc>
      </w:tr>
    </w:tbl>
    <w:p w14:paraId="2BE90282" w14:textId="77777777" w:rsidR="00DB289B" w:rsidRPr="008C7BF7" w:rsidRDefault="00DB289B" w:rsidP="00DB289B"/>
    <w:p w14:paraId="25120E8B"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7822" w:rsidRPr="008C7BF7" w14:paraId="54E408FC" w14:textId="77777777" w:rsidTr="000F5997">
        <w:tc>
          <w:tcPr>
            <w:tcW w:w="9287" w:type="dxa"/>
          </w:tcPr>
          <w:p w14:paraId="40C4B1C1" w14:textId="77777777" w:rsidR="00DB289B" w:rsidRPr="008C7BF7" w:rsidRDefault="00742079" w:rsidP="000F5997">
            <w:pPr>
              <w:tabs>
                <w:tab w:val="left" w:pos="142"/>
              </w:tabs>
              <w:rPr>
                <w:b/>
              </w:rPr>
            </w:pPr>
            <w:r w:rsidRPr="008C7BF7">
              <w:rPr>
                <w:b/>
              </w:rPr>
              <w:t>16.</w:t>
            </w:r>
            <w:r w:rsidRPr="008C7BF7">
              <w:rPr>
                <w:b/>
              </w:rPr>
              <w:tab/>
              <w:t>INFORMATION IN BRAILLE</w:t>
            </w:r>
          </w:p>
        </w:tc>
      </w:tr>
    </w:tbl>
    <w:p w14:paraId="4B399D83" w14:textId="77777777" w:rsidR="00DB289B" w:rsidRPr="008C7BF7" w:rsidRDefault="00DB289B" w:rsidP="00DB289B"/>
    <w:p w14:paraId="7C5C8EFE" w14:textId="77777777" w:rsidR="00DB289B" w:rsidRPr="008C7BF7" w:rsidRDefault="00742079" w:rsidP="00DB289B">
      <w:r w:rsidRPr="008C7BF7">
        <w:rPr>
          <w:highlight w:val="lightGray"/>
        </w:rPr>
        <w:t>Justification for not including Braille accepted</w:t>
      </w:r>
    </w:p>
    <w:p w14:paraId="05E68F67" w14:textId="77777777" w:rsidR="00DB289B" w:rsidRPr="008C7BF7" w:rsidRDefault="00DB289B" w:rsidP="00DB289B"/>
    <w:p w14:paraId="79180FE5" w14:textId="77777777" w:rsidR="00DB289B" w:rsidRPr="008C7BF7" w:rsidRDefault="00DB289B" w:rsidP="00DB289B"/>
    <w:p w14:paraId="2B26CE36" w14:textId="77777777" w:rsidR="00DB289B" w:rsidRPr="008C7BF7" w:rsidRDefault="00742079" w:rsidP="00DB289B">
      <w:pPr>
        <w:pBdr>
          <w:top w:val="single" w:sz="4" w:space="1" w:color="auto"/>
          <w:left w:val="single" w:sz="4" w:space="4" w:color="auto"/>
          <w:bottom w:val="single" w:sz="4" w:space="0" w:color="auto"/>
          <w:right w:val="single" w:sz="4" w:space="4" w:color="auto"/>
        </w:pBdr>
        <w:rPr>
          <w:i/>
        </w:rPr>
      </w:pPr>
      <w:r w:rsidRPr="008C7BF7">
        <w:rPr>
          <w:b/>
        </w:rPr>
        <w:t>17.</w:t>
      </w:r>
      <w:r w:rsidRPr="008C7BF7">
        <w:rPr>
          <w:b/>
        </w:rPr>
        <w:tab/>
        <w:t>UNIQUE IDENTIFIER – 2D BARCODE</w:t>
      </w:r>
    </w:p>
    <w:p w14:paraId="0AC1B793" w14:textId="77777777" w:rsidR="00DB289B" w:rsidRPr="008C7BF7" w:rsidRDefault="00DB289B" w:rsidP="00DB289B"/>
    <w:p w14:paraId="44AC4098" w14:textId="77777777" w:rsidR="00DB289B" w:rsidRPr="008C7BF7" w:rsidRDefault="00742079" w:rsidP="00DB289B">
      <w:pPr>
        <w:rPr>
          <w:shd w:val="clear" w:color="auto" w:fill="CCCCCC"/>
        </w:rPr>
      </w:pPr>
      <w:r w:rsidRPr="008C7BF7">
        <w:rPr>
          <w:highlight w:val="lightGray"/>
        </w:rPr>
        <w:t>&lt;2D barcode carrying the unique identifier included.&gt;</w:t>
      </w:r>
    </w:p>
    <w:p w14:paraId="1F36D7EB" w14:textId="77777777" w:rsidR="00DB289B" w:rsidRPr="008C7BF7" w:rsidRDefault="00DB289B" w:rsidP="00DB289B">
      <w:pPr>
        <w:rPr>
          <w:shd w:val="clear" w:color="auto" w:fill="CCCCCC"/>
        </w:rPr>
      </w:pPr>
    </w:p>
    <w:p w14:paraId="16061DE7" w14:textId="77777777" w:rsidR="00DB289B" w:rsidRPr="008C7BF7" w:rsidRDefault="00DB289B" w:rsidP="00DB289B"/>
    <w:p w14:paraId="03B5DDFF" w14:textId="77777777" w:rsidR="00DB289B" w:rsidRPr="008C7BF7" w:rsidRDefault="00742079" w:rsidP="00DB289B">
      <w:pPr>
        <w:pBdr>
          <w:top w:val="single" w:sz="4" w:space="1" w:color="auto"/>
          <w:left w:val="single" w:sz="4" w:space="4" w:color="auto"/>
          <w:bottom w:val="single" w:sz="4" w:space="0" w:color="auto"/>
          <w:right w:val="single" w:sz="4" w:space="4" w:color="auto"/>
        </w:pBdr>
        <w:rPr>
          <w:i/>
        </w:rPr>
      </w:pPr>
      <w:r w:rsidRPr="008C7BF7">
        <w:rPr>
          <w:b/>
        </w:rPr>
        <w:t>18.</w:t>
      </w:r>
      <w:r w:rsidRPr="008C7BF7">
        <w:rPr>
          <w:b/>
        </w:rPr>
        <w:tab/>
        <w:t>UNIQUE IDENTIFIER - HUMAN READABLE DATA</w:t>
      </w:r>
    </w:p>
    <w:p w14:paraId="73122027" w14:textId="77777777" w:rsidR="00DB289B" w:rsidRPr="008C7BF7" w:rsidRDefault="00DB289B" w:rsidP="00DB289B"/>
    <w:p w14:paraId="196871EE" w14:textId="77777777" w:rsidR="00DB289B" w:rsidRPr="008C7BF7" w:rsidRDefault="00742079" w:rsidP="00DB289B">
      <w:r w:rsidRPr="008C7BF7">
        <w:t xml:space="preserve">PC </w:t>
      </w:r>
    </w:p>
    <w:p w14:paraId="56E77161" w14:textId="77777777" w:rsidR="00DB289B" w:rsidRPr="008C7BF7" w:rsidRDefault="00742079" w:rsidP="00DB289B">
      <w:r w:rsidRPr="008C7BF7">
        <w:t xml:space="preserve">SN </w:t>
      </w:r>
    </w:p>
    <w:p w14:paraId="07F57FBE" w14:textId="77777777" w:rsidR="00DB289B" w:rsidRPr="008C7BF7" w:rsidRDefault="00742079" w:rsidP="00DB289B">
      <w:r w:rsidRPr="008C7BF7">
        <w:t xml:space="preserve">NN </w:t>
      </w:r>
    </w:p>
    <w:p w14:paraId="703245E8" w14:textId="77777777" w:rsidR="00DB289B" w:rsidRPr="008C7BF7" w:rsidRDefault="00DB289B" w:rsidP="00DB289B">
      <w:pPr>
        <w:rPr>
          <w:b/>
          <w:u w:val="single"/>
        </w:rPr>
      </w:pPr>
    </w:p>
    <w:p w14:paraId="53B0C3BA" w14:textId="77777777" w:rsidR="00DB289B" w:rsidRPr="008C7BF7" w:rsidRDefault="00742079" w:rsidP="00DB289B">
      <w:pPr>
        <w:rPr>
          <w:b/>
        </w:rPr>
      </w:pPr>
      <w:r w:rsidRPr="008C7BF7">
        <w:rPr>
          <w:b/>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0AC8BAE4" w14:textId="77777777" w:rsidTr="000F5997">
        <w:trPr>
          <w:trHeight w:val="785"/>
        </w:trPr>
        <w:tc>
          <w:tcPr>
            <w:tcW w:w="9287" w:type="dxa"/>
            <w:tcBorders>
              <w:bottom w:val="single" w:sz="4" w:space="0" w:color="auto"/>
            </w:tcBorders>
          </w:tcPr>
          <w:p w14:paraId="3F518685" w14:textId="77777777" w:rsidR="00DB289B" w:rsidRPr="008C7BF7" w:rsidRDefault="00742079" w:rsidP="000F5997">
            <w:pPr>
              <w:rPr>
                <w:b/>
              </w:rPr>
            </w:pPr>
            <w:r w:rsidRPr="008C7BF7">
              <w:rPr>
                <w:b/>
              </w:rPr>
              <w:t>MINIMUM PARTICULARS TO APPEAR ON SMALL IMMEDIATE PACKAGING UNITS</w:t>
            </w:r>
          </w:p>
          <w:p w14:paraId="35A26EE3" w14:textId="77777777" w:rsidR="00DB289B" w:rsidRPr="008C7BF7" w:rsidRDefault="00DB289B" w:rsidP="000F5997">
            <w:pPr>
              <w:rPr>
                <w:b/>
              </w:rPr>
            </w:pPr>
          </w:p>
          <w:p w14:paraId="3384DAC0" w14:textId="77777777" w:rsidR="00DB289B" w:rsidRPr="008C7BF7" w:rsidRDefault="00742079" w:rsidP="000F5997">
            <w:pPr>
              <w:rPr>
                <w:b/>
              </w:rPr>
            </w:pPr>
            <w:r w:rsidRPr="008C7BF7">
              <w:rPr>
                <w:b/>
              </w:rPr>
              <w:t>VIAL</w:t>
            </w:r>
          </w:p>
        </w:tc>
      </w:tr>
    </w:tbl>
    <w:p w14:paraId="51B666B6" w14:textId="77777777" w:rsidR="00DB289B" w:rsidRPr="008C7BF7" w:rsidRDefault="00DB289B" w:rsidP="00DB289B">
      <w:pPr>
        <w:rPr>
          <w:b/>
        </w:rPr>
      </w:pPr>
    </w:p>
    <w:p w14:paraId="5D8F428F" w14:textId="77777777" w:rsidR="00DB289B" w:rsidRPr="008C7BF7" w:rsidRDefault="00DB289B" w:rsidP="00DB28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089C432C" w14:textId="77777777" w:rsidTr="000F5997">
        <w:tc>
          <w:tcPr>
            <w:tcW w:w="9287" w:type="dxa"/>
          </w:tcPr>
          <w:p w14:paraId="5BF95E1C" w14:textId="77777777" w:rsidR="00DB289B" w:rsidRPr="008C7BF7" w:rsidRDefault="00742079" w:rsidP="000F5997">
            <w:pPr>
              <w:tabs>
                <w:tab w:val="left" w:pos="142"/>
              </w:tabs>
              <w:ind w:left="567" w:hanging="567"/>
              <w:rPr>
                <w:b/>
              </w:rPr>
            </w:pPr>
            <w:r w:rsidRPr="008C7BF7">
              <w:rPr>
                <w:b/>
              </w:rPr>
              <w:t>1.</w:t>
            </w:r>
            <w:r w:rsidRPr="008C7BF7">
              <w:rPr>
                <w:b/>
              </w:rPr>
              <w:tab/>
              <w:t>NAME OF THE MEDICINAL PRODUCT AND ROUTE(S) OF ADMINISTRATION</w:t>
            </w:r>
          </w:p>
        </w:tc>
      </w:tr>
    </w:tbl>
    <w:p w14:paraId="6DC9B125" w14:textId="77777777" w:rsidR="00DB289B" w:rsidRPr="008C7BF7" w:rsidRDefault="00DB289B" w:rsidP="00DB289B">
      <w:pPr>
        <w:ind w:left="567" w:hanging="567"/>
      </w:pPr>
    </w:p>
    <w:p w14:paraId="6D9DC130" w14:textId="77777777" w:rsidR="00DB289B" w:rsidRPr="008C7BF7" w:rsidRDefault="00742079" w:rsidP="00DB289B">
      <w:pPr>
        <w:rPr>
          <w:b/>
        </w:rPr>
      </w:pPr>
      <w:r w:rsidRPr="008C7BF7">
        <w:t>Avastin 25 mg/ml concentrate for solution for infusion</w:t>
      </w:r>
    </w:p>
    <w:p w14:paraId="58094C3E" w14:textId="77777777" w:rsidR="00DB289B" w:rsidRPr="008C7BF7" w:rsidRDefault="00742079" w:rsidP="00DB289B">
      <w:r w:rsidRPr="008C7BF7">
        <w:t>bevacizumab</w:t>
      </w:r>
    </w:p>
    <w:p w14:paraId="77BEBF76" w14:textId="77777777" w:rsidR="00DB289B" w:rsidRPr="008C7BF7" w:rsidRDefault="00742079" w:rsidP="00DB289B">
      <w:r w:rsidRPr="008C7BF7">
        <w:t>IV</w:t>
      </w:r>
    </w:p>
    <w:p w14:paraId="6BC40302" w14:textId="77777777" w:rsidR="00DB289B" w:rsidRPr="008C7BF7" w:rsidRDefault="00DB289B" w:rsidP="00DB289B">
      <w:pPr>
        <w:rPr>
          <w:i/>
        </w:rPr>
      </w:pPr>
    </w:p>
    <w:p w14:paraId="59B4485B" w14:textId="77777777" w:rsidR="00DB289B" w:rsidRPr="008C7BF7" w:rsidRDefault="00DB289B" w:rsidP="00DB289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219A60DA" w14:textId="77777777" w:rsidTr="000F5997">
        <w:tc>
          <w:tcPr>
            <w:tcW w:w="9287" w:type="dxa"/>
          </w:tcPr>
          <w:p w14:paraId="7448A2CC" w14:textId="77777777" w:rsidR="00DB289B" w:rsidRPr="008C7BF7" w:rsidRDefault="00742079" w:rsidP="000F5997">
            <w:pPr>
              <w:tabs>
                <w:tab w:val="left" w:pos="142"/>
              </w:tabs>
              <w:ind w:left="567" w:hanging="567"/>
              <w:rPr>
                <w:b/>
              </w:rPr>
            </w:pPr>
            <w:r w:rsidRPr="008C7BF7">
              <w:rPr>
                <w:b/>
              </w:rPr>
              <w:t>2.</w:t>
            </w:r>
            <w:r w:rsidRPr="008C7BF7">
              <w:rPr>
                <w:b/>
              </w:rPr>
              <w:tab/>
              <w:t>METHOD OF ADMINISTRATION</w:t>
            </w:r>
          </w:p>
        </w:tc>
      </w:tr>
    </w:tbl>
    <w:p w14:paraId="3A823EAC" w14:textId="77777777" w:rsidR="00DB289B" w:rsidRPr="008C7BF7" w:rsidRDefault="00DB289B" w:rsidP="00DB289B">
      <w:pPr>
        <w:rPr>
          <w:b/>
        </w:rPr>
      </w:pPr>
    </w:p>
    <w:p w14:paraId="31AB1E28" w14:textId="77777777" w:rsidR="00DB289B" w:rsidRPr="008C7BF7" w:rsidRDefault="00742079" w:rsidP="00DB289B">
      <w:r w:rsidRPr="008C7BF7">
        <w:t>For intravenous use after dilution</w:t>
      </w:r>
    </w:p>
    <w:p w14:paraId="0CB0BDED" w14:textId="77777777" w:rsidR="00DB289B" w:rsidRPr="008C7BF7" w:rsidRDefault="00DB289B" w:rsidP="00DB289B"/>
    <w:p w14:paraId="7372D4F5"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72DE4A50" w14:textId="77777777" w:rsidTr="000F5997">
        <w:tc>
          <w:tcPr>
            <w:tcW w:w="9287" w:type="dxa"/>
          </w:tcPr>
          <w:p w14:paraId="1760AD1F" w14:textId="77777777" w:rsidR="00DB289B" w:rsidRPr="008C7BF7" w:rsidRDefault="00742079" w:rsidP="000F5997">
            <w:pPr>
              <w:tabs>
                <w:tab w:val="left" w:pos="142"/>
              </w:tabs>
              <w:ind w:left="567" w:hanging="567"/>
              <w:rPr>
                <w:b/>
              </w:rPr>
            </w:pPr>
            <w:r w:rsidRPr="008C7BF7">
              <w:rPr>
                <w:b/>
              </w:rPr>
              <w:t>3.</w:t>
            </w:r>
            <w:r w:rsidRPr="008C7BF7">
              <w:rPr>
                <w:b/>
              </w:rPr>
              <w:tab/>
              <w:t>EXPIRY DATE</w:t>
            </w:r>
          </w:p>
        </w:tc>
      </w:tr>
    </w:tbl>
    <w:p w14:paraId="54D5C6EA" w14:textId="77777777" w:rsidR="00DB289B" w:rsidRPr="008C7BF7" w:rsidRDefault="00DB289B" w:rsidP="00DB289B"/>
    <w:p w14:paraId="283CCF8F" w14:textId="77777777" w:rsidR="00DB289B" w:rsidRPr="008C7BF7" w:rsidRDefault="00742079" w:rsidP="00DB289B">
      <w:r w:rsidRPr="008C7BF7">
        <w:t xml:space="preserve">EXP </w:t>
      </w:r>
    </w:p>
    <w:p w14:paraId="3FF35E8A" w14:textId="77777777" w:rsidR="00DB289B" w:rsidRPr="008C7BF7" w:rsidRDefault="00DB289B" w:rsidP="00DB289B">
      <w:pPr>
        <w:rPr>
          <w:b/>
        </w:rPr>
      </w:pPr>
    </w:p>
    <w:p w14:paraId="767EB9CF"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1EF8551B" w14:textId="77777777" w:rsidTr="000F5997">
        <w:tc>
          <w:tcPr>
            <w:tcW w:w="9287" w:type="dxa"/>
          </w:tcPr>
          <w:p w14:paraId="76AB26B1" w14:textId="77777777" w:rsidR="00DB289B" w:rsidRPr="008C7BF7" w:rsidRDefault="00742079" w:rsidP="000F5997">
            <w:pPr>
              <w:tabs>
                <w:tab w:val="left" w:pos="142"/>
              </w:tabs>
              <w:ind w:left="567" w:hanging="567"/>
              <w:rPr>
                <w:b/>
              </w:rPr>
            </w:pPr>
            <w:r w:rsidRPr="008C7BF7">
              <w:rPr>
                <w:b/>
              </w:rPr>
              <w:t>4.</w:t>
            </w:r>
            <w:r w:rsidRPr="008C7BF7">
              <w:rPr>
                <w:b/>
              </w:rPr>
              <w:tab/>
              <w:t>BATCH NUMBER</w:t>
            </w:r>
          </w:p>
        </w:tc>
      </w:tr>
    </w:tbl>
    <w:p w14:paraId="37E5A994" w14:textId="77777777" w:rsidR="00DB289B" w:rsidRPr="008C7BF7" w:rsidRDefault="00DB289B" w:rsidP="00DB289B"/>
    <w:p w14:paraId="00A75229" w14:textId="77777777" w:rsidR="00DB289B" w:rsidRPr="008C7BF7" w:rsidRDefault="00742079" w:rsidP="00DB289B">
      <w:pPr>
        <w:ind w:right="113"/>
      </w:pPr>
      <w:r w:rsidRPr="008C7BF7">
        <w:t>Lot</w:t>
      </w:r>
    </w:p>
    <w:p w14:paraId="2E0795A2" w14:textId="77777777" w:rsidR="00DB289B" w:rsidRPr="008C7BF7" w:rsidRDefault="00DB289B" w:rsidP="00DB289B">
      <w:pPr>
        <w:ind w:right="113"/>
      </w:pPr>
    </w:p>
    <w:p w14:paraId="74043E2B" w14:textId="77777777" w:rsidR="00DB289B" w:rsidRPr="008C7BF7" w:rsidRDefault="00DB289B" w:rsidP="00DB289B">
      <w:pPr>
        <w:ind w:right="11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87822" w:rsidRPr="008C7BF7" w14:paraId="4C86993F" w14:textId="77777777" w:rsidTr="000F5997">
        <w:tc>
          <w:tcPr>
            <w:tcW w:w="9287" w:type="dxa"/>
          </w:tcPr>
          <w:p w14:paraId="61D1E68D" w14:textId="77777777" w:rsidR="00DB289B" w:rsidRPr="008C7BF7" w:rsidRDefault="00742079" w:rsidP="000F5997">
            <w:pPr>
              <w:tabs>
                <w:tab w:val="left" w:pos="142"/>
              </w:tabs>
              <w:ind w:left="567" w:hanging="567"/>
              <w:rPr>
                <w:b/>
              </w:rPr>
            </w:pPr>
            <w:r w:rsidRPr="008C7BF7">
              <w:rPr>
                <w:b/>
              </w:rPr>
              <w:t>5.</w:t>
            </w:r>
            <w:r w:rsidRPr="008C7BF7">
              <w:rPr>
                <w:b/>
              </w:rPr>
              <w:tab/>
              <w:t>CONTENTS BY WEIGHT, BY VOLUME OR BY UNIT</w:t>
            </w:r>
          </w:p>
        </w:tc>
      </w:tr>
    </w:tbl>
    <w:p w14:paraId="62B1E08C" w14:textId="77777777" w:rsidR="00DB289B" w:rsidRPr="008C7BF7" w:rsidRDefault="00DB289B" w:rsidP="00DB289B">
      <w:pPr>
        <w:rPr>
          <w:b/>
        </w:rPr>
      </w:pPr>
    </w:p>
    <w:p w14:paraId="5D0052D1" w14:textId="77777777" w:rsidR="00DB289B" w:rsidRPr="008C7BF7" w:rsidRDefault="00742079" w:rsidP="00DB289B">
      <w:r w:rsidRPr="008C7BF7">
        <w:t>400 mg/16 ml</w:t>
      </w:r>
    </w:p>
    <w:p w14:paraId="707614B5" w14:textId="77777777" w:rsidR="00DB289B" w:rsidRPr="008C7BF7" w:rsidRDefault="00DB289B" w:rsidP="00DB289B"/>
    <w:p w14:paraId="7D055C76" w14:textId="77777777" w:rsidR="00DB289B" w:rsidRPr="008C7BF7" w:rsidRDefault="00DB289B" w:rsidP="00DB28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B87822" w:rsidRPr="008C7BF7" w14:paraId="43286C1E" w14:textId="77777777" w:rsidTr="000F5997">
        <w:tc>
          <w:tcPr>
            <w:tcW w:w="9287" w:type="dxa"/>
          </w:tcPr>
          <w:p w14:paraId="51B90CAF" w14:textId="77777777" w:rsidR="00DB289B" w:rsidRPr="008C7BF7" w:rsidRDefault="00742079" w:rsidP="000F5997">
            <w:pPr>
              <w:rPr>
                <w:b/>
              </w:rPr>
            </w:pPr>
            <w:r w:rsidRPr="008C7BF7">
              <w:rPr>
                <w:b/>
              </w:rPr>
              <w:t>6.</w:t>
            </w:r>
            <w:r w:rsidRPr="008C7BF7">
              <w:rPr>
                <w:b/>
              </w:rPr>
              <w:tab/>
              <w:t>OTHER</w:t>
            </w:r>
          </w:p>
        </w:tc>
      </w:tr>
    </w:tbl>
    <w:p w14:paraId="00C88CE0" w14:textId="77777777" w:rsidR="00DB289B" w:rsidRPr="008C7BF7" w:rsidRDefault="00DB289B" w:rsidP="00DB289B"/>
    <w:p w14:paraId="28D115EA" w14:textId="77777777" w:rsidR="00DB289B" w:rsidRPr="008C7BF7" w:rsidRDefault="00742079" w:rsidP="00DB289B">
      <w:r w:rsidRPr="008C7BF7">
        <w:rPr>
          <w:b/>
        </w:rPr>
        <w:br w:type="page"/>
      </w:r>
    </w:p>
    <w:p w14:paraId="71B54F35" w14:textId="77777777" w:rsidR="00D94AAE" w:rsidRPr="008C7BF7" w:rsidRDefault="00D94AAE" w:rsidP="002E5232"/>
    <w:p w14:paraId="53ACA37C" w14:textId="77777777" w:rsidR="00D94AAE" w:rsidRPr="008C7BF7" w:rsidRDefault="00D94AAE" w:rsidP="002E5232"/>
    <w:p w14:paraId="2108A6F0" w14:textId="77777777" w:rsidR="00D94AAE" w:rsidRPr="008C7BF7" w:rsidRDefault="00D94AAE" w:rsidP="002E5232"/>
    <w:p w14:paraId="63F90553" w14:textId="77777777" w:rsidR="00D94AAE" w:rsidRPr="008C7BF7" w:rsidRDefault="00D94AAE" w:rsidP="002E5232"/>
    <w:p w14:paraId="634E2D92" w14:textId="77777777" w:rsidR="00D94AAE" w:rsidRPr="008C7BF7" w:rsidRDefault="00D94AAE" w:rsidP="002E5232"/>
    <w:p w14:paraId="493733DF" w14:textId="77777777" w:rsidR="00D94AAE" w:rsidRPr="008C7BF7" w:rsidRDefault="00D94AAE" w:rsidP="002E5232"/>
    <w:p w14:paraId="65CDD930" w14:textId="77777777" w:rsidR="00D94AAE" w:rsidRPr="008C7BF7" w:rsidRDefault="00D94AAE" w:rsidP="002E5232"/>
    <w:p w14:paraId="2511E4D9" w14:textId="77777777" w:rsidR="00D94AAE" w:rsidRPr="008C7BF7" w:rsidRDefault="00D94AAE" w:rsidP="002E5232"/>
    <w:p w14:paraId="3A852D94" w14:textId="77777777" w:rsidR="00D94AAE" w:rsidRPr="008C7BF7" w:rsidRDefault="00D94AAE" w:rsidP="002E5232"/>
    <w:p w14:paraId="22324AF4" w14:textId="77777777" w:rsidR="00D94AAE" w:rsidRPr="008C7BF7" w:rsidRDefault="00D94AAE" w:rsidP="002E5232"/>
    <w:p w14:paraId="7E72315A" w14:textId="77777777" w:rsidR="00D94AAE" w:rsidRPr="008C7BF7" w:rsidRDefault="00D94AAE" w:rsidP="002E5232"/>
    <w:p w14:paraId="7DDC4B2B" w14:textId="77777777" w:rsidR="00D94AAE" w:rsidRPr="008C7BF7" w:rsidRDefault="00D94AAE" w:rsidP="002E5232"/>
    <w:p w14:paraId="073CAC08" w14:textId="77777777" w:rsidR="00D94AAE" w:rsidRPr="008C7BF7" w:rsidRDefault="00D94AAE" w:rsidP="002E5232"/>
    <w:p w14:paraId="3DA068AD" w14:textId="77777777" w:rsidR="00D94AAE" w:rsidRPr="008C7BF7" w:rsidRDefault="00D94AAE" w:rsidP="002E5232"/>
    <w:p w14:paraId="4DDC9069" w14:textId="77777777" w:rsidR="00D94AAE" w:rsidRPr="008C7BF7" w:rsidRDefault="00D94AAE" w:rsidP="002E5232"/>
    <w:p w14:paraId="219CE4A3" w14:textId="77777777" w:rsidR="00D94AAE" w:rsidRPr="008C7BF7" w:rsidRDefault="00D94AAE" w:rsidP="002E5232"/>
    <w:p w14:paraId="1AFC088D" w14:textId="77777777" w:rsidR="00D94AAE" w:rsidRPr="008C7BF7" w:rsidRDefault="00D94AAE" w:rsidP="002E5232"/>
    <w:p w14:paraId="51E0B9B3" w14:textId="77777777" w:rsidR="00D94AAE" w:rsidRPr="008C7BF7" w:rsidRDefault="00D94AAE" w:rsidP="002E5232"/>
    <w:p w14:paraId="3540F5E0" w14:textId="77777777" w:rsidR="00D94AAE" w:rsidRPr="008C7BF7" w:rsidRDefault="00D94AAE" w:rsidP="002E5232"/>
    <w:p w14:paraId="182550CB" w14:textId="77777777" w:rsidR="00D94AAE" w:rsidRPr="008C7BF7" w:rsidRDefault="00D94AAE" w:rsidP="002E5232"/>
    <w:p w14:paraId="6A993AFC" w14:textId="77777777" w:rsidR="00D94AAE" w:rsidRPr="008C7BF7" w:rsidRDefault="00D94AAE" w:rsidP="002E5232"/>
    <w:p w14:paraId="1378BB14" w14:textId="77777777" w:rsidR="00D94AAE" w:rsidRPr="008C7BF7" w:rsidRDefault="00D94AAE" w:rsidP="002E5232"/>
    <w:p w14:paraId="69514AA8" w14:textId="77777777" w:rsidR="008B5DB9" w:rsidRPr="008C7BF7" w:rsidRDefault="008B5DB9" w:rsidP="002E5232"/>
    <w:p w14:paraId="19ADA677" w14:textId="77777777" w:rsidR="00D94AAE" w:rsidRPr="008C7BF7" w:rsidRDefault="00742079" w:rsidP="00AF1DE1">
      <w:pPr>
        <w:pStyle w:val="QRDAnnexSectionHeading"/>
      </w:pPr>
      <w:r w:rsidRPr="008C7BF7">
        <w:t>B. PACKAGE LEAFLET</w:t>
      </w:r>
    </w:p>
    <w:p w14:paraId="3679C4AD" w14:textId="77777777" w:rsidR="00DB289B" w:rsidRPr="008C7BF7" w:rsidRDefault="00742079" w:rsidP="00856BF2">
      <w:pPr>
        <w:pStyle w:val="QRDPLTitle"/>
      </w:pPr>
      <w:r w:rsidRPr="008C7BF7">
        <w:br w:type="page"/>
      </w:r>
    </w:p>
    <w:p w14:paraId="7880B7E1" w14:textId="77777777" w:rsidR="00DB289B" w:rsidRPr="008C7BF7" w:rsidRDefault="00742079" w:rsidP="00DB770F">
      <w:pPr>
        <w:pStyle w:val="QRDPLTitle"/>
      </w:pPr>
      <w:r w:rsidRPr="008C7BF7">
        <w:t>Package leaflet: Information for the user</w:t>
      </w:r>
    </w:p>
    <w:p w14:paraId="7D1B3AE1" w14:textId="77777777" w:rsidR="00DB289B" w:rsidRPr="008C7BF7" w:rsidRDefault="00DB289B" w:rsidP="00DB770F">
      <w:pPr>
        <w:pStyle w:val="QRDPLBodyText"/>
      </w:pPr>
    </w:p>
    <w:p w14:paraId="18AECB97" w14:textId="7D11A2E4" w:rsidR="00DB289B" w:rsidRPr="008C7BF7" w:rsidRDefault="00742079" w:rsidP="002050EE">
      <w:pPr>
        <w:pStyle w:val="QRDPLTitle"/>
      </w:pPr>
      <w:r w:rsidRPr="008C7BF7">
        <w:t>Avastin 25 mg/ml concentrate for solution for infusion</w:t>
      </w:r>
    </w:p>
    <w:p w14:paraId="04C53175" w14:textId="77777777" w:rsidR="00DB289B" w:rsidRPr="008C7BF7" w:rsidRDefault="00742079" w:rsidP="002050EE">
      <w:pPr>
        <w:pStyle w:val="QRDPLTitle"/>
        <w:rPr>
          <w:b w:val="0"/>
          <w:bCs w:val="0"/>
        </w:rPr>
      </w:pPr>
      <w:r w:rsidRPr="008C7BF7">
        <w:rPr>
          <w:b w:val="0"/>
          <w:bCs w:val="0"/>
        </w:rPr>
        <w:t>bevacizumab</w:t>
      </w:r>
    </w:p>
    <w:p w14:paraId="1C070190" w14:textId="3FF141F1" w:rsidR="00DB289B" w:rsidRPr="008C7BF7" w:rsidRDefault="00DB289B" w:rsidP="002050EE">
      <w:pPr>
        <w:pStyle w:val="QRDPLBodyText"/>
      </w:pPr>
    </w:p>
    <w:p w14:paraId="53D3C3A8" w14:textId="77777777" w:rsidR="00DB289B" w:rsidRPr="008C7BF7" w:rsidRDefault="00742079" w:rsidP="000F3CFD">
      <w:pPr>
        <w:pStyle w:val="QRDPLBodyText"/>
        <w:rPr>
          <w:b/>
          <w:bCs/>
        </w:rPr>
      </w:pPr>
      <w:r w:rsidRPr="008C7BF7">
        <w:rPr>
          <w:b/>
          <w:bCs/>
        </w:rPr>
        <w:t>Read all of this leaflet carefully before you start using this medicine because it contains</w:t>
      </w:r>
    </w:p>
    <w:p w14:paraId="7E05F5C5" w14:textId="77777777" w:rsidR="00DB289B" w:rsidRPr="008C7BF7" w:rsidRDefault="00742079" w:rsidP="000F3CFD">
      <w:pPr>
        <w:pStyle w:val="QRDPLBodyText"/>
        <w:rPr>
          <w:b/>
          <w:bCs/>
        </w:rPr>
      </w:pPr>
      <w:r w:rsidRPr="008C7BF7">
        <w:rPr>
          <w:b/>
          <w:bCs/>
        </w:rPr>
        <w:t>important information for you.</w:t>
      </w:r>
    </w:p>
    <w:p w14:paraId="45B27C6E" w14:textId="3EA7DCCD" w:rsidR="00DB289B" w:rsidRPr="008C7BF7" w:rsidRDefault="00742079" w:rsidP="00AF7221">
      <w:pPr>
        <w:pStyle w:val="ListParagraph"/>
        <w:numPr>
          <w:ilvl w:val="2"/>
          <w:numId w:val="9"/>
        </w:numPr>
        <w:ind w:left="567" w:hanging="567"/>
      </w:pPr>
      <w:r w:rsidRPr="008C7BF7">
        <w:t>Keep this leaflet. You may need to read it again.</w:t>
      </w:r>
    </w:p>
    <w:p w14:paraId="6B5C5728" w14:textId="37125ABE" w:rsidR="00DB289B" w:rsidRPr="008C7BF7" w:rsidRDefault="00742079" w:rsidP="00AF7221">
      <w:pPr>
        <w:pStyle w:val="ListParagraph"/>
        <w:numPr>
          <w:ilvl w:val="2"/>
          <w:numId w:val="9"/>
        </w:numPr>
        <w:ind w:left="567" w:hanging="567"/>
      </w:pPr>
      <w:r w:rsidRPr="008C7BF7">
        <w:t>If you have any further questions, ask your doctor, pharmacist or nurse.</w:t>
      </w:r>
    </w:p>
    <w:p w14:paraId="50889982" w14:textId="07BF2BEC" w:rsidR="00DB289B" w:rsidRPr="008C7BF7" w:rsidRDefault="00742079" w:rsidP="00AF7221">
      <w:pPr>
        <w:pStyle w:val="ListParagraph"/>
        <w:numPr>
          <w:ilvl w:val="2"/>
          <w:numId w:val="9"/>
        </w:numPr>
        <w:ind w:left="567" w:hanging="567"/>
      </w:pPr>
      <w:r w:rsidRPr="008C7BF7">
        <w:t>If you get any side effects, talk to your doctor, pharmacist or nurse. This includes any possible side effects not listed in this leaflet. See Section 4.</w:t>
      </w:r>
    </w:p>
    <w:p w14:paraId="2375F35C" w14:textId="4F4A9C51" w:rsidR="00DB289B" w:rsidRPr="008C7BF7" w:rsidRDefault="00DB289B" w:rsidP="000F3CFD">
      <w:pPr>
        <w:pStyle w:val="QRDPLBodyText"/>
      </w:pPr>
    </w:p>
    <w:p w14:paraId="7F05CFCF" w14:textId="79F91F32" w:rsidR="00DB289B" w:rsidRPr="008C7BF7" w:rsidRDefault="00742079" w:rsidP="00B03997">
      <w:pPr>
        <w:pStyle w:val="QRDPLBodyText"/>
        <w:rPr>
          <w:b/>
          <w:bCs/>
        </w:rPr>
      </w:pPr>
      <w:r w:rsidRPr="008C7BF7">
        <w:rPr>
          <w:b/>
          <w:bCs/>
        </w:rPr>
        <w:t xml:space="preserve">What is in this leaflet: </w:t>
      </w:r>
    </w:p>
    <w:p w14:paraId="1D022BAB" w14:textId="77777777" w:rsidR="00DB289B" w:rsidRPr="008C7BF7" w:rsidRDefault="00DB289B" w:rsidP="00B03997">
      <w:pPr>
        <w:pStyle w:val="QRDPLBodyText"/>
      </w:pPr>
    </w:p>
    <w:p w14:paraId="7751EF26" w14:textId="77777777" w:rsidR="00DB289B" w:rsidRPr="008C7BF7" w:rsidRDefault="00742079" w:rsidP="00B03997">
      <w:pPr>
        <w:pStyle w:val="QRDPLBodyText"/>
      </w:pPr>
      <w:r w:rsidRPr="008C7BF7">
        <w:t>1.</w:t>
      </w:r>
      <w:r w:rsidRPr="008C7BF7">
        <w:tab/>
        <w:t>What Avastin is and what it is used for</w:t>
      </w:r>
    </w:p>
    <w:p w14:paraId="1D506F35" w14:textId="77777777" w:rsidR="00DB289B" w:rsidRPr="008C7BF7" w:rsidRDefault="00742079" w:rsidP="00B03997">
      <w:pPr>
        <w:pStyle w:val="QRDPLBodyText"/>
      </w:pPr>
      <w:r w:rsidRPr="008C7BF7">
        <w:t>2.</w:t>
      </w:r>
      <w:r w:rsidRPr="008C7BF7">
        <w:tab/>
        <w:t>What you need to know before you use Avastin</w:t>
      </w:r>
    </w:p>
    <w:p w14:paraId="31C6F509" w14:textId="77777777" w:rsidR="00DB289B" w:rsidRPr="008C7BF7" w:rsidRDefault="00742079" w:rsidP="00B03997">
      <w:pPr>
        <w:pStyle w:val="QRDPLBodyText"/>
      </w:pPr>
      <w:r w:rsidRPr="008C7BF7">
        <w:t>3.</w:t>
      </w:r>
      <w:r w:rsidRPr="008C7BF7">
        <w:tab/>
        <w:t>How to use Avastin</w:t>
      </w:r>
    </w:p>
    <w:p w14:paraId="38B31743" w14:textId="77777777" w:rsidR="00DB289B" w:rsidRPr="008C7BF7" w:rsidRDefault="00742079" w:rsidP="00B03997">
      <w:pPr>
        <w:pStyle w:val="QRDPLBodyText"/>
      </w:pPr>
      <w:r w:rsidRPr="008C7BF7">
        <w:t>4.</w:t>
      </w:r>
      <w:r w:rsidRPr="008C7BF7">
        <w:tab/>
        <w:t>Possible side effects</w:t>
      </w:r>
    </w:p>
    <w:p w14:paraId="499039A2" w14:textId="77777777" w:rsidR="00DB289B" w:rsidRPr="008C7BF7" w:rsidRDefault="00742079" w:rsidP="00B03997">
      <w:pPr>
        <w:pStyle w:val="QRDPLBodyText"/>
      </w:pPr>
      <w:r w:rsidRPr="008C7BF7">
        <w:t>5.</w:t>
      </w:r>
      <w:r w:rsidRPr="008C7BF7">
        <w:tab/>
        <w:t>How to store Avastin</w:t>
      </w:r>
    </w:p>
    <w:p w14:paraId="3CFFE2F4" w14:textId="77777777" w:rsidR="00DB289B" w:rsidRPr="008C7BF7" w:rsidRDefault="00742079" w:rsidP="00B03997">
      <w:pPr>
        <w:pStyle w:val="QRDPLBodyText"/>
      </w:pPr>
      <w:r w:rsidRPr="008C7BF7">
        <w:t>6.</w:t>
      </w:r>
      <w:r w:rsidRPr="008C7BF7">
        <w:tab/>
        <w:t>Contents of the pack and other information</w:t>
      </w:r>
    </w:p>
    <w:p w14:paraId="3FB28215" w14:textId="0D26B767" w:rsidR="00DB289B" w:rsidRPr="008C7BF7" w:rsidRDefault="00DB289B" w:rsidP="00B03997">
      <w:pPr>
        <w:pStyle w:val="QRDPLBodyText"/>
      </w:pPr>
    </w:p>
    <w:p w14:paraId="3E35387F" w14:textId="4725E434" w:rsidR="00DB289B" w:rsidRPr="008C7BF7" w:rsidRDefault="00DB289B" w:rsidP="00B03997">
      <w:pPr>
        <w:pStyle w:val="QRDPLBodyText"/>
      </w:pPr>
    </w:p>
    <w:p w14:paraId="1AC523F3" w14:textId="2A849A0D" w:rsidR="00DB289B" w:rsidRPr="008C7BF7" w:rsidRDefault="00742079" w:rsidP="00F845AE">
      <w:pPr>
        <w:pStyle w:val="QRDPLHeading2"/>
      </w:pPr>
      <w:r w:rsidRPr="008C7BF7">
        <w:t>1.</w:t>
      </w:r>
      <w:r w:rsidRPr="008C7BF7">
        <w:tab/>
        <w:t>What Avastin is and what it is used for</w:t>
      </w:r>
    </w:p>
    <w:p w14:paraId="1800E384" w14:textId="7A36DC01" w:rsidR="00DB289B" w:rsidRPr="008C7BF7" w:rsidRDefault="00DB289B" w:rsidP="00A53870">
      <w:pPr>
        <w:pStyle w:val="QRDPLBodyText"/>
      </w:pPr>
    </w:p>
    <w:p w14:paraId="7525084E" w14:textId="3C3026C9" w:rsidR="00DB289B" w:rsidRPr="008C7BF7" w:rsidRDefault="00742079" w:rsidP="00A53870">
      <w:pPr>
        <w:pStyle w:val="QRDPLBodyText"/>
      </w:pPr>
      <w:r w:rsidRPr="008C7BF7">
        <w:t>Avastin contains the active substance bevacizumab, which is a humanised monoclonal antibody (a type of protein that is normally made by the immune system to help defend the body from infection and cancer). Bevacizumab binds selectively to a protein called human vascular endothelial growth factor (VEGF), which is found on the lining of blood and lymph vessels in the body. The VEGF protein causes blood vessels to grow within tumours, these blood vessels provide the tumour with nutrients and oxygen. Once bevacizumab is bound to VEGF, tumour growth is prevented by blocking the growth of the blood vessels which provide the nutrients and oxygen to the tumour.</w:t>
      </w:r>
    </w:p>
    <w:p w14:paraId="28BC91DF" w14:textId="4FB9225A" w:rsidR="00DB289B" w:rsidRPr="008C7BF7" w:rsidRDefault="00DB289B" w:rsidP="00A53870">
      <w:pPr>
        <w:pStyle w:val="QRDPLBodyText"/>
        <w:rPr>
          <w:rFonts w:eastAsia="MS Mincho"/>
        </w:rPr>
      </w:pPr>
    </w:p>
    <w:p w14:paraId="6534E376" w14:textId="68A734A7" w:rsidR="00DB289B" w:rsidRPr="008C7BF7" w:rsidRDefault="00742079" w:rsidP="00A53870">
      <w:pPr>
        <w:pStyle w:val="QRDPLBodyText"/>
        <w:rPr>
          <w:rFonts w:eastAsia="MS Mincho"/>
        </w:rPr>
      </w:pPr>
      <w:r w:rsidRPr="008C7BF7">
        <w:rPr>
          <w:rFonts w:eastAsia="MS Mincho"/>
        </w:rPr>
        <w:t xml:space="preserve">Avastin is a medicine used for the treatment of adult patients with advanced cancer in the large bowel, i.e., in the colon or rectum. Avastin will be administered in combination with chemotherapy treatment containing a </w:t>
      </w:r>
      <w:r w:rsidRPr="008C7BF7">
        <w:t>fluoropyrimidine medicine</w:t>
      </w:r>
      <w:r w:rsidRPr="008C7BF7">
        <w:rPr>
          <w:rFonts w:eastAsia="MS Mincho"/>
        </w:rPr>
        <w:t>.</w:t>
      </w:r>
    </w:p>
    <w:p w14:paraId="390722B3" w14:textId="64DFFDE1" w:rsidR="00DB289B" w:rsidRPr="008C7BF7" w:rsidRDefault="00DB289B" w:rsidP="00A53870">
      <w:pPr>
        <w:pStyle w:val="QRDPLBodyText"/>
        <w:rPr>
          <w:rFonts w:eastAsia="MS Mincho"/>
        </w:rPr>
      </w:pPr>
    </w:p>
    <w:p w14:paraId="61CAF807" w14:textId="39E545F9" w:rsidR="00DB289B" w:rsidRPr="008C7BF7" w:rsidRDefault="00742079" w:rsidP="00A53870">
      <w:pPr>
        <w:pStyle w:val="QRDPLBodyText"/>
        <w:rPr>
          <w:rFonts w:eastAsia="MS Mincho"/>
        </w:rPr>
      </w:pPr>
      <w:r w:rsidRPr="008C7BF7">
        <w:rPr>
          <w:rFonts w:eastAsia="MS Mincho"/>
        </w:rPr>
        <w:t>Avastin is also used for the treatment of adult patients with metastatic breast cancer. When used for patients with breast cancer, it will be administered with a chemotherapy medicinal product called paclitaxel or capecitabine.</w:t>
      </w:r>
    </w:p>
    <w:p w14:paraId="429A1DED" w14:textId="10CB12B5" w:rsidR="00DB289B" w:rsidRPr="008C7BF7" w:rsidRDefault="00DB289B" w:rsidP="00A53870">
      <w:pPr>
        <w:pStyle w:val="QRDPLBodyText"/>
        <w:rPr>
          <w:rFonts w:eastAsia="MS Mincho"/>
        </w:rPr>
      </w:pPr>
    </w:p>
    <w:p w14:paraId="2D7AF0D4" w14:textId="040ECE3C" w:rsidR="00DB289B" w:rsidRPr="008C7BF7" w:rsidRDefault="00742079" w:rsidP="00A53870">
      <w:pPr>
        <w:pStyle w:val="QRDPLBodyText"/>
        <w:rPr>
          <w:rFonts w:eastAsia="MS Mincho"/>
        </w:rPr>
      </w:pPr>
      <w:r w:rsidRPr="008C7BF7">
        <w:rPr>
          <w:rFonts w:eastAsia="MS Mincho"/>
        </w:rPr>
        <w:t>Avastin is also used for the treatment of adult patients with advanced non-small cell lung cancer. Avastin will be administered together with a chemotherapy regimen containing platinum.</w:t>
      </w:r>
    </w:p>
    <w:p w14:paraId="6075C5C9" w14:textId="14AFAD3E" w:rsidR="00DB289B" w:rsidRPr="008C7BF7" w:rsidRDefault="00DB289B" w:rsidP="00A53870">
      <w:pPr>
        <w:pStyle w:val="QRDPLBodyText"/>
        <w:rPr>
          <w:rFonts w:eastAsia="MS Mincho"/>
        </w:rPr>
      </w:pPr>
    </w:p>
    <w:p w14:paraId="2131A8E2" w14:textId="05FDFC73" w:rsidR="00DB289B" w:rsidRPr="008C7BF7" w:rsidRDefault="00742079" w:rsidP="00A53870">
      <w:pPr>
        <w:pStyle w:val="QRDPLBodyText"/>
        <w:rPr>
          <w:rFonts w:eastAsia="MS Mincho"/>
        </w:rPr>
      </w:pPr>
      <w:r w:rsidRPr="008C7BF7">
        <w:t xml:space="preserve">Avastin is also used for </w:t>
      </w:r>
      <w:r w:rsidRPr="008C7BF7">
        <w:rPr>
          <w:rFonts w:eastAsia="MS Mincho"/>
        </w:rPr>
        <w:t xml:space="preserve">the treatment of adult patients with advanced non-small cell lung cancer when cancer cells have specific mutations of a protein called epidermal growth factor receptor (EGFR). Avastin will be administered in combination with </w:t>
      </w:r>
      <w:r w:rsidRPr="008C7BF7">
        <w:rPr>
          <w:rFonts w:eastAsia="MS Mincho"/>
          <w:color w:val="000000"/>
        </w:rPr>
        <w:t>erlotinib</w:t>
      </w:r>
      <w:r w:rsidRPr="008C7BF7">
        <w:rPr>
          <w:rFonts w:eastAsia="MS Mincho"/>
        </w:rPr>
        <w:t>.</w:t>
      </w:r>
    </w:p>
    <w:p w14:paraId="0928990E" w14:textId="2E8D2628" w:rsidR="00DB289B" w:rsidRPr="008C7BF7" w:rsidRDefault="00DB289B" w:rsidP="00A53870">
      <w:pPr>
        <w:pStyle w:val="QRDPLBodyText"/>
        <w:rPr>
          <w:rFonts w:eastAsia="MS Mincho"/>
        </w:rPr>
      </w:pPr>
    </w:p>
    <w:p w14:paraId="75847557" w14:textId="7DB1B50A" w:rsidR="00DB289B" w:rsidRPr="008C7BF7" w:rsidRDefault="00742079" w:rsidP="00A53870">
      <w:pPr>
        <w:pStyle w:val="QRDPLBodyText"/>
        <w:rPr>
          <w:rFonts w:eastAsia="MS Mincho"/>
        </w:rPr>
      </w:pPr>
      <w:r w:rsidRPr="008C7BF7">
        <w:rPr>
          <w:rFonts w:eastAsia="MS Mincho"/>
        </w:rPr>
        <w:t>Avastin is also used for treatment of adult patients with advanced kidney cancer. When used for patients with kidney cancer, it will be administered with another type of medicine called interferon.</w:t>
      </w:r>
    </w:p>
    <w:p w14:paraId="759680D7" w14:textId="51AD3BA0" w:rsidR="00DB289B" w:rsidRPr="008C7BF7" w:rsidRDefault="00DB289B" w:rsidP="00A53870">
      <w:pPr>
        <w:pStyle w:val="QRDPLBodyText"/>
        <w:rPr>
          <w:rFonts w:eastAsia="MS Mincho"/>
        </w:rPr>
      </w:pPr>
    </w:p>
    <w:p w14:paraId="29D9AA39" w14:textId="77777777" w:rsidR="00DB289B" w:rsidRPr="008C7BF7" w:rsidRDefault="00742079" w:rsidP="00A53870">
      <w:pPr>
        <w:pStyle w:val="QRDPLBodyText"/>
      </w:pPr>
      <w:r w:rsidRPr="008C7BF7">
        <w:t xml:space="preserve">Avastin is also used for the treatment of </w:t>
      </w:r>
      <w:r w:rsidRPr="008C7BF7">
        <w:rPr>
          <w:rFonts w:eastAsia="MS Mincho"/>
        </w:rPr>
        <w:t xml:space="preserve">adult patients with </w:t>
      </w:r>
      <w:r w:rsidRPr="008C7BF7">
        <w:t>advanced epithelial ovarian, fallopian tube, or primary peritoneal cancer. When used for patients with epithelial ovarian, fallopian tube, or primary peritoneal cancer, it will be administered in combination with carboplatin and paclitaxel.</w:t>
      </w:r>
    </w:p>
    <w:p w14:paraId="1E6418C3" w14:textId="1A27D45F" w:rsidR="00DB289B" w:rsidRPr="008C7BF7" w:rsidRDefault="00DB289B" w:rsidP="00A53870">
      <w:pPr>
        <w:pStyle w:val="QRDPLBodyText"/>
      </w:pPr>
    </w:p>
    <w:p w14:paraId="0116B255" w14:textId="4C04B72E" w:rsidR="00DB289B" w:rsidRPr="008C7BF7" w:rsidRDefault="00742079" w:rsidP="00A53870">
      <w:pPr>
        <w:pStyle w:val="QRDPLBodyText"/>
      </w:pPr>
      <w:r w:rsidRPr="008C7BF7">
        <w:t>When used for those adult patients with advanced epithelial ovarian, fallopian tube, or primary peritoneal cancer whose disease has come back at least 6</w:t>
      </w:r>
      <w:r w:rsidR="006C2BE2" w:rsidRPr="008C7BF7">
        <w:t> </w:t>
      </w:r>
      <w:r w:rsidRPr="008C7BF7">
        <w:t>months after the last time they were treated with</w:t>
      </w:r>
      <w:r w:rsidRPr="008C7BF7">
        <w:rPr>
          <w:rFonts w:eastAsia="MS Mincho"/>
        </w:rPr>
        <w:t xml:space="preserve"> a chemotherapy regimen containing a platinum agent</w:t>
      </w:r>
      <w:r w:rsidRPr="008C7BF7">
        <w:t>, Avastin will be administered in combination with carboplatin and gemcitabine or with carboplatin and paclitaxel.</w:t>
      </w:r>
    </w:p>
    <w:p w14:paraId="5EC410EA" w14:textId="7AC69048" w:rsidR="00DB289B" w:rsidRPr="008C7BF7" w:rsidRDefault="00DB289B" w:rsidP="00A53870">
      <w:pPr>
        <w:pStyle w:val="QRDPLBodyText"/>
      </w:pPr>
    </w:p>
    <w:p w14:paraId="22C9B707" w14:textId="6BF42D42" w:rsidR="00DB289B" w:rsidRPr="008C7BF7" w:rsidRDefault="00742079" w:rsidP="00A53870">
      <w:pPr>
        <w:pStyle w:val="QRDPLBodyText"/>
      </w:pPr>
      <w:r w:rsidRPr="008C7BF7">
        <w:t>When used for those adult patients with advanced epithelial ovarian, fallopian tube, or primary peritoneal cancer whose disease has come back before 6</w:t>
      </w:r>
      <w:r w:rsidR="006C2BE2" w:rsidRPr="008C7BF7">
        <w:t> </w:t>
      </w:r>
      <w:r w:rsidRPr="008C7BF7">
        <w:t>months after the last time they were treated with</w:t>
      </w:r>
      <w:r w:rsidRPr="008C7BF7">
        <w:rPr>
          <w:rFonts w:eastAsia="MS Mincho"/>
        </w:rPr>
        <w:t xml:space="preserve"> a chemotherapy regimen containing a platinum agent</w:t>
      </w:r>
      <w:r w:rsidRPr="008C7BF7">
        <w:t>, Avastin will be administered in combination with paclitaxel, or topotecan, or pegylated liposomal doxorubicin.</w:t>
      </w:r>
    </w:p>
    <w:p w14:paraId="2F7F5A91" w14:textId="2F77EDD0" w:rsidR="00DB289B" w:rsidRPr="008C7BF7" w:rsidRDefault="00DB289B" w:rsidP="00A53870">
      <w:pPr>
        <w:pStyle w:val="QRDPLBodyText"/>
      </w:pPr>
    </w:p>
    <w:p w14:paraId="43C22A0B" w14:textId="0A39D6CF" w:rsidR="00DB289B" w:rsidRPr="008C7BF7" w:rsidRDefault="00742079" w:rsidP="00A53870">
      <w:pPr>
        <w:pStyle w:val="QRDPLBodyText"/>
      </w:pPr>
      <w:r w:rsidRPr="008C7BF7">
        <w:rPr>
          <w:color w:val="000000"/>
        </w:rPr>
        <w:t xml:space="preserve">Avastin is also used for the treatment of adult patients with </w:t>
      </w:r>
      <w:r w:rsidRPr="008C7BF7">
        <w:rPr>
          <w:rFonts w:eastAsia="MS Mincho"/>
        </w:rPr>
        <w:t>persistent, recurrent or metastatic</w:t>
      </w:r>
      <w:r w:rsidRPr="008C7BF7">
        <w:rPr>
          <w:color w:val="000000"/>
        </w:rPr>
        <w:t xml:space="preserve"> cervical cancer. </w:t>
      </w:r>
      <w:r w:rsidRPr="008C7BF7">
        <w:rPr>
          <w:rFonts w:eastAsia="MS Mincho"/>
        </w:rPr>
        <w:t xml:space="preserve">Avastin will be administered </w:t>
      </w:r>
      <w:r w:rsidRPr="008C7BF7">
        <w:rPr>
          <w:color w:val="000000"/>
        </w:rPr>
        <w:t xml:space="preserve">in combination with </w:t>
      </w:r>
      <w:r w:rsidRPr="008C7BF7">
        <w:rPr>
          <w:rFonts w:eastAsia="MS Mincho"/>
        </w:rPr>
        <w:t>paclitaxel and cisplatin or, alternatively, paclitaxel and topotecan in patients who cannot receive platinum therapy.</w:t>
      </w:r>
    </w:p>
    <w:p w14:paraId="0AD3B8C6" w14:textId="7FC69970" w:rsidR="00DB289B" w:rsidRPr="008C7BF7" w:rsidRDefault="00DB289B" w:rsidP="00A53870">
      <w:pPr>
        <w:pStyle w:val="QRDPLBodyText"/>
      </w:pPr>
    </w:p>
    <w:p w14:paraId="7764300F" w14:textId="20929E56" w:rsidR="00DB289B" w:rsidRPr="008C7BF7" w:rsidRDefault="00DB289B" w:rsidP="00A53870">
      <w:pPr>
        <w:pStyle w:val="QRDPLBodyText"/>
      </w:pPr>
    </w:p>
    <w:p w14:paraId="5994AF20" w14:textId="1715A668" w:rsidR="00DB289B" w:rsidRPr="008C7BF7" w:rsidRDefault="00742079" w:rsidP="00A53870">
      <w:pPr>
        <w:pStyle w:val="QRDPLHeading2"/>
      </w:pPr>
      <w:r w:rsidRPr="008C7BF7">
        <w:t>2.</w:t>
      </w:r>
      <w:r w:rsidRPr="008C7BF7">
        <w:tab/>
        <w:t>What you need to know before you use Avastin</w:t>
      </w:r>
    </w:p>
    <w:p w14:paraId="380F4C3F" w14:textId="34EDCF48" w:rsidR="00DB289B" w:rsidRPr="008C7BF7" w:rsidRDefault="00DB289B" w:rsidP="00A53870">
      <w:pPr>
        <w:pStyle w:val="QRDPLBodyText"/>
      </w:pPr>
    </w:p>
    <w:p w14:paraId="3DECDCC3" w14:textId="1E5BED0E" w:rsidR="00DB289B" w:rsidRPr="008C7BF7" w:rsidRDefault="00742079" w:rsidP="00E37545">
      <w:pPr>
        <w:pStyle w:val="QRDPLHeading2"/>
      </w:pPr>
      <w:r w:rsidRPr="008C7BF7">
        <w:t>Do not use Avastin if</w:t>
      </w:r>
    </w:p>
    <w:p w14:paraId="42DDF071" w14:textId="7329FFA9" w:rsidR="00DB289B" w:rsidRPr="008C7BF7" w:rsidRDefault="00742079" w:rsidP="00A53870">
      <w:pPr>
        <w:pStyle w:val="QRDPLBullets"/>
      </w:pPr>
      <w:r w:rsidRPr="008C7BF7">
        <w:t>you are allergic (hypersensitive) to bevacizumab or to any of the other ingredients of this medicine (listed in section 6).</w:t>
      </w:r>
    </w:p>
    <w:p w14:paraId="575E0374" w14:textId="5381E13A" w:rsidR="00DB289B" w:rsidRPr="008C7BF7" w:rsidRDefault="00742079" w:rsidP="00A53870">
      <w:pPr>
        <w:pStyle w:val="QRDPLBullets"/>
      </w:pPr>
      <w:r w:rsidRPr="008C7BF7">
        <w:t>you are allergic (hypersensitive) to Chinese hamster ovary (CHO) cell products or to other recombinant human or humanised antibodies.</w:t>
      </w:r>
    </w:p>
    <w:p w14:paraId="4CB76244" w14:textId="7833A033" w:rsidR="00DB289B" w:rsidRPr="008C7BF7" w:rsidRDefault="00742079" w:rsidP="00A53870">
      <w:pPr>
        <w:pStyle w:val="QRDPLBullets"/>
      </w:pPr>
      <w:r w:rsidRPr="008C7BF7">
        <w:t>you are pregnant.</w:t>
      </w:r>
    </w:p>
    <w:p w14:paraId="32419E79" w14:textId="77777777" w:rsidR="00DB289B" w:rsidRPr="008C7BF7" w:rsidRDefault="00DB289B" w:rsidP="00A53870">
      <w:pPr>
        <w:pStyle w:val="QRDPLBodyText"/>
      </w:pPr>
    </w:p>
    <w:p w14:paraId="1A6964A5" w14:textId="5452C1F0" w:rsidR="00DB289B" w:rsidRPr="008C7BF7" w:rsidRDefault="00742079" w:rsidP="00E37545">
      <w:pPr>
        <w:pStyle w:val="QRDPLHeading2"/>
      </w:pPr>
      <w:r w:rsidRPr="008C7BF7">
        <w:t>Warnings and precautions</w:t>
      </w:r>
    </w:p>
    <w:p w14:paraId="5846DBDE" w14:textId="1D68354C" w:rsidR="00DB289B" w:rsidRPr="008C7BF7" w:rsidRDefault="00742079" w:rsidP="00E37545">
      <w:pPr>
        <w:pStyle w:val="QRDPLBodyText"/>
        <w:rPr>
          <w:b/>
        </w:rPr>
      </w:pPr>
      <w:r w:rsidRPr="008C7BF7">
        <w:t>Talk to your doctor, pharmacist or nurse before using Avastin</w:t>
      </w:r>
    </w:p>
    <w:p w14:paraId="316DA9E4" w14:textId="72535D98" w:rsidR="00DB289B" w:rsidRPr="008C7BF7" w:rsidRDefault="00DB289B" w:rsidP="00E37545">
      <w:pPr>
        <w:pStyle w:val="QRDPLBodyText"/>
      </w:pPr>
    </w:p>
    <w:p w14:paraId="571B6C4A" w14:textId="601EE64D" w:rsidR="00DB289B" w:rsidRPr="008C7BF7" w:rsidRDefault="00742079" w:rsidP="00E37545">
      <w:pPr>
        <w:pStyle w:val="QRDPLBullets"/>
      </w:pPr>
      <w:r w:rsidRPr="008C7BF7">
        <w:t>It is possible that Avastin may increase the risk of developing holes in the gut wall. If you have conditions causing inflammation inside the abdomen (e.g. diverticulitis, stomach ulcers, colitis associated with chemotherapy), please discuss this with your doctor.</w:t>
      </w:r>
    </w:p>
    <w:p w14:paraId="52163244" w14:textId="77777777" w:rsidR="00DB289B" w:rsidRPr="008C7BF7" w:rsidRDefault="00DB289B" w:rsidP="00E37545">
      <w:pPr>
        <w:pStyle w:val="QRDPLBodyText"/>
      </w:pPr>
    </w:p>
    <w:p w14:paraId="38933D4F" w14:textId="7728E36F" w:rsidR="00DB289B" w:rsidRPr="008C7BF7" w:rsidRDefault="00742079" w:rsidP="00E37545">
      <w:pPr>
        <w:pStyle w:val="QRDPLBullets"/>
      </w:pPr>
      <w:r w:rsidRPr="008C7BF7">
        <w:t>Avastin may increase the risk of developing an abnormal connection or passageway between two organs or vessels. The risk of developing connections between the vagina and any parts of the gut can increase if you have persistent, recurrent or metastatic cervical cancer.</w:t>
      </w:r>
    </w:p>
    <w:p w14:paraId="03A3DB0A" w14:textId="51014C38" w:rsidR="00DB289B" w:rsidRPr="008C7BF7" w:rsidRDefault="00DB289B" w:rsidP="00E37545">
      <w:pPr>
        <w:pStyle w:val="QRDPLBodyText"/>
      </w:pPr>
    </w:p>
    <w:p w14:paraId="4016D238" w14:textId="3768AC28" w:rsidR="00DB289B" w:rsidRPr="008C7BF7" w:rsidRDefault="00742079" w:rsidP="00E37545">
      <w:pPr>
        <w:pStyle w:val="QRDPLBullets"/>
      </w:pPr>
      <w:r w:rsidRPr="008C7BF7">
        <w:t>This medicine can increase the risk of bleeding or increase the risk of problems with wound healing after surgery. If you are going to have an operation, if you have had major surgery within the last 28</w:t>
      </w:r>
      <w:r w:rsidR="006C2BE2" w:rsidRPr="008C7BF7">
        <w:t> </w:t>
      </w:r>
      <w:r w:rsidRPr="008C7BF7">
        <w:t xml:space="preserve">days or if you still have an unhealed wound following surgery, you should not receive this medicine. </w:t>
      </w:r>
    </w:p>
    <w:p w14:paraId="468B820A" w14:textId="77777777" w:rsidR="00DB289B" w:rsidRPr="008C7BF7" w:rsidRDefault="00DB289B" w:rsidP="00E37545">
      <w:pPr>
        <w:pStyle w:val="QRDPLBodyText"/>
      </w:pPr>
    </w:p>
    <w:p w14:paraId="71088F59" w14:textId="56C76DDC" w:rsidR="00DB289B" w:rsidRPr="008C7BF7" w:rsidRDefault="00742079" w:rsidP="00E37545">
      <w:pPr>
        <w:pStyle w:val="QRDPLBullets"/>
      </w:pPr>
      <w:r w:rsidRPr="008C7BF7">
        <w:t xml:space="preserve">Avastin may increase the risk of developing serious infections of the skin or deeper layers under the skin, especially if you had holes in the gut wall or problems with wound healing. </w:t>
      </w:r>
    </w:p>
    <w:p w14:paraId="707041BD" w14:textId="77777777" w:rsidR="00DB289B" w:rsidRPr="008C7BF7" w:rsidRDefault="00DB289B" w:rsidP="00E37545">
      <w:pPr>
        <w:pStyle w:val="QRDPLBodyText"/>
      </w:pPr>
    </w:p>
    <w:p w14:paraId="1D96EBF8" w14:textId="78C00E0F" w:rsidR="00DB289B" w:rsidRPr="008C7BF7" w:rsidRDefault="00742079" w:rsidP="00E37545">
      <w:pPr>
        <w:pStyle w:val="QRDPLBullets"/>
      </w:pPr>
      <w:r w:rsidRPr="008C7BF7">
        <w:t>Avastin can increase the incidence of high blood pressure. If you have high blood pressure which is not well controlled with blood pressure medicines, please consult your doctor as it is important to make sure that your blood pressure is under control before starting Avastin treatment.</w:t>
      </w:r>
    </w:p>
    <w:p w14:paraId="41E749C2" w14:textId="77777777" w:rsidR="00DB289B" w:rsidRPr="008C7BF7" w:rsidRDefault="00DB289B" w:rsidP="00E37545">
      <w:pPr>
        <w:pStyle w:val="QRDPLBodyText"/>
      </w:pPr>
    </w:p>
    <w:p w14:paraId="610567F3" w14:textId="3FC2E70D" w:rsidR="00DB289B" w:rsidRPr="008C7BF7" w:rsidRDefault="00742079" w:rsidP="00E37545">
      <w:pPr>
        <w:pStyle w:val="QRDPLBullets"/>
      </w:pPr>
      <w:r w:rsidRPr="008C7BF7">
        <w:t>If you have or have had an aneurysm (enlargement and weakening of a blood vessel wall) or a tear in a blood vessel wall.</w:t>
      </w:r>
    </w:p>
    <w:p w14:paraId="2771B244" w14:textId="77777777" w:rsidR="00DB289B" w:rsidRPr="008C7BF7" w:rsidRDefault="00DB289B" w:rsidP="00E37545">
      <w:pPr>
        <w:pStyle w:val="QRDPLBodyText"/>
      </w:pPr>
    </w:p>
    <w:p w14:paraId="4FD09E23" w14:textId="6EE4266A" w:rsidR="00DB289B" w:rsidRPr="008C7BF7" w:rsidRDefault="00742079" w:rsidP="00E37545">
      <w:pPr>
        <w:pStyle w:val="QRDPLBullets"/>
      </w:pPr>
      <w:r w:rsidRPr="008C7BF7">
        <w:t xml:space="preserve">This medicine increases the risk of having protein in your urine especially if you already have high blood pressure. </w:t>
      </w:r>
    </w:p>
    <w:p w14:paraId="114F90D7" w14:textId="77777777" w:rsidR="00DB289B" w:rsidRPr="008C7BF7" w:rsidRDefault="00DB289B" w:rsidP="00E37545">
      <w:pPr>
        <w:pStyle w:val="QRDPLBodyText"/>
      </w:pPr>
    </w:p>
    <w:p w14:paraId="34743FB4" w14:textId="1A6AA5A3" w:rsidR="00DB289B" w:rsidRPr="008C7BF7" w:rsidRDefault="00742079" w:rsidP="00E37545">
      <w:pPr>
        <w:pStyle w:val="QRDPLBullets"/>
      </w:pPr>
      <w:r w:rsidRPr="008C7BF7">
        <w:t>The risk of developing blood clots in your arteries (a type of blood vessel) can increase if you are over 65</w:t>
      </w:r>
      <w:r w:rsidR="006C2BE2" w:rsidRPr="008C7BF7">
        <w:t> </w:t>
      </w:r>
      <w:r w:rsidRPr="008C7BF7">
        <w:t>years old, if you have diabetes, or if you have had previous blood clots in your arteries. Please talk to your doctor since blood clots can lead to heart attack and stroke.</w:t>
      </w:r>
    </w:p>
    <w:p w14:paraId="6ABCADAF" w14:textId="77777777" w:rsidR="00DB289B" w:rsidRPr="008C7BF7" w:rsidRDefault="00DB289B" w:rsidP="00E37545">
      <w:pPr>
        <w:pStyle w:val="QRDPLBodyText"/>
      </w:pPr>
    </w:p>
    <w:p w14:paraId="636015D9" w14:textId="0F74BF07" w:rsidR="00DB289B" w:rsidRPr="008C7BF7" w:rsidRDefault="00742079" w:rsidP="00AF7221">
      <w:pPr>
        <w:pStyle w:val="ListParagraph"/>
        <w:numPr>
          <w:ilvl w:val="0"/>
          <w:numId w:val="16"/>
        </w:numPr>
        <w:ind w:left="567" w:hanging="567"/>
      </w:pPr>
      <w:r w:rsidRPr="008C7BF7">
        <w:t>Avastin can also increase the risk of developing blood clots in your veins (a type of blood vessel).</w:t>
      </w:r>
    </w:p>
    <w:p w14:paraId="783308A9" w14:textId="77777777" w:rsidR="00DB289B" w:rsidRPr="008C7BF7" w:rsidRDefault="00DB289B" w:rsidP="00E37545">
      <w:pPr>
        <w:pStyle w:val="QRDPLBodyText"/>
      </w:pPr>
    </w:p>
    <w:p w14:paraId="58E02BA3" w14:textId="4E7E4562" w:rsidR="00DB289B" w:rsidRPr="008C7BF7" w:rsidRDefault="00742079" w:rsidP="00E37545">
      <w:pPr>
        <w:pStyle w:val="QRDPLBullets"/>
      </w:pPr>
      <w:r w:rsidRPr="008C7BF7">
        <w:t>This medicine may cause bleeding, especially tumour-related bleeding. Please consult your doctor if you or your family tend to suffer from bleeding problems or you are taking medicines to thin the blood for any reason.</w:t>
      </w:r>
    </w:p>
    <w:p w14:paraId="2AF6E9F4" w14:textId="77777777" w:rsidR="00DB289B" w:rsidRPr="008C7BF7" w:rsidRDefault="00DB289B" w:rsidP="00E37545">
      <w:pPr>
        <w:pStyle w:val="QRDPLBodyText"/>
      </w:pPr>
    </w:p>
    <w:p w14:paraId="5D79F208" w14:textId="61E55790" w:rsidR="00DB289B" w:rsidRPr="008C7BF7" w:rsidRDefault="00742079" w:rsidP="00E37545">
      <w:pPr>
        <w:pStyle w:val="QRDPLBullets"/>
      </w:pPr>
      <w:r w:rsidRPr="008C7BF7">
        <w:t>It is possible that Avastin may cause bleeding in and around your brain. Please discuss this with your doctor if you have metastatic cancer affecting your brain.</w:t>
      </w:r>
    </w:p>
    <w:p w14:paraId="2A47062F" w14:textId="77777777" w:rsidR="00DB289B" w:rsidRPr="008C7BF7" w:rsidRDefault="00DB289B" w:rsidP="00E37545">
      <w:pPr>
        <w:pStyle w:val="QRDPLBodyText"/>
      </w:pPr>
    </w:p>
    <w:p w14:paraId="01C4F46C" w14:textId="2CAD5264" w:rsidR="00DB289B" w:rsidRPr="008C7BF7" w:rsidRDefault="00742079" w:rsidP="00E37545">
      <w:pPr>
        <w:pStyle w:val="QRDPLBullets"/>
      </w:pPr>
      <w:r w:rsidRPr="008C7BF7">
        <w:t>It is possible that Avastin can increase the risk of bleeding in your lungs, including coughing or spitting blood. Please discuss with your doctor if you noticed this previously.</w:t>
      </w:r>
    </w:p>
    <w:p w14:paraId="7BE18150" w14:textId="77777777" w:rsidR="00DB289B" w:rsidRPr="008C7BF7" w:rsidRDefault="00DB289B" w:rsidP="00E37545">
      <w:pPr>
        <w:pStyle w:val="QRDPLBodyText"/>
      </w:pPr>
    </w:p>
    <w:p w14:paraId="152ACF1B" w14:textId="49DECDF8" w:rsidR="00DB289B" w:rsidRPr="008C7BF7" w:rsidRDefault="00742079" w:rsidP="00E37545">
      <w:pPr>
        <w:pStyle w:val="QRDPLBullets"/>
        <w:rPr>
          <w:color w:val="000000"/>
        </w:rPr>
      </w:pPr>
      <w:r w:rsidRPr="008C7BF7">
        <w:t>Avastin can increase the risk of developing a weak heart. It is important that your doctor knows if you have ever received anthracyclines (for example doxorubicin, a specific type of chemotherapy used to treat some cancers) or had radiotherapy to your chest, or if you have heart disease.</w:t>
      </w:r>
    </w:p>
    <w:p w14:paraId="2657FEB9" w14:textId="77777777" w:rsidR="00DB289B" w:rsidRPr="008C7BF7" w:rsidRDefault="00DB289B" w:rsidP="00E37545">
      <w:pPr>
        <w:pStyle w:val="QRDPLBodyText"/>
      </w:pPr>
    </w:p>
    <w:p w14:paraId="18D3D6BA" w14:textId="5B999187" w:rsidR="00DB289B" w:rsidRPr="008C7BF7" w:rsidRDefault="00742079" w:rsidP="00E37545">
      <w:pPr>
        <w:pStyle w:val="QRDPLBullets"/>
      </w:pPr>
      <w:r w:rsidRPr="008C7BF7">
        <w:t>This medicine may cause infections and a decreased number of your neutrophils (a type of blood cell important for your protection against bacteria).</w:t>
      </w:r>
    </w:p>
    <w:p w14:paraId="11E1570B" w14:textId="77777777" w:rsidR="00DB289B" w:rsidRPr="008C7BF7" w:rsidRDefault="00DB289B" w:rsidP="00E37545">
      <w:pPr>
        <w:pStyle w:val="QRDPLBodyText"/>
      </w:pPr>
    </w:p>
    <w:p w14:paraId="0CD500B0" w14:textId="595D91B0" w:rsidR="00DB289B" w:rsidRPr="008C7BF7" w:rsidRDefault="00742079" w:rsidP="00E37545">
      <w:pPr>
        <w:pStyle w:val="QRDPLBullets"/>
      </w:pPr>
      <w:r w:rsidRPr="008C7BF7">
        <w:t>It is possible that Avastin can cause hypersensitivity</w:t>
      </w:r>
      <w:r w:rsidR="00D738C9" w:rsidRPr="008C7BF7">
        <w:t xml:space="preserve"> (including anaphylactic shock)</w:t>
      </w:r>
      <w:r w:rsidRPr="008C7BF7">
        <w:t xml:space="preserve"> and/or infusion reactions (reactions related to your injection of the medicine). Please let your doctor, pharmacist or nurse know if you have previously experienced problems after injections, such as dizziness/feeling of fainting, breathlessness, swelling or skin rash.</w:t>
      </w:r>
    </w:p>
    <w:p w14:paraId="6288228C" w14:textId="77777777" w:rsidR="00DB289B" w:rsidRPr="008C7BF7" w:rsidRDefault="00DB289B" w:rsidP="00E37545">
      <w:pPr>
        <w:pStyle w:val="QRDPLBodyText"/>
      </w:pPr>
    </w:p>
    <w:p w14:paraId="1BA2410F" w14:textId="38CBAD4F" w:rsidR="00DB289B" w:rsidRPr="008C7BF7" w:rsidRDefault="00742079" w:rsidP="00E37545">
      <w:pPr>
        <w:pStyle w:val="QRDPLBullets"/>
      </w:pPr>
      <w:r w:rsidRPr="008C7BF7">
        <w:t xml:space="preserve">A rare neurological side effect named posterior reversible encephalopathy syndrome (PRES) has been associated with Avastin treatment. If you have headache, vision changes, confusion or seizure with or without high blood pressure, please contact your doctor. </w:t>
      </w:r>
    </w:p>
    <w:p w14:paraId="3AA69B04" w14:textId="77777777" w:rsidR="00DB289B" w:rsidRPr="008C7BF7" w:rsidRDefault="00DB289B" w:rsidP="00E37545">
      <w:pPr>
        <w:pStyle w:val="QRDPLBodyText"/>
      </w:pPr>
    </w:p>
    <w:p w14:paraId="2495B5A2" w14:textId="77777777" w:rsidR="00DB289B" w:rsidRPr="008C7BF7" w:rsidRDefault="00742079" w:rsidP="00E37545">
      <w:pPr>
        <w:pStyle w:val="QRDPLBodyText"/>
      </w:pPr>
      <w:r w:rsidRPr="008C7BF7">
        <w:t>Please consult your doctor, even if these above statements were only applicable to you in the past.</w:t>
      </w:r>
    </w:p>
    <w:p w14:paraId="1E65BEC7" w14:textId="77777777" w:rsidR="00DB289B" w:rsidRPr="008C7BF7" w:rsidRDefault="00DB289B" w:rsidP="00E37545">
      <w:pPr>
        <w:pStyle w:val="QRDPLBodyText"/>
      </w:pPr>
    </w:p>
    <w:p w14:paraId="4054913D" w14:textId="77777777" w:rsidR="00DB289B" w:rsidRPr="008C7BF7" w:rsidRDefault="00742079" w:rsidP="00E37545">
      <w:pPr>
        <w:pStyle w:val="QRDPLBodyText"/>
        <w:rPr>
          <w:rStyle w:val="Emphasis"/>
          <w:bCs/>
          <w:i w:val="0"/>
          <w:iCs w:val="0"/>
          <w:color w:val="000000"/>
        </w:rPr>
      </w:pPr>
      <w:r w:rsidRPr="008C7BF7">
        <w:rPr>
          <w:rStyle w:val="Emphasis"/>
          <w:i w:val="0"/>
          <w:color w:val="000000"/>
        </w:rPr>
        <w:t>Before you are given Avastin or while you are being treated with Avastin:</w:t>
      </w:r>
    </w:p>
    <w:p w14:paraId="0754ACCD" w14:textId="27953C88" w:rsidR="00DB289B" w:rsidRPr="008C7BF7" w:rsidRDefault="00742079" w:rsidP="00E37545">
      <w:pPr>
        <w:pStyle w:val="QRDPLBullets"/>
        <w:rPr>
          <w:strike/>
        </w:rPr>
      </w:pPr>
      <w:r w:rsidRPr="008C7BF7">
        <w:rPr>
          <w:snapToGrid w:val="0"/>
        </w:rPr>
        <w:t xml:space="preserve">if you have or have had </w:t>
      </w:r>
      <w:r w:rsidRPr="008C7BF7">
        <w:t>pain in the mouth, teeth and/or jaw, swelling or sores inside the mouth, numbness or a feeling of heaviness in the jaw, or loosening of a tooth tell your doctor and dentist immediately</w:t>
      </w:r>
      <w:r w:rsidRPr="008C7BF7">
        <w:rPr>
          <w:i/>
        </w:rPr>
        <w:t xml:space="preserve">. </w:t>
      </w:r>
    </w:p>
    <w:p w14:paraId="5675ED91" w14:textId="654F8803" w:rsidR="00DB289B" w:rsidRPr="008C7BF7" w:rsidRDefault="00742079" w:rsidP="00E37545">
      <w:pPr>
        <w:pStyle w:val="QRDPLBullets"/>
      </w:pPr>
      <w:r w:rsidRPr="008C7BF7">
        <w:t>if you need to undergo an invasive dental treatment or dental surgery, tell your dentist that you are being treated with Avastin, in particular when you are also receiving or have received an injection of bisphosphonate into your blood.</w:t>
      </w:r>
    </w:p>
    <w:p w14:paraId="0527BD41" w14:textId="77777777" w:rsidR="00DB289B" w:rsidRPr="008C7BF7" w:rsidRDefault="00DB289B" w:rsidP="00E37545">
      <w:pPr>
        <w:pStyle w:val="QRDPLBodyText"/>
        <w:rPr>
          <w:snapToGrid w:val="0"/>
        </w:rPr>
      </w:pPr>
    </w:p>
    <w:p w14:paraId="60941777" w14:textId="77777777" w:rsidR="00DB289B" w:rsidRPr="008C7BF7" w:rsidRDefault="00742079" w:rsidP="00E37545">
      <w:pPr>
        <w:pStyle w:val="QRDPLBodyText"/>
        <w:rPr>
          <w:snapToGrid w:val="0"/>
        </w:rPr>
      </w:pPr>
      <w:r w:rsidRPr="008C7BF7">
        <w:rPr>
          <w:snapToGrid w:val="0"/>
        </w:rPr>
        <w:t>You may be advised to have a dental check-up before you start treatment with Avastin.</w:t>
      </w:r>
    </w:p>
    <w:p w14:paraId="2C551A8E" w14:textId="77777777" w:rsidR="00DB289B" w:rsidRPr="008C7BF7" w:rsidRDefault="00DB289B" w:rsidP="00E37545">
      <w:pPr>
        <w:pStyle w:val="QRDPLBodyText"/>
      </w:pPr>
    </w:p>
    <w:p w14:paraId="57E889C2" w14:textId="7692D3C0" w:rsidR="00DB289B" w:rsidRPr="008C7BF7" w:rsidRDefault="00742079" w:rsidP="00E37545">
      <w:pPr>
        <w:pStyle w:val="QRDPLHeading2"/>
      </w:pPr>
      <w:r w:rsidRPr="008C7BF7">
        <w:t>Children and adolescents</w:t>
      </w:r>
    </w:p>
    <w:p w14:paraId="0EF9BEF5" w14:textId="3721C9C3" w:rsidR="00DB289B" w:rsidRPr="008C7BF7" w:rsidRDefault="00742079" w:rsidP="00E37545">
      <w:pPr>
        <w:pStyle w:val="QRDPLBodyText"/>
      </w:pPr>
      <w:r w:rsidRPr="008C7BF7">
        <w:t>Avastin use is not recommended in children and adolescents under the age of 18</w:t>
      </w:r>
      <w:r w:rsidR="006C2BE2" w:rsidRPr="008C7BF7">
        <w:t> </w:t>
      </w:r>
      <w:r w:rsidRPr="008C7BF7">
        <w:t xml:space="preserve">years because the safety and benefit have not been established in these patient populations. </w:t>
      </w:r>
    </w:p>
    <w:p w14:paraId="1E1F6A90" w14:textId="77777777" w:rsidR="00DB289B" w:rsidRPr="008C7BF7" w:rsidRDefault="00DB289B" w:rsidP="00E37545">
      <w:pPr>
        <w:pStyle w:val="QRDPLBodyText"/>
      </w:pPr>
    </w:p>
    <w:p w14:paraId="3647DA93" w14:textId="2645FC2F" w:rsidR="00DB289B" w:rsidRPr="008C7BF7" w:rsidRDefault="00742079" w:rsidP="00E37545">
      <w:pPr>
        <w:pStyle w:val="QRDPLBodyText"/>
      </w:pPr>
      <w:r w:rsidRPr="008C7BF7">
        <w:t>Death of bone tissue (osteonecrosis) in bones other than the jaw have been reported in patients under 18</w:t>
      </w:r>
      <w:r w:rsidR="006C2BE2" w:rsidRPr="008C7BF7">
        <w:t> </w:t>
      </w:r>
      <w:r w:rsidRPr="008C7BF7">
        <w:t>years old when treated with Avastin.</w:t>
      </w:r>
    </w:p>
    <w:p w14:paraId="7D98FF15" w14:textId="77777777" w:rsidR="00DB289B" w:rsidRPr="008C7BF7" w:rsidRDefault="00DB289B" w:rsidP="00E37545">
      <w:pPr>
        <w:pStyle w:val="QRDPLBodyText"/>
      </w:pPr>
    </w:p>
    <w:p w14:paraId="717EC5FB" w14:textId="77777777" w:rsidR="00DB289B" w:rsidRPr="008C7BF7" w:rsidRDefault="00742079" w:rsidP="00E37545">
      <w:pPr>
        <w:pStyle w:val="QRDPLHeading2"/>
      </w:pPr>
      <w:r w:rsidRPr="008C7BF7">
        <w:t>Other medicines and Avastin</w:t>
      </w:r>
    </w:p>
    <w:p w14:paraId="277E2A0B" w14:textId="77777777" w:rsidR="00DB289B" w:rsidRPr="008C7BF7" w:rsidRDefault="00742079" w:rsidP="00E37545">
      <w:pPr>
        <w:pStyle w:val="QRDPLBodyText"/>
      </w:pPr>
      <w:r w:rsidRPr="008C7BF7">
        <w:t>Tell your doctor, pharmacist or nurse if you are taking, have recently taken or might take any other medicines.</w:t>
      </w:r>
    </w:p>
    <w:p w14:paraId="2E1FA537" w14:textId="77777777" w:rsidR="00DB289B" w:rsidRPr="008C7BF7" w:rsidRDefault="00DB289B" w:rsidP="00E37545">
      <w:pPr>
        <w:pStyle w:val="QRDPLBodyText"/>
      </w:pPr>
    </w:p>
    <w:p w14:paraId="0F11F1D2" w14:textId="77777777" w:rsidR="00DB289B" w:rsidRPr="008C7BF7" w:rsidRDefault="00742079" w:rsidP="00E37545">
      <w:pPr>
        <w:pStyle w:val="QRDPLBodyText"/>
      </w:pPr>
      <w:r w:rsidRPr="008C7BF7">
        <w:t>Combinations of Avastin with another medicine called sunitinib malate (prescribed for renal and gastrointestinal cancer) may cause severe side effects. Discuss with your doctor to make sure that you do not combine these medicines.</w:t>
      </w:r>
    </w:p>
    <w:p w14:paraId="3E76B9AA" w14:textId="77777777" w:rsidR="00DB289B" w:rsidRPr="008C7BF7" w:rsidRDefault="00DB289B" w:rsidP="00E37545">
      <w:pPr>
        <w:pStyle w:val="QRDPLBodyText"/>
      </w:pPr>
    </w:p>
    <w:p w14:paraId="6BBD8752" w14:textId="77777777" w:rsidR="00DB289B" w:rsidRPr="008C7BF7" w:rsidRDefault="00742079" w:rsidP="00E37545">
      <w:pPr>
        <w:pStyle w:val="QRDPLBodyText"/>
      </w:pPr>
      <w:r w:rsidRPr="008C7BF7">
        <w:t>Tell your doctor if you are using platinum- or taxane-based therapies for lung or metastatic breast cancer. These therapies in combination with Avastin may increase the risk of severe side effects.</w:t>
      </w:r>
    </w:p>
    <w:p w14:paraId="60FD4973" w14:textId="77777777" w:rsidR="00DB289B" w:rsidRPr="008C7BF7" w:rsidRDefault="00DB289B" w:rsidP="00E37545">
      <w:pPr>
        <w:pStyle w:val="QRDPLBodyText"/>
      </w:pPr>
    </w:p>
    <w:p w14:paraId="6FF7B9EF" w14:textId="36AF7D35" w:rsidR="00DB289B" w:rsidRPr="008C7BF7" w:rsidRDefault="00742079" w:rsidP="00E37545">
      <w:pPr>
        <w:pStyle w:val="QRDPLBodyText"/>
      </w:pPr>
      <w:r w:rsidRPr="008C7BF7">
        <w:t>Please tell your doctor if you have recently received, or are receiving, radiotherapy.</w:t>
      </w:r>
    </w:p>
    <w:p w14:paraId="0DA4FB04" w14:textId="39345446" w:rsidR="00DB289B" w:rsidRPr="008C7BF7" w:rsidRDefault="00DB289B" w:rsidP="00E37545">
      <w:pPr>
        <w:pStyle w:val="QRDPLBodyText"/>
      </w:pPr>
    </w:p>
    <w:p w14:paraId="0D3E7F3B" w14:textId="65E84F58" w:rsidR="00DB289B" w:rsidRPr="008C7BF7" w:rsidRDefault="00742079" w:rsidP="00E37545">
      <w:pPr>
        <w:pStyle w:val="QRDPLHeading2"/>
      </w:pPr>
      <w:r w:rsidRPr="008C7BF7">
        <w:t xml:space="preserve">Pregnancy, </w:t>
      </w:r>
      <w:r w:rsidR="008166E7" w:rsidRPr="008C7BF7">
        <w:t>breast</w:t>
      </w:r>
      <w:r w:rsidR="008166E7" w:rsidRPr="008C7BF7">
        <w:rPr>
          <w:rStyle w:val="CommentReference"/>
        </w:rPr>
        <w:noBreakHyphen/>
      </w:r>
      <w:r w:rsidRPr="008C7BF7">
        <w:t>feeding and fertility</w:t>
      </w:r>
    </w:p>
    <w:p w14:paraId="31A3A572" w14:textId="1C38CC9F" w:rsidR="00DB289B" w:rsidRPr="008C7BF7" w:rsidRDefault="00742079" w:rsidP="007B4DAC">
      <w:pPr>
        <w:pStyle w:val="QRDEnBodyText"/>
      </w:pPr>
      <w:r w:rsidRPr="008C7BF7">
        <w:t>You must not use this medicine if you are pregnant. Avastin may cause damage to your unborn baby as it may stop the formation of new blood vessels. Your doctor should advise you about using contraception during treatment with Avastin and for at least 6</w:t>
      </w:r>
      <w:r w:rsidR="006C2BE2" w:rsidRPr="008C7BF7">
        <w:t> </w:t>
      </w:r>
      <w:r w:rsidRPr="008C7BF7">
        <w:t xml:space="preserve">months after the last dose of Avastin. </w:t>
      </w:r>
    </w:p>
    <w:p w14:paraId="6E0EC3ED" w14:textId="05B5AAD2" w:rsidR="00DB289B" w:rsidRPr="008C7BF7" w:rsidRDefault="00DB289B" w:rsidP="007B4DAC">
      <w:pPr>
        <w:pStyle w:val="QRDEnBodyText"/>
      </w:pPr>
    </w:p>
    <w:p w14:paraId="477F602C" w14:textId="1A0D0F24" w:rsidR="00DB289B" w:rsidRPr="008C7BF7" w:rsidRDefault="00742079" w:rsidP="007B4DAC">
      <w:pPr>
        <w:pStyle w:val="QRDEnBodyText"/>
      </w:pPr>
      <w:r w:rsidRPr="008C7BF7">
        <w:t>Tell your doctor straightaway if you are pregnant, become pregnant during treatment with this medicine, or plan to become pregnant in the near future.</w:t>
      </w:r>
      <w:r w:rsidRPr="008C7BF7">
        <w:rPr>
          <w:color w:val="000000"/>
        </w:rPr>
        <w:t xml:space="preserve"> </w:t>
      </w:r>
    </w:p>
    <w:p w14:paraId="7C99423C" w14:textId="6EC3C55F" w:rsidR="00DB289B" w:rsidRPr="008C7BF7" w:rsidRDefault="00DB289B" w:rsidP="007B4DAC">
      <w:pPr>
        <w:pStyle w:val="QRDEnBodyText"/>
      </w:pPr>
    </w:p>
    <w:p w14:paraId="1E8EF83A" w14:textId="4A0EA795" w:rsidR="00DB289B" w:rsidRPr="008C7BF7" w:rsidRDefault="00742079" w:rsidP="007B4DAC">
      <w:pPr>
        <w:pStyle w:val="QRDEnBodyText"/>
      </w:pPr>
      <w:r w:rsidRPr="008C7BF7">
        <w:t>You must not breast-feed your baby during treatment with Avastin and for at least 6</w:t>
      </w:r>
      <w:r w:rsidR="006C2BE2" w:rsidRPr="008C7BF7">
        <w:t> </w:t>
      </w:r>
      <w:r w:rsidRPr="008C7BF7">
        <w:t xml:space="preserve">months after the last dose of Avastin, as this medicine may interfere with the growth and development of your baby. </w:t>
      </w:r>
    </w:p>
    <w:p w14:paraId="6DD5896E" w14:textId="77777777" w:rsidR="00DB289B" w:rsidRPr="008C7BF7" w:rsidRDefault="00DB289B" w:rsidP="007B4DAC">
      <w:pPr>
        <w:pStyle w:val="QRDEnBodyText"/>
      </w:pPr>
    </w:p>
    <w:p w14:paraId="3406424A" w14:textId="77777777" w:rsidR="00DB289B" w:rsidRPr="008C7BF7" w:rsidRDefault="00742079" w:rsidP="007B4DAC">
      <w:pPr>
        <w:pStyle w:val="QRDEnBodyText"/>
      </w:pPr>
      <w:r w:rsidRPr="008C7BF7">
        <w:t>Avastin may impair female fertility. Please consult your doctor for more information.</w:t>
      </w:r>
    </w:p>
    <w:p w14:paraId="6F29D823" w14:textId="2858B896" w:rsidR="00DB289B" w:rsidRPr="008C7BF7" w:rsidRDefault="00DB289B" w:rsidP="007B4DAC">
      <w:pPr>
        <w:pStyle w:val="QRDEnBodyText"/>
      </w:pPr>
    </w:p>
    <w:p w14:paraId="3355ACF4" w14:textId="59C9A5F1" w:rsidR="00DB289B" w:rsidRPr="008C7BF7" w:rsidRDefault="00742079" w:rsidP="007B4DAC">
      <w:pPr>
        <w:pStyle w:val="QRDEnBodyText"/>
      </w:pPr>
      <w:r w:rsidRPr="008C7BF7">
        <w:t>Ask your doctor, pharmacist or nurse for advice before taking any medicine.</w:t>
      </w:r>
    </w:p>
    <w:p w14:paraId="78D8D864" w14:textId="49C36DAA" w:rsidR="00DB289B" w:rsidRPr="008C7BF7" w:rsidRDefault="00DB289B" w:rsidP="007B4DAC">
      <w:pPr>
        <w:pStyle w:val="QRDEnBodyText"/>
      </w:pPr>
    </w:p>
    <w:p w14:paraId="31F266AB" w14:textId="19C81E89" w:rsidR="00DB289B" w:rsidRPr="008C7BF7" w:rsidRDefault="00742079" w:rsidP="00E37545">
      <w:pPr>
        <w:pStyle w:val="QRDPLHeading2"/>
      </w:pPr>
      <w:r w:rsidRPr="008C7BF7">
        <w:t>Driving and using machines</w:t>
      </w:r>
    </w:p>
    <w:p w14:paraId="3B598F27" w14:textId="05074A80" w:rsidR="00DB289B" w:rsidRPr="008C7BF7" w:rsidRDefault="00742079" w:rsidP="00CA65DF">
      <w:pPr>
        <w:pStyle w:val="QRDEnBodyText"/>
      </w:pPr>
      <w:r w:rsidRPr="008C7BF7">
        <w:t>Avastin has not been shown to reduce your ability to drive or to use any tools or machines. However, sleepiness and fainting have been reported with Avastin use. If you experience symptoms that affect your vision or concentration, or your ability to react, do not drive and use machines until symptoms disappear.</w:t>
      </w:r>
    </w:p>
    <w:p w14:paraId="75D5AD9F" w14:textId="77777777" w:rsidR="00DB289B" w:rsidRPr="008C7BF7" w:rsidRDefault="00DB289B" w:rsidP="00CA65DF">
      <w:pPr>
        <w:pStyle w:val="QRDEnBodyText"/>
      </w:pPr>
    </w:p>
    <w:p w14:paraId="2172A087" w14:textId="09DFC464" w:rsidR="00DB289B" w:rsidRPr="008C7BF7" w:rsidRDefault="00742079" w:rsidP="00E37545">
      <w:pPr>
        <w:pStyle w:val="QRDPLHeading2"/>
      </w:pPr>
      <w:bookmarkStart w:id="49" w:name="_Hlk191887242"/>
      <w:r w:rsidRPr="008C7BF7">
        <w:t>Avastin</w:t>
      </w:r>
      <w:r w:rsidR="001B75F3" w:rsidRPr="008C7BF7">
        <w:t xml:space="preserve"> contains sodium and polysorbate 20</w:t>
      </w:r>
      <w:bookmarkEnd w:id="49"/>
    </w:p>
    <w:p w14:paraId="733B4C19" w14:textId="414DBE6D" w:rsidR="000B0947" w:rsidRPr="008C7BF7" w:rsidRDefault="00742079" w:rsidP="00CA65DF">
      <w:pPr>
        <w:pStyle w:val="QRDEnBodyText"/>
      </w:pPr>
      <w:r w:rsidRPr="008C7BF7">
        <w:t>This medicine contains less than 1</w:t>
      </w:r>
      <w:r w:rsidR="006C2BE2" w:rsidRPr="008C7BF7">
        <w:t> </w:t>
      </w:r>
      <w:r w:rsidRPr="008C7BF7">
        <w:t>mmol sodium (23</w:t>
      </w:r>
      <w:r w:rsidR="006C2BE2" w:rsidRPr="008C7BF7">
        <w:t> </w:t>
      </w:r>
      <w:r w:rsidRPr="008C7BF7">
        <w:t>mg) per vial, that is to say essentially ‘sodium-free’.</w:t>
      </w:r>
    </w:p>
    <w:p w14:paraId="6AEBEFD6" w14:textId="77777777" w:rsidR="00031761" w:rsidRPr="008C7BF7" w:rsidRDefault="00031761" w:rsidP="00CA65DF">
      <w:pPr>
        <w:pStyle w:val="QRDEnBodyText"/>
      </w:pPr>
    </w:p>
    <w:p w14:paraId="785CC95E" w14:textId="77777777" w:rsidR="00031761" w:rsidRPr="008C7BF7" w:rsidRDefault="00742079" w:rsidP="00CA65DF">
      <w:pPr>
        <w:pStyle w:val="QRDEnBodyText"/>
      </w:pPr>
      <w:bookmarkStart w:id="50" w:name="_Hlk170822799"/>
      <w:r w:rsidRPr="008C7BF7">
        <w:t>This medicine contains 1.6 mg of polysorbate 20 in each 100 mg/4 ml vial and 6.4 mg in each 400 mg/16 ml vial which is equivalent to 0.4 mg/ml. Polysorbates may cause allergic reactions.</w:t>
      </w:r>
      <w:bookmarkEnd w:id="50"/>
      <w:r w:rsidRPr="008C7BF7">
        <w:t xml:space="preserve"> </w:t>
      </w:r>
    </w:p>
    <w:p w14:paraId="1AA61941" w14:textId="77777777" w:rsidR="00031761" w:rsidRPr="008C7BF7" w:rsidRDefault="00742079" w:rsidP="00CA65DF">
      <w:pPr>
        <w:pStyle w:val="QRDEnBodyText"/>
      </w:pPr>
      <w:r w:rsidRPr="008C7BF7">
        <w:t>Tell your doctor if you have any known allergies.</w:t>
      </w:r>
    </w:p>
    <w:p w14:paraId="2033EBD5" w14:textId="77777777" w:rsidR="00DB289B" w:rsidRPr="008C7BF7" w:rsidRDefault="00DB289B" w:rsidP="00CA65DF">
      <w:pPr>
        <w:pStyle w:val="QRDEnBodyText"/>
      </w:pPr>
    </w:p>
    <w:p w14:paraId="02EAFCA9" w14:textId="77777777" w:rsidR="00DB289B" w:rsidRPr="008C7BF7" w:rsidRDefault="00DB289B" w:rsidP="00CA65DF">
      <w:pPr>
        <w:pStyle w:val="QRDEnBodyText"/>
      </w:pPr>
    </w:p>
    <w:p w14:paraId="0BEB8E4E" w14:textId="77777777" w:rsidR="00DB289B" w:rsidRPr="008C7BF7" w:rsidRDefault="00742079" w:rsidP="00CA65DF">
      <w:pPr>
        <w:pStyle w:val="QRDHeading2"/>
      </w:pPr>
      <w:r w:rsidRPr="008C7BF7">
        <w:t>3.</w:t>
      </w:r>
      <w:r w:rsidRPr="008C7BF7">
        <w:tab/>
        <w:t>How to use Avastin</w:t>
      </w:r>
    </w:p>
    <w:p w14:paraId="66BEEE93" w14:textId="684F761E" w:rsidR="00DB289B" w:rsidRPr="008C7BF7" w:rsidRDefault="00DB289B" w:rsidP="00CA65DF">
      <w:pPr>
        <w:pStyle w:val="QRDEnBodyText"/>
      </w:pPr>
    </w:p>
    <w:p w14:paraId="45D35CA0" w14:textId="2AD19A9A" w:rsidR="00DB289B" w:rsidRPr="008C7BF7" w:rsidRDefault="00742079" w:rsidP="00CA65DF">
      <w:pPr>
        <w:pStyle w:val="QRDHeading2"/>
      </w:pPr>
      <w:r w:rsidRPr="008C7BF7">
        <w:t>Dosage and frequency of administration</w:t>
      </w:r>
    </w:p>
    <w:p w14:paraId="589551DF" w14:textId="5E8F3F8D" w:rsidR="00DB289B" w:rsidRPr="008C7BF7" w:rsidRDefault="00742079" w:rsidP="00CA65DF">
      <w:pPr>
        <w:pStyle w:val="QRDEnBodyText"/>
        <w:rPr>
          <w:rFonts w:eastAsia="MS Mincho"/>
        </w:rPr>
      </w:pPr>
      <w:r w:rsidRPr="008C7BF7">
        <w:rPr>
          <w:rFonts w:eastAsia="MS Mincho"/>
        </w:rPr>
        <w:t>The dose of Avastin needed depends on your body weight and the kind of cancer to be treated. The recommended dose is 5 mg, 7.5 mg, 10 mg or 15 mg per kilogram of your body weight. Your doctor will prescribe a dose of Avastin that is right for you. You will be treated with Avastin once every 2 or 3</w:t>
      </w:r>
      <w:r w:rsidR="006C2BE2" w:rsidRPr="008C7BF7">
        <w:rPr>
          <w:rFonts w:eastAsia="MS Mincho"/>
        </w:rPr>
        <w:t> </w:t>
      </w:r>
      <w:r w:rsidRPr="008C7BF7">
        <w:rPr>
          <w:rFonts w:eastAsia="MS Mincho"/>
        </w:rPr>
        <w:t>weeks. The number of infusions that you receive will depend on how you are responding to treatment; you should continue to receive this medicine until Avastin fails to stop your tumour growing. Your doctor will discuss this with you.</w:t>
      </w:r>
    </w:p>
    <w:p w14:paraId="7372B97E" w14:textId="2F0C47C3" w:rsidR="00DB289B" w:rsidRPr="008C7BF7" w:rsidRDefault="00DB289B" w:rsidP="00CA65DF">
      <w:pPr>
        <w:pStyle w:val="QRDEnBodyText"/>
      </w:pPr>
    </w:p>
    <w:p w14:paraId="1342FCAE" w14:textId="5D70660B" w:rsidR="00DB289B" w:rsidRPr="008C7BF7" w:rsidRDefault="00742079" w:rsidP="00CA65DF">
      <w:pPr>
        <w:pStyle w:val="QRDHeading2"/>
      </w:pPr>
      <w:r w:rsidRPr="008C7BF7">
        <w:t>Method and route of administration</w:t>
      </w:r>
    </w:p>
    <w:p w14:paraId="0BE453E4" w14:textId="1947122A" w:rsidR="00DB289B" w:rsidRPr="008C7BF7" w:rsidRDefault="00742079" w:rsidP="00CA65DF">
      <w:pPr>
        <w:pStyle w:val="QRDEnBodyText"/>
        <w:rPr>
          <w:rFonts w:eastAsia="MS Mincho"/>
        </w:rPr>
      </w:pPr>
      <w:r w:rsidRPr="008C7BF7">
        <w:rPr>
          <w:rFonts w:eastAsia="MS Mincho"/>
        </w:rPr>
        <w:t>Do not shake the vial. Avastin is a concentrate for solution for infusion. Depending on the dose prescribed for you, some or all of the contents of the Avastin vial will be diluted with sodium chloride solution before use. A doctor or nurse will give you this diluted Avastin solution by intravenous infusion (a drip into your vein). The first infusion will be given to you over 90</w:t>
      </w:r>
      <w:r w:rsidR="006C2BE2" w:rsidRPr="008C7BF7">
        <w:rPr>
          <w:rFonts w:eastAsia="MS Mincho"/>
        </w:rPr>
        <w:t> </w:t>
      </w:r>
      <w:r w:rsidRPr="008C7BF7">
        <w:rPr>
          <w:rFonts w:eastAsia="MS Mincho"/>
        </w:rPr>
        <w:t>minutes. If this is well-tolerated the second infusion may be given over 60</w:t>
      </w:r>
      <w:r w:rsidR="006C2BE2" w:rsidRPr="008C7BF7">
        <w:rPr>
          <w:rFonts w:eastAsia="MS Mincho"/>
        </w:rPr>
        <w:t> </w:t>
      </w:r>
      <w:r w:rsidRPr="008C7BF7">
        <w:rPr>
          <w:rFonts w:eastAsia="MS Mincho"/>
        </w:rPr>
        <w:t>minutes. Later infusions may be given to you over 30</w:t>
      </w:r>
      <w:r w:rsidR="006C2BE2" w:rsidRPr="008C7BF7">
        <w:rPr>
          <w:rFonts w:eastAsia="MS Mincho"/>
        </w:rPr>
        <w:t> </w:t>
      </w:r>
      <w:r w:rsidRPr="008C7BF7">
        <w:rPr>
          <w:rFonts w:eastAsia="MS Mincho"/>
        </w:rPr>
        <w:t xml:space="preserve">minutes. </w:t>
      </w:r>
    </w:p>
    <w:p w14:paraId="5172F98A" w14:textId="5EF19885" w:rsidR="00DB289B" w:rsidRPr="008C7BF7" w:rsidRDefault="00DB289B" w:rsidP="00CA65DF">
      <w:pPr>
        <w:pStyle w:val="QRDEnBodyText"/>
      </w:pPr>
    </w:p>
    <w:p w14:paraId="42DC0750" w14:textId="77777777" w:rsidR="00DB289B" w:rsidRPr="008C7BF7" w:rsidRDefault="00742079" w:rsidP="00CA65DF">
      <w:pPr>
        <w:pStyle w:val="QRDHeading2"/>
        <w:rPr>
          <w:rFonts w:eastAsia="MS Mincho"/>
        </w:rPr>
      </w:pPr>
      <w:r w:rsidRPr="008C7BF7">
        <w:rPr>
          <w:rFonts w:eastAsia="MS Mincho"/>
        </w:rPr>
        <w:t>The administration of Avastin should be temporarily discontinued</w:t>
      </w:r>
    </w:p>
    <w:p w14:paraId="0E115C49" w14:textId="033BF611" w:rsidR="00DB289B" w:rsidRPr="008C7BF7" w:rsidRDefault="00742079" w:rsidP="00F135C0">
      <w:pPr>
        <w:pStyle w:val="QRDPLBullets"/>
      </w:pPr>
      <w:r w:rsidRPr="008C7BF7">
        <w:t xml:space="preserve">if you develop severe high blood pressure requiring treatment with blood pressure medicines, </w:t>
      </w:r>
    </w:p>
    <w:p w14:paraId="4B0E164A" w14:textId="0A715038" w:rsidR="00DB289B" w:rsidRPr="008C7BF7" w:rsidRDefault="00742079" w:rsidP="00F135C0">
      <w:pPr>
        <w:pStyle w:val="QRDPLBullets"/>
      </w:pPr>
      <w:r w:rsidRPr="008C7BF7">
        <w:t>if you have problems with wound healing following surgery,</w:t>
      </w:r>
    </w:p>
    <w:p w14:paraId="7679F071" w14:textId="1DF138D8" w:rsidR="00DB289B" w:rsidRPr="008C7BF7" w:rsidRDefault="00742079" w:rsidP="00F135C0">
      <w:pPr>
        <w:pStyle w:val="QRDPLBullets"/>
      </w:pPr>
      <w:r w:rsidRPr="008C7BF7">
        <w:t>if you undergo surgery.</w:t>
      </w:r>
    </w:p>
    <w:p w14:paraId="3F0A1DE8" w14:textId="77777777" w:rsidR="00DB289B" w:rsidRPr="008C7BF7" w:rsidRDefault="00DB289B" w:rsidP="00DB289B">
      <w:pPr>
        <w:autoSpaceDE w:val="0"/>
        <w:autoSpaceDN w:val="0"/>
        <w:adjustRightInd w:val="0"/>
        <w:ind w:left="600" w:hanging="600"/>
        <w:rPr>
          <w:rFonts w:eastAsia="MS Mincho"/>
          <w:szCs w:val="22"/>
        </w:rPr>
      </w:pPr>
    </w:p>
    <w:p w14:paraId="022A14B1" w14:textId="77777777" w:rsidR="00DB289B" w:rsidRPr="008C7BF7" w:rsidRDefault="00742079" w:rsidP="00F135C0">
      <w:pPr>
        <w:pStyle w:val="QRDPLHeading2"/>
        <w:rPr>
          <w:rFonts w:eastAsia="MS Mincho"/>
        </w:rPr>
      </w:pPr>
      <w:r w:rsidRPr="008C7BF7">
        <w:rPr>
          <w:rFonts w:eastAsia="MS Mincho"/>
        </w:rPr>
        <w:t>The administration of Avastin should be permanently discontinued if you develop</w:t>
      </w:r>
    </w:p>
    <w:p w14:paraId="236881C0" w14:textId="0D09AC9F" w:rsidR="00DB289B" w:rsidRPr="008C7BF7" w:rsidRDefault="00742079" w:rsidP="00F135C0">
      <w:pPr>
        <w:pStyle w:val="QRDPLBullets"/>
      </w:pPr>
      <w:r w:rsidRPr="008C7BF7">
        <w:t xml:space="preserve">severe high blood pressure which cannot be controlled by blood pressure medicines; or a sudden severe rise in blood pressure, </w:t>
      </w:r>
    </w:p>
    <w:p w14:paraId="7B46661C" w14:textId="1A32333A" w:rsidR="00DB289B" w:rsidRPr="008C7BF7" w:rsidRDefault="00742079" w:rsidP="00F135C0">
      <w:pPr>
        <w:pStyle w:val="QRDPLBullets"/>
      </w:pPr>
      <w:r w:rsidRPr="008C7BF7">
        <w:t>presence of protein in your urine accompanied by swelling of your body,</w:t>
      </w:r>
    </w:p>
    <w:p w14:paraId="56C83C54" w14:textId="50F1FBF0" w:rsidR="00DB289B" w:rsidRPr="008C7BF7" w:rsidRDefault="00742079" w:rsidP="00F135C0">
      <w:pPr>
        <w:pStyle w:val="QRDPLBullets"/>
      </w:pPr>
      <w:r w:rsidRPr="008C7BF7">
        <w:t xml:space="preserve">a hole in your gut wall, </w:t>
      </w:r>
    </w:p>
    <w:p w14:paraId="5ABF3B9B" w14:textId="36BD7FF4" w:rsidR="00DB289B" w:rsidRPr="008C7BF7" w:rsidRDefault="00742079" w:rsidP="00F135C0">
      <w:pPr>
        <w:pStyle w:val="QRDPLBullets"/>
      </w:pPr>
      <w:r w:rsidRPr="008C7BF7">
        <w:t>an abnormal tube-like connection or passage between the windpipe and the gullet, between internal organs and skin, between the vagina and any parts of the gut or between other tissues that are not normally connected (fistula), and are judged by your doctor to be severe,</w:t>
      </w:r>
    </w:p>
    <w:p w14:paraId="755E8205" w14:textId="7380032E" w:rsidR="00DB289B" w:rsidRPr="008C7BF7" w:rsidRDefault="00742079" w:rsidP="00F135C0">
      <w:pPr>
        <w:pStyle w:val="QRDPLBullets"/>
      </w:pPr>
      <w:r w:rsidRPr="008C7BF7">
        <w:t>serious infections of the skin or deeper layers under the skin,</w:t>
      </w:r>
    </w:p>
    <w:p w14:paraId="45AEFC6B" w14:textId="54DB47AB" w:rsidR="00DB289B" w:rsidRPr="008C7BF7" w:rsidRDefault="00742079" w:rsidP="00F135C0">
      <w:pPr>
        <w:pStyle w:val="QRDPLBullets"/>
      </w:pPr>
      <w:r w:rsidRPr="008C7BF7">
        <w:t xml:space="preserve">a blood clot in your arteries, </w:t>
      </w:r>
    </w:p>
    <w:p w14:paraId="65165F6C" w14:textId="2983D0E1" w:rsidR="00DB289B" w:rsidRPr="008C7BF7" w:rsidRDefault="00742079" w:rsidP="00F135C0">
      <w:pPr>
        <w:pStyle w:val="QRDPLBullets"/>
      </w:pPr>
      <w:r w:rsidRPr="008C7BF7">
        <w:t>a blood clot in the blood vessels of your lungs,</w:t>
      </w:r>
    </w:p>
    <w:p w14:paraId="2657A82C" w14:textId="7AAB1E94" w:rsidR="00DB289B" w:rsidRPr="008C7BF7" w:rsidRDefault="00742079" w:rsidP="00F135C0">
      <w:pPr>
        <w:pStyle w:val="QRDPLBullets"/>
      </w:pPr>
      <w:r w:rsidRPr="008C7BF7">
        <w:t>any severe bleeding.</w:t>
      </w:r>
    </w:p>
    <w:p w14:paraId="0BDB7615" w14:textId="77777777" w:rsidR="00DB289B" w:rsidRPr="008C7BF7" w:rsidRDefault="00DB289B" w:rsidP="00F135C0">
      <w:pPr>
        <w:pStyle w:val="QRDPLBodyText"/>
      </w:pPr>
    </w:p>
    <w:p w14:paraId="7D4DABC9" w14:textId="4459FEA1" w:rsidR="00DB289B" w:rsidRPr="008C7BF7" w:rsidRDefault="00742079" w:rsidP="00F135C0">
      <w:pPr>
        <w:pStyle w:val="QRDPLHeading2"/>
      </w:pPr>
      <w:r w:rsidRPr="008C7BF7">
        <w:t>If too much Avastin is given</w:t>
      </w:r>
    </w:p>
    <w:p w14:paraId="27C44C03" w14:textId="3367CE09" w:rsidR="00DB289B" w:rsidRPr="008C7BF7" w:rsidRDefault="00742079" w:rsidP="004C19C1">
      <w:pPr>
        <w:pStyle w:val="QRDPLBullets"/>
      </w:pPr>
      <w:r w:rsidRPr="008C7BF7">
        <w:t xml:space="preserve">you may develop a severe migraine. If this happens you should talk to your doctor, pharmacist or nurse immediately. </w:t>
      </w:r>
    </w:p>
    <w:p w14:paraId="30A4CAA9" w14:textId="50779D47" w:rsidR="00DB289B" w:rsidRPr="008C7BF7" w:rsidRDefault="00DB289B" w:rsidP="00680059">
      <w:pPr>
        <w:pStyle w:val="QRDPLBodyText"/>
      </w:pPr>
    </w:p>
    <w:p w14:paraId="3CFF7862" w14:textId="27CE1A26" w:rsidR="00DB289B" w:rsidRPr="008C7BF7" w:rsidRDefault="00742079" w:rsidP="00CA65DF">
      <w:pPr>
        <w:pStyle w:val="QRDHeading2"/>
      </w:pPr>
      <w:r w:rsidRPr="008C7BF7">
        <w:t>If a dose of Avastin is missed</w:t>
      </w:r>
    </w:p>
    <w:p w14:paraId="2FBA09EA" w14:textId="3CAA259C" w:rsidR="00DB289B" w:rsidRPr="008C7BF7" w:rsidRDefault="00742079" w:rsidP="004C19C1">
      <w:pPr>
        <w:pStyle w:val="QRDPLBullets"/>
      </w:pPr>
      <w:r w:rsidRPr="008C7BF7">
        <w:t xml:space="preserve">your doctor will decide when you should be given your next dose of Avastin. You should discuss this with your doctor. </w:t>
      </w:r>
    </w:p>
    <w:p w14:paraId="0F1B2656" w14:textId="0C5ECBB3" w:rsidR="00DB289B" w:rsidRPr="008C7BF7" w:rsidRDefault="00DB289B" w:rsidP="00F135C0">
      <w:pPr>
        <w:pStyle w:val="QRDPLBodyText"/>
      </w:pPr>
    </w:p>
    <w:p w14:paraId="1F9A59EE" w14:textId="4F8C084B" w:rsidR="00DB289B" w:rsidRPr="008C7BF7" w:rsidRDefault="00742079" w:rsidP="00CA65DF">
      <w:pPr>
        <w:pStyle w:val="QRDHeading2"/>
      </w:pPr>
      <w:r w:rsidRPr="008C7BF7">
        <w:t>If you stop treatment with Avastin</w:t>
      </w:r>
    </w:p>
    <w:p w14:paraId="7F78CB23" w14:textId="67CBED7B" w:rsidR="00DB289B" w:rsidRPr="008C7BF7" w:rsidRDefault="00742079" w:rsidP="00680059">
      <w:pPr>
        <w:pStyle w:val="QRDPLBodyText"/>
      </w:pPr>
      <w:r w:rsidRPr="008C7BF7">
        <w:t>Stopping your treatment with Avastin may stop the effect on tumour growth. Do not stop treatment with Avastin unless you have discussed this with your doctor.</w:t>
      </w:r>
    </w:p>
    <w:p w14:paraId="5815E916" w14:textId="1723C7FA" w:rsidR="00DB289B" w:rsidRPr="008C7BF7" w:rsidRDefault="00DB289B" w:rsidP="00680059">
      <w:pPr>
        <w:pStyle w:val="QRDPLBodyText"/>
      </w:pPr>
    </w:p>
    <w:p w14:paraId="5B9BD612" w14:textId="1EFA44ED" w:rsidR="00DB289B" w:rsidRPr="008C7BF7" w:rsidRDefault="00742079" w:rsidP="00680059">
      <w:pPr>
        <w:pStyle w:val="QRDPLBodyText"/>
      </w:pPr>
      <w:r w:rsidRPr="008C7BF7">
        <w:t>If you have any further questions on the use of this medicine, ask your doctor, pharmacist or nurse.</w:t>
      </w:r>
    </w:p>
    <w:p w14:paraId="04704BA8" w14:textId="09A860F5" w:rsidR="00DB289B" w:rsidRPr="008C7BF7" w:rsidRDefault="00DB289B" w:rsidP="00680059">
      <w:pPr>
        <w:pStyle w:val="QRDPLBodyText"/>
      </w:pPr>
    </w:p>
    <w:p w14:paraId="63131AB6" w14:textId="433BE946" w:rsidR="00DB289B" w:rsidRPr="008C7BF7" w:rsidRDefault="00DB289B" w:rsidP="00680059">
      <w:pPr>
        <w:pStyle w:val="QRDPLBodyText"/>
      </w:pPr>
    </w:p>
    <w:p w14:paraId="6EF4982C" w14:textId="2F407598" w:rsidR="00DB289B" w:rsidRPr="008C7BF7" w:rsidRDefault="00742079" w:rsidP="00F135C0">
      <w:pPr>
        <w:pStyle w:val="QRDPLHeading2"/>
      </w:pPr>
      <w:r w:rsidRPr="008C7BF7">
        <w:t>4.</w:t>
      </w:r>
      <w:r w:rsidRPr="008C7BF7">
        <w:tab/>
        <w:t>Possible side effects</w:t>
      </w:r>
    </w:p>
    <w:p w14:paraId="387ECAF1" w14:textId="69A888C4" w:rsidR="00DB289B" w:rsidRPr="008C7BF7" w:rsidRDefault="00DB289B" w:rsidP="00680059">
      <w:pPr>
        <w:pStyle w:val="QRDPLBodyText"/>
      </w:pPr>
    </w:p>
    <w:p w14:paraId="733C5C3C" w14:textId="7646AB48" w:rsidR="00DB289B" w:rsidRPr="008C7BF7" w:rsidRDefault="00742079" w:rsidP="00680059">
      <w:pPr>
        <w:pStyle w:val="QRDPLBodyText"/>
      </w:pPr>
      <w:r w:rsidRPr="008C7BF7">
        <w:t>Like all medicines, this medicine can cause side effects, although not everybody gets them.</w:t>
      </w:r>
    </w:p>
    <w:p w14:paraId="6DAB5E15" w14:textId="77777777" w:rsidR="00DB289B" w:rsidRPr="008C7BF7" w:rsidRDefault="00DB289B" w:rsidP="00680059">
      <w:pPr>
        <w:pStyle w:val="QRDPLBodyText"/>
      </w:pPr>
    </w:p>
    <w:p w14:paraId="6245483C" w14:textId="1087F560" w:rsidR="00DB289B" w:rsidRPr="008C7BF7" w:rsidRDefault="00742079" w:rsidP="00680059">
      <w:pPr>
        <w:pStyle w:val="QRDPLBodyText"/>
      </w:pPr>
      <w:r w:rsidRPr="008C7BF7">
        <w:t>If you get any side effects talk to your doctor, pharmacist or nurse. This includes any possible side effects not listed in this leaflet.</w:t>
      </w:r>
    </w:p>
    <w:p w14:paraId="16F10256" w14:textId="77777777" w:rsidR="00DB289B" w:rsidRPr="008C7BF7" w:rsidRDefault="00DB289B" w:rsidP="00680059">
      <w:pPr>
        <w:pStyle w:val="QRDPLBodyText"/>
      </w:pPr>
    </w:p>
    <w:p w14:paraId="36F35D3B" w14:textId="1B99D22F" w:rsidR="00DB289B" w:rsidRPr="008C7BF7" w:rsidRDefault="00742079" w:rsidP="00680059">
      <w:pPr>
        <w:pStyle w:val="QRDPLBodyText"/>
      </w:pPr>
      <w:r w:rsidRPr="008C7BF7">
        <w:t>The side effects listed below were seen when Avastin was given together with chemotherapy. This does not necessarily mean that these side effects were strictly caused by Avastin.</w:t>
      </w:r>
    </w:p>
    <w:p w14:paraId="314C7EEB" w14:textId="72D7D1F7" w:rsidR="00DB289B" w:rsidRPr="008C7BF7" w:rsidRDefault="00DB289B" w:rsidP="00680059">
      <w:pPr>
        <w:pStyle w:val="QRDPLBodyText"/>
      </w:pPr>
    </w:p>
    <w:p w14:paraId="5EADD915" w14:textId="18D9F235" w:rsidR="00DB289B" w:rsidRPr="008C7BF7" w:rsidRDefault="00742079" w:rsidP="00F135C0">
      <w:pPr>
        <w:pStyle w:val="QRDPLHeading2"/>
      </w:pPr>
      <w:r w:rsidRPr="008C7BF7">
        <w:t>Allergic reactions</w:t>
      </w:r>
    </w:p>
    <w:p w14:paraId="4E6DE10E" w14:textId="6671B71F" w:rsidR="00DB289B" w:rsidRPr="008C7BF7" w:rsidRDefault="00742079" w:rsidP="007E1022">
      <w:pPr>
        <w:pStyle w:val="QRDPLBodyText"/>
      </w:pPr>
      <w:r w:rsidRPr="008C7BF7">
        <w:t>If you have an allergic reaction, tell your doctor or a member of the medical staff straight away. The signs may include: difficulty in breathing or chest pain. You could also experience redness or flushing of the skin or a rash, chills and shivering, feeling sick (nausea) or being sick (vomiting)</w:t>
      </w:r>
      <w:r w:rsidR="00D738C9" w:rsidRPr="008C7BF7">
        <w:t xml:space="preserve">, swelling, </w:t>
      </w:r>
      <w:r w:rsidR="002F7824" w:rsidRPr="008C7BF7">
        <w:t>light-headedness</w:t>
      </w:r>
      <w:r w:rsidR="00D738C9" w:rsidRPr="008C7BF7">
        <w:t>, fast heartbeat and loss of consciousness.</w:t>
      </w:r>
    </w:p>
    <w:p w14:paraId="685FBB89" w14:textId="1C8913DF" w:rsidR="00DB289B" w:rsidRPr="008C7BF7" w:rsidRDefault="00DB289B" w:rsidP="00680059">
      <w:pPr>
        <w:pStyle w:val="QRDPLBodyText"/>
      </w:pPr>
    </w:p>
    <w:p w14:paraId="3BAA74B9" w14:textId="21F9E469" w:rsidR="00DB289B" w:rsidRPr="008C7BF7" w:rsidRDefault="00742079" w:rsidP="00F135C0">
      <w:pPr>
        <w:pStyle w:val="QRDPLHeading2"/>
      </w:pPr>
      <w:r w:rsidRPr="008C7BF7">
        <w:t xml:space="preserve">You should seek help immediately if you suffer from any of the below mentioned side effects. </w:t>
      </w:r>
    </w:p>
    <w:p w14:paraId="154CC403" w14:textId="4CFF9CE8" w:rsidR="00DB289B" w:rsidRPr="008C7BF7" w:rsidRDefault="00DB289B" w:rsidP="00680059">
      <w:pPr>
        <w:pStyle w:val="QRDPLBodyText"/>
      </w:pPr>
    </w:p>
    <w:p w14:paraId="3D0862A9" w14:textId="2D466588" w:rsidR="00DB289B" w:rsidRPr="008C7BF7" w:rsidRDefault="00742079" w:rsidP="00680059">
      <w:pPr>
        <w:pStyle w:val="QRDPLBodyText"/>
      </w:pPr>
      <w:r w:rsidRPr="008C7BF7">
        <w:t xml:space="preserve">Severe side effects, which may be </w:t>
      </w:r>
      <w:r w:rsidRPr="008C7BF7">
        <w:rPr>
          <w:b/>
          <w:bCs/>
        </w:rPr>
        <w:t xml:space="preserve">very common </w:t>
      </w:r>
      <w:r w:rsidRPr="008C7BF7">
        <w:rPr>
          <w:bCs/>
        </w:rPr>
        <w:t>(</w:t>
      </w:r>
      <w:r w:rsidR="00D738C9" w:rsidRPr="008C7BF7">
        <w:t>may affect more than 1 in 10 people),</w:t>
      </w:r>
      <w:r w:rsidRPr="008C7BF7">
        <w:t xml:space="preserve"> include:</w:t>
      </w:r>
    </w:p>
    <w:p w14:paraId="05BDB062" w14:textId="7B130AC7" w:rsidR="00DB289B" w:rsidRPr="008C7BF7" w:rsidRDefault="00742079" w:rsidP="00DE60F7">
      <w:pPr>
        <w:pStyle w:val="QRDPLBullets"/>
      </w:pPr>
      <w:r w:rsidRPr="008C7BF7">
        <w:t>high blood pressure,</w:t>
      </w:r>
    </w:p>
    <w:p w14:paraId="592461E9" w14:textId="7C656FEA" w:rsidR="00DB289B" w:rsidRPr="008C7BF7" w:rsidRDefault="00742079" w:rsidP="00DE60F7">
      <w:pPr>
        <w:pStyle w:val="QRDPLBullets"/>
      </w:pPr>
      <w:r w:rsidRPr="008C7BF7">
        <w:t>feeling of numbness or tingling in hands or feet,</w:t>
      </w:r>
    </w:p>
    <w:p w14:paraId="63CD1E54" w14:textId="7B2CFA04" w:rsidR="00DB289B" w:rsidRPr="008C7BF7" w:rsidRDefault="00742079" w:rsidP="00DE60F7">
      <w:pPr>
        <w:pStyle w:val="QRDPLBullets"/>
      </w:pPr>
      <w:r w:rsidRPr="008C7BF7">
        <w:t>decreased number of cells in the blood, including white cells that help to fight against infections (this may be accompanied by fever), and cells that help the blood to clot,</w:t>
      </w:r>
    </w:p>
    <w:p w14:paraId="4F1171ED" w14:textId="6535F7C6" w:rsidR="00DB289B" w:rsidRPr="008C7BF7" w:rsidRDefault="00742079" w:rsidP="00DE60F7">
      <w:pPr>
        <w:pStyle w:val="QRDPLBullets"/>
      </w:pPr>
      <w:r w:rsidRPr="008C7BF7">
        <w:t>feeling weak and having no energy,</w:t>
      </w:r>
    </w:p>
    <w:p w14:paraId="6B4C8323" w14:textId="62D22331" w:rsidR="00DB289B" w:rsidRPr="008C7BF7" w:rsidRDefault="00742079" w:rsidP="00DE60F7">
      <w:pPr>
        <w:pStyle w:val="QRDPLBullets"/>
      </w:pPr>
      <w:r w:rsidRPr="008C7BF7">
        <w:t>tiredness,</w:t>
      </w:r>
    </w:p>
    <w:p w14:paraId="714FC116" w14:textId="4A86F6E0" w:rsidR="00DB289B" w:rsidRPr="008C7BF7" w:rsidRDefault="00742079" w:rsidP="00DE60F7">
      <w:pPr>
        <w:pStyle w:val="QRDPLBullets"/>
      </w:pPr>
      <w:r w:rsidRPr="008C7BF7">
        <w:t>diarrhoea, nausea, vomiting and abdominal pain.</w:t>
      </w:r>
    </w:p>
    <w:p w14:paraId="1BAF4E13" w14:textId="77777777" w:rsidR="00DB289B" w:rsidRPr="008C7BF7" w:rsidRDefault="00DB289B" w:rsidP="00680059">
      <w:pPr>
        <w:pStyle w:val="QRDPLBodyText"/>
      </w:pPr>
    </w:p>
    <w:p w14:paraId="2F52E3BA" w14:textId="6F59D7A8" w:rsidR="00DB289B" w:rsidRPr="008C7BF7" w:rsidRDefault="00742079" w:rsidP="00680059">
      <w:pPr>
        <w:pStyle w:val="QRDPLBodyText"/>
      </w:pPr>
      <w:r w:rsidRPr="008C7BF7">
        <w:t xml:space="preserve">Severe side effects, which may be </w:t>
      </w:r>
      <w:r w:rsidRPr="008C7BF7">
        <w:rPr>
          <w:b/>
        </w:rPr>
        <w:t xml:space="preserve">common </w:t>
      </w:r>
      <w:r w:rsidRPr="008C7BF7">
        <w:t>(</w:t>
      </w:r>
      <w:r w:rsidR="00D738C9" w:rsidRPr="008C7BF7">
        <w:t xml:space="preserve">may affect up to 1 in 10 people), </w:t>
      </w:r>
      <w:r w:rsidRPr="008C7BF7">
        <w:t>include:</w:t>
      </w:r>
    </w:p>
    <w:p w14:paraId="19F73296" w14:textId="36B9D8BA" w:rsidR="00DB289B" w:rsidRPr="008C7BF7" w:rsidRDefault="00742079" w:rsidP="00DE60F7">
      <w:pPr>
        <w:pStyle w:val="QRDPLBullets"/>
      </w:pPr>
      <w:r w:rsidRPr="008C7BF7">
        <w:t>perforation of the gut,</w:t>
      </w:r>
    </w:p>
    <w:p w14:paraId="3B5C5A11" w14:textId="12BC19E3" w:rsidR="00DB289B" w:rsidRPr="008C7BF7" w:rsidRDefault="00742079" w:rsidP="00DE60F7">
      <w:pPr>
        <w:pStyle w:val="QRDPLBullets"/>
      </w:pPr>
      <w:r w:rsidRPr="008C7BF7">
        <w:t>bleeding, including bleeding in the lungs in patients with non-small cell lung cancer,</w:t>
      </w:r>
    </w:p>
    <w:p w14:paraId="60F81325" w14:textId="5539C36C" w:rsidR="00DB289B" w:rsidRPr="008C7BF7" w:rsidRDefault="00742079" w:rsidP="00DE60F7">
      <w:pPr>
        <w:pStyle w:val="QRDPLBullets"/>
      </w:pPr>
      <w:r w:rsidRPr="008C7BF7">
        <w:t>blocking of the arteries by a blood clot,</w:t>
      </w:r>
    </w:p>
    <w:p w14:paraId="28034B88" w14:textId="240AFBA6" w:rsidR="00DB289B" w:rsidRPr="008C7BF7" w:rsidRDefault="00742079" w:rsidP="00DE60F7">
      <w:pPr>
        <w:pStyle w:val="QRDPLBullets"/>
      </w:pPr>
      <w:r w:rsidRPr="008C7BF7">
        <w:t xml:space="preserve">blocking of the veins by a blood clot, </w:t>
      </w:r>
    </w:p>
    <w:p w14:paraId="21757920" w14:textId="5464DAFB" w:rsidR="00DB289B" w:rsidRPr="008C7BF7" w:rsidRDefault="00742079" w:rsidP="00DE60F7">
      <w:pPr>
        <w:pStyle w:val="QRDPLBullets"/>
      </w:pPr>
      <w:r w:rsidRPr="008C7BF7">
        <w:t xml:space="preserve">blocking of the blood vessels of the lungs by a blood clot, </w:t>
      </w:r>
    </w:p>
    <w:p w14:paraId="32B47680" w14:textId="3C31BA8E" w:rsidR="00DB289B" w:rsidRPr="008C7BF7" w:rsidRDefault="00742079" w:rsidP="00DE60F7">
      <w:pPr>
        <w:pStyle w:val="QRDPLBullets"/>
      </w:pPr>
      <w:r w:rsidRPr="008C7BF7">
        <w:t>blocking of the veins of the legs by a blood clot,</w:t>
      </w:r>
    </w:p>
    <w:p w14:paraId="5032D6FA" w14:textId="5ACEBE97" w:rsidR="00DB289B" w:rsidRPr="008C7BF7" w:rsidRDefault="00742079" w:rsidP="00DE60F7">
      <w:pPr>
        <w:pStyle w:val="QRDPLBullets"/>
      </w:pPr>
      <w:r w:rsidRPr="008C7BF7">
        <w:t>heart failure,</w:t>
      </w:r>
    </w:p>
    <w:p w14:paraId="496E23CA" w14:textId="48727B00" w:rsidR="00DB289B" w:rsidRPr="008C7BF7" w:rsidRDefault="00742079" w:rsidP="00DE60F7">
      <w:pPr>
        <w:pStyle w:val="QRDPLBullets"/>
      </w:pPr>
      <w:r w:rsidRPr="008C7BF7">
        <w:t>problems with wound healing after surgery,</w:t>
      </w:r>
    </w:p>
    <w:p w14:paraId="215FD699" w14:textId="6AE5882A" w:rsidR="00DB289B" w:rsidRPr="008C7BF7" w:rsidRDefault="00742079" w:rsidP="00DE60F7">
      <w:pPr>
        <w:pStyle w:val="QRDPLBullets"/>
      </w:pPr>
      <w:r w:rsidRPr="008C7BF7">
        <w:t>redness, peeling, tenderness, pain, or blistering on the fingers or feet,</w:t>
      </w:r>
    </w:p>
    <w:p w14:paraId="74B879BB" w14:textId="02A592F2" w:rsidR="00DB289B" w:rsidRPr="008C7BF7" w:rsidRDefault="00742079" w:rsidP="00DE60F7">
      <w:pPr>
        <w:pStyle w:val="QRDPLBullets"/>
      </w:pPr>
      <w:r w:rsidRPr="008C7BF7">
        <w:t xml:space="preserve">decreased number of red cells in the blood, </w:t>
      </w:r>
    </w:p>
    <w:p w14:paraId="6422E614" w14:textId="2502FFBE" w:rsidR="00DB289B" w:rsidRPr="008C7BF7" w:rsidRDefault="00742079" w:rsidP="00DE60F7">
      <w:pPr>
        <w:pStyle w:val="QRDPLBullets"/>
      </w:pPr>
      <w:r w:rsidRPr="008C7BF7">
        <w:t>lack of energy,</w:t>
      </w:r>
    </w:p>
    <w:p w14:paraId="29E183E1" w14:textId="7F19EDD8" w:rsidR="00DB289B" w:rsidRPr="008C7BF7" w:rsidRDefault="00742079" w:rsidP="00DE60F7">
      <w:pPr>
        <w:pStyle w:val="QRDPLBullets"/>
      </w:pPr>
      <w:r w:rsidRPr="008C7BF7">
        <w:t>stomach and intestinal disorder,</w:t>
      </w:r>
    </w:p>
    <w:p w14:paraId="4B8D16D2" w14:textId="20C675CD" w:rsidR="00DB289B" w:rsidRPr="008C7BF7" w:rsidRDefault="00742079" w:rsidP="00DE60F7">
      <w:pPr>
        <w:pStyle w:val="QRDPLBullets"/>
      </w:pPr>
      <w:r w:rsidRPr="008C7BF7">
        <w:t>muscle and joint pain, muscular weakness,</w:t>
      </w:r>
    </w:p>
    <w:p w14:paraId="7EB14616" w14:textId="78A1F689" w:rsidR="00DB289B" w:rsidRPr="008C7BF7" w:rsidRDefault="00742079" w:rsidP="00DE60F7">
      <w:pPr>
        <w:pStyle w:val="QRDPLBullets"/>
      </w:pPr>
      <w:r w:rsidRPr="008C7BF7">
        <w:t>dry mouth in combination with thirst and/or reduced or darkened urine,</w:t>
      </w:r>
    </w:p>
    <w:p w14:paraId="71DAA4FD" w14:textId="787BE764" w:rsidR="00DB289B" w:rsidRPr="008C7BF7" w:rsidRDefault="00742079" w:rsidP="00DE60F7">
      <w:pPr>
        <w:pStyle w:val="QRDPLBullets"/>
      </w:pPr>
      <w:r w:rsidRPr="008C7BF7">
        <w:t xml:space="preserve">inflammation of the moist lining of mouth and gut, lungs and air passages, reproductive, and urinary tracts, </w:t>
      </w:r>
    </w:p>
    <w:p w14:paraId="6BF8666F" w14:textId="4468F0D2" w:rsidR="00DB289B" w:rsidRPr="008C7BF7" w:rsidRDefault="00742079" w:rsidP="00DE60F7">
      <w:pPr>
        <w:pStyle w:val="QRDPLBullets"/>
      </w:pPr>
      <w:r w:rsidRPr="008C7BF7">
        <w:t>sores in the mouth and the tube from the mouth to the stomach, which may be painful and cause difficulty swallowing,</w:t>
      </w:r>
    </w:p>
    <w:p w14:paraId="337E9926" w14:textId="08EB8E1F" w:rsidR="00DB289B" w:rsidRPr="008C7BF7" w:rsidRDefault="00742079" w:rsidP="00DE60F7">
      <w:pPr>
        <w:pStyle w:val="QRDPLBullets"/>
      </w:pPr>
      <w:r w:rsidRPr="008C7BF7">
        <w:t>pain, including headache, back pain and pain in the pelvis and anal regions,</w:t>
      </w:r>
    </w:p>
    <w:p w14:paraId="1AC62524" w14:textId="4FB7E8F8" w:rsidR="00DB289B" w:rsidRPr="008C7BF7" w:rsidRDefault="00742079" w:rsidP="00DE60F7">
      <w:pPr>
        <w:pStyle w:val="QRDPLBullets"/>
      </w:pPr>
      <w:r w:rsidRPr="008C7BF7">
        <w:t>localised pus collection,</w:t>
      </w:r>
    </w:p>
    <w:p w14:paraId="3E8BA3DB" w14:textId="5D71444A" w:rsidR="00DB289B" w:rsidRPr="008C7BF7" w:rsidRDefault="00742079" w:rsidP="00DE60F7">
      <w:pPr>
        <w:pStyle w:val="QRDPLBullets"/>
      </w:pPr>
      <w:r w:rsidRPr="008C7BF7">
        <w:t>infection, and in particular infection in the blood or bladder,</w:t>
      </w:r>
    </w:p>
    <w:p w14:paraId="0E19D0DE" w14:textId="5D55AEB0" w:rsidR="00DB289B" w:rsidRPr="008C7BF7" w:rsidRDefault="00742079" w:rsidP="00DE60F7">
      <w:pPr>
        <w:pStyle w:val="QRDPLBullets"/>
      </w:pPr>
      <w:r w:rsidRPr="008C7BF7">
        <w:t xml:space="preserve">reduced blood supply to the brain or stroke, </w:t>
      </w:r>
    </w:p>
    <w:p w14:paraId="0F6E92FE" w14:textId="3B1B6DAE" w:rsidR="00DB289B" w:rsidRPr="008C7BF7" w:rsidRDefault="00742079" w:rsidP="00DE60F7">
      <w:pPr>
        <w:pStyle w:val="QRDPLBullets"/>
      </w:pPr>
      <w:r w:rsidRPr="008C7BF7">
        <w:t>sleepiness,</w:t>
      </w:r>
    </w:p>
    <w:p w14:paraId="2009D28C" w14:textId="264B7A96" w:rsidR="00DB289B" w:rsidRPr="008C7BF7" w:rsidRDefault="00742079" w:rsidP="00DE60F7">
      <w:pPr>
        <w:pStyle w:val="QRDPLBullets"/>
      </w:pPr>
      <w:r w:rsidRPr="008C7BF7">
        <w:t>nose bleed,</w:t>
      </w:r>
    </w:p>
    <w:p w14:paraId="33DF0825" w14:textId="38AAA62F" w:rsidR="00DB289B" w:rsidRPr="008C7BF7" w:rsidRDefault="00742079" w:rsidP="00DE60F7">
      <w:pPr>
        <w:pStyle w:val="QRDPLBullets"/>
      </w:pPr>
      <w:r w:rsidRPr="008C7BF7">
        <w:t>increase in heart rate (pulse),</w:t>
      </w:r>
    </w:p>
    <w:p w14:paraId="0E4851A1" w14:textId="05B61CD0" w:rsidR="00DB289B" w:rsidRPr="008C7BF7" w:rsidRDefault="00742079" w:rsidP="00DE60F7">
      <w:pPr>
        <w:pStyle w:val="QRDPLBullets"/>
      </w:pPr>
      <w:r w:rsidRPr="008C7BF7">
        <w:t>blockage in the gut or bowel,</w:t>
      </w:r>
    </w:p>
    <w:p w14:paraId="07704D55" w14:textId="367C12D5" w:rsidR="00DB289B" w:rsidRPr="008C7BF7" w:rsidRDefault="00742079" w:rsidP="00DE60F7">
      <w:pPr>
        <w:pStyle w:val="QRDPLBullets"/>
      </w:pPr>
      <w:r w:rsidRPr="008C7BF7">
        <w:t>abnormal urine test (protein in the urine),</w:t>
      </w:r>
    </w:p>
    <w:p w14:paraId="7A53600F" w14:textId="50EB42DB" w:rsidR="00DB289B" w:rsidRPr="008C7BF7" w:rsidRDefault="00742079" w:rsidP="00DE60F7">
      <w:pPr>
        <w:pStyle w:val="QRDPLBullets"/>
      </w:pPr>
      <w:r w:rsidRPr="008C7BF7">
        <w:t>shortness of breath or low levels of oxygen in the blood,</w:t>
      </w:r>
    </w:p>
    <w:p w14:paraId="6B9929C4" w14:textId="6C709E5A" w:rsidR="00DB289B" w:rsidRPr="008C7BF7" w:rsidRDefault="00742079" w:rsidP="00DE60F7">
      <w:pPr>
        <w:pStyle w:val="QRDPLBullets"/>
      </w:pPr>
      <w:r w:rsidRPr="008C7BF7">
        <w:t xml:space="preserve">infections of the skin or deeper layers under the skin, </w:t>
      </w:r>
    </w:p>
    <w:p w14:paraId="6432EF4B" w14:textId="3777D7E2" w:rsidR="00D738C9" w:rsidRPr="008C7BF7" w:rsidRDefault="00742079" w:rsidP="00DE60F7">
      <w:pPr>
        <w:pStyle w:val="QRDPLBullets"/>
      </w:pPr>
      <w:r w:rsidRPr="008C7BF7">
        <w:t>fistula: abnormal tube-like connection between internal organs and skin or other tissues that are not normally connected, including connections between vagina and the gut in patients with cervical cancer,</w:t>
      </w:r>
    </w:p>
    <w:p w14:paraId="354450EE" w14:textId="5AA4B388" w:rsidR="00D738C9" w:rsidRPr="008C7BF7" w:rsidRDefault="00742079" w:rsidP="00DE60F7">
      <w:pPr>
        <w:pStyle w:val="QRDPLBullets"/>
      </w:pPr>
      <w:r w:rsidRPr="008C7BF7">
        <w:t>allergic reactions (the signs may include breathing difficulty, facial redness, rash, low blood pressure or high blood pressure, low oxygen in your blood, chest pain, or nausea/vomiting).</w:t>
      </w:r>
    </w:p>
    <w:p w14:paraId="18E17B34" w14:textId="77777777" w:rsidR="00D738C9" w:rsidRPr="008C7BF7" w:rsidRDefault="00D738C9" w:rsidP="00F135C0">
      <w:pPr>
        <w:pStyle w:val="QRDPLBodyText"/>
      </w:pPr>
    </w:p>
    <w:p w14:paraId="25A507B2" w14:textId="7B884C48" w:rsidR="00D738C9" w:rsidRPr="008C7BF7" w:rsidRDefault="00742079" w:rsidP="00F135C0">
      <w:pPr>
        <w:pStyle w:val="QRDPLBodyText"/>
      </w:pPr>
      <w:r w:rsidRPr="008C7BF7">
        <w:t xml:space="preserve">Severe side effects, which may be </w:t>
      </w:r>
      <w:r w:rsidRPr="008C7BF7">
        <w:rPr>
          <w:b/>
          <w:bCs/>
        </w:rPr>
        <w:t>rare</w:t>
      </w:r>
      <w:r w:rsidRPr="008C7BF7">
        <w:t xml:space="preserve"> (may affect up to 1 in 1</w:t>
      </w:r>
      <w:r w:rsidR="003B4CAF" w:rsidRPr="008C7BF7">
        <w:t> </w:t>
      </w:r>
      <w:r w:rsidRPr="008C7BF7">
        <w:t>000 people), include:</w:t>
      </w:r>
    </w:p>
    <w:p w14:paraId="2A157D62" w14:textId="36E36B3B" w:rsidR="00D738C9" w:rsidRPr="008C7BF7" w:rsidRDefault="00742079" w:rsidP="00DE60F7">
      <w:pPr>
        <w:pStyle w:val="QRDPLBullets"/>
      </w:pPr>
      <w:r w:rsidRPr="008C7BF7">
        <w:t>sudden, severe allergic reaction with breathing difficulty, swelling, lightheadedness, fast heartbeat, sweating and loss of consciousness (anaphylactic shock).</w:t>
      </w:r>
    </w:p>
    <w:p w14:paraId="652D490C" w14:textId="77777777" w:rsidR="00DB289B" w:rsidRPr="008C7BF7" w:rsidRDefault="00DB289B" w:rsidP="00F135C0">
      <w:pPr>
        <w:pStyle w:val="QRDPLBodyText"/>
      </w:pPr>
    </w:p>
    <w:p w14:paraId="155850F7" w14:textId="77777777" w:rsidR="00DB289B" w:rsidRPr="008C7BF7" w:rsidRDefault="00742079" w:rsidP="00F135C0">
      <w:pPr>
        <w:pStyle w:val="QRDPLBodyText"/>
      </w:pPr>
      <w:r w:rsidRPr="008C7BF7">
        <w:t xml:space="preserve">Severe side effects of </w:t>
      </w:r>
      <w:r w:rsidRPr="008C7BF7">
        <w:rPr>
          <w:b/>
        </w:rPr>
        <w:t>unknown</w:t>
      </w:r>
      <w:r w:rsidRPr="008C7BF7">
        <w:t xml:space="preserve"> frequency (frequency cannot be estimated from the available data), include:</w:t>
      </w:r>
    </w:p>
    <w:p w14:paraId="04A097D1" w14:textId="4D9580B0" w:rsidR="00DB289B" w:rsidRPr="008C7BF7" w:rsidRDefault="00742079" w:rsidP="00DE60F7">
      <w:pPr>
        <w:pStyle w:val="QRDPLBullets"/>
      </w:pPr>
      <w:r w:rsidRPr="008C7BF7">
        <w:t>serious infections of the skin or deeper layers under the skin, especially if you had holes in the gut wall or problems with wound healing,</w:t>
      </w:r>
    </w:p>
    <w:p w14:paraId="1FECD1DE" w14:textId="7B76B9FF" w:rsidR="00DB289B" w:rsidRPr="008C7BF7" w:rsidRDefault="00742079" w:rsidP="00DE60F7">
      <w:pPr>
        <w:pStyle w:val="QRDPLBullets"/>
      </w:pPr>
      <w:r w:rsidRPr="008C7BF7">
        <w:t>a negative effect on a woman’s ability to have children (see the paragraphs below the list of side effects for further recommendations),</w:t>
      </w:r>
    </w:p>
    <w:p w14:paraId="5B3BFA2D" w14:textId="14CA7894" w:rsidR="00DB289B" w:rsidRPr="008C7BF7" w:rsidRDefault="00742079" w:rsidP="00DE60F7">
      <w:pPr>
        <w:pStyle w:val="QRDPLBullets"/>
      </w:pPr>
      <w:r w:rsidRPr="008C7BF7">
        <w:t>a brain condition with symptoms including seizures (fits), headache, confusion, and changes in vision (Posterior Reversible Encephalopathy Syndrome or PRES),</w:t>
      </w:r>
    </w:p>
    <w:p w14:paraId="26F989F5" w14:textId="7D8F24F6" w:rsidR="00DB289B" w:rsidRPr="008C7BF7" w:rsidRDefault="00742079" w:rsidP="00DE60F7">
      <w:pPr>
        <w:pStyle w:val="QRDPLBullets"/>
      </w:pPr>
      <w:r w:rsidRPr="008C7BF7">
        <w:t>symptoms that suggest changes in normal brain function (headaches, vision changes, confusion, or seizures), and high blood pressure,</w:t>
      </w:r>
    </w:p>
    <w:p w14:paraId="4E2E4E46" w14:textId="7789FB28" w:rsidR="00DB289B" w:rsidRPr="008C7BF7" w:rsidRDefault="00742079" w:rsidP="00DE60F7">
      <w:pPr>
        <w:pStyle w:val="QRDPLBullets"/>
      </w:pPr>
      <w:r w:rsidRPr="008C7BF7">
        <w:t>an enlargement and weakening of a blood vessel wall or a tear in a blood vessel wall (aneurysms and artery dissections),</w:t>
      </w:r>
    </w:p>
    <w:p w14:paraId="617DBE33" w14:textId="03752F3C" w:rsidR="00DB289B" w:rsidRPr="008C7BF7" w:rsidRDefault="00742079" w:rsidP="00DE60F7">
      <w:pPr>
        <w:pStyle w:val="QRDPLBullets"/>
      </w:pPr>
      <w:r w:rsidRPr="008C7BF7">
        <w:t>clogging of a very small blood vessel(s) in the kidney,</w:t>
      </w:r>
    </w:p>
    <w:p w14:paraId="2FF6A483" w14:textId="41A1D475" w:rsidR="00DB289B" w:rsidRPr="008C7BF7" w:rsidRDefault="00742079" w:rsidP="00DE60F7">
      <w:pPr>
        <w:pStyle w:val="QRDPLBullets"/>
      </w:pPr>
      <w:r w:rsidRPr="008C7BF7">
        <w:t>abnormally high blood pressure in the blood vessels of the lungs which makes the right side of the heart work harder than normal,</w:t>
      </w:r>
    </w:p>
    <w:p w14:paraId="24120457" w14:textId="7860672A" w:rsidR="00DB289B" w:rsidRPr="008C7BF7" w:rsidRDefault="00742079" w:rsidP="00DE60F7">
      <w:pPr>
        <w:pStyle w:val="QRDPLBullets"/>
      </w:pPr>
      <w:r w:rsidRPr="008C7BF7">
        <w:t>a hole in the cartilage wall separating the nostrils of the nose,</w:t>
      </w:r>
    </w:p>
    <w:p w14:paraId="623D53C5" w14:textId="2562AE38" w:rsidR="00DB289B" w:rsidRPr="008C7BF7" w:rsidRDefault="00742079" w:rsidP="00DE60F7">
      <w:pPr>
        <w:pStyle w:val="QRDPLBullets"/>
      </w:pPr>
      <w:r w:rsidRPr="008C7BF7">
        <w:t>a hole in the stomach or intestines,</w:t>
      </w:r>
    </w:p>
    <w:p w14:paraId="65C3A86C" w14:textId="55C26CD7" w:rsidR="00DB289B" w:rsidRPr="008C7BF7" w:rsidRDefault="00742079" w:rsidP="00DE60F7">
      <w:pPr>
        <w:pStyle w:val="QRDPLBullets"/>
      </w:pPr>
      <w:r w:rsidRPr="008C7BF7">
        <w:t>an open sore or hole in the lining of the stomach or small intestine (the signs may include abdominal pain, feeling bloated, black tarry stools or blood in your stools (faeces) or blood in your vomit),</w:t>
      </w:r>
    </w:p>
    <w:p w14:paraId="1E211ABE" w14:textId="1ED64D6C" w:rsidR="00DB289B" w:rsidRPr="008C7BF7" w:rsidRDefault="00742079" w:rsidP="00DE60F7">
      <w:pPr>
        <w:pStyle w:val="QRDPLBullets"/>
      </w:pPr>
      <w:r w:rsidRPr="008C7BF7">
        <w:t>bleeding from the lower part of the large bowel,</w:t>
      </w:r>
    </w:p>
    <w:p w14:paraId="770BA6E3" w14:textId="1E64EF7E" w:rsidR="00DB289B" w:rsidRPr="008C7BF7" w:rsidRDefault="00742079" w:rsidP="00DE60F7">
      <w:pPr>
        <w:pStyle w:val="QRDPLBullets"/>
      </w:pPr>
      <w:r w:rsidRPr="008C7BF7">
        <w:t>lesions in the gums with an exposed jaw bone that does not heal and may be associated with pain and inflammation of the surrounding tissue (see the paragraphs below the list of side effects for further recommendations),</w:t>
      </w:r>
    </w:p>
    <w:p w14:paraId="150E57B1" w14:textId="214484A6" w:rsidR="00DB289B" w:rsidRPr="008C7BF7" w:rsidRDefault="00742079" w:rsidP="00DE60F7">
      <w:pPr>
        <w:pStyle w:val="QRDPLBullets"/>
      </w:pPr>
      <w:r w:rsidRPr="008C7BF7">
        <w:t>hole in  the gall bladder (symptoms and signs may include abdominal pain, fever, and nausea/vomiting).</w:t>
      </w:r>
    </w:p>
    <w:p w14:paraId="6246D347" w14:textId="77777777" w:rsidR="00DB289B" w:rsidRPr="008C7BF7" w:rsidRDefault="00DB289B" w:rsidP="00F135C0">
      <w:pPr>
        <w:pStyle w:val="QRDPLBodyText"/>
      </w:pPr>
    </w:p>
    <w:p w14:paraId="52242A8D" w14:textId="6AEA97C9" w:rsidR="00DB289B" w:rsidRPr="008C7BF7" w:rsidRDefault="00742079" w:rsidP="006E7E7A">
      <w:pPr>
        <w:pStyle w:val="QRDPLBodyText"/>
        <w:rPr>
          <w:b/>
          <w:bCs/>
        </w:rPr>
      </w:pPr>
      <w:r w:rsidRPr="008C7BF7">
        <w:rPr>
          <w:b/>
          <w:bCs/>
        </w:rPr>
        <w:t>You should seek help as soon as possible if you suffer from any of the below mentioned side effects.</w:t>
      </w:r>
    </w:p>
    <w:p w14:paraId="5081424E" w14:textId="05543CFA" w:rsidR="00DB289B" w:rsidRPr="008C7BF7" w:rsidRDefault="00DB289B" w:rsidP="00F135C0">
      <w:pPr>
        <w:pStyle w:val="QRDPLBodyText"/>
      </w:pPr>
    </w:p>
    <w:p w14:paraId="09D9976F" w14:textId="0DD268D8" w:rsidR="00DB289B" w:rsidRPr="008C7BF7" w:rsidRDefault="00742079" w:rsidP="00064017">
      <w:pPr>
        <w:pStyle w:val="QRDPLBodyText"/>
      </w:pPr>
      <w:r w:rsidRPr="008C7BF7">
        <w:rPr>
          <w:b/>
          <w:bCs/>
        </w:rPr>
        <w:t>Very common</w:t>
      </w:r>
      <w:r w:rsidRPr="008C7BF7">
        <w:t xml:space="preserve"> (</w:t>
      </w:r>
      <w:r w:rsidR="00D738C9" w:rsidRPr="008C7BF7">
        <w:t>may affect more than 1 in 10 people</w:t>
      </w:r>
      <w:r w:rsidRPr="008C7BF7">
        <w:t>) side effects, which were not severe, include:</w:t>
      </w:r>
    </w:p>
    <w:p w14:paraId="7B9342C8" w14:textId="5CA19FE8" w:rsidR="00DB289B" w:rsidRPr="008C7BF7" w:rsidRDefault="00742079" w:rsidP="00DE60F7">
      <w:pPr>
        <w:pStyle w:val="QRDPLBullets"/>
      </w:pPr>
      <w:r w:rsidRPr="008C7BF7">
        <w:t xml:space="preserve">constipation, </w:t>
      </w:r>
    </w:p>
    <w:p w14:paraId="5B75DB1B" w14:textId="3F806BAF" w:rsidR="00DB289B" w:rsidRPr="008C7BF7" w:rsidRDefault="00742079" w:rsidP="00DE60F7">
      <w:pPr>
        <w:pStyle w:val="QRDPLBullets"/>
      </w:pPr>
      <w:r w:rsidRPr="008C7BF7">
        <w:t>loss of appetite,</w:t>
      </w:r>
    </w:p>
    <w:p w14:paraId="53637CBD" w14:textId="3CB001B3" w:rsidR="00DB289B" w:rsidRPr="008C7BF7" w:rsidRDefault="00742079" w:rsidP="00DE60F7">
      <w:pPr>
        <w:pStyle w:val="QRDPLBullets"/>
      </w:pPr>
      <w:r w:rsidRPr="008C7BF7">
        <w:t>fever,</w:t>
      </w:r>
    </w:p>
    <w:p w14:paraId="2AB54803" w14:textId="473E03CC" w:rsidR="00DB289B" w:rsidRPr="008C7BF7" w:rsidRDefault="00742079" w:rsidP="00DE60F7">
      <w:pPr>
        <w:pStyle w:val="QRDPLBullets"/>
      </w:pPr>
      <w:r w:rsidRPr="008C7BF7">
        <w:t>problems with the eyes (including increased production of tears),</w:t>
      </w:r>
    </w:p>
    <w:p w14:paraId="07985D68" w14:textId="312485CC" w:rsidR="00DB289B" w:rsidRPr="008C7BF7" w:rsidRDefault="00742079" w:rsidP="00DE60F7">
      <w:pPr>
        <w:pStyle w:val="QRDPLBullets"/>
      </w:pPr>
      <w:r w:rsidRPr="008C7BF7">
        <w:t xml:space="preserve">changes in speech, </w:t>
      </w:r>
    </w:p>
    <w:p w14:paraId="7B4408BD" w14:textId="612DB108" w:rsidR="00DB289B" w:rsidRPr="008C7BF7" w:rsidRDefault="00742079" w:rsidP="00DE60F7">
      <w:pPr>
        <w:pStyle w:val="QRDPLBullets"/>
      </w:pPr>
      <w:r w:rsidRPr="008C7BF7">
        <w:t>change in the sense of taste,</w:t>
      </w:r>
    </w:p>
    <w:p w14:paraId="7C103012" w14:textId="21CE8A0E" w:rsidR="00DB289B" w:rsidRPr="008C7BF7" w:rsidRDefault="00742079" w:rsidP="00DE60F7">
      <w:pPr>
        <w:pStyle w:val="QRDPLBullets"/>
      </w:pPr>
      <w:r w:rsidRPr="008C7BF7">
        <w:t>runny nose,</w:t>
      </w:r>
    </w:p>
    <w:p w14:paraId="141114A8" w14:textId="0B92F41C" w:rsidR="00DB289B" w:rsidRPr="008C7BF7" w:rsidRDefault="00742079" w:rsidP="00DE60F7">
      <w:pPr>
        <w:pStyle w:val="QRDPLBullets"/>
      </w:pPr>
      <w:r w:rsidRPr="008C7BF7">
        <w:t>dry skin, flaking and inflammation of the skin, change in skin colour,</w:t>
      </w:r>
    </w:p>
    <w:p w14:paraId="6E523D15" w14:textId="1FAB926B" w:rsidR="00DB289B" w:rsidRPr="008C7BF7" w:rsidRDefault="00742079" w:rsidP="00DE60F7">
      <w:pPr>
        <w:pStyle w:val="QRDPLBullets"/>
      </w:pPr>
      <w:r w:rsidRPr="008C7BF7">
        <w:t>loss of body weight,</w:t>
      </w:r>
    </w:p>
    <w:p w14:paraId="63FE367A" w14:textId="141CC7D9" w:rsidR="00DB289B" w:rsidRPr="008C7BF7" w:rsidRDefault="00742079" w:rsidP="00DE60F7">
      <w:pPr>
        <w:pStyle w:val="QRDPLBullets"/>
      </w:pPr>
      <w:r w:rsidRPr="008C7BF7">
        <w:t>nose bleeds.</w:t>
      </w:r>
    </w:p>
    <w:p w14:paraId="2A7CDD3C" w14:textId="77777777" w:rsidR="00DB289B" w:rsidRPr="008C7BF7" w:rsidRDefault="00DB289B" w:rsidP="00064017">
      <w:pPr>
        <w:pStyle w:val="QRDPLBodyText"/>
      </w:pPr>
    </w:p>
    <w:p w14:paraId="13400464" w14:textId="57721CD9" w:rsidR="00DB289B" w:rsidRPr="008C7BF7" w:rsidRDefault="00742079" w:rsidP="00064017">
      <w:pPr>
        <w:pStyle w:val="QRDPLBodyText"/>
      </w:pPr>
      <w:r w:rsidRPr="008C7BF7">
        <w:rPr>
          <w:b/>
          <w:bCs/>
        </w:rPr>
        <w:t>Common</w:t>
      </w:r>
      <w:r w:rsidRPr="008C7BF7">
        <w:t xml:space="preserve"> (</w:t>
      </w:r>
      <w:r w:rsidR="00D738C9" w:rsidRPr="008C7BF7">
        <w:t xml:space="preserve">may affect up to 1 in 10 people) </w:t>
      </w:r>
      <w:r w:rsidRPr="008C7BF7">
        <w:t>side effects, which were not severe, include:</w:t>
      </w:r>
    </w:p>
    <w:p w14:paraId="19F52FA5" w14:textId="2F2B936B" w:rsidR="00DB289B" w:rsidRPr="008C7BF7" w:rsidRDefault="00742079" w:rsidP="00DE60F7">
      <w:pPr>
        <w:pStyle w:val="QRDPLBullets"/>
      </w:pPr>
      <w:r w:rsidRPr="008C7BF7">
        <w:t>voice changes and hoarseness.</w:t>
      </w:r>
    </w:p>
    <w:p w14:paraId="6E319312" w14:textId="5F75E447" w:rsidR="00DB289B" w:rsidRPr="008C7BF7" w:rsidRDefault="00DB289B" w:rsidP="00064017">
      <w:pPr>
        <w:pStyle w:val="QRDPLBodyText"/>
      </w:pPr>
    </w:p>
    <w:p w14:paraId="7EE41A56" w14:textId="1F03E765" w:rsidR="00DB289B" w:rsidRPr="008C7BF7" w:rsidRDefault="00742079" w:rsidP="00064017">
      <w:pPr>
        <w:pStyle w:val="QRDPLBodyText"/>
      </w:pPr>
      <w:r w:rsidRPr="008C7BF7">
        <w:t>Patients older than 65</w:t>
      </w:r>
      <w:r w:rsidR="006C2BE2" w:rsidRPr="008C7BF7">
        <w:t> </w:t>
      </w:r>
      <w:r w:rsidRPr="008C7BF7">
        <w:t>years have an increased risk of experiencing the following side effects:</w:t>
      </w:r>
    </w:p>
    <w:p w14:paraId="0FD35EBD" w14:textId="73D0DFBC" w:rsidR="00DB289B" w:rsidRPr="008C7BF7" w:rsidRDefault="00742079" w:rsidP="00DE60F7">
      <w:pPr>
        <w:pStyle w:val="QRDPLBullets"/>
      </w:pPr>
      <w:r w:rsidRPr="008C7BF7">
        <w:t>blood clot in the arteries which can lead to a stroke or a heart attack,</w:t>
      </w:r>
    </w:p>
    <w:p w14:paraId="3AE63820" w14:textId="2F242B88" w:rsidR="00DB289B" w:rsidRPr="008C7BF7" w:rsidRDefault="00742079" w:rsidP="00DE60F7">
      <w:pPr>
        <w:pStyle w:val="QRDPLBullets"/>
      </w:pPr>
      <w:r w:rsidRPr="008C7BF7">
        <w:t>reduction in the number of white cells in the blood, and cells that help the blood clot,</w:t>
      </w:r>
    </w:p>
    <w:p w14:paraId="2D03F7B2" w14:textId="19A6BA2E" w:rsidR="00DB289B" w:rsidRPr="008C7BF7" w:rsidRDefault="00742079" w:rsidP="00DE60F7">
      <w:pPr>
        <w:pStyle w:val="QRDPLBullets"/>
      </w:pPr>
      <w:r w:rsidRPr="008C7BF7">
        <w:t>diarrhoea,</w:t>
      </w:r>
    </w:p>
    <w:p w14:paraId="0C4239DD" w14:textId="2C412BE9" w:rsidR="00DB289B" w:rsidRPr="008C7BF7" w:rsidRDefault="00742079" w:rsidP="00DE60F7">
      <w:pPr>
        <w:pStyle w:val="QRDPLBullets"/>
      </w:pPr>
      <w:r w:rsidRPr="008C7BF7">
        <w:t>sickness,</w:t>
      </w:r>
    </w:p>
    <w:p w14:paraId="63B290B9" w14:textId="5B3E6222" w:rsidR="00DB289B" w:rsidRPr="008C7BF7" w:rsidRDefault="00742079" w:rsidP="00DE60F7">
      <w:pPr>
        <w:pStyle w:val="QRDPLBullets"/>
      </w:pPr>
      <w:r w:rsidRPr="008C7BF7">
        <w:t xml:space="preserve">headache, </w:t>
      </w:r>
    </w:p>
    <w:p w14:paraId="5467074F" w14:textId="0347A00D" w:rsidR="00DB289B" w:rsidRPr="008C7BF7" w:rsidRDefault="00742079" w:rsidP="00DE60F7">
      <w:pPr>
        <w:pStyle w:val="QRDPLBullets"/>
      </w:pPr>
      <w:r w:rsidRPr="008C7BF7">
        <w:t>fatigue,</w:t>
      </w:r>
    </w:p>
    <w:p w14:paraId="0F905671" w14:textId="6DD3C333" w:rsidR="00DB289B" w:rsidRPr="008C7BF7" w:rsidRDefault="00742079" w:rsidP="00DE60F7">
      <w:pPr>
        <w:pStyle w:val="QRDPLBullets"/>
      </w:pPr>
      <w:r w:rsidRPr="008C7BF7">
        <w:t>high blood pressure.</w:t>
      </w:r>
    </w:p>
    <w:p w14:paraId="2F50E061" w14:textId="288A4EEE" w:rsidR="00DB289B" w:rsidRPr="008C7BF7" w:rsidRDefault="00DB289B" w:rsidP="00064017">
      <w:pPr>
        <w:pStyle w:val="QRDPLBodyText"/>
      </w:pPr>
    </w:p>
    <w:p w14:paraId="4CBCACF9" w14:textId="087879B0" w:rsidR="00DB289B" w:rsidRPr="008C7BF7" w:rsidRDefault="00742079" w:rsidP="00064017">
      <w:pPr>
        <w:pStyle w:val="QRDPLBodyText"/>
      </w:pPr>
      <w:r w:rsidRPr="008C7BF7">
        <w:t>Avastin may also cause changes in laboratory tests carried out by your doctor. These include a decreased number of white cells in the blood, in particular neutrophils (one type of white blood cell which helps protect against infections) in the blood; presence of protein in the urine; decreased blood potassium, sodium or phosphorous (a mineral); increased blood sugar; increased blood alkaline phosphatase (an enzyme); increased serum creatinine (a protein measured by a blood test to see how well your kidneys are working); decreased haemoglobin (found in red blood cells, which carry oxygen), which may be severe.</w:t>
      </w:r>
    </w:p>
    <w:p w14:paraId="7D44AE16" w14:textId="2A5289F3" w:rsidR="00DB289B" w:rsidRPr="008C7BF7" w:rsidRDefault="00DB289B" w:rsidP="00064017">
      <w:pPr>
        <w:pStyle w:val="QRDPLBodyText"/>
      </w:pPr>
    </w:p>
    <w:p w14:paraId="4ED775D5" w14:textId="2F1E206A" w:rsidR="00DB289B" w:rsidRPr="008C7BF7" w:rsidRDefault="00742079" w:rsidP="00064017">
      <w:pPr>
        <w:pStyle w:val="QRDPLBodyText"/>
      </w:pPr>
      <w:r w:rsidRPr="008C7BF7">
        <w:t>Pain in the mouth, teeth and/or jaw, swelling or sores inside the mouth, numbness or a feeling of heaviness in the jaw, or loosening of a tooth. These could be signs and symptoms of bone damage in the jaw (osteonecrosis). Tell your doctor and dentist immediately if you experience any of them.</w:t>
      </w:r>
    </w:p>
    <w:p w14:paraId="3AD03F53" w14:textId="6F5B0C65" w:rsidR="00DB289B" w:rsidRPr="008C7BF7" w:rsidRDefault="00DB289B" w:rsidP="00064017">
      <w:pPr>
        <w:pStyle w:val="QRDPLBodyText"/>
      </w:pPr>
    </w:p>
    <w:p w14:paraId="621A2FE9" w14:textId="77777777" w:rsidR="00DB289B" w:rsidRPr="008C7BF7" w:rsidRDefault="00742079" w:rsidP="00064017">
      <w:pPr>
        <w:pStyle w:val="QRDPLBodyText"/>
      </w:pPr>
      <w:r w:rsidRPr="008C7BF7">
        <w:t>Pre-menopausal women (women who have a menstrual cycle) may notice that their periods become irregular or are missed and may experience impaired fertility. If you are considering having children you should discuss this with your doctor before your treatment starts.</w:t>
      </w:r>
    </w:p>
    <w:p w14:paraId="21ACF8E7" w14:textId="4951F7BE" w:rsidR="00DB289B" w:rsidRPr="008C7BF7" w:rsidRDefault="00DB289B" w:rsidP="00064017">
      <w:pPr>
        <w:pStyle w:val="QRDPLBodyText"/>
      </w:pPr>
    </w:p>
    <w:p w14:paraId="03D5880B" w14:textId="77777777" w:rsidR="00DB289B" w:rsidRPr="008C7BF7" w:rsidRDefault="00742079" w:rsidP="00064017">
      <w:pPr>
        <w:pStyle w:val="QRDPLBodyText"/>
      </w:pPr>
      <w:r w:rsidRPr="008C7BF7">
        <w:t>Avastin has been developed and made to treat cancer by injecting it into the bloodstream. It has not been developed or made for injection into the eye. It is therefore not authorised to be used in this way. When Avastin is injected directly into the eye (unapproved use), the following side effects may occur:</w:t>
      </w:r>
    </w:p>
    <w:p w14:paraId="31D0C478" w14:textId="77777777" w:rsidR="00DB289B" w:rsidRPr="008C7BF7" w:rsidRDefault="00DB289B" w:rsidP="00064017">
      <w:pPr>
        <w:pStyle w:val="QRDPLBodyText"/>
      </w:pPr>
    </w:p>
    <w:p w14:paraId="310E0B75" w14:textId="6FF4695F" w:rsidR="00DB289B" w:rsidRPr="008C7BF7" w:rsidRDefault="00742079" w:rsidP="00DE60F7">
      <w:pPr>
        <w:pStyle w:val="QRDPLBullets"/>
      </w:pPr>
      <w:r w:rsidRPr="008C7BF7">
        <w:t>Infection or inflammation of the eye globe,</w:t>
      </w:r>
    </w:p>
    <w:p w14:paraId="02DA5582" w14:textId="0E7B5D5F" w:rsidR="00DB289B" w:rsidRPr="008C7BF7" w:rsidRDefault="00742079" w:rsidP="00DE60F7">
      <w:pPr>
        <w:pStyle w:val="QRDPLBullets"/>
      </w:pPr>
      <w:r w:rsidRPr="008C7BF7">
        <w:t>Redness of the eye, small particles or spots in your vision (floaters), eye pain,</w:t>
      </w:r>
    </w:p>
    <w:p w14:paraId="0D0F1314" w14:textId="2DB9C2BB" w:rsidR="00DB289B" w:rsidRPr="008C7BF7" w:rsidRDefault="00742079" w:rsidP="00DE60F7">
      <w:pPr>
        <w:pStyle w:val="QRDPLBullets"/>
      </w:pPr>
      <w:r w:rsidRPr="008C7BF7">
        <w:t>Seeing flashes of light with floaters, progressing to a loss of some of your vision,</w:t>
      </w:r>
    </w:p>
    <w:p w14:paraId="165B983F" w14:textId="4A7042C5" w:rsidR="00DB289B" w:rsidRPr="008C7BF7" w:rsidRDefault="00742079" w:rsidP="00DE60F7">
      <w:pPr>
        <w:pStyle w:val="QRDPLBullets"/>
      </w:pPr>
      <w:r w:rsidRPr="008C7BF7">
        <w:t>Increased eye pressure,</w:t>
      </w:r>
    </w:p>
    <w:p w14:paraId="52EC7946" w14:textId="4FBE5A4E" w:rsidR="00DB289B" w:rsidRPr="008C7BF7" w:rsidRDefault="00742079" w:rsidP="00DE60F7">
      <w:pPr>
        <w:pStyle w:val="QRDPLBullets"/>
      </w:pPr>
      <w:r w:rsidRPr="008C7BF7">
        <w:t>Bleeding in the eye.</w:t>
      </w:r>
    </w:p>
    <w:p w14:paraId="54F55F90" w14:textId="181A20B7" w:rsidR="00DB289B" w:rsidRPr="008C7BF7" w:rsidRDefault="00DB289B" w:rsidP="00064017">
      <w:pPr>
        <w:pStyle w:val="QRDPLBodyText"/>
      </w:pPr>
    </w:p>
    <w:p w14:paraId="645FF379" w14:textId="033F7FC2" w:rsidR="00DB289B" w:rsidRPr="008C7BF7" w:rsidRDefault="00742079" w:rsidP="00064017">
      <w:pPr>
        <w:pStyle w:val="QRDPLHeading2"/>
      </w:pPr>
      <w:r w:rsidRPr="008C7BF7">
        <w:t>Reporting of side effects</w:t>
      </w:r>
    </w:p>
    <w:p w14:paraId="500C52D4" w14:textId="197514E1" w:rsidR="00DB289B" w:rsidRPr="008C7BF7" w:rsidRDefault="00742079" w:rsidP="00064017">
      <w:pPr>
        <w:pStyle w:val="QRDPLBodyText"/>
      </w:pPr>
      <w:r w:rsidRPr="008C7BF7">
        <w:t xml:space="preserve">If you get any side effects, talk to your doctor, pharmacist or nurse. This includes any possible side effects not listed in this leaflet. You can also report side effects directly via </w:t>
      </w:r>
      <w:r w:rsidRPr="008C7BF7">
        <w:rPr>
          <w:highlight w:val="lightGray"/>
        </w:rPr>
        <w:t xml:space="preserve">the national reporting system </w:t>
      </w:r>
      <w:r w:rsidR="00031761" w:rsidRPr="008C7BF7">
        <w:rPr>
          <w:highlight w:val="lightGray"/>
        </w:rPr>
        <w:t xml:space="preserve">listed in </w:t>
      </w:r>
      <w:hyperlink r:id="rId14" w:history="1">
        <w:r w:rsidR="00031761" w:rsidRPr="008C7BF7">
          <w:rPr>
            <w:rStyle w:val="Hyperlink"/>
            <w:highlight w:val="lightGray"/>
          </w:rPr>
          <w:t>Appendix V.</w:t>
        </w:r>
      </w:hyperlink>
      <w:r w:rsidRPr="008C7BF7">
        <w:t xml:space="preserve"> By reporting side effects you can help provide more information on the safety of this medicine.</w:t>
      </w:r>
    </w:p>
    <w:p w14:paraId="5B6D67FC" w14:textId="0F3B217D" w:rsidR="00180C92" w:rsidRPr="008C7BF7" w:rsidRDefault="00180C92" w:rsidP="00064017">
      <w:pPr>
        <w:pStyle w:val="QRDPLBodyText"/>
      </w:pPr>
    </w:p>
    <w:p w14:paraId="6A80844F" w14:textId="77777777" w:rsidR="00180C92" w:rsidRPr="008C7BF7" w:rsidRDefault="00180C92" w:rsidP="00064017">
      <w:pPr>
        <w:pStyle w:val="QRDPLBodyText"/>
      </w:pPr>
    </w:p>
    <w:p w14:paraId="5A88F4FA" w14:textId="6546FA50" w:rsidR="00DB289B" w:rsidRPr="008C7BF7" w:rsidRDefault="00742079" w:rsidP="00064017">
      <w:pPr>
        <w:pStyle w:val="QRDPLHeading2"/>
      </w:pPr>
      <w:r w:rsidRPr="008C7BF7">
        <w:t>5.</w:t>
      </w:r>
      <w:r w:rsidRPr="008C7BF7">
        <w:tab/>
        <w:t>How to store Avastin</w:t>
      </w:r>
    </w:p>
    <w:p w14:paraId="532AF435" w14:textId="07848475" w:rsidR="00DB289B" w:rsidRPr="008C7BF7" w:rsidRDefault="00DB289B" w:rsidP="00064017">
      <w:pPr>
        <w:pStyle w:val="QRDPLBodyText"/>
      </w:pPr>
    </w:p>
    <w:p w14:paraId="31E789D8" w14:textId="1103794B" w:rsidR="00DB289B" w:rsidRPr="008C7BF7" w:rsidRDefault="00742079" w:rsidP="00064017">
      <w:pPr>
        <w:pStyle w:val="QRDPLBodyText"/>
      </w:pPr>
      <w:r w:rsidRPr="008C7BF7">
        <w:t>Keep this medicine out of the sight and reach of children.</w:t>
      </w:r>
    </w:p>
    <w:p w14:paraId="1A9FEF39" w14:textId="77777777" w:rsidR="00DB289B" w:rsidRPr="008C7BF7" w:rsidRDefault="00DB289B" w:rsidP="00064017">
      <w:pPr>
        <w:pStyle w:val="QRDPLBodyText"/>
      </w:pPr>
    </w:p>
    <w:p w14:paraId="04A929B0" w14:textId="39F51AF1" w:rsidR="00DB289B" w:rsidRPr="008C7BF7" w:rsidRDefault="00742079" w:rsidP="00064017">
      <w:pPr>
        <w:pStyle w:val="QRDPLBodyText"/>
      </w:pPr>
      <w:r w:rsidRPr="008C7BF7">
        <w:t>Do not use this medicine after the expiry date which is stated on the outer carton and on the vial label after the abbreviation EXP. The expiry date refers to the last day of that month.</w:t>
      </w:r>
    </w:p>
    <w:p w14:paraId="68B0FF74" w14:textId="065F8C96" w:rsidR="00DB289B" w:rsidRPr="008C7BF7" w:rsidRDefault="00DB289B" w:rsidP="00064017">
      <w:pPr>
        <w:pStyle w:val="QRDPLBodyText"/>
      </w:pPr>
    </w:p>
    <w:p w14:paraId="69450005" w14:textId="5309FD10" w:rsidR="00DB289B" w:rsidRPr="008C7BF7" w:rsidRDefault="00742079" w:rsidP="00064017">
      <w:pPr>
        <w:pStyle w:val="QRDPLBodyText"/>
      </w:pPr>
      <w:r w:rsidRPr="008C7BF7">
        <w:t>Store in a refrigerator (2</w:t>
      </w:r>
      <w:r w:rsidR="003823DF" w:rsidRPr="008C7BF7">
        <w:t> </w:t>
      </w:r>
      <w:r w:rsidR="00AC6890" w:rsidRPr="008C7BF7">
        <w:t>°</w:t>
      </w:r>
      <w:r w:rsidRPr="008C7BF7">
        <w:t>C–8</w:t>
      </w:r>
      <w:r w:rsidR="003823DF" w:rsidRPr="008C7BF7">
        <w:t> </w:t>
      </w:r>
      <w:r w:rsidR="00AC6890" w:rsidRPr="008C7BF7">
        <w:t>°</w:t>
      </w:r>
      <w:r w:rsidRPr="008C7BF7">
        <w:t xml:space="preserve">C). </w:t>
      </w:r>
    </w:p>
    <w:p w14:paraId="171EBBD3" w14:textId="2048E7FB" w:rsidR="00DB289B" w:rsidRPr="008C7BF7" w:rsidRDefault="00742079" w:rsidP="00064017">
      <w:pPr>
        <w:pStyle w:val="QRDPLBodyText"/>
      </w:pPr>
      <w:r w:rsidRPr="008C7BF7">
        <w:t>Do not freeze.</w:t>
      </w:r>
    </w:p>
    <w:p w14:paraId="111858BC" w14:textId="03F24BF4" w:rsidR="00DB289B" w:rsidRPr="008C7BF7" w:rsidRDefault="00742079" w:rsidP="00064017">
      <w:pPr>
        <w:pStyle w:val="QRDPLBodyText"/>
      </w:pPr>
      <w:r w:rsidRPr="008C7BF7">
        <w:t>Keep the vial in the outer carton in order to protect from light.</w:t>
      </w:r>
    </w:p>
    <w:p w14:paraId="6E10D7EC" w14:textId="77777777" w:rsidR="00DB289B" w:rsidRPr="008C7BF7" w:rsidRDefault="00DB289B" w:rsidP="00064017">
      <w:pPr>
        <w:pStyle w:val="QRDPLBodyText"/>
      </w:pPr>
    </w:p>
    <w:p w14:paraId="17385858" w14:textId="360F4542" w:rsidR="00DB289B" w:rsidRPr="008C7BF7" w:rsidRDefault="00742079" w:rsidP="00064017">
      <w:pPr>
        <w:pStyle w:val="QRDPLBodyText"/>
      </w:pPr>
      <w:r w:rsidRPr="008C7BF7">
        <w:t>Infusion solutions should be used immediately after dilution. If not used immediately, in-use storage times and conditions are the responsibility of the user and would normally not be longer than 24</w:t>
      </w:r>
      <w:r w:rsidR="006C2BE2" w:rsidRPr="008C7BF7">
        <w:t> </w:t>
      </w:r>
      <w:r w:rsidRPr="008C7BF7">
        <w:t>hours at 2</w:t>
      </w:r>
      <w:r w:rsidR="003823DF" w:rsidRPr="008C7BF7">
        <w:t> </w:t>
      </w:r>
      <w:r w:rsidRPr="008C7BF7">
        <w:t>°C to 8</w:t>
      </w:r>
      <w:r w:rsidR="003823DF" w:rsidRPr="008C7BF7">
        <w:t> </w:t>
      </w:r>
      <w:r w:rsidRPr="008C7BF7">
        <w:t>°C, unless the infusion solutions have been prepared in a sterile environment. When dilution has taken place in a sterile environment, Avastin is stable for 30</w:t>
      </w:r>
      <w:r w:rsidR="006C2BE2" w:rsidRPr="008C7BF7">
        <w:t> </w:t>
      </w:r>
      <w:r w:rsidRPr="008C7BF7">
        <w:t>days at 2</w:t>
      </w:r>
      <w:r w:rsidR="003823DF" w:rsidRPr="008C7BF7">
        <w:t> </w:t>
      </w:r>
      <w:r w:rsidRPr="008C7BF7">
        <w:t>°C to 8</w:t>
      </w:r>
      <w:r w:rsidR="003823DF" w:rsidRPr="008C7BF7">
        <w:t> </w:t>
      </w:r>
      <w:r w:rsidRPr="008C7BF7">
        <w:t>°C plus an additional 48</w:t>
      </w:r>
      <w:r w:rsidR="006C2BE2" w:rsidRPr="008C7BF7">
        <w:t> </w:t>
      </w:r>
      <w:r w:rsidRPr="008C7BF7">
        <w:t>hours at 2</w:t>
      </w:r>
      <w:r w:rsidR="003823DF" w:rsidRPr="008C7BF7">
        <w:t> </w:t>
      </w:r>
      <w:r w:rsidRPr="008C7BF7">
        <w:t>°C to 30</w:t>
      </w:r>
      <w:r w:rsidR="003823DF" w:rsidRPr="008C7BF7">
        <w:t> </w:t>
      </w:r>
      <w:r w:rsidRPr="008C7BF7">
        <w:t>°C.</w:t>
      </w:r>
    </w:p>
    <w:p w14:paraId="67A1F91D" w14:textId="39760AC8" w:rsidR="00DB289B" w:rsidRPr="008C7BF7" w:rsidRDefault="00DB289B" w:rsidP="00064017">
      <w:pPr>
        <w:pStyle w:val="QRDPLBodyText"/>
      </w:pPr>
    </w:p>
    <w:p w14:paraId="4BDEC2DF" w14:textId="137B501C" w:rsidR="00DB289B" w:rsidRPr="008C7BF7" w:rsidRDefault="00742079" w:rsidP="00064017">
      <w:pPr>
        <w:pStyle w:val="QRDPLBodyText"/>
      </w:pPr>
      <w:r w:rsidRPr="008C7BF7">
        <w:t>Do not use Avastin if you notice any particulate matter or discolouration prior to administration.</w:t>
      </w:r>
    </w:p>
    <w:p w14:paraId="3BE6D016" w14:textId="77777777" w:rsidR="00DB289B" w:rsidRPr="008C7BF7" w:rsidRDefault="00DB289B" w:rsidP="00064017">
      <w:pPr>
        <w:pStyle w:val="QRDPLBodyText"/>
      </w:pPr>
    </w:p>
    <w:p w14:paraId="20C9A520" w14:textId="6807DB16" w:rsidR="00DB289B" w:rsidRPr="008C7BF7" w:rsidRDefault="00742079" w:rsidP="00064017">
      <w:pPr>
        <w:pStyle w:val="QRDPLBodyText"/>
      </w:pPr>
      <w:r w:rsidRPr="008C7BF7">
        <w:t>Do not throw away any medicines via wastewater or household waste. Ask your pharmacist how to throw away medicines you no longer use. These measures will help to protect the environment.</w:t>
      </w:r>
    </w:p>
    <w:p w14:paraId="72D07AE3" w14:textId="4BC38DD8" w:rsidR="00DB289B" w:rsidRPr="008C7BF7" w:rsidRDefault="00DB289B" w:rsidP="00064017">
      <w:pPr>
        <w:pStyle w:val="QRDPLBodyText"/>
      </w:pPr>
    </w:p>
    <w:p w14:paraId="4307547F" w14:textId="3594E617" w:rsidR="00DB289B" w:rsidRPr="008C7BF7" w:rsidRDefault="00DB289B" w:rsidP="00064017">
      <w:pPr>
        <w:pStyle w:val="QRDPLBodyText"/>
      </w:pPr>
    </w:p>
    <w:p w14:paraId="0B4153B2" w14:textId="1C391DBB" w:rsidR="00DB289B" w:rsidRPr="008C7BF7" w:rsidRDefault="00742079" w:rsidP="006D619B">
      <w:pPr>
        <w:pStyle w:val="QRDPLHeading2"/>
      </w:pPr>
      <w:r w:rsidRPr="008C7BF7">
        <w:t>6.</w:t>
      </w:r>
      <w:r w:rsidRPr="008C7BF7">
        <w:tab/>
        <w:t>Contents of the pack and other information</w:t>
      </w:r>
    </w:p>
    <w:p w14:paraId="6434990C" w14:textId="3D9ED997" w:rsidR="00DB289B" w:rsidRPr="008C7BF7" w:rsidRDefault="00DB289B" w:rsidP="006D619B">
      <w:pPr>
        <w:pStyle w:val="QRDPLBodyText"/>
      </w:pPr>
    </w:p>
    <w:p w14:paraId="50E042D7" w14:textId="5163890B" w:rsidR="00DB289B" w:rsidRPr="008C7BF7" w:rsidRDefault="00742079" w:rsidP="006D619B">
      <w:pPr>
        <w:pStyle w:val="QRDPLHeading2"/>
      </w:pPr>
      <w:r w:rsidRPr="008C7BF7">
        <w:t>What Avastin contains</w:t>
      </w:r>
    </w:p>
    <w:p w14:paraId="46711802" w14:textId="7995A734" w:rsidR="00DB289B" w:rsidRPr="008C7BF7" w:rsidRDefault="00DB289B" w:rsidP="006D619B">
      <w:pPr>
        <w:pStyle w:val="QRDPLBodyText"/>
      </w:pPr>
    </w:p>
    <w:p w14:paraId="7BB2DFC3" w14:textId="23B6CA19" w:rsidR="00DB289B" w:rsidRPr="008C7BF7" w:rsidRDefault="00742079" w:rsidP="00970579">
      <w:pPr>
        <w:pStyle w:val="QRDPLBullets"/>
        <w:tabs>
          <w:tab w:val="clear" w:pos="567"/>
          <w:tab w:val="left" w:pos="450"/>
        </w:tabs>
        <w:ind w:left="450" w:hanging="450"/>
      </w:pPr>
      <w:r w:rsidRPr="008C7BF7">
        <w:t>The active substance is bevacizumab. Each ml of concentrate contains 25 mg of bevacizumab,</w:t>
      </w:r>
      <w:r w:rsidR="0094007E" w:rsidRPr="008C7BF7">
        <w:t xml:space="preserve"> </w:t>
      </w:r>
      <w:r w:rsidRPr="008C7BF7">
        <w:t xml:space="preserve">corresponding to 1.4 to 16.5 mg/ml when diluted as recommended. </w:t>
      </w:r>
    </w:p>
    <w:p w14:paraId="183F3048" w14:textId="798018F3" w:rsidR="00DB289B" w:rsidRPr="008C7BF7" w:rsidRDefault="00742079" w:rsidP="0094007E">
      <w:pPr>
        <w:pStyle w:val="QRDPLBodyText"/>
        <w:ind w:left="450"/>
      </w:pPr>
      <w:r w:rsidRPr="008C7BF7">
        <w:t xml:space="preserve">Each 4 ml vial contains 100 mg of bevacizumab, corresponding to 1.4 mg/ml when diluted as recommended. </w:t>
      </w:r>
    </w:p>
    <w:p w14:paraId="4B2BF81F" w14:textId="1994F2BD" w:rsidR="00DB289B" w:rsidRPr="008C7BF7" w:rsidRDefault="00742079" w:rsidP="00970579">
      <w:pPr>
        <w:pStyle w:val="QRDPLBodyText"/>
        <w:ind w:left="450"/>
      </w:pPr>
      <w:r w:rsidRPr="008C7BF7">
        <w:t>Each 16 ml vial contains 400 mg of bevacizumab, corresponding to 16.5 mg/ml when diluted as recommended</w:t>
      </w:r>
    </w:p>
    <w:p w14:paraId="70DA9F6A" w14:textId="0A549DA3" w:rsidR="00DB289B" w:rsidRPr="008C7BF7" w:rsidRDefault="00742079" w:rsidP="00970579">
      <w:pPr>
        <w:pStyle w:val="QRDPLBullets"/>
        <w:tabs>
          <w:tab w:val="clear" w:pos="567"/>
          <w:tab w:val="left" w:pos="450"/>
        </w:tabs>
        <w:ind w:left="450" w:hanging="450"/>
      </w:pPr>
      <w:r w:rsidRPr="008C7BF7">
        <w:t>The other ingredients are trehalose dihydrate, sodium phosphate, polysorbate 20</w:t>
      </w:r>
      <w:r w:rsidR="00C55B34" w:rsidRPr="008C7BF7">
        <w:t xml:space="preserve"> (E 432)</w:t>
      </w:r>
      <w:r w:rsidRPr="008C7BF7">
        <w:t xml:space="preserve"> </w:t>
      </w:r>
      <w:r w:rsidR="00C55B34" w:rsidRPr="008C7BF7">
        <w:t>(see section 2 ‘</w:t>
      </w:r>
      <w:r w:rsidR="00A85AE4" w:rsidRPr="008C7BF7">
        <w:t>Avastin contains sodium and polysorbate 20</w:t>
      </w:r>
      <w:r w:rsidR="00C55B34" w:rsidRPr="008C7BF7">
        <w:t xml:space="preserve">’) </w:t>
      </w:r>
      <w:r w:rsidRPr="008C7BF7">
        <w:t>and water for injections.</w:t>
      </w:r>
    </w:p>
    <w:p w14:paraId="0E22A3C4" w14:textId="293A2F68" w:rsidR="00DB289B" w:rsidRPr="008C7BF7" w:rsidRDefault="00DB289B" w:rsidP="009D2199">
      <w:pPr>
        <w:pStyle w:val="QRDPLBodyText"/>
      </w:pPr>
    </w:p>
    <w:p w14:paraId="61F14C3A" w14:textId="56BEC662" w:rsidR="00DB289B" w:rsidRPr="008C7BF7" w:rsidRDefault="00742079" w:rsidP="009D2199">
      <w:pPr>
        <w:pStyle w:val="QRDPLHeading2"/>
      </w:pPr>
      <w:r w:rsidRPr="008C7BF7">
        <w:t>What Avastin looks like and contents of the pack</w:t>
      </w:r>
    </w:p>
    <w:p w14:paraId="0106257D" w14:textId="77777777" w:rsidR="00DB289B" w:rsidRPr="008C7BF7" w:rsidRDefault="00742079" w:rsidP="009D2199">
      <w:pPr>
        <w:pStyle w:val="QRDPLBodyText"/>
      </w:pPr>
      <w:r w:rsidRPr="008C7BF7">
        <w:t>Avastin is a concentrate for solution for infusion. The concentrate is a clear, colourless to pale brown liquid in a glass vial with a rubber stopper. Each vial contains 100 mg bevacizumab in 4 ml of solution or 400 mg bevacizumab in 16 ml of solution. Each pack of Avastin contains one vial.</w:t>
      </w:r>
    </w:p>
    <w:p w14:paraId="63D8ECC6" w14:textId="32339F0A" w:rsidR="00DB289B" w:rsidRPr="008C7BF7" w:rsidRDefault="00DB289B" w:rsidP="009D2199">
      <w:pPr>
        <w:pStyle w:val="QRDPLBodyText"/>
      </w:pPr>
    </w:p>
    <w:p w14:paraId="140042E6" w14:textId="31E9077E" w:rsidR="00DB289B" w:rsidRPr="008C7BF7" w:rsidRDefault="00742079" w:rsidP="009D2199">
      <w:pPr>
        <w:pStyle w:val="QRDPLHeading2"/>
      </w:pPr>
      <w:r w:rsidRPr="008C7BF7">
        <w:t>Marketing Authorisation Holder</w:t>
      </w:r>
    </w:p>
    <w:p w14:paraId="69131DC3" w14:textId="77777777" w:rsidR="00DB289B" w:rsidRPr="008C7BF7" w:rsidRDefault="00742079" w:rsidP="009D2199">
      <w:pPr>
        <w:pStyle w:val="QRDPLBodyText"/>
      </w:pPr>
      <w:r w:rsidRPr="008C7BF7">
        <w:t xml:space="preserve">Roche Registration GmbH </w:t>
      </w:r>
    </w:p>
    <w:p w14:paraId="1D69A220" w14:textId="77777777" w:rsidR="00DB289B" w:rsidRPr="00AF1DE1" w:rsidRDefault="00742079" w:rsidP="009D2199">
      <w:pPr>
        <w:pStyle w:val="QRDPLBodyText"/>
        <w:rPr>
          <w:lang w:val="de-DE"/>
        </w:rPr>
      </w:pPr>
      <w:r w:rsidRPr="00AF1DE1">
        <w:rPr>
          <w:lang w:val="de-DE"/>
        </w:rPr>
        <w:t>Emil-Barell-Strasse 1</w:t>
      </w:r>
    </w:p>
    <w:p w14:paraId="787D68C2" w14:textId="77777777" w:rsidR="00DB289B" w:rsidRPr="00AF1DE1" w:rsidRDefault="00742079" w:rsidP="009D2199">
      <w:pPr>
        <w:pStyle w:val="QRDPLBodyText"/>
        <w:rPr>
          <w:lang w:val="de-DE"/>
        </w:rPr>
      </w:pPr>
      <w:r w:rsidRPr="00AF1DE1">
        <w:rPr>
          <w:lang w:val="de-DE"/>
        </w:rPr>
        <w:t>79639 Grenzach-Wyhlen</w:t>
      </w:r>
    </w:p>
    <w:p w14:paraId="7E28D116" w14:textId="77777777" w:rsidR="00DB289B" w:rsidRPr="00AF1DE1" w:rsidRDefault="00742079" w:rsidP="009D2199">
      <w:pPr>
        <w:pStyle w:val="QRDPLBodyText"/>
        <w:rPr>
          <w:lang w:val="de-DE"/>
        </w:rPr>
      </w:pPr>
      <w:r w:rsidRPr="00AF1DE1">
        <w:rPr>
          <w:lang w:val="de-DE"/>
        </w:rPr>
        <w:t>Germany</w:t>
      </w:r>
    </w:p>
    <w:p w14:paraId="7EEA2782" w14:textId="7CAFE43D" w:rsidR="00DB289B" w:rsidRPr="00AF1DE1" w:rsidRDefault="00DB289B" w:rsidP="009D2199">
      <w:pPr>
        <w:pStyle w:val="QRDPLBodyText"/>
        <w:rPr>
          <w:lang w:val="de-DE"/>
        </w:rPr>
      </w:pPr>
    </w:p>
    <w:p w14:paraId="77FAA36E" w14:textId="2F2731D8" w:rsidR="00DB289B" w:rsidRPr="00AF1DE1" w:rsidRDefault="00742079" w:rsidP="009D2199">
      <w:pPr>
        <w:pStyle w:val="QRDPLHeading2"/>
        <w:rPr>
          <w:lang w:val="de-DE"/>
        </w:rPr>
      </w:pPr>
      <w:r w:rsidRPr="00AF1DE1">
        <w:rPr>
          <w:lang w:val="de-DE"/>
        </w:rPr>
        <w:t>Manufacturer</w:t>
      </w:r>
    </w:p>
    <w:p w14:paraId="655CA0E1" w14:textId="5D765A32" w:rsidR="00DB289B" w:rsidRPr="00AF1DE1" w:rsidRDefault="00742079" w:rsidP="009D2199">
      <w:pPr>
        <w:pStyle w:val="QRDPLBodyText"/>
        <w:rPr>
          <w:lang w:val="de-DE"/>
        </w:rPr>
      </w:pPr>
      <w:r w:rsidRPr="00AF1DE1">
        <w:rPr>
          <w:lang w:val="de-DE"/>
        </w:rPr>
        <w:t>Roche Pharma AG</w:t>
      </w:r>
    </w:p>
    <w:p w14:paraId="2D94C390" w14:textId="362A57B9" w:rsidR="00DB289B" w:rsidRPr="00AF1DE1" w:rsidRDefault="00742079" w:rsidP="009D2199">
      <w:pPr>
        <w:pStyle w:val="QRDPLBodyText"/>
        <w:rPr>
          <w:lang w:val="de-DE"/>
        </w:rPr>
      </w:pPr>
      <w:r w:rsidRPr="00AF1DE1">
        <w:rPr>
          <w:lang w:val="de-DE"/>
        </w:rPr>
        <w:t>Emil-Barell-Str. 1</w:t>
      </w:r>
    </w:p>
    <w:p w14:paraId="3F1F2D66" w14:textId="0698836C" w:rsidR="00DB289B" w:rsidRPr="00AF1DE1" w:rsidRDefault="00742079" w:rsidP="009D2199">
      <w:pPr>
        <w:pStyle w:val="QRDPLBodyText"/>
        <w:rPr>
          <w:lang w:val="de-DE"/>
        </w:rPr>
      </w:pPr>
      <w:r w:rsidRPr="00AF1DE1">
        <w:rPr>
          <w:lang w:val="de-DE"/>
        </w:rPr>
        <w:t>79639 Grenzach-Wyhlen</w:t>
      </w:r>
    </w:p>
    <w:p w14:paraId="2A1D83D6" w14:textId="197E55ED" w:rsidR="00DB289B" w:rsidRPr="008C7BF7" w:rsidRDefault="00742079" w:rsidP="009D2199">
      <w:pPr>
        <w:pStyle w:val="QRDPLBodyText"/>
        <w:rPr>
          <w:sz w:val="24"/>
        </w:rPr>
      </w:pPr>
      <w:r w:rsidRPr="008C7BF7">
        <w:t>Germany</w:t>
      </w:r>
    </w:p>
    <w:p w14:paraId="49578428" w14:textId="4454797F" w:rsidR="00DB289B" w:rsidRPr="008C7BF7" w:rsidRDefault="00DB289B" w:rsidP="009D2199">
      <w:pPr>
        <w:pStyle w:val="QRDPLBodyText"/>
      </w:pPr>
    </w:p>
    <w:p w14:paraId="3D75BD16" w14:textId="745E7C16" w:rsidR="00DB289B" w:rsidRPr="008C7BF7" w:rsidRDefault="00742079" w:rsidP="009D2199">
      <w:pPr>
        <w:pStyle w:val="QRDPLBodyText"/>
      </w:pPr>
      <w:r w:rsidRPr="008C7BF7">
        <w:t>For any information about this medicine, please contact the local representative of the Marketing Authorisation Holder.</w:t>
      </w:r>
    </w:p>
    <w:p w14:paraId="68E3C490" w14:textId="614CB299" w:rsidR="00DB289B" w:rsidRPr="008C7BF7" w:rsidRDefault="00DB289B" w:rsidP="009D2199">
      <w:pPr>
        <w:pStyle w:val="QRDPLBodyText"/>
      </w:pPr>
    </w:p>
    <w:tbl>
      <w:tblPr>
        <w:tblW w:w="9180" w:type="dxa"/>
        <w:tblLayout w:type="fixed"/>
        <w:tblLook w:val="0000" w:firstRow="0" w:lastRow="0" w:firstColumn="0" w:lastColumn="0" w:noHBand="0" w:noVBand="0"/>
      </w:tblPr>
      <w:tblGrid>
        <w:gridCol w:w="4590"/>
        <w:gridCol w:w="4590"/>
      </w:tblGrid>
      <w:tr w:rsidR="00B87822" w:rsidRPr="00AF1DE1" w14:paraId="45299614" w14:textId="77777777" w:rsidTr="00374B1F">
        <w:trPr>
          <w:cantSplit/>
        </w:trPr>
        <w:tc>
          <w:tcPr>
            <w:tcW w:w="4590" w:type="dxa"/>
          </w:tcPr>
          <w:p w14:paraId="04F8C4C6" w14:textId="64BE4DC7" w:rsidR="00DB289B" w:rsidRPr="00AF1DE1" w:rsidRDefault="00742079" w:rsidP="000F5997">
            <w:pPr>
              <w:keepNext/>
              <w:keepLines/>
              <w:rPr>
                <w:b/>
                <w:lang w:val="de-DE"/>
              </w:rPr>
            </w:pPr>
            <w:r w:rsidRPr="00AF1DE1">
              <w:rPr>
                <w:b/>
                <w:lang w:val="de-DE"/>
              </w:rPr>
              <w:t>België/Belgique/Belgien</w:t>
            </w:r>
            <w:r w:rsidR="00A85AE4" w:rsidRPr="00AF1DE1">
              <w:rPr>
                <w:b/>
                <w:lang w:val="de-DE"/>
              </w:rPr>
              <w:t>,</w:t>
            </w:r>
          </w:p>
          <w:p w14:paraId="5A059D7C" w14:textId="556AC005" w:rsidR="00B92BB0" w:rsidRPr="00AF1DE1" w:rsidRDefault="00742079" w:rsidP="00374B1F">
            <w:pPr>
              <w:keepNext/>
              <w:keepLines/>
              <w:suppressAutoHyphens/>
              <w:rPr>
                <w:lang w:val="de-DE"/>
              </w:rPr>
            </w:pPr>
            <w:r w:rsidRPr="00AF1DE1">
              <w:rPr>
                <w:b/>
                <w:lang w:val="de-DE"/>
              </w:rPr>
              <w:t>Luxembourg/Luxemburg</w:t>
            </w:r>
          </w:p>
          <w:p w14:paraId="56A18817" w14:textId="77777777" w:rsidR="00DB289B" w:rsidRPr="00AF1DE1" w:rsidRDefault="00742079" w:rsidP="000F5997">
            <w:pPr>
              <w:keepNext/>
              <w:keepLines/>
              <w:rPr>
                <w:lang w:val="de-DE"/>
              </w:rPr>
            </w:pPr>
            <w:r w:rsidRPr="00AF1DE1">
              <w:rPr>
                <w:lang w:val="de-DE"/>
              </w:rPr>
              <w:t>N.V. Roche S.A.</w:t>
            </w:r>
          </w:p>
          <w:p w14:paraId="5FF04089" w14:textId="34E234B3" w:rsidR="00B92BB0" w:rsidRPr="00AF1DE1" w:rsidRDefault="00742079" w:rsidP="00374B1F">
            <w:pPr>
              <w:tabs>
                <w:tab w:val="clear" w:pos="567"/>
              </w:tabs>
              <w:rPr>
                <w:lang w:val="fr-FR"/>
              </w:rPr>
            </w:pPr>
            <w:r w:rsidRPr="00AF1DE1">
              <w:rPr>
                <w:bCs/>
                <w:szCs w:val="22"/>
                <w:lang w:val="fr-FR"/>
              </w:rPr>
              <w:t>België/Belgique/Belgien</w:t>
            </w:r>
          </w:p>
          <w:p w14:paraId="0DEEC1FC" w14:textId="77777777" w:rsidR="00DB289B" w:rsidRPr="00AF1DE1" w:rsidRDefault="00742079" w:rsidP="000F5997">
            <w:pPr>
              <w:keepNext/>
              <w:keepLines/>
              <w:rPr>
                <w:lang w:val="fr-FR"/>
              </w:rPr>
            </w:pPr>
            <w:r w:rsidRPr="00AF1DE1">
              <w:rPr>
                <w:lang w:val="fr-FR"/>
              </w:rPr>
              <w:t>Tél/Tel: +32 (0) 2 525 82 11</w:t>
            </w:r>
          </w:p>
          <w:p w14:paraId="1B949C0B" w14:textId="77777777" w:rsidR="00DB289B" w:rsidRPr="00AF1DE1" w:rsidRDefault="00DB289B" w:rsidP="000F5997">
            <w:pPr>
              <w:keepNext/>
              <w:keepLines/>
              <w:rPr>
                <w:b/>
                <w:lang w:val="fr-FR"/>
              </w:rPr>
            </w:pPr>
          </w:p>
        </w:tc>
        <w:tc>
          <w:tcPr>
            <w:tcW w:w="4590" w:type="dxa"/>
          </w:tcPr>
          <w:p w14:paraId="582B1E13" w14:textId="77777777" w:rsidR="00B92BB0" w:rsidRPr="00AF1DE1" w:rsidRDefault="00742079" w:rsidP="00B92BB0">
            <w:pPr>
              <w:rPr>
                <w:b/>
                <w:lang w:val="it-IT"/>
              </w:rPr>
            </w:pPr>
            <w:r w:rsidRPr="00AF1DE1">
              <w:rPr>
                <w:b/>
                <w:lang w:val="it-IT"/>
              </w:rPr>
              <w:t>Latvija</w:t>
            </w:r>
          </w:p>
          <w:p w14:paraId="092DA4CF" w14:textId="77777777" w:rsidR="00B92BB0" w:rsidRPr="00AF1DE1" w:rsidRDefault="00742079" w:rsidP="00B92BB0">
            <w:pPr>
              <w:rPr>
                <w:lang w:val="it-IT"/>
              </w:rPr>
            </w:pPr>
            <w:r w:rsidRPr="00AF1DE1">
              <w:rPr>
                <w:lang w:val="it-IT"/>
              </w:rPr>
              <w:t xml:space="preserve">Roche Latvija SIA </w:t>
            </w:r>
          </w:p>
          <w:p w14:paraId="37184DE0" w14:textId="77777777" w:rsidR="00B92BB0" w:rsidRPr="00AF1DE1" w:rsidRDefault="00742079" w:rsidP="00B92BB0">
            <w:pPr>
              <w:rPr>
                <w:lang w:val="it-IT"/>
              </w:rPr>
            </w:pPr>
            <w:r w:rsidRPr="00AF1DE1">
              <w:rPr>
                <w:lang w:val="it-IT"/>
              </w:rPr>
              <w:t>Tel: +371 - 6 7039831</w:t>
            </w:r>
          </w:p>
          <w:p w14:paraId="1D90556A" w14:textId="7A2446A4" w:rsidR="00DB289B" w:rsidRPr="00AF1DE1" w:rsidRDefault="00DB289B" w:rsidP="000F5997">
            <w:pPr>
              <w:keepNext/>
              <w:keepLines/>
              <w:rPr>
                <w:b/>
                <w:lang w:val="it-IT"/>
              </w:rPr>
            </w:pPr>
          </w:p>
        </w:tc>
      </w:tr>
      <w:tr w:rsidR="00B87822" w:rsidRPr="008C7BF7" w14:paraId="4D2A374E" w14:textId="77777777" w:rsidTr="00374B1F">
        <w:trPr>
          <w:cantSplit/>
        </w:trPr>
        <w:tc>
          <w:tcPr>
            <w:tcW w:w="4590" w:type="dxa"/>
          </w:tcPr>
          <w:p w14:paraId="676F5D8C" w14:textId="77777777" w:rsidR="00DB289B" w:rsidRPr="00AF1DE1" w:rsidRDefault="00742079" w:rsidP="000F5997">
            <w:pPr>
              <w:keepNext/>
              <w:keepLines/>
              <w:autoSpaceDE w:val="0"/>
              <w:autoSpaceDN w:val="0"/>
              <w:adjustRightInd w:val="0"/>
              <w:rPr>
                <w:b/>
                <w:lang w:val="it-IT"/>
              </w:rPr>
            </w:pPr>
            <w:r w:rsidRPr="008C7BF7">
              <w:rPr>
                <w:b/>
                <w:szCs w:val="22"/>
              </w:rPr>
              <w:t>България</w:t>
            </w:r>
          </w:p>
          <w:p w14:paraId="3664AD5C" w14:textId="77777777" w:rsidR="00DB289B" w:rsidRPr="00AF1DE1" w:rsidRDefault="00742079" w:rsidP="000F5997">
            <w:pPr>
              <w:keepNext/>
              <w:keepLines/>
              <w:suppressAutoHyphens/>
              <w:rPr>
                <w:lang w:val="it-IT"/>
              </w:rPr>
            </w:pPr>
            <w:r w:rsidRPr="008C7BF7">
              <w:t>Рош</w:t>
            </w:r>
            <w:r w:rsidRPr="00AF1DE1">
              <w:rPr>
                <w:lang w:val="it-IT"/>
              </w:rPr>
              <w:t xml:space="preserve"> </w:t>
            </w:r>
            <w:r w:rsidRPr="008C7BF7">
              <w:t>България</w:t>
            </w:r>
            <w:r w:rsidRPr="00AF1DE1">
              <w:rPr>
                <w:lang w:val="it-IT"/>
              </w:rPr>
              <w:t xml:space="preserve"> </w:t>
            </w:r>
            <w:r w:rsidRPr="008C7BF7">
              <w:t>ЕООД</w:t>
            </w:r>
          </w:p>
          <w:p w14:paraId="4F5B72AB" w14:textId="02E0B605" w:rsidR="00DB289B" w:rsidRPr="00AF1DE1" w:rsidRDefault="00742079" w:rsidP="000F5997">
            <w:pPr>
              <w:keepNext/>
              <w:keepLines/>
              <w:suppressAutoHyphens/>
              <w:rPr>
                <w:lang w:val="it-IT"/>
              </w:rPr>
            </w:pPr>
            <w:r w:rsidRPr="008C7BF7">
              <w:t>Тел</w:t>
            </w:r>
            <w:r w:rsidR="00DF4983" w:rsidRPr="00AF1DE1">
              <w:rPr>
                <w:lang w:val="it-IT"/>
              </w:rPr>
              <w:t>.</w:t>
            </w:r>
            <w:r w:rsidRPr="00AF1DE1">
              <w:rPr>
                <w:lang w:val="it-IT"/>
              </w:rPr>
              <w:t>: +</w:t>
            </w:r>
            <w:r w:rsidR="00CA7D51" w:rsidRPr="00AF1DE1">
              <w:rPr>
                <w:lang w:val="it-IT"/>
              </w:rPr>
              <w:t>359 2 474 5444</w:t>
            </w:r>
          </w:p>
          <w:p w14:paraId="024AF892" w14:textId="77777777" w:rsidR="00DB289B" w:rsidRPr="00AF1DE1" w:rsidRDefault="00DB289B" w:rsidP="000F5997">
            <w:pPr>
              <w:keepNext/>
              <w:keepLines/>
              <w:suppressAutoHyphens/>
              <w:spacing w:before="100" w:line="240" w:lineRule="exact"/>
              <w:rPr>
                <w:b/>
                <w:lang w:val="it-IT"/>
              </w:rPr>
            </w:pPr>
          </w:p>
        </w:tc>
        <w:tc>
          <w:tcPr>
            <w:tcW w:w="4590" w:type="dxa"/>
          </w:tcPr>
          <w:p w14:paraId="162B8D7F" w14:textId="77777777" w:rsidR="00B92BB0" w:rsidRPr="008C7BF7" w:rsidRDefault="00742079" w:rsidP="00B92BB0">
            <w:pPr>
              <w:keepNext/>
              <w:keepLines/>
              <w:suppressAutoHyphens/>
              <w:rPr>
                <w:b/>
              </w:rPr>
            </w:pPr>
            <w:r w:rsidRPr="008C7BF7">
              <w:rPr>
                <w:b/>
              </w:rPr>
              <w:t>Lietuva</w:t>
            </w:r>
          </w:p>
          <w:p w14:paraId="1FDFF032" w14:textId="77777777" w:rsidR="00B92BB0" w:rsidRPr="008C7BF7" w:rsidRDefault="00742079" w:rsidP="00B92BB0">
            <w:pPr>
              <w:keepNext/>
              <w:keepLines/>
              <w:suppressAutoHyphens/>
            </w:pPr>
            <w:r w:rsidRPr="008C7BF7">
              <w:t>UAB “Roche Lietuva”</w:t>
            </w:r>
          </w:p>
          <w:p w14:paraId="5A781E2B" w14:textId="1F8B5AE6" w:rsidR="00DB289B" w:rsidRPr="008C7BF7" w:rsidRDefault="00742079" w:rsidP="00374B1F">
            <w:pPr>
              <w:keepNext/>
              <w:keepLines/>
              <w:rPr>
                <w:b/>
              </w:rPr>
            </w:pPr>
            <w:r w:rsidRPr="008C7BF7">
              <w:t>Tel: +370 5 2546799</w:t>
            </w:r>
          </w:p>
        </w:tc>
      </w:tr>
      <w:tr w:rsidR="00B87822" w:rsidRPr="00AF1DE1" w14:paraId="42E74244" w14:textId="77777777" w:rsidTr="00374B1F">
        <w:trPr>
          <w:cantSplit/>
        </w:trPr>
        <w:tc>
          <w:tcPr>
            <w:tcW w:w="4590" w:type="dxa"/>
          </w:tcPr>
          <w:p w14:paraId="67988373" w14:textId="77777777" w:rsidR="00DB289B" w:rsidRPr="00AF1DE1" w:rsidRDefault="00742079" w:rsidP="000F5997">
            <w:pPr>
              <w:keepNext/>
              <w:keepLines/>
              <w:rPr>
                <w:b/>
                <w:lang w:val="de-DE"/>
              </w:rPr>
            </w:pPr>
            <w:r w:rsidRPr="00AF1DE1">
              <w:rPr>
                <w:b/>
                <w:lang w:val="de-DE"/>
              </w:rPr>
              <w:t>Česká republika</w:t>
            </w:r>
          </w:p>
          <w:p w14:paraId="60F7C3FE" w14:textId="77777777" w:rsidR="00DB289B" w:rsidRPr="00AF1DE1" w:rsidRDefault="00742079" w:rsidP="000F5997">
            <w:pPr>
              <w:keepNext/>
              <w:keepLines/>
              <w:rPr>
                <w:lang w:val="de-DE"/>
              </w:rPr>
            </w:pPr>
            <w:r w:rsidRPr="00AF1DE1">
              <w:rPr>
                <w:lang w:val="de-DE"/>
              </w:rPr>
              <w:t>Roche s. r. o.</w:t>
            </w:r>
          </w:p>
          <w:p w14:paraId="1C26D2B9" w14:textId="77777777" w:rsidR="00DB289B" w:rsidRPr="00AF1DE1" w:rsidRDefault="00742079" w:rsidP="000F5997">
            <w:pPr>
              <w:keepNext/>
              <w:keepLines/>
              <w:rPr>
                <w:lang w:val="de-DE"/>
              </w:rPr>
            </w:pPr>
            <w:r w:rsidRPr="00AF1DE1">
              <w:rPr>
                <w:lang w:val="de-DE"/>
              </w:rPr>
              <w:t>Tel: +420 - 2 20382111</w:t>
            </w:r>
          </w:p>
          <w:p w14:paraId="186EC8D1" w14:textId="77777777" w:rsidR="00DB289B" w:rsidRPr="00AF1DE1" w:rsidRDefault="00DB289B" w:rsidP="000F5997">
            <w:pPr>
              <w:keepNext/>
              <w:keepLines/>
              <w:rPr>
                <w:lang w:val="de-DE"/>
              </w:rPr>
            </w:pPr>
          </w:p>
        </w:tc>
        <w:tc>
          <w:tcPr>
            <w:tcW w:w="4590" w:type="dxa"/>
          </w:tcPr>
          <w:p w14:paraId="6D1AC9F2" w14:textId="77777777" w:rsidR="00DB289B" w:rsidRPr="00AF1DE1" w:rsidRDefault="00742079" w:rsidP="000F5997">
            <w:pPr>
              <w:keepNext/>
              <w:keepLines/>
              <w:rPr>
                <w:b/>
                <w:lang w:val="de-DE"/>
              </w:rPr>
            </w:pPr>
            <w:r w:rsidRPr="00AF1DE1">
              <w:rPr>
                <w:b/>
                <w:lang w:val="de-DE"/>
              </w:rPr>
              <w:t>Magyarország</w:t>
            </w:r>
          </w:p>
          <w:p w14:paraId="37C248D1" w14:textId="77777777" w:rsidR="00DB289B" w:rsidRPr="00AF1DE1" w:rsidRDefault="00742079" w:rsidP="000F5997">
            <w:pPr>
              <w:keepNext/>
              <w:keepLines/>
              <w:rPr>
                <w:lang w:val="de-DE"/>
              </w:rPr>
            </w:pPr>
            <w:r w:rsidRPr="00AF1DE1">
              <w:rPr>
                <w:lang w:val="de-DE"/>
              </w:rPr>
              <w:t>Roche (Magyarország) Kft.</w:t>
            </w:r>
          </w:p>
          <w:p w14:paraId="3370562A" w14:textId="53E52229" w:rsidR="00DB289B" w:rsidRPr="00AF1DE1" w:rsidRDefault="00742079" w:rsidP="000F5997">
            <w:pPr>
              <w:keepNext/>
              <w:keepLines/>
              <w:rPr>
                <w:lang w:val="de-DE"/>
              </w:rPr>
            </w:pPr>
            <w:r w:rsidRPr="00AF1DE1">
              <w:rPr>
                <w:lang w:val="de-DE"/>
              </w:rPr>
              <w:t>Tel</w:t>
            </w:r>
            <w:r w:rsidR="008909D1" w:rsidRPr="00AF1DE1">
              <w:rPr>
                <w:lang w:val="de-DE"/>
              </w:rPr>
              <w:t>.</w:t>
            </w:r>
            <w:r w:rsidRPr="00AF1DE1">
              <w:rPr>
                <w:lang w:val="de-DE"/>
              </w:rPr>
              <w:t>: +36 1 279 4500</w:t>
            </w:r>
          </w:p>
          <w:p w14:paraId="77A653BC" w14:textId="77777777" w:rsidR="00DB289B" w:rsidRPr="00AF1DE1" w:rsidRDefault="00DB289B" w:rsidP="000F5997">
            <w:pPr>
              <w:keepNext/>
              <w:keepLines/>
              <w:rPr>
                <w:lang w:val="de-DE"/>
              </w:rPr>
            </w:pPr>
          </w:p>
        </w:tc>
      </w:tr>
      <w:tr w:rsidR="00B87822" w:rsidRPr="008C7BF7" w14:paraId="04ADEAC0" w14:textId="77777777" w:rsidTr="00374B1F">
        <w:trPr>
          <w:cantSplit/>
        </w:trPr>
        <w:tc>
          <w:tcPr>
            <w:tcW w:w="4590" w:type="dxa"/>
          </w:tcPr>
          <w:p w14:paraId="3CE604FE" w14:textId="77777777" w:rsidR="00DB289B" w:rsidRPr="008C7BF7" w:rsidRDefault="00742079" w:rsidP="000F5997">
            <w:r w:rsidRPr="008C7BF7">
              <w:rPr>
                <w:b/>
              </w:rPr>
              <w:t>Danmark</w:t>
            </w:r>
          </w:p>
          <w:p w14:paraId="4B0FE109" w14:textId="0B743C64" w:rsidR="008120D7" w:rsidRPr="008C7BF7" w:rsidRDefault="00742079" w:rsidP="000F5997">
            <w:r w:rsidRPr="008C7BF7">
              <w:t>Roche Pharmaceuticals A/S</w:t>
            </w:r>
          </w:p>
          <w:p w14:paraId="2824385B" w14:textId="102F98B8" w:rsidR="00DB289B" w:rsidRPr="008C7BF7" w:rsidRDefault="00742079" w:rsidP="000F5997">
            <w:r w:rsidRPr="008C7BF7">
              <w:t>Tlf</w:t>
            </w:r>
            <w:r w:rsidR="00AA67D4" w:rsidRPr="008C7BF7">
              <w:t>.</w:t>
            </w:r>
            <w:r w:rsidRPr="008C7BF7">
              <w:t>: +45 - 36 39 99 99</w:t>
            </w:r>
          </w:p>
          <w:p w14:paraId="1092CB89" w14:textId="77777777" w:rsidR="00DB289B" w:rsidRPr="008C7BF7" w:rsidRDefault="00DB289B" w:rsidP="000F5997">
            <w:pPr>
              <w:rPr>
                <w:b/>
              </w:rPr>
            </w:pPr>
          </w:p>
        </w:tc>
        <w:tc>
          <w:tcPr>
            <w:tcW w:w="4590" w:type="dxa"/>
          </w:tcPr>
          <w:p w14:paraId="58886FFE" w14:textId="77777777" w:rsidR="00B92BB0" w:rsidRPr="00AF1DE1" w:rsidRDefault="00742079" w:rsidP="00B92BB0">
            <w:pPr>
              <w:rPr>
                <w:lang w:val="de-DE"/>
              </w:rPr>
            </w:pPr>
            <w:r w:rsidRPr="00AF1DE1">
              <w:rPr>
                <w:b/>
                <w:lang w:val="de-DE"/>
              </w:rPr>
              <w:t>Nederland</w:t>
            </w:r>
          </w:p>
          <w:p w14:paraId="053D4249" w14:textId="77777777" w:rsidR="00B92BB0" w:rsidRPr="00AF1DE1" w:rsidRDefault="00742079" w:rsidP="00B92BB0">
            <w:pPr>
              <w:rPr>
                <w:lang w:val="de-DE"/>
              </w:rPr>
            </w:pPr>
            <w:r w:rsidRPr="00AF1DE1">
              <w:rPr>
                <w:lang w:val="de-DE"/>
              </w:rPr>
              <w:t>Roche Nederland B.V.</w:t>
            </w:r>
          </w:p>
          <w:p w14:paraId="1A24AA49" w14:textId="77777777" w:rsidR="00B92BB0" w:rsidRPr="008C7BF7" w:rsidRDefault="00742079" w:rsidP="00B92BB0">
            <w:r w:rsidRPr="008C7BF7">
              <w:t>Tel: +31 (</w:t>
            </w:r>
            <w:r w:rsidRPr="008C7BF7">
              <w:rPr>
                <w:snapToGrid w:val="0"/>
              </w:rPr>
              <w:t>0) 348 438050</w:t>
            </w:r>
          </w:p>
          <w:p w14:paraId="3D83CF21" w14:textId="4731F04B" w:rsidR="00DB289B" w:rsidRPr="008C7BF7" w:rsidRDefault="00DB289B" w:rsidP="000F5997">
            <w:pPr>
              <w:autoSpaceDE w:val="0"/>
              <w:autoSpaceDN w:val="0"/>
              <w:adjustRightInd w:val="0"/>
            </w:pPr>
          </w:p>
        </w:tc>
      </w:tr>
      <w:tr w:rsidR="00B87822" w:rsidRPr="008C7BF7" w14:paraId="026392C9" w14:textId="77777777" w:rsidTr="00374B1F">
        <w:trPr>
          <w:cantSplit/>
        </w:trPr>
        <w:tc>
          <w:tcPr>
            <w:tcW w:w="4590" w:type="dxa"/>
          </w:tcPr>
          <w:p w14:paraId="1F137F59" w14:textId="77777777" w:rsidR="00DB289B" w:rsidRPr="00AF1DE1" w:rsidRDefault="00742079" w:rsidP="000F5997">
            <w:pPr>
              <w:rPr>
                <w:lang w:val="de-DE"/>
              </w:rPr>
            </w:pPr>
            <w:r w:rsidRPr="00AF1DE1">
              <w:rPr>
                <w:b/>
                <w:lang w:val="de-DE"/>
              </w:rPr>
              <w:t>Deutschland</w:t>
            </w:r>
          </w:p>
          <w:p w14:paraId="4A094AA1" w14:textId="77777777" w:rsidR="00DB289B" w:rsidRPr="00AF1DE1" w:rsidRDefault="00742079" w:rsidP="000F5997">
            <w:pPr>
              <w:rPr>
                <w:lang w:val="de-DE"/>
              </w:rPr>
            </w:pPr>
            <w:r w:rsidRPr="00AF1DE1">
              <w:rPr>
                <w:lang w:val="de-DE"/>
              </w:rPr>
              <w:t>Roche Pharma AG</w:t>
            </w:r>
          </w:p>
          <w:p w14:paraId="6180DF66" w14:textId="77777777" w:rsidR="00DB289B" w:rsidRPr="00AF1DE1" w:rsidRDefault="00742079" w:rsidP="000F5997">
            <w:pPr>
              <w:rPr>
                <w:lang w:val="de-DE"/>
              </w:rPr>
            </w:pPr>
            <w:r w:rsidRPr="00AF1DE1">
              <w:rPr>
                <w:lang w:val="de-DE"/>
              </w:rPr>
              <w:t>Tel: +49 (0) 7624 140</w:t>
            </w:r>
          </w:p>
          <w:p w14:paraId="28072EE3" w14:textId="77777777" w:rsidR="00DB289B" w:rsidRPr="00AF1DE1" w:rsidRDefault="00DB289B" w:rsidP="000F5997">
            <w:pPr>
              <w:keepNext/>
              <w:keepLines/>
              <w:spacing w:before="100" w:line="240" w:lineRule="exact"/>
              <w:rPr>
                <w:b/>
                <w:lang w:val="de-DE"/>
              </w:rPr>
            </w:pPr>
          </w:p>
        </w:tc>
        <w:tc>
          <w:tcPr>
            <w:tcW w:w="4590" w:type="dxa"/>
          </w:tcPr>
          <w:p w14:paraId="0E85EEBB" w14:textId="77777777" w:rsidR="00B92BB0" w:rsidRPr="008C7BF7" w:rsidRDefault="00742079" w:rsidP="00B92BB0">
            <w:pPr>
              <w:rPr>
                <w:b/>
                <w:snapToGrid w:val="0"/>
              </w:rPr>
            </w:pPr>
            <w:r w:rsidRPr="008C7BF7">
              <w:rPr>
                <w:b/>
                <w:snapToGrid w:val="0"/>
              </w:rPr>
              <w:t>Norge</w:t>
            </w:r>
          </w:p>
          <w:p w14:paraId="432439E6" w14:textId="77777777" w:rsidR="00B92BB0" w:rsidRPr="008C7BF7" w:rsidRDefault="00742079" w:rsidP="00B92BB0">
            <w:pPr>
              <w:rPr>
                <w:snapToGrid w:val="0"/>
              </w:rPr>
            </w:pPr>
            <w:r w:rsidRPr="008C7BF7">
              <w:rPr>
                <w:snapToGrid w:val="0"/>
              </w:rPr>
              <w:t>Roche Norge AS</w:t>
            </w:r>
          </w:p>
          <w:p w14:paraId="70EE55EF" w14:textId="43A7ACB4" w:rsidR="00DB289B" w:rsidRPr="008C7BF7" w:rsidRDefault="00742079" w:rsidP="00B92BB0">
            <w:r w:rsidRPr="008C7BF7">
              <w:rPr>
                <w:snapToGrid w:val="0"/>
              </w:rPr>
              <w:t>Tlf: +47 - 22 78 90 00</w:t>
            </w:r>
          </w:p>
        </w:tc>
      </w:tr>
      <w:tr w:rsidR="00B87822" w:rsidRPr="00AF1DE1" w14:paraId="03D4C722" w14:textId="77777777" w:rsidTr="00374B1F">
        <w:trPr>
          <w:cantSplit/>
        </w:trPr>
        <w:tc>
          <w:tcPr>
            <w:tcW w:w="4590" w:type="dxa"/>
          </w:tcPr>
          <w:p w14:paraId="4102DE4B" w14:textId="77777777" w:rsidR="00DB289B" w:rsidRPr="00AF1DE1" w:rsidRDefault="00742079" w:rsidP="000F5997">
            <w:pPr>
              <w:rPr>
                <w:b/>
                <w:lang w:val="it-IT"/>
              </w:rPr>
            </w:pPr>
            <w:r w:rsidRPr="00AF1DE1">
              <w:rPr>
                <w:b/>
                <w:lang w:val="it-IT"/>
              </w:rPr>
              <w:t>Eesti</w:t>
            </w:r>
          </w:p>
          <w:p w14:paraId="2616C2B6" w14:textId="77777777" w:rsidR="00DB289B" w:rsidRPr="00AF1DE1" w:rsidRDefault="00742079" w:rsidP="000F5997">
            <w:pPr>
              <w:rPr>
                <w:lang w:val="it-IT"/>
              </w:rPr>
            </w:pPr>
            <w:r w:rsidRPr="00AF1DE1">
              <w:rPr>
                <w:lang w:val="it-IT"/>
              </w:rPr>
              <w:t xml:space="preserve">Roche Eesti OÜ </w:t>
            </w:r>
          </w:p>
          <w:p w14:paraId="523873F7" w14:textId="77777777" w:rsidR="00DB289B" w:rsidRPr="00AF1DE1" w:rsidRDefault="00742079" w:rsidP="000F5997">
            <w:pPr>
              <w:rPr>
                <w:lang w:val="it-IT"/>
              </w:rPr>
            </w:pPr>
            <w:r w:rsidRPr="00AF1DE1">
              <w:rPr>
                <w:lang w:val="it-IT"/>
              </w:rPr>
              <w:t>Tel: + 372 - 6 177 380</w:t>
            </w:r>
          </w:p>
          <w:p w14:paraId="5AC5BF3E" w14:textId="77777777" w:rsidR="00DB289B" w:rsidRPr="00AF1DE1" w:rsidRDefault="00DB289B" w:rsidP="000F5997">
            <w:pPr>
              <w:keepNext/>
              <w:keepLines/>
              <w:spacing w:before="100" w:line="240" w:lineRule="exact"/>
              <w:rPr>
                <w:lang w:val="it-IT"/>
              </w:rPr>
            </w:pPr>
          </w:p>
        </w:tc>
        <w:tc>
          <w:tcPr>
            <w:tcW w:w="4590" w:type="dxa"/>
          </w:tcPr>
          <w:p w14:paraId="599CE79F" w14:textId="77777777" w:rsidR="00B92BB0" w:rsidRPr="00AF1DE1" w:rsidRDefault="00742079" w:rsidP="00B92BB0">
            <w:pPr>
              <w:rPr>
                <w:lang w:val="de-DE"/>
              </w:rPr>
            </w:pPr>
            <w:r w:rsidRPr="00AF1DE1">
              <w:rPr>
                <w:b/>
                <w:lang w:val="de-DE"/>
              </w:rPr>
              <w:t>Österreich</w:t>
            </w:r>
          </w:p>
          <w:p w14:paraId="736E947A" w14:textId="77777777" w:rsidR="00B92BB0" w:rsidRPr="00AF1DE1" w:rsidRDefault="00742079" w:rsidP="00B92BB0">
            <w:pPr>
              <w:rPr>
                <w:lang w:val="de-DE"/>
              </w:rPr>
            </w:pPr>
            <w:r w:rsidRPr="00AF1DE1">
              <w:rPr>
                <w:lang w:val="de-DE"/>
              </w:rPr>
              <w:t>Roche Austria GmbH</w:t>
            </w:r>
          </w:p>
          <w:p w14:paraId="17110AB7" w14:textId="4FE3FEED" w:rsidR="00DB289B" w:rsidRPr="00AF1DE1" w:rsidRDefault="00742079" w:rsidP="000F5997">
            <w:pPr>
              <w:rPr>
                <w:lang w:val="de-DE"/>
              </w:rPr>
            </w:pPr>
            <w:r w:rsidRPr="00AF1DE1">
              <w:rPr>
                <w:lang w:val="de-DE"/>
              </w:rPr>
              <w:t>Tel: +43 (0) 1 27739</w:t>
            </w:r>
          </w:p>
        </w:tc>
      </w:tr>
      <w:tr w:rsidR="00B87822" w:rsidRPr="008C7BF7" w14:paraId="0882C6F4" w14:textId="77777777" w:rsidTr="00374B1F">
        <w:trPr>
          <w:cantSplit/>
        </w:trPr>
        <w:tc>
          <w:tcPr>
            <w:tcW w:w="4590" w:type="dxa"/>
          </w:tcPr>
          <w:p w14:paraId="14E813C2" w14:textId="316BF95E" w:rsidR="00DB289B" w:rsidRPr="00AF1DE1" w:rsidRDefault="00742079" w:rsidP="000F5997">
            <w:pPr>
              <w:rPr>
                <w:lang w:val="de-DE"/>
              </w:rPr>
            </w:pPr>
            <w:r w:rsidRPr="008C7BF7">
              <w:rPr>
                <w:b/>
              </w:rPr>
              <w:t>Ελλάδα</w:t>
            </w:r>
            <w:r w:rsidRPr="00AF1DE1">
              <w:rPr>
                <w:b/>
                <w:lang w:val="de-DE"/>
              </w:rPr>
              <w:t>, K</w:t>
            </w:r>
            <w:r w:rsidRPr="008C7BF7">
              <w:rPr>
                <w:b/>
              </w:rPr>
              <w:t>ύπρος</w:t>
            </w:r>
          </w:p>
          <w:p w14:paraId="264AB9FE" w14:textId="77777777" w:rsidR="00DB289B" w:rsidRPr="00AF1DE1" w:rsidRDefault="00742079" w:rsidP="000F5997">
            <w:pPr>
              <w:rPr>
                <w:lang w:val="de-DE"/>
              </w:rPr>
            </w:pPr>
            <w:r w:rsidRPr="00AF1DE1">
              <w:rPr>
                <w:lang w:val="de-DE"/>
              </w:rPr>
              <w:t xml:space="preserve">Roche (Hellas) A.E. </w:t>
            </w:r>
          </w:p>
          <w:p w14:paraId="1A93383D" w14:textId="10995FF9" w:rsidR="0032637E" w:rsidRPr="008C7BF7" w:rsidRDefault="00742079" w:rsidP="000F5997">
            <w:pPr>
              <w:rPr>
                <w:bCs/>
              </w:rPr>
            </w:pPr>
            <w:r w:rsidRPr="008C7BF7">
              <w:rPr>
                <w:bCs/>
              </w:rPr>
              <w:t>Ελλάδα</w:t>
            </w:r>
          </w:p>
          <w:p w14:paraId="1BCE07D0" w14:textId="77777777" w:rsidR="00DB289B" w:rsidRPr="008C7BF7" w:rsidRDefault="00742079" w:rsidP="000F5997">
            <w:r w:rsidRPr="008C7BF7">
              <w:t>Τηλ: +30 210 61 66 100</w:t>
            </w:r>
          </w:p>
          <w:p w14:paraId="4A0E756D" w14:textId="77777777" w:rsidR="00DB289B" w:rsidRPr="008C7BF7" w:rsidRDefault="00DB289B" w:rsidP="000F5997"/>
        </w:tc>
        <w:tc>
          <w:tcPr>
            <w:tcW w:w="4590" w:type="dxa"/>
          </w:tcPr>
          <w:p w14:paraId="3B6DF7C3" w14:textId="77777777" w:rsidR="00B92BB0" w:rsidRPr="008C7BF7" w:rsidRDefault="00742079" w:rsidP="00B92BB0">
            <w:pPr>
              <w:rPr>
                <w:b/>
              </w:rPr>
            </w:pPr>
            <w:r w:rsidRPr="008C7BF7">
              <w:rPr>
                <w:b/>
              </w:rPr>
              <w:t>Polska</w:t>
            </w:r>
          </w:p>
          <w:p w14:paraId="04C6BCD3" w14:textId="77777777" w:rsidR="00B92BB0" w:rsidRPr="008C7BF7" w:rsidRDefault="00742079" w:rsidP="00B92BB0">
            <w:r w:rsidRPr="008C7BF7">
              <w:t>Roche Polska Sp.z o.o.</w:t>
            </w:r>
          </w:p>
          <w:p w14:paraId="57469AFB" w14:textId="77777777" w:rsidR="00B92BB0" w:rsidRPr="008C7BF7" w:rsidRDefault="00742079" w:rsidP="00B92BB0">
            <w:r w:rsidRPr="008C7BF7">
              <w:t>Tel.: +48 - 22 345 18 88</w:t>
            </w:r>
          </w:p>
          <w:p w14:paraId="5EDABC9D" w14:textId="048B4251" w:rsidR="00DB289B" w:rsidRPr="008C7BF7" w:rsidRDefault="00DB289B" w:rsidP="000F5997"/>
        </w:tc>
      </w:tr>
      <w:tr w:rsidR="00B87822" w:rsidRPr="00AF1DE1" w14:paraId="22B37FB5" w14:textId="77777777" w:rsidTr="00374B1F">
        <w:trPr>
          <w:cantSplit/>
        </w:trPr>
        <w:tc>
          <w:tcPr>
            <w:tcW w:w="4590" w:type="dxa"/>
          </w:tcPr>
          <w:p w14:paraId="1C17320B" w14:textId="77777777" w:rsidR="00DB289B" w:rsidRPr="008C7BF7" w:rsidRDefault="00742079" w:rsidP="000F5997">
            <w:pPr>
              <w:rPr>
                <w:b/>
              </w:rPr>
            </w:pPr>
            <w:r w:rsidRPr="008C7BF7">
              <w:rPr>
                <w:b/>
              </w:rPr>
              <w:t>España</w:t>
            </w:r>
          </w:p>
          <w:p w14:paraId="40E79AB3" w14:textId="77777777" w:rsidR="00DB289B" w:rsidRPr="008C7BF7" w:rsidRDefault="00742079" w:rsidP="000F5997">
            <w:r w:rsidRPr="008C7BF7">
              <w:t>Roche Farma S.A.</w:t>
            </w:r>
          </w:p>
          <w:p w14:paraId="1026A28B" w14:textId="77777777" w:rsidR="00DB289B" w:rsidRPr="008C7BF7" w:rsidRDefault="00742079" w:rsidP="000F5997">
            <w:r w:rsidRPr="008C7BF7">
              <w:t>Tel: +34 - 91 324 81 00</w:t>
            </w:r>
          </w:p>
          <w:p w14:paraId="353655FC" w14:textId="77777777" w:rsidR="00DB289B" w:rsidRPr="008C7BF7" w:rsidRDefault="00DB289B" w:rsidP="000F5997"/>
        </w:tc>
        <w:tc>
          <w:tcPr>
            <w:tcW w:w="4590" w:type="dxa"/>
          </w:tcPr>
          <w:p w14:paraId="21AB8EF5" w14:textId="77777777" w:rsidR="00B92BB0" w:rsidRPr="00AF1DE1" w:rsidRDefault="00742079" w:rsidP="00B92BB0">
            <w:pPr>
              <w:rPr>
                <w:lang w:val="pt-BR"/>
              </w:rPr>
            </w:pPr>
            <w:r w:rsidRPr="00AF1DE1">
              <w:rPr>
                <w:b/>
                <w:lang w:val="pt-BR"/>
              </w:rPr>
              <w:t>Portugal</w:t>
            </w:r>
          </w:p>
          <w:p w14:paraId="4D97FEE8" w14:textId="77777777" w:rsidR="00B92BB0" w:rsidRPr="00AF1DE1" w:rsidRDefault="00742079" w:rsidP="00B92BB0">
            <w:pPr>
              <w:rPr>
                <w:lang w:val="pt-BR"/>
              </w:rPr>
            </w:pPr>
            <w:r w:rsidRPr="00AF1DE1">
              <w:rPr>
                <w:lang w:val="pt-BR"/>
              </w:rPr>
              <w:t>Roche Farmacêutica Química, Lda</w:t>
            </w:r>
          </w:p>
          <w:p w14:paraId="5B1AE312" w14:textId="77777777" w:rsidR="00B92BB0" w:rsidRPr="00AF1DE1" w:rsidRDefault="00742079" w:rsidP="00B92BB0">
            <w:pPr>
              <w:rPr>
                <w:lang w:val="pt-BR"/>
              </w:rPr>
            </w:pPr>
            <w:r w:rsidRPr="00AF1DE1">
              <w:rPr>
                <w:lang w:val="pt-BR"/>
              </w:rPr>
              <w:t>Tel: +351 - 21 425 70 00</w:t>
            </w:r>
          </w:p>
          <w:p w14:paraId="623EEA68" w14:textId="77777777" w:rsidR="00DB289B" w:rsidRPr="00AF1DE1" w:rsidRDefault="00DB289B" w:rsidP="00B92BB0">
            <w:pPr>
              <w:rPr>
                <w:lang w:val="pt-BR"/>
              </w:rPr>
            </w:pPr>
          </w:p>
        </w:tc>
      </w:tr>
      <w:tr w:rsidR="00B87822" w:rsidRPr="008C7BF7" w14:paraId="0750C0EA" w14:textId="77777777" w:rsidTr="00374B1F">
        <w:trPr>
          <w:cantSplit/>
        </w:trPr>
        <w:tc>
          <w:tcPr>
            <w:tcW w:w="4590" w:type="dxa"/>
          </w:tcPr>
          <w:p w14:paraId="5B371A1E" w14:textId="77777777" w:rsidR="00DB289B" w:rsidRPr="008C7BF7" w:rsidRDefault="00742079" w:rsidP="000F5997">
            <w:r w:rsidRPr="008C7BF7">
              <w:rPr>
                <w:b/>
              </w:rPr>
              <w:t>France</w:t>
            </w:r>
          </w:p>
          <w:p w14:paraId="6BF1E928" w14:textId="77777777" w:rsidR="00DB289B" w:rsidRPr="008C7BF7" w:rsidRDefault="00742079" w:rsidP="000F5997">
            <w:r w:rsidRPr="008C7BF7">
              <w:t>Roche</w:t>
            </w:r>
          </w:p>
          <w:p w14:paraId="3A8A91D4" w14:textId="77777777" w:rsidR="00DB289B" w:rsidRPr="008C7BF7" w:rsidRDefault="00742079" w:rsidP="000F5997">
            <w:r w:rsidRPr="008C7BF7">
              <w:t>Tél: +33 (0) 1 47 61 40 00</w:t>
            </w:r>
          </w:p>
          <w:p w14:paraId="710933E0" w14:textId="77777777" w:rsidR="00DB289B" w:rsidRPr="008C7BF7" w:rsidRDefault="00DB289B" w:rsidP="000F5997">
            <w:pPr>
              <w:rPr>
                <w:b/>
              </w:rPr>
            </w:pPr>
          </w:p>
        </w:tc>
        <w:tc>
          <w:tcPr>
            <w:tcW w:w="4590" w:type="dxa"/>
          </w:tcPr>
          <w:p w14:paraId="62D04B0E" w14:textId="77777777" w:rsidR="00B92BB0" w:rsidRPr="00AF1DE1" w:rsidRDefault="00742079" w:rsidP="00B92BB0">
            <w:pPr>
              <w:tabs>
                <w:tab w:val="left" w:pos="-720"/>
                <w:tab w:val="left" w:pos="4536"/>
              </w:tabs>
              <w:suppressAutoHyphens/>
              <w:rPr>
                <w:b/>
                <w:lang w:val="it-IT"/>
              </w:rPr>
            </w:pPr>
            <w:r w:rsidRPr="00AF1DE1">
              <w:rPr>
                <w:b/>
                <w:lang w:val="it-IT"/>
              </w:rPr>
              <w:t>România</w:t>
            </w:r>
          </w:p>
          <w:p w14:paraId="6BDC4075" w14:textId="77777777" w:rsidR="00B92BB0" w:rsidRPr="00AF1DE1" w:rsidRDefault="00742079" w:rsidP="00B92BB0">
            <w:pPr>
              <w:tabs>
                <w:tab w:val="left" w:pos="-720"/>
                <w:tab w:val="left" w:pos="4536"/>
              </w:tabs>
              <w:suppressAutoHyphens/>
              <w:rPr>
                <w:lang w:val="it-IT"/>
              </w:rPr>
            </w:pPr>
            <w:r w:rsidRPr="00AF1DE1">
              <w:rPr>
                <w:lang w:val="it-IT"/>
              </w:rPr>
              <w:t>Roche România S.R.L.</w:t>
            </w:r>
          </w:p>
          <w:p w14:paraId="2ACFF758" w14:textId="337D804A" w:rsidR="00DB289B" w:rsidRPr="008C7BF7" w:rsidRDefault="00742079" w:rsidP="00B92BB0">
            <w:r w:rsidRPr="008C7BF7">
              <w:rPr>
                <w:szCs w:val="22"/>
              </w:rPr>
              <w:t>Tel: +40 21 206 47 01</w:t>
            </w:r>
          </w:p>
        </w:tc>
      </w:tr>
      <w:tr w:rsidR="00B87822" w:rsidRPr="008C7BF7" w14:paraId="37FD851F" w14:textId="77777777" w:rsidTr="00374B1F">
        <w:trPr>
          <w:cantSplit/>
        </w:trPr>
        <w:tc>
          <w:tcPr>
            <w:tcW w:w="4590" w:type="dxa"/>
          </w:tcPr>
          <w:p w14:paraId="40059199" w14:textId="77777777" w:rsidR="00DB289B" w:rsidRPr="00AF1DE1" w:rsidRDefault="00742079" w:rsidP="000F5997">
            <w:pPr>
              <w:rPr>
                <w:b/>
                <w:lang w:val="de-DE"/>
              </w:rPr>
            </w:pPr>
            <w:r w:rsidRPr="00AF1DE1">
              <w:rPr>
                <w:b/>
                <w:lang w:val="de-DE"/>
              </w:rPr>
              <w:t>Hrvatska</w:t>
            </w:r>
          </w:p>
          <w:p w14:paraId="30AF6417" w14:textId="77777777" w:rsidR="00DB289B" w:rsidRPr="00AF1DE1" w:rsidRDefault="00742079" w:rsidP="000F5997">
            <w:pPr>
              <w:rPr>
                <w:lang w:val="de-DE"/>
              </w:rPr>
            </w:pPr>
            <w:r w:rsidRPr="00AF1DE1">
              <w:rPr>
                <w:lang w:val="de-DE"/>
              </w:rPr>
              <w:t>Roche d.o.o.</w:t>
            </w:r>
          </w:p>
          <w:p w14:paraId="539F8119" w14:textId="77777777" w:rsidR="00DB289B" w:rsidRPr="008C7BF7" w:rsidRDefault="00742079" w:rsidP="000F5997">
            <w:r w:rsidRPr="008C7BF7">
              <w:t>Tel: + 385 1 47 22 333</w:t>
            </w:r>
          </w:p>
          <w:p w14:paraId="29288582" w14:textId="77777777" w:rsidR="00DB289B" w:rsidRPr="008C7BF7" w:rsidRDefault="00DB289B" w:rsidP="000F5997">
            <w:pPr>
              <w:rPr>
                <w:b/>
              </w:rPr>
            </w:pPr>
          </w:p>
        </w:tc>
        <w:tc>
          <w:tcPr>
            <w:tcW w:w="4590" w:type="dxa"/>
          </w:tcPr>
          <w:p w14:paraId="0254E8EE" w14:textId="77777777" w:rsidR="00B92BB0" w:rsidRPr="008C7BF7" w:rsidRDefault="00742079" w:rsidP="00B92BB0">
            <w:pPr>
              <w:rPr>
                <w:b/>
              </w:rPr>
            </w:pPr>
            <w:r w:rsidRPr="008C7BF7">
              <w:rPr>
                <w:b/>
              </w:rPr>
              <w:t>Slovenija</w:t>
            </w:r>
          </w:p>
          <w:p w14:paraId="0E78930F" w14:textId="77777777" w:rsidR="00B92BB0" w:rsidRPr="008C7BF7" w:rsidRDefault="00742079" w:rsidP="00B92BB0">
            <w:r w:rsidRPr="008C7BF7">
              <w:t>Roche farmacevtska družba d.o.o.</w:t>
            </w:r>
          </w:p>
          <w:p w14:paraId="42AE5A74" w14:textId="77777777" w:rsidR="00B92BB0" w:rsidRPr="008C7BF7" w:rsidRDefault="00742079" w:rsidP="00B92BB0">
            <w:r w:rsidRPr="008C7BF7">
              <w:t>Tel: +386 - 1 360 26 00</w:t>
            </w:r>
          </w:p>
          <w:p w14:paraId="2F9D1363" w14:textId="28BACDAF" w:rsidR="00DB289B" w:rsidRPr="008C7BF7" w:rsidRDefault="00DB289B" w:rsidP="000F5997">
            <w:pPr>
              <w:rPr>
                <w:b/>
              </w:rPr>
            </w:pPr>
          </w:p>
        </w:tc>
      </w:tr>
      <w:tr w:rsidR="00B87822" w:rsidRPr="008C7BF7" w14:paraId="5E627237" w14:textId="77777777" w:rsidTr="00374B1F">
        <w:trPr>
          <w:cantSplit/>
        </w:trPr>
        <w:tc>
          <w:tcPr>
            <w:tcW w:w="4590" w:type="dxa"/>
          </w:tcPr>
          <w:p w14:paraId="13E8CD08" w14:textId="1B199BBB" w:rsidR="00DB289B" w:rsidRPr="008C7BF7" w:rsidRDefault="00742079" w:rsidP="000F5997">
            <w:pPr>
              <w:rPr>
                <w:b/>
              </w:rPr>
            </w:pPr>
            <w:r w:rsidRPr="008C7BF7">
              <w:rPr>
                <w:b/>
              </w:rPr>
              <w:t>Ireland</w:t>
            </w:r>
            <w:r w:rsidR="00B92BB0" w:rsidRPr="008C7BF7">
              <w:rPr>
                <w:b/>
              </w:rPr>
              <w:t>, Malta</w:t>
            </w:r>
          </w:p>
          <w:p w14:paraId="650E6C6B" w14:textId="77777777" w:rsidR="00DB289B" w:rsidRPr="008C7BF7" w:rsidRDefault="00742079" w:rsidP="000F5997">
            <w:r w:rsidRPr="008C7BF7">
              <w:t>Roche Products (Ireland) Ltd.</w:t>
            </w:r>
          </w:p>
          <w:p w14:paraId="4B617539" w14:textId="735A91A6" w:rsidR="00B92BB0" w:rsidRPr="008C7BF7" w:rsidRDefault="00742079" w:rsidP="00374B1F">
            <w:pPr>
              <w:tabs>
                <w:tab w:val="clear" w:pos="567"/>
              </w:tabs>
            </w:pPr>
            <w:r w:rsidRPr="008C7BF7">
              <w:rPr>
                <w:szCs w:val="22"/>
              </w:rPr>
              <w:t>Ireland/L-Irlanda</w:t>
            </w:r>
          </w:p>
          <w:p w14:paraId="75622DC5" w14:textId="77777777" w:rsidR="00DB289B" w:rsidRPr="008C7BF7" w:rsidRDefault="00742079" w:rsidP="000F5997">
            <w:r w:rsidRPr="008C7BF7">
              <w:t>Tel: +353 (0) 1 469 0700</w:t>
            </w:r>
          </w:p>
          <w:p w14:paraId="5282C3CB" w14:textId="77777777" w:rsidR="00DB289B" w:rsidRPr="008C7BF7" w:rsidRDefault="00DB289B" w:rsidP="000F5997"/>
        </w:tc>
        <w:tc>
          <w:tcPr>
            <w:tcW w:w="4590" w:type="dxa"/>
          </w:tcPr>
          <w:p w14:paraId="58AEC1BA" w14:textId="77777777" w:rsidR="00B92BB0" w:rsidRPr="00AF1DE1" w:rsidRDefault="00742079" w:rsidP="00B92BB0">
            <w:pPr>
              <w:rPr>
                <w:b/>
                <w:lang w:val="it-IT"/>
              </w:rPr>
            </w:pPr>
            <w:r w:rsidRPr="00AF1DE1">
              <w:rPr>
                <w:b/>
                <w:lang w:val="it-IT"/>
              </w:rPr>
              <w:t xml:space="preserve">Slovenská republika </w:t>
            </w:r>
          </w:p>
          <w:p w14:paraId="434ADF40" w14:textId="77777777" w:rsidR="00B92BB0" w:rsidRPr="00AF1DE1" w:rsidRDefault="00742079" w:rsidP="00B92BB0">
            <w:pPr>
              <w:rPr>
                <w:lang w:val="it-IT"/>
              </w:rPr>
            </w:pPr>
            <w:r w:rsidRPr="00AF1DE1">
              <w:rPr>
                <w:lang w:val="it-IT"/>
              </w:rPr>
              <w:t>Roche Slovensko, s.r.o.</w:t>
            </w:r>
          </w:p>
          <w:p w14:paraId="2A637C8F" w14:textId="77777777" w:rsidR="00B92BB0" w:rsidRPr="008C7BF7" w:rsidRDefault="00742079" w:rsidP="00B92BB0">
            <w:r w:rsidRPr="008C7BF7">
              <w:t>Tel: +421 - 2 52638201</w:t>
            </w:r>
          </w:p>
          <w:p w14:paraId="0910A3A4" w14:textId="77777777" w:rsidR="00DB289B" w:rsidRPr="008C7BF7" w:rsidRDefault="00DB289B" w:rsidP="00B92BB0"/>
        </w:tc>
      </w:tr>
      <w:tr w:rsidR="00B87822" w:rsidRPr="00AF1DE1" w14:paraId="4E46892E" w14:textId="77777777" w:rsidTr="00374B1F">
        <w:trPr>
          <w:cantSplit/>
        </w:trPr>
        <w:tc>
          <w:tcPr>
            <w:tcW w:w="4590" w:type="dxa"/>
          </w:tcPr>
          <w:p w14:paraId="01C48532" w14:textId="77777777" w:rsidR="00DB289B" w:rsidRPr="008C7BF7" w:rsidRDefault="00742079" w:rsidP="000F5997">
            <w:pPr>
              <w:tabs>
                <w:tab w:val="left" w:pos="720"/>
              </w:tabs>
              <w:rPr>
                <w:b/>
                <w:snapToGrid w:val="0"/>
              </w:rPr>
            </w:pPr>
            <w:r w:rsidRPr="008C7BF7">
              <w:rPr>
                <w:b/>
                <w:snapToGrid w:val="0"/>
              </w:rPr>
              <w:t xml:space="preserve">Ísland </w:t>
            </w:r>
          </w:p>
          <w:p w14:paraId="246CCC5F" w14:textId="4D5F113D" w:rsidR="008120D7" w:rsidRPr="008C7BF7" w:rsidRDefault="00742079" w:rsidP="000F5997">
            <w:pPr>
              <w:tabs>
                <w:tab w:val="left" w:pos="720"/>
              </w:tabs>
              <w:rPr>
                <w:snapToGrid w:val="0"/>
              </w:rPr>
            </w:pPr>
            <w:r w:rsidRPr="008C7BF7">
              <w:rPr>
                <w:snapToGrid w:val="0"/>
              </w:rPr>
              <w:t>Roche Pharmaceuticals A/S</w:t>
            </w:r>
          </w:p>
          <w:p w14:paraId="250521D7" w14:textId="053D86E6" w:rsidR="00DB289B" w:rsidRPr="008C7BF7" w:rsidRDefault="00742079" w:rsidP="000F5997">
            <w:pPr>
              <w:tabs>
                <w:tab w:val="left" w:pos="720"/>
              </w:tabs>
              <w:rPr>
                <w:snapToGrid w:val="0"/>
              </w:rPr>
            </w:pPr>
            <w:r w:rsidRPr="008C7BF7">
              <w:rPr>
                <w:szCs w:val="22"/>
              </w:rPr>
              <w:t>c/o Icepharma hf</w:t>
            </w:r>
          </w:p>
          <w:p w14:paraId="50F004E7" w14:textId="77777777" w:rsidR="00DB289B" w:rsidRPr="008C7BF7" w:rsidRDefault="00742079" w:rsidP="000F5997">
            <w:pPr>
              <w:ind w:right="-449"/>
              <w:rPr>
                <w:color w:val="000000"/>
              </w:rPr>
            </w:pPr>
            <w:r w:rsidRPr="008C7BF7">
              <w:rPr>
                <w:snapToGrid w:val="0"/>
              </w:rPr>
              <w:t>Sími:+354 540 8000</w:t>
            </w:r>
          </w:p>
          <w:p w14:paraId="22F8FCEB" w14:textId="77777777" w:rsidR="00DB289B" w:rsidRPr="008C7BF7" w:rsidRDefault="00DB289B" w:rsidP="000F5997">
            <w:pPr>
              <w:tabs>
                <w:tab w:val="left" w:pos="720"/>
              </w:tabs>
              <w:autoSpaceDE w:val="0"/>
              <w:autoSpaceDN w:val="0"/>
              <w:adjustRightInd w:val="0"/>
              <w:rPr>
                <w:b/>
              </w:rPr>
            </w:pPr>
          </w:p>
        </w:tc>
        <w:tc>
          <w:tcPr>
            <w:tcW w:w="4590" w:type="dxa"/>
          </w:tcPr>
          <w:p w14:paraId="428AAAAC" w14:textId="77777777" w:rsidR="00B92BB0" w:rsidRPr="00AF1DE1" w:rsidRDefault="00742079" w:rsidP="00B92BB0">
            <w:pPr>
              <w:rPr>
                <w:b/>
                <w:lang w:val="de-DE"/>
              </w:rPr>
            </w:pPr>
            <w:r w:rsidRPr="00AF1DE1">
              <w:rPr>
                <w:b/>
                <w:lang w:val="de-DE"/>
              </w:rPr>
              <w:t>Suomi/Finland</w:t>
            </w:r>
          </w:p>
          <w:p w14:paraId="5CC265EB" w14:textId="77777777" w:rsidR="00B92BB0" w:rsidRPr="00AF1DE1" w:rsidRDefault="00742079" w:rsidP="00B92BB0">
            <w:pPr>
              <w:rPr>
                <w:snapToGrid w:val="0"/>
                <w:lang w:val="de-DE"/>
              </w:rPr>
            </w:pPr>
            <w:r w:rsidRPr="00AF1DE1">
              <w:rPr>
                <w:lang w:val="de-DE"/>
              </w:rPr>
              <w:t>Roche Oy</w:t>
            </w:r>
            <w:r w:rsidRPr="00AF1DE1">
              <w:rPr>
                <w:snapToGrid w:val="0"/>
                <w:lang w:val="de-DE"/>
              </w:rPr>
              <w:t xml:space="preserve"> </w:t>
            </w:r>
          </w:p>
          <w:p w14:paraId="28CCD59E" w14:textId="77777777" w:rsidR="00B92BB0" w:rsidRPr="00AF1DE1" w:rsidRDefault="00742079" w:rsidP="00B92BB0">
            <w:pPr>
              <w:rPr>
                <w:lang w:val="de-DE"/>
              </w:rPr>
            </w:pPr>
            <w:r w:rsidRPr="00AF1DE1">
              <w:rPr>
                <w:lang w:val="de-DE"/>
              </w:rPr>
              <w:t>Puh/Tel: +358 (0) 10 554 500</w:t>
            </w:r>
          </w:p>
          <w:p w14:paraId="4B887D95" w14:textId="77777777" w:rsidR="00DB289B" w:rsidRPr="00AF1DE1" w:rsidRDefault="00DB289B" w:rsidP="00B92BB0">
            <w:pPr>
              <w:rPr>
                <w:b/>
                <w:lang w:val="de-DE"/>
              </w:rPr>
            </w:pPr>
          </w:p>
        </w:tc>
      </w:tr>
      <w:tr w:rsidR="00B87822" w:rsidRPr="008C7BF7" w14:paraId="2C2611E1" w14:textId="77777777" w:rsidTr="00374B1F">
        <w:trPr>
          <w:cantSplit/>
        </w:trPr>
        <w:tc>
          <w:tcPr>
            <w:tcW w:w="4590" w:type="dxa"/>
          </w:tcPr>
          <w:p w14:paraId="03099191" w14:textId="77777777" w:rsidR="00DB289B" w:rsidRPr="00AF1DE1" w:rsidRDefault="00742079" w:rsidP="000F5997">
            <w:pPr>
              <w:rPr>
                <w:lang w:val="it-IT"/>
              </w:rPr>
            </w:pPr>
            <w:r w:rsidRPr="00AF1DE1">
              <w:rPr>
                <w:b/>
                <w:lang w:val="it-IT"/>
              </w:rPr>
              <w:t>Italia</w:t>
            </w:r>
          </w:p>
          <w:p w14:paraId="212211B6" w14:textId="77777777" w:rsidR="00DB289B" w:rsidRPr="00AF1DE1" w:rsidRDefault="00742079" w:rsidP="000F5997">
            <w:pPr>
              <w:rPr>
                <w:lang w:val="it-IT"/>
              </w:rPr>
            </w:pPr>
            <w:r w:rsidRPr="00AF1DE1">
              <w:rPr>
                <w:lang w:val="it-IT"/>
              </w:rPr>
              <w:t>Roche S.p.A.</w:t>
            </w:r>
          </w:p>
          <w:p w14:paraId="330E4923" w14:textId="77777777" w:rsidR="00DB289B" w:rsidRPr="008C7BF7" w:rsidRDefault="00742079" w:rsidP="000F5997">
            <w:pPr>
              <w:rPr>
                <w:b/>
              </w:rPr>
            </w:pPr>
            <w:r w:rsidRPr="008C7BF7">
              <w:t>Tel: +39 - 039 2471</w:t>
            </w:r>
          </w:p>
        </w:tc>
        <w:tc>
          <w:tcPr>
            <w:tcW w:w="4590" w:type="dxa"/>
          </w:tcPr>
          <w:p w14:paraId="6ACDBF22" w14:textId="77777777" w:rsidR="00B92BB0" w:rsidRPr="008C7BF7" w:rsidRDefault="00742079" w:rsidP="00B92BB0">
            <w:r w:rsidRPr="008C7BF7">
              <w:rPr>
                <w:b/>
              </w:rPr>
              <w:t>Sverige</w:t>
            </w:r>
          </w:p>
          <w:p w14:paraId="722A5C3B" w14:textId="77777777" w:rsidR="00B92BB0" w:rsidRPr="008C7BF7" w:rsidRDefault="00742079" w:rsidP="00B92BB0">
            <w:r w:rsidRPr="008C7BF7">
              <w:t>Roche AB</w:t>
            </w:r>
          </w:p>
          <w:p w14:paraId="5E213E64" w14:textId="77777777" w:rsidR="00B92BB0" w:rsidRPr="008C7BF7" w:rsidRDefault="00742079" w:rsidP="00B92BB0">
            <w:pPr>
              <w:suppressAutoHyphens/>
            </w:pPr>
            <w:r w:rsidRPr="008C7BF7">
              <w:t>Tel: +46 (0) 8 726 1200</w:t>
            </w:r>
          </w:p>
          <w:p w14:paraId="4390FC26" w14:textId="77777777" w:rsidR="00DB289B" w:rsidRPr="008C7BF7" w:rsidRDefault="00DB289B" w:rsidP="00374B1F"/>
        </w:tc>
      </w:tr>
    </w:tbl>
    <w:p w14:paraId="06E994F2" w14:textId="770C5529" w:rsidR="00DB289B" w:rsidRPr="008C7BF7" w:rsidRDefault="00DB289B" w:rsidP="00DE7DBF">
      <w:pPr>
        <w:pStyle w:val="QRDPLBodyText"/>
      </w:pPr>
    </w:p>
    <w:p w14:paraId="4A03B9F7" w14:textId="74F51B0C" w:rsidR="00DB289B" w:rsidRPr="008C7BF7" w:rsidRDefault="00742079" w:rsidP="00DE7DBF">
      <w:pPr>
        <w:pStyle w:val="QRDPLBodyText"/>
        <w:rPr>
          <w:b/>
          <w:bCs/>
        </w:rPr>
      </w:pPr>
      <w:r w:rsidRPr="008C7BF7">
        <w:rPr>
          <w:b/>
          <w:bCs/>
        </w:rPr>
        <w:t xml:space="preserve">This leaflet was last revised in </w:t>
      </w:r>
    </w:p>
    <w:p w14:paraId="0C021F76" w14:textId="77777777" w:rsidR="00DB289B" w:rsidRPr="008C7BF7" w:rsidRDefault="00DB289B" w:rsidP="00967635"/>
    <w:p w14:paraId="487DA677" w14:textId="12153E1C" w:rsidR="00DB289B" w:rsidRPr="008C7BF7" w:rsidRDefault="00742079" w:rsidP="00CD266A">
      <w:pPr>
        <w:pStyle w:val="QRDPLBodyText"/>
        <w:rPr>
          <w:b/>
          <w:bCs/>
        </w:rPr>
      </w:pPr>
      <w:r w:rsidRPr="008C7BF7">
        <w:rPr>
          <w:b/>
          <w:bCs/>
        </w:rPr>
        <w:t>Other sources of information</w:t>
      </w:r>
    </w:p>
    <w:p w14:paraId="176810B4" w14:textId="77777777" w:rsidR="00DB289B" w:rsidRPr="008C7BF7" w:rsidRDefault="00DB289B" w:rsidP="00CD266A">
      <w:pPr>
        <w:pStyle w:val="QRDPLBodyText"/>
      </w:pPr>
    </w:p>
    <w:p w14:paraId="0E558B55" w14:textId="12349ED3" w:rsidR="00DB289B" w:rsidRPr="008C7BF7" w:rsidRDefault="00742079" w:rsidP="00CD266A">
      <w:pPr>
        <w:pStyle w:val="QRDPLBodyText"/>
      </w:pPr>
      <w:r w:rsidRPr="008C7BF7">
        <w:t xml:space="preserve">Detailed information on this medicine is available on the European Medicines Agency web site: </w:t>
      </w:r>
      <w:hyperlink r:id="rId15" w:history="1">
        <w:r w:rsidR="00F33C14" w:rsidRPr="008C7BF7">
          <w:rPr>
            <w:rStyle w:val="Hyperlink"/>
          </w:rPr>
          <w:t>https://www.ema.europa.eu</w:t>
        </w:r>
      </w:hyperlink>
      <w:r w:rsidRPr="008C7BF7">
        <w:rPr>
          <w:rStyle w:val="Hyperlink"/>
          <w:color w:val="auto"/>
        </w:rPr>
        <w:t>.</w:t>
      </w:r>
    </w:p>
    <w:p w14:paraId="23F9E813" w14:textId="13349D6E" w:rsidR="00B5662B" w:rsidRPr="008C7BF7" w:rsidRDefault="00B5662B" w:rsidP="00B5561D">
      <w:pPr>
        <w:pStyle w:val="QRDEnBodyText"/>
        <w:rPr>
          <w:ins w:id="51" w:author="Author" w:date="2025-10-07T10:48:00Z" w16du:dateUtc="2025-10-07T09:48:00Z"/>
        </w:rPr>
      </w:pPr>
      <w:ins w:id="52" w:author="Author" w:date="2025-10-07T10:48:00Z" w16du:dateUtc="2025-10-07T09:48:00Z">
        <w:r w:rsidRPr="008C7BF7">
          <w:br w:type="page"/>
        </w:r>
      </w:ins>
    </w:p>
    <w:p w14:paraId="131A224C" w14:textId="77777777" w:rsidR="00B5662B" w:rsidRPr="008C7BF7" w:rsidRDefault="00B5662B" w:rsidP="00B5561D">
      <w:pPr>
        <w:pStyle w:val="QRDEnBodyText"/>
        <w:rPr>
          <w:ins w:id="53" w:author="Author" w:date="2025-10-07T10:48:00Z" w16du:dateUtc="2025-10-07T09:48:00Z"/>
        </w:rPr>
      </w:pPr>
    </w:p>
    <w:p w14:paraId="7EB606D2" w14:textId="77777777" w:rsidR="00B5662B" w:rsidRPr="008C7BF7" w:rsidRDefault="00B5662B" w:rsidP="00B5561D">
      <w:pPr>
        <w:pStyle w:val="QRDEnBodyText"/>
        <w:rPr>
          <w:ins w:id="54" w:author="Author" w:date="2025-10-07T10:48:00Z" w16du:dateUtc="2025-10-07T09:48:00Z"/>
        </w:rPr>
      </w:pPr>
    </w:p>
    <w:p w14:paraId="225BDEC0" w14:textId="77777777" w:rsidR="00B5662B" w:rsidRPr="008C7BF7" w:rsidRDefault="00B5662B" w:rsidP="00B5561D">
      <w:pPr>
        <w:pStyle w:val="QRDEnBodyText"/>
        <w:rPr>
          <w:ins w:id="55" w:author="Author" w:date="2025-10-07T10:48:00Z" w16du:dateUtc="2025-10-07T09:48:00Z"/>
        </w:rPr>
      </w:pPr>
    </w:p>
    <w:p w14:paraId="034D9A2C" w14:textId="77777777" w:rsidR="00B5662B" w:rsidRPr="008C7BF7" w:rsidRDefault="00B5662B" w:rsidP="00B5561D">
      <w:pPr>
        <w:pStyle w:val="QRDEnBodyText"/>
        <w:rPr>
          <w:ins w:id="56" w:author="Author" w:date="2025-10-07T10:48:00Z" w16du:dateUtc="2025-10-07T09:48:00Z"/>
        </w:rPr>
      </w:pPr>
    </w:p>
    <w:p w14:paraId="61330290" w14:textId="77777777" w:rsidR="00B5662B" w:rsidRPr="008C7BF7" w:rsidRDefault="00B5662B" w:rsidP="00B5561D">
      <w:pPr>
        <w:pStyle w:val="QRDEnBodyText"/>
        <w:rPr>
          <w:ins w:id="57" w:author="Author" w:date="2025-10-07T10:48:00Z" w16du:dateUtc="2025-10-07T09:48:00Z"/>
        </w:rPr>
      </w:pPr>
    </w:p>
    <w:p w14:paraId="31E61C3B" w14:textId="77777777" w:rsidR="00B5662B" w:rsidRPr="008C7BF7" w:rsidRDefault="00B5662B" w:rsidP="00B5561D">
      <w:pPr>
        <w:pStyle w:val="QRDEnBodyText"/>
        <w:rPr>
          <w:ins w:id="58" w:author="Author" w:date="2025-10-07T10:48:00Z" w16du:dateUtc="2025-10-07T09:48:00Z"/>
        </w:rPr>
      </w:pPr>
    </w:p>
    <w:p w14:paraId="451B1862" w14:textId="77777777" w:rsidR="00B5662B" w:rsidRPr="008C7BF7" w:rsidRDefault="00B5662B" w:rsidP="00B5561D">
      <w:pPr>
        <w:pStyle w:val="QRDEnBodyText"/>
        <w:rPr>
          <w:ins w:id="59" w:author="Author" w:date="2025-10-07T10:48:00Z" w16du:dateUtc="2025-10-07T09:48:00Z"/>
        </w:rPr>
      </w:pPr>
    </w:p>
    <w:p w14:paraId="0B96BE1C" w14:textId="77777777" w:rsidR="00B5662B" w:rsidRPr="008C7BF7" w:rsidRDefault="00B5662B" w:rsidP="00B5561D">
      <w:pPr>
        <w:pStyle w:val="QRDEnBodyText"/>
        <w:rPr>
          <w:ins w:id="60" w:author="Author" w:date="2025-10-07T10:48:00Z" w16du:dateUtc="2025-10-07T09:48:00Z"/>
        </w:rPr>
      </w:pPr>
    </w:p>
    <w:p w14:paraId="178EF4FD" w14:textId="77777777" w:rsidR="00B5662B" w:rsidRPr="008C7BF7" w:rsidRDefault="00B5662B" w:rsidP="00B5561D">
      <w:pPr>
        <w:pStyle w:val="QRDEnBodyText"/>
        <w:rPr>
          <w:ins w:id="61" w:author="Author" w:date="2025-10-07T10:48:00Z" w16du:dateUtc="2025-10-07T09:48:00Z"/>
        </w:rPr>
      </w:pPr>
    </w:p>
    <w:p w14:paraId="7B07DEF5" w14:textId="77777777" w:rsidR="00B5662B" w:rsidRPr="008C7BF7" w:rsidRDefault="00B5662B" w:rsidP="00B5561D">
      <w:pPr>
        <w:pStyle w:val="QRDEnBodyText"/>
        <w:rPr>
          <w:ins w:id="62" w:author="Author" w:date="2025-10-07T10:48:00Z" w16du:dateUtc="2025-10-07T09:48:00Z"/>
        </w:rPr>
      </w:pPr>
    </w:p>
    <w:p w14:paraId="2936759C" w14:textId="77777777" w:rsidR="00B5662B" w:rsidRPr="008C7BF7" w:rsidRDefault="00B5662B" w:rsidP="00B5561D">
      <w:pPr>
        <w:pStyle w:val="QRDEnBodyText"/>
        <w:rPr>
          <w:ins w:id="63" w:author="Author" w:date="2025-10-07T10:48:00Z" w16du:dateUtc="2025-10-07T09:48:00Z"/>
        </w:rPr>
      </w:pPr>
    </w:p>
    <w:p w14:paraId="5A6FE569" w14:textId="77777777" w:rsidR="00B5662B" w:rsidRPr="008C7BF7" w:rsidRDefault="00B5662B" w:rsidP="00B5561D">
      <w:pPr>
        <w:pStyle w:val="QRDEnBodyText"/>
        <w:rPr>
          <w:ins w:id="64" w:author="Author" w:date="2025-10-07T10:48:00Z" w16du:dateUtc="2025-10-07T09:48:00Z"/>
        </w:rPr>
      </w:pPr>
    </w:p>
    <w:p w14:paraId="0B6E7F9D" w14:textId="77777777" w:rsidR="00B5662B" w:rsidRPr="008C7BF7" w:rsidRDefault="00B5662B" w:rsidP="00B5561D">
      <w:pPr>
        <w:pStyle w:val="QRDEnBodyText"/>
        <w:rPr>
          <w:ins w:id="65" w:author="Author" w:date="2025-10-07T10:48:00Z" w16du:dateUtc="2025-10-07T09:48:00Z"/>
        </w:rPr>
      </w:pPr>
    </w:p>
    <w:p w14:paraId="51B673FB" w14:textId="77777777" w:rsidR="00B5662B" w:rsidRPr="008C7BF7" w:rsidRDefault="00B5662B" w:rsidP="00B5561D">
      <w:pPr>
        <w:pStyle w:val="QRDEnBodyText"/>
        <w:rPr>
          <w:ins w:id="66" w:author="Author" w:date="2025-10-07T10:48:00Z" w16du:dateUtc="2025-10-07T09:48:00Z"/>
        </w:rPr>
      </w:pPr>
    </w:p>
    <w:p w14:paraId="199154FA" w14:textId="77777777" w:rsidR="00B5662B" w:rsidRPr="008C7BF7" w:rsidRDefault="00B5662B" w:rsidP="00B5561D">
      <w:pPr>
        <w:pStyle w:val="QRDEnBodyText"/>
        <w:rPr>
          <w:ins w:id="67" w:author="Author" w:date="2025-10-07T10:48:00Z" w16du:dateUtc="2025-10-07T09:48:00Z"/>
        </w:rPr>
      </w:pPr>
    </w:p>
    <w:p w14:paraId="7CEAFA65" w14:textId="77777777" w:rsidR="00B5662B" w:rsidRPr="008C7BF7" w:rsidRDefault="00B5662B" w:rsidP="00B5561D">
      <w:pPr>
        <w:pStyle w:val="QRDEnBodyText"/>
        <w:rPr>
          <w:ins w:id="68" w:author="Author" w:date="2025-10-07T10:48:00Z" w16du:dateUtc="2025-10-07T09:48:00Z"/>
        </w:rPr>
      </w:pPr>
    </w:p>
    <w:p w14:paraId="37E02B13" w14:textId="77777777" w:rsidR="00B5662B" w:rsidRPr="008C7BF7" w:rsidRDefault="00B5662B" w:rsidP="00B5561D">
      <w:pPr>
        <w:pStyle w:val="QRDEnBodyText"/>
        <w:rPr>
          <w:ins w:id="69" w:author="Author" w:date="2025-10-07T10:48:00Z" w16du:dateUtc="2025-10-07T09:48:00Z"/>
        </w:rPr>
      </w:pPr>
    </w:p>
    <w:p w14:paraId="014810A9" w14:textId="77777777" w:rsidR="00B5662B" w:rsidRPr="008C7BF7" w:rsidRDefault="00B5662B" w:rsidP="00B5561D">
      <w:pPr>
        <w:pStyle w:val="QRDEnBodyText"/>
        <w:rPr>
          <w:ins w:id="70" w:author="Author" w:date="2025-10-07T10:48:00Z" w16du:dateUtc="2025-10-07T09:48:00Z"/>
        </w:rPr>
      </w:pPr>
    </w:p>
    <w:p w14:paraId="4D709433" w14:textId="77777777" w:rsidR="00B5662B" w:rsidRPr="008C7BF7" w:rsidRDefault="00B5662B" w:rsidP="00B5561D">
      <w:pPr>
        <w:pStyle w:val="QRDEnBodyText"/>
        <w:rPr>
          <w:ins w:id="71" w:author="Author" w:date="2025-10-07T10:48:00Z" w16du:dateUtc="2025-10-07T09:48:00Z"/>
        </w:rPr>
      </w:pPr>
    </w:p>
    <w:p w14:paraId="34916EE4" w14:textId="77777777" w:rsidR="00B5662B" w:rsidRPr="008C7BF7" w:rsidRDefault="00B5662B" w:rsidP="00B5561D">
      <w:pPr>
        <w:pStyle w:val="QRDEnBodyText"/>
        <w:rPr>
          <w:ins w:id="72" w:author="Author" w:date="2025-10-07T10:48:00Z" w16du:dateUtc="2025-10-07T09:48:00Z"/>
        </w:rPr>
      </w:pPr>
    </w:p>
    <w:p w14:paraId="2232F9F0" w14:textId="77777777" w:rsidR="00B5662B" w:rsidRPr="008C7BF7" w:rsidRDefault="00B5662B" w:rsidP="00B5561D">
      <w:pPr>
        <w:pStyle w:val="QRDEnBodyText"/>
        <w:rPr>
          <w:ins w:id="73" w:author="Author" w:date="2025-10-07T10:48:00Z" w16du:dateUtc="2025-10-07T09:48:00Z"/>
        </w:rPr>
      </w:pPr>
    </w:p>
    <w:p w14:paraId="2F3B2DE9" w14:textId="77777777" w:rsidR="00B5662B" w:rsidRPr="008C7BF7" w:rsidRDefault="00B5662B" w:rsidP="00B5561D">
      <w:pPr>
        <w:pStyle w:val="QRDEnBodyText"/>
        <w:rPr>
          <w:ins w:id="74" w:author="Author" w:date="2025-10-07T10:48:00Z" w16du:dateUtc="2025-10-07T09:48:00Z"/>
        </w:rPr>
      </w:pPr>
    </w:p>
    <w:p w14:paraId="010D3509" w14:textId="77777777" w:rsidR="00B5662B" w:rsidRPr="008C7BF7" w:rsidRDefault="00B5662B" w:rsidP="00B5561D">
      <w:pPr>
        <w:pStyle w:val="QRDEnBodyText"/>
        <w:rPr>
          <w:ins w:id="75" w:author="Author" w:date="2025-10-07T10:48:00Z" w16du:dateUtc="2025-10-07T09:48:00Z"/>
        </w:rPr>
      </w:pPr>
    </w:p>
    <w:p w14:paraId="72B85CE1" w14:textId="77777777" w:rsidR="00B5662B" w:rsidRPr="008C7BF7" w:rsidRDefault="00B5662B" w:rsidP="002F0138">
      <w:pPr>
        <w:pStyle w:val="QRDAnnexHeading1"/>
        <w:rPr>
          <w:ins w:id="76" w:author="Author" w:date="2025-10-07T10:48:00Z" w16du:dateUtc="2025-10-07T09:48:00Z"/>
        </w:rPr>
      </w:pPr>
      <w:ins w:id="77" w:author="Author" w:date="2025-10-07T10:48:00Z" w16du:dateUtc="2025-10-07T09:48:00Z">
        <w:r w:rsidRPr="008C7BF7">
          <w:t>ANNEX IV</w:t>
        </w:r>
      </w:ins>
    </w:p>
    <w:p w14:paraId="25D00FF0" w14:textId="77777777" w:rsidR="00B5662B" w:rsidRPr="008C7BF7" w:rsidRDefault="00B5662B" w:rsidP="00B5561D">
      <w:pPr>
        <w:pStyle w:val="QRDEnBodyText"/>
        <w:rPr>
          <w:ins w:id="78" w:author="Author" w:date="2025-10-07T10:48:00Z" w16du:dateUtc="2025-10-07T09:48:00Z"/>
        </w:rPr>
      </w:pPr>
    </w:p>
    <w:p w14:paraId="3A00344B" w14:textId="590150F4" w:rsidR="00B5662B" w:rsidRPr="008C7BF7" w:rsidRDefault="00B5662B" w:rsidP="00F061E2">
      <w:pPr>
        <w:pStyle w:val="QRDAnnexSectionHeading"/>
        <w:rPr>
          <w:ins w:id="79" w:author="Author" w:date="2025-10-07T10:48:00Z" w16du:dateUtc="2025-10-07T09:48:00Z"/>
        </w:rPr>
      </w:pPr>
      <w:ins w:id="80" w:author="Author" w:date="2025-10-07T10:48:00Z" w16du:dateUtc="2025-10-07T09:48:00Z">
        <w:r w:rsidRPr="008C7BF7">
          <w:t>Scientific conclusions and grounds for the variation to the terms of the marketing authorisation (s)</w:t>
        </w:r>
      </w:ins>
    </w:p>
    <w:p w14:paraId="303E79DB" w14:textId="61FF00DD" w:rsidR="00AF397D" w:rsidRPr="008C7BF7" w:rsidRDefault="00AF397D" w:rsidP="00B5561D">
      <w:pPr>
        <w:pStyle w:val="QRDEnBodyText"/>
        <w:rPr>
          <w:ins w:id="81" w:author="Author" w:date="2025-10-07T10:51:00Z" w16du:dateUtc="2025-10-07T09:51:00Z"/>
        </w:rPr>
      </w:pPr>
      <w:ins w:id="82" w:author="Author" w:date="2025-10-07T10:51:00Z" w16du:dateUtc="2025-10-07T09:51:00Z">
        <w:r w:rsidRPr="008C7BF7">
          <w:br w:type="page"/>
        </w:r>
      </w:ins>
    </w:p>
    <w:p w14:paraId="0ED100D2" w14:textId="320BD53F" w:rsidR="00B5662B" w:rsidRPr="008C7BF7" w:rsidRDefault="00B721FB" w:rsidP="00B721FB">
      <w:pPr>
        <w:pStyle w:val="QRDHeading2"/>
        <w:rPr>
          <w:ins w:id="83" w:author="Author" w:date="2025-10-07T11:01:00Z" w16du:dateUtc="2025-10-07T10:01:00Z"/>
        </w:rPr>
      </w:pPr>
      <w:ins w:id="84" w:author="Author" w:date="2025-10-07T11:01:00Z" w16du:dateUtc="2025-10-07T10:01:00Z">
        <w:r w:rsidRPr="008C7BF7">
          <w:t>Scientific conclusions</w:t>
        </w:r>
      </w:ins>
    </w:p>
    <w:p w14:paraId="1AFCD7EE" w14:textId="77777777" w:rsidR="00B721FB" w:rsidRPr="008C7BF7" w:rsidRDefault="00B721FB" w:rsidP="00B721FB">
      <w:pPr>
        <w:pStyle w:val="QRDEnBodyText"/>
        <w:rPr>
          <w:ins w:id="85" w:author="Author" w:date="2025-10-07T11:01:00Z" w16du:dateUtc="2025-10-07T10:01:00Z"/>
        </w:rPr>
      </w:pPr>
    </w:p>
    <w:p w14:paraId="44CDC5B3" w14:textId="6FF828BE" w:rsidR="002222B5" w:rsidRPr="008C7BF7" w:rsidRDefault="002222B5" w:rsidP="002222B5">
      <w:pPr>
        <w:pStyle w:val="QRDEnBodyText"/>
        <w:rPr>
          <w:ins w:id="86" w:author="Author" w:date="2025-10-07T11:02:00Z" w16du:dateUtc="2025-10-07T10:02:00Z"/>
        </w:rPr>
      </w:pPr>
      <w:ins w:id="87" w:author="Author" w:date="2025-10-07T11:02:00Z" w16du:dateUtc="2025-10-07T10:02:00Z">
        <w:r w:rsidRPr="008C7BF7">
          <w:t>Taking into account the PRAC Assessment Report on the PSUR(s) for bevacizumab, the scientific conclusions of PRAC are as follows:</w:t>
        </w:r>
      </w:ins>
    </w:p>
    <w:p w14:paraId="3750E2E2" w14:textId="77777777" w:rsidR="002222B5" w:rsidRPr="008C7BF7" w:rsidRDefault="002222B5" w:rsidP="002222B5">
      <w:pPr>
        <w:pStyle w:val="QRDEnBodyText"/>
        <w:rPr>
          <w:ins w:id="88" w:author="Author" w:date="2025-10-07T11:02:00Z" w16du:dateUtc="2025-10-07T10:02:00Z"/>
        </w:rPr>
      </w:pPr>
    </w:p>
    <w:p w14:paraId="31CA9008" w14:textId="1AC52A7F" w:rsidR="002222B5" w:rsidRPr="008C7BF7" w:rsidRDefault="002222B5" w:rsidP="002222B5">
      <w:pPr>
        <w:pStyle w:val="QRDEnBodyText"/>
        <w:rPr>
          <w:ins w:id="89" w:author="Author" w:date="2025-10-07T11:02:00Z" w16du:dateUtc="2025-10-07T10:02:00Z"/>
        </w:rPr>
      </w:pPr>
      <w:ins w:id="90" w:author="Author" w:date="2025-10-07T11:02:00Z" w16du:dateUtc="2025-10-07T10:02:00Z">
        <w:r w:rsidRPr="008C7BF7">
          <w:t>In view of available data on hyaline occlusive glomerular microangiopathy reported in the literature, including in some cases a positive de-challenge and in view of a plausible mechanism of action, the PRAC considers a causal relationship between bevacizumab and hyaline occlusive glomerular microangiopathy is at least a reasonable possibility. The PRAC concluded that the product information of products containing bevacizumab should be amended accordingly.</w:t>
        </w:r>
      </w:ins>
    </w:p>
    <w:p w14:paraId="0C3637B9" w14:textId="77777777" w:rsidR="002222B5" w:rsidRPr="008C7BF7" w:rsidRDefault="002222B5" w:rsidP="002222B5">
      <w:pPr>
        <w:pStyle w:val="QRDEnBodyText"/>
        <w:rPr>
          <w:ins w:id="91" w:author="Author" w:date="2025-10-07T11:02:00Z" w16du:dateUtc="2025-10-07T10:02:00Z"/>
        </w:rPr>
      </w:pPr>
    </w:p>
    <w:p w14:paraId="2C6435C2" w14:textId="6B30D364" w:rsidR="002222B5" w:rsidRPr="008C7BF7" w:rsidRDefault="002222B5" w:rsidP="002222B5">
      <w:pPr>
        <w:pStyle w:val="QRDEnBodyText"/>
        <w:rPr>
          <w:ins w:id="92" w:author="Author" w:date="2025-10-07T11:02:00Z" w16du:dateUtc="2025-10-07T10:02:00Z"/>
        </w:rPr>
      </w:pPr>
      <w:ins w:id="93" w:author="Author" w:date="2025-10-07T11:02:00Z" w16du:dateUtc="2025-10-07T10:02:00Z">
        <w:r w:rsidRPr="008C7BF7">
          <w:t>Having reviewed the PRAC recommendation, the CHMP agrees with the PRAC overall conclusions and grounds for recommendation.</w:t>
        </w:r>
      </w:ins>
    </w:p>
    <w:p w14:paraId="20DDF01C" w14:textId="77777777" w:rsidR="002222B5" w:rsidRPr="008C7BF7" w:rsidRDefault="002222B5" w:rsidP="002222B5">
      <w:pPr>
        <w:pStyle w:val="QRDEnBodyText"/>
        <w:rPr>
          <w:ins w:id="94" w:author="Author" w:date="2025-10-07T11:02:00Z" w16du:dateUtc="2025-10-07T10:02:00Z"/>
        </w:rPr>
      </w:pPr>
    </w:p>
    <w:p w14:paraId="3FE922A2" w14:textId="7F03CE4D" w:rsidR="002222B5" w:rsidRPr="008C7BF7" w:rsidRDefault="002222B5" w:rsidP="002222B5">
      <w:pPr>
        <w:pStyle w:val="QRDHeading2"/>
        <w:rPr>
          <w:ins w:id="95" w:author="Author" w:date="2025-10-07T11:03:00Z" w16du:dateUtc="2025-10-07T10:03:00Z"/>
        </w:rPr>
      </w:pPr>
      <w:ins w:id="96" w:author="Author" w:date="2025-10-07T11:02:00Z" w16du:dateUtc="2025-10-07T10:02:00Z">
        <w:r w:rsidRPr="008C7BF7">
          <w:t xml:space="preserve">Grounds for the variation </w:t>
        </w:r>
      </w:ins>
      <w:ins w:id="97" w:author="Author" w:date="2025-10-07T11:03:00Z" w16du:dateUtc="2025-10-07T10:03:00Z">
        <w:r w:rsidRPr="008C7BF7">
          <w:t>to the terms of the marketing authorisation(s)</w:t>
        </w:r>
      </w:ins>
    </w:p>
    <w:p w14:paraId="0D455056" w14:textId="77777777" w:rsidR="003870A5" w:rsidRPr="008C7BF7" w:rsidRDefault="003870A5" w:rsidP="003870A5">
      <w:pPr>
        <w:pStyle w:val="QRDEnBodyText"/>
        <w:rPr>
          <w:ins w:id="98" w:author="Author" w:date="2025-10-07T11:03:00Z" w16du:dateUtc="2025-10-07T10:03:00Z"/>
        </w:rPr>
      </w:pPr>
    </w:p>
    <w:p w14:paraId="703F156C" w14:textId="77777777" w:rsidR="003870A5" w:rsidRPr="008C7BF7" w:rsidRDefault="003870A5" w:rsidP="003870A5">
      <w:pPr>
        <w:pStyle w:val="QRDEnBodyText"/>
        <w:rPr>
          <w:ins w:id="99" w:author="Author" w:date="2025-10-07T11:03:00Z" w16du:dateUtc="2025-10-07T10:03:00Z"/>
        </w:rPr>
      </w:pPr>
      <w:ins w:id="100" w:author="Author" w:date="2025-10-07T11:03:00Z" w16du:dateUtc="2025-10-07T10:03:00Z">
        <w:r w:rsidRPr="008C7BF7">
          <w:t>On the basis of the scientific conclusions for bevacizumab the CHMP is of the opinion that the</w:t>
        </w:r>
      </w:ins>
    </w:p>
    <w:p w14:paraId="25A0CE21" w14:textId="46236030" w:rsidR="003870A5" w:rsidRPr="008C7BF7" w:rsidRDefault="003870A5" w:rsidP="003870A5">
      <w:pPr>
        <w:pStyle w:val="QRDEnBodyText"/>
        <w:rPr>
          <w:ins w:id="101" w:author="Author" w:date="2025-10-07T11:03:00Z" w16du:dateUtc="2025-10-07T10:03:00Z"/>
        </w:rPr>
      </w:pPr>
      <w:ins w:id="102" w:author="Author" w:date="2025-10-07T11:03:00Z" w16du:dateUtc="2025-10-07T10:03:00Z">
        <w:r w:rsidRPr="008C7BF7">
          <w:t>benefit-risk balance of the medicinal product(s) containing bevacizumab is unchanged subject to the proposed changes to the product information</w:t>
        </w:r>
        <w:r w:rsidR="00FF51C1" w:rsidRPr="008C7BF7">
          <w:t>.</w:t>
        </w:r>
      </w:ins>
    </w:p>
    <w:p w14:paraId="53EC46EF" w14:textId="77777777" w:rsidR="00FF51C1" w:rsidRPr="008C7BF7" w:rsidRDefault="00FF51C1" w:rsidP="003870A5">
      <w:pPr>
        <w:pStyle w:val="QRDEnBodyText"/>
        <w:rPr>
          <w:ins w:id="103" w:author="Author" w:date="2025-10-07T11:03:00Z" w16du:dateUtc="2025-10-07T10:03:00Z"/>
        </w:rPr>
      </w:pPr>
    </w:p>
    <w:p w14:paraId="501DD5F7" w14:textId="25109ADC" w:rsidR="003870A5" w:rsidRPr="003870A5" w:rsidRDefault="003870A5" w:rsidP="00F061E2">
      <w:pPr>
        <w:pStyle w:val="QRDEnBodyText"/>
      </w:pPr>
      <w:ins w:id="104" w:author="Author" w:date="2025-10-07T11:03:00Z" w16du:dateUtc="2025-10-07T10:03:00Z">
        <w:r w:rsidRPr="008C7BF7">
          <w:t>The CHMP recommends that the terms of the marketing authorisation(s) should be varied.</w:t>
        </w:r>
      </w:ins>
    </w:p>
    <w:sectPr w:rsidR="003870A5" w:rsidRPr="003870A5" w:rsidSect="00F7497B">
      <w:footerReference w:type="default" r:id="rId16"/>
      <w:pgSz w:w="11906" w:h="16838"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3ED0C" w14:textId="77777777" w:rsidR="00991475" w:rsidRPr="008C7BF7" w:rsidRDefault="00991475">
      <w:r w:rsidRPr="008C7BF7">
        <w:separator/>
      </w:r>
    </w:p>
  </w:endnote>
  <w:endnote w:type="continuationSeparator" w:id="0">
    <w:p w14:paraId="49EE184F" w14:textId="77777777" w:rsidR="00991475" w:rsidRPr="008C7BF7" w:rsidRDefault="00991475">
      <w:r w:rsidRPr="008C7B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2272" w14:textId="77E09DC8" w:rsidR="0081310A" w:rsidRPr="008C7BF7" w:rsidRDefault="00742079" w:rsidP="008E2DD4">
    <w:pPr>
      <w:pStyle w:val="Footer"/>
    </w:pPr>
    <w:r w:rsidRPr="008C7BF7">
      <w:rPr>
        <w:rFonts w:cs="Arial"/>
        <w:szCs w:val="16"/>
      </w:rPr>
      <w:fldChar w:fldCharType="begin"/>
    </w:r>
    <w:r w:rsidRPr="008C7BF7">
      <w:rPr>
        <w:rFonts w:cs="Arial"/>
        <w:szCs w:val="16"/>
      </w:rPr>
      <w:instrText xml:space="preserve"> PAGE   \* MERGEFORMAT </w:instrText>
    </w:r>
    <w:r w:rsidRPr="008C7BF7">
      <w:rPr>
        <w:rFonts w:cs="Arial"/>
        <w:szCs w:val="16"/>
      </w:rPr>
      <w:fldChar w:fldCharType="separate"/>
    </w:r>
    <w:r w:rsidRPr="008C7BF7">
      <w:rPr>
        <w:rFonts w:cs="Arial"/>
        <w:szCs w:val="16"/>
      </w:rPr>
      <w:t>74</w:t>
    </w:r>
    <w:r w:rsidRPr="008C7BF7">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A7FC5" w14:textId="77777777" w:rsidR="00991475" w:rsidRPr="008C7BF7" w:rsidRDefault="00991475">
      <w:r w:rsidRPr="008C7BF7">
        <w:separator/>
      </w:r>
    </w:p>
  </w:footnote>
  <w:footnote w:type="continuationSeparator" w:id="0">
    <w:p w14:paraId="518EE712" w14:textId="77777777" w:rsidR="00991475" w:rsidRPr="008C7BF7" w:rsidRDefault="00991475">
      <w:r w:rsidRPr="008C7BF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0A62"/>
    <w:multiLevelType w:val="hybridMultilevel"/>
    <w:tmpl w:val="AF26BA98"/>
    <w:lvl w:ilvl="0" w:tplc="6F14DE1A">
      <w:start w:val="1"/>
      <w:numFmt w:val="bullet"/>
      <w:lvlText w:val=""/>
      <w:lvlJc w:val="left"/>
      <w:pPr>
        <w:ind w:left="630" w:hanging="360"/>
      </w:pPr>
      <w:rPr>
        <w:rFonts w:ascii="Symbol" w:hAnsi="Symbol" w:hint="default"/>
      </w:rPr>
    </w:lvl>
    <w:lvl w:ilvl="1" w:tplc="099E523A" w:tentative="1">
      <w:start w:val="1"/>
      <w:numFmt w:val="bullet"/>
      <w:lvlText w:val="o"/>
      <w:lvlJc w:val="left"/>
      <w:pPr>
        <w:ind w:left="1440" w:hanging="360"/>
      </w:pPr>
      <w:rPr>
        <w:rFonts w:ascii="Courier New" w:hAnsi="Courier New" w:cs="Courier New" w:hint="default"/>
      </w:rPr>
    </w:lvl>
    <w:lvl w:ilvl="2" w:tplc="06EA9342" w:tentative="1">
      <w:start w:val="1"/>
      <w:numFmt w:val="bullet"/>
      <w:lvlText w:val=""/>
      <w:lvlJc w:val="left"/>
      <w:pPr>
        <w:ind w:left="2160" w:hanging="360"/>
      </w:pPr>
      <w:rPr>
        <w:rFonts w:ascii="Wingdings" w:hAnsi="Wingdings" w:hint="default"/>
      </w:rPr>
    </w:lvl>
    <w:lvl w:ilvl="3" w:tplc="CEA2B304" w:tentative="1">
      <w:start w:val="1"/>
      <w:numFmt w:val="bullet"/>
      <w:lvlText w:val=""/>
      <w:lvlJc w:val="left"/>
      <w:pPr>
        <w:ind w:left="2880" w:hanging="360"/>
      </w:pPr>
      <w:rPr>
        <w:rFonts w:ascii="Symbol" w:hAnsi="Symbol" w:hint="default"/>
      </w:rPr>
    </w:lvl>
    <w:lvl w:ilvl="4" w:tplc="2C948D12" w:tentative="1">
      <w:start w:val="1"/>
      <w:numFmt w:val="bullet"/>
      <w:lvlText w:val="o"/>
      <w:lvlJc w:val="left"/>
      <w:pPr>
        <w:ind w:left="3600" w:hanging="360"/>
      </w:pPr>
      <w:rPr>
        <w:rFonts w:ascii="Courier New" w:hAnsi="Courier New" w:cs="Courier New" w:hint="default"/>
      </w:rPr>
    </w:lvl>
    <w:lvl w:ilvl="5" w:tplc="7128787E" w:tentative="1">
      <w:start w:val="1"/>
      <w:numFmt w:val="bullet"/>
      <w:lvlText w:val=""/>
      <w:lvlJc w:val="left"/>
      <w:pPr>
        <w:ind w:left="4320" w:hanging="360"/>
      </w:pPr>
      <w:rPr>
        <w:rFonts w:ascii="Wingdings" w:hAnsi="Wingdings" w:hint="default"/>
      </w:rPr>
    </w:lvl>
    <w:lvl w:ilvl="6" w:tplc="1566513E" w:tentative="1">
      <w:start w:val="1"/>
      <w:numFmt w:val="bullet"/>
      <w:lvlText w:val=""/>
      <w:lvlJc w:val="left"/>
      <w:pPr>
        <w:ind w:left="5040" w:hanging="360"/>
      </w:pPr>
      <w:rPr>
        <w:rFonts w:ascii="Symbol" w:hAnsi="Symbol" w:hint="default"/>
      </w:rPr>
    </w:lvl>
    <w:lvl w:ilvl="7" w:tplc="400EA880" w:tentative="1">
      <w:start w:val="1"/>
      <w:numFmt w:val="bullet"/>
      <w:lvlText w:val="o"/>
      <w:lvlJc w:val="left"/>
      <w:pPr>
        <w:ind w:left="5760" w:hanging="360"/>
      </w:pPr>
      <w:rPr>
        <w:rFonts w:ascii="Courier New" w:hAnsi="Courier New" w:cs="Courier New" w:hint="default"/>
      </w:rPr>
    </w:lvl>
    <w:lvl w:ilvl="8" w:tplc="A1ACC202" w:tentative="1">
      <w:start w:val="1"/>
      <w:numFmt w:val="bullet"/>
      <w:lvlText w:val=""/>
      <w:lvlJc w:val="left"/>
      <w:pPr>
        <w:ind w:left="6480" w:hanging="360"/>
      </w:pPr>
      <w:rPr>
        <w:rFonts w:ascii="Wingdings" w:hAnsi="Wingdings" w:hint="default"/>
      </w:rPr>
    </w:lvl>
  </w:abstractNum>
  <w:abstractNum w:abstractNumId="1" w15:restartNumberingAfterBreak="0">
    <w:nsid w:val="053A1EB0"/>
    <w:multiLevelType w:val="hybridMultilevel"/>
    <w:tmpl w:val="D1A66782"/>
    <w:lvl w:ilvl="0" w:tplc="55E82E48">
      <w:start w:val="1"/>
      <w:numFmt w:val="bullet"/>
      <w:lvlText w:val=""/>
      <w:lvlJc w:val="left"/>
      <w:pPr>
        <w:ind w:left="720" w:hanging="360"/>
      </w:pPr>
      <w:rPr>
        <w:rFonts w:ascii="Symbol" w:hAnsi="Symbol" w:hint="default"/>
      </w:rPr>
    </w:lvl>
    <w:lvl w:ilvl="1" w:tplc="F2F43D9A" w:tentative="1">
      <w:start w:val="1"/>
      <w:numFmt w:val="bullet"/>
      <w:lvlText w:val="o"/>
      <w:lvlJc w:val="left"/>
      <w:pPr>
        <w:ind w:left="1440" w:hanging="360"/>
      </w:pPr>
      <w:rPr>
        <w:rFonts w:ascii="Courier New" w:hAnsi="Courier New" w:cs="Courier New" w:hint="default"/>
      </w:rPr>
    </w:lvl>
    <w:lvl w:ilvl="2" w:tplc="9488AB36" w:tentative="1">
      <w:start w:val="1"/>
      <w:numFmt w:val="bullet"/>
      <w:lvlText w:val=""/>
      <w:lvlJc w:val="left"/>
      <w:pPr>
        <w:ind w:left="2160" w:hanging="360"/>
      </w:pPr>
      <w:rPr>
        <w:rFonts w:ascii="Wingdings" w:hAnsi="Wingdings" w:hint="default"/>
      </w:rPr>
    </w:lvl>
    <w:lvl w:ilvl="3" w:tplc="C9126504" w:tentative="1">
      <w:start w:val="1"/>
      <w:numFmt w:val="bullet"/>
      <w:lvlText w:val=""/>
      <w:lvlJc w:val="left"/>
      <w:pPr>
        <w:ind w:left="2880" w:hanging="360"/>
      </w:pPr>
      <w:rPr>
        <w:rFonts w:ascii="Symbol" w:hAnsi="Symbol" w:hint="default"/>
      </w:rPr>
    </w:lvl>
    <w:lvl w:ilvl="4" w:tplc="B53C6F34" w:tentative="1">
      <w:start w:val="1"/>
      <w:numFmt w:val="bullet"/>
      <w:lvlText w:val="o"/>
      <w:lvlJc w:val="left"/>
      <w:pPr>
        <w:ind w:left="3600" w:hanging="360"/>
      </w:pPr>
      <w:rPr>
        <w:rFonts w:ascii="Courier New" w:hAnsi="Courier New" w:cs="Courier New" w:hint="default"/>
      </w:rPr>
    </w:lvl>
    <w:lvl w:ilvl="5" w:tplc="9ECA5C1E" w:tentative="1">
      <w:start w:val="1"/>
      <w:numFmt w:val="bullet"/>
      <w:lvlText w:val=""/>
      <w:lvlJc w:val="left"/>
      <w:pPr>
        <w:ind w:left="4320" w:hanging="360"/>
      </w:pPr>
      <w:rPr>
        <w:rFonts w:ascii="Wingdings" w:hAnsi="Wingdings" w:hint="default"/>
      </w:rPr>
    </w:lvl>
    <w:lvl w:ilvl="6" w:tplc="419A24E0" w:tentative="1">
      <w:start w:val="1"/>
      <w:numFmt w:val="bullet"/>
      <w:lvlText w:val=""/>
      <w:lvlJc w:val="left"/>
      <w:pPr>
        <w:ind w:left="5040" w:hanging="360"/>
      </w:pPr>
      <w:rPr>
        <w:rFonts w:ascii="Symbol" w:hAnsi="Symbol" w:hint="default"/>
      </w:rPr>
    </w:lvl>
    <w:lvl w:ilvl="7" w:tplc="0CD81EA0" w:tentative="1">
      <w:start w:val="1"/>
      <w:numFmt w:val="bullet"/>
      <w:lvlText w:val="o"/>
      <w:lvlJc w:val="left"/>
      <w:pPr>
        <w:ind w:left="5760" w:hanging="360"/>
      </w:pPr>
      <w:rPr>
        <w:rFonts w:ascii="Courier New" w:hAnsi="Courier New" w:cs="Courier New" w:hint="default"/>
      </w:rPr>
    </w:lvl>
    <w:lvl w:ilvl="8" w:tplc="50B6D38A" w:tentative="1">
      <w:start w:val="1"/>
      <w:numFmt w:val="bullet"/>
      <w:lvlText w:val=""/>
      <w:lvlJc w:val="left"/>
      <w:pPr>
        <w:ind w:left="6480" w:hanging="360"/>
      </w:pPr>
      <w:rPr>
        <w:rFonts w:ascii="Wingdings" w:hAnsi="Wingdings" w:hint="default"/>
      </w:rPr>
    </w:lvl>
  </w:abstractNum>
  <w:abstractNum w:abstractNumId="2" w15:restartNumberingAfterBreak="0">
    <w:nsid w:val="074218E0"/>
    <w:multiLevelType w:val="hybridMultilevel"/>
    <w:tmpl w:val="062C208A"/>
    <w:lvl w:ilvl="0" w:tplc="85EAD05A">
      <w:start w:val="1"/>
      <w:numFmt w:val="bullet"/>
      <w:lvlText w:val=""/>
      <w:lvlJc w:val="left"/>
      <w:pPr>
        <w:ind w:left="720" w:hanging="360"/>
      </w:pPr>
      <w:rPr>
        <w:rFonts w:ascii="Symbol" w:hAnsi="Symbol" w:hint="default"/>
      </w:rPr>
    </w:lvl>
    <w:lvl w:ilvl="1" w:tplc="CD34FB2C" w:tentative="1">
      <w:start w:val="1"/>
      <w:numFmt w:val="bullet"/>
      <w:lvlText w:val="o"/>
      <w:lvlJc w:val="left"/>
      <w:pPr>
        <w:ind w:left="1440" w:hanging="360"/>
      </w:pPr>
      <w:rPr>
        <w:rFonts w:ascii="Courier New" w:hAnsi="Courier New" w:cs="Courier New" w:hint="default"/>
      </w:rPr>
    </w:lvl>
    <w:lvl w:ilvl="2" w:tplc="8154DDD0" w:tentative="1">
      <w:start w:val="1"/>
      <w:numFmt w:val="bullet"/>
      <w:lvlText w:val=""/>
      <w:lvlJc w:val="left"/>
      <w:pPr>
        <w:ind w:left="2160" w:hanging="360"/>
      </w:pPr>
      <w:rPr>
        <w:rFonts w:ascii="Wingdings" w:hAnsi="Wingdings" w:hint="default"/>
      </w:rPr>
    </w:lvl>
    <w:lvl w:ilvl="3" w:tplc="F89E6D62" w:tentative="1">
      <w:start w:val="1"/>
      <w:numFmt w:val="bullet"/>
      <w:lvlText w:val=""/>
      <w:lvlJc w:val="left"/>
      <w:pPr>
        <w:ind w:left="2880" w:hanging="360"/>
      </w:pPr>
      <w:rPr>
        <w:rFonts w:ascii="Symbol" w:hAnsi="Symbol" w:hint="default"/>
      </w:rPr>
    </w:lvl>
    <w:lvl w:ilvl="4" w:tplc="B40A6C8C" w:tentative="1">
      <w:start w:val="1"/>
      <w:numFmt w:val="bullet"/>
      <w:lvlText w:val="o"/>
      <w:lvlJc w:val="left"/>
      <w:pPr>
        <w:ind w:left="3600" w:hanging="360"/>
      </w:pPr>
      <w:rPr>
        <w:rFonts w:ascii="Courier New" w:hAnsi="Courier New" w:cs="Courier New" w:hint="default"/>
      </w:rPr>
    </w:lvl>
    <w:lvl w:ilvl="5" w:tplc="D6D083E0" w:tentative="1">
      <w:start w:val="1"/>
      <w:numFmt w:val="bullet"/>
      <w:lvlText w:val=""/>
      <w:lvlJc w:val="left"/>
      <w:pPr>
        <w:ind w:left="4320" w:hanging="360"/>
      </w:pPr>
      <w:rPr>
        <w:rFonts w:ascii="Wingdings" w:hAnsi="Wingdings" w:hint="default"/>
      </w:rPr>
    </w:lvl>
    <w:lvl w:ilvl="6" w:tplc="8C5ABDE4" w:tentative="1">
      <w:start w:val="1"/>
      <w:numFmt w:val="bullet"/>
      <w:lvlText w:val=""/>
      <w:lvlJc w:val="left"/>
      <w:pPr>
        <w:ind w:left="5040" w:hanging="360"/>
      </w:pPr>
      <w:rPr>
        <w:rFonts w:ascii="Symbol" w:hAnsi="Symbol" w:hint="default"/>
      </w:rPr>
    </w:lvl>
    <w:lvl w:ilvl="7" w:tplc="57549D14" w:tentative="1">
      <w:start w:val="1"/>
      <w:numFmt w:val="bullet"/>
      <w:lvlText w:val="o"/>
      <w:lvlJc w:val="left"/>
      <w:pPr>
        <w:ind w:left="5760" w:hanging="360"/>
      </w:pPr>
      <w:rPr>
        <w:rFonts w:ascii="Courier New" w:hAnsi="Courier New" w:cs="Courier New" w:hint="default"/>
      </w:rPr>
    </w:lvl>
    <w:lvl w:ilvl="8" w:tplc="9C4EFCF6" w:tentative="1">
      <w:start w:val="1"/>
      <w:numFmt w:val="bullet"/>
      <w:lvlText w:val=""/>
      <w:lvlJc w:val="left"/>
      <w:pPr>
        <w:ind w:left="6480" w:hanging="360"/>
      </w:pPr>
      <w:rPr>
        <w:rFonts w:ascii="Wingdings" w:hAnsi="Wingdings" w:hint="default"/>
      </w:rPr>
    </w:lvl>
  </w:abstractNum>
  <w:abstractNum w:abstractNumId="3" w15:restartNumberingAfterBreak="0">
    <w:nsid w:val="0C705A69"/>
    <w:multiLevelType w:val="hybridMultilevel"/>
    <w:tmpl w:val="5A26B8CA"/>
    <w:lvl w:ilvl="0" w:tplc="B2C0F92E">
      <w:start w:val="1"/>
      <w:numFmt w:val="bullet"/>
      <w:lvlText w:val=""/>
      <w:lvlJc w:val="left"/>
      <w:pPr>
        <w:ind w:left="1080" w:hanging="360"/>
      </w:pPr>
      <w:rPr>
        <w:rFonts w:ascii="Symbol" w:hAnsi="Symbol" w:hint="default"/>
      </w:rPr>
    </w:lvl>
    <w:lvl w:ilvl="1" w:tplc="1968318E" w:tentative="1">
      <w:start w:val="1"/>
      <w:numFmt w:val="bullet"/>
      <w:lvlText w:val="o"/>
      <w:lvlJc w:val="left"/>
      <w:pPr>
        <w:ind w:left="1800" w:hanging="360"/>
      </w:pPr>
      <w:rPr>
        <w:rFonts w:ascii="Courier New" w:hAnsi="Courier New" w:cs="Courier New" w:hint="default"/>
      </w:rPr>
    </w:lvl>
    <w:lvl w:ilvl="2" w:tplc="5994111A" w:tentative="1">
      <w:start w:val="1"/>
      <w:numFmt w:val="bullet"/>
      <w:lvlText w:val=""/>
      <w:lvlJc w:val="left"/>
      <w:pPr>
        <w:ind w:left="2520" w:hanging="360"/>
      </w:pPr>
      <w:rPr>
        <w:rFonts w:ascii="Wingdings" w:hAnsi="Wingdings" w:hint="default"/>
      </w:rPr>
    </w:lvl>
    <w:lvl w:ilvl="3" w:tplc="95B6D5AA" w:tentative="1">
      <w:start w:val="1"/>
      <w:numFmt w:val="bullet"/>
      <w:lvlText w:val=""/>
      <w:lvlJc w:val="left"/>
      <w:pPr>
        <w:ind w:left="3240" w:hanging="360"/>
      </w:pPr>
      <w:rPr>
        <w:rFonts w:ascii="Symbol" w:hAnsi="Symbol" w:hint="default"/>
      </w:rPr>
    </w:lvl>
    <w:lvl w:ilvl="4" w:tplc="88B6124A" w:tentative="1">
      <w:start w:val="1"/>
      <w:numFmt w:val="bullet"/>
      <w:lvlText w:val="o"/>
      <w:lvlJc w:val="left"/>
      <w:pPr>
        <w:ind w:left="3960" w:hanging="360"/>
      </w:pPr>
      <w:rPr>
        <w:rFonts w:ascii="Courier New" w:hAnsi="Courier New" w:cs="Courier New" w:hint="default"/>
      </w:rPr>
    </w:lvl>
    <w:lvl w:ilvl="5" w:tplc="0D4A3B70" w:tentative="1">
      <w:start w:val="1"/>
      <w:numFmt w:val="bullet"/>
      <w:lvlText w:val=""/>
      <w:lvlJc w:val="left"/>
      <w:pPr>
        <w:ind w:left="4680" w:hanging="360"/>
      </w:pPr>
      <w:rPr>
        <w:rFonts w:ascii="Wingdings" w:hAnsi="Wingdings" w:hint="default"/>
      </w:rPr>
    </w:lvl>
    <w:lvl w:ilvl="6" w:tplc="C562F3EC" w:tentative="1">
      <w:start w:val="1"/>
      <w:numFmt w:val="bullet"/>
      <w:lvlText w:val=""/>
      <w:lvlJc w:val="left"/>
      <w:pPr>
        <w:ind w:left="5400" w:hanging="360"/>
      </w:pPr>
      <w:rPr>
        <w:rFonts w:ascii="Symbol" w:hAnsi="Symbol" w:hint="default"/>
      </w:rPr>
    </w:lvl>
    <w:lvl w:ilvl="7" w:tplc="65CCD7DC" w:tentative="1">
      <w:start w:val="1"/>
      <w:numFmt w:val="bullet"/>
      <w:lvlText w:val="o"/>
      <w:lvlJc w:val="left"/>
      <w:pPr>
        <w:ind w:left="6120" w:hanging="360"/>
      </w:pPr>
      <w:rPr>
        <w:rFonts w:ascii="Courier New" w:hAnsi="Courier New" w:cs="Courier New" w:hint="default"/>
      </w:rPr>
    </w:lvl>
    <w:lvl w:ilvl="8" w:tplc="D572212C" w:tentative="1">
      <w:start w:val="1"/>
      <w:numFmt w:val="bullet"/>
      <w:lvlText w:val=""/>
      <w:lvlJc w:val="left"/>
      <w:pPr>
        <w:ind w:left="6840" w:hanging="360"/>
      </w:pPr>
      <w:rPr>
        <w:rFonts w:ascii="Wingdings" w:hAnsi="Wingdings" w:hint="default"/>
      </w:rPr>
    </w:lvl>
  </w:abstractNum>
  <w:abstractNum w:abstractNumId="4" w15:restartNumberingAfterBreak="0">
    <w:nsid w:val="115175F2"/>
    <w:multiLevelType w:val="hybridMultilevel"/>
    <w:tmpl w:val="1AC8BF90"/>
    <w:lvl w:ilvl="0" w:tplc="74EAC416">
      <w:start w:val="1"/>
      <w:numFmt w:val="bullet"/>
      <w:lvlText w:val=""/>
      <w:lvlJc w:val="left"/>
      <w:pPr>
        <w:ind w:left="720" w:hanging="360"/>
      </w:pPr>
      <w:rPr>
        <w:rFonts w:ascii="Symbol" w:hAnsi="Symbol" w:hint="default"/>
      </w:rPr>
    </w:lvl>
    <w:lvl w:ilvl="1" w:tplc="02A81F6C" w:tentative="1">
      <w:start w:val="1"/>
      <w:numFmt w:val="bullet"/>
      <w:lvlText w:val="o"/>
      <w:lvlJc w:val="left"/>
      <w:pPr>
        <w:ind w:left="1440" w:hanging="360"/>
      </w:pPr>
      <w:rPr>
        <w:rFonts w:ascii="Courier New" w:hAnsi="Courier New" w:cs="Courier New" w:hint="default"/>
      </w:rPr>
    </w:lvl>
    <w:lvl w:ilvl="2" w:tplc="EFD8DD84" w:tentative="1">
      <w:start w:val="1"/>
      <w:numFmt w:val="bullet"/>
      <w:lvlText w:val=""/>
      <w:lvlJc w:val="left"/>
      <w:pPr>
        <w:ind w:left="2160" w:hanging="360"/>
      </w:pPr>
      <w:rPr>
        <w:rFonts w:ascii="Wingdings" w:hAnsi="Wingdings" w:hint="default"/>
      </w:rPr>
    </w:lvl>
    <w:lvl w:ilvl="3" w:tplc="D48A5300" w:tentative="1">
      <w:start w:val="1"/>
      <w:numFmt w:val="bullet"/>
      <w:lvlText w:val=""/>
      <w:lvlJc w:val="left"/>
      <w:pPr>
        <w:ind w:left="2880" w:hanging="360"/>
      </w:pPr>
      <w:rPr>
        <w:rFonts w:ascii="Symbol" w:hAnsi="Symbol" w:hint="default"/>
      </w:rPr>
    </w:lvl>
    <w:lvl w:ilvl="4" w:tplc="7E90D612" w:tentative="1">
      <w:start w:val="1"/>
      <w:numFmt w:val="bullet"/>
      <w:lvlText w:val="o"/>
      <w:lvlJc w:val="left"/>
      <w:pPr>
        <w:ind w:left="3600" w:hanging="360"/>
      </w:pPr>
      <w:rPr>
        <w:rFonts w:ascii="Courier New" w:hAnsi="Courier New" w:cs="Courier New" w:hint="default"/>
      </w:rPr>
    </w:lvl>
    <w:lvl w:ilvl="5" w:tplc="2B9447C4" w:tentative="1">
      <w:start w:val="1"/>
      <w:numFmt w:val="bullet"/>
      <w:lvlText w:val=""/>
      <w:lvlJc w:val="left"/>
      <w:pPr>
        <w:ind w:left="4320" w:hanging="360"/>
      </w:pPr>
      <w:rPr>
        <w:rFonts w:ascii="Wingdings" w:hAnsi="Wingdings" w:hint="default"/>
      </w:rPr>
    </w:lvl>
    <w:lvl w:ilvl="6" w:tplc="7F1CF426" w:tentative="1">
      <w:start w:val="1"/>
      <w:numFmt w:val="bullet"/>
      <w:lvlText w:val=""/>
      <w:lvlJc w:val="left"/>
      <w:pPr>
        <w:ind w:left="5040" w:hanging="360"/>
      </w:pPr>
      <w:rPr>
        <w:rFonts w:ascii="Symbol" w:hAnsi="Symbol" w:hint="default"/>
      </w:rPr>
    </w:lvl>
    <w:lvl w:ilvl="7" w:tplc="EE06FD40" w:tentative="1">
      <w:start w:val="1"/>
      <w:numFmt w:val="bullet"/>
      <w:lvlText w:val="o"/>
      <w:lvlJc w:val="left"/>
      <w:pPr>
        <w:ind w:left="5760" w:hanging="360"/>
      </w:pPr>
      <w:rPr>
        <w:rFonts w:ascii="Courier New" w:hAnsi="Courier New" w:cs="Courier New" w:hint="default"/>
      </w:rPr>
    </w:lvl>
    <w:lvl w:ilvl="8" w:tplc="40EC0716" w:tentative="1">
      <w:start w:val="1"/>
      <w:numFmt w:val="bullet"/>
      <w:lvlText w:val=""/>
      <w:lvlJc w:val="left"/>
      <w:pPr>
        <w:ind w:left="6480" w:hanging="360"/>
      </w:pPr>
      <w:rPr>
        <w:rFonts w:ascii="Wingdings" w:hAnsi="Wingdings" w:hint="default"/>
      </w:rPr>
    </w:lvl>
  </w:abstractNum>
  <w:abstractNum w:abstractNumId="5" w15:restartNumberingAfterBreak="0">
    <w:nsid w:val="15157DD8"/>
    <w:multiLevelType w:val="multilevel"/>
    <w:tmpl w:val="6178BC76"/>
    <w:lvl w:ilvl="0">
      <w:start w:val="1"/>
      <w:numFmt w:val="bullet"/>
      <w:pStyle w:val="QRDEnBullets"/>
      <w:lvlText w:val="●"/>
      <w:lvlJc w:val="left"/>
      <w:pPr>
        <w:ind w:left="562" w:hanging="562"/>
      </w:pPr>
      <w:rPr>
        <w:rFonts w:ascii="Times New Roman" w:hAnsi="Times New Roman" w:cs="Times New Roman" w:hint="default"/>
        <w:b w:val="0"/>
        <w:i w:val="0"/>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A2069CF"/>
    <w:multiLevelType w:val="hybridMultilevel"/>
    <w:tmpl w:val="D110E3D0"/>
    <w:lvl w:ilvl="0" w:tplc="D26C3622">
      <w:start w:val="1"/>
      <w:numFmt w:val="bullet"/>
      <w:lvlText w:val=""/>
      <w:lvlJc w:val="left"/>
      <w:pPr>
        <w:ind w:left="1287" w:hanging="360"/>
      </w:pPr>
      <w:rPr>
        <w:rFonts w:ascii="Symbol" w:hAnsi="Symbol" w:hint="default"/>
      </w:rPr>
    </w:lvl>
    <w:lvl w:ilvl="1" w:tplc="1AA0DBD4" w:tentative="1">
      <w:start w:val="1"/>
      <w:numFmt w:val="bullet"/>
      <w:lvlText w:val="o"/>
      <w:lvlJc w:val="left"/>
      <w:pPr>
        <w:ind w:left="2007" w:hanging="360"/>
      </w:pPr>
      <w:rPr>
        <w:rFonts w:ascii="Courier New" w:hAnsi="Courier New" w:cs="Courier New" w:hint="default"/>
      </w:rPr>
    </w:lvl>
    <w:lvl w:ilvl="2" w:tplc="14F208EA" w:tentative="1">
      <w:start w:val="1"/>
      <w:numFmt w:val="bullet"/>
      <w:lvlText w:val=""/>
      <w:lvlJc w:val="left"/>
      <w:pPr>
        <w:ind w:left="2727" w:hanging="360"/>
      </w:pPr>
      <w:rPr>
        <w:rFonts w:ascii="Wingdings" w:hAnsi="Wingdings" w:hint="default"/>
      </w:rPr>
    </w:lvl>
    <w:lvl w:ilvl="3" w:tplc="718ED77A" w:tentative="1">
      <w:start w:val="1"/>
      <w:numFmt w:val="bullet"/>
      <w:lvlText w:val=""/>
      <w:lvlJc w:val="left"/>
      <w:pPr>
        <w:ind w:left="3447" w:hanging="360"/>
      </w:pPr>
      <w:rPr>
        <w:rFonts w:ascii="Symbol" w:hAnsi="Symbol" w:hint="default"/>
      </w:rPr>
    </w:lvl>
    <w:lvl w:ilvl="4" w:tplc="E00479B8" w:tentative="1">
      <w:start w:val="1"/>
      <w:numFmt w:val="bullet"/>
      <w:lvlText w:val="o"/>
      <w:lvlJc w:val="left"/>
      <w:pPr>
        <w:ind w:left="4167" w:hanging="360"/>
      </w:pPr>
      <w:rPr>
        <w:rFonts w:ascii="Courier New" w:hAnsi="Courier New" w:cs="Courier New" w:hint="default"/>
      </w:rPr>
    </w:lvl>
    <w:lvl w:ilvl="5" w:tplc="1BFCD22A" w:tentative="1">
      <w:start w:val="1"/>
      <w:numFmt w:val="bullet"/>
      <w:lvlText w:val=""/>
      <w:lvlJc w:val="left"/>
      <w:pPr>
        <w:ind w:left="4887" w:hanging="360"/>
      </w:pPr>
      <w:rPr>
        <w:rFonts w:ascii="Wingdings" w:hAnsi="Wingdings" w:hint="default"/>
      </w:rPr>
    </w:lvl>
    <w:lvl w:ilvl="6" w:tplc="45928636" w:tentative="1">
      <w:start w:val="1"/>
      <w:numFmt w:val="bullet"/>
      <w:lvlText w:val=""/>
      <w:lvlJc w:val="left"/>
      <w:pPr>
        <w:ind w:left="5607" w:hanging="360"/>
      </w:pPr>
      <w:rPr>
        <w:rFonts w:ascii="Symbol" w:hAnsi="Symbol" w:hint="default"/>
      </w:rPr>
    </w:lvl>
    <w:lvl w:ilvl="7" w:tplc="6EF057F0" w:tentative="1">
      <w:start w:val="1"/>
      <w:numFmt w:val="bullet"/>
      <w:lvlText w:val="o"/>
      <w:lvlJc w:val="left"/>
      <w:pPr>
        <w:ind w:left="6327" w:hanging="360"/>
      </w:pPr>
      <w:rPr>
        <w:rFonts w:ascii="Courier New" w:hAnsi="Courier New" w:cs="Courier New" w:hint="default"/>
      </w:rPr>
    </w:lvl>
    <w:lvl w:ilvl="8" w:tplc="1122AAC2" w:tentative="1">
      <w:start w:val="1"/>
      <w:numFmt w:val="bullet"/>
      <w:lvlText w:val=""/>
      <w:lvlJc w:val="left"/>
      <w:pPr>
        <w:ind w:left="7047" w:hanging="360"/>
      </w:pPr>
      <w:rPr>
        <w:rFonts w:ascii="Wingdings" w:hAnsi="Wingdings" w:hint="default"/>
      </w:rPr>
    </w:lvl>
  </w:abstractNum>
  <w:abstractNum w:abstractNumId="7" w15:restartNumberingAfterBreak="0">
    <w:nsid w:val="1B042D75"/>
    <w:multiLevelType w:val="hybridMultilevel"/>
    <w:tmpl w:val="CF1AB3C8"/>
    <w:lvl w:ilvl="0" w:tplc="A6A6E01E">
      <w:start w:val="1"/>
      <w:numFmt w:val="bullet"/>
      <w:lvlText w:val=""/>
      <w:lvlJc w:val="left"/>
      <w:pPr>
        <w:ind w:left="922" w:hanging="360"/>
      </w:pPr>
      <w:rPr>
        <w:rFonts w:ascii="Symbol" w:hAnsi="Symbol" w:hint="default"/>
      </w:rPr>
    </w:lvl>
    <w:lvl w:ilvl="1" w:tplc="89BA2F26" w:tentative="1">
      <w:start w:val="1"/>
      <w:numFmt w:val="bullet"/>
      <w:lvlText w:val="o"/>
      <w:lvlJc w:val="left"/>
      <w:pPr>
        <w:ind w:left="1642" w:hanging="360"/>
      </w:pPr>
      <w:rPr>
        <w:rFonts w:ascii="Courier New" w:hAnsi="Courier New" w:cs="Courier New" w:hint="default"/>
      </w:rPr>
    </w:lvl>
    <w:lvl w:ilvl="2" w:tplc="209C6310" w:tentative="1">
      <w:start w:val="1"/>
      <w:numFmt w:val="bullet"/>
      <w:lvlText w:val=""/>
      <w:lvlJc w:val="left"/>
      <w:pPr>
        <w:ind w:left="2362" w:hanging="360"/>
      </w:pPr>
      <w:rPr>
        <w:rFonts w:ascii="Wingdings" w:hAnsi="Wingdings" w:hint="default"/>
      </w:rPr>
    </w:lvl>
    <w:lvl w:ilvl="3" w:tplc="C0065D34" w:tentative="1">
      <w:start w:val="1"/>
      <w:numFmt w:val="bullet"/>
      <w:lvlText w:val=""/>
      <w:lvlJc w:val="left"/>
      <w:pPr>
        <w:ind w:left="3082" w:hanging="360"/>
      </w:pPr>
      <w:rPr>
        <w:rFonts w:ascii="Symbol" w:hAnsi="Symbol" w:hint="default"/>
      </w:rPr>
    </w:lvl>
    <w:lvl w:ilvl="4" w:tplc="2556BEC2" w:tentative="1">
      <w:start w:val="1"/>
      <w:numFmt w:val="bullet"/>
      <w:lvlText w:val="o"/>
      <w:lvlJc w:val="left"/>
      <w:pPr>
        <w:ind w:left="3802" w:hanging="360"/>
      </w:pPr>
      <w:rPr>
        <w:rFonts w:ascii="Courier New" w:hAnsi="Courier New" w:cs="Courier New" w:hint="default"/>
      </w:rPr>
    </w:lvl>
    <w:lvl w:ilvl="5" w:tplc="AC48CCFC" w:tentative="1">
      <w:start w:val="1"/>
      <w:numFmt w:val="bullet"/>
      <w:lvlText w:val=""/>
      <w:lvlJc w:val="left"/>
      <w:pPr>
        <w:ind w:left="4522" w:hanging="360"/>
      </w:pPr>
      <w:rPr>
        <w:rFonts w:ascii="Wingdings" w:hAnsi="Wingdings" w:hint="default"/>
      </w:rPr>
    </w:lvl>
    <w:lvl w:ilvl="6" w:tplc="68CE2C26" w:tentative="1">
      <w:start w:val="1"/>
      <w:numFmt w:val="bullet"/>
      <w:lvlText w:val=""/>
      <w:lvlJc w:val="left"/>
      <w:pPr>
        <w:ind w:left="5242" w:hanging="360"/>
      </w:pPr>
      <w:rPr>
        <w:rFonts w:ascii="Symbol" w:hAnsi="Symbol" w:hint="default"/>
      </w:rPr>
    </w:lvl>
    <w:lvl w:ilvl="7" w:tplc="2DB02F38" w:tentative="1">
      <w:start w:val="1"/>
      <w:numFmt w:val="bullet"/>
      <w:lvlText w:val="o"/>
      <w:lvlJc w:val="left"/>
      <w:pPr>
        <w:ind w:left="5962" w:hanging="360"/>
      </w:pPr>
      <w:rPr>
        <w:rFonts w:ascii="Courier New" w:hAnsi="Courier New" w:cs="Courier New" w:hint="default"/>
      </w:rPr>
    </w:lvl>
    <w:lvl w:ilvl="8" w:tplc="C02E589C" w:tentative="1">
      <w:start w:val="1"/>
      <w:numFmt w:val="bullet"/>
      <w:lvlText w:val=""/>
      <w:lvlJc w:val="left"/>
      <w:pPr>
        <w:ind w:left="6682" w:hanging="360"/>
      </w:pPr>
      <w:rPr>
        <w:rFonts w:ascii="Wingdings" w:hAnsi="Wingdings" w:hint="default"/>
      </w:rPr>
    </w:lvl>
  </w:abstractNum>
  <w:abstractNum w:abstractNumId="8" w15:restartNumberingAfterBreak="0">
    <w:nsid w:val="1E640E3F"/>
    <w:multiLevelType w:val="hybridMultilevel"/>
    <w:tmpl w:val="C56A1ABC"/>
    <w:lvl w:ilvl="0" w:tplc="9A682D64">
      <w:start w:val="1"/>
      <w:numFmt w:val="bullet"/>
      <w:lvlText w:val=""/>
      <w:lvlJc w:val="left"/>
      <w:pPr>
        <w:ind w:left="720" w:hanging="360"/>
      </w:pPr>
      <w:rPr>
        <w:rFonts w:ascii="Symbol" w:hAnsi="Symbol" w:hint="default"/>
      </w:rPr>
    </w:lvl>
    <w:lvl w:ilvl="1" w:tplc="E5B26FE8" w:tentative="1">
      <w:start w:val="1"/>
      <w:numFmt w:val="bullet"/>
      <w:lvlText w:val="o"/>
      <w:lvlJc w:val="left"/>
      <w:pPr>
        <w:ind w:left="1440" w:hanging="360"/>
      </w:pPr>
      <w:rPr>
        <w:rFonts w:ascii="Courier New" w:hAnsi="Courier New" w:cs="Courier New" w:hint="default"/>
      </w:rPr>
    </w:lvl>
    <w:lvl w:ilvl="2" w:tplc="88140912" w:tentative="1">
      <w:start w:val="1"/>
      <w:numFmt w:val="bullet"/>
      <w:lvlText w:val=""/>
      <w:lvlJc w:val="left"/>
      <w:pPr>
        <w:ind w:left="2160" w:hanging="360"/>
      </w:pPr>
      <w:rPr>
        <w:rFonts w:ascii="Wingdings" w:hAnsi="Wingdings" w:hint="default"/>
      </w:rPr>
    </w:lvl>
    <w:lvl w:ilvl="3" w:tplc="6A0602A0" w:tentative="1">
      <w:start w:val="1"/>
      <w:numFmt w:val="bullet"/>
      <w:lvlText w:val=""/>
      <w:lvlJc w:val="left"/>
      <w:pPr>
        <w:ind w:left="2880" w:hanging="360"/>
      </w:pPr>
      <w:rPr>
        <w:rFonts w:ascii="Symbol" w:hAnsi="Symbol" w:hint="default"/>
      </w:rPr>
    </w:lvl>
    <w:lvl w:ilvl="4" w:tplc="2E54BDD6" w:tentative="1">
      <w:start w:val="1"/>
      <w:numFmt w:val="bullet"/>
      <w:lvlText w:val="o"/>
      <w:lvlJc w:val="left"/>
      <w:pPr>
        <w:ind w:left="3600" w:hanging="360"/>
      </w:pPr>
      <w:rPr>
        <w:rFonts w:ascii="Courier New" w:hAnsi="Courier New" w:cs="Courier New" w:hint="default"/>
      </w:rPr>
    </w:lvl>
    <w:lvl w:ilvl="5" w:tplc="530085C6" w:tentative="1">
      <w:start w:val="1"/>
      <w:numFmt w:val="bullet"/>
      <w:lvlText w:val=""/>
      <w:lvlJc w:val="left"/>
      <w:pPr>
        <w:ind w:left="4320" w:hanging="360"/>
      </w:pPr>
      <w:rPr>
        <w:rFonts w:ascii="Wingdings" w:hAnsi="Wingdings" w:hint="default"/>
      </w:rPr>
    </w:lvl>
    <w:lvl w:ilvl="6" w:tplc="74A68598" w:tentative="1">
      <w:start w:val="1"/>
      <w:numFmt w:val="bullet"/>
      <w:lvlText w:val=""/>
      <w:lvlJc w:val="left"/>
      <w:pPr>
        <w:ind w:left="5040" w:hanging="360"/>
      </w:pPr>
      <w:rPr>
        <w:rFonts w:ascii="Symbol" w:hAnsi="Symbol" w:hint="default"/>
      </w:rPr>
    </w:lvl>
    <w:lvl w:ilvl="7" w:tplc="8AAC8A14" w:tentative="1">
      <w:start w:val="1"/>
      <w:numFmt w:val="bullet"/>
      <w:lvlText w:val="o"/>
      <w:lvlJc w:val="left"/>
      <w:pPr>
        <w:ind w:left="5760" w:hanging="360"/>
      </w:pPr>
      <w:rPr>
        <w:rFonts w:ascii="Courier New" w:hAnsi="Courier New" w:cs="Courier New" w:hint="default"/>
      </w:rPr>
    </w:lvl>
    <w:lvl w:ilvl="8" w:tplc="AE1E6332" w:tentative="1">
      <w:start w:val="1"/>
      <w:numFmt w:val="bullet"/>
      <w:lvlText w:val=""/>
      <w:lvlJc w:val="left"/>
      <w:pPr>
        <w:ind w:left="6480" w:hanging="360"/>
      </w:pPr>
      <w:rPr>
        <w:rFonts w:ascii="Wingdings" w:hAnsi="Wingdings" w:hint="default"/>
      </w:rPr>
    </w:lvl>
  </w:abstractNum>
  <w:abstractNum w:abstractNumId="9" w15:restartNumberingAfterBreak="0">
    <w:nsid w:val="20AA4C28"/>
    <w:multiLevelType w:val="hybridMultilevel"/>
    <w:tmpl w:val="93164AD6"/>
    <w:lvl w:ilvl="0" w:tplc="DA7094E4">
      <w:start w:val="1"/>
      <w:numFmt w:val="bullet"/>
      <w:lvlText w:val=""/>
      <w:lvlJc w:val="left"/>
      <w:pPr>
        <w:ind w:left="720" w:hanging="360"/>
      </w:pPr>
      <w:rPr>
        <w:rFonts w:ascii="Symbol" w:hAnsi="Symbol" w:hint="default"/>
      </w:rPr>
    </w:lvl>
    <w:lvl w:ilvl="1" w:tplc="7A9A061C">
      <w:start w:val="1"/>
      <w:numFmt w:val="bullet"/>
      <w:lvlText w:val=""/>
      <w:lvlJc w:val="left"/>
      <w:pPr>
        <w:ind w:left="1440" w:hanging="360"/>
      </w:pPr>
      <w:rPr>
        <w:rFonts w:ascii="Symbol" w:hAnsi="Symbol" w:hint="default"/>
      </w:rPr>
    </w:lvl>
    <w:lvl w:ilvl="2" w:tplc="E016527A">
      <w:numFmt w:val="bullet"/>
      <w:lvlText w:val="-"/>
      <w:lvlJc w:val="left"/>
      <w:pPr>
        <w:ind w:left="2160" w:hanging="360"/>
      </w:pPr>
      <w:rPr>
        <w:rFonts w:ascii="Arial" w:eastAsia="Times New Roman" w:hAnsi="Arial" w:cs="Arial" w:hint="default"/>
      </w:rPr>
    </w:lvl>
    <w:lvl w:ilvl="3" w:tplc="78D4BD08" w:tentative="1">
      <w:start w:val="1"/>
      <w:numFmt w:val="bullet"/>
      <w:lvlText w:val=""/>
      <w:lvlJc w:val="left"/>
      <w:pPr>
        <w:ind w:left="2880" w:hanging="360"/>
      </w:pPr>
      <w:rPr>
        <w:rFonts w:ascii="Symbol" w:hAnsi="Symbol" w:hint="default"/>
      </w:rPr>
    </w:lvl>
    <w:lvl w:ilvl="4" w:tplc="7DA2274E" w:tentative="1">
      <w:start w:val="1"/>
      <w:numFmt w:val="bullet"/>
      <w:lvlText w:val="o"/>
      <w:lvlJc w:val="left"/>
      <w:pPr>
        <w:ind w:left="3600" w:hanging="360"/>
      </w:pPr>
      <w:rPr>
        <w:rFonts w:ascii="Courier New" w:hAnsi="Courier New" w:cs="Courier New" w:hint="default"/>
      </w:rPr>
    </w:lvl>
    <w:lvl w:ilvl="5" w:tplc="3E06F19A" w:tentative="1">
      <w:start w:val="1"/>
      <w:numFmt w:val="bullet"/>
      <w:lvlText w:val=""/>
      <w:lvlJc w:val="left"/>
      <w:pPr>
        <w:ind w:left="4320" w:hanging="360"/>
      </w:pPr>
      <w:rPr>
        <w:rFonts w:ascii="Wingdings" w:hAnsi="Wingdings" w:hint="default"/>
      </w:rPr>
    </w:lvl>
    <w:lvl w:ilvl="6" w:tplc="2960BF98" w:tentative="1">
      <w:start w:val="1"/>
      <w:numFmt w:val="bullet"/>
      <w:lvlText w:val=""/>
      <w:lvlJc w:val="left"/>
      <w:pPr>
        <w:ind w:left="5040" w:hanging="360"/>
      </w:pPr>
      <w:rPr>
        <w:rFonts w:ascii="Symbol" w:hAnsi="Symbol" w:hint="default"/>
      </w:rPr>
    </w:lvl>
    <w:lvl w:ilvl="7" w:tplc="A1665D22" w:tentative="1">
      <w:start w:val="1"/>
      <w:numFmt w:val="bullet"/>
      <w:lvlText w:val="o"/>
      <w:lvlJc w:val="left"/>
      <w:pPr>
        <w:ind w:left="5760" w:hanging="360"/>
      </w:pPr>
      <w:rPr>
        <w:rFonts w:ascii="Courier New" w:hAnsi="Courier New" w:cs="Courier New" w:hint="default"/>
      </w:rPr>
    </w:lvl>
    <w:lvl w:ilvl="8" w:tplc="7884EE3C" w:tentative="1">
      <w:start w:val="1"/>
      <w:numFmt w:val="bullet"/>
      <w:lvlText w:val=""/>
      <w:lvlJc w:val="left"/>
      <w:pPr>
        <w:ind w:left="6480" w:hanging="360"/>
      </w:pPr>
      <w:rPr>
        <w:rFonts w:ascii="Wingdings" w:hAnsi="Wingdings" w:hint="default"/>
      </w:rPr>
    </w:lvl>
  </w:abstractNum>
  <w:abstractNum w:abstractNumId="10" w15:restartNumberingAfterBreak="0">
    <w:nsid w:val="283247C8"/>
    <w:multiLevelType w:val="multilevel"/>
    <w:tmpl w:val="040E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EA70AAC"/>
    <w:multiLevelType w:val="hybridMultilevel"/>
    <w:tmpl w:val="25EAF468"/>
    <w:lvl w:ilvl="0" w:tplc="7746444C">
      <w:start w:val="1"/>
      <w:numFmt w:val="bullet"/>
      <w:lvlText w:val=""/>
      <w:lvlJc w:val="left"/>
      <w:pPr>
        <w:ind w:left="720" w:hanging="360"/>
      </w:pPr>
      <w:rPr>
        <w:rFonts w:ascii="Symbol" w:hAnsi="Symbol" w:hint="default"/>
      </w:rPr>
    </w:lvl>
    <w:lvl w:ilvl="1" w:tplc="9444681A">
      <w:start w:val="1"/>
      <w:numFmt w:val="bullet"/>
      <w:lvlText w:val="o"/>
      <w:lvlJc w:val="left"/>
      <w:pPr>
        <w:ind w:left="1440" w:hanging="360"/>
      </w:pPr>
      <w:rPr>
        <w:rFonts w:ascii="Courier New" w:hAnsi="Courier New" w:cs="Courier New" w:hint="default"/>
      </w:rPr>
    </w:lvl>
    <w:lvl w:ilvl="2" w:tplc="3B663922" w:tentative="1">
      <w:start w:val="1"/>
      <w:numFmt w:val="bullet"/>
      <w:lvlText w:val=""/>
      <w:lvlJc w:val="left"/>
      <w:pPr>
        <w:ind w:left="2160" w:hanging="360"/>
      </w:pPr>
      <w:rPr>
        <w:rFonts w:ascii="Wingdings" w:hAnsi="Wingdings" w:hint="default"/>
      </w:rPr>
    </w:lvl>
    <w:lvl w:ilvl="3" w:tplc="15642674" w:tentative="1">
      <w:start w:val="1"/>
      <w:numFmt w:val="bullet"/>
      <w:lvlText w:val=""/>
      <w:lvlJc w:val="left"/>
      <w:pPr>
        <w:ind w:left="2880" w:hanging="360"/>
      </w:pPr>
      <w:rPr>
        <w:rFonts w:ascii="Symbol" w:hAnsi="Symbol" w:hint="default"/>
      </w:rPr>
    </w:lvl>
    <w:lvl w:ilvl="4" w:tplc="9E9EA4F8" w:tentative="1">
      <w:start w:val="1"/>
      <w:numFmt w:val="bullet"/>
      <w:lvlText w:val="o"/>
      <w:lvlJc w:val="left"/>
      <w:pPr>
        <w:ind w:left="3600" w:hanging="360"/>
      </w:pPr>
      <w:rPr>
        <w:rFonts w:ascii="Courier New" w:hAnsi="Courier New" w:cs="Courier New" w:hint="default"/>
      </w:rPr>
    </w:lvl>
    <w:lvl w:ilvl="5" w:tplc="5F70CE48" w:tentative="1">
      <w:start w:val="1"/>
      <w:numFmt w:val="bullet"/>
      <w:lvlText w:val=""/>
      <w:lvlJc w:val="left"/>
      <w:pPr>
        <w:ind w:left="4320" w:hanging="360"/>
      </w:pPr>
      <w:rPr>
        <w:rFonts w:ascii="Wingdings" w:hAnsi="Wingdings" w:hint="default"/>
      </w:rPr>
    </w:lvl>
    <w:lvl w:ilvl="6" w:tplc="4B940308" w:tentative="1">
      <w:start w:val="1"/>
      <w:numFmt w:val="bullet"/>
      <w:lvlText w:val=""/>
      <w:lvlJc w:val="left"/>
      <w:pPr>
        <w:ind w:left="5040" w:hanging="360"/>
      </w:pPr>
      <w:rPr>
        <w:rFonts w:ascii="Symbol" w:hAnsi="Symbol" w:hint="default"/>
      </w:rPr>
    </w:lvl>
    <w:lvl w:ilvl="7" w:tplc="973EAD3A" w:tentative="1">
      <w:start w:val="1"/>
      <w:numFmt w:val="bullet"/>
      <w:lvlText w:val="o"/>
      <w:lvlJc w:val="left"/>
      <w:pPr>
        <w:ind w:left="5760" w:hanging="360"/>
      </w:pPr>
      <w:rPr>
        <w:rFonts w:ascii="Courier New" w:hAnsi="Courier New" w:cs="Courier New" w:hint="default"/>
      </w:rPr>
    </w:lvl>
    <w:lvl w:ilvl="8" w:tplc="36781A86" w:tentative="1">
      <w:start w:val="1"/>
      <w:numFmt w:val="bullet"/>
      <w:lvlText w:val=""/>
      <w:lvlJc w:val="left"/>
      <w:pPr>
        <w:ind w:left="6480" w:hanging="360"/>
      </w:pPr>
      <w:rPr>
        <w:rFonts w:ascii="Wingdings" w:hAnsi="Wingdings" w:hint="default"/>
      </w:rPr>
    </w:lvl>
  </w:abstractNum>
  <w:abstractNum w:abstractNumId="12" w15:restartNumberingAfterBreak="0">
    <w:nsid w:val="33224DEB"/>
    <w:multiLevelType w:val="hybridMultilevel"/>
    <w:tmpl w:val="D414B8EA"/>
    <w:lvl w:ilvl="0" w:tplc="5AAAAFBE">
      <w:start w:val="1"/>
      <w:numFmt w:val="bullet"/>
      <w:lvlText w:val=""/>
      <w:lvlJc w:val="left"/>
      <w:pPr>
        <w:ind w:left="990" w:hanging="360"/>
      </w:pPr>
      <w:rPr>
        <w:rFonts w:ascii="Symbol" w:hAnsi="Symbol" w:hint="default"/>
      </w:rPr>
    </w:lvl>
    <w:lvl w:ilvl="1" w:tplc="B318227A" w:tentative="1">
      <w:start w:val="1"/>
      <w:numFmt w:val="bullet"/>
      <w:lvlText w:val="o"/>
      <w:lvlJc w:val="left"/>
      <w:pPr>
        <w:ind w:left="1710" w:hanging="360"/>
      </w:pPr>
      <w:rPr>
        <w:rFonts w:ascii="Courier New" w:hAnsi="Courier New" w:cs="Courier New" w:hint="default"/>
      </w:rPr>
    </w:lvl>
    <w:lvl w:ilvl="2" w:tplc="FE7A3106" w:tentative="1">
      <w:start w:val="1"/>
      <w:numFmt w:val="bullet"/>
      <w:lvlText w:val=""/>
      <w:lvlJc w:val="left"/>
      <w:pPr>
        <w:ind w:left="2430" w:hanging="360"/>
      </w:pPr>
      <w:rPr>
        <w:rFonts w:ascii="Wingdings" w:hAnsi="Wingdings" w:hint="default"/>
      </w:rPr>
    </w:lvl>
    <w:lvl w:ilvl="3" w:tplc="3D681DE4" w:tentative="1">
      <w:start w:val="1"/>
      <w:numFmt w:val="bullet"/>
      <w:lvlText w:val=""/>
      <w:lvlJc w:val="left"/>
      <w:pPr>
        <w:ind w:left="3150" w:hanging="360"/>
      </w:pPr>
      <w:rPr>
        <w:rFonts w:ascii="Symbol" w:hAnsi="Symbol" w:hint="default"/>
      </w:rPr>
    </w:lvl>
    <w:lvl w:ilvl="4" w:tplc="F72E3120" w:tentative="1">
      <w:start w:val="1"/>
      <w:numFmt w:val="bullet"/>
      <w:lvlText w:val="o"/>
      <w:lvlJc w:val="left"/>
      <w:pPr>
        <w:ind w:left="3870" w:hanging="360"/>
      </w:pPr>
      <w:rPr>
        <w:rFonts w:ascii="Courier New" w:hAnsi="Courier New" w:cs="Courier New" w:hint="default"/>
      </w:rPr>
    </w:lvl>
    <w:lvl w:ilvl="5" w:tplc="1D06E220" w:tentative="1">
      <w:start w:val="1"/>
      <w:numFmt w:val="bullet"/>
      <w:lvlText w:val=""/>
      <w:lvlJc w:val="left"/>
      <w:pPr>
        <w:ind w:left="4590" w:hanging="360"/>
      </w:pPr>
      <w:rPr>
        <w:rFonts w:ascii="Wingdings" w:hAnsi="Wingdings" w:hint="default"/>
      </w:rPr>
    </w:lvl>
    <w:lvl w:ilvl="6" w:tplc="A7448880" w:tentative="1">
      <w:start w:val="1"/>
      <w:numFmt w:val="bullet"/>
      <w:lvlText w:val=""/>
      <w:lvlJc w:val="left"/>
      <w:pPr>
        <w:ind w:left="5310" w:hanging="360"/>
      </w:pPr>
      <w:rPr>
        <w:rFonts w:ascii="Symbol" w:hAnsi="Symbol" w:hint="default"/>
      </w:rPr>
    </w:lvl>
    <w:lvl w:ilvl="7" w:tplc="27F2B90C" w:tentative="1">
      <w:start w:val="1"/>
      <w:numFmt w:val="bullet"/>
      <w:lvlText w:val="o"/>
      <w:lvlJc w:val="left"/>
      <w:pPr>
        <w:ind w:left="6030" w:hanging="360"/>
      </w:pPr>
      <w:rPr>
        <w:rFonts w:ascii="Courier New" w:hAnsi="Courier New" w:cs="Courier New" w:hint="default"/>
      </w:rPr>
    </w:lvl>
    <w:lvl w:ilvl="8" w:tplc="93849250" w:tentative="1">
      <w:start w:val="1"/>
      <w:numFmt w:val="bullet"/>
      <w:lvlText w:val=""/>
      <w:lvlJc w:val="left"/>
      <w:pPr>
        <w:ind w:left="6750" w:hanging="360"/>
      </w:pPr>
      <w:rPr>
        <w:rFonts w:ascii="Wingdings" w:hAnsi="Wingdings" w:hint="default"/>
      </w:rPr>
    </w:lvl>
  </w:abstractNum>
  <w:abstractNum w:abstractNumId="13" w15:restartNumberingAfterBreak="0">
    <w:nsid w:val="35CF74D9"/>
    <w:multiLevelType w:val="multilevel"/>
    <w:tmpl w:val="040E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36760BF7"/>
    <w:multiLevelType w:val="hybridMultilevel"/>
    <w:tmpl w:val="D8AE359E"/>
    <w:lvl w:ilvl="0" w:tplc="419443FA">
      <w:start w:val="1"/>
      <w:numFmt w:val="bullet"/>
      <w:lvlText w:val=""/>
      <w:lvlJc w:val="left"/>
      <w:pPr>
        <w:ind w:left="1080" w:hanging="360"/>
      </w:pPr>
      <w:rPr>
        <w:rFonts w:ascii="Symbol" w:hAnsi="Symbol" w:hint="default"/>
      </w:rPr>
    </w:lvl>
    <w:lvl w:ilvl="1" w:tplc="2D965FF4" w:tentative="1">
      <w:start w:val="1"/>
      <w:numFmt w:val="bullet"/>
      <w:lvlText w:val="o"/>
      <w:lvlJc w:val="left"/>
      <w:pPr>
        <w:ind w:left="1800" w:hanging="360"/>
      </w:pPr>
      <w:rPr>
        <w:rFonts w:ascii="Courier New" w:hAnsi="Courier New" w:cs="Courier New" w:hint="default"/>
      </w:rPr>
    </w:lvl>
    <w:lvl w:ilvl="2" w:tplc="AE66EA90" w:tentative="1">
      <w:start w:val="1"/>
      <w:numFmt w:val="bullet"/>
      <w:lvlText w:val=""/>
      <w:lvlJc w:val="left"/>
      <w:pPr>
        <w:ind w:left="2520" w:hanging="360"/>
      </w:pPr>
      <w:rPr>
        <w:rFonts w:ascii="Wingdings" w:hAnsi="Wingdings" w:hint="default"/>
      </w:rPr>
    </w:lvl>
    <w:lvl w:ilvl="3" w:tplc="577A5922" w:tentative="1">
      <w:start w:val="1"/>
      <w:numFmt w:val="bullet"/>
      <w:lvlText w:val=""/>
      <w:lvlJc w:val="left"/>
      <w:pPr>
        <w:ind w:left="3240" w:hanging="360"/>
      </w:pPr>
      <w:rPr>
        <w:rFonts w:ascii="Symbol" w:hAnsi="Symbol" w:hint="default"/>
      </w:rPr>
    </w:lvl>
    <w:lvl w:ilvl="4" w:tplc="0A18AF1E" w:tentative="1">
      <w:start w:val="1"/>
      <w:numFmt w:val="bullet"/>
      <w:lvlText w:val="o"/>
      <w:lvlJc w:val="left"/>
      <w:pPr>
        <w:ind w:left="3960" w:hanging="360"/>
      </w:pPr>
      <w:rPr>
        <w:rFonts w:ascii="Courier New" w:hAnsi="Courier New" w:cs="Courier New" w:hint="default"/>
      </w:rPr>
    </w:lvl>
    <w:lvl w:ilvl="5" w:tplc="7E76FB98" w:tentative="1">
      <w:start w:val="1"/>
      <w:numFmt w:val="bullet"/>
      <w:lvlText w:val=""/>
      <w:lvlJc w:val="left"/>
      <w:pPr>
        <w:ind w:left="4680" w:hanging="360"/>
      </w:pPr>
      <w:rPr>
        <w:rFonts w:ascii="Wingdings" w:hAnsi="Wingdings" w:hint="default"/>
      </w:rPr>
    </w:lvl>
    <w:lvl w:ilvl="6" w:tplc="8D0A21C8" w:tentative="1">
      <w:start w:val="1"/>
      <w:numFmt w:val="bullet"/>
      <w:lvlText w:val=""/>
      <w:lvlJc w:val="left"/>
      <w:pPr>
        <w:ind w:left="5400" w:hanging="360"/>
      </w:pPr>
      <w:rPr>
        <w:rFonts w:ascii="Symbol" w:hAnsi="Symbol" w:hint="default"/>
      </w:rPr>
    </w:lvl>
    <w:lvl w:ilvl="7" w:tplc="66AE87F2" w:tentative="1">
      <w:start w:val="1"/>
      <w:numFmt w:val="bullet"/>
      <w:lvlText w:val="o"/>
      <w:lvlJc w:val="left"/>
      <w:pPr>
        <w:ind w:left="6120" w:hanging="360"/>
      </w:pPr>
      <w:rPr>
        <w:rFonts w:ascii="Courier New" w:hAnsi="Courier New" w:cs="Courier New" w:hint="default"/>
      </w:rPr>
    </w:lvl>
    <w:lvl w:ilvl="8" w:tplc="B9BA8C5A" w:tentative="1">
      <w:start w:val="1"/>
      <w:numFmt w:val="bullet"/>
      <w:lvlText w:val=""/>
      <w:lvlJc w:val="left"/>
      <w:pPr>
        <w:ind w:left="6840" w:hanging="360"/>
      </w:pPr>
      <w:rPr>
        <w:rFonts w:ascii="Wingdings" w:hAnsi="Wingdings" w:hint="default"/>
      </w:rPr>
    </w:lvl>
  </w:abstractNum>
  <w:abstractNum w:abstractNumId="15" w15:restartNumberingAfterBreak="0">
    <w:nsid w:val="3CAA15CB"/>
    <w:multiLevelType w:val="multilevel"/>
    <w:tmpl w:val="040E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3AC5E70"/>
    <w:multiLevelType w:val="hybridMultilevel"/>
    <w:tmpl w:val="9E103A0E"/>
    <w:lvl w:ilvl="0" w:tplc="F3F23D0A">
      <w:start w:val="1"/>
      <w:numFmt w:val="bullet"/>
      <w:lvlText w:val=""/>
      <w:lvlJc w:val="left"/>
      <w:pPr>
        <w:ind w:left="1080" w:hanging="360"/>
      </w:pPr>
      <w:rPr>
        <w:rFonts w:ascii="Symbol" w:hAnsi="Symbol" w:hint="default"/>
      </w:rPr>
    </w:lvl>
    <w:lvl w:ilvl="1" w:tplc="29DAF60A" w:tentative="1">
      <w:start w:val="1"/>
      <w:numFmt w:val="bullet"/>
      <w:lvlText w:val="o"/>
      <w:lvlJc w:val="left"/>
      <w:pPr>
        <w:ind w:left="1800" w:hanging="360"/>
      </w:pPr>
      <w:rPr>
        <w:rFonts w:ascii="Courier New" w:hAnsi="Courier New" w:cs="Courier New" w:hint="default"/>
      </w:rPr>
    </w:lvl>
    <w:lvl w:ilvl="2" w:tplc="67A6BE38" w:tentative="1">
      <w:start w:val="1"/>
      <w:numFmt w:val="bullet"/>
      <w:lvlText w:val=""/>
      <w:lvlJc w:val="left"/>
      <w:pPr>
        <w:ind w:left="2520" w:hanging="360"/>
      </w:pPr>
      <w:rPr>
        <w:rFonts w:ascii="Wingdings" w:hAnsi="Wingdings" w:hint="default"/>
      </w:rPr>
    </w:lvl>
    <w:lvl w:ilvl="3" w:tplc="F33E55C0" w:tentative="1">
      <w:start w:val="1"/>
      <w:numFmt w:val="bullet"/>
      <w:lvlText w:val=""/>
      <w:lvlJc w:val="left"/>
      <w:pPr>
        <w:ind w:left="3240" w:hanging="360"/>
      </w:pPr>
      <w:rPr>
        <w:rFonts w:ascii="Symbol" w:hAnsi="Symbol" w:hint="default"/>
      </w:rPr>
    </w:lvl>
    <w:lvl w:ilvl="4" w:tplc="3852EAF6" w:tentative="1">
      <w:start w:val="1"/>
      <w:numFmt w:val="bullet"/>
      <w:lvlText w:val="o"/>
      <w:lvlJc w:val="left"/>
      <w:pPr>
        <w:ind w:left="3960" w:hanging="360"/>
      </w:pPr>
      <w:rPr>
        <w:rFonts w:ascii="Courier New" w:hAnsi="Courier New" w:cs="Courier New" w:hint="default"/>
      </w:rPr>
    </w:lvl>
    <w:lvl w:ilvl="5" w:tplc="9A3A53AA" w:tentative="1">
      <w:start w:val="1"/>
      <w:numFmt w:val="bullet"/>
      <w:lvlText w:val=""/>
      <w:lvlJc w:val="left"/>
      <w:pPr>
        <w:ind w:left="4680" w:hanging="360"/>
      </w:pPr>
      <w:rPr>
        <w:rFonts w:ascii="Wingdings" w:hAnsi="Wingdings" w:hint="default"/>
      </w:rPr>
    </w:lvl>
    <w:lvl w:ilvl="6" w:tplc="383A5592" w:tentative="1">
      <w:start w:val="1"/>
      <w:numFmt w:val="bullet"/>
      <w:lvlText w:val=""/>
      <w:lvlJc w:val="left"/>
      <w:pPr>
        <w:ind w:left="5400" w:hanging="360"/>
      </w:pPr>
      <w:rPr>
        <w:rFonts w:ascii="Symbol" w:hAnsi="Symbol" w:hint="default"/>
      </w:rPr>
    </w:lvl>
    <w:lvl w:ilvl="7" w:tplc="1728DB4E" w:tentative="1">
      <w:start w:val="1"/>
      <w:numFmt w:val="bullet"/>
      <w:lvlText w:val="o"/>
      <w:lvlJc w:val="left"/>
      <w:pPr>
        <w:ind w:left="6120" w:hanging="360"/>
      </w:pPr>
      <w:rPr>
        <w:rFonts w:ascii="Courier New" w:hAnsi="Courier New" w:cs="Courier New" w:hint="default"/>
      </w:rPr>
    </w:lvl>
    <w:lvl w:ilvl="8" w:tplc="02248B6A" w:tentative="1">
      <w:start w:val="1"/>
      <w:numFmt w:val="bullet"/>
      <w:lvlText w:val=""/>
      <w:lvlJc w:val="left"/>
      <w:pPr>
        <w:ind w:left="6840" w:hanging="360"/>
      </w:pPr>
      <w:rPr>
        <w:rFonts w:ascii="Wingdings" w:hAnsi="Wingdings" w:hint="default"/>
      </w:rPr>
    </w:lvl>
  </w:abstractNum>
  <w:abstractNum w:abstractNumId="17" w15:restartNumberingAfterBreak="0">
    <w:nsid w:val="4840776C"/>
    <w:multiLevelType w:val="hybridMultilevel"/>
    <w:tmpl w:val="5B02C268"/>
    <w:lvl w:ilvl="0" w:tplc="6598DCA4">
      <w:start w:val="1"/>
      <w:numFmt w:val="bullet"/>
      <w:lvlText w:val=""/>
      <w:lvlJc w:val="left"/>
      <w:pPr>
        <w:ind w:left="720" w:hanging="360"/>
      </w:pPr>
      <w:rPr>
        <w:rFonts w:ascii="Symbol" w:hAnsi="Symbol" w:hint="default"/>
      </w:rPr>
    </w:lvl>
    <w:lvl w:ilvl="1" w:tplc="18F6016A" w:tentative="1">
      <w:start w:val="1"/>
      <w:numFmt w:val="bullet"/>
      <w:lvlText w:val="o"/>
      <w:lvlJc w:val="left"/>
      <w:pPr>
        <w:ind w:left="1440" w:hanging="360"/>
      </w:pPr>
      <w:rPr>
        <w:rFonts w:ascii="Courier New" w:hAnsi="Courier New" w:cs="Courier New" w:hint="default"/>
      </w:rPr>
    </w:lvl>
    <w:lvl w:ilvl="2" w:tplc="B4F4AC66" w:tentative="1">
      <w:start w:val="1"/>
      <w:numFmt w:val="bullet"/>
      <w:lvlText w:val=""/>
      <w:lvlJc w:val="left"/>
      <w:pPr>
        <w:ind w:left="2160" w:hanging="360"/>
      </w:pPr>
      <w:rPr>
        <w:rFonts w:ascii="Wingdings" w:hAnsi="Wingdings" w:hint="default"/>
      </w:rPr>
    </w:lvl>
    <w:lvl w:ilvl="3" w:tplc="6A7A3CA8" w:tentative="1">
      <w:start w:val="1"/>
      <w:numFmt w:val="bullet"/>
      <w:lvlText w:val=""/>
      <w:lvlJc w:val="left"/>
      <w:pPr>
        <w:ind w:left="2880" w:hanging="360"/>
      </w:pPr>
      <w:rPr>
        <w:rFonts w:ascii="Symbol" w:hAnsi="Symbol" w:hint="default"/>
      </w:rPr>
    </w:lvl>
    <w:lvl w:ilvl="4" w:tplc="463025BA" w:tentative="1">
      <w:start w:val="1"/>
      <w:numFmt w:val="bullet"/>
      <w:lvlText w:val="o"/>
      <w:lvlJc w:val="left"/>
      <w:pPr>
        <w:ind w:left="3600" w:hanging="360"/>
      </w:pPr>
      <w:rPr>
        <w:rFonts w:ascii="Courier New" w:hAnsi="Courier New" w:cs="Courier New" w:hint="default"/>
      </w:rPr>
    </w:lvl>
    <w:lvl w:ilvl="5" w:tplc="CB761CC0" w:tentative="1">
      <w:start w:val="1"/>
      <w:numFmt w:val="bullet"/>
      <w:lvlText w:val=""/>
      <w:lvlJc w:val="left"/>
      <w:pPr>
        <w:ind w:left="4320" w:hanging="360"/>
      </w:pPr>
      <w:rPr>
        <w:rFonts w:ascii="Wingdings" w:hAnsi="Wingdings" w:hint="default"/>
      </w:rPr>
    </w:lvl>
    <w:lvl w:ilvl="6" w:tplc="61EC3418" w:tentative="1">
      <w:start w:val="1"/>
      <w:numFmt w:val="bullet"/>
      <w:lvlText w:val=""/>
      <w:lvlJc w:val="left"/>
      <w:pPr>
        <w:ind w:left="5040" w:hanging="360"/>
      </w:pPr>
      <w:rPr>
        <w:rFonts w:ascii="Symbol" w:hAnsi="Symbol" w:hint="default"/>
      </w:rPr>
    </w:lvl>
    <w:lvl w:ilvl="7" w:tplc="03E4A94C" w:tentative="1">
      <w:start w:val="1"/>
      <w:numFmt w:val="bullet"/>
      <w:lvlText w:val="o"/>
      <w:lvlJc w:val="left"/>
      <w:pPr>
        <w:ind w:left="5760" w:hanging="360"/>
      </w:pPr>
      <w:rPr>
        <w:rFonts w:ascii="Courier New" w:hAnsi="Courier New" w:cs="Courier New" w:hint="default"/>
      </w:rPr>
    </w:lvl>
    <w:lvl w:ilvl="8" w:tplc="795E7434" w:tentative="1">
      <w:start w:val="1"/>
      <w:numFmt w:val="bullet"/>
      <w:lvlText w:val=""/>
      <w:lvlJc w:val="left"/>
      <w:pPr>
        <w:ind w:left="6480" w:hanging="360"/>
      </w:pPr>
      <w:rPr>
        <w:rFonts w:ascii="Wingdings" w:hAnsi="Wingdings" w:hint="default"/>
      </w:rPr>
    </w:lvl>
  </w:abstractNum>
  <w:abstractNum w:abstractNumId="18" w15:restartNumberingAfterBreak="0">
    <w:nsid w:val="49BA39DB"/>
    <w:multiLevelType w:val="hybridMultilevel"/>
    <w:tmpl w:val="197604E4"/>
    <w:lvl w:ilvl="0" w:tplc="27986B10">
      <w:start w:val="1"/>
      <w:numFmt w:val="bullet"/>
      <w:lvlText w:val=""/>
      <w:lvlJc w:val="left"/>
      <w:pPr>
        <w:ind w:left="720" w:hanging="360"/>
      </w:pPr>
      <w:rPr>
        <w:rFonts w:ascii="Symbol" w:hAnsi="Symbol" w:hint="default"/>
      </w:rPr>
    </w:lvl>
    <w:lvl w:ilvl="1" w:tplc="D40EC0DA">
      <w:start w:val="1"/>
      <w:numFmt w:val="bullet"/>
      <w:lvlText w:val="o"/>
      <w:lvlJc w:val="left"/>
      <w:pPr>
        <w:ind w:left="1440" w:hanging="360"/>
      </w:pPr>
      <w:rPr>
        <w:rFonts w:ascii="Times New Roman" w:hAnsi="Times New Roman" w:cs="Times New Roman" w:hint="default"/>
      </w:rPr>
    </w:lvl>
    <w:lvl w:ilvl="2" w:tplc="FA9CE03E" w:tentative="1">
      <w:start w:val="1"/>
      <w:numFmt w:val="bullet"/>
      <w:lvlText w:val=""/>
      <w:lvlJc w:val="left"/>
      <w:pPr>
        <w:ind w:left="2160" w:hanging="360"/>
      </w:pPr>
      <w:rPr>
        <w:rFonts w:ascii="Wingdings" w:hAnsi="Wingdings" w:hint="default"/>
      </w:rPr>
    </w:lvl>
    <w:lvl w:ilvl="3" w:tplc="64B62DEA" w:tentative="1">
      <w:start w:val="1"/>
      <w:numFmt w:val="bullet"/>
      <w:lvlText w:val=""/>
      <w:lvlJc w:val="left"/>
      <w:pPr>
        <w:ind w:left="2880" w:hanging="360"/>
      </w:pPr>
      <w:rPr>
        <w:rFonts w:ascii="Symbol" w:hAnsi="Symbol" w:hint="default"/>
      </w:rPr>
    </w:lvl>
    <w:lvl w:ilvl="4" w:tplc="F4B0A17A" w:tentative="1">
      <w:start w:val="1"/>
      <w:numFmt w:val="bullet"/>
      <w:lvlText w:val="o"/>
      <w:lvlJc w:val="left"/>
      <w:pPr>
        <w:ind w:left="3600" w:hanging="360"/>
      </w:pPr>
      <w:rPr>
        <w:rFonts w:ascii="Courier New" w:hAnsi="Courier New" w:cs="Courier New" w:hint="default"/>
      </w:rPr>
    </w:lvl>
    <w:lvl w:ilvl="5" w:tplc="37B2F704" w:tentative="1">
      <w:start w:val="1"/>
      <w:numFmt w:val="bullet"/>
      <w:lvlText w:val=""/>
      <w:lvlJc w:val="left"/>
      <w:pPr>
        <w:ind w:left="4320" w:hanging="360"/>
      </w:pPr>
      <w:rPr>
        <w:rFonts w:ascii="Wingdings" w:hAnsi="Wingdings" w:hint="default"/>
      </w:rPr>
    </w:lvl>
    <w:lvl w:ilvl="6" w:tplc="101C63BC" w:tentative="1">
      <w:start w:val="1"/>
      <w:numFmt w:val="bullet"/>
      <w:lvlText w:val=""/>
      <w:lvlJc w:val="left"/>
      <w:pPr>
        <w:ind w:left="5040" w:hanging="360"/>
      </w:pPr>
      <w:rPr>
        <w:rFonts w:ascii="Symbol" w:hAnsi="Symbol" w:hint="default"/>
      </w:rPr>
    </w:lvl>
    <w:lvl w:ilvl="7" w:tplc="B8F28BAA" w:tentative="1">
      <w:start w:val="1"/>
      <w:numFmt w:val="bullet"/>
      <w:lvlText w:val="o"/>
      <w:lvlJc w:val="left"/>
      <w:pPr>
        <w:ind w:left="5760" w:hanging="360"/>
      </w:pPr>
      <w:rPr>
        <w:rFonts w:ascii="Courier New" w:hAnsi="Courier New" w:cs="Courier New" w:hint="default"/>
      </w:rPr>
    </w:lvl>
    <w:lvl w:ilvl="8" w:tplc="7CF8DE36" w:tentative="1">
      <w:start w:val="1"/>
      <w:numFmt w:val="bullet"/>
      <w:lvlText w:val=""/>
      <w:lvlJc w:val="left"/>
      <w:pPr>
        <w:ind w:left="6480" w:hanging="360"/>
      </w:pPr>
      <w:rPr>
        <w:rFonts w:ascii="Wingdings" w:hAnsi="Wingdings" w:hint="default"/>
      </w:rPr>
    </w:lvl>
  </w:abstractNum>
  <w:abstractNum w:abstractNumId="19" w15:restartNumberingAfterBreak="0">
    <w:nsid w:val="4C97785C"/>
    <w:multiLevelType w:val="hybridMultilevel"/>
    <w:tmpl w:val="15A23760"/>
    <w:lvl w:ilvl="0" w:tplc="C61E1E60">
      <w:start w:val="1"/>
      <w:numFmt w:val="bullet"/>
      <w:lvlText w:val=""/>
      <w:lvlJc w:val="left"/>
      <w:pPr>
        <w:ind w:left="920" w:hanging="560"/>
      </w:pPr>
      <w:rPr>
        <w:rFonts w:ascii="Symbol" w:hAnsi="Symbol" w:hint="default"/>
      </w:rPr>
    </w:lvl>
    <w:lvl w:ilvl="1" w:tplc="C7245EBA" w:tentative="1">
      <w:start w:val="1"/>
      <w:numFmt w:val="bullet"/>
      <w:lvlText w:val="o"/>
      <w:lvlJc w:val="left"/>
      <w:pPr>
        <w:ind w:left="1440" w:hanging="360"/>
      </w:pPr>
      <w:rPr>
        <w:rFonts w:ascii="Courier New" w:hAnsi="Courier New" w:cs="Courier New" w:hint="default"/>
      </w:rPr>
    </w:lvl>
    <w:lvl w:ilvl="2" w:tplc="88F23004" w:tentative="1">
      <w:start w:val="1"/>
      <w:numFmt w:val="bullet"/>
      <w:lvlText w:val=""/>
      <w:lvlJc w:val="left"/>
      <w:pPr>
        <w:ind w:left="2160" w:hanging="360"/>
      </w:pPr>
      <w:rPr>
        <w:rFonts w:ascii="Wingdings" w:hAnsi="Wingdings" w:hint="default"/>
      </w:rPr>
    </w:lvl>
    <w:lvl w:ilvl="3" w:tplc="85A20396" w:tentative="1">
      <w:start w:val="1"/>
      <w:numFmt w:val="bullet"/>
      <w:lvlText w:val=""/>
      <w:lvlJc w:val="left"/>
      <w:pPr>
        <w:ind w:left="2880" w:hanging="360"/>
      </w:pPr>
      <w:rPr>
        <w:rFonts w:ascii="Symbol" w:hAnsi="Symbol" w:hint="default"/>
      </w:rPr>
    </w:lvl>
    <w:lvl w:ilvl="4" w:tplc="090EDBB6" w:tentative="1">
      <w:start w:val="1"/>
      <w:numFmt w:val="bullet"/>
      <w:lvlText w:val="o"/>
      <w:lvlJc w:val="left"/>
      <w:pPr>
        <w:ind w:left="3600" w:hanging="360"/>
      </w:pPr>
      <w:rPr>
        <w:rFonts w:ascii="Courier New" w:hAnsi="Courier New" w:cs="Courier New" w:hint="default"/>
      </w:rPr>
    </w:lvl>
    <w:lvl w:ilvl="5" w:tplc="6C32193C" w:tentative="1">
      <w:start w:val="1"/>
      <w:numFmt w:val="bullet"/>
      <w:lvlText w:val=""/>
      <w:lvlJc w:val="left"/>
      <w:pPr>
        <w:ind w:left="4320" w:hanging="360"/>
      </w:pPr>
      <w:rPr>
        <w:rFonts w:ascii="Wingdings" w:hAnsi="Wingdings" w:hint="default"/>
      </w:rPr>
    </w:lvl>
    <w:lvl w:ilvl="6" w:tplc="60144CC0" w:tentative="1">
      <w:start w:val="1"/>
      <w:numFmt w:val="bullet"/>
      <w:lvlText w:val=""/>
      <w:lvlJc w:val="left"/>
      <w:pPr>
        <w:ind w:left="5040" w:hanging="360"/>
      </w:pPr>
      <w:rPr>
        <w:rFonts w:ascii="Symbol" w:hAnsi="Symbol" w:hint="default"/>
      </w:rPr>
    </w:lvl>
    <w:lvl w:ilvl="7" w:tplc="CE9CD084" w:tentative="1">
      <w:start w:val="1"/>
      <w:numFmt w:val="bullet"/>
      <w:lvlText w:val="o"/>
      <w:lvlJc w:val="left"/>
      <w:pPr>
        <w:ind w:left="5760" w:hanging="360"/>
      </w:pPr>
      <w:rPr>
        <w:rFonts w:ascii="Courier New" w:hAnsi="Courier New" w:cs="Courier New" w:hint="default"/>
      </w:rPr>
    </w:lvl>
    <w:lvl w:ilvl="8" w:tplc="DA383556" w:tentative="1">
      <w:start w:val="1"/>
      <w:numFmt w:val="bullet"/>
      <w:lvlText w:val=""/>
      <w:lvlJc w:val="left"/>
      <w:pPr>
        <w:ind w:left="6480" w:hanging="360"/>
      </w:pPr>
      <w:rPr>
        <w:rFonts w:ascii="Wingdings" w:hAnsi="Wingdings" w:hint="default"/>
      </w:rPr>
    </w:lvl>
  </w:abstractNum>
  <w:abstractNum w:abstractNumId="20" w15:restartNumberingAfterBreak="0">
    <w:nsid w:val="53924F5A"/>
    <w:multiLevelType w:val="hybridMultilevel"/>
    <w:tmpl w:val="F7F62D22"/>
    <w:lvl w:ilvl="0" w:tplc="8130701E">
      <w:start w:val="1"/>
      <w:numFmt w:val="bullet"/>
      <w:lvlText w:val=""/>
      <w:lvlJc w:val="left"/>
      <w:pPr>
        <w:ind w:left="720" w:hanging="360"/>
      </w:pPr>
      <w:rPr>
        <w:rFonts w:ascii="Symbol" w:hAnsi="Symbol" w:hint="default"/>
      </w:rPr>
    </w:lvl>
    <w:lvl w:ilvl="1" w:tplc="9334D8E0">
      <w:start w:val="1"/>
      <w:numFmt w:val="bullet"/>
      <w:lvlText w:val=""/>
      <w:lvlJc w:val="left"/>
      <w:pPr>
        <w:ind w:left="1440" w:hanging="360"/>
      </w:pPr>
      <w:rPr>
        <w:rFonts w:ascii="Symbol" w:hAnsi="Symbol" w:hint="default"/>
      </w:rPr>
    </w:lvl>
    <w:lvl w:ilvl="2" w:tplc="BEFC5320" w:tentative="1">
      <w:start w:val="1"/>
      <w:numFmt w:val="bullet"/>
      <w:lvlText w:val=""/>
      <w:lvlJc w:val="left"/>
      <w:pPr>
        <w:ind w:left="2160" w:hanging="360"/>
      </w:pPr>
      <w:rPr>
        <w:rFonts w:ascii="Wingdings" w:hAnsi="Wingdings" w:hint="default"/>
      </w:rPr>
    </w:lvl>
    <w:lvl w:ilvl="3" w:tplc="59DA9604" w:tentative="1">
      <w:start w:val="1"/>
      <w:numFmt w:val="bullet"/>
      <w:lvlText w:val=""/>
      <w:lvlJc w:val="left"/>
      <w:pPr>
        <w:ind w:left="2880" w:hanging="360"/>
      </w:pPr>
      <w:rPr>
        <w:rFonts w:ascii="Symbol" w:hAnsi="Symbol" w:hint="default"/>
      </w:rPr>
    </w:lvl>
    <w:lvl w:ilvl="4" w:tplc="9C444852" w:tentative="1">
      <w:start w:val="1"/>
      <w:numFmt w:val="bullet"/>
      <w:lvlText w:val="o"/>
      <w:lvlJc w:val="left"/>
      <w:pPr>
        <w:ind w:left="3600" w:hanging="360"/>
      </w:pPr>
      <w:rPr>
        <w:rFonts w:ascii="Courier New" w:hAnsi="Courier New" w:cs="Courier New" w:hint="default"/>
      </w:rPr>
    </w:lvl>
    <w:lvl w:ilvl="5" w:tplc="C520FD24" w:tentative="1">
      <w:start w:val="1"/>
      <w:numFmt w:val="bullet"/>
      <w:lvlText w:val=""/>
      <w:lvlJc w:val="left"/>
      <w:pPr>
        <w:ind w:left="4320" w:hanging="360"/>
      </w:pPr>
      <w:rPr>
        <w:rFonts w:ascii="Wingdings" w:hAnsi="Wingdings" w:hint="default"/>
      </w:rPr>
    </w:lvl>
    <w:lvl w:ilvl="6" w:tplc="04429D60" w:tentative="1">
      <w:start w:val="1"/>
      <w:numFmt w:val="bullet"/>
      <w:lvlText w:val=""/>
      <w:lvlJc w:val="left"/>
      <w:pPr>
        <w:ind w:left="5040" w:hanging="360"/>
      </w:pPr>
      <w:rPr>
        <w:rFonts w:ascii="Symbol" w:hAnsi="Symbol" w:hint="default"/>
      </w:rPr>
    </w:lvl>
    <w:lvl w:ilvl="7" w:tplc="FC3AC64E" w:tentative="1">
      <w:start w:val="1"/>
      <w:numFmt w:val="bullet"/>
      <w:lvlText w:val="o"/>
      <w:lvlJc w:val="left"/>
      <w:pPr>
        <w:ind w:left="5760" w:hanging="360"/>
      </w:pPr>
      <w:rPr>
        <w:rFonts w:ascii="Courier New" w:hAnsi="Courier New" w:cs="Courier New" w:hint="default"/>
      </w:rPr>
    </w:lvl>
    <w:lvl w:ilvl="8" w:tplc="5B6EF1C4" w:tentative="1">
      <w:start w:val="1"/>
      <w:numFmt w:val="bullet"/>
      <w:lvlText w:val=""/>
      <w:lvlJc w:val="left"/>
      <w:pPr>
        <w:ind w:left="6480" w:hanging="360"/>
      </w:pPr>
      <w:rPr>
        <w:rFonts w:ascii="Wingdings" w:hAnsi="Wingdings" w:hint="default"/>
      </w:rPr>
    </w:lvl>
  </w:abstractNum>
  <w:abstractNum w:abstractNumId="21" w15:restartNumberingAfterBreak="0">
    <w:nsid w:val="549F2F71"/>
    <w:multiLevelType w:val="hybridMultilevel"/>
    <w:tmpl w:val="8DCC3F46"/>
    <w:lvl w:ilvl="0" w:tplc="D6E6F890">
      <w:start w:val="1"/>
      <w:numFmt w:val="bullet"/>
      <w:lvlText w:val=""/>
      <w:lvlJc w:val="left"/>
      <w:pPr>
        <w:ind w:left="720" w:hanging="360"/>
      </w:pPr>
      <w:rPr>
        <w:rFonts w:ascii="Symbol" w:hAnsi="Symbol" w:hint="default"/>
      </w:rPr>
    </w:lvl>
    <w:lvl w:ilvl="1" w:tplc="48ECE29E" w:tentative="1">
      <w:start w:val="1"/>
      <w:numFmt w:val="bullet"/>
      <w:lvlText w:val="o"/>
      <w:lvlJc w:val="left"/>
      <w:pPr>
        <w:ind w:left="1440" w:hanging="360"/>
      </w:pPr>
      <w:rPr>
        <w:rFonts w:ascii="Courier New" w:hAnsi="Courier New" w:cs="Courier New" w:hint="default"/>
      </w:rPr>
    </w:lvl>
    <w:lvl w:ilvl="2" w:tplc="8062B862" w:tentative="1">
      <w:start w:val="1"/>
      <w:numFmt w:val="bullet"/>
      <w:lvlText w:val=""/>
      <w:lvlJc w:val="left"/>
      <w:pPr>
        <w:ind w:left="2160" w:hanging="360"/>
      </w:pPr>
      <w:rPr>
        <w:rFonts w:ascii="Wingdings" w:hAnsi="Wingdings" w:hint="default"/>
      </w:rPr>
    </w:lvl>
    <w:lvl w:ilvl="3" w:tplc="0C9889A0" w:tentative="1">
      <w:start w:val="1"/>
      <w:numFmt w:val="bullet"/>
      <w:lvlText w:val=""/>
      <w:lvlJc w:val="left"/>
      <w:pPr>
        <w:ind w:left="2880" w:hanging="360"/>
      </w:pPr>
      <w:rPr>
        <w:rFonts w:ascii="Symbol" w:hAnsi="Symbol" w:hint="default"/>
      </w:rPr>
    </w:lvl>
    <w:lvl w:ilvl="4" w:tplc="45D0A9F8" w:tentative="1">
      <w:start w:val="1"/>
      <w:numFmt w:val="bullet"/>
      <w:lvlText w:val="o"/>
      <w:lvlJc w:val="left"/>
      <w:pPr>
        <w:ind w:left="3600" w:hanging="360"/>
      </w:pPr>
      <w:rPr>
        <w:rFonts w:ascii="Courier New" w:hAnsi="Courier New" w:cs="Courier New" w:hint="default"/>
      </w:rPr>
    </w:lvl>
    <w:lvl w:ilvl="5" w:tplc="19BCBBB0" w:tentative="1">
      <w:start w:val="1"/>
      <w:numFmt w:val="bullet"/>
      <w:lvlText w:val=""/>
      <w:lvlJc w:val="left"/>
      <w:pPr>
        <w:ind w:left="4320" w:hanging="360"/>
      </w:pPr>
      <w:rPr>
        <w:rFonts w:ascii="Wingdings" w:hAnsi="Wingdings" w:hint="default"/>
      </w:rPr>
    </w:lvl>
    <w:lvl w:ilvl="6" w:tplc="E192628A" w:tentative="1">
      <w:start w:val="1"/>
      <w:numFmt w:val="bullet"/>
      <w:lvlText w:val=""/>
      <w:lvlJc w:val="left"/>
      <w:pPr>
        <w:ind w:left="5040" w:hanging="360"/>
      </w:pPr>
      <w:rPr>
        <w:rFonts w:ascii="Symbol" w:hAnsi="Symbol" w:hint="default"/>
      </w:rPr>
    </w:lvl>
    <w:lvl w:ilvl="7" w:tplc="ABF42854" w:tentative="1">
      <w:start w:val="1"/>
      <w:numFmt w:val="bullet"/>
      <w:lvlText w:val="o"/>
      <w:lvlJc w:val="left"/>
      <w:pPr>
        <w:ind w:left="5760" w:hanging="360"/>
      </w:pPr>
      <w:rPr>
        <w:rFonts w:ascii="Courier New" w:hAnsi="Courier New" w:cs="Courier New" w:hint="default"/>
      </w:rPr>
    </w:lvl>
    <w:lvl w:ilvl="8" w:tplc="A8427DFE" w:tentative="1">
      <w:start w:val="1"/>
      <w:numFmt w:val="bullet"/>
      <w:lvlText w:val=""/>
      <w:lvlJc w:val="left"/>
      <w:pPr>
        <w:ind w:left="6480" w:hanging="360"/>
      </w:pPr>
      <w:rPr>
        <w:rFonts w:ascii="Wingdings" w:hAnsi="Wingdings" w:hint="default"/>
      </w:rPr>
    </w:lvl>
  </w:abstractNum>
  <w:abstractNum w:abstractNumId="22" w15:restartNumberingAfterBreak="0">
    <w:nsid w:val="59A73437"/>
    <w:multiLevelType w:val="hybridMultilevel"/>
    <w:tmpl w:val="2CF0406A"/>
    <w:lvl w:ilvl="0" w:tplc="8DE87D9E">
      <w:start w:val="1"/>
      <w:numFmt w:val="decimal"/>
      <w:pStyle w:val="QRDPLHeading1"/>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A110F23"/>
    <w:multiLevelType w:val="multilevel"/>
    <w:tmpl w:val="B89CB9FA"/>
    <w:styleLink w:val="QRDPLMultilevelBullets"/>
    <w:lvl w:ilvl="0">
      <w:start w:val="1"/>
      <w:numFmt w:val="bullet"/>
      <w:lvlText w:val="●"/>
      <w:lvlJc w:val="left"/>
      <w:pPr>
        <w:ind w:left="567" w:hanging="567"/>
      </w:pPr>
      <w:rPr>
        <w:rFonts w:ascii="Times New Roman" w:hAnsi="Times New Roman" w:cs="Times New Roman" w:hint="default"/>
        <w:b w:val="0"/>
        <w:i w:val="0"/>
        <w:sz w:val="22"/>
        <w:szCs w:val="22"/>
      </w:rPr>
    </w:lvl>
    <w:lvl w:ilvl="1">
      <w:start w:val="1"/>
      <w:numFmt w:val="bullet"/>
      <w:lvlRestart w:val="0"/>
      <w:lvlText w:val="-"/>
      <w:lvlJc w:val="left"/>
      <w:pPr>
        <w:ind w:left="1134" w:hanging="567"/>
      </w:pPr>
      <w:rPr>
        <w:rFonts w:ascii="Times New Roman" w:hAnsi="Times New Roman" w:cs="Times New Roman" w:hint="default"/>
        <w:b w:val="0"/>
        <w:i w:val="0"/>
        <w:sz w:val="22"/>
        <w:szCs w:val="22"/>
      </w:rPr>
    </w:lvl>
    <w:lvl w:ilvl="2">
      <w:start w:val="1"/>
      <w:numFmt w:val="bullet"/>
      <w:lvlRestart w:val="0"/>
      <w:lvlText w:val="●"/>
      <w:lvlJc w:val="left"/>
      <w:pPr>
        <w:ind w:left="1701" w:hanging="567"/>
      </w:pPr>
      <w:rPr>
        <w:rFonts w:ascii="Times New Roman" w:hAnsi="Times New Roman" w:cs="Times New Roman" w:hint="default"/>
        <w:b w:val="0"/>
        <w:i w:val="0"/>
        <w:sz w:val="22"/>
        <w:szCs w:val="22"/>
      </w:rPr>
    </w:lvl>
    <w:lvl w:ilvl="3">
      <w:start w:val="1"/>
      <w:numFmt w:val="bullet"/>
      <w:lvlRestart w:val="0"/>
      <w:lvlText w:val="-"/>
      <w:lvlJc w:val="left"/>
      <w:pPr>
        <w:ind w:left="2268" w:hanging="567"/>
      </w:pPr>
      <w:rPr>
        <w:rFonts w:ascii="Times New Roman" w:hAnsi="Times New Roman" w:cs="Times New Roman" w:hint="default"/>
        <w:b w:val="0"/>
        <w:i w:val="0"/>
        <w:sz w:val="22"/>
        <w:szCs w:val="22"/>
      </w:rPr>
    </w:lvl>
    <w:lvl w:ilvl="4">
      <w:start w:val="1"/>
      <w:numFmt w:val="bullet"/>
      <w:lvlRestart w:val="0"/>
      <w:lvlText w:val="●"/>
      <w:lvlJc w:val="left"/>
      <w:pPr>
        <w:ind w:left="2835" w:hanging="567"/>
      </w:pPr>
      <w:rPr>
        <w:rFonts w:ascii="Times New Roman" w:hAnsi="Times New Roman" w:cs="Times New Roman" w:hint="default"/>
        <w:b w:val="0"/>
        <w:i w:val="0"/>
        <w:sz w:val="22"/>
      </w:rPr>
    </w:lvl>
    <w:lvl w:ilvl="5">
      <w:start w:val="1"/>
      <w:numFmt w:val="bullet"/>
      <w:lvlRestart w:val="0"/>
      <w:lvlText w:val="-"/>
      <w:lvlJc w:val="left"/>
      <w:pPr>
        <w:ind w:left="3402" w:hanging="567"/>
      </w:pPr>
      <w:rPr>
        <w:rFonts w:ascii="Times New Roman" w:hAnsi="Times New Roman" w:cs="Times New Roman" w:hint="default"/>
        <w:b w:val="0"/>
        <w:i w:val="0"/>
        <w:sz w:val="22"/>
      </w:rPr>
    </w:lvl>
    <w:lvl w:ilvl="6">
      <w:start w:val="1"/>
      <w:numFmt w:val="bullet"/>
      <w:lvlRestart w:val="0"/>
      <w:lvlText w:val="●"/>
      <w:lvlJc w:val="left"/>
      <w:pPr>
        <w:ind w:left="3969" w:hanging="567"/>
      </w:pPr>
      <w:rPr>
        <w:rFonts w:ascii="Times New Roman" w:hAnsi="Times New Roman" w:cs="Times New Roman" w:hint="default"/>
        <w:b w:val="0"/>
        <w:i w:val="0"/>
        <w:sz w:val="22"/>
      </w:rPr>
    </w:lvl>
    <w:lvl w:ilvl="7">
      <w:start w:val="1"/>
      <w:numFmt w:val="bullet"/>
      <w:lvlRestart w:val="0"/>
      <w:lvlText w:val="-"/>
      <w:lvlJc w:val="left"/>
      <w:pPr>
        <w:ind w:left="4536" w:hanging="567"/>
      </w:pPr>
      <w:rPr>
        <w:rFonts w:ascii="Times New Roman" w:hAnsi="Times New Roman" w:cs="Times New Roman" w:hint="default"/>
        <w:b w:val="0"/>
        <w:i w:val="0"/>
        <w:sz w:val="22"/>
      </w:rPr>
    </w:lvl>
    <w:lvl w:ilvl="8">
      <w:start w:val="1"/>
      <w:numFmt w:val="bullet"/>
      <w:lvlRestart w:val="0"/>
      <w:lvlText w:val="●"/>
      <w:lvlJc w:val="left"/>
      <w:pPr>
        <w:ind w:left="5103" w:hanging="567"/>
      </w:pPr>
      <w:rPr>
        <w:rFonts w:ascii="Times New Roman" w:hAnsi="Times New Roman" w:cs="Times New Roman" w:hint="default"/>
        <w:b w:val="0"/>
        <w:i w:val="0"/>
        <w:sz w:val="22"/>
      </w:rPr>
    </w:lvl>
  </w:abstractNum>
  <w:abstractNum w:abstractNumId="24" w15:restartNumberingAfterBreak="0">
    <w:nsid w:val="5C9C0F96"/>
    <w:multiLevelType w:val="hybridMultilevel"/>
    <w:tmpl w:val="2B3A9D16"/>
    <w:lvl w:ilvl="0" w:tplc="4536B38C">
      <w:start w:val="1"/>
      <w:numFmt w:val="bullet"/>
      <w:lvlText w:val=""/>
      <w:lvlJc w:val="left"/>
      <w:pPr>
        <w:ind w:left="720" w:hanging="360"/>
      </w:pPr>
      <w:rPr>
        <w:rFonts w:ascii="Symbol" w:hAnsi="Symbol" w:hint="default"/>
      </w:rPr>
    </w:lvl>
    <w:lvl w:ilvl="1" w:tplc="9E5CAE90" w:tentative="1">
      <w:start w:val="1"/>
      <w:numFmt w:val="bullet"/>
      <w:lvlText w:val="o"/>
      <w:lvlJc w:val="left"/>
      <w:pPr>
        <w:ind w:left="1440" w:hanging="360"/>
      </w:pPr>
      <w:rPr>
        <w:rFonts w:ascii="Courier New" w:hAnsi="Courier New" w:cs="Courier New" w:hint="default"/>
      </w:rPr>
    </w:lvl>
    <w:lvl w:ilvl="2" w:tplc="7180BD72" w:tentative="1">
      <w:start w:val="1"/>
      <w:numFmt w:val="bullet"/>
      <w:lvlText w:val=""/>
      <w:lvlJc w:val="left"/>
      <w:pPr>
        <w:ind w:left="2160" w:hanging="360"/>
      </w:pPr>
      <w:rPr>
        <w:rFonts w:ascii="Wingdings" w:hAnsi="Wingdings" w:hint="default"/>
      </w:rPr>
    </w:lvl>
    <w:lvl w:ilvl="3" w:tplc="41304B8A" w:tentative="1">
      <w:start w:val="1"/>
      <w:numFmt w:val="bullet"/>
      <w:lvlText w:val=""/>
      <w:lvlJc w:val="left"/>
      <w:pPr>
        <w:ind w:left="2880" w:hanging="360"/>
      </w:pPr>
      <w:rPr>
        <w:rFonts w:ascii="Symbol" w:hAnsi="Symbol" w:hint="default"/>
      </w:rPr>
    </w:lvl>
    <w:lvl w:ilvl="4" w:tplc="5AAAC352" w:tentative="1">
      <w:start w:val="1"/>
      <w:numFmt w:val="bullet"/>
      <w:lvlText w:val="o"/>
      <w:lvlJc w:val="left"/>
      <w:pPr>
        <w:ind w:left="3600" w:hanging="360"/>
      </w:pPr>
      <w:rPr>
        <w:rFonts w:ascii="Courier New" w:hAnsi="Courier New" w:cs="Courier New" w:hint="default"/>
      </w:rPr>
    </w:lvl>
    <w:lvl w:ilvl="5" w:tplc="98C2C0FA" w:tentative="1">
      <w:start w:val="1"/>
      <w:numFmt w:val="bullet"/>
      <w:lvlText w:val=""/>
      <w:lvlJc w:val="left"/>
      <w:pPr>
        <w:ind w:left="4320" w:hanging="360"/>
      </w:pPr>
      <w:rPr>
        <w:rFonts w:ascii="Wingdings" w:hAnsi="Wingdings" w:hint="default"/>
      </w:rPr>
    </w:lvl>
    <w:lvl w:ilvl="6" w:tplc="DA0ED014" w:tentative="1">
      <w:start w:val="1"/>
      <w:numFmt w:val="bullet"/>
      <w:lvlText w:val=""/>
      <w:lvlJc w:val="left"/>
      <w:pPr>
        <w:ind w:left="5040" w:hanging="360"/>
      </w:pPr>
      <w:rPr>
        <w:rFonts w:ascii="Symbol" w:hAnsi="Symbol" w:hint="default"/>
      </w:rPr>
    </w:lvl>
    <w:lvl w:ilvl="7" w:tplc="27EA88C8" w:tentative="1">
      <w:start w:val="1"/>
      <w:numFmt w:val="bullet"/>
      <w:lvlText w:val="o"/>
      <w:lvlJc w:val="left"/>
      <w:pPr>
        <w:ind w:left="5760" w:hanging="360"/>
      </w:pPr>
      <w:rPr>
        <w:rFonts w:ascii="Courier New" w:hAnsi="Courier New" w:cs="Courier New" w:hint="default"/>
      </w:rPr>
    </w:lvl>
    <w:lvl w:ilvl="8" w:tplc="DBA27384" w:tentative="1">
      <w:start w:val="1"/>
      <w:numFmt w:val="bullet"/>
      <w:lvlText w:val=""/>
      <w:lvlJc w:val="left"/>
      <w:pPr>
        <w:ind w:left="6480" w:hanging="360"/>
      </w:pPr>
      <w:rPr>
        <w:rFonts w:ascii="Wingdings" w:hAnsi="Wingdings" w:hint="default"/>
      </w:rPr>
    </w:lvl>
  </w:abstractNum>
  <w:abstractNum w:abstractNumId="25" w15:restartNumberingAfterBreak="0">
    <w:nsid w:val="63866547"/>
    <w:multiLevelType w:val="hybridMultilevel"/>
    <w:tmpl w:val="532878A6"/>
    <w:lvl w:ilvl="0" w:tplc="1BE80CAC">
      <w:start w:val="1"/>
      <w:numFmt w:val="bullet"/>
      <w:lvlText w:val=""/>
      <w:lvlJc w:val="left"/>
      <w:pPr>
        <w:ind w:left="720" w:hanging="360"/>
      </w:pPr>
      <w:rPr>
        <w:rFonts w:ascii="Symbol" w:hAnsi="Symbol" w:hint="default"/>
      </w:rPr>
    </w:lvl>
    <w:lvl w:ilvl="1" w:tplc="72F6D572" w:tentative="1">
      <w:start w:val="1"/>
      <w:numFmt w:val="bullet"/>
      <w:lvlText w:val="o"/>
      <w:lvlJc w:val="left"/>
      <w:pPr>
        <w:ind w:left="1440" w:hanging="360"/>
      </w:pPr>
      <w:rPr>
        <w:rFonts w:ascii="Courier New" w:hAnsi="Courier New" w:cs="Courier New" w:hint="default"/>
      </w:rPr>
    </w:lvl>
    <w:lvl w:ilvl="2" w:tplc="F35CB698" w:tentative="1">
      <w:start w:val="1"/>
      <w:numFmt w:val="bullet"/>
      <w:lvlText w:val=""/>
      <w:lvlJc w:val="left"/>
      <w:pPr>
        <w:ind w:left="2160" w:hanging="360"/>
      </w:pPr>
      <w:rPr>
        <w:rFonts w:ascii="Wingdings" w:hAnsi="Wingdings" w:hint="default"/>
      </w:rPr>
    </w:lvl>
    <w:lvl w:ilvl="3" w:tplc="561A80EC" w:tentative="1">
      <w:start w:val="1"/>
      <w:numFmt w:val="bullet"/>
      <w:lvlText w:val=""/>
      <w:lvlJc w:val="left"/>
      <w:pPr>
        <w:ind w:left="2880" w:hanging="360"/>
      </w:pPr>
      <w:rPr>
        <w:rFonts w:ascii="Symbol" w:hAnsi="Symbol" w:hint="default"/>
      </w:rPr>
    </w:lvl>
    <w:lvl w:ilvl="4" w:tplc="542480FA" w:tentative="1">
      <w:start w:val="1"/>
      <w:numFmt w:val="bullet"/>
      <w:lvlText w:val="o"/>
      <w:lvlJc w:val="left"/>
      <w:pPr>
        <w:ind w:left="3600" w:hanging="360"/>
      </w:pPr>
      <w:rPr>
        <w:rFonts w:ascii="Courier New" w:hAnsi="Courier New" w:cs="Courier New" w:hint="default"/>
      </w:rPr>
    </w:lvl>
    <w:lvl w:ilvl="5" w:tplc="79482F9E" w:tentative="1">
      <w:start w:val="1"/>
      <w:numFmt w:val="bullet"/>
      <w:lvlText w:val=""/>
      <w:lvlJc w:val="left"/>
      <w:pPr>
        <w:ind w:left="4320" w:hanging="360"/>
      </w:pPr>
      <w:rPr>
        <w:rFonts w:ascii="Wingdings" w:hAnsi="Wingdings" w:hint="default"/>
      </w:rPr>
    </w:lvl>
    <w:lvl w:ilvl="6" w:tplc="16DC44F2" w:tentative="1">
      <w:start w:val="1"/>
      <w:numFmt w:val="bullet"/>
      <w:lvlText w:val=""/>
      <w:lvlJc w:val="left"/>
      <w:pPr>
        <w:ind w:left="5040" w:hanging="360"/>
      </w:pPr>
      <w:rPr>
        <w:rFonts w:ascii="Symbol" w:hAnsi="Symbol" w:hint="default"/>
      </w:rPr>
    </w:lvl>
    <w:lvl w:ilvl="7" w:tplc="65FCE84C" w:tentative="1">
      <w:start w:val="1"/>
      <w:numFmt w:val="bullet"/>
      <w:lvlText w:val="o"/>
      <w:lvlJc w:val="left"/>
      <w:pPr>
        <w:ind w:left="5760" w:hanging="360"/>
      </w:pPr>
      <w:rPr>
        <w:rFonts w:ascii="Courier New" w:hAnsi="Courier New" w:cs="Courier New" w:hint="default"/>
      </w:rPr>
    </w:lvl>
    <w:lvl w:ilvl="8" w:tplc="63C87126" w:tentative="1">
      <w:start w:val="1"/>
      <w:numFmt w:val="bullet"/>
      <w:lvlText w:val=""/>
      <w:lvlJc w:val="left"/>
      <w:pPr>
        <w:ind w:left="6480" w:hanging="360"/>
      </w:pPr>
      <w:rPr>
        <w:rFonts w:ascii="Wingdings" w:hAnsi="Wingdings" w:hint="default"/>
      </w:rPr>
    </w:lvl>
  </w:abstractNum>
  <w:abstractNum w:abstractNumId="26" w15:restartNumberingAfterBreak="0">
    <w:nsid w:val="64E44114"/>
    <w:multiLevelType w:val="hybridMultilevel"/>
    <w:tmpl w:val="6DB09AE2"/>
    <w:lvl w:ilvl="0" w:tplc="208CE6A6">
      <w:start w:val="1"/>
      <w:numFmt w:val="bullet"/>
      <w:lvlText w:val=""/>
      <w:lvlJc w:val="left"/>
      <w:pPr>
        <w:ind w:left="720" w:hanging="360"/>
      </w:pPr>
      <w:rPr>
        <w:rFonts w:ascii="Symbol" w:hAnsi="Symbol" w:hint="default"/>
      </w:rPr>
    </w:lvl>
    <w:lvl w:ilvl="1" w:tplc="1512B6EE">
      <w:numFmt w:val="bullet"/>
      <w:lvlText w:val="•"/>
      <w:lvlJc w:val="left"/>
      <w:pPr>
        <w:ind w:left="1440" w:hanging="360"/>
      </w:pPr>
      <w:rPr>
        <w:rFonts w:ascii="Times New Roman" w:eastAsia="Times New Roman" w:hAnsi="Times New Roman" w:cs="Times New Roman" w:hint="default"/>
      </w:rPr>
    </w:lvl>
    <w:lvl w:ilvl="2" w:tplc="4C7EEE8C" w:tentative="1">
      <w:start w:val="1"/>
      <w:numFmt w:val="bullet"/>
      <w:lvlText w:val=""/>
      <w:lvlJc w:val="left"/>
      <w:pPr>
        <w:ind w:left="2160" w:hanging="360"/>
      </w:pPr>
      <w:rPr>
        <w:rFonts w:ascii="Wingdings" w:hAnsi="Wingdings" w:hint="default"/>
      </w:rPr>
    </w:lvl>
    <w:lvl w:ilvl="3" w:tplc="22D49670" w:tentative="1">
      <w:start w:val="1"/>
      <w:numFmt w:val="bullet"/>
      <w:lvlText w:val=""/>
      <w:lvlJc w:val="left"/>
      <w:pPr>
        <w:ind w:left="2880" w:hanging="360"/>
      </w:pPr>
      <w:rPr>
        <w:rFonts w:ascii="Symbol" w:hAnsi="Symbol" w:hint="default"/>
      </w:rPr>
    </w:lvl>
    <w:lvl w:ilvl="4" w:tplc="E5520E10" w:tentative="1">
      <w:start w:val="1"/>
      <w:numFmt w:val="bullet"/>
      <w:lvlText w:val="o"/>
      <w:lvlJc w:val="left"/>
      <w:pPr>
        <w:ind w:left="3600" w:hanging="360"/>
      </w:pPr>
      <w:rPr>
        <w:rFonts w:ascii="Courier New" w:hAnsi="Courier New" w:cs="Courier New" w:hint="default"/>
      </w:rPr>
    </w:lvl>
    <w:lvl w:ilvl="5" w:tplc="CACEF060" w:tentative="1">
      <w:start w:val="1"/>
      <w:numFmt w:val="bullet"/>
      <w:lvlText w:val=""/>
      <w:lvlJc w:val="left"/>
      <w:pPr>
        <w:ind w:left="4320" w:hanging="360"/>
      </w:pPr>
      <w:rPr>
        <w:rFonts w:ascii="Wingdings" w:hAnsi="Wingdings" w:hint="default"/>
      </w:rPr>
    </w:lvl>
    <w:lvl w:ilvl="6" w:tplc="1E201D84" w:tentative="1">
      <w:start w:val="1"/>
      <w:numFmt w:val="bullet"/>
      <w:lvlText w:val=""/>
      <w:lvlJc w:val="left"/>
      <w:pPr>
        <w:ind w:left="5040" w:hanging="360"/>
      </w:pPr>
      <w:rPr>
        <w:rFonts w:ascii="Symbol" w:hAnsi="Symbol" w:hint="default"/>
      </w:rPr>
    </w:lvl>
    <w:lvl w:ilvl="7" w:tplc="C2E68A86" w:tentative="1">
      <w:start w:val="1"/>
      <w:numFmt w:val="bullet"/>
      <w:lvlText w:val="o"/>
      <w:lvlJc w:val="left"/>
      <w:pPr>
        <w:ind w:left="5760" w:hanging="360"/>
      </w:pPr>
      <w:rPr>
        <w:rFonts w:ascii="Courier New" w:hAnsi="Courier New" w:cs="Courier New" w:hint="default"/>
      </w:rPr>
    </w:lvl>
    <w:lvl w:ilvl="8" w:tplc="D7624CF6" w:tentative="1">
      <w:start w:val="1"/>
      <w:numFmt w:val="bullet"/>
      <w:lvlText w:val=""/>
      <w:lvlJc w:val="left"/>
      <w:pPr>
        <w:ind w:left="6480" w:hanging="360"/>
      </w:pPr>
      <w:rPr>
        <w:rFonts w:ascii="Wingdings" w:hAnsi="Wingdings" w:hint="default"/>
      </w:rPr>
    </w:lvl>
  </w:abstractNum>
  <w:abstractNum w:abstractNumId="27" w15:restartNumberingAfterBreak="0">
    <w:nsid w:val="67E934A2"/>
    <w:multiLevelType w:val="singleLevel"/>
    <w:tmpl w:val="72A6C296"/>
    <w:lvl w:ilvl="0">
      <w:start w:val="1"/>
      <w:numFmt w:val="decimal"/>
      <w:pStyle w:val="TableCellHead"/>
      <w:lvlText w:val="%1."/>
      <w:lvlJc w:val="right"/>
      <w:pPr>
        <w:tabs>
          <w:tab w:val="num" w:pos="202"/>
        </w:tabs>
        <w:ind w:left="202" w:hanging="202"/>
      </w:pPr>
      <w:rPr>
        <w:rFonts w:ascii="Times New Roman" w:hAnsi="Times New Roman" w:hint="default"/>
        <w:b w:val="0"/>
        <w:i w:val="0"/>
        <w:caps w:val="0"/>
        <w:strike w:val="0"/>
        <w:dstrike w:val="0"/>
        <w:vanish w:val="0"/>
        <w:color w:val="auto"/>
        <w:sz w:val="24"/>
        <w:u w:val="none"/>
        <w:vertAlign w:val="baseline"/>
      </w:rPr>
    </w:lvl>
  </w:abstractNum>
  <w:abstractNum w:abstractNumId="28" w15:restartNumberingAfterBreak="0">
    <w:nsid w:val="76835EB0"/>
    <w:multiLevelType w:val="hybridMultilevel"/>
    <w:tmpl w:val="A49CA222"/>
    <w:lvl w:ilvl="0" w:tplc="82822370">
      <w:start w:val="1"/>
      <w:numFmt w:val="bullet"/>
      <w:lvlText w:val=""/>
      <w:lvlJc w:val="left"/>
      <w:pPr>
        <w:ind w:left="720" w:hanging="360"/>
      </w:pPr>
      <w:rPr>
        <w:rFonts w:ascii="Symbol" w:hAnsi="Symbol" w:hint="default"/>
      </w:rPr>
    </w:lvl>
    <w:lvl w:ilvl="1" w:tplc="CB0057DA">
      <w:start w:val="1"/>
      <w:numFmt w:val="bullet"/>
      <w:lvlText w:val="o"/>
      <w:lvlJc w:val="left"/>
      <w:pPr>
        <w:ind w:left="1440" w:hanging="360"/>
      </w:pPr>
      <w:rPr>
        <w:rFonts w:ascii="Courier New" w:hAnsi="Courier New" w:cs="Courier New" w:hint="default"/>
      </w:rPr>
    </w:lvl>
    <w:lvl w:ilvl="2" w:tplc="D784643C" w:tentative="1">
      <w:start w:val="1"/>
      <w:numFmt w:val="bullet"/>
      <w:lvlText w:val=""/>
      <w:lvlJc w:val="left"/>
      <w:pPr>
        <w:ind w:left="2160" w:hanging="360"/>
      </w:pPr>
      <w:rPr>
        <w:rFonts w:ascii="Wingdings" w:hAnsi="Wingdings" w:hint="default"/>
      </w:rPr>
    </w:lvl>
    <w:lvl w:ilvl="3" w:tplc="C734CD56" w:tentative="1">
      <w:start w:val="1"/>
      <w:numFmt w:val="bullet"/>
      <w:lvlText w:val=""/>
      <w:lvlJc w:val="left"/>
      <w:pPr>
        <w:ind w:left="2880" w:hanging="360"/>
      </w:pPr>
      <w:rPr>
        <w:rFonts w:ascii="Symbol" w:hAnsi="Symbol" w:hint="default"/>
      </w:rPr>
    </w:lvl>
    <w:lvl w:ilvl="4" w:tplc="EF66DD78" w:tentative="1">
      <w:start w:val="1"/>
      <w:numFmt w:val="bullet"/>
      <w:lvlText w:val="o"/>
      <w:lvlJc w:val="left"/>
      <w:pPr>
        <w:ind w:left="3600" w:hanging="360"/>
      </w:pPr>
      <w:rPr>
        <w:rFonts w:ascii="Courier New" w:hAnsi="Courier New" w:cs="Courier New" w:hint="default"/>
      </w:rPr>
    </w:lvl>
    <w:lvl w:ilvl="5" w:tplc="D2D00FFC" w:tentative="1">
      <w:start w:val="1"/>
      <w:numFmt w:val="bullet"/>
      <w:lvlText w:val=""/>
      <w:lvlJc w:val="left"/>
      <w:pPr>
        <w:ind w:left="4320" w:hanging="360"/>
      </w:pPr>
      <w:rPr>
        <w:rFonts w:ascii="Wingdings" w:hAnsi="Wingdings" w:hint="default"/>
      </w:rPr>
    </w:lvl>
    <w:lvl w:ilvl="6" w:tplc="87E4DE8C" w:tentative="1">
      <w:start w:val="1"/>
      <w:numFmt w:val="bullet"/>
      <w:lvlText w:val=""/>
      <w:lvlJc w:val="left"/>
      <w:pPr>
        <w:ind w:left="5040" w:hanging="360"/>
      </w:pPr>
      <w:rPr>
        <w:rFonts w:ascii="Symbol" w:hAnsi="Symbol" w:hint="default"/>
      </w:rPr>
    </w:lvl>
    <w:lvl w:ilvl="7" w:tplc="2C68E3C2" w:tentative="1">
      <w:start w:val="1"/>
      <w:numFmt w:val="bullet"/>
      <w:lvlText w:val="o"/>
      <w:lvlJc w:val="left"/>
      <w:pPr>
        <w:ind w:left="5760" w:hanging="360"/>
      </w:pPr>
      <w:rPr>
        <w:rFonts w:ascii="Courier New" w:hAnsi="Courier New" w:cs="Courier New" w:hint="default"/>
      </w:rPr>
    </w:lvl>
    <w:lvl w:ilvl="8" w:tplc="17CC5ED2" w:tentative="1">
      <w:start w:val="1"/>
      <w:numFmt w:val="bullet"/>
      <w:lvlText w:val=""/>
      <w:lvlJc w:val="left"/>
      <w:pPr>
        <w:ind w:left="6480" w:hanging="360"/>
      </w:pPr>
      <w:rPr>
        <w:rFonts w:ascii="Wingdings" w:hAnsi="Wingdings" w:hint="default"/>
      </w:rPr>
    </w:lvl>
  </w:abstractNum>
  <w:abstractNum w:abstractNumId="29" w15:restartNumberingAfterBreak="0">
    <w:nsid w:val="7CAD5311"/>
    <w:multiLevelType w:val="multilevel"/>
    <w:tmpl w:val="9C18EE20"/>
    <w:lvl w:ilvl="0">
      <w:start w:val="1"/>
      <w:numFmt w:val="bullet"/>
      <w:pStyle w:val="QRDPLBullets"/>
      <w:lvlText w:val="●"/>
      <w:lvlJc w:val="left"/>
      <w:pPr>
        <w:ind w:left="567" w:hanging="567"/>
      </w:pPr>
      <w:rPr>
        <w:rFonts w:ascii="Times New Roman" w:hAnsi="Times New Roman" w:cs="Times New Roman" w:hint="default"/>
        <w:b w:val="0"/>
        <w:i w:val="0"/>
        <w:sz w:val="22"/>
        <w:szCs w:val="22"/>
      </w:rPr>
    </w:lvl>
    <w:lvl w:ilvl="1">
      <w:start w:val="1"/>
      <w:numFmt w:val="bullet"/>
      <w:lvlRestart w:val="0"/>
      <w:lvlText w:val="-"/>
      <w:lvlJc w:val="left"/>
      <w:pPr>
        <w:ind w:left="1134" w:hanging="567"/>
      </w:pPr>
      <w:rPr>
        <w:rFonts w:ascii="Times New Roman" w:hAnsi="Times New Roman" w:cs="Times New Roman" w:hint="default"/>
        <w:b w:val="0"/>
        <w:i w:val="0"/>
        <w:sz w:val="22"/>
      </w:rPr>
    </w:lvl>
    <w:lvl w:ilvl="2">
      <w:start w:val="1"/>
      <w:numFmt w:val="bullet"/>
      <w:lvlRestart w:val="0"/>
      <w:lvlText w:val="●"/>
      <w:lvlJc w:val="left"/>
      <w:pPr>
        <w:ind w:left="1701" w:hanging="567"/>
      </w:pPr>
      <w:rPr>
        <w:rFonts w:ascii="Times New Roman" w:hAnsi="Times New Roman" w:cs="Times New Roman" w:hint="default"/>
        <w:b w:val="0"/>
        <w:i w:val="0"/>
        <w:sz w:val="22"/>
      </w:rPr>
    </w:lvl>
    <w:lvl w:ilvl="3">
      <w:start w:val="1"/>
      <w:numFmt w:val="bullet"/>
      <w:lvlRestart w:val="0"/>
      <w:lvlText w:val="-"/>
      <w:lvlJc w:val="left"/>
      <w:pPr>
        <w:ind w:left="2268" w:hanging="567"/>
      </w:pPr>
      <w:rPr>
        <w:rFonts w:ascii="Times New Roman" w:hAnsi="Times New Roman" w:cs="Times New Roman" w:hint="default"/>
        <w:b w:val="0"/>
        <w:i w:val="0"/>
        <w:sz w:val="22"/>
      </w:rPr>
    </w:lvl>
    <w:lvl w:ilvl="4">
      <w:start w:val="1"/>
      <w:numFmt w:val="bullet"/>
      <w:lvlRestart w:val="0"/>
      <w:lvlText w:val="●"/>
      <w:lvlJc w:val="left"/>
      <w:pPr>
        <w:ind w:left="2835" w:hanging="567"/>
      </w:pPr>
      <w:rPr>
        <w:rFonts w:ascii="Times New Roman" w:hAnsi="Times New Roman" w:cs="Times New Roman" w:hint="default"/>
        <w:b w:val="0"/>
        <w:i w:val="0"/>
        <w:sz w:val="22"/>
      </w:rPr>
    </w:lvl>
    <w:lvl w:ilvl="5">
      <w:start w:val="1"/>
      <w:numFmt w:val="bullet"/>
      <w:lvlRestart w:val="0"/>
      <w:lvlText w:val="-"/>
      <w:lvlJc w:val="left"/>
      <w:pPr>
        <w:ind w:left="3402" w:hanging="567"/>
      </w:pPr>
      <w:rPr>
        <w:rFonts w:ascii="Times New Roman" w:hAnsi="Times New Roman" w:cs="Times New Roman" w:hint="default"/>
        <w:b w:val="0"/>
        <w:i w:val="0"/>
        <w:sz w:val="22"/>
      </w:rPr>
    </w:lvl>
    <w:lvl w:ilvl="6">
      <w:start w:val="1"/>
      <w:numFmt w:val="bullet"/>
      <w:lvlRestart w:val="0"/>
      <w:lvlText w:val="●"/>
      <w:lvlJc w:val="left"/>
      <w:pPr>
        <w:ind w:left="3969" w:hanging="567"/>
      </w:pPr>
      <w:rPr>
        <w:rFonts w:ascii="Times New Roman" w:hAnsi="Times New Roman" w:cs="Times New Roman" w:hint="default"/>
        <w:b w:val="0"/>
        <w:i w:val="0"/>
        <w:sz w:val="22"/>
      </w:rPr>
    </w:lvl>
    <w:lvl w:ilvl="7">
      <w:start w:val="1"/>
      <w:numFmt w:val="bullet"/>
      <w:lvlRestart w:val="0"/>
      <w:lvlText w:val="-"/>
      <w:lvlJc w:val="left"/>
      <w:pPr>
        <w:ind w:left="4536" w:hanging="567"/>
      </w:pPr>
      <w:rPr>
        <w:rFonts w:ascii="Times New Roman" w:hAnsi="Times New Roman" w:cs="Times New Roman" w:hint="default"/>
        <w:b w:val="0"/>
        <w:i w:val="0"/>
        <w:sz w:val="22"/>
      </w:rPr>
    </w:lvl>
    <w:lvl w:ilvl="8">
      <w:start w:val="1"/>
      <w:numFmt w:val="bullet"/>
      <w:lvlRestart w:val="0"/>
      <w:lvlText w:val="●"/>
      <w:lvlJc w:val="left"/>
      <w:pPr>
        <w:ind w:left="5103" w:hanging="567"/>
      </w:pPr>
      <w:rPr>
        <w:rFonts w:ascii="Times New Roman" w:hAnsi="Times New Roman" w:cs="Times New Roman" w:hint="default"/>
        <w:b w:val="0"/>
        <w:i w:val="0"/>
        <w:sz w:val="22"/>
      </w:rPr>
    </w:lvl>
  </w:abstractNum>
  <w:num w:numId="1" w16cid:durableId="41903181">
    <w:abstractNumId w:val="27"/>
  </w:num>
  <w:num w:numId="2" w16cid:durableId="955255039">
    <w:abstractNumId w:val="0"/>
  </w:num>
  <w:num w:numId="3" w16cid:durableId="138114137">
    <w:abstractNumId w:val="21"/>
  </w:num>
  <w:num w:numId="4" w16cid:durableId="452019507">
    <w:abstractNumId w:val="14"/>
  </w:num>
  <w:num w:numId="5" w16cid:durableId="1961254108">
    <w:abstractNumId w:val="19"/>
  </w:num>
  <w:num w:numId="6" w16cid:durableId="2012292423">
    <w:abstractNumId w:val="7"/>
  </w:num>
  <w:num w:numId="7" w16cid:durableId="2080974290">
    <w:abstractNumId w:val="16"/>
  </w:num>
  <w:num w:numId="8" w16cid:durableId="356857657">
    <w:abstractNumId w:val="26"/>
  </w:num>
  <w:num w:numId="9" w16cid:durableId="1101024842">
    <w:abstractNumId w:val="9"/>
  </w:num>
  <w:num w:numId="10" w16cid:durableId="1065488286">
    <w:abstractNumId w:val="18"/>
  </w:num>
  <w:num w:numId="11" w16cid:durableId="159464732">
    <w:abstractNumId w:val="11"/>
  </w:num>
  <w:num w:numId="12" w16cid:durableId="2103335211">
    <w:abstractNumId w:val="28"/>
  </w:num>
  <w:num w:numId="13" w16cid:durableId="1044714347">
    <w:abstractNumId w:val="12"/>
  </w:num>
  <w:num w:numId="14" w16cid:durableId="994647552">
    <w:abstractNumId w:val="6"/>
  </w:num>
  <w:num w:numId="15" w16cid:durableId="399209160">
    <w:abstractNumId w:val="2"/>
  </w:num>
  <w:num w:numId="16" w16cid:durableId="1327783021">
    <w:abstractNumId w:val="4"/>
  </w:num>
  <w:num w:numId="17" w16cid:durableId="373890846">
    <w:abstractNumId w:val="25"/>
  </w:num>
  <w:num w:numId="18" w16cid:durableId="1051615429">
    <w:abstractNumId w:val="17"/>
  </w:num>
  <w:num w:numId="19" w16cid:durableId="428505255">
    <w:abstractNumId w:val="24"/>
  </w:num>
  <w:num w:numId="20" w16cid:durableId="655496819">
    <w:abstractNumId w:val="1"/>
  </w:num>
  <w:num w:numId="21" w16cid:durableId="274405474">
    <w:abstractNumId w:val="8"/>
  </w:num>
  <w:num w:numId="22" w16cid:durableId="523247743">
    <w:abstractNumId w:val="3"/>
  </w:num>
  <w:num w:numId="23" w16cid:durableId="1480878218">
    <w:abstractNumId w:val="20"/>
  </w:num>
  <w:num w:numId="24" w16cid:durableId="1507096119">
    <w:abstractNumId w:val="15"/>
  </w:num>
  <w:num w:numId="25" w16cid:durableId="1090271321">
    <w:abstractNumId w:val="10"/>
  </w:num>
  <w:num w:numId="26" w16cid:durableId="1661999694">
    <w:abstractNumId w:val="13"/>
  </w:num>
  <w:num w:numId="27" w16cid:durableId="971600048">
    <w:abstractNumId w:val="23"/>
  </w:num>
  <w:num w:numId="28" w16cid:durableId="1079058966">
    <w:abstractNumId w:val="29"/>
  </w:num>
  <w:num w:numId="29" w16cid:durableId="1085493933">
    <w:abstractNumId w:val="22"/>
  </w:num>
  <w:num w:numId="30" w16cid:durableId="1897815957">
    <w:abstractNumId w:val="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proofState w:spelling="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ConfigFamilyId" w:val="f7982d30-9eaf-43a4-a0a3-5642c51c244b"/>
    <w:docVar w:name="DocConfigId" w:val="4259d7f9-7253-4a08-9e3e-1cbd91483bcb"/>
    <w:docVar w:name="DocConfigName" w:val="Roche EU Annexes"/>
    <w:docVar w:name="DocConfigTemplateId" w:val="1.1.3.0/Roche_EU_Annexes.dotx"/>
    <w:docVar w:name="DocConfigTimeStamp" w:val="638750594140000000"/>
    <w:docVar w:name="DocConfigVersion" w:val="1.1.3.0"/>
    <w:docVar w:name="DocLanguage" w:val="en-GB,ja-JP"/>
  </w:docVars>
  <w:rsids>
    <w:rsidRoot w:val="00A77B3E"/>
    <w:rsid w:val="000012CE"/>
    <w:rsid w:val="00002933"/>
    <w:rsid w:val="00004B98"/>
    <w:rsid w:val="00004E21"/>
    <w:rsid w:val="00004F8B"/>
    <w:rsid w:val="00006936"/>
    <w:rsid w:val="000069EF"/>
    <w:rsid w:val="000111E6"/>
    <w:rsid w:val="0001156D"/>
    <w:rsid w:val="0001194C"/>
    <w:rsid w:val="00011A64"/>
    <w:rsid w:val="00013535"/>
    <w:rsid w:val="00015D5D"/>
    <w:rsid w:val="0001631F"/>
    <w:rsid w:val="00017323"/>
    <w:rsid w:val="000173EF"/>
    <w:rsid w:val="0001776D"/>
    <w:rsid w:val="00017CF6"/>
    <w:rsid w:val="00021890"/>
    <w:rsid w:val="00022A1E"/>
    <w:rsid w:val="00023519"/>
    <w:rsid w:val="00027F47"/>
    <w:rsid w:val="00031761"/>
    <w:rsid w:val="00031C94"/>
    <w:rsid w:val="0003251D"/>
    <w:rsid w:val="0003445E"/>
    <w:rsid w:val="00034943"/>
    <w:rsid w:val="00035873"/>
    <w:rsid w:val="000364D8"/>
    <w:rsid w:val="00036B9C"/>
    <w:rsid w:val="00036C22"/>
    <w:rsid w:val="00036FA2"/>
    <w:rsid w:val="0004251C"/>
    <w:rsid w:val="000443C5"/>
    <w:rsid w:val="00045334"/>
    <w:rsid w:val="000466E4"/>
    <w:rsid w:val="00046A2E"/>
    <w:rsid w:val="000478AD"/>
    <w:rsid w:val="00047EF2"/>
    <w:rsid w:val="00051782"/>
    <w:rsid w:val="0005193C"/>
    <w:rsid w:val="0005382C"/>
    <w:rsid w:val="00053895"/>
    <w:rsid w:val="00053A13"/>
    <w:rsid w:val="00053CE2"/>
    <w:rsid w:val="000541EB"/>
    <w:rsid w:val="00054498"/>
    <w:rsid w:val="0005473F"/>
    <w:rsid w:val="00054A07"/>
    <w:rsid w:val="00054D36"/>
    <w:rsid w:val="00054E42"/>
    <w:rsid w:val="00054EA1"/>
    <w:rsid w:val="0005515A"/>
    <w:rsid w:val="000558D3"/>
    <w:rsid w:val="0005612F"/>
    <w:rsid w:val="00057BB2"/>
    <w:rsid w:val="00057E94"/>
    <w:rsid w:val="000600B7"/>
    <w:rsid w:val="00060E9C"/>
    <w:rsid w:val="0006387E"/>
    <w:rsid w:val="00064017"/>
    <w:rsid w:val="000643D3"/>
    <w:rsid w:val="00065128"/>
    <w:rsid w:val="00066D1C"/>
    <w:rsid w:val="000673CF"/>
    <w:rsid w:val="000679DB"/>
    <w:rsid w:val="00067B16"/>
    <w:rsid w:val="0007076C"/>
    <w:rsid w:val="0007165E"/>
    <w:rsid w:val="00072113"/>
    <w:rsid w:val="000732C3"/>
    <w:rsid w:val="00074ED2"/>
    <w:rsid w:val="0007503B"/>
    <w:rsid w:val="0007602F"/>
    <w:rsid w:val="000760AE"/>
    <w:rsid w:val="0007685A"/>
    <w:rsid w:val="0007723B"/>
    <w:rsid w:val="00080131"/>
    <w:rsid w:val="00080487"/>
    <w:rsid w:val="00080AEF"/>
    <w:rsid w:val="00081E58"/>
    <w:rsid w:val="00082D66"/>
    <w:rsid w:val="00082E9C"/>
    <w:rsid w:val="000834F6"/>
    <w:rsid w:val="00083911"/>
    <w:rsid w:val="00084CD5"/>
    <w:rsid w:val="0008568F"/>
    <w:rsid w:val="0008679D"/>
    <w:rsid w:val="00086EDD"/>
    <w:rsid w:val="00090A26"/>
    <w:rsid w:val="00090A55"/>
    <w:rsid w:val="00090F9C"/>
    <w:rsid w:val="00091064"/>
    <w:rsid w:val="0009142C"/>
    <w:rsid w:val="000941BF"/>
    <w:rsid w:val="00094A9C"/>
    <w:rsid w:val="000955DF"/>
    <w:rsid w:val="00096E10"/>
    <w:rsid w:val="00097830"/>
    <w:rsid w:val="00097884"/>
    <w:rsid w:val="000A003D"/>
    <w:rsid w:val="000A25EA"/>
    <w:rsid w:val="000A27E7"/>
    <w:rsid w:val="000A3110"/>
    <w:rsid w:val="000A3358"/>
    <w:rsid w:val="000A5A21"/>
    <w:rsid w:val="000A60C8"/>
    <w:rsid w:val="000A777D"/>
    <w:rsid w:val="000A7D69"/>
    <w:rsid w:val="000B0182"/>
    <w:rsid w:val="000B03F7"/>
    <w:rsid w:val="000B04B8"/>
    <w:rsid w:val="000B0947"/>
    <w:rsid w:val="000B1ACB"/>
    <w:rsid w:val="000B399B"/>
    <w:rsid w:val="000B5083"/>
    <w:rsid w:val="000B6044"/>
    <w:rsid w:val="000B645D"/>
    <w:rsid w:val="000B7B50"/>
    <w:rsid w:val="000C012D"/>
    <w:rsid w:val="000C0D55"/>
    <w:rsid w:val="000C197F"/>
    <w:rsid w:val="000C1B63"/>
    <w:rsid w:val="000C244C"/>
    <w:rsid w:val="000C30F6"/>
    <w:rsid w:val="000C3960"/>
    <w:rsid w:val="000C4537"/>
    <w:rsid w:val="000C4871"/>
    <w:rsid w:val="000C59AB"/>
    <w:rsid w:val="000C7C56"/>
    <w:rsid w:val="000D12FA"/>
    <w:rsid w:val="000D16F0"/>
    <w:rsid w:val="000D1AEF"/>
    <w:rsid w:val="000D1E24"/>
    <w:rsid w:val="000D237B"/>
    <w:rsid w:val="000D2B10"/>
    <w:rsid w:val="000D5285"/>
    <w:rsid w:val="000D6117"/>
    <w:rsid w:val="000D7399"/>
    <w:rsid w:val="000D7564"/>
    <w:rsid w:val="000E04DB"/>
    <w:rsid w:val="000E073E"/>
    <w:rsid w:val="000E0856"/>
    <w:rsid w:val="000E1177"/>
    <w:rsid w:val="000E32B5"/>
    <w:rsid w:val="000E34C4"/>
    <w:rsid w:val="000E436E"/>
    <w:rsid w:val="000E4871"/>
    <w:rsid w:val="000E4B5D"/>
    <w:rsid w:val="000E4C7B"/>
    <w:rsid w:val="000E5402"/>
    <w:rsid w:val="000E5ECB"/>
    <w:rsid w:val="000E6023"/>
    <w:rsid w:val="000E612A"/>
    <w:rsid w:val="000E6D48"/>
    <w:rsid w:val="000E7F8B"/>
    <w:rsid w:val="000F0035"/>
    <w:rsid w:val="000F0F07"/>
    <w:rsid w:val="000F331E"/>
    <w:rsid w:val="000F3CFD"/>
    <w:rsid w:val="000F3DFA"/>
    <w:rsid w:val="000F56D4"/>
    <w:rsid w:val="000F5997"/>
    <w:rsid w:val="000F6372"/>
    <w:rsid w:val="000F64D3"/>
    <w:rsid w:val="000F6780"/>
    <w:rsid w:val="000F6933"/>
    <w:rsid w:val="000F6D5A"/>
    <w:rsid w:val="000F75B5"/>
    <w:rsid w:val="000F7DB1"/>
    <w:rsid w:val="00101ACE"/>
    <w:rsid w:val="00103B3C"/>
    <w:rsid w:val="001067E3"/>
    <w:rsid w:val="00107CDF"/>
    <w:rsid w:val="00110413"/>
    <w:rsid w:val="0011190B"/>
    <w:rsid w:val="00113142"/>
    <w:rsid w:val="00114265"/>
    <w:rsid w:val="00114F40"/>
    <w:rsid w:val="0011622B"/>
    <w:rsid w:val="00116DD7"/>
    <w:rsid w:val="00120101"/>
    <w:rsid w:val="001207C1"/>
    <w:rsid w:val="00121271"/>
    <w:rsid w:val="0012157C"/>
    <w:rsid w:val="00121580"/>
    <w:rsid w:val="00121C2D"/>
    <w:rsid w:val="001249FF"/>
    <w:rsid w:val="001262AA"/>
    <w:rsid w:val="001263C0"/>
    <w:rsid w:val="00127F8F"/>
    <w:rsid w:val="00130087"/>
    <w:rsid w:val="001300BD"/>
    <w:rsid w:val="001320DB"/>
    <w:rsid w:val="00132DAC"/>
    <w:rsid w:val="00134288"/>
    <w:rsid w:val="00134566"/>
    <w:rsid w:val="001348D3"/>
    <w:rsid w:val="00134995"/>
    <w:rsid w:val="001354A7"/>
    <w:rsid w:val="00135A16"/>
    <w:rsid w:val="001360F9"/>
    <w:rsid w:val="001368A3"/>
    <w:rsid w:val="00140027"/>
    <w:rsid w:val="001414C2"/>
    <w:rsid w:val="00141FA7"/>
    <w:rsid w:val="00144ED1"/>
    <w:rsid w:val="001459F7"/>
    <w:rsid w:val="00146088"/>
    <w:rsid w:val="001467CE"/>
    <w:rsid w:val="00146E4B"/>
    <w:rsid w:val="00147FFB"/>
    <w:rsid w:val="00151324"/>
    <w:rsid w:val="00151800"/>
    <w:rsid w:val="001538E7"/>
    <w:rsid w:val="00153F0C"/>
    <w:rsid w:val="00154816"/>
    <w:rsid w:val="001558A3"/>
    <w:rsid w:val="0015627D"/>
    <w:rsid w:val="00156315"/>
    <w:rsid w:val="00157895"/>
    <w:rsid w:val="00157BC7"/>
    <w:rsid w:val="00157C02"/>
    <w:rsid w:val="00160130"/>
    <w:rsid w:val="0016017F"/>
    <w:rsid w:val="001611CD"/>
    <w:rsid w:val="00161233"/>
    <w:rsid w:val="001613AF"/>
    <w:rsid w:val="0016164D"/>
    <w:rsid w:val="00161B80"/>
    <w:rsid w:val="00162213"/>
    <w:rsid w:val="001639D9"/>
    <w:rsid w:val="001645F9"/>
    <w:rsid w:val="00165A19"/>
    <w:rsid w:val="00166E51"/>
    <w:rsid w:val="0017067F"/>
    <w:rsid w:val="00170726"/>
    <w:rsid w:val="00170861"/>
    <w:rsid w:val="00171728"/>
    <w:rsid w:val="00171B5B"/>
    <w:rsid w:val="00171B99"/>
    <w:rsid w:val="00171CFF"/>
    <w:rsid w:val="001720EA"/>
    <w:rsid w:val="001725AB"/>
    <w:rsid w:val="001733A8"/>
    <w:rsid w:val="00173934"/>
    <w:rsid w:val="00173E5A"/>
    <w:rsid w:val="00175727"/>
    <w:rsid w:val="001757B5"/>
    <w:rsid w:val="00180C92"/>
    <w:rsid w:val="00180C94"/>
    <w:rsid w:val="001818A6"/>
    <w:rsid w:val="001818F1"/>
    <w:rsid w:val="00182202"/>
    <w:rsid w:val="0018366C"/>
    <w:rsid w:val="00183A19"/>
    <w:rsid w:val="0018437E"/>
    <w:rsid w:val="0018482E"/>
    <w:rsid w:val="00186D24"/>
    <w:rsid w:val="00187015"/>
    <w:rsid w:val="00187D82"/>
    <w:rsid w:val="001907EB"/>
    <w:rsid w:val="00191AF7"/>
    <w:rsid w:val="00191BB1"/>
    <w:rsid w:val="00191E9A"/>
    <w:rsid w:val="00191F0E"/>
    <w:rsid w:val="00192BBC"/>
    <w:rsid w:val="001956B8"/>
    <w:rsid w:val="001956E7"/>
    <w:rsid w:val="001A04C2"/>
    <w:rsid w:val="001A0708"/>
    <w:rsid w:val="001A1233"/>
    <w:rsid w:val="001A16D9"/>
    <w:rsid w:val="001A1BCB"/>
    <w:rsid w:val="001A663E"/>
    <w:rsid w:val="001A73DE"/>
    <w:rsid w:val="001B0487"/>
    <w:rsid w:val="001B0702"/>
    <w:rsid w:val="001B2075"/>
    <w:rsid w:val="001B24AD"/>
    <w:rsid w:val="001B2731"/>
    <w:rsid w:val="001B4296"/>
    <w:rsid w:val="001B4F09"/>
    <w:rsid w:val="001B527D"/>
    <w:rsid w:val="001B5BC3"/>
    <w:rsid w:val="001B600A"/>
    <w:rsid w:val="001B75F3"/>
    <w:rsid w:val="001B7F25"/>
    <w:rsid w:val="001C09E8"/>
    <w:rsid w:val="001C0FFD"/>
    <w:rsid w:val="001C1CE1"/>
    <w:rsid w:val="001C2274"/>
    <w:rsid w:val="001C36EA"/>
    <w:rsid w:val="001C4D6B"/>
    <w:rsid w:val="001C78A4"/>
    <w:rsid w:val="001D0237"/>
    <w:rsid w:val="001D153E"/>
    <w:rsid w:val="001D18CE"/>
    <w:rsid w:val="001D1AD4"/>
    <w:rsid w:val="001D21E3"/>
    <w:rsid w:val="001D3368"/>
    <w:rsid w:val="001D4133"/>
    <w:rsid w:val="001D568F"/>
    <w:rsid w:val="001D56BC"/>
    <w:rsid w:val="001D5B92"/>
    <w:rsid w:val="001D6555"/>
    <w:rsid w:val="001E068E"/>
    <w:rsid w:val="001E1B33"/>
    <w:rsid w:val="001E2405"/>
    <w:rsid w:val="001E2CA8"/>
    <w:rsid w:val="001E3516"/>
    <w:rsid w:val="001E539A"/>
    <w:rsid w:val="001E5460"/>
    <w:rsid w:val="001E6781"/>
    <w:rsid w:val="001E7C0E"/>
    <w:rsid w:val="001E7C4D"/>
    <w:rsid w:val="001F09FD"/>
    <w:rsid w:val="001F3CE2"/>
    <w:rsid w:val="001F4DAF"/>
    <w:rsid w:val="001F6423"/>
    <w:rsid w:val="001F664C"/>
    <w:rsid w:val="002009CD"/>
    <w:rsid w:val="00202FE4"/>
    <w:rsid w:val="0020304B"/>
    <w:rsid w:val="002050EE"/>
    <w:rsid w:val="0020785F"/>
    <w:rsid w:val="0021094A"/>
    <w:rsid w:val="0021126A"/>
    <w:rsid w:val="00212565"/>
    <w:rsid w:val="00212892"/>
    <w:rsid w:val="002129F5"/>
    <w:rsid w:val="00212AE3"/>
    <w:rsid w:val="00213C18"/>
    <w:rsid w:val="00214C54"/>
    <w:rsid w:val="0021555B"/>
    <w:rsid w:val="00215785"/>
    <w:rsid w:val="00215B21"/>
    <w:rsid w:val="002173C9"/>
    <w:rsid w:val="0021773D"/>
    <w:rsid w:val="00217F53"/>
    <w:rsid w:val="00220521"/>
    <w:rsid w:val="00221B69"/>
    <w:rsid w:val="00221BC3"/>
    <w:rsid w:val="002222B5"/>
    <w:rsid w:val="00222586"/>
    <w:rsid w:val="0022282B"/>
    <w:rsid w:val="00222E0B"/>
    <w:rsid w:val="002237BF"/>
    <w:rsid w:val="002237CD"/>
    <w:rsid w:val="00224882"/>
    <w:rsid w:val="002249F5"/>
    <w:rsid w:val="00224C18"/>
    <w:rsid w:val="00224CDD"/>
    <w:rsid w:val="00226394"/>
    <w:rsid w:val="002265E2"/>
    <w:rsid w:val="00227A77"/>
    <w:rsid w:val="0023115A"/>
    <w:rsid w:val="002316E0"/>
    <w:rsid w:val="00231AEF"/>
    <w:rsid w:val="00232BFA"/>
    <w:rsid w:val="00232CC6"/>
    <w:rsid w:val="00232DCB"/>
    <w:rsid w:val="00234A1D"/>
    <w:rsid w:val="00235132"/>
    <w:rsid w:val="002354FD"/>
    <w:rsid w:val="0023556C"/>
    <w:rsid w:val="002409D5"/>
    <w:rsid w:val="00241395"/>
    <w:rsid w:val="002420AF"/>
    <w:rsid w:val="00242178"/>
    <w:rsid w:val="00242A86"/>
    <w:rsid w:val="00242BD3"/>
    <w:rsid w:val="00243561"/>
    <w:rsid w:val="00243CFF"/>
    <w:rsid w:val="00243EE8"/>
    <w:rsid w:val="002447BA"/>
    <w:rsid w:val="0024549C"/>
    <w:rsid w:val="002461E9"/>
    <w:rsid w:val="00246554"/>
    <w:rsid w:val="00247216"/>
    <w:rsid w:val="002504DF"/>
    <w:rsid w:val="00251F07"/>
    <w:rsid w:val="00252EF4"/>
    <w:rsid w:val="00253021"/>
    <w:rsid w:val="0025349D"/>
    <w:rsid w:val="002535B5"/>
    <w:rsid w:val="0025363F"/>
    <w:rsid w:val="0025366E"/>
    <w:rsid w:val="00254760"/>
    <w:rsid w:val="00254825"/>
    <w:rsid w:val="00254DA0"/>
    <w:rsid w:val="002550C6"/>
    <w:rsid w:val="002550FE"/>
    <w:rsid w:val="00255415"/>
    <w:rsid w:val="002555E6"/>
    <w:rsid w:val="00260071"/>
    <w:rsid w:val="00261148"/>
    <w:rsid w:val="0026176F"/>
    <w:rsid w:val="00261887"/>
    <w:rsid w:val="00262AAB"/>
    <w:rsid w:val="00262C7F"/>
    <w:rsid w:val="00262FEF"/>
    <w:rsid w:val="00263449"/>
    <w:rsid w:val="00264B5A"/>
    <w:rsid w:val="00264B62"/>
    <w:rsid w:val="00264D0A"/>
    <w:rsid w:val="00266106"/>
    <w:rsid w:val="00266BFD"/>
    <w:rsid w:val="00267E2C"/>
    <w:rsid w:val="00272C1E"/>
    <w:rsid w:val="00272E6F"/>
    <w:rsid w:val="00272F70"/>
    <w:rsid w:val="00273378"/>
    <w:rsid w:val="002742DF"/>
    <w:rsid w:val="00274322"/>
    <w:rsid w:val="00274BB9"/>
    <w:rsid w:val="00274DE9"/>
    <w:rsid w:val="00275779"/>
    <w:rsid w:val="00275ECC"/>
    <w:rsid w:val="00276158"/>
    <w:rsid w:val="00277224"/>
    <w:rsid w:val="0028038E"/>
    <w:rsid w:val="00280E2B"/>
    <w:rsid w:val="002823F9"/>
    <w:rsid w:val="0028298D"/>
    <w:rsid w:val="00283214"/>
    <w:rsid w:val="0028423A"/>
    <w:rsid w:val="00286D62"/>
    <w:rsid w:val="00287FEF"/>
    <w:rsid w:val="00290226"/>
    <w:rsid w:val="002907E7"/>
    <w:rsid w:val="0029153D"/>
    <w:rsid w:val="0029158B"/>
    <w:rsid w:val="00291679"/>
    <w:rsid w:val="00292699"/>
    <w:rsid w:val="0029275D"/>
    <w:rsid w:val="002928AB"/>
    <w:rsid w:val="00292952"/>
    <w:rsid w:val="002943A4"/>
    <w:rsid w:val="00294E74"/>
    <w:rsid w:val="002958C1"/>
    <w:rsid w:val="002960D0"/>
    <w:rsid w:val="002971A7"/>
    <w:rsid w:val="002A04C7"/>
    <w:rsid w:val="002A18E2"/>
    <w:rsid w:val="002A20E9"/>
    <w:rsid w:val="002A374B"/>
    <w:rsid w:val="002A599E"/>
    <w:rsid w:val="002A603F"/>
    <w:rsid w:val="002A62D2"/>
    <w:rsid w:val="002A645A"/>
    <w:rsid w:val="002A6A33"/>
    <w:rsid w:val="002A6BE3"/>
    <w:rsid w:val="002A718B"/>
    <w:rsid w:val="002A7539"/>
    <w:rsid w:val="002A79AF"/>
    <w:rsid w:val="002B1273"/>
    <w:rsid w:val="002B18EE"/>
    <w:rsid w:val="002B1BD8"/>
    <w:rsid w:val="002B288B"/>
    <w:rsid w:val="002B31BE"/>
    <w:rsid w:val="002B3754"/>
    <w:rsid w:val="002B5936"/>
    <w:rsid w:val="002B60BD"/>
    <w:rsid w:val="002B6165"/>
    <w:rsid w:val="002B668B"/>
    <w:rsid w:val="002B7306"/>
    <w:rsid w:val="002B7BD7"/>
    <w:rsid w:val="002B7E14"/>
    <w:rsid w:val="002B7EAE"/>
    <w:rsid w:val="002C0778"/>
    <w:rsid w:val="002C166E"/>
    <w:rsid w:val="002C38D3"/>
    <w:rsid w:val="002C4E6B"/>
    <w:rsid w:val="002C575C"/>
    <w:rsid w:val="002C6629"/>
    <w:rsid w:val="002C6BDB"/>
    <w:rsid w:val="002C770F"/>
    <w:rsid w:val="002C7958"/>
    <w:rsid w:val="002C7D6A"/>
    <w:rsid w:val="002D0665"/>
    <w:rsid w:val="002D0C49"/>
    <w:rsid w:val="002D0CB8"/>
    <w:rsid w:val="002D3AFE"/>
    <w:rsid w:val="002D63BC"/>
    <w:rsid w:val="002D6918"/>
    <w:rsid w:val="002D6B1A"/>
    <w:rsid w:val="002D6DCA"/>
    <w:rsid w:val="002E1471"/>
    <w:rsid w:val="002E24E3"/>
    <w:rsid w:val="002E2ED6"/>
    <w:rsid w:val="002E3743"/>
    <w:rsid w:val="002E37F3"/>
    <w:rsid w:val="002E3C65"/>
    <w:rsid w:val="002E4771"/>
    <w:rsid w:val="002E4B80"/>
    <w:rsid w:val="002E5232"/>
    <w:rsid w:val="002E5241"/>
    <w:rsid w:val="002E5DBB"/>
    <w:rsid w:val="002E5E42"/>
    <w:rsid w:val="002F0138"/>
    <w:rsid w:val="002F1E8E"/>
    <w:rsid w:val="002F2008"/>
    <w:rsid w:val="002F38F4"/>
    <w:rsid w:val="002F3EE2"/>
    <w:rsid w:val="002F3F7A"/>
    <w:rsid w:val="002F46A8"/>
    <w:rsid w:val="002F622A"/>
    <w:rsid w:val="002F63B2"/>
    <w:rsid w:val="002F69D9"/>
    <w:rsid w:val="002F76F8"/>
    <w:rsid w:val="002F7824"/>
    <w:rsid w:val="003000AB"/>
    <w:rsid w:val="0030030A"/>
    <w:rsid w:val="003021E9"/>
    <w:rsid w:val="0030514B"/>
    <w:rsid w:val="00305756"/>
    <w:rsid w:val="00305FE8"/>
    <w:rsid w:val="0030728E"/>
    <w:rsid w:val="00307A99"/>
    <w:rsid w:val="00311273"/>
    <w:rsid w:val="003120F0"/>
    <w:rsid w:val="00312536"/>
    <w:rsid w:val="00312AE0"/>
    <w:rsid w:val="0031381D"/>
    <w:rsid w:val="003139D6"/>
    <w:rsid w:val="00314ECA"/>
    <w:rsid w:val="00316D28"/>
    <w:rsid w:val="00317295"/>
    <w:rsid w:val="00317B7A"/>
    <w:rsid w:val="0032143E"/>
    <w:rsid w:val="00322DD4"/>
    <w:rsid w:val="0032334F"/>
    <w:rsid w:val="00323B67"/>
    <w:rsid w:val="00324776"/>
    <w:rsid w:val="003250F2"/>
    <w:rsid w:val="0032593E"/>
    <w:rsid w:val="00326125"/>
    <w:rsid w:val="0032637E"/>
    <w:rsid w:val="0033175A"/>
    <w:rsid w:val="00331A45"/>
    <w:rsid w:val="0033201C"/>
    <w:rsid w:val="0033218D"/>
    <w:rsid w:val="00332ABF"/>
    <w:rsid w:val="003334E7"/>
    <w:rsid w:val="0033383D"/>
    <w:rsid w:val="00334488"/>
    <w:rsid w:val="00334D53"/>
    <w:rsid w:val="00334EAA"/>
    <w:rsid w:val="00335086"/>
    <w:rsid w:val="003370D9"/>
    <w:rsid w:val="003406F9"/>
    <w:rsid w:val="00340D46"/>
    <w:rsid w:val="0034137B"/>
    <w:rsid w:val="00341919"/>
    <w:rsid w:val="0034196E"/>
    <w:rsid w:val="00342294"/>
    <w:rsid w:val="003425A2"/>
    <w:rsid w:val="00343711"/>
    <w:rsid w:val="00343E94"/>
    <w:rsid w:val="003447BD"/>
    <w:rsid w:val="003454F2"/>
    <w:rsid w:val="0034630B"/>
    <w:rsid w:val="00346AEA"/>
    <w:rsid w:val="00347F5A"/>
    <w:rsid w:val="00351F43"/>
    <w:rsid w:val="003524BD"/>
    <w:rsid w:val="003526F4"/>
    <w:rsid w:val="00352D95"/>
    <w:rsid w:val="00354F22"/>
    <w:rsid w:val="0035518B"/>
    <w:rsid w:val="0035577E"/>
    <w:rsid w:val="00355D27"/>
    <w:rsid w:val="0035719C"/>
    <w:rsid w:val="00357C2C"/>
    <w:rsid w:val="00357C57"/>
    <w:rsid w:val="00362131"/>
    <w:rsid w:val="003626AF"/>
    <w:rsid w:val="003632FE"/>
    <w:rsid w:val="00364A4D"/>
    <w:rsid w:val="003651CA"/>
    <w:rsid w:val="00370510"/>
    <w:rsid w:val="00370837"/>
    <w:rsid w:val="00370FD3"/>
    <w:rsid w:val="00371F1D"/>
    <w:rsid w:val="003745F2"/>
    <w:rsid w:val="00374B1F"/>
    <w:rsid w:val="00374BCD"/>
    <w:rsid w:val="00375080"/>
    <w:rsid w:val="0037548A"/>
    <w:rsid w:val="0037610C"/>
    <w:rsid w:val="003767D6"/>
    <w:rsid w:val="00376ACE"/>
    <w:rsid w:val="00376DB8"/>
    <w:rsid w:val="0037715C"/>
    <w:rsid w:val="003807CA"/>
    <w:rsid w:val="00380B99"/>
    <w:rsid w:val="00380DDC"/>
    <w:rsid w:val="00381A0F"/>
    <w:rsid w:val="003823DF"/>
    <w:rsid w:val="003847F6"/>
    <w:rsid w:val="00386BC6"/>
    <w:rsid w:val="003870A5"/>
    <w:rsid w:val="00391978"/>
    <w:rsid w:val="003939D1"/>
    <w:rsid w:val="00393F49"/>
    <w:rsid w:val="00394D7D"/>
    <w:rsid w:val="00394F6E"/>
    <w:rsid w:val="003969BF"/>
    <w:rsid w:val="00396F1B"/>
    <w:rsid w:val="003970E6"/>
    <w:rsid w:val="00397F83"/>
    <w:rsid w:val="003A1155"/>
    <w:rsid w:val="003A1520"/>
    <w:rsid w:val="003A1641"/>
    <w:rsid w:val="003A1986"/>
    <w:rsid w:val="003A1B6F"/>
    <w:rsid w:val="003A20C9"/>
    <w:rsid w:val="003A2804"/>
    <w:rsid w:val="003A4B8E"/>
    <w:rsid w:val="003A5026"/>
    <w:rsid w:val="003A61A1"/>
    <w:rsid w:val="003A7A31"/>
    <w:rsid w:val="003B01B9"/>
    <w:rsid w:val="003B12A5"/>
    <w:rsid w:val="003B1475"/>
    <w:rsid w:val="003B389B"/>
    <w:rsid w:val="003B4853"/>
    <w:rsid w:val="003B4CAF"/>
    <w:rsid w:val="003B5A7D"/>
    <w:rsid w:val="003B6AE3"/>
    <w:rsid w:val="003B74C0"/>
    <w:rsid w:val="003B7618"/>
    <w:rsid w:val="003B76B8"/>
    <w:rsid w:val="003B7B5F"/>
    <w:rsid w:val="003C0042"/>
    <w:rsid w:val="003C0229"/>
    <w:rsid w:val="003C06F0"/>
    <w:rsid w:val="003C47C6"/>
    <w:rsid w:val="003C519D"/>
    <w:rsid w:val="003C5267"/>
    <w:rsid w:val="003C5B90"/>
    <w:rsid w:val="003C67A2"/>
    <w:rsid w:val="003C7387"/>
    <w:rsid w:val="003D015D"/>
    <w:rsid w:val="003D017D"/>
    <w:rsid w:val="003D172B"/>
    <w:rsid w:val="003D1FF7"/>
    <w:rsid w:val="003D269D"/>
    <w:rsid w:val="003D3CEB"/>
    <w:rsid w:val="003D476C"/>
    <w:rsid w:val="003D5E49"/>
    <w:rsid w:val="003D693C"/>
    <w:rsid w:val="003E081F"/>
    <w:rsid w:val="003E0946"/>
    <w:rsid w:val="003E0DCE"/>
    <w:rsid w:val="003E298A"/>
    <w:rsid w:val="003E33DD"/>
    <w:rsid w:val="003E3E72"/>
    <w:rsid w:val="003E3FCA"/>
    <w:rsid w:val="003E40C7"/>
    <w:rsid w:val="003E52DC"/>
    <w:rsid w:val="003E71DA"/>
    <w:rsid w:val="003E72FD"/>
    <w:rsid w:val="003E778A"/>
    <w:rsid w:val="003E7967"/>
    <w:rsid w:val="003E79F1"/>
    <w:rsid w:val="003E7AC9"/>
    <w:rsid w:val="003E7DEF"/>
    <w:rsid w:val="003F1AC0"/>
    <w:rsid w:val="003F217C"/>
    <w:rsid w:val="003F225C"/>
    <w:rsid w:val="003F6F0A"/>
    <w:rsid w:val="003F75E2"/>
    <w:rsid w:val="003F7FE4"/>
    <w:rsid w:val="00402543"/>
    <w:rsid w:val="00402C79"/>
    <w:rsid w:val="00403889"/>
    <w:rsid w:val="0040416E"/>
    <w:rsid w:val="00404893"/>
    <w:rsid w:val="0040594A"/>
    <w:rsid w:val="00405F4C"/>
    <w:rsid w:val="004062C3"/>
    <w:rsid w:val="004079DD"/>
    <w:rsid w:val="00412450"/>
    <w:rsid w:val="004124BC"/>
    <w:rsid w:val="00412F4A"/>
    <w:rsid w:val="00412FD0"/>
    <w:rsid w:val="00413E0D"/>
    <w:rsid w:val="00415DE4"/>
    <w:rsid w:val="00417347"/>
    <w:rsid w:val="00420183"/>
    <w:rsid w:val="004204D5"/>
    <w:rsid w:val="00421143"/>
    <w:rsid w:val="004211AC"/>
    <w:rsid w:val="0042143D"/>
    <w:rsid w:val="004221FA"/>
    <w:rsid w:val="0042243E"/>
    <w:rsid w:val="00422BC5"/>
    <w:rsid w:val="004238B1"/>
    <w:rsid w:val="0042513D"/>
    <w:rsid w:val="00425299"/>
    <w:rsid w:val="004258BD"/>
    <w:rsid w:val="00425F71"/>
    <w:rsid w:val="00426006"/>
    <w:rsid w:val="004261ED"/>
    <w:rsid w:val="00430CE6"/>
    <w:rsid w:val="00431A9D"/>
    <w:rsid w:val="00432301"/>
    <w:rsid w:val="004333BD"/>
    <w:rsid w:val="00434AAB"/>
    <w:rsid w:val="00434C7A"/>
    <w:rsid w:val="00435FF2"/>
    <w:rsid w:val="0043661B"/>
    <w:rsid w:val="0043690D"/>
    <w:rsid w:val="00436F8E"/>
    <w:rsid w:val="00437A61"/>
    <w:rsid w:val="004405F4"/>
    <w:rsid w:val="004407BD"/>
    <w:rsid w:val="00440A76"/>
    <w:rsid w:val="00440F08"/>
    <w:rsid w:val="0044164F"/>
    <w:rsid w:val="00441816"/>
    <w:rsid w:val="00441F8E"/>
    <w:rsid w:val="00442115"/>
    <w:rsid w:val="00442BAE"/>
    <w:rsid w:val="0044322A"/>
    <w:rsid w:val="0044424A"/>
    <w:rsid w:val="00444EB1"/>
    <w:rsid w:val="00445C9F"/>
    <w:rsid w:val="00446BD7"/>
    <w:rsid w:val="00450CFE"/>
    <w:rsid w:val="00451146"/>
    <w:rsid w:val="00453008"/>
    <w:rsid w:val="00453B81"/>
    <w:rsid w:val="0045567F"/>
    <w:rsid w:val="0045633C"/>
    <w:rsid w:val="004565A6"/>
    <w:rsid w:val="004579CE"/>
    <w:rsid w:val="00460225"/>
    <w:rsid w:val="00460557"/>
    <w:rsid w:val="00460B21"/>
    <w:rsid w:val="00460EB7"/>
    <w:rsid w:val="00462AD6"/>
    <w:rsid w:val="00462B24"/>
    <w:rsid w:val="004634B9"/>
    <w:rsid w:val="0046406D"/>
    <w:rsid w:val="00464C2A"/>
    <w:rsid w:val="00464D9F"/>
    <w:rsid w:val="00464F2B"/>
    <w:rsid w:val="0046525A"/>
    <w:rsid w:val="00465539"/>
    <w:rsid w:val="00465589"/>
    <w:rsid w:val="00465639"/>
    <w:rsid w:val="00465E2B"/>
    <w:rsid w:val="00466EB5"/>
    <w:rsid w:val="0046716B"/>
    <w:rsid w:val="00470690"/>
    <w:rsid w:val="004708CD"/>
    <w:rsid w:val="00470DDB"/>
    <w:rsid w:val="00471AB2"/>
    <w:rsid w:val="00471D15"/>
    <w:rsid w:val="00471FF4"/>
    <w:rsid w:val="00472C89"/>
    <w:rsid w:val="00474E4F"/>
    <w:rsid w:val="0047552A"/>
    <w:rsid w:val="00475B31"/>
    <w:rsid w:val="00476C1C"/>
    <w:rsid w:val="00477E5C"/>
    <w:rsid w:val="00480C47"/>
    <w:rsid w:val="004822BB"/>
    <w:rsid w:val="00482918"/>
    <w:rsid w:val="00482AF9"/>
    <w:rsid w:val="00483986"/>
    <w:rsid w:val="00483E7F"/>
    <w:rsid w:val="00484AF2"/>
    <w:rsid w:val="004859AA"/>
    <w:rsid w:val="00486AF1"/>
    <w:rsid w:val="00486F2B"/>
    <w:rsid w:val="00491762"/>
    <w:rsid w:val="00492845"/>
    <w:rsid w:val="00492CED"/>
    <w:rsid w:val="00493DE4"/>
    <w:rsid w:val="00494664"/>
    <w:rsid w:val="004951F3"/>
    <w:rsid w:val="00495D9F"/>
    <w:rsid w:val="00495E04"/>
    <w:rsid w:val="00496187"/>
    <w:rsid w:val="00496CB8"/>
    <w:rsid w:val="00497616"/>
    <w:rsid w:val="004A09E0"/>
    <w:rsid w:val="004A3374"/>
    <w:rsid w:val="004A3521"/>
    <w:rsid w:val="004A3E14"/>
    <w:rsid w:val="004A4925"/>
    <w:rsid w:val="004A4EA3"/>
    <w:rsid w:val="004A5195"/>
    <w:rsid w:val="004A6301"/>
    <w:rsid w:val="004A6AAE"/>
    <w:rsid w:val="004A6B64"/>
    <w:rsid w:val="004A6C38"/>
    <w:rsid w:val="004A7D47"/>
    <w:rsid w:val="004A7F4F"/>
    <w:rsid w:val="004B108C"/>
    <w:rsid w:val="004B16DD"/>
    <w:rsid w:val="004B1EF7"/>
    <w:rsid w:val="004B25B8"/>
    <w:rsid w:val="004B2819"/>
    <w:rsid w:val="004B28EE"/>
    <w:rsid w:val="004B436E"/>
    <w:rsid w:val="004B5016"/>
    <w:rsid w:val="004B543A"/>
    <w:rsid w:val="004B57F1"/>
    <w:rsid w:val="004B5EE6"/>
    <w:rsid w:val="004B6F3A"/>
    <w:rsid w:val="004C19C1"/>
    <w:rsid w:val="004C280A"/>
    <w:rsid w:val="004C2B1E"/>
    <w:rsid w:val="004C3241"/>
    <w:rsid w:val="004C4D16"/>
    <w:rsid w:val="004C4D2E"/>
    <w:rsid w:val="004C5D7C"/>
    <w:rsid w:val="004C5E05"/>
    <w:rsid w:val="004C6BD4"/>
    <w:rsid w:val="004C7584"/>
    <w:rsid w:val="004D0277"/>
    <w:rsid w:val="004D19FC"/>
    <w:rsid w:val="004D22D9"/>
    <w:rsid w:val="004D373E"/>
    <w:rsid w:val="004D3F2D"/>
    <w:rsid w:val="004D40DD"/>
    <w:rsid w:val="004D41C2"/>
    <w:rsid w:val="004D6589"/>
    <w:rsid w:val="004D6DAB"/>
    <w:rsid w:val="004D6FBE"/>
    <w:rsid w:val="004D711B"/>
    <w:rsid w:val="004E0B83"/>
    <w:rsid w:val="004E2F66"/>
    <w:rsid w:val="004E3875"/>
    <w:rsid w:val="004E3DD7"/>
    <w:rsid w:val="004E49FF"/>
    <w:rsid w:val="004E6963"/>
    <w:rsid w:val="004E76AC"/>
    <w:rsid w:val="004F060C"/>
    <w:rsid w:val="004F07F9"/>
    <w:rsid w:val="004F09E9"/>
    <w:rsid w:val="004F166B"/>
    <w:rsid w:val="004F1823"/>
    <w:rsid w:val="004F1863"/>
    <w:rsid w:val="004F1BA2"/>
    <w:rsid w:val="004F26A0"/>
    <w:rsid w:val="004F300B"/>
    <w:rsid w:val="004F37D2"/>
    <w:rsid w:val="004F3859"/>
    <w:rsid w:val="004F3B3D"/>
    <w:rsid w:val="004F4A02"/>
    <w:rsid w:val="004F4BB8"/>
    <w:rsid w:val="004F53A1"/>
    <w:rsid w:val="004F7B11"/>
    <w:rsid w:val="005000A5"/>
    <w:rsid w:val="0050044F"/>
    <w:rsid w:val="00501862"/>
    <w:rsid w:val="0050291D"/>
    <w:rsid w:val="00502C24"/>
    <w:rsid w:val="00503398"/>
    <w:rsid w:val="005037BA"/>
    <w:rsid w:val="00503BC8"/>
    <w:rsid w:val="005045E7"/>
    <w:rsid w:val="005048EB"/>
    <w:rsid w:val="00504BE1"/>
    <w:rsid w:val="0050584E"/>
    <w:rsid w:val="00510F0A"/>
    <w:rsid w:val="005113EE"/>
    <w:rsid w:val="00511926"/>
    <w:rsid w:val="0051314E"/>
    <w:rsid w:val="00513D5C"/>
    <w:rsid w:val="00514495"/>
    <w:rsid w:val="0051451B"/>
    <w:rsid w:val="0051465D"/>
    <w:rsid w:val="0051466E"/>
    <w:rsid w:val="005150FE"/>
    <w:rsid w:val="005151A9"/>
    <w:rsid w:val="00516E41"/>
    <w:rsid w:val="005173A2"/>
    <w:rsid w:val="005176DB"/>
    <w:rsid w:val="00520A92"/>
    <w:rsid w:val="00520C30"/>
    <w:rsid w:val="00520EFB"/>
    <w:rsid w:val="00521A4C"/>
    <w:rsid w:val="00521CCC"/>
    <w:rsid w:val="0052294F"/>
    <w:rsid w:val="005247A6"/>
    <w:rsid w:val="00524887"/>
    <w:rsid w:val="00526DD6"/>
    <w:rsid w:val="00527DA7"/>
    <w:rsid w:val="00530284"/>
    <w:rsid w:val="005302E2"/>
    <w:rsid w:val="00530796"/>
    <w:rsid w:val="00531343"/>
    <w:rsid w:val="00531A72"/>
    <w:rsid w:val="00532283"/>
    <w:rsid w:val="005343DF"/>
    <w:rsid w:val="00534D4C"/>
    <w:rsid w:val="005357F2"/>
    <w:rsid w:val="005361F9"/>
    <w:rsid w:val="005365C2"/>
    <w:rsid w:val="005407B0"/>
    <w:rsid w:val="005426E9"/>
    <w:rsid w:val="0054363B"/>
    <w:rsid w:val="00545FC7"/>
    <w:rsid w:val="00547284"/>
    <w:rsid w:val="00550DEC"/>
    <w:rsid w:val="00551500"/>
    <w:rsid w:val="00552337"/>
    <w:rsid w:val="00552EE8"/>
    <w:rsid w:val="005533D8"/>
    <w:rsid w:val="00553719"/>
    <w:rsid w:val="00553A3D"/>
    <w:rsid w:val="00554166"/>
    <w:rsid w:val="00555177"/>
    <w:rsid w:val="00556674"/>
    <w:rsid w:val="005569C7"/>
    <w:rsid w:val="00556AD9"/>
    <w:rsid w:val="00556B37"/>
    <w:rsid w:val="00556D3F"/>
    <w:rsid w:val="005571DD"/>
    <w:rsid w:val="00557787"/>
    <w:rsid w:val="005578C8"/>
    <w:rsid w:val="005615E3"/>
    <w:rsid w:val="00562A69"/>
    <w:rsid w:val="00564353"/>
    <w:rsid w:val="00564CC2"/>
    <w:rsid w:val="00564E4E"/>
    <w:rsid w:val="00566150"/>
    <w:rsid w:val="005666E6"/>
    <w:rsid w:val="005671FC"/>
    <w:rsid w:val="005672D5"/>
    <w:rsid w:val="005674D2"/>
    <w:rsid w:val="0056777C"/>
    <w:rsid w:val="005719CD"/>
    <w:rsid w:val="005723CA"/>
    <w:rsid w:val="00572BDE"/>
    <w:rsid w:val="00572BE7"/>
    <w:rsid w:val="00573CA0"/>
    <w:rsid w:val="00574570"/>
    <w:rsid w:val="0057500E"/>
    <w:rsid w:val="005756D7"/>
    <w:rsid w:val="00576A24"/>
    <w:rsid w:val="00577443"/>
    <w:rsid w:val="0057793D"/>
    <w:rsid w:val="00580DCD"/>
    <w:rsid w:val="00582DCF"/>
    <w:rsid w:val="00582DDB"/>
    <w:rsid w:val="0058355C"/>
    <w:rsid w:val="0058434A"/>
    <w:rsid w:val="00586EC1"/>
    <w:rsid w:val="0058718D"/>
    <w:rsid w:val="005875AB"/>
    <w:rsid w:val="00587980"/>
    <w:rsid w:val="00587D95"/>
    <w:rsid w:val="00591CF4"/>
    <w:rsid w:val="005929AC"/>
    <w:rsid w:val="00592B97"/>
    <w:rsid w:val="00595BF3"/>
    <w:rsid w:val="00595CCB"/>
    <w:rsid w:val="005970F5"/>
    <w:rsid w:val="005977BA"/>
    <w:rsid w:val="005977E5"/>
    <w:rsid w:val="00597FAA"/>
    <w:rsid w:val="005A234C"/>
    <w:rsid w:val="005A32BD"/>
    <w:rsid w:val="005A3DC5"/>
    <w:rsid w:val="005A3E25"/>
    <w:rsid w:val="005A4697"/>
    <w:rsid w:val="005A4A00"/>
    <w:rsid w:val="005A5242"/>
    <w:rsid w:val="005A524F"/>
    <w:rsid w:val="005A6AB3"/>
    <w:rsid w:val="005B1E08"/>
    <w:rsid w:val="005B1EF9"/>
    <w:rsid w:val="005B27B7"/>
    <w:rsid w:val="005B2C61"/>
    <w:rsid w:val="005B5EC6"/>
    <w:rsid w:val="005B7354"/>
    <w:rsid w:val="005C00D8"/>
    <w:rsid w:val="005C024D"/>
    <w:rsid w:val="005C1041"/>
    <w:rsid w:val="005C15E5"/>
    <w:rsid w:val="005C1BFB"/>
    <w:rsid w:val="005C300B"/>
    <w:rsid w:val="005C4914"/>
    <w:rsid w:val="005C6836"/>
    <w:rsid w:val="005C73CD"/>
    <w:rsid w:val="005C745E"/>
    <w:rsid w:val="005D0C57"/>
    <w:rsid w:val="005D0D15"/>
    <w:rsid w:val="005D0FFC"/>
    <w:rsid w:val="005D220D"/>
    <w:rsid w:val="005D2905"/>
    <w:rsid w:val="005D2A07"/>
    <w:rsid w:val="005D40EB"/>
    <w:rsid w:val="005D52D3"/>
    <w:rsid w:val="005D54B2"/>
    <w:rsid w:val="005D5969"/>
    <w:rsid w:val="005D6343"/>
    <w:rsid w:val="005E09EA"/>
    <w:rsid w:val="005E0E4E"/>
    <w:rsid w:val="005E1FD1"/>
    <w:rsid w:val="005E238E"/>
    <w:rsid w:val="005E2D0E"/>
    <w:rsid w:val="005E3723"/>
    <w:rsid w:val="005E3D0E"/>
    <w:rsid w:val="005E46CF"/>
    <w:rsid w:val="005E6C10"/>
    <w:rsid w:val="005F0118"/>
    <w:rsid w:val="005F02AA"/>
    <w:rsid w:val="005F06D6"/>
    <w:rsid w:val="005F139B"/>
    <w:rsid w:val="005F27C2"/>
    <w:rsid w:val="005F3A28"/>
    <w:rsid w:val="005F47D3"/>
    <w:rsid w:val="005F51D0"/>
    <w:rsid w:val="005F6314"/>
    <w:rsid w:val="005F6531"/>
    <w:rsid w:val="005F7338"/>
    <w:rsid w:val="005F7EC2"/>
    <w:rsid w:val="006000A2"/>
    <w:rsid w:val="00603DC6"/>
    <w:rsid w:val="00603F04"/>
    <w:rsid w:val="00605EEE"/>
    <w:rsid w:val="00607530"/>
    <w:rsid w:val="006076F6"/>
    <w:rsid w:val="00607C2D"/>
    <w:rsid w:val="00607E03"/>
    <w:rsid w:val="006101C2"/>
    <w:rsid w:val="00613660"/>
    <w:rsid w:val="006142F9"/>
    <w:rsid w:val="00614790"/>
    <w:rsid w:val="00615023"/>
    <w:rsid w:val="00615222"/>
    <w:rsid w:val="00616410"/>
    <w:rsid w:val="00616487"/>
    <w:rsid w:val="00616984"/>
    <w:rsid w:val="00616E8B"/>
    <w:rsid w:val="00617045"/>
    <w:rsid w:val="0061711C"/>
    <w:rsid w:val="00617218"/>
    <w:rsid w:val="00617924"/>
    <w:rsid w:val="006206DA"/>
    <w:rsid w:val="00623A6B"/>
    <w:rsid w:val="00624EFD"/>
    <w:rsid w:val="00624F3F"/>
    <w:rsid w:val="0062526C"/>
    <w:rsid w:val="0062532A"/>
    <w:rsid w:val="006253D2"/>
    <w:rsid w:val="00625D91"/>
    <w:rsid w:val="0062646B"/>
    <w:rsid w:val="00626D50"/>
    <w:rsid w:val="00627079"/>
    <w:rsid w:val="006273AB"/>
    <w:rsid w:val="006277B1"/>
    <w:rsid w:val="006313A0"/>
    <w:rsid w:val="00632242"/>
    <w:rsid w:val="0063310E"/>
    <w:rsid w:val="00633544"/>
    <w:rsid w:val="0063494E"/>
    <w:rsid w:val="00634D52"/>
    <w:rsid w:val="00635339"/>
    <w:rsid w:val="00635725"/>
    <w:rsid w:val="00635C07"/>
    <w:rsid w:val="00636A4C"/>
    <w:rsid w:val="00637242"/>
    <w:rsid w:val="006372D4"/>
    <w:rsid w:val="006407D6"/>
    <w:rsid w:val="00640996"/>
    <w:rsid w:val="00640AF1"/>
    <w:rsid w:val="00641823"/>
    <w:rsid w:val="00641CA5"/>
    <w:rsid w:val="0064227F"/>
    <w:rsid w:val="00642D3D"/>
    <w:rsid w:val="00643E2F"/>
    <w:rsid w:val="0064555C"/>
    <w:rsid w:val="00645D8E"/>
    <w:rsid w:val="00647761"/>
    <w:rsid w:val="00650909"/>
    <w:rsid w:val="00652D0B"/>
    <w:rsid w:val="006534AA"/>
    <w:rsid w:val="0065455F"/>
    <w:rsid w:val="00655A5D"/>
    <w:rsid w:val="00655EA4"/>
    <w:rsid w:val="00656DD6"/>
    <w:rsid w:val="00656E1E"/>
    <w:rsid w:val="0065723E"/>
    <w:rsid w:val="00657D70"/>
    <w:rsid w:val="00660746"/>
    <w:rsid w:val="0066176D"/>
    <w:rsid w:val="00662B06"/>
    <w:rsid w:val="00663806"/>
    <w:rsid w:val="006639EE"/>
    <w:rsid w:val="0066481D"/>
    <w:rsid w:val="006649AC"/>
    <w:rsid w:val="00664FB9"/>
    <w:rsid w:val="0066571F"/>
    <w:rsid w:val="00666C1F"/>
    <w:rsid w:val="006678D2"/>
    <w:rsid w:val="00667A9B"/>
    <w:rsid w:val="0067045C"/>
    <w:rsid w:val="00671064"/>
    <w:rsid w:val="00672354"/>
    <w:rsid w:val="006728BC"/>
    <w:rsid w:val="00673669"/>
    <w:rsid w:val="00673BDA"/>
    <w:rsid w:val="00674346"/>
    <w:rsid w:val="00674492"/>
    <w:rsid w:val="00674B23"/>
    <w:rsid w:val="0067694E"/>
    <w:rsid w:val="00680059"/>
    <w:rsid w:val="006803E3"/>
    <w:rsid w:val="00680874"/>
    <w:rsid w:val="0068132B"/>
    <w:rsid w:val="006816B1"/>
    <w:rsid w:val="00681930"/>
    <w:rsid w:val="00681BA3"/>
    <w:rsid w:val="0068254A"/>
    <w:rsid w:val="00682A4D"/>
    <w:rsid w:val="00683775"/>
    <w:rsid w:val="006839D1"/>
    <w:rsid w:val="00685482"/>
    <w:rsid w:val="0068568C"/>
    <w:rsid w:val="006862B6"/>
    <w:rsid w:val="00687770"/>
    <w:rsid w:val="00687A9D"/>
    <w:rsid w:val="00687E87"/>
    <w:rsid w:val="00687F0E"/>
    <w:rsid w:val="00690245"/>
    <w:rsid w:val="006904F5"/>
    <w:rsid w:val="00690BCA"/>
    <w:rsid w:val="00690F7D"/>
    <w:rsid w:val="006929DD"/>
    <w:rsid w:val="00692A7D"/>
    <w:rsid w:val="006932B7"/>
    <w:rsid w:val="00693AF7"/>
    <w:rsid w:val="00693F5B"/>
    <w:rsid w:val="00694A38"/>
    <w:rsid w:val="00696D18"/>
    <w:rsid w:val="006A0885"/>
    <w:rsid w:val="006A15EE"/>
    <w:rsid w:val="006A2AF1"/>
    <w:rsid w:val="006A2EF2"/>
    <w:rsid w:val="006A3F93"/>
    <w:rsid w:val="006A6540"/>
    <w:rsid w:val="006A6D28"/>
    <w:rsid w:val="006A72EC"/>
    <w:rsid w:val="006A74E7"/>
    <w:rsid w:val="006A74FC"/>
    <w:rsid w:val="006A79AA"/>
    <w:rsid w:val="006B02FF"/>
    <w:rsid w:val="006B0488"/>
    <w:rsid w:val="006B0B19"/>
    <w:rsid w:val="006B24CB"/>
    <w:rsid w:val="006B25A8"/>
    <w:rsid w:val="006B25DA"/>
    <w:rsid w:val="006B2E7B"/>
    <w:rsid w:val="006B2F38"/>
    <w:rsid w:val="006B432A"/>
    <w:rsid w:val="006B4557"/>
    <w:rsid w:val="006B4854"/>
    <w:rsid w:val="006B78A1"/>
    <w:rsid w:val="006B7CA2"/>
    <w:rsid w:val="006C0320"/>
    <w:rsid w:val="006C05EC"/>
    <w:rsid w:val="006C1258"/>
    <w:rsid w:val="006C18D0"/>
    <w:rsid w:val="006C1B45"/>
    <w:rsid w:val="006C245D"/>
    <w:rsid w:val="006C2BE2"/>
    <w:rsid w:val="006C2C86"/>
    <w:rsid w:val="006C3211"/>
    <w:rsid w:val="006C4EF7"/>
    <w:rsid w:val="006C607B"/>
    <w:rsid w:val="006C6114"/>
    <w:rsid w:val="006C6122"/>
    <w:rsid w:val="006C6D9F"/>
    <w:rsid w:val="006D32AE"/>
    <w:rsid w:val="006D32D9"/>
    <w:rsid w:val="006D331B"/>
    <w:rsid w:val="006D45BD"/>
    <w:rsid w:val="006D56A0"/>
    <w:rsid w:val="006D5C78"/>
    <w:rsid w:val="006D619B"/>
    <w:rsid w:val="006D726B"/>
    <w:rsid w:val="006E015E"/>
    <w:rsid w:val="006E0540"/>
    <w:rsid w:val="006E092F"/>
    <w:rsid w:val="006E2914"/>
    <w:rsid w:val="006E33F4"/>
    <w:rsid w:val="006E3B69"/>
    <w:rsid w:val="006E4620"/>
    <w:rsid w:val="006E4721"/>
    <w:rsid w:val="006E495B"/>
    <w:rsid w:val="006E50D8"/>
    <w:rsid w:val="006E5308"/>
    <w:rsid w:val="006E5DF8"/>
    <w:rsid w:val="006E6487"/>
    <w:rsid w:val="006E6DA9"/>
    <w:rsid w:val="006E7482"/>
    <w:rsid w:val="006E7E7A"/>
    <w:rsid w:val="006F02A5"/>
    <w:rsid w:val="006F1112"/>
    <w:rsid w:val="006F1B32"/>
    <w:rsid w:val="006F1DBF"/>
    <w:rsid w:val="006F1DEB"/>
    <w:rsid w:val="006F22CC"/>
    <w:rsid w:val="006F2CBA"/>
    <w:rsid w:val="006F4E5D"/>
    <w:rsid w:val="006F4EBC"/>
    <w:rsid w:val="006F5AED"/>
    <w:rsid w:val="006F64A1"/>
    <w:rsid w:val="006F6A25"/>
    <w:rsid w:val="006F730F"/>
    <w:rsid w:val="006F7FBA"/>
    <w:rsid w:val="007008FC"/>
    <w:rsid w:val="00701C4D"/>
    <w:rsid w:val="0070223E"/>
    <w:rsid w:val="00702921"/>
    <w:rsid w:val="00703905"/>
    <w:rsid w:val="00704CB3"/>
    <w:rsid w:val="00705039"/>
    <w:rsid w:val="007118AF"/>
    <w:rsid w:val="00712586"/>
    <w:rsid w:val="00712FB1"/>
    <w:rsid w:val="00714249"/>
    <w:rsid w:val="0071594F"/>
    <w:rsid w:val="00716100"/>
    <w:rsid w:val="007203DE"/>
    <w:rsid w:val="00722FA9"/>
    <w:rsid w:val="0072625A"/>
    <w:rsid w:val="00727D1B"/>
    <w:rsid w:val="00730030"/>
    <w:rsid w:val="007306E1"/>
    <w:rsid w:val="00730DF5"/>
    <w:rsid w:val="00731142"/>
    <w:rsid w:val="00731770"/>
    <w:rsid w:val="00732243"/>
    <w:rsid w:val="00734DF5"/>
    <w:rsid w:val="007350EC"/>
    <w:rsid w:val="00735351"/>
    <w:rsid w:val="0073616E"/>
    <w:rsid w:val="00737888"/>
    <w:rsid w:val="0074053B"/>
    <w:rsid w:val="00740619"/>
    <w:rsid w:val="00740B9C"/>
    <w:rsid w:val="007417B7"/>
    <w:rsid w:val="007417EE"/>
    <w:rsid w:val="00742079"/>
    <w:rsid w:val="0074298B"/>
    <w:rsid w:val="00742F99"/>
    <w:rsid w:val="00744B91"/>
    <w:rsid w:val="00745B03"/>
    <w:rsid w:val="00745E05"/>
    <w:rsid w:val="00746003"/>
    <w:rsid w:val="00747466"/>
    <w:rsid w:val="007475A4"/>
    <w:rsid w:val="00750321"/>
    <w:rsid w:val="00751422"/>
    <w:rsid w:val="007514C9"/>
    <w:rsid w:val="0075190B"/>
    <w:rsid w:val="00752606"/>
    <w:rsid w:val="00752A73"/>
    <w:rsid w:val="00754EFA"/>
    <w:rsid w:val="0075517C"/>
    <w:rsid w:val="00755BDF"/>
    <w:rsid w:val="007573B5"/>
    <w:rsid w:val="007577C8"/>
    <w:rsid w:val="00757B31"/>
    <w:rsid w:val="007602C8"/>
    <w:rsid w:val="00761613"/>
    <w:rsid w:val="00761717"/>
    <w:rsid w:val="00762BB2"/>
    <w:rsid w:val="00762D1E"/>
    <w:rsid w:val="00762D8B"/>
    <w:rsid w:val="0076323C"/>
    <w:rsid w:val="00763933"/>
    <w:rsid w:val="00763C98"/>
    <w:rsid w:val="00764A9E"/>
    <w:rsid w:val="00765DED"/>
    <w:rsid w:val="00766F3C"/>
    <w:rsid w:val="0076732F"/>
    <w:rsid w:val="00767DDD"/>
    <w:rsid w:val="00770510"/>
    <w:rsid w:val="00770E20"/>
    <w:rsid w:val="00771054"/>
    <w:rsid w:val="00773F39"/>
    <w:rsid w:val="007740A8"/>
    <w:rsid w:val="007764E4"/>
    <w:rsid w:val="00776B18"/>
    <w:rsid w:val="00777962"/>
    <w:rsid w:val="007808A5"/>
    <w:rsid w:val="00780AB7"/>
    <w:rsid w:val="00781464"/>
    <w:rsid w:val="00782079"/>
    <w:rsid w:val="00782E29"/>
    <w:rsid w:val="00782EEF"/>
    <w:rsid w:val="00783497"/>
    <w:rsid w:val="0078443D"/>
    <w:rsid w:val="00784EF4"/>
    <w:rsid w:val="0078614A"/>
    <w:rsid w:val="0078767E"/>
    <w:rsid w:val="00790242"/>
    <w:rsid w:val="00790273"/>
    <w:rsid w:val="007905C4"/>
    <w:rsid w:val="00790647"/>
    <w:rsid w:val="00791ABE"/>
    <w:rsid w:val="00791FFF"/>
    <w:rsid w:val="007920EE"/>
    <w:rsid w:val="00794429"/>
    <w:rsid w:val="00794872"/>
    <w:rsid w:val="00794A94"/>
    <w:rsid w:val="00794C9F"/>
    <w:rsid w:val="007952D7"/>
    <w:rsid w:val="00795727"/>
    <w:rsid w:val="00795D51"/>
    <w:rsid w:val="00795F9F"/>
    <w:rsid w:val="00796283"/>
    <w:rsid w:val="00796421"/>
    <w:rsid w:val="0079699A"/>
    <w:rsid w:val="00796F37"/>
    <w:rsid w:val="007973FF"/>
    <w:rsid w:val="0079744A"/>
    <w:rsid w:val="0079768B"/>
    <w:rsid w:val="007A0B0A"/>
    <w:rsid w:val="007A101D"/>
    <w:rsid w:val="007A3302"/>
    <w:rsid w:val="007A3E8D"/>
    <w:rsid w:val="007A4F95"/>
    <w:rsid w:val="007A6E12"/>
    <w:rsid w:val="007A71C6"/>
    <w:rsid w:val="007A7760"/>
    <w:rsid w:val="007B00B7"/>
    <w:rsid w:val="007B01D5"/>
    <w:rsid w:val="007B0463"/>
    <w:rsid w:val="007B0AA9"/>
    <w:rsid w:val="007B0CA5"/>
    <w:rsid w:val="007B15E3"/>
    <w:rsid w:val="007B1CEF"/>
    <w:rsid w:val="007B3342"/>
    <w:rsid w:val="007B42D3"/>
    <w:rsid w:val="007B4DAC"/>
    <w:rsid w:val="007B500E"/>
    <w:rsid w:val="007B51DC"/>
    <w:rsid w:val="007B5EB1"/>
    <w:rsid w:val="007B78C2"/>
    <w:rsid w:val="007C0378"/>
    <w:rsid w:val="007C0491"/>
    <w:rsid w:val="007C0A47"/>
    <w:rsid w:val="007C0E0C"/>
    <w:rsid w:val="007C2372"/>
    <w:rsid w:val="007C288E"/>
    <w:rsid w:val="007C4506"/>
    <w:rsid w:val="007C50A4"/>
    <w:rsid w:val="007C6435"/>
    <w:rsid w:val="007C6717"/>
    <w:rsid w:val="007C6CA2"/>
    <w:rsid w:val="007C6D90"/>
    <w:rsid w:val="007C70CC"/>
    <w:rsid w:val="007D0711"/>
    <w:rsid w:val="007D10B7"/>
    <w:rsid w:val="007D11C1"/>
    <w:rsid w:val="007D1312"/>
    <w:rsid w:val="007D29D5"/>
    <w:rsid w:val="007D31BA"/>
    <w:rsid w:val="007D3DFC"/>
    <w:rsid w:val="007D40D0"/>
    <w:rsid w:val="007D4622"/>
    <w:rsid w:val="007D4D11"/>
    <w:rsid w:val="007D6B51"/>
    <w:rsid w:val="007D7311"/>
    <w:rsid w:val="007E05E0"/>
    <w:rsid w:val="007E0A5E"/>
    <w:rsid w:val="007E1022"/>
    <w:rsid w:val="007E20E4"/>
    <w:rsid w:val="007E3C1D"/>
    <w:rsid w:val="007E405C"/>
    <w:rsid w:val="007E41CC"/>
    <w:rsid w:val="007E4472"/>
    <w:rsid w:val="007E4C5F"/>
    <w:rsid w:val="007E5DF0"/>
    <w:rsid w:val="007E5DF3"/>
    <w:rsid w:val="007E6B7E"/>
    <w:rsid w:val="007F13AC"/>
    <w:rsid w:val="007F17A5"/>
    <w:rsid w:val="007F2261"/>
    <w:rsid w:val="007F46C4"/>
    <w:rsid w:val="007F4F0E"/>
    <w:rsid w:val="007F63E4"/>
    <w:rsid w:val="007F658C"/>
    <w:rsid w:val="007F6999"/>
    <w:rsid w:val="007F7930"/>
    <w:rsid w:val="007F7EAD"/>
    <w:rsid w:val="0080114D"/>
    <w:rsid w:val="0080329C"/>
    <w:rsid w:val="008032AA"/>
    <w:rsid w:val="00806DB3"/>
    <w:rsid w:val="00807107"/>
    <w:rsid w:val="008118DD"/>
    <w:rsid w:val="008120D7"/>
    <w:rsid w:val="00812BCA"/>
    <w:rsid w:val="0081310A"/>
    <w:rsid w:val="008131FD"/>
    <w:rsid w:val="00813551"/>
    <w:rsid w:val="00815B9D"/>
    <w:rsid w:val="00816282"/>
    <w:rsid w:val="00816638"/>
    <w:rsid w:val="008166E7"/>
    <w:rsid w:val="00817CBB"/>
    <w:rsid w:val="0082014A"/>
    <w:rsid w:val="00820D11"/>
    <w:rsid w:val="00821AA2"/>
    <w:rsid w:val="008225EB"/>
    <w:rsid w:val="008227B9"/>
    <w:rsid w:val="00822EC9"/>
    <w:rsid w:val="00822F78"/>
    <w:rsid w:val="0082356D"/>
    <w:rsid w:val="00823AA6"/>
    <w:rsid w:val="00825D23"/>
    <w:rsid w:val="008274B2"/>
    <w:rsid w:val="0082771C"/>
    <w:rsid w:val="00827B9E"/>
    <w:rsid w:val="008303E1"/>
    <w:rsid w:val="008311A6"/>
    <w:rsid w:val="00831880"/>
    <w:rsid w:val="00834626"/>
    <w:rsid w:val="0083471D"/>
    <w:rsid w:val="008369A4"/>
    <w:rsid w:val="00836D74"/>
    <w:rsid w:val="008402CD"/>
    <w:rsid w:val="00840484"/>
    <w:rsid w:val="00841213"/>
    <w:rsid w:val="00841569"/>
    <w:rsid w:val="00841D5E"/>
    <w:rsid w:val="0084382D"/>
    <w:rsid w:val="0084553B"/>
    <w:rsid w:val="0084589A"/>
    <w:rsid w:val="008458F0"/>
    <w:rsid w:val="008470AB"/>
    <w:rsid w:val="008475B6"/>
    <w:rsid w:val="0084766F"/>
    <w:rsid w:val="008502B8"/>
    <w:rsid w:val="008508F8"/>
    <w:rsid w:val="008510F7"/>
    <w:rsid w:val="00853F9C"/>
    <w:rsid w:val="00854285"/>
    <w:rsid w:val="008549E0"/>
    <w:rsid w:val="008551C0"/>
    <w:rsid w:val="00855717"/>
    <w:rsid w:val="00855BDB"/>
    <w:rsid w:val="00855CDA"/>
    <w:rsid w:val="00856BF2"/>
    <w:rsid w:val="00857308"/>
    <w:rsid w:val="00857A48"/>
    <w:rsid w:val="00860DEB"/>
    <w:rsid w:val="008613BA"/>
    <w:rsid w:val="008614F2"/>
    <w:rsid w:val="00861FFD"/>
    <w:rsid w:val="008624A0"/>
    <w:rsid w:val="00862867"/>
    <w:rsid w:val="00863226"/>
    <w:rsid w:val="00863230"/>
    <w:rsid w:val="00863992"/>
    <w:rsid w:val="00863D43"/>
    <w:rsid w:val="00863E61"/>
    <w:rsid w:val="0086403A"/>
    <w:rsid w:val="00867B52"/>
    <w:rsid w:val="00872545"/>
    <w:rsid w:val="00872A0A"/>
    <w:rsid w:val="00873D64"/>
    <w:rsid w:val="008756E1"/>
    <w:rsid w:val="00876A70"/>
    <w:rsid w:val="00877064"/>
    <w:rsid w:val="00877EFF"/>
    <w:rsid w:val="00880171"/>
    <w:rsid w:val="0088071B"/>
    <w:rsid w:val="008815BE"/>
    <w:rsid w:val="00881A5A"/>
    <w:rsid w:val="00882EAF"/>
    <w:rsid w:val="008852FC"/>
    <w:rsid w:val="008863EC"/>
    <w:rsid w:val="008909D1"/>
    <w:rsid w:val="00890D7A"/>
    <w:rsid w:val="00891643"/>
    <w:rsid w:val="00891731"/>
    <w:rsid w:val="008919BB"/>
    <w:rsid w:val="00891DBE"/>
    <w:rsid w:val="00891E6A"/>
    <w:rsid w:val="008929AA"/>
    <w:rsid w:val="00892BA4"/>
    <w:rsid w:val="00893865"/>
    <w:rsid w:val="00894D08"/>
    <w:rsid w:val="00896C42"/>
    <w:rsid w:val="008973D0"/>
    <w:rsid w:val="00897851"/>
    <w:rsid w:val="008A1008"/>
    <w:rsid w:val="008A134F"/>
    <w:rsid w:val="008A244D"/>
    <w:rsid w:val="008A26DA"/>
    <w:rsid w:val="008A33E8"/>
    <w:rsid w:val="008A35F8"/>
    <w:rsid w:val="008A37D2"/>
    <w:rsid w:val="008A3BA2"/>
    <w:rsid w:val="008A57F3"/>
    <w:rsid w:val="008A5852"/>
    <w:rsid w:val="008A58F8"/>
    <w:rsid w:val="008A661A"/>
    <w:rsid w:val="008A6816"/>
    <w:rsid w:val="008A7D65"/>
    <w:rsid w:val="008A7DA6"/>
    <w:rsid w:val="008B0B4F"/>
    <w:rsid w:val="008B28D1"/>
    <w:rsid w:val="008B2B27"/>
    <w:rsid w:val="008B35A2"/>
    <w:rsid w:val="008B392B"/>
    <w:rsid w:val="008B3C13"/>
    <w:rsid w:val="008B3D72"/>
    <w:rsid w:val="008B4451"/>
    <w:rsid w:val="008B5DB9"/>
    <w:rsid w:val="008B7017"/>
    <w:rsid w:val="008B7BCD"/>
    <w:rsid w:val="008C060C"/>
    <w:rsid w:val="008C0A6E"/>
    <w:rsid w:val="008C1425"/>
    <w:rsid w:val="008C1EFD"/>
    <w:rsid w:val="008C2E4B"/>
    <w:rsid w:val="008C3D42"/>
    <w:rsid w:val="008C57C4"/>
    <w:rsid w:val="008C6FFF"/>
    <w:rsid w:val="008C7BF7"/>
    <w:rsid w:val="008D0455"/>
    <w:rsid w:val="008D0FD3"/>
    <w:rsid w:val="008D0FE7"/>
    <w:rsid w:val="008D115C"/>
    <w:rsid w:val="008D1C2D"/>
    <w:rsid w:val="008D1EC3"/>
    <w:rsid w:val="008D1F18"/>
    <w:rsid w:val="008D2FA4"/>
    <w:rsid w:val="008D5731"/>
    <w:rsid w:val="008D5F03"/>
    <w:rsid w:val="008D628F"/>
    <w:rsid w:val="008D62F7"/>
    <w:rsid w:val="008D6508"/>
    <w:rsid w:val="008D6ECD"/>
    <w:rsid w:val="008E1D11"/>
    <w:rsid w:val="008E2129"/>
    <w:rsid w:val="008E2D32"/>
    <w:rsid w:val="008E2DD4"/>
    <w:rsid w:val="008E67CC"/>
    <w:rsid w:val="008E7700"/>
    <w:rsid w:val="008F096B"/>
    <w:rsid w:val="008F203B"/>
    <w:rsid w:val="008F3DEC"/>
    <w:rsid w:val="008F552A"/>
    <w:rsid w:val="008F62E4"/>
    <w:rsid w:val="008F6414"/>
    <w:rsid w:val="008F6D09"/>
    <w:rsid w:val="008F7F5A"/>
    <w:rsid w:val="0090001D"/>
    <w:rsid w:val="00900A88"/>
    <w:rsid w:val="0090107A"/>
    <w:rsid w:val="009012E3"/>
    <w:rsid w:val="00901909"/>
    <w:rsid w:val="00901910"/>
    <w:rsid w:val="00904B81"/>
    <w:rsid w:val="00905151"/>
    <w:rsid w:val="0090695D"/>
    <w:rsid w:val="00907516"/>
    <w:rsid w:val="009075AE"/>
    <w:rsid w:val="0090771F"/>
    <w:rsid w:val="00907EE5"/>
    <w:rsid w:val="00910197"/>
    <w:rsid w:val="0091386F"/>
    <w:rsid w:val="00913F28"/>
    <w:rsid w:val="009142B5"/>
    <w:rsid w:val="00914C3A"/>
    <w:rsid w:val="00914D3A"/>
    <w:rsid w:val="0091534F"/>
    <w:rsid w:val="0091548D"/>
    <w:rsid w:val="00917D11"/>
    <w:rsid w:val="00920893"/>
    <w:rsid w:val="009212FC"/>
    <w:rsid w:val="009228A7"/>
    <w:rsid w:val="00923881"/>
    <w:rsid w:val="009253A3"/>
    <w:rsid w:val="00925E33"/>
    <w:rsid w:val="00926B42"/>
    <w:rsid w:val="00926DFD"/>
    <w:rsid w:val="00926EA0"/>
    <w:rsid w:val="00927DCC"/>
    <w:rsid w:val="009305CF"/>
    <w:rsid w:val="009342D2"/>
    <w:rsid w:val="009343CA"/>
    <w:rsid w:val="009343FA"/>
    <w:rsid w:val="00934902"/>
    <w:rsid w:val="009357C3"/>
    <w:rsid w:val="00935C80"/>
    <w:rsid w:val="00935D0B"/>
    <w:rsid w:val="0093623B"/>
    <w:rsid w:val="00936A12"/>
    <w:rsid w:val="0093705E"/>
    <w:rsid w:val="0093758A"/>
    <w:rsid w:val="00937599"/>
    <w:rsid w:val="00937BFC"/>
    <w:rsid w:val="0094007E"/>
    <w:rsid w:val="0094015C"/>
    <w:rsid w:val="00940381"/>
    <w:rsid w:val="00941545"/>
    <w:rsid w:val="00941A12"/>
    <w:rsid w:val="00942117"/>
    <w:rsid w:val="0094338F"/>
    <w:rsid w:val="009438FD"/>
    <w:rsid w:val="00944B5E"/>
    <w:rsid w:val="00950E91"/>
    <w:rsid w:val="009532EC"/>
    <w:rsid w:val="00953392"/>
    <w:rsid w:val="00953A18"/>
    <w:rsid w:val="00954E63"/>
    <w:rsid w:val="00955E97"/>
    <w:rsid w:val="00955EA1"/>
    <w:rsid w:val="00956AF0"/>
    <w:rsid w:val="00956DCF"/>
    <w:rsid w:val="00957840"/>
    <w:rsid w:val="00960ED1"/>
    <w:rsid w:val="009612EA"/>
    <w:rsid w:val="009616FD"/>
    <w:rsid w:val="00961E4B"/>
    <w:rsid w:val="009627DE"/>
    <w:rsid w:val="00962A0B"/>
    <w:rsid w:val="00962D32"/>
    <w:rsid w:val="00963EC9"/>
    <w:rsid w:val="00964B57"/>
    <w:rsid w:val="00966353"/>
    <w:rsid w:val="00966FC9"/>
    <w:rsid w:val="00967613"/>
    <w:rsid w:val="00967635"/>
    <w:rsid w:val="00967FD5"/>
    <w:rsid w:val="00970579"/>
    <w:rsid w:val="0097075B"/>
    <w:rsid w:val="00971459"/>
    <w:rsid w:val="00971A5C"/>
    <w:rsid w:val="00972ED8"/>
    <w:rsid w:val="00973E01"/>
    <w:rsid w:val="00975C38"/>
    <w:rsid w:val="00977518"/>
    <w:rsid w:val="00977C45"/>
    <w:rsid w:val="00977F28"/>
    <w:rsid w:val="00980E4C"/>
    <w:rsid w:val="009810B3"/>
    <w:rsid w:val="00981652"/>
    <w:rsid w:val="00983001"/>
    <w:rsid w:val="00985CB5"/>
    <w:rsid w:val="009879FA"/>
    <w:rsid w:val="00987D9A"/>
    <w:rsid w:val="00990426"/>
    <w:rsid w:val="009912B7"/>
    <w:rsid w:val="00991475"/>
    <w:rsid w:val="009915BA"/>
    <w:rsid w:val="009915C9"/>
    <w:rsid w:val="00991F9B"/>
    <w:rsid w:val="00992214"/>
    <w:rsid w:val="0099280D"/>
    <w:rsid w:val="00992DBC"/>
    <w:rsid w:val="00993E84"/>
    <w:rsid w:val="009956C9"/>
    <w:rsid w:val="009956CC"/>
    <w:rsid w:val="00995ABE"/>
    <w:rsid w:val="009964A7"/>
    <w:rsid w:val="00996BD1"/>
    <w:rsid w:val="00997A5B"/>
    <w:rsid w:val="00997C86"/>
    <w:rsid w:val="009A0784"/>
    <w:rsid w:val="009A0EE0"/>
    <w:rsid w:val="009A1C79"/>
    <w:rsid w:val="009A1DF7"/>
    <w:rsid w:val="009A424B"/>
    <w:rsid w:val="009A4519"/>
    <w:rsid w:val="009A72CC"/>
    <w:rsid w:val="009A7D0C"/>
    <w:rsid w:val="009B02D8"/>
    <w:rsid w:val="009B0AA2"/>
    <w:rsid w:val="009B150F"/>
    <w:rsid w:val="009B2CFC"/>
    <w:rsid w:val="009B3217"/>
    <w:rsid w:val="009B373A"/>
    <w:rsid w:val="009B4EC3"/>
    <w:rsid w:val="009B558A"/>
    <w:rsid w:val="009B63A3"/>
    <w:rsid w:val="009B65B6"/>
    <w:rsid w:val="009B7C47"/>
    <w:rsid w:val="009C067F"/>
    <w:rsid w:val="009C0A8C"/>
    <w:rsid w:val="009C1148"/>
    <w:rsid w:val="009C1F12"/>
    <w:rsid w:val="009C2EAD"/>
    <w:rsid w:val="009C376A"/>
    <w:rsid w:val="009C3FA3"/>
    <w:rsid w:val="009C602E"/>
    <w:rsid w:val="009C68F4"/>
    <w:rsid w:val="009C7A45"/>
    <w:rsid w:val="009D11D9"/>
    <w:rsid w:val="009D2199"/>
    <w:rsid w:val="009D2A74"/>
    <w:rsid w:val="009D2B3B"/>
    <w:rsid w:val="009D354C"/>
    <w:rsid w:val="009D36D9"/>
    <w:rsid w:val="009D4B81"/>
    <w:rsid w:val="009D4E18"/>
    <w:rsid w:val="009D5451"/>
    <w:rsid w:val="009D5C4C"/>
    <w:rsid w:val="009D6079"/>
    <w:rsid w:val="009D6991"/>
    <w:rsid w:val="009D7882"/>
    <w:rsid w:val="009E0CA3"/>
    <w:rsid w:val="009E157C"/>
    <w:rsid w:val="009E2345"/>
    <w:rsid w:val="009E27B2"/>
    <w:rsid w:val="009E31E2"/>
    <w:rsid w:val="009E4AF2"/>
    <w:rsid w:val="009E5FA7"/>
    <w:rsid w:val="009E62DC"/>
    <w:rsid w:val="009E653A"/>
    <w:rsid w:val="009E719E"/>
    <w:rsid w:val="009E7994"/>
    <w:rsid w:val="009F06AA"/>
    <w:rsid w:val="009F28B6"/>
    <w:rsid w:val="009F3153"/>
    <w:rsid w:val="009F3CDA"/>
    <w:rsid w:val="009F417A"/>
    <w:rsid w:val="009F5784"/>
    <w:rsid w:val="009F7435"/>
    <w:rsid w:val="009F7E62"/>
    <w:rsid w:val="00A00778"/>
    <w:rsid w:val="00A01298"/>
    <w:rsid w:val="00A02459"/>
    <w:rsid w:val="00A03213"/>
    <w:rsid w:val="00A03389"/>
    <w:rsid w:val="00A04B54"/>
    <w:rsid w:val="00A05274"/>
    <w:rsid w:val="00A053A1"/>
    <w:rsid w:val="00A053C2"/>
    <w:rsid w:val="00A10922"/>
    <w:rsid w:val="00A1125E"/>
    <w:rsid w:val="00A118B4"/>
    <w:rsid w:val="00A165F4"/>
    <w:rsid w:val="00A21962"/>
    <w:rsid w:val="00A2296C"/>
    <w:rsid w:val="00A23712"/>
    <w:rsid w:val="00A23DDD"/>
    <w:rsid w:val="00A2412B"/>
    <w:rsid w:val="00A24484"/>
    <w:rsid w:val="00A25D0C"/>
    <w:rsid w:val="00A26187"/>
    <w:rsid w:val="00A26F79"/>
    <w:rsid w:val="00A311FA"/>
    <w:rsid w:val="00A3126E"/>
    <w:rsid w:val="00A3136F"/>
    <w:rsid w:val="00A31D3E"/>
    <w:rsid w:val="00A33955"/>
    <w:rsid w:val="00A35AD2"/>
    <w:rsid w:val="00A35EAC"/>
    <w:rsid w:val="00A36D3C"/>
    <w:rsid w:val="00A37473"/>
    <w:rsid w:val="00A37BC0"/>
    <w:rsid w:val="00A413CE"/>
    <w:rsid w:val="00A420A5"/>
    <w:rsid w:val="00A432CF"/>
    <w:rsid w:val="00A43F7E"/>
    <w:rsid w:val="00A46346"/>
    <w:rsid w:val="00A4721F"/>
    <w:rsid w:val="00A47A86"/>
    <w:rsid w:val="00A47E91"/>
    <w:rsid w:val="00A50011"/>
    <w:rsid w:val="00A509BA"/>
    <w:rsid w:val="00A51753"/>
    <w:rsid w:val="00A5363C"/>
    <w:rsid w:val="00A53795"/>
    <w:rsid w:val="00A53870"/>
    <w:rsid w:val="00A54210"/>
    <w:rsid w:val="00A56340"/>
    <w:rsid w:val="00A56BF4"/>
    <w:rsid w:val="00A5710C"/>
    <w:rsid w:val="00A57588"/>
    <w:rsid w:val="00A57B02"/>
    <w:rsid w:val="00A60408"/>
    <w:rsid w:val="00A609A9"/>
    <w:rsid w:val="00A60A5D"/>
    <w:rsid w:val="00A60C58"/>
    <w:rsid w:val="00A60E3B"/>
    <w:rsid w:val="00A61807"/>
    <w:rsid w:val="00A61965"/>
    <w:rsid w:val="00A62191"/>
    <w:rsid w:val="00A641E0"/>
    <w:rsid w:val="00A66F25"/>
    <w:rsid w:val="00A678FB"/>
    <w:rsid w:val="00A705DC"/>
    <w:rsid w:val="00A70C74"/>
    <w:rsid w:val="00A72822"/>
    <w:rsid w:val="00A7286E"/>
    <w:rsid w:val="00A72FF4"/>
    <w:rsid w:val="00A73520"/>
    <w:rsid w:val="00A73AAC"/>
    <w:rsid w:val="00A7486E"/>
    <w:rsid w:val="00A74F42"/>
    <w:rsid w:val="00A75CDD"/>
    <w:rsid w:val="00A7630F"/>
    <w:rsid w:val="00A76867"/>
    <w:rsid w:val="00A768FA"/>
    <w:rsid w:val="00A774CD"/>
    <w:rsid w:val="00A77B3E"/>
    <w:rsid w:val="00A80468"/>
    <w:rsid w:val="00A80F4F"/>
    <w:rsid w:val="00A81622"/>
    <w:rsid w:val="00A834D5"/>
    <w:rsid w:val="00A8469A"/>
    <w:rsid w:val="00A84B1E"/>
    <w:rsid w:val="00A85196"/>
    <w:rsid w:val="00A85293"/>
    <w:rsid w:val="00A8553D"/>
    <w:rsid w:val="00A85AE4"/>
    <w:rsid w:val="00A86D73"/>
    <w:rsid w:val="00A87A54"/>
    <w:rsid w:val="00A87A6F"/>
    <w:rsid w:val="00A87E2F"/>
    <w:rsid w:val="00A904F1"/>
    <w:rsid w:val="00A915C4"/>
    <w:rsid w:val="00A92AF2"/>
    <w:rsid w:val="00A92B27"/>
    <w:rsid w:val="00A935B2"/>
    <w:rsid w:val="00A93CF1"/>
    <w:rsid w:val="00A9442A"/>
    <w:rsid w:val="00A94E69"/>
    <w:rsid w:val="00A9500C"/>
    <w:rsid w:val="00A96526"/>
    <w:rsid w:val="00A966D1"/>
    <w:rsid w:val="00A97C86"/>
    <w:rsid w:val="00AA020A"/>
    <w:rsid w:val="00AA02ED"/>
    <w:rsid w:val="00AA2303"/>
    <w:rsid w:val="00AA3251"/>
    <w:rsid w:val="00AA398F"/>
    <w:rsid w:val="00AA3C45"/>
    <w:rsid w:val="00AA466C"/>
    <w:rsid w:val="00AA551B"/>
    <w:rsid w:val="00AA67D4"/>
    <w:rsid w:val="00AA6CDC"/>
    <w:rsid w:val="00AA6CE0"/>
    <w:rsid w:val="00AA6D01"/>
    <w:rsid w:val="00AA73BD"/>
    <w:rsid w:val="00AA79F9"/>
    <w:rsid w:val="00AA7EF2"/>
    <w:rsid w:val="00AB3206"/>
    <w:rsid w:val="00AB3462"/>
    <w:rsid w:val="00AB3B09"/>
    <w:rsid w:val="00AB40D1"/>
    <w:rsid w:val="00AB46C2"/>
    <w:rsid w:val="00AB660A"/>
    <w:rsid w:val="00AB6D9E"/>
    <w:rsid w:val="00AC01F0"/>
    <w:rsid w:val="00AC0201"/>
    <w:rsid w:val="00AC1C85"/>
    <w:rsid w:val="00AC33E8"/>
    <w:rsid w:val="00AC36C4"/>
    <w:rsid w:val="00AC4341"/>
    <w:rsid w:val="00AC4D90"/>
    <w:rsid w:val="00AC5422"/>
    <w:rsid w:val="00AC5582"/>
    <w:rsid w:val="00AC66ED"/>
    <w:rsid w:val="00AC6890"/>
    <w:rsid w:val="00AC710B"/>
    <w:rsid w:val="00AD0E98"/>
    <w:rsid w:val="00AD2528"/>
    <w:rsid w:val="00AD2ACE"/>
    <w:rsid w:val="00AD2E0A"/>
    <w:rsid w:val="00AD38EB"/>
    <w:rsid w:val="00AD4C2F"/>
    <w:rsid w:val="00AD52F8"/>
    <w:rsid w:val="00AD5830"/>
    <w:rsid w:val="00AD5B59"/>
    <w:rsid w:val="00AD5CBA"/>
    <w:rsid w:val="00AD68A7"/>
    <w:rsid w:val="00AD6D21"/>
    <w:rsid w:val="00AD6D3F"/>
    <w:rsid w:val="00AD7807"/>
    <w:rsid w:val="00AE1A26"/>
    <w:rsid w:val="00AE3002"/>
    <w:rsid w:val="00AE347F"/>
    <w:rsid w:val="00AE4E79"/>
    <w:rsid w:val="00AE6D94"/>
    <w:rsid w:val="00AE6F81"/>
    <w:rsid w:val="00AE744E"/>
    <w:rsid w:val="00AE7750"/>
    <w:rsid w:val="00AF1717"/>
    <w:rsid w:val="00AF1DE1"/>
    <w:rsid w:val="00AF24DE"/>
    <w:rsid w:val="00AF397D"/>
    <w:rsid w:val="00AF3B18"/>
    <w:rsid w:val="00AF3FF7"/>
    <w:rsid w:val="00AF45FC"/>
    <w:rsid w:val="00AF4C79"/>
    <w:rsid w:val="00AF4D49"/>
    <w:rsid w:val="00AF4FC7"/>
    <w:rsid w:val="00AF5832"/>
    <w:rsid w:val="00AF6149"/>
    <w:rsid w:val="00AF66A2"/>
    <w:rsid w:val="00AF6CD8"/>
    <w:rsid w:val="00AF6E13"/>
    <w:rsid w:val="00AF7221"/>
    <w:rsid w:val="00AF7820"/>
    <w:rsid w:val="00B00B76"/>
    <w:rsid w:val="00B02591"/>
    <w:rsid w:val="00B02BEE"/>
    <w:rsid w:val="00B02F62"/>
    <w:rsid w:val="00B03997"/>
    <w:rsid w:val="00B03C71"/>
    <w:rsid w:val="00B040C2"/>
    <w:rsid w:val="00B04D26"/>
    <w:rsid w:val="00B0626C"/>
    <w:rsid w:val="00B06874"/>
    <w:rsid w:val="00B06B32"/>
    <w:rsid w:val="00B11CA3"/>
    <w:rsid w:val="00B12C47"/>
    <w:rsid w:val="00B131F8"/>
    <w:rsid w:val="00B1383A"/>
    <w:rsid w:val="00B1561C"/>
    <w:rsid w:val="00B16D80"/>
    <w:rsid w:val="00B173FE"/>
    <w:rsid w:val="00B17B60"/>
    <w:rsid w:val="00B17D87"/>
    <w:rsid w:val="00B21443"/>
    <w:rsid w:val="00B2306E"/>
    <w:rsid w:val="00B23E22"/>
    <w:rsid w:val="00B246E6"/>
    <w:rsid w:val="00B256F0"/>
    <w:rsid w:val="00B26C9B"/>
    <w:rsid w:val="00B27D20"/>
    <w:rsid w:val="00B304D3"/>
    <w:rsid w:val="00B319CC"/>
    <w:rsid w:val="00B31BC7"/>
    <w:rsid w:val="00B3208E"/>
    <w:rsid w:val="00B32F8A"/>
    <w:rsid w:val="00B33351"/>
    <w:rsid w:val="00B338B4"/>
    <w:rsid w:val="00B353BE"/>
    <w:rsid w:val="00B36EC1"/>
    <w:rsid w:val="00B37CE9"/>
    <w:rsid w:val="00B421D9"/>
    <w:rsid w:val="00B435A7"/>
    <w:rsid w:val="00B43E2F"/>
    <w:rsid w:val="00B43F16"/>
    <w:rsid w:val="00B440AB"/>
    <w:rsid w:val="00B44151"/>
    <w:rsid w:val="00B4486B"/>
    <w:rsid w:val="00B448A7"/>
    <w:rsid w:val="00B468A4"/>
    <w:rsid w:val="00B46AE0"/>
    <w:rsid w:val="00B46C9D"/>
    <w:rsid w:val="00B47E12"/>
    <w:rsid w:val="00B5030B"/>
    <w:rsid w:val="00B506C4"/>
    <w:rsid w:val="00B50802"/>
    <w:rsid w:val="00B54CB8"/>
    <w:rsid w:val="00B552E5"/>
    <w:rsid w:val="00B5561D"/>
    <w:rsid w:val="00B5662B"/>
    <w:rsid w:val="00B56638"/>
    <w:rsid w:val="00B57F76"/>
    <w:rsid w:val="00B6097E"/>
    <w:rsid w:val="00B60A7D"/>
    <w:rsid w:val="00B613F7"/>
    <w:rsid w:val="00B61D02"/>
    <w:rsid w:val="00B627D6"/>
    <w:rsid w:val="00B62CBD"/>
    <w:rsid w:val="00B63AD1"/>
    <w:rsid w:val="00B643FA"/>
    <w:rsid w:val="00B64676"/>
    <w:rsid w:val="00B64CF0"/>
    <w:rsid w:val="00B6555B"/>
    <w:rsid w:val="00B65A2C"/>
    <w:rsid w:val="00B65BAB"/>
    <w:rsid w:val="00B7026D"/>
    <w:rsid w:val="00B702A8"/>
    <w:rsid w:val="00B70643"/>
    <w:rsid w:val="00B70DE0"/>
    <w:rsid w:val="00B721FB"/>
    <w:rsid w:val="00B723ED"/>
    <w:rsid w:val="00B746BF"/>
    <w:rsid w:val="00B74A24"/>
    <w:rsid w:val="00B74B46"/>
    <w:rsid w:val="00B74EEF"/>
    <w:rsid w:val="00B74FD1"/>
    <w:rsid w:val="00B75FA9"/>
    <w:rsid w:val="00B80DEA"/>
    <w:rsid w:val="00B8122D"/>
    <w:rsid w:val="00B82E26"/>
    <w:rsid w:val="00B83AAB"/>
    <w:rsid w:val="00B83E16"/>
    <w:rsid w:val="00B84115"/>
    <w:rsid w:val="00B87822"/>
    <w:rsid w:val="00B87F2C"/>
    <w:rsid w:val="00B92B8A"/>
    <w:rsid w:val="00B92BB0"/>
    <w:rsid w:val="00B92DFF"/>
    <w:rsid w:val="00B930D2"/>
    <w:rsid w:val="00B933B0"/>
    <w:rsid w:val="00B93FC2"/>
    <w:rsid w:val="00BA22AB"/>
    <w:rsid w:val="00BA3AE3"/>
    <w:rsid w:val="00BA411A"/>
    <w:rsid w:val="00BA4280"/>
    <w:rsid w:val="00BA44D5"/>
    <w:rsid w:val="00BA45EA"/>
    <w:rsid w:val="00BA4817"/>
    <w:rsid w:val="00BA57BD"/>
    <w:rsid w:val="00BA6080"/>
    <w:rsid w:val="00BA754F"/>
    <w:rsid w:val="00BA7591"/>
    <w:rsid w:val="00BB09CB"/>
    <w:rsid w:val="00BB278E"/>
    <w:rsid w:val="00BB35A1"/>
    <w:rsid w:val="00BB4899"/>
    <w:rsid w:val="00BB59F1"/>
    <w:rsid w:val="00BB5D54"/>
    <w:rsid w:val="00BB6488"/>
    <w:rsid w:val="00BB7354"/>
    <w:rsid w:val="00BB766E"/>
    <w:rsid w:val="00BC0846"/>
    <w:rsid w:val="00BC0AB8"/>
    <w:rsid w:val="00BC11F0"/>
    <w:rsid w:val="00BC15A2"/>
    <w:rsid w:val="00BC1CF8"/>
    <w:rsid w:val="00BC40B0"/>
    <w:rsid w:val="00BC4F7F"/>
    <w:rsid w:val="00BC6DC2"/>
    <w:rsid w:val="00BC7451"/>
    <w:rsid w:val="00BC7F22"/>
    <w:rsid w:val="00BD04FC"/>
    <w:rsid w:val="00BD14A0"/>
    <w:rsid w:val="00BD1FDA"/>
    <w:rsid w:val="00BD2B73"/>
    <w:rsid w:val="00BD45BF"/>
    <w:rsid w:val="00BD46FF"/>
    <w:rsid w:val="00BD5BFC"/>
    <w:rsid w:val="00BD6097"/>
    <w:rsid w:val="00BD635A"/>
    <w:rsid w:val="00BD7730"/>
    <w:rsid w:val="00BE0DFE"/>
    <w:rsid w:val="00BE1D4C"/>
    <w:rsid w:val="00BE1FCF"/>
    <w:rsid w:val="00BE240D"/>
    <w:rsid w:val="00BE29EF"/>
    <w:rsid w:val="00BE3274"/>
    <w:rsid w:val="00BE3FC5"/>
    <w:rsid w:val="00BE50AC"/>
    <w:rsid w:val="00BE5964"/>
    <w:rsid w:val="00BE72E6"/>
    <w:rsid w:val="00BE795A"/>
    <w:rsid w:val="00BF315C"/>
    <w:rsid w:val="00BF3D46"/>
    <w:rsid w:val="00BF4A71"/>
    <w:rsid w:val="00BF4AC3"/>
    <w:rsid w:val="00BF59E6"/>
    <w:rsid w:val="00BF5D90"/>
    <w:rsid w:val="00BF7339"/>
    <w:rsid w:val="00BF7BCD"/>
    <w:rsid w:val="00C01D4F"/>
    <w:rsid w:val="00C01E66"/>
    <w:rsid w:val="00C01EEA"/>
    <w:rsid w:val="00C0379D"/>
    <w:rsid w:val="00C04767"/>
    <w:rsid w:val="00C05935"/>
    <w:rsid w:val="00C06695"/>
    <w:rsid w:val="00C06E02"/>
    <w:rsid w:val="00C07189"/>
    <w:rsid w:val="00C072CA"/>
    <w:rsid w:val="00C076A0"/>
    <w:rsid w:val="00C10055"/>
    <w:rsid w:val="00C10D13"/>
    <w:rsid w:val="00C10F69"/>
    <w:rsid w:val="00C1123B"/>
    <w:rsid w:val="00C16AAD"/>
    <w:rsid w:val="00C2160E"/>
    <w:rsid w:val="00C223A2"/>
    <w:rsid w:val="00C22DB4"/>
    <w:rsid w:val="00C232E3"/>
    <w:rsid w:val="00C2365E"/>
    <w:rsid w:val="00C237ED"/>
    <w:rsid w:val="00C23B2F"/>
    <w:rsid w:val="00C25831"/>
    <w:rsid w:val="00C25857"/>
    <w:rsid w:val="00C26D15"/>
    <w:rsid w:val="00C27624"/>
    <w:rsid w:val="00C27A86"/>
    <w:rsid w:val="00C27DA9"/>
    <w:rsid w:val="00C30446"/>
    <w:rsid w:val="00C30F39"/>
    <w:rsid w:val="00C31F3D"/>
    <w:rsid w:val="00C321AC"/>
    <w:rsid w:val="00C34581"/>
    <w:rsid w:val="00C361DB"/>
    <w:rsid w:val="00C366D6"/>
    <w:rsid w:val="00C371C9"/>
    <w:rsid w:val="00C40AA4"/>
    <w:rsid w:val="00C40DE4"/>
    <w:rsid w:val="00C40E40"/>
    <w:rsid w:val="00C4288C"/>
    <w:rsid w:val="00C43211"/>
    <w:rsid w:val="00C44A48"/>
    <w:rsid w:val="00C4556A"/>
    <w:rsid w:val="00C455B8"/>
    <w:rsid w:val="00C45603"/>
    <w:rsid w:val="00C46777"/>
    <w:rsid w:val="00C508C2"/>
    <w:rsid w:val="00C50A6B"/>
    <w:rsid w:val="00C510F3"/>
    <w:rsid w:val="00C515EF"/>
    <w:rsid w:val="00C51DEE"/>
    <w:rsid w:val="00C52170"/>
    <w:rsid w:val="00C523AF"/>
    <w:rsid w:val="00C526E8"/>
    <w:rsid w:val="00C52A24"/>
    <w:rsid w:val="00C535EA"/>
    <w:rsid w:val="00C545BB"/>
    <w:rsid w:val="00C54BE2"/>
    <w:rsid w:val="00C54EE0"/>
    <w:rsid w:val="00C55B34"/>
    <w:rsid w:val="00C55C46"/>
    <w:rsid w:val="00C565E8"/>
    <w:rsid w:val="00C60727"/>
    <w:rsid w:val="00C6162C"/>
    <w:rsid w:val="00C61954"/>
    <w:rsid w:val="00C61FB9"/>
    <w:rsid w:val="00C626EA"/>
    <w:rsid w:val="00C6284C"/>
    <w:rsid w:val="00C633CF"/>
    <w:rsid w:val="00C63D8F"/>
    <w:rsid w:val="00C65448"/>
    <w:rsid w:val="00C659AD"/>
    <w:rsid w:val="00C66E45"/>
    <w:rsid w:val="00C67303"/>
    <w:rsid w:val="00C67F29"/>
    <w:rsid w:val="00C700F9"/>
    <w:rsid w:val="00C74371"/>
    <w:rsid w:val="00C75289"/>
    <w:rsid w:val="00C758B1"/>
    <w:rsid w:val="00C75BD6"/>
    <w:rsid w:val="00C761D2"/>
    <w:rsid w:val="00C762EE"/>
    <w:rsid w:val="00C772E0"/>
    <w:rsid w:val="00C77AD2"/>
    <w:rsid w:val="00C80F7F"/>
    <w:rsid w:val="00C8154D"/>
    <w:rsid w:val="00C81B9B"/>
    <w:rsid w:val="00C8246D"/>
    <w:rsid w:val="00C82D87"/>
    <w:rsid w:val="00C833CD"/>
    <w:rsid w:val="00C8468F"/>
    <w:rsid w:val="00C85261"/>
    <w:rsid w:val="00C85FDF"/>
    <w:rsid w:val="00C87EAD"/>
    <w:rsid w:val="00C90EBC"/>
    <w:rsid w:val="00C91344"/>
    <w:rsid w:val="00C926F4"/>
    <w:rsid w:val="00C9317E"/>
    <w:rsid w:val="00C937E7"/>
    <w:rsid w:val="00C943D1"/>
    <w:rsid w:val="00C94482"/>
    <w:rsid w:val="00C947B3"/>
    <w:rsid w:val="00C95D3A"/>
    <w:rsid w:val="00C963CD"/>
    <w:rsid w:val="00C96CEB"/>
    <w:rsid w:val="00CA0170"/>
    <w:rsid w:val="00CA032A"/>
    <w:rsid w:val="00CA0F3E"/>
    <w:rsid w:val="00CA107E"/>
    <w:rsid w:val="00CA12A3"/>
    <w:rsid w:val="00CA16D7"/>
    <w:rsid w:val="00CA19B4"/>
    <w:rsid w:val="00CA1E85"/>
    <w:rsid w:val="00CA225C"/>
    <w:rsid w:val="00CA29EB"/>
    <w:rsid w:val="00CA2A55"/>
    <w:rsid w:val="00CA2ED6"/>
    <w:rsid w:val="00CA317E"/>
    <w:rsid w:val="00CA356D"/>
    <w:rsid w:val="00CA4151"/>
    <w:rsid w:val="00CA4C3B"/>
    <w:rsid w:val="00CA5218"/>
    <w:rsid w:val="00CA568E"/>
    <w:rsid w:val="00CA5BF2"/>
    <w:rsid w:val="00CA5E7A"/>
    <w:rsid w:val="00CA6515"/>
    <w:rsid w:val="00CA65DF"/>
    <w:rsid w:val="00CA6AB2"/>
    <w:rsid w:val="00CA7D51"/>
    <w:rsid w:val="00CB173E"/>
    <w:rsid w:val="00CB180D"/>
    <w:rsid w:val="00CB2163"/>
    <w:rsid w:val="00CB2E46"/>
    <w:rsid w:val="00CB3BD9"/>
    <w:rsid w:val="00CB403A"/>
    <w:rsid w:val="00CB4AEC"/>
    <w:rsid w:val="00CB507E"/>
    <w:rsid w:val="00CB5C14"/>
    <w:rsid w:val="00CB5E1A"/>
    <w:rsid w:val="00CB5F96"/>
    <w:rsid w:val="00CB6193"/>
    <w:rsid w:val="00CB67CD"/>
    <w:rsid w:val="00CB6A5F"/>
    <w:rsid w:val="00CC00F3"/>
    <w:rsid w:val="00CC04E7"/>
    <w:rsid w:val="00CC0F26"/>
    <w:rsid w:val="00CC1ED6"/>
    <w:rsid w:val="00CC2055"/>
    <w:rsid w:val="00CC40ED"/>
    <w:rsid w:val="00CC4184"/>
    <w:rsid w:val="00CC4C32"/>
    <w:rsid w:val="00CC5F08"/>
    <w:rsid w:val="00CC6909"/>
    <w:rsid w:val="00CD03A6"/>
    <w:rsid w:val="00CD0E38"/>
    <w:rsid w:val="00CD1BEF"/>
    <w:rsid w:val="00CD22C1"/>
    <w:rsid w:val="00CD25FF"/>
    <w:rsid w:val="00CD266A"/>
    <w:rsid w:val="00CD469C"/>
    <w:rsid w:val="00CD479B"/>
    <w:rsid w:val="00CD5251"/>
    <w:rsid w:val="00CD549F"/>
    <w:rsid w:val="00CD6465"/>
    <w:rsid w:val="00CD720B"/>
    <w:rsid w:val="00CD7991"/>
    <w:rsid w:val="00CE1352"/>
    <w:rsid w:val="00CE14F2"/>
    <w:rsid w:val="00CE2784"/>
    <w:rsid w:val="00CE311C"/>
    <w:rsid w:val="00CE3B3B"/>
    <w:rsid w:val="00CE3B43"/>
    <w:rsid w:val="00CE3FF4"/>
    <w:rsid w:val="00CE4C42"/>
    <w:rsid w:val="00CE4D52"/>
    <w:rsid w:val="00CE5B33"/>
    <w:rsid w:val="00CE782A"/>
    <w:rsid w:val="00CF0ACE"/>
    <w:rsid w:val="00CF15B9"/>
    <w:rsid w:val="00CF2BC1"/>
    <w:rsid w:val="00CF4ACF"/>
    <w:rsid w:val="00CF591D"/>
    <w:rsid w:val="00CF5973"/>
    <w:rsid w:val="00CF6ADA"/>
    <w:rsid w:val="00CF747A"/>
    <w:rsid w:val="00D005BE"/>
    <w:rsid w:val="00D01940"/>
    <w:rsid w:val="00D02992"/>
    <w:rsid w:val="00D04842"/>
    <w:rsid w:val="00D049A9"/>
    <w:rsid w:val="00D06866"/>
    <w:rsid w:val="00D06BAE"/>
    <w:rsid w:val="00D106DF"/>
    <w:rsid w:val="00D10990"/>
    <w:rsid w:val="00D122F0"/>
    <w:rsid w:val="00D12AFC"/>
    <w:rsid w:val="00D12CAF"/>
    <w:rsid w:val="00D137A7"/>
    <w:rsid w:val="00D13AAA"/>
    <w:rsid w:val="00D14400"/>
    <w:rsid w:val="00D1448B"/>
    <w:rsid w:val="00D1581E"/>
    <w:rsid w:val="00D168A8"/>
    <w:rsid w:val="00D1785A"/>
    <w:rsid w:val="00D1790B"/>
    <w:rsid w:val="00D17B1A"/>
    <w:rsid w:val="00D200C5"/>
    <w:rsid w:val="00D2036B"/>
    <w:rsid w:val="00D20B46"/>
    <w:rsid w:val="00D20D9A"/>
    <w:rsid w:val="00D20EBD"/>
    <w:rsid w:val="00D23B52"/>
    <w:rsid w:val="00D25022"/>
    <w:rsid w:val="00D25639"/>
    <w:rsid w:val="00D2583E"/>
    <w:rsid w:val="00D26FE6"/>
    <w:rsid w:val="00D304DF"/>
    <w:rsid w:val="00D31AA6"/>
    <w:rsid w:val="00D31B91"/>
    <w:rsid w:val="00D3404A"/>
    <w:rsid w:val="00D3431E"/>
    <w:rsid w:val="00D34807"/>
    <w:rsid w:val="00D35111"/>
    <w:rsid w:val="00D357CC"/>
    <w:rsid w:val="00D422EE"/>
    <w:rsid w:val="00D42768"/>
    <w:rsid w:val="00D438F8"/>
    <w:rsid w:val="00D44E42"/>
    <w:rsid w:val="00D454D0"/>
    <w:rsid w:val="00D46006"/>
    <w:rsid w:val="00D462E7"/>
    <w:rsid w:val="00D4683B"/>
    <w:rsid w:val="00D46A0F"/>
    <w:rsid w:val="00D46D24"/>
    <w:rsid w:val="00D46EA5"/>
    <w:rsid w:val="00D4727C"/>
    <w:rsid w:val="00D479D5"/>
    <w:rsid w:val="00D47F33"/>
    <w:rsid w:val="00D50075"/>
    <w:rsid w:val="00D50585"/>
    <w:rsid w:val="00D50DFD"/>
    <w:rsid w:val="00D52020"/>
    <w:rsid w:val="00D52793"/>
    <w:rsid w:val="00D52898"/>
    <w:rsid w:val="00D529CB"/>
    <w:rsid w:val="00D542D0"/>
    <w:rsid w:val="00D55883"/>
    <w:rsid w:val="00D55EDE"/>
    <w:rsid w:val="00D566A4"/>
    <w:rsid w:val="00D571EA"/>
    <w:rsid w:val="00D5795B"/>
    <w:rsid w:val="00D57DB0"/>
    <w:rsid w:val="00D600CA"/>
    <w:rsid w:val="00D60100"/>
    <w:rsid w:val="00D6136A"/>
    <w:rsid w:val="00D614AE"/>
    <w:rsid w:val="00D6202B"/>
    <w:rsid w:val="00D62423"/>
    <w:rsid w:val="00D63013"/>
    <w:rsid w:val="00D64AE2"/>
    <w:rsid w:val="00D66C5F"/>
    <w:rsid w:val="00D66C69"/>
    <w:rsid w:val="00D6703E"/>
    <w:rsid w:val="00D67DC9"/>
    <w:rsid w:val="00D706DA"/>
    <w:rsid w:val="00D70A2B"/>
    <w:rsid w:val="00D7191F"/>
    <w:rsid w:val="00D72100"/>
    <w:rsid w:val="00D72CE5"/>
    <w:rsid w:val="00D73655"/>
    <w:rsid w:val="00D738C9"/>
    <w:rsid w:val="00D739E3"/>
    <w:rsid w:val="00D746F5"/>
    <w:rsid w:val="00D749F4"/>
    <w:rsid w:val="00D7617E"/>
    <w:rsid w:val="00D76291"/>
    <w:rsid w:val="00D802C3"/>
    <w:rsid w:val="00D836C3"/>
    <w:rsid w:val="00D83A0F"/>
    <w:rsid w:val="00D83C85"/>
    <w:rsid w:val="00D8462A"/>
    <w:rsid w:val="00D861C8"/>
    <w:rsid w:val="00D86318"/>
    <w:rsid w:val="00D86895"/>
    <w:rsid w:val="00D86C7C"/>
    <w:rsid w:val="00D87D14"/>
    <w:rsid w:val="00D9383E"/>
    <w:rsid w:val="00D93C13"/>
    <w:rsid w:val="00D93CFF"/>
    <w:rsid w:val="00D94914"/>
    <w:rsid w:val="00D94AAE"/>
    <w:rsid w:val="00D95075"/>
    <w:rsid w:val="00D962D2"/>
    <w:rsid w:val="00D969DC"/>
    <w:rsid w:val="00D97515"/>
    <w:rsid w:val="00D97A3B"/>
    <w:rsid w:val="00DA018A"/>
    <w:rsid w:val="00DA0256"/>
    <w:rsid w:val="00DA0B2A"/>
    <w:rsid w:val="00DA140D"/>
    <w:rsid w:val="00DA258F"/>
    <w:rsid w:val="00DA27E1"/>
    <w:rsid w:val="00DA4D0E"/>
    <w:rsid w:val="00DA5315"/>
    <w:rsid w:val="00DA64CE"/>
    <w:rsid w:val="00DB029B"/>
    <w:rsid w:val="00DB02D7"/>
    <w:rsid w:val="00DB0F70"/>
    <w:rsid w:val="00DB1482"/>
    <w:rsid w:val="00DB262C"/>
    <w:rsid w:val="00DB289B"/>
    <w:rsid w:val="00DB2944"/>
    <w:rsid w:val="00DB2A51"/>
    <w:rsid w:val="00DB43FF"/>
    <w:rsid w:val="00DB4BCA"/>
    <w:rsid w:val="00DB55F4"/>
    <w:rsid w:val="00DB59B9"/>
    <w:rsid w:val="00DB5A2F"/>
    <w:rsid w:val="00DB5B9B"/>
    <w:rsid w:val="00DB667F"/>
    <w:rsid w:val="00DB688B"/>
    <w:rsid w:val="00DB6981"/>
    <w:rsid w:val="00DB770F"/>
    <w:rsid w:val="00DC0198"/>
    <w:rsid w:val="00DC1EBB"/>
    <w:rsid w:val="00DC2A71"/>
    <w:rsid w:val="00DC3617"/>
    <w:rsid w:val="00DC3674"/>
    <w:rsid w:val="00DC3BBD"/>
    <w:rsid w:val="00DC3BC6"/>
    <w:rsid w:val="00DC3DD0"/>
    <w:rsid w:val="00DC77EB"/>
    <w:rsid w:val="00DC7BCB"/>
    <w:rsid w:val="00DD078E"/>
    <w:rsid w:val="00DD1DCC"/>
    <w:rsid w:val="00DD2A94"/>
    <w:rsid w:val="00DD37FE"/>
    <w:rsid w:val="00DD563F"/>
    <w:rsid w:val="00DD56E1"/>
    <w:rsid w:val="00DD5B71"/>
    <w:rsid w:val="00DD6355"/>
    <w:rsid w:val="00DD69BC"/>
    <w:rsid w:val="00DD70B1"/>
    <w:rsid w:val="00DD726B"/>
    <w:rsid w:val="00DD7393"/>
    <w:rsid w:val="00DE01AB"/>
    <w:rsid w:val="00DE01EF"/>
    <w:rsid w:val="00DE1226"/>
    <w:rsid w:val="00DE1BE7"/>
    <w:rsid w:val="00DE1FA9"/>
    <w:rsid w:val="00DE2F62"/>
    <w:rsid w:val="00DE3639"/>
    <w:rsid w:val="00DE4BD5"/>
    <w:rsid w:val="00DE5658"/>
    <w:rsid w:val="00DE5CFF"/>
    <w:rsid w:val="00DE5E61"/>
    <w:rsid w:val="00DE60F7"/>
    <w:rsid w:val="00DE6D90"/>
    <w:rsid w:val="00DE7DBF"/>
    <w:rsid w:val="00DF0537"/>
    <w:rsid w:val="00DF093E"/>
    <w:rsid w:val="00DF1561"/>
    <w:rsid w:val="00DF2F7E"/>
    <w:rsid w:val="00DF3181"/>
    <w:rsid w:val="00DF3E6E"/>
    <w:rsid w:val="00DF4983"/>
    <w:rsid w:val="00DF57D5"/>
    <w:rsid w:val="00DF580D"/>
    <w:rsid w:val="00DF6045"/>
    <w:rsid w:val="00DF7254"/>
    <w:rsid w:val="00E01CAF"/>
    <w:rsid w:val="00E0230A"/>
    <w:rsid w:val="00E03615"/>
    <w:rsid w:val="00E03744"/>
    <w:rsid w:val="00E03DF3"/>
    <w:rsid w:val="00E0525A"/>
    <w:rsid w:val="00E05799"/>
    <w:rsid w:val="00E07886"/>
    <w:rsid w:val="00E07D67"/>
    <w:rsid w:val="00E11D56"/>
    <w:rsid w:val="00E12968"/>
    <w:rsid w:val="00E13031"/>
    <w:rsid w:val="00E16CD8"/>
    <w:rsid w:val="00E17006"/>
    <w:rsid w:val="00E17216"/>
    <w:rsid w:val="00E174DB"/>
    <w:rsid w:val="00E17524"/>
    <w:rsid w:val="00E17BDB"/>
    <w:rsid w:val="00E203B9"/>
    <w:rsid w:val="00E20D78"/>
    <w:rsid w:val="00E219E9"/>
    <w:rsid w:val="00E22B39"/>
    <w:rsid w:val="00E245D0"/>
    <w:rsid w:val="00E24840"/>
    <w:rsid w:val="00E24F6C"/>
    <w:rsid w:val="00E25B16"/>
    <w:rsid w:val="00E2610B"/>
    <w:rsid w:val="00E261FA"/>
    <w:rsid w:val="00E26C1C"/>
    <w:rsid w:val="00E308A5"/>
    <w:rsid w:val="00E30EEE"/>
    <w:rsid w:val="00E3318D"/>
    <w:rsid w:val="00E33E2C"/>
    <w:rsid w:val="00E33E73"/>
    <w:rsid w:val="00E34ACE"/>
    <w:rsid w:val="00E36A6E"/>
    <w:rsid w:val="00E37545"/>
    <w:rsid w:val="00E377B1"/>
    <w:rsid w:val="00E37D75"/>
    <w:rsid w:val="00E40480"/>
    <w:rsid w:val="00E41597"/>
    <w:rsid w:val="00E41643"/>
    <w:rsid w:val="00E41ADA"/>
    <w:rsid w:val="00E41F39"/>
    <w:rsid w:val="00E41F90"/>
    <w:rsid w:val="00E42E7A"/>
    <w:rsid w:val="00E44C65"/>
    <w:rsid w:val="00E458B3"/>
    <w:rsid w:val="00E4590B"/>
    <w:rsid w:val="00E46B67"/>
    <w:rsid w:val="00E4781F"/>
    <w:rsid w:val="00E50474"/>
    <w:rsid w:val="00E51487"/>
    <w:rsid w:val="00E526C2"/>
    <w:rsid w:val="00E52A34"/>
    <w:rsid w:val="00E53E1B"/>
    <w:rsid w:val="00E53F8E"/>
    <w:rsid w:val="00E54058"/>
    <w:rsid w:val="00E5497B"/>
    <w:rsid w:val="00E571AE"/>
    <w:rsid w:val="00E578DF"/>
    <w:rsid w:val="00E603A3"/>
    <w:rsid w:val="00E6056D"/>
    <w:rsid w:val="00E637BD"/>
    <w:rsid w:val="00E63B50"/>
    <w:rsid w:val="00E63D88"/>
    <w:rsid w:val="00E66153"/>
    <w:rsid w:val="00E66857"/>
    <w:rsid w:val="00E6685D"/>
    <w:rsid w:val="00E67423"/>
    <w:rsid w:val="00E67934"/>
    <w:rsid w:val="00E704FD"/>
    <w:rsid w:val="00E72342"/>
    <w:rsid w:val="00E745EF"/>
    <w:rsid w:val="00E74F69"/>
    <w:rsid w:val="00E756B9"/>
    <w:rsid w:val="00E7594A"/>
    <w:rsid w:val="00E76426"/>
    <w:rsid w:val="00E76B66"/>
    <w:rsid w:val="00E76F3B"/>
    <w:rsid w:val="00E82838"/>
    <w:rsid w:val="00E83353"/>
    <w:rsid w:val="00E838A7"/>
    <w:rsid w:val="00E84356"/>
    <w:rsid w:val="00E851A3"/>
    <w:rsid w:val="00E854E3"/>
    <w:rsid w:val="00E85C53"/>
    <w:rsid w:val="00E85C8B"/>
    <w:rsid w:val="00E85DFF"/>
    <w:rsid w:val="00E86115"/>
    <w:rsid w:val="00E86252"/>
    <w:rsid w:val="00E87B5C"/>
    <w:rsid w:val="00E9021B"/>
    <w:rsid w:val="00E907BC"/>
    <w:rsid w:val="00E91090"/>
    <w:rsid w:val="00E92093"/>
    <w:rsid w:val="00E92856"/>
    <w:rsid w:val="00E93CD5"/>
    <w:rsid w:val="00E93EED"/>
    <w:rsid w:val="00E9552E"/>
    <w:rsid w:val="00E95A8D"/>
    <w:rsid w:val="00EA1594"/>
    <w:rsid w:val="00EA2775"/>
    <w:rsid w:val="00EA455E"/>
    <w:rsid w:val="00EA4D8B"/>
    <w:rsid w:val="00EA517B"/>
    <w:rsid w:val="00EA530F"/>
    <w:rsid w:val="00EA74B3"/>
    <w:rsid w:val="00EA777C"/>
    <w:rsid w:val="00EB072D"/>
    <w:rsid w:val="00EB19A7"/>
    <w:rsid w:val="00EB19BE"/>
    <w:rsid w:val="00EB22F4"/>
    <w:rsid w:val="00EB48C0"/>
    <w:rsid w:val="00EB5027"/>
    <w:rsid w:val="00EB595B"/>
    <w:rsid w:val="00EB5B5B"/>
    <w:rsid w:val="00EB662B"/>
    <w:rsid w:val="00EB6A94"/>
    <w:rsid w:val="00EB6C0D"/>
    <w:rsid w:val="00EB6CAF"/>
    <w:rsid w:val="00EB6D5D"/>
    <w:rsid w:val="00EC0778"/>
    <w:rsid w:val="00EC55B8"/>
    <w:rsid w:val="00EC62A6"/>
    <w:rsid w:val="00EC6E26"/>
    <w:rsid w:val="00EC7DC4"/>
    <w:rsid w:val="00ED02CC"/>
    <w:rsid w:val="00ED1607"/>
    <w:rsid w:val="00ED38BA"/>
    <w:rsid w:val="00ED3DB6"/>
    <w:rsid w:val="00ED412D"/>
    <w:rsid w:val="00ED44F1"/>
    <w:rsid w:val="00ED4699"/>
    <w:rsid w:val="00ED5E13"/>
    <w:rsid w:val="00ED7976"/>
    <w:rsid w:val="00ED7E96"/>
    <w:rsid w:val="00EE00A5"/>
    <w:rsid w:val="00EE0480"/>
    <w:rsid w:val="00EE067A"/>
    <w:rsid w:val="00EE1909"/>
    <w:rsid w:val="00EE1ACB"/>
    <w:rsid w:val="00EE1CF6"/>
    <w:rsid w:val="00EE2ABB"/>
    <w:rsid w:val="00EE4F7F"/>
    <w:rsid w:val="00EE5F9B"/>
    <w:rsid w:val="00EE6297"/>
    <w:rsid w:val="00EE69BA"/>
    <w:rsid w:val="00EE6BE9"/>
    <w:rsid w:val="00EE6D93"/>
    <w:rsid w:val="00EE756F"/>
    <w:rsid w:val="00EE7589"/>
    <w:rsid w:val="00EE7F85"/>
    <w:rsid w:val="00EF001B"/>
    <w:rsid w:val="00EF245F"/>
    <w:rsid w:val="00EF3758"/>
    <w:rsid w:val="00EF3BC5"/>
    <w:rsid w:val="00EF4811"/>
    <w:rsid w:val="00EF48BC"/>
    <w:rsid w:val="00EF4AC0"/>
    <w:rsid w:val="00EF6282"/>
    <w:rsid w:val="00F01979"/>
    <w:rsid w:val="00F02726"/>
    <w:rsid w:val="00F032F5"/>
    <w:rsid w:val="00F03BE8"/>
    <w:rsid w:val="00F05089"/>
    <w:rsid w:val="00F050B5"/>
    <w:rsid w:val="00F050E0"/>
    <w:rsid w:val="00F05492"/>
    <w:rsid w:val="00F061E2"/>
    <w:rsid w:val="00F1130A"/>
    <w:rsid w:val="00F12D9A"/>
    <w:rsid w:val="00F13273"/>
    <w:rsid w:val="00F135C0"/>
    <w:rsid w:val="00F15B68"/>
    <w:rsid w:val="00F16FC7"/>
    <w:rsid w:val="00F17279"/>
    <w:rsid w:val="00F176D0"/>
    <w:rsid w:val="00F17762"/>
    <w:rsid w:val="00F20817"/>
    <w:rsid w:val="00F218F1"/>
    <w:rsid w:val="00F2194D"/>
    <w:rsid w:val="00F22B6E"/>
    <w:rsid w:val="00F23FA0"/>
    <w:rsid w:val="00F27CBA"/>
    <w:rsid w:val="00F30F8F"/>
    <w:rsid w:val="00F32837"/>
    <w:rsid w:val="00F33C0C"/>
    <w:rsid w:val="00F33C14"/>
    <w:rsid w:val="00F33EFE"/>
    <w:rsid w:val="00F340D3"/>
    <w:rsid w:val="00F34480"/>
    <w:rsid w:val="00F349C0"/>
    <w:rsid w:val="00F34DAF"/>
    <w:rsid w:val="00F34F10"/>
    <w:rsid w:val="00F35798"/>
    <w:rsid w:val="00F37F4C"/>
    <w:rsid w:val="00F4007F"/>
    <w:rsid w:val="00F4015F"/>
    <w:rsid w:val="00F405EB"/>
    <w:rsid w:val="00F4193E"/>
    <w:rsid w:val="00F42895"/>
    <w:rsid w:val="00F4308F"/>
    <w:rsid w:val="00F443D2"/>
    <w:rsid w:val="00F45C4A"/>
    <w:rsid w:val="00F460A0"/>
    <w:rsid w:val="00F46246"/>
    <w:rsid w:val="00F47D49"/>
    <w:rsid w:val="00F50A6F"/>
    <w:rsid w:val="00F50A8B"/>
    <w:rsid w:val="00F50AD8"/>
    <w:rsid w:val="00F50D0A"/>
    <w:rsid w:val="00F55174"/>
    <w:rsid w:val="00F5556B"/>
    <w:rsid w:val="00F56256"/>
    <w:rsid w:val="00F567F9"/>
    <w:rsid w:val="00F570C5"/>
    <w:rsid w:val="00F602D2"/>
    <w:rsid w:val="00F606D8"/>
    <w:rsid w:val="00F6158A"/>
    <w:rsid w:val="00F620A4"/>
    <w:rsid w:val="00F63C33"/>
    <w:rsid w:val="00F64BCA"/>
    <w:rsid w:val="00F64E8D"/>
    <w:rsid w:val="00F663BC"/>
    <w:rsid w:val="00F666D6"/>
    <w:rsid w:val="00F6788C"/>
    <w:rsid w:val="00F67A42"/>
    <w:rsid w:val="00F67D74"/>
    <w:rsid w:val="00F712EE"/>
    <w:rsid w:val="00F71C4C"/>
    <w:rsid w:val="00F72169"/>
    <w:rsid w:val="00F72983"/>
    <w:rsid w:val="00F72B17"/>
    <w:rsid w:val="00F73FBC"/>
    <w:rsid w:val="00F74452"/>
    <w:rsid w:val="00F746BB"/>
    <w:rsid w:val="00F7497B"/>
    <w:rsid w:val="00F7552A"/>
    <w:rsid w:val="00F75939"/>
    <w:rsid w:val="00F75B15"/>
    <w:rsid w:val="00F75E53"/>
    <w:rsid w:val="00F77333"/>
    <w:rsid w:val="00F77CB1"/>
    <w:rsid w:val="00F81494"/>
    <w:rsid w:val="00F818B1"/>
    <w:rsid w:val="00F81941"/>
    <w:rsid w:val="00F82358"/>
    <w:rsid w:val="00F82984"/>
    <w:rsid w:val="00F82FD6"/>
    <w:rsid w:val="00F8313B"/>
    <w:rsid w:val="00F845AE"/>
    <w:rsid w:val="00F84786"/>
    <w:rsid w:val="00F84EF6"/>
    <w:rsid w:val="00F8569D"/>
    <w:rsid w:val="00F856DF"/>
    <w:rsid w:val="00F85CFC"/>
    <w:rsid w:val="00F86539"/>
    <w:rsid w:val="00F86692"/>
    <w:rsid w:val="00F87D9F"/>
    <w:rsid w:val="00F90338"/>
    <w:rsid w:val="00F90696"/>
    <w:rsid w:val="00F90964"/>
    <w:rsid w:val="00F90BB4"/>
    <w:rsid w:val="00F91350"/>
    <w:rsid w:val="00F913B0"/>
    <w:rsid w:val="00F9172D"/>
    <w:rsid w:val="00F9335E"/>
    <w:rsid w:val="00F93686"/>
    <w:rsid w:val="00F9370C"/>
    <w:rsid w:val="00F938EE"/>
    <w:rsid w:val="00F93B2D"/>
    <w:rsid w:val="00F95E49"/>
    <w:rsid w:val="00F96F2D"/>
    <w:rsid w:val="00F97E4E"/>
    <w:rsid w:val="00FA0499"/>
    <w:rsid w:val="00FA0BFB"/>
    <w:rsid w:val="00FA12D7"/>
    <w:rsid w:val="00FA221E"/>
    <w:rsid w:val="00FA280C"/>
    <w:rsid w:val="00FA2E25"/>
    <w:rsid w:val="00FA54F1"/>
    <w:rsid w:val="00FA6075"/>
    <w:rsid w:val="00FA6BCE"/>
    <w:rsid w:val="00FA6C4A"/>
    <w:rsid w:val="00FA760A"/>
    <w:rsid w:val="00FA797A"/>
    <w:rsid w:val="00FB00CA"/>
    <w:rsid w:val="00FB0289"/>
    <w:rsid w:val="00FB0886"/>
    <w:rsid w:val="00FB176A"/>
    <w:rsid w:val="00FB1B40"/>
    <w:rsid w:val="00FB2597"/>
    <w:rsid w:val="00FB2F25"/>
    <w:rsid w:val="00FB375B"/>
    <w:rsid w:val="00FB4356"/>
    <w:rsid w:val="00FB4395"/>
    <w:rsid w:val="00FB475E"/>
    <w:rsid w:val="00FB5D5B"/>
    <w:rsid w:val="00FB5F04"/>
    <w:rsid w:val="00FB7605"/>
    <w:rsid w:val="00FC02AD"/>
    <w:rsid w:val="00FC0DC8"/>
    <w:rsid w:val="00FC2260"/>
    <w:rsid w:val="00FC46E1"/>
    <w:rsid w:val="00FC49C2"/>
    <w:rsid w:val="00FC7964"/>
    <w:rsid w:val="00FD01EE"/>
    <w:rsid w:val="00FD06B8"/>
    <w:rsid w:val="00FD2013"/>
    <w:rsid w:val="00FD2EDC"/>
    <w:rsid w:val="00FD3547"/>
    <w:rsid w:val="00FD3658"/>
    <w:rsid w:val="00FD3DCB"/>
    <w:rsid w:val="00FD43F0"/>
    <w:rsid w:val="00FD4625"/>
    <w:rsid w:val="00FD5487"/>
    <w:rsid w:val="00FD5599"/>
    <w:rsid w:val="00FD5C05"/>
    <w:rsid w:val="00FD7826"/>
    <w:rsid w:val="00FE2228"/>
    <w:rsid w:val="00FE42D8"/>
    <w:rsid w:val="00FE5152"/>
    <w:rsid w:val="00FE5867"/>
    <w:rsid w:val="00FF0789"/>
    <w:rsid w:val="00FF0801"/>
    <w:rsid w:val="00FF15D0"/>
    <w:rsid w:val="00FF3813"/>
    <w:rsid w:val="00FF4456"/>
    <w:rsid w:val="00FF4A11"/>
    <w:rsid w:val="00FF51C1"/>
    <w:rsid w:val="00FF5234"/>
    <w:rsid w:val="00FF54AE"/>
    <w:rsid w:val="00FF5AA8"/>
    <w:rsid w:val="00FF742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DBDC844"/>
  <w15:docId w15:val="{E215A560-E5D6-4B87-853A-C5EC9CB72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497B"/>
    <w:pPr>
      <w:tabs>
        <w:tab w:val="left" w:pos="567"/>
      </w:tabs>
    </w:pPr>
    <w:rPr>
      <w:noProof/>
      <w:sz w:val="22"/>
      <w:lang w:val="en-GB" w:eastAsia="ja-JP"/>
    </w:rPr>
  </w:style>
  <w:style w:type="paragraph" w:styleId="Heading1">
    <w:name w:val="heading 1"/>
    <w:basedOn w:val="Normal"/>
    <w:next w:val="Paragraph"/>
    <w:link w:val="Heading1Char"/>
    <w:rsid w:val="006862B6"/>
    <w:pPr>
      <w:keepNext/>
      <w:tabs>
        <w:tab w:val="left" w:pos="851"/>
        <w:tab w:val="num" w:pos="1411"/>
      </w:tabs>
      <w:spacing w:after="160" w:line="300" w:lineRule="exact"/>
      <w:ind w:left="1411" w:hanging="1411"/>
      <w:outlineLvl w:val="0"/>
    </w:pPr>
    <w:rPr>
      <w:rFonts w:ascii="Arial" w:eastAsia="SimSun" w:hAnsi="Arial" w:cs="Arial"/>
      <w:b/>
      <w:bCs/>
      <w:caps/>
      <w:kern w:val="32"/>
      <w:szCs w:val="32"/>
      <w:u w:val="single"/>
      <w:lang w:eastAsia="zh-CN"/>
    </w:rPr>
  </w:style>
  <w:style w:type="paragraph" w:styleId="Heading2">
    <w:name w:val="heading 2"/>
    <w:basedOn w:val="Heading1"/>
    <w:next w:val="Paragraph"/>
    <w:link w:val="Heading2Char"/>
    <w:rsid w:val="006862B6"/>
    <w:pPr>
      <w:spacing w:after="100" w:line="260" w:lineRule="exact"/>
      <w:outlineLvl w:val="1"/>
    </w:pPr>
    <w:rPr>
      <w:bCs w:val="0"/>
      <w:iCs/>
      <w:szCs w:val="28"/>
      <w:u w:val="none"/>
    </w:rPr>
  </w:style>
  <w:style w:type="paragraph" w:styleId="Heading3">
    <w:name w:val="heading 3"/>
    <w:basedOn w:val="Heading2"/>
    <w:next w:val="Paragraph"/>
    <w:link w:val="Heading3Char"/>
    <w:rsid w:val="006862B6"/>
    <w:pPr>
      <w:spacing w:after="60" w:line="280" w:lineRule="exact"/>
      <w:outlineLvl w:val="2"/>
    </w:pPr>
    <w:rPr>
      <w:bCs/>
      <w:caps w:val="0"/>
      <w:szCs w:val="26"/>
      <w:u w:val="single"/>
    </w:rPr>
  </w:style>
  <w:style w:type="paragraph" w:styleId="Heading4">
    <w:name w:val="heading 4"/>
    <w:basedOn w:val="Heading3"/>
    <w:next w:val="Paragraph"/>
    <w:link w:val="Heading4Char"/>
    <w:rsid w:val="006862B6"/>
    <w:pPr>
      <w:spacing w:after="20" w:line="260" w:lineRule="exact"/>
      <w:outlineLvl w:val="3"/>
    </w:pPr>
    <w:rPr>
      <w:bCs w:val="0"/>
      <w:szCs w:val="28"/>
      <w:u w:val="none"/>
    </w:rPr>
  </w:style>
  <w:style w:type="paragraph" w:styleId="Heading5">
    <w:name w:val="heading 5"/>
    <w:basedOn w:val="Heading4"/>
    <w:next w:val="Paragraph"/>
    <w:link w:val="Heading5Char"/>
    <w:rsid w:val="006862B6"/>
    <w:pPr>
      <w:outlineLvl w:val="4"/>
    </w:pPr>
    <w:rPr>
      <w:bCs/>
      <w:iCs w:val="0"/>
      <w:szCs w:val="26"/>
    </w:rPr>
  </w:style>
  <w:style w:type="paragraph" w:styleId="Heading6">
    <w:name w:val="heading 6"/>
    <w:basedOn w:val="Heading5"/>
    <w:next w:val="Paragraph"/>
    <w:link w:val="Heading6Char"/>
    <w:rsid w:val="006862B6"/>
    <w:pPr>
      <w:outlineLvl w:val="5"/>
    </w:pPr>
    <w:rPr>
      <w:bCs w:val="0"/>
      <w:szCs w:val="22"/>
    </w:rPr>
  </w:style>
  <w:style w:type="paragraph" w:styleId="Heading7">
    <w:name w:val="heading 7"/>
    <w:basedOn w:val="Heading6"/>
    <w:next w:val="Paragraph"/>
    <w:link w:val="Heading7Char"/>
    <w:rsid w:val="006862B6"/>
    <w:pPr>
      <w:outlineLvl w:val="6"/>
    </w:pPr>
  </w:style>
  <w:style w:type="paragraph" w:styleId="Heading8">
    <w:name w:val="heading 8"/>
    <w:basedOn w:val="Heading7"/>
    <w:next w:val="Paragraph"/>
    <w:link w:val="Heading8Char"/>
    <w:rsid w:val="006862B6"/>
    <w:pPr>
      <w:outlineLvl w:val="7"/>
    </w:pPr>
    <w:rPr>
      <w:iCs/>
    </w:rPr>
  </w:style>
  <w:style w:type="paragraph" w:styleId="Heading9">
    <w:name w:val="heading 9"/>
    <w:basedOn w:val="Heading8"/>
    <w:next w:val="Paragraph"/>
    <w:link w:val="Heading9Char"/>
    <w:rsid w:val="006862B6"/>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369A4"/>
    <w:pPr>
      <w:tabs>
        <w:tab w:val="center" w:pos="4680"/>
        <w:tab w:val="right" w:pos="9360"/>
      </w:tabs>
    </w:pPr>
  </w:style>
  <w:style w:type="character" w:customStyle="1" w:styleId="HeaderChar">
    <w:name w:val="Header Char"/>
    <w:basedOn w:val="DefaultParagraphFont"/>
    <w:link w:val="Header"/>
    <w:rsid w:val="008369A4"/>
    <w:rPr>
      <w:sz w:val="24"/>
      <w:szCs w:val="24"/>
    </w:rPr>
  </w:style>
  <w:style w:type="paragraph" w:styleId="Footer">
    <w:name w:val="footer"/>
    <w:basedOn w:val="Normal"/>
    <w:link w:val="FooterChar"/>
    <w:rsid w:val="00F7497B"/>
    <w:pPr>
      <w:tabs>
        <w:tab w:val="center" w:pos="4680"/>
        <w:tab w:val="right" w:pos="9360"/>
      </w:tabs>
      <w:jc w:val="center"/>
    </w:pPr>
    <w:rPr>
      <w:rFonts w:ascii="Arial" w:hAnsi="Arial"/>
      <w:sz w:val="16"/>
    </w:rPr>
  </w:style>
  <w:style w:type="character" w:customStyle="1" w:styleId="FooterChar">
    <w:name w:val="Footer Char"/>
    <w:basedOn w:val="DefaultParagraphFont"/>
    <w:link w:val="Footer"/>
    <w:rsid w:val="00F7497B"/>
    <w:rPr>
      <w:rFonts w:ascii="Arial" w:hAnsi="Arial"/>
      <w:sz w:val="16"/>
      <w:lang w:val="en-GB" w:eastAsia="ja-JP"/>
    </w:rPr>
  </w:style>
  <w:style w:type="paragraph" w:customStyle="1" w:styleId="AppHeading1">
    <w:name w:val="App Heading 1"/>
    <w:basedOn w:val="Normal"/>
    <w:next w:val="Normal"/>
    <w:rsid w:val="00F7497B"/>
    <w:pPr>
      <w:keepNext/>
      <w:spacing w:after="160" w:line="300" w:lineRule="exact"/>
    </w:pPr>
    <w:rPr>
      <w:rFonts w:eastAsia="SimSun"/>
      <w:b/>
      <w:caps/>
      <w:u w:val="single"/>
      <w:lang w:eastAsia="zh-CN"/>
    </w:rPr>
  </w:style>
  <w:style w:type="character" w:customStyle="1" w:styleId="HiddenChar">
    <w:name w:val="Hidden:Char"/>
    <w:rsid w:val="00F7497B"/>
    <w:rPr>
      <w:rFonts w:ascii="Arial" w:hAnsi="Arial"/>
      <w:i/>
      <w:dstrike w:val="0"/>
      <w:vanish/>
      <w:color w:val="008000"/>
      <w:sz w:val="20"/>
      <w:u w:val="dotted"/>
      <w:vertAlign w:val="baseline"/>
      <w:lang w:val="en-US"/>
    </w:rPr>
  </w:style>
  <w:style w:type="paragraph" w:customStyle="1" w:styleId="ParagraphSpace">
    <w:name w:val="Paragraph Space"/>
    <w:basedOn w:val="Normal"/>
    <w:next w:val="Normal"/>
    <w:qFormat/>
    <w:rsid w:val="006862B6"/>
    <w:pPr>
      <w:spacing w:line="120" w:lineRule="exact"/>
    </w:pPr>
    <w:rPr>
      <w:rFonts w:ascii="Arial" w:eastAsia="SimSun" w:hAnsi="Arial"/>
      <w:lang w:eastAsia="zh-CN"/>
    </w:rPr>
  </w:style>
  <w:style w:type="paragraph" w:customStyle="1" w:styleId="xInstrux">
    <w:name w:val="xInstrux"/>
    <w:basedOn w:val="Normal"/>
    <w:link w:val="xInstruxChar"/>
    <w:rsid w:val="00F7497B"/>
    <w:pPr>
      <w:spacing w:after="120" w:line="280" w:lineRule="exact"/>
    </w:pPr>
    <w:rPr>
      <w:b/>
      <w:color w:val="FF0000"/>
      <w:sz w:val="20"/>
      <w:szCs w:val="28"/>
    </w:rPr>
  </w:style>
  <w:style w:type="character" w:customStyle="1" w:styleId="xInstruxChar">
    <w:name w:val="xInstrux Char"/>
    <w:link w:val="xInstrux"/>
    <w:rsid w:val="00F7497B"/>
    <w:rPr>
      <w:b/>
      <w:color w:val="FF0000"/>
      <w:szCs w:val="28"/>
      <w:lang w:val="en-GB" w:eastAsia="ja-JP"/>
    </w:rPr>
  </w:style>
  <w:style w:type="character" w:customStyle="1" w:styleId="FreeText">
    <w:name w:val="_Free Text"/>
    <w:basedOn w:val="DefaultParagraphFont"/>
    <w:rsid w:val="00F7497B"/>
    <w:rPr>
      <w:color w:val="7030A0"/>
    </w:rPr>
  </w:style>
  <w:style w:type="character" w:customStyle="1" w:styleId="Variables">
    <w:name w:val="_Variables"/>
    <w:basedOn w:val="DefaultParagraphFont"/>
    <w:rsid w:val="00F7497B"/>
    <w:rPr>
      <w:color w:val="00B050"/>
    </w:rPr>
  </w:style>
  <w:style w:type="character" w:customStyle="1" w:styleId="PickList">
    <w:name w:val="_Pick List"/>
    <w:basedOn w:val="FreeText"/>
    <w:rsid w:val="00F7497B"/>
    <w:rPr>
      <w:color w:val="FF0000"/>
      <w:szCs w:val="22"/>
    </w:rPr>
  </w:style>
  <w:style w:type="character" w:customStyle="1" w:styleId="Heading1Char">
    <w:name w:val="Heading 1 Char"/>
    <w:basedOn w:val="DefaultParagraphFont"/>
    <w:link w:val="Heading1"/>
    <w:rsid w:val="006862B6"/>
    <w:rPr>
      <w:rFonts w:ascii="Arial" w:eastAsia="SimSun" w:hAnsi="Arial" w:cs="Arial"/>
      <w:b/>
      <w:bCs/>
      <w:caps/>
      <w:kern w:val="32"/>
      <w:sz w:val="22"/>
      <w:szCs w:val="32"/>
      <w:u w:val="single"/>
      <w:lang w:val="en-GB" w:eastAsia="zh-CN"/>
    </w:rPr>
  </w:style>
  <w:style w:type="character" w:customStyle="1" w:styleId="Heading2Char">
    <w:name w:val="Heading 2 Char"/>
    <w:basedOn w:val="DefaultParagraphFont"/>
    <w:link w:val="Heading2"/>
    <w:rsid w:val="006862B6"/>
    <w:rPr>
      <w:rFonts w:ascii="Arial" w:eastAsia="SimSun" w:hAnsi="Arial" w:cs="Arial"/>
      <w:b/>
      <w:iCs/>
      <w:caps/>
      <w:kern w:val="32"/>
      <w:sz w:val="22"/>
      <w:szCs w:val="28"/>
      <w:lang w:val="en-GB" w:eastAsia="zh-CN"/>
    </w:rPr>
  </w:style>
  <w:style w:type="character" w:customStyle="1" w:styleId="Heading3Char">
    <w:name w:val="Heading 3 Char"/>
    <w:basedOn w:val="DefaultParagraphFont"/>
    <w:link w:val="Heading3"/>
    <w:rsid w:val="006862B6"/>
    <w:rPr>
      <w:rFonts w:ascii="Arial" w:eastAsia="SimSun" w:hAnsi="Arial" w:cs="Arial"/>
      <w:b/>
      <w:bCs/>
      <w:iCs/>
      <w:kern w:val="32"/>
      <w:sz w:val="22"/>
      <w:szCs w:val="26"/>
      <w:u w:val="single"/>
      <w:lang w:val="en-GB" w:eastAsia="zh-CN"/>
    </w:rPr>
  </w:style>
  <w:style w:type="character" w:customStyle="1" w:styleId="Heading4Char">
    <w:name w:val="Heading 4 Char"/>
    <w:basedOn w:val="DefaultParagraphFont"/>
    <w:link w:val="Heading4"/>
    <w:rsid w:val="006862B6"/>
    <w:rPr>
      <w:rFonts w:ascii="Arial" w:eastAsia="SimSun" w:hAnsi="Arial" w:cs="Arial"/>
      <w:b/>
      <w:iCs/>
      <w:kern w:val="32"/>
      <w:sz w:val="22"/>
      <w:szCs w:val="28"/>
      <w:lang w:val="en-GB" w:eastAsia="zh-CN"/>
    </w:rPr>
  </w:style>
  <w:style w:type="character" w:customStyle="1" w:styleId="Heading5Char">
    <w:name w:val="Heading 5 Char"/>
    <w:basedOn w:val="DefaultParagraphFont"/>
    <w:link w:val="Heading5"/>
    <w:rsid w:val="006862B6"/>
    <w:rPr>
      <w:rFonts w:ascii="Arial" w:eastAsia="SimSun" w:hAnsi="Arial" w:cs="Arial"/>
      <w:b/>
      <w:bCs/>
      <w:kern w:val="32"/>
      <w:sz w:val="22"/>
      <w:szCs w:val="26"/>
      <w:lang w:val="en-GB" w:eastAsia="zh-CN"/>
    </w:rPr>
  </w:style>
  <w:style w:type="character" w:customStyle="1" w:styleId="Heading6Char">
    <w:name w:val="Heading 6 Char"/>
    <w:basedOn w:val="DefaultParagraphFont"/>
    <w:link w:val="Heading6"/>
    <w:rsid w:val="006862B6"/>
    <w:rPr>
      <w:rFonts w:ascii="Arial" w:eastAsia="SimSun" w:hAnsi="Arial" w:cs="Arial"/>
      <w:b/>
      <w:kern w:val="32"/>
      <w:sz w:val="22"/>
      <w:szCs w:val="22"/>
      <w:lang w:val="en-GB" w:eastAsia="zh-CN"/>
    </w:rPr>
  </w:style>
  <w:style w:type="character" w:customStyle="1" w:styleId="Heading7Char">
    <w:name w:val="Heading 7 Char"/>
    <w:basedOn w:val="DefaultParagraphFont"/>
    <w:link w:val="Heading7"/>
    <w:rsid w:val="006862B6"/>
    <w:rPr>
      <w:rFonts w:ascii="Arial" w:eastAsia="SimSun" w:hAnsi="Arial" w:cs="Arial"/>
      <w:b/>
      <w:kern w:val="32"/>
      <w:sz w:val="22"/>
      <w:szCs w:val="22"/>
      <w:lang w:val="en-GB" w:eastAsia="zh-CN"/>
    </w:rPr>
  </w:style>
  <w:style w:type="character" w:customStyle="1" w:styleId="Heading8Char">
    <w:name w:val="Heading 8 Char"/>
    <w:basedOn w:val="DefaultParagraphFont"/>
    <w:link w:val="Heading8"/>
    <w:rsid w:val="006862B6"/>
    <w:rPr>
      <w:rFonts w:ascii="Arial" w:eastAsia="SimSun" w:hAnsi="Arial" w:cs="Arial"/>
      <w:b/>
      <w:iCs/>
      <w:kern w:val="32"/>
      <w:sz w:val="22"/>
      <w:szCs w:val="22"/>
      <w:lang w:val="en-GB" w:eastAsia="zh-CN"/>
    </w:rPr>
  </w:style>
  <w:style w:type="character" w:customStyle="1" w:styleId="Heading9Char">
    <w:name w:val="Heading 9 Char"/>
    <w:basedOn w:val="DefaultParagraphFont"/>
    <w:link w:val="Heading9"/>
    <w:rsid w:val="006862B6"/>
    <w:rPr>
      <w:rFonts w:ascii="Arial" w:eastAsia="SimSun" w:hAnsi="Arial" w:cs="Arial"/>
      <w:b/>
      <w:iCs/>
      <w:kern w:val="32"/>
      <w:sz w:val="22"/>
      <w:szCs w:val="22"/>
      <w:lang w:val="en-GB" w:eastAsia="zh-CN"/>
    </w:rPr>
  </w:style>
  <w:style w:type="paragraph" w:customStyle="1" w:styleId="Paragraph">
    <w:name w:val="Paragraph"/>
    <w:basedOn w:val="Normal"/>
    <w:link w:val="ParagraphChar"/>
    <w:rsid w:val="00F7497B"/>
  </w:style>
  <w:style w:type="character" w:customStyle="1" w:styleId="ParagraphChar">
    <w:name w:val="Paragraph Char"/>
    <w:link w:val="Paragraph"/>
    <w:rsid w:val="00F7497B"/>
    <w:rPr>
      <w:sz w:val="22"/>
      <w:lang w:val="en-GB" w:eastAsia="ja-JP"/>
    </w:rPr>
  </w:style>
  <w:style w:type="character" w:customStyle="1" w:styleId="NewCategoryNoContent">
    <w:name w:val="_New Category No Content"/>
    <w:basedOn w:val="DefaultParagraphFont"/>
    <w:rsid w:val="006862B6"/>
    <w:rPr>
      <w:b/>
      <w:bCs/>
      <w:smallCaps w:val="0"/>
      <w:color w:val="E36C0A" w:themeColor="accent6" w:themeShade="BF"/>
      <w:spacing w:val="5"/>
    </w:rPr>
  </w:style>
  <w:style w:type="character" w:customStyle="1" w:styleId="IPAuthoringGuidance">
    <w:name w:val="IP Authoring Guidance"/>
    <w:rsid w:val="00F7497B"/>
    <w:rPr>
      <w:i/>
      <w:vanish w:val="0"/>
      <w:color w:val="FF0000"/>
      <w:sz w:val="20"/>
    </w:rPr>
  </w:style>
  <w:style w:type="character" w:styleId="CommentReference">
    <w:name w:val="annotation reference"/>
    <w:basedOn w:val="DefaultParagraphFont"/>
    <w:rsid w:val="00F7497B"/>
    <w:rPr>
      <w:sz w:val="16"/>
      <w:szCs w:val="16"/>
    </w:rPr>
  </w:style>
  <w:style w:type="paragraph" w:customStyle="1" w:styleId="TableTitle">
    <w:name w:val="Table Title"/>
    <w:basedOn w:val="Normal"/>
    <w:next w:val="Normal"/>
    <w:link w:val="TableTitleChar"/>
    <w:rsid w:val="00F7497B"/>
    <w:pPr>
      <w:keepNext/>
      <w:keepLines/>
      <w:tabs>
        <w:tab w:val="left" w:pos="1152"/>
      </w:tabs>
      <w:spacing w:before="40" w:after="160" w:line="280" w:lineRule="exact"/>
      <w:ind w:left="1152" w:hanging="1152"/>
    </w:pPr>
    <w:rPr>
      <w:rFonts w:eastAsia="SimSun"/>
      <w:b/>
      <w:lang w:eastAsia="zh-CN"/>
    </w:rPr>
  </w:style>
  <w:style w:type="paragraph" w:customStyle="1" w:styleId="TableCell10Center">
    <w:name w:val="Table Cell 10 Center"/>
    <w:basedOn w:val="TableCell10Left"/>
    <w:link w:val="TableCell10CenterChar"/>
    <w:qFormat/>
    <w:rsid w:val="006862B6"/>
    <w:pPr>
      <w:jc w:val="center"/>
    </w:pPr>
  </w:style>
  <w:style w:type="paragraph" w:customStyle="1" w:styleId="TableCell10Left">
    <w:name w:val="Table Cell 10 Left"/>
    <w:basedOn w:val="Normal"/>
    <w:link w:val="TableCell10LeftChar"/>
    <w:rsid w:val="006862B6"/>
    <w:pPr>
      <w:keepNext/>
      <w:keepLines/>
      <w:spacing w:before="50" w:after="50" w:line="240" w:lineRule="exact"/>
    </w:pPr>
    <w:rPr>
      <w:rFonts w:ascii="Arial" w:eastAsia="SimSun" w:hAnsi="Arial"/>
      <w:sz w:val="20"/>
      <w:lang w:eastAsia="zh-CN"/>
    </w:rPr>
  </w:style>
  <w:style w:type="paragraph" w:customStyle="1" w:styleId="TabFigFooter">
    <w:name w:val="TabFig Footer"/>
    <w:basedOn w:val="Normal"/>
    <w:link w:val="TabFigFooterChar"/>
    <w:qFormat/>
    <w:rsid w:val="006862B6"/>
    <w:pPr>
      <w:keepNext/>
      <w:keepLines/>
      <w:spacing w:before="40" w:line="240" w:lineRule="exact"/>
      <w:ind w:left="245" w:hanging="216"/>
    </w:pPr>
    <w:rPr>
      <w:rFonts w:ascii="Arial" w:eastAsia="SimSun" w:hAnsi="Arial"/>
      <w:sz w:val="20"/>
      <w:lang w:eastAsia="zh-CN"/>
    </w:rPr>
  </w:style>
  <w:style w:type="character" w:customStyle="1" w:styleId="TableTitleChar">
    <w:name w:val="Table Title Char"/>
    <w:link w:val="TableTitle"/>
    <w:locked/>
    <w:rsid w:val="00F7497B"/>
    <w:rPr>
      <w:rFonts w:eastAsia="SimSun"/>
      <w:b/>
      <w:sz w:val="22"/>
      <w:lang w:val="en-GB" w:eastAsia="zh-CN"/>
    </w:rPr>
  </w:style>
  <w:style w:type="character" w:customStyle="1" w:styleId="TableCell10LeftChar">
    <w:name w:val="Table Cell 10 Left Char"/>
    <w:link w:val="TableCell10Left"/>
    <w:rsid w:val="006862B6"/>
    <w:rPr>
      <w:rFonts w:ascii="Arial" w:eastAsia="SimSun" w:hAnsi="Arial"/>
      <w:szCs w:val="24"/>
      <w:lang w:eastAsia="zh-CN"/>
    </w:rPr>
  </w:style>
  <w:style w:type="character" w:customStyle="1" w:styleId="TableCell10CenterChar">
    <w:name w:val="Table Cell 10 Center Char"/>
    <w:link w:val="TableCell10Center"/>
    <w:locked/>
    <w:rsid w:val="006862B6"/>
    <w:rPr>
      <w:rFonts w:ascii="Arial" w:eastAsia="SimSun" w:hAnsi="Arial"/>
      <w:szCs w:val="24"/>
      <w:lang w:eastAsia="zh-CN"/>
    </w:rPr>
  </w:style>
  <w:style w:type="character" w:customStyle="1" w:styleId="TabFigFooterChar">
    <w:name w:val="TabFig Footer Char"/>
    <w:link w:val="TabFigFooter"/>
    <w:rsid w:val="006862B6"/>
    <w:rPr>
      <w:rFonts w:ascii="Arial" w:eastAsia="SimSun" w:hAnsi="Arial"/>
      <w:szCs w:val="24"/>
      <w:lang w:eastAsia="zh-CN"/>
    </w:rPr>
  </w:style>
  <w:style w:type="character" w:styleId="Hyperlink">
    <w:name w:val="Hyperlink"/>
    <w:rsid w:val="00F7497B"/>
    <w:rPr>
      <w:color w:val="0000FF"/>
      <w:u w:val="single"/>
    </w:rPr>
  </w:style>
  <w:style w:type="character" w:styleId="PlaceholderText">
    <w:name w:val="Placeholder Text"/>
    <w:basedOn w:val="DefaultParagraphFont"/>
    <w:uiPriority w:val="99"/>
    <w:semiHidden/>
    <w:rsid w:val="006862B6"/>
    <w:rPr>
      <w:color w:val="808080"/>
    </w:rPr>
  </w:style>
  <w:style w:type="paragraph" w:customStyle="1" w:styleId="QRDAnnexSectionHeading">
    <w:name w:val="QRD Annex Section Heading"/>
    <w:basedOn w:val="Normal"/>
    <w:next w:val="Normal"/>
    <w:qFormat/>
    <w:rsid w:val="00F7497B"/>
    <w:pPr>
      <w:jc w:val="center"/>
      <w:outlineLvl w:val="0"/>
    </w:pPr>
    <w:rPr>
      <w:b/>
      <w:caps/>
    </w:rPr>
  </w:style>
  <w:style w:type="paragraph" w:customStyle="1" w:styleId="QRDAnnexHeading1">
    <w:name w:val="QRD Annex Heading 1"/>
    <w:basedOn w:val="QRDAnnexSectionHeading"/>
    <w:next w:val="Normal"/>
    <w:qFormat/>
    <w:rsid w:val="00F7497B"/>
    <w:pPr>
      <w:keepNext/>
    </w:pPr>
  </w:style>
  <w:style w:type="paragraph" w:customStyle="1" w:styleId="QRDAnnexList">
    <w:name w:val="QRD Annex List"/>
    <w:basedOn w:val="QRDAnnexSectionHeading"/>
    <w:qFormat/>
    <w:rsid w:val="00F7497B"/>
    <w:pPr>
      <w:keepNext/>
      <w:ind w:left="1700" w:right="1411" w:hanging="706"/>
      <w:jc w:val="left"/>
      <w:outlineLvl w:val="9"/>
    </w:pPr>
    <w:rPr>
      <w:szCs w:val="22"/>
    </w:rPr>
  </w:style>
  <w:style w:type="paragraph" w:customStyle="1" w:styleId="QRDEnBodyText">
    <w:name w:val="QRD En Body Text"/>
    <w:basedOn w:val="Normal"/>
    <w:rsid w:val="00F7497B"/>
  </w:style>
  <w:style w:type="paragraph" w:customStyle="1" w:styleId="QRDEnBullets">
    <w:name w:val="QRD En Bullets"/>
    <w:basedOn w:val="QRDEnBodyText"/>
    <w:qFormat/>
    <w:rsid w:val="00F7497B"/>
    <w:pPr>
      <w:numPr>
        <w:numId w:val="30"/>
      </w:numPr>
    </w:pPr>
    <w:rPr>
      <w:bCs/>
    </w:rPr>
  </w:style>
  <w:style w:type="paragraph" w:customStyle="1" w:styleId="QRDEnTableText">
    <w:name w:val="QRD En Table Text"/>
    <w:basedOn w:val="QRDEnBodyText"/>
    <w:qFormat/>
    <w:rsid w:val="00F7497B"/>
  </w:style>
  <w:style w:type="paragraph" w:customStyle="1" w:styleId="QRDHeading1">
    <w:name w:val="QRD Heading 1"/>
    <w:basedOn w:val="Normal"/>
    <w:next w:val="QRDEnBodyText"/>
    <w:rsid w:val="00F7497B"/>
    <w:pPr>
      <w:keepNext/>
      <w:suppressAutoHyphens/>
      <w:ind w:left="562" w:hanging="562"/>
      <w:outlineLvl w:val="0"/>
    </w:pPr>
    <w:rPr>
      <w:b/>
      <w:caps/>
      <w:szCs w:val="22"/>
    </w:rPr>
  </w:style>
  <w:style w:type="paragraph" w:customStyle="1" w:styleId="QRDHeading2">
    <w:name w:val="QRD Heading 2"/>
    <w:basedOn w:val="QRDHeading1"/>
    <w:next w:val="QRDEnBodyText"/>
    <w:qFormat/>
    <w:rsid w:val="00F7497B"/>
    <w:pPr>
      <w:widowControl w:val="0"/>
      <w:outlineLvl w:val="1"/>
    </w:pPr>
    <w:rPr>
      <w:bCs/>
      <w:caps w:val="0"/>
    </w:rPr>
  </w:style>
  <w:style w:type="paragraph" w:customStyle="1" w:styleId="QRDHeading3">
    <w:name w:val="QRD Heading 3"/>
    <w:basedOn w:val="QRDEnBodyText"/>
    <w:next w:val="QRDEnBodyText"/>
    <w:rsid w:val="00F7497B"/>
    <w:pPr>
      <w:keepNext/>
    </w:pPr>
    <w:rPr>
      <w:u w:val="single"/>
    </w:rPr>
  </w:style>
  <w:style w:type="paragraph" w:customStyle="1" w:styleId="QRDHeading4">
    <w:name w:val="QRD Heading 4"/>
    <w:basedOn w:val="QRDEnBodyText"/>
    <w:next w:val="QRDEnBodyText"/>
    <w:rsid w:val="00F7497B"/>
    <w:pPr>
      <w:keepNext/>
    </w:pPr>
    <w:rPr>
      <w:bCs/>
      <w:i/>
      <w:iCs/>
      <w:szCs w:val="22"/>
    </w:rPr>
  </w:style>
  <w:style w:type="character" w:customStyle="1" w:styleId="QRDInstructions">
    <w:name w:val="QRD Instructions"/>
    <w:basedOn w:val="DefaultParagraphFont"/>
    <w:qFormat/>
    <w:rsid w:val="00F7497B"/>
    <w:rPr>
      <w:bCs/>
      <w:noProof/>
      <w:vanish w:val="0"/>
      <w:color w:val="00B050"/>
    </w:rPr>
  </w:style>
  <w:style w:type="paragraph" w:customStyle="1" w:styleId="QRDPLBodyText">
    <w:name w:val="QRD PL Body Text"/>
    <w:basedOn w:val="Normal"/>
    <w:qFormat/>
    <w:rsid w:val="00F7497B"/>
    <w:pPr>
      <w:numPr>
        <w:ilvl w:val="12"/>
      </w:numPr>
      <w:spacing w:line="260" w:lineRule="exact"/>
    </w:pPr>
    <w:rPr>
      <w:szCs w:val="22"/>
    </w:rPr>
  </w:style>
  <w:style w:type="paragraph" w:customStyle="1" w:styleId="QRDPLBullets">
    <w:name w:val="QRD PL Bullets"/>
    <w:basedOn w:val="Normal"/>
    <w:qFormat/>
    <w:rsid w:val="00F7497B"/>
    <w:pPr>
      <w:numPr>
        <w:numId w:val="28"/>
      </w:numPr>
    </w:pPr>
  </w:style>
  <w:style w:type="paragraph" w:customStyle="1" w:styleId="QRDPLHeading1">
    <w:name w:val="QRD PL Heading 1"/>
    <w:basedOn w:val="Normal"/>
    <w:next w:val="QRDPLBodyText"/>
    <w:qFormat/>
    <w:rsid w:val="00F7497B"/>
    <w:pPr>
      <w:keepNext/>
      <w:numPr>
        <w:numId w:val="29"/>
      </w:numPr>
      <w:tabs>
        <w:tab w:val="clear" w:pos="567"/>
      </w:tabs>
      <w:ind w:left="567" w:hanging="567"/>
      <w:outlineLvl w:val="2"/>
    </w:pPr>
    <w:rPr>
      <w:b/>
      <w:szCs w:val="22"/>
    </w:rPr>
  </w:style>
  <w:style w:type="paragraph" w:customStyle="1" w:styleId="QRDPLHeading2">
    <w:name w:val="QRD PL Heading 2"/>
    <w:basedOn w:val="QRDPLHeading1"/>
    <w:next w:val="QRDPLBodyText"/>
    <w:qFormat/>
    <w:rsid w:val="00F7497B"/>
    <w:pPr>
      <w:numPr>
        <w:numId w:val="0"/>
      </w:numPr>
      <w:ind w:left="567" w:hanging="567"/>
      <w:outlineLvl w:val="3"/>
    </w:pPr>
  </w:style>
  <w:style w:type="paragraph" w:customStyle="1" w:styleId="QRDPLSectionHeading">
    <w:name w:val="QRD PL Section Heading"/>
    <w:basedOn w:val="Normal"/>
    <w:next w:val="QRDPLBodyText"/>
    <w:qFormat/>
    <w:rsid w:val="00F7497B"/>
    <w:pPr>
      <w:keepNext/>
      <w:pBdr>
        <w:top w:val="single" w:sz="4" w:space="1" w:color="auto"/>
        <w:left w:val="single" w:sz="4" w:space="4" w:color="auto"/>
        <w:bottom w:val="single" w:sz="4" w:space="1" w:color="auto"/>
        <w:right w:val="single" w:sz="4" w:space="4" w:color="auto"/>
      </w:pBdr>
      <w:ind w:left="562" w:hanging="562"/>
    </w:pPr>
    <w:rPr>
      <w:b/>
      <w:caps/>
      <w:szCs w:val="22"/>
    </w:rPr>
  </w:style>
  <w:style w:type="paragraph" w:customStyle="1" w:styleId="QRDPLTitle">
    <w:name w:val="QRD PL Title"/>
    <w:basedOn w:val="QRDHeading2"/>
    <w:qFormat/>
    <w:rsid w:val="00F7497B"/>
    <w:pPr>
      <w:jc w:val="center"/>
    </w:pPr>
  </w:style>
  <w:style w:type="paragraph" w:styleId="CommentText">
    <w:name w:val="annotation text"/>
    <w:basedOn w:val="Normal"/>
    <w:link w:val="CommentTextChar"/>
    <w:semiHidden/>
    <w:rsid w:val="00E33E2C"/>
    <w:rPr>
      <w:sz w:val="20"/>
    </w:rPr>
  </w:style>
  <w:style w:type="character" w:customStyle="1" w:styleId="CommentTextChar">
    <w:name w:val="Comment Text Char"/>
    <w:basedOn w:val="DefaultParagraphFont"/>
    <w:link w:val="CommentText"/>
    <w:semiHidden/>
    <w:rsid w:val="00E33E2C"/>
    <w:rPr>
      <w:lang w:val="en-GB"/>
    </w:rPr>
  </w:style>
  <w:style w:type="paragraph" w:customStyle="1" w:styleId="NormalAgency">
    <w:name w:val="Normal (Agency)"/>
    <w:link w:val="NormalAgencyChar"/>
    <w:rsid w:val="00DA018A"/>
    <w:rPr>
      <w:rFonts w:ascii="Verdana" w:eastAsia="Verdana" w:hAnsi="Verdana" w:cs="Verdana"/>
      <w:sz w:val="18"/>
      <w:szCs w:val="18"/>
      <w:lang w:val="en-GB" w:eastAsia="en-GB"/>
    </w:rPr>
  </w:style>
  <w:style w:type="paragraph" w:customStyle="1" w:styleId="TabletextrowsAgency">
    <w:name w:val="Table text rows (Agency)"/>
    <w:basedOn w:val="Normal"/>
    <w:rsid w:val="00DA018A"/>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DA018A"/>
    <w:rPr>
      <w:rFonts w:ascii="Verdana" w:eastAsia="Verdana" w:hAnsi="Verdana" w:cs="Verdana"/>
      <w:sz w:val="18"/>
      <w:szCs w:val="18"/>
      <w:lang w:val="en-GB" w:eastAsia="en-GB"/>
    </w:rPr>
  </w:style>
  <w:style w:type="paragraph" w:customStyle="1" w:styleId="xInstruxCustomColorRGB84">
    <w:name w:val="xInstrux +Custom Color(RGB(84"/>
    <w:basedOn w:val="Normal"/>
    <w:link w:val="xInstruxCustomColorRGB84Char"/>
    <w:autoRedefine/>
    <w:qFormat/>
    <w:rsid w:val="00F30F8F"/>
    <w:pPr>
      <w:pBdr>
        <w:top w:val="nil"/>
        <w:left w:val="nil"/>
        <w:bottom w:val="nil"/>
        <w:right w:val="nil"/>
        <w:between w:val="nil"/>
      </w:pBdr>
      <w:tabs>
        <w:tab w:val="clear" w:pos="567"/>
      </w:tabs>
      <w:spacing w:after="120" w:line="280" w:lineRule="exact"/>
    </w:pPr>
    <w:rPr>
      <w:rFonts w:ascii="Arial" w:hAnsi="Arial"/>
      <w:b/>
      <w:color w:val="548DD4"/>
      <w:sz w:val="20"/>
      <w:szCs w:val="28"/>
      <w:lang w:val="en-US"/>
    </w:rPr>
  </w:style>
  <w:style w:type="character" w:customStyle="1" w:styleId="xInstruxCustomColorRGB84Char">
    <w:name w:val="xInstrux +Custom Color(RGB(84 Char"/>
    <w:link w:val="xInstruxCustomColorRGB84"/>
    <w:rsid w:val="00F30F8F"/>
    <w:rPr>
      <w:rFonts w:ascii="Arial" w:hAnsi="Arial"/>
      <w:b/>
      <w:color w:val="548DD4"/>
      <w:szCs w:val="28"/>
      <w:lang w:eastAsia="ja-JP"/>
    </w:rPr>
  </w:style>
  <w:style w:type="paragraph" w:customStyle="1" w:styleId="TextTi12">
    <w:name w:val="Text:Ti12"/>
    <w:basedOn w:val="Normal"/>
    <w:link w:val="TextTi12Char"/>
    <w:pPr>
      <w:tabs>
        <w:tab w:val="clear" w:pos="567"/>
      </w:tabs>
      <w:spacing w:after="170"/>
      <w:jc w:val="both"/>
    </w:pPr>
    <w:rPr>
      <w:rFonts w:eastAsia="MS Mincho"/>
      <w:sz w:val="24"/>
      <w:szCs w:val="24"/>
      <w:lang w:val="en-US" w:eastAsia="de-DE"/>
    </w:rPr>
  </w:style>
  <w:style w:type="character" w:customStyle="1" w:styleId="TextTi12Char">
    <w:name w:val="Text:Ti12 Char"/>
    <w:link w:val="TextTi12"/>
    <w:rPr>
      <w:rFonts w:eastAsia="MS Mincho"/>
      <w:sz w:val="24"/>
      <w:szCs w:val="24"/>
      <w:lang w:eastAsia="de-DE"/>
    </w:rPr>
  </w:style>
  <w:style w:type="paragraph" w:styleId="ListBullet">
    <w:name w:val="List Bullet"/>
    <w:basedOn w:val="QRDEnBullets"/>
    <w:rsid w:val="00F7497B"/>
  </w:style>
  <w:style w:type="table" w:customStyle="1" w:styleId="TableGrid000">
    <w:name w:val="Table Grid_0_0_0"/>
    <w:basedOn w:val="TableNormal"/>
    <w:uiPriority w:val="39"/>
    <w:rsid w:val="0022251A"/>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NoNum">
    <w:name w:val="Heading 4 NoNum"/>
    <w:basedOn w:val="Normal"/>
    <w:next w:val="Paragraph"/>
    <w:pPr>
      <w:keepNext/>
      <w:tabs>
        <w:tab w:val="clear" w:pos="567"/>
      </w:tabs>
      <w:spacing w:after="20"/>
      <w:outlineLvl w:val="3"/>
    </w:pPr>
    <w:rPr>
      <w:rFonts w:ascii="Arial" w:eastAsia="SimSun" w:hAnsi="Arial"/>
      <w:b/>
      <w:sz w:val="24"/>
      <w:szCs w:val="24"/>
      <w:lang w:val="en-US" w:eastAsia="zh-CN"/>
    </w:rPr>
  </w:style>
  <w:style w:type="paragraph" w:customStyle="1" w:styleId="TableCellCenter">
    <w:name w:val="Table Cell Center"/>
    <w:basedOn w:val="Paragraph"/>
    <w:pPr>
      <w:keepNext/>
      <w:keepLines/>
      <w:tabs>
        <w:tab w:val="clear" w:pos="567"/>
      </w:tabs>
      <w:spacing w:before="50" w:after="50" w:line="240" w:lineRule="exact"/>
      <w:jc w:val="center"/>
    </w:pPr>
    <w:rPr>
      <w:sz w:val="20"/>
      <w:szCs w:val="24"/>
      <w:lang w:val="en-US"/>
    </w:rPr>
  </w:style>
  <w:style w:type="paragraph" w:customStyle="1" w:styleId="TableCellLeft">
    <w:name w:val="Table Cell Left"/>
    <w:basedOn w:val="Paragraph"/>
    <w:pPr>
      <w:keepNext/>
      <w:keepLines/>
      <w:tabs>
        <w:tab w:val="clear" w:pos="567"/>
      </w:tabs>
      <w:spacing w:before="50" w:after="50" w:line="240" w:lineRule="exact"/>
    </w:pPr>
    <w:rPr>
      <w:sz w:val="20"/>
      <w:szCs w:val="24"/>
      <w:lang w:val="en-US"/>
    </w:rPr>
  </w:style>
  <w:style w:type="paragraph" w:customStyle="1" w:styleId="TableFooter">
    <w:name w:val="Table Footer"/>
    <w:basedOn w:val="Paragraph"/>
    <w:pPr>
      <w:keepNext/>
      <w:keepLines/>
      <w:tabs>
        <w:tab w:val="clear" w:pos="567"/>
        <w:tab w:val="right" w:pos="144"/>
      </w:tabs>
      <w:spacing w:before="60" w:line="240" w:lineRule="exact"/>
      <w:ind w:left="216" w:hanging="216"/>
    </w:pPr>
    <w:rPr>
      <w:sz w:val="20"/>
      <w:szCs w:val="24"/>
      <w:lang w:val="en-US"/>
    </w:rPr>
  </w:style>
  <w:style w:type="paragraph" w:customStyle="1" w:styleId="TableCellHead">
    <w:name w:val="Table Cell Head"/>
    <w:basedOn w:val="Paragraph"/>
    <w:next w:val="Normal"/>
    <w:pPr>
      <w:keepNext/>
      <w:keepLines/>
      <w:numPr>
        <w:numId w:val="1"/>
      </w:numPr>
      <w:tabs>
        <w:tab w:val="clear" w:pos="202"/>
        <w:tab w:val="clear" w:pos="567"/>
        <w:tab w:val="num" w:pos="360"/>
      </w:tabs>
      <w:spacing w:before="100" w:line="240" w:lineRule="exact"/>
      <w:ind w:left="0" w:firstLine="0"/>
    </w:pPr>
    <w:rPr>
      <w:sz w:val="20"/>
      <w:szCs w:val="24"/>
      <w:u w:val="single"/>
      <w:lang w:val="en-US"/>
    </w:rPr>
  </w:style>
  <w:style w:type="paragraph" w:styleId="BodyText3">
    <w:name w:val="Body Text 3"/>
    <w:basedOn w:val="Normal"/>
    <w:link w:val="BodyText3Char"/>
    <w:semiHidden/>
    <w:unhideWhenUsed/>
    <w:pPr>
      <w:tabs>
        <w:tab w:val="clear" w:pos="567"/>
      </w:tabs>
      <w:spacing w:after="120"/>
    </w:pPr>
    <w:rPr>
      <w:rFonts w:ascii="Arial" w:eastAsia="SimSun" w:hAnsi="Arial"/>
      <w:sz w:val="16"/>
      <w:szCs w:val="16"/>
      <w:lang w:val="en-US" w:eastAsia="zh-CN"/>
    </w:rPr>
  </w:style>
  <w:style w:type="character" w:customStyle="1" w:styleId="BodyText3Char">
    <w:name w:val="Body Text 3 Char"/>
    <w:basedOn w:val="DefaultParagraphFont"/>
    <w:link w:val="BodyText3"/>
    <w:semiHidden/>
    <w:rPr>
      <w:rFonts w:ascii="Arial" w:eastAsia="SimSun" w:hAnsi="Arial"/>
      <w:sz w:val="16"/>
      <w:szCs w:val="16"/>
      <w:lang w:eastAsia="zh-CN"/>
    </w:rPr>
  </w:style>
  <w:style w:type="paragraph" w:customStyle="1" w:styleId="textti120">
    <w:name w:val="textti12"/>
    <w:basedOn w:val="Normal"/>
    <w:pPr>
      <w:tabs>
        <w:tab w:val="clear" w:pos="567"/>
      </w:tabs>
      <w:spacing w:after="170"/>
      <w:jc w:val="both"/>
    </w:pPr>
    <w:rPr>
      <w:rFonts w:ascii="Arial" w:eastAsia="SimSun" w:hAnsi="Arial"/>
      <w:sz w:val="24"/>
      <w:szCs w:val="24"/>
      <w:lang w:val="en-US" w:eastAsia="zh-CN"/>
    </w:rPr>
  </w:style>
  <w:style w:type="paragraph" w:customStyle="1" w:styleId="TextTi10">
    <w:name w:val="Text:Ti10"/>
    <w:basedOn w:val="Normal"/>
    <w:link w:val="TextTi10Char"/>
    <w:uiPriority w:val="99"/>
    <w:pPr>
      <w:tabs>
        <w:tab w:val="clear" w:pos="567"/>
      </w:tabs>
    </w:pPr>
    <w:rPr>
      <w:rFonts w:eastAsia="MS Mincho"/>
      <w:sz w:val="20"/>
    </w:rPr>
  </w:style>
  <w:style w:type="character" w:customStyle="1" w:styleId="TextTi10Char">
    <w:name w:val="Text:Ti10 Char"/>
    <w:link w:val="TextTi10"/>
    <w:uiPriority w:val="99"/>
    <w:rPr>
      <w:rFonts w:eastAsia="MS Mincho"/>
      <w:lang w:val="en-GB" w:eastAsia="ja-JP"/>
    </w:rPr>
  </w:style>
  <w:style w:type="paragraph" w:styleId="NormalWeb">
    <w:name w:val="Normal (Web)"/>
    <w:basedOn w:val="Normal"/>
    <w:uiPriority w:val="99"/>
    <w:pPr>
      <w:tabs>
        <w:tab w:val="clear" w:pos="567"/>
      </w:tabs>
      <w:spacing w:before="100" w:beforeAutospacing="1" w:after="100" w:afterAutospacing="1"/>
    </w:pPr>
    <w:rPr>
      <w:rFonts w:ascii="Arial" w:eastAsia="SimSun" w:hAnsi="Arial"/>
      <w:sz w:val="24"/>
      <w:szCs w:val="24"/>
      <w:lang w:val="en-US" w:eastAsia="zh-CN"/>
    </w:rPr>
  </w:style>
  <w:style w:type="paragraph" w:customStyle="1" w:styleId="xInstruxCustomColorRGB84141212">
    <w:name w:val="xInstrux +Custom Color (RGB(84141212))"/>
    <w:basedOn w:val="xInstrux"/>
    <w:qFormat/>
    <w:rsid w:val="003425A2"/>
    <w:pPr>
      <w:tabs>
        <w:tab w:val="clear" w:pos="567"/>
      </w:tabs>
    </w:pPr>
    <w:rPr>
      <w:bCs/>
      <w:color w:val="548DD4"/>
      <w:lang w:val="en-US"/>
    </w:rPr>
  </w:style>
  <w:style w:type="paragraph" w:styleId="CommentSubject">
    <w:name w:val="annotation subject"/>
    <w:basedOn w:val="CommentText"/>
    <w:next w:val="CommentText"/>
    <w:link w:val="CommentSubjectChar"/>
    <w:semiHidden/>
    <w:unhideWhenUsed/>
    <w:rsid w:val="001348D3"/>
    <w:rPr>
      <w:b/>
      <w:bCs/>
    </w:rPr>
  </w:style>
  <w:style w:type="character" w:customStyle="1" w:styleId="CommentSubjectChar">
    <w:name w:val="Comment Subject Char"/>
    <w:basedOn w:val="CommentTextChar"/>
    <w:link w:val="CommentSubject"/>
    <w:semiHidden/>
    <w:rsid w:val="001348D3"/>
    <w:rPr>
      <w:b/>
      <w:bCs/>
      <w:lang w:val="en-GB"/>
    </w:rPr>
  </w:style>
  <w:style w:type="table" w:customStyle="1" w:styleId="TableGrid00000000000000000">
    <w:name w:val="Table Grid_0_0_0_0_0_0_0_0_0_0_0_0_0_0_0_0_0"/>
    <w:basedOn w:val="TableNormal"/>
    <w:uiPriority w:val="39"/>
    <w:rsid w:val="001348D3"/>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ell11Left">
    <w:name w:val="Table Cell 11 Left"/>
    <w:basedOn w:val="Normal"/>
    <w:rsid w:val="001348D3"/>
    <w:pPr>
      <w:keepLines/>
      <w:tabs>
        <w:tab w:val="clear" w:pos="567"/>
      </w:tabs>
      <w:spacing w:before="50" w:after="50" w:line="240" w:lineRule="exact"/>
    </w:pPr>
    <w:rPr>
      <w:rFonts w:ascii="Arial" w:eastAsia="SimSun" w:hAnsi="Arial"/>
      <w:szCs w:val="24"/>
      <w:lang w:val="en-US" w:eastAsia="zh-CN"/>
    </w:rPr>
  </w:style>
  <w:style w:type="paragraph" w:customStyle="1" w:styleId="TableCell11Center">
    <w:name w:val="Table Cell 11 Center"/>
    <w:basedOn w:val="TableCell11Left"/>
    <w:rsid w:val="001348D3"/>
    <w:pPr>
      <w:jc w:val="center"/>
    </w:pPr>
  </w:style>
  <w:style w:type="paragraph" w:customStyle="1" w:styleId="TableCell12Left">
    <w:name w:val="Table Cell 12 Left"/>
    <w:basedOn w:val="Normal"/>
    <w:rsid w:val="000012CE"/>
    <w:pPr>
      <w:keepLines/>
      <w:tabs>
        <w:tab w:val="clear" w:pos="567"/>
      </w:tabs>
      <w:spacing w:before="50" w:after="50" w:line="240" w:lineRule="exact"/>
    </w:pPr>
    <w:rPr>
      <w:rFonts w:ascii="Arial" w:eastAsia="SimSun" w:hAnsi="Arial"/>
      <w:sz w:val="24"/>
      <w:szCs w:val="24"/>
      <w:lang w:val="en-US" w:eastAsia="zh-CN"/>
    </w:rPr>
  </w:style>
  <w:style w:type="character" w:customStyle="1" w:styleId="HdTab1Char">
    <w:name w:val="Hd:Tab:1 Char"/>
    <w:rsid w:val="00524887"/>
    <w:rPr>
      <w:rFonts w:ascii="Arial" w:hAnsi="Arial"/>
      <w:b/>
      <w:sz w:val="24"/>
      <w:lang w:val="en-GB" w:eastAsia="ja-JP" w:bidi="ar-SA"/>
    </w:rPr>
  </w:style>
  <w:style w:type="paragraph" w:customStyle="1" w:styleId="QRDHeading5">
    <w:name w:val="QRD Heading 5"/>
    <w:basedOn w:val="QRDHeading4"/>
    <w:qFormat/>
    <w:rsid w:val="0044424A"/>
  </w:style>
  <w:style w:type="paragraph" w:customStyle="1" w:styleId="TableText10">
    <w:name w:val="TableText:10"/>
    <w:basedOn w:val="Normal"/>
    <w:link w:val="TableText10Char"/>
    <w:rsid w:val="003E71DA"/>
    <w:pPr>
      <w:tabs>
        <w:tab w:val="clear" w:pos="567"/>
      </w:tabs>
    </w:pPr>
    <w:rPr>
      <w:rFonts w:eastAsia="MS Mincho"/>
      <w:sz w:val="20"/>
      <w:lang w:val="en-US"/>
    </w:rPr>
  </w:style>
  <w:style w:type="character" w:customStyle="1" w:styleId="TableText10Char">
    <w:name w:val="TableText:10 Char"/>
    <w:link w:val="TableText10"/>
    <w:rsid w:val="003E71DA"/>
    <w:rPr>
      <w:rFonts w:eastAsia="MS Mincho"/>
      <w:lang w:eastAsia="ja-JP"/>
    </w:rPr>
  </w:style>
  <w:style w:type="paragraph" w:customStyle="1" w:styleId="AnnexHeading">
    <w:name w:val="Annex Heading"/>
    <w:basedOn w:val="Normal"/>
    <w:next w:val="Normal"/>
    <w:rsid w:val="00DB289B"/>
    <w:pPr>
      <w:tabs>
        <w:tab w:val="clear" w:pos="567"/>
      </w:tabs>
      <w:ind w:left="567" w:hanging="567"/>
    </w:pPr>
    <w:rPr>
      <w:b/>
      <w:lang w:val="en-US"/>
    </w:rPr>
  </w:style>
  <w:style w:type="character" w:styleId="Emphasis">
    <w:name w:val="Emphasis"/>
    <w:uiPriority w:val="20"/>
    <w:qFormat/>
    <w:rsid w:val="00DB289B"/>
    <w:rPr>
      <w:i/>
      <w:iCs/>
    </w:rPr>
  </w:style>
  <w:style w:type="paragraph" w:customStyle="1" w:styleId="02F4B5C64C834D21ADE42996A1E2E096">
    <w:name w:val="02F4B5C64C834D21ADE42996A1E2E096"/>
    <w:rsid w:val="007621E0"/>
    <w:pPr>
      <w:spacing w:after="160" w:line="259" w:lineRule="auto"/>
    </w:pPr>
    <w:rPr>
      <w:rFonts w:asciiTheme="minorHAnsi" w:eastAsiaTheme="minorEastAsia" w:hAnsiTheme="minorHAnsi" w:cstheme="minorBidi"/>
      <w:sz w:val="22"/>
      <w:szCs w:val="22"/>
    </w:rPr>
  </w:style>
  <w:style w:type="paragraph" w:styleId="Revision">
    <w:name w:val="Revision"/>
    <w:hidden/>
    <w:uiPriority w:val="99"/>
    <w:semiHidden/>
    <w:rsid w:val="00966FC9"/>
    <w:rPr>
      <w:sz w:val="22"/>
      <w:lang w:val="en-GB"/>
    </w:rPr>
  </w:style>
  <w:style w:type="character" w:customStyle="1" w:styleId="UnresolvedMention1">
    <w:name w:val="Unresolved Mention1"/>
    <w:basedOn w:val="DefaultParagraphFont"/>
    <w:rsid w:val="00BA411A"/>
    <w:rPr>
      <w:color w:val="605E5C"/>
      <w:shd w:val="clear" w:color="auto" w:fill="E1DFDD"/>
    </w:rPr>
  </w:style>
  <w:style w:type="paragraph" w:styleId="ListParagraph">
    <w:name w:val="List Paragraph"/>
    <w:basedOn w:val="Normal"/>
    <w:uiPriority w:val="34"/>
    <w:rsid w:val="00232BFA"/>
    <w:pPr>
      <w:ind w:left="720"/>
      <w:contextualSpacing/>
    </w:pPr>
  </w:style>
  <w:style w:type="character" w:styleId="FollowedHyperlink">
    <w:name w:val="FollowedHyperlink"/>
    <w:basedOn w:val="DefaultParagraphFont"/>
    <w:unhideWhenUsed/>
    <w:rsid w:val="00F7497B"/>
    <w:rPr>
      <w:color w:val="0000FF"/>
      <w:u w:val="single"/>
    </w:rPr>
  </w:style>
  <w:style w:type="paragraph" w:styleId="BalloonText">
    <w:name w:val="Balloon Text"/>
    <w:basedOn w:val="Normal"/>
    <w:link w:val="BalloonTextChar"/>
    <w:rsid w:val="009E31E2"/>
    <w:rPr>
      <w:rFonts w:ascii="Segoe UI" w:hAnsi="Segoe UI" w:cs="Segoe UI"/>
      <w:sz w:val="18"/>
      <w:szCs w:val="18"/>
    </w:rPr>
  </w:style>
  <w:style w:type="character" w:customStyle="1" w:styleId="BalloonTextChar">
    <w:name w:val="Balloon Text Char"/>
    <w:basedOn w:val="DefaultParagraphFont"/>
    <w:link w:val="BalloonText"/>
    <w:rsid w:val="009E31E2"/>
    <w:rPr>
      <w:rFonts w:ascii="Segoe UI" w:hAnsi="Segoe UI" w:cs="Segoe UI"/>
      <w:sz w:val="18"/>
      <w:szCs w:val="18"/>
      <w:lang w:val="en-GB"/>
    </w:rPr>
  </w:style>
  <w:style w:type="paragraph" w:styleId="Bibliography">
    <w:name w:val="Bibliography"/>
    <w:basedOn w:val="Normal"/>
    <w:next w:val="Normal"/>
    <w:uiPriority w:val="37"/>
    <w:semiHidden/>
    <w:unhideWhenUsed/>
    <w:rsid w:val="009E31E2"/>
  </w:style>
  <w:style w:type="paragraph" w:styleId="BlockText">
    <w:name w:val="Block Text"/>
    <w:basedOn w:val="Normal"/>
    <w:semiHidden/>
    <w:unhideWhenUsed/>
    <w:rsid w:val="009E31E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
    <w:name w:val="Body Text"/>
    <w:basedOn w:val="Normal"/>
    <w:link w:val="BodyTextChar"/>
    <w:semiHidden/>
    <w:unhideWhenUsed/>
    <w:rsid w:val="009E31E2"/>
    <w:pPr>
      <w:spacing w:after="120"/>
    </w:pPr>
  </w:style>
  <w:style w:type="character" w:customStyle="1" w:styleId="BodyTextChar">
    <w:name w:val="Body Text Char"/>
    <w:basedOn w:val="DefaultParagraphFont"/>
    <w:link w:val="BodyText"/>
    <w:semiHidden/>
    <w:rsid w:val="009E31E2"/>
    <w:rPr>
      <w:sz w:val="22"/>
      <w:lang w:val="en-GB"/>
    </w:rPr>
  </w:style>
  <w:style w:type="paragraph" w:styleId="BodyText2">
    <w:name w:val="Body Text 2"/>
    <w:basedOn w:val="Normal"/>
    <w:link w:val="BodyText2Char"/>
    <w:semiHidden/>
    <w:unhideWhenUsed/>
    <w:rsid w:val="009E31E2"/>
    <w:pPr>
      <w:spacing w:after="120" w:line="480" w:lineRule="auto"/>
    </w:pPr>
  </w:style>
  <w:style w:type="character" w:customStyle="1" w:styleId="BodyText2Char">
    <w:name w:val="Body Text 2 Char"/>
    <w:basedOn w:val="DefaultParagraphFont"/>
    <w:link w:val="BodyText2"/>
    <w:semiHidden/>
    <w:rsid w:val="009E31E2"/>
    <w:rPr>
      <w:sz w:val="22"/>
      <w:lang w:val="en-GB"/>
    </w:rPr>
  </w:style>
  <w:style w:type="paragraph" w:styleId="BodyTextFirstIndent">
    <w:name w:val="Body Text First Indent"/>
    <w:basedOn w:val="BodyText"/>
    <w:link w:val="BodyTextFirstIndentChar"/>
    <w:semiHidden/>
    <w:unhideWhenUsed/>
    <w:rsid w:val="009E31E2"/>
    <w:pPr>
      <w:spacing w:after="0"/>
      <w:ind w:firstLine="360"/>
    </w:pPr>
  </w:style>
  <w:style w:type="character" w:customStyle="1" w:styleId="BodyTextFirstIndentChar">
    <w:name w:val="Body Text First Indent Char"/>
    <w:basedOn w:val="BodyTextChar"/>
    <w:link w:val="BodyTextFirstIndent"/>
    <w:semiHidden/>
    <w:rsid w:val="009E31E2"/>
    <w:rPr>
      <w:sz w:val="22"/>
      <w:lang w:val="en-GB"/>
    </w:rPr>
  </w:style>
  <w:style w:type="paragraph" w:styleId="BodyTextIndent">
    <w:name w:val="Body Text Indent"/>
    <w:basedOn w:val="Normal"/>
    <w:link w:val="BodyTextIndentChar"/>
    <w:semiHidden/>
    <w:unhideWhenUsed/>
    <w:rsid w:val="009E31E2"/>
    <w:pPr>
      <w:spacing w:after="120"/>
      <w:ind w:left="360"/>
    </w:pPr>
  </w:style>
  <w:style w:type="character" w:customStyle="1" w:styleId="BodyTextIndentChar">
    <w:name w:val="Body Text Indent Char"/>
    <w:basedOn w:val="DefaultParagraphFont"/>
    <w:link w:val="BodyTextIndent"/>
    <w:semiHidden/>
    <w:rsid w:val="009E31E2"/>
    <w:rPr>
      <w:sz w:val="22"/>
      <w:lang w:val="en-GB"/>
    </w:rPr>
  </w:style>
  <w:style w:type="paragraph" w:styleId="BodyTextFirstIndent2">
    <w:name w:val="Body Text First Indent 2"/>
    <w:basedOn w:val="BodyTextIndent"/>
    <w:link w:val="BodyTextFirstIndent2Char"/>
    <w:semiHidden/>
    <w:unhideWhenUsed/>
    <w:rsid w:val="009E31E2"/>
    <w:pPr>
      <w:spacing w:after="0"/>
      <w:ind w:firstLine="360"/>
    </w:pPr>
  </w:style>
  <w:style w:type="character" w:customStyle="1" w:styleId="BodyTextFirstIndent2Char">
    <w:name w:val="Body Text First Indent 2 Char"/>
    <w:basedOn w:val="BodyTextIndentChar"/>
    <w:link w:val="BodyTextFirstIndent2"/>
    <w:semiHidden/>
    <w:rsid w:val="009E31E2"/>
    <w:rPr>
      <w:sz w:val="22"/>
      <w:lang w:val="en-GB"/>
    </w:rPr>
  </w:style>
  <w:style w:type="paragraph" w:styleId="BodyTextIndent2">
    <w:name w:val="Body Text Indent 2"/>
    <w:basedOn w:val="Normal"/>
    <w:link w:val="BodyTextIndent2Char"/>
    <w:semiHidden/>
    <w:unhideWhenUsed/>
    <w:rsid w:val="009E31E2"/>
    <w:pPr>
      <w:spacing w:after="120" w:line="480" w:lineRule="auto"/>
      <w:ind w:left="360"/>
    </w:pPr>
  </w:style>
  <w:style w:type="character" w:customStyle="1" w:styleId="BodyTextIndent2Char">
    <w:name w:val="Body Text Indent 2 Char"/>
    <w:basedOn w:val="DefaultParagraphFont"/>
    <w:link w:val="BodyTextIndent2"/>
    <w:semiHidden/>
    <w:rsid w:val="009E31E2"/>
    <w:rPr>
      <w:sz w:val="22"/>
      <w:lang w:val="en-GB"/>
    </w:rPr>
  </w:style>
  <w:style w:type="paragraph" w:styleId="BodyTextIndent3">
    <w:name w:val="Body Text Indent 3"/>
    <w:basedOn w:val="Normal"/>
    <w:link w:val="BodyTextIndent3Char"/>
    <w:semiHidden/>
    <w:unhideWhenUsed/>
    <w:rsid w:val="009E31E2"/>
    <w:pPr>
      <w:spacing w:after="120"/>
      <w:ind w:left="360"/>
    </w:pPr>
    <w:rPr>
      <w:sz w:val="16"/>
      <w:szCs w:val="16"/>
    </w:rPr>
  </w:style>
  <w:style w:type="character" w:customStyle="1" w:styleId="BodyTextIndent3Char">
    <w:name w:val="Body Text Indent 3 Char"/>
    <w:basedOn w:val="DefaultParagraphFont"/>
    <w:link w:val="BodyTextIndent3"/>
    <w:semiHidden/>
    <w:rsid w:val="009E31E2"/>
    <w:rPr>
      <w:sz w:val="16"/>
      <w:szCs w:val="16"/>
      <w:lang w:val="en-GB"/>
    </w:rPr>
  </w:style>
  <w:style w:type="paragraph" w:styleId="Caption">
    <w:name w:val="caption"/>
    <w:basedOn w:val="Normal"/>
    <w:next w:val="Normal"/>
    <w:semiHidden/>
    <w:unhideWhenUsed/>
    <w:qFormat/>
    <w:rsid w:val="009E31E2"/>
    <w:pPr>
      <w:spacing w:after="200"/>
    </w:pPr>
    <w:rPr>
      <w:i/>
      <w:iCs/>
      <w:color w:val="1F497D" w:themeColor="text2"/>
      <w:sz w:val="18"/>
      <w:szCs w:val="18"/>
    </w:rPr>
  </w:style>
  <w:style w:type="paragraph" w:styleId="Closing">
    <w:name w:val="Closing"/>
    <w:basedOn w:val="Normal"/>
    <w:link w:val="ClosingChar"/>
    <w:semiHidden/>
    <w:unhideWhenUsed/>
    <w:rsid w:val="009E31E2"/>
    <w:pPr>
      <w:ind w:left="4320"/>
    </w:pPr>
  </w:style>
  <w:style w:type="character" w:customStyle="1" w:styleId="ClosingChar">
    <w:name w:val="Closing Char"/>
    <w:basedOn w:val="DefaultParagraphFont"/>
    <w:link w:val="Closing"/>
    <w:semiHidden/>
    <w:rsid w:val="009E31E2"/>
    <w:rPr>
      <w:sz w:val="22"/>
      <w:lang w:val="en-GB"/>
    </w:rPr>
  </w:style>
  <w:style w:type="paragraph" w:styleId="Date">
    <w:name w:val="Date"/>
    <w:basedOn w:val="Normal"/>
    <w:next w:val="Normal"/>
    <w:link w:val="DateChar"/>
    <w:semiHidden/>
    <w:unhideWhenUsed/>
    <w:rsid w:val="009E31E2"/>
  </w:style>
  <w:style w:type="character" w:customStyle="1" w:styleId="DateChar">
    <w:name w:val="Date Char"/>
    <w:basedOn w:val="DefaultParagraphFont"/>
    <w:link w:val="Date"/>
    <w:semiHidden/>
    <w:rsid w:val="009E31E2"/>
    <w:rPr>
      <w:sz w:val="22"/>
      <w:lang w:val="en-GB"/>
    </w:rPr>
  </w:style>
  <w:style w:type="paragraph" w:styleId="DocumentMap">
    <w:name w:val="Document Map"/>
    <w:basedOn w:val="Normal"/>
    <w:link w:val="DocumentMapChar"/>
    <w:semiHidden/>
    <w:unhideWhenUsed/>
    <w:rsid w:val="009E31E2"/>
    <w:rPr>
      <w:rFonts w:ascii="Segoe UI" w:hAnsi="Segoe UI" w:cs="Segoe UI"/>
      <w:sz w:val="16"/>
      <w:szCs w:val="16"/>
    </w:rPr>
  </w:style>
  <w:style w:type="character" w:customStyle="1" w:styleId="DocumentMapChar">
    <w:name w:val="Document Map Char"/>
    <w:basedOn w:val="DefaultParagraphFont"/>
    <w:link w:val="DocumentMap"/>
    <w:semiHidden/>
    <w:rsid w:val="009E31E2"/>
    <w:rPr>
      <w:rFonts w:ascii="Segoe UI" w:hAnsi="Segoe UI" w:cs="Segoe UI"/>
      <w:sz w:val="16"/>
      <w:szCs w:val="16"/>
      <w:lang w:val="en-GB"/>
    </w:rPr>
  </w:style>
  <w:style w:type="paragraph" w:styleId="E-mailSignature">
    <w:name w:val="E-mail Signature"/>
    <w:basedOn w:val="Normal"/>
    <w:link w:val="E-mailSignatureChar"/>
    <w:semiHidden/>
    <w:unhideWhenUsed/>
    <w:rsid w:val="009E31E2"/>
  </w:style>
  <w:style w:type="character" w:customStyle="1" w:styleId="E-mailSignatureChar">
    <w:name w:val="E-mail Signature Char"/>
    <w:basedOn w:val="DefaultParagraphFont"/>
    <w:link w:val="E-mailSignature"/>
    <w:semiHidden/>
    <w:rsid w:val="009E31E2"/>
    <w:rPr>
      <w:sz w:val="22"/>
      <w:lang w:val="en-GB"/>
    </w:rPr>
  </w:style>
  <w:style w:type="paragraph" w:styleId="EndnoteText">
    <w:name w:val="endnote text"/>
    <w:basedOn w:val="Normal"/>
    <w:link w:val="EndnoteTextChar"/>
    <w:semiHidden/>
    <w:unhideWhenUsed/>
    <w:rsid w:val="009E31E2"/>
    <w:rPr>
      <w:sz w:val="20"/>
    </w:rPr>
  </w:style>
  <w:style w:type="character" w:customStyle="1" w:styleId="EndnoteTextChar">
    <w:name w:val="Endnote Text Char"/>
    <w:basedOn w:val="DefaultParagraphFont"/>
    <w:link w:val="EndnoteText"/>
    <w:semiHidden/>
    <w:rsid w:val="009E31E2"/>
    <w:rPr>
      <w:lang w:val="en-GB"/>
    </w:rPr>
  </w:style>
  <w:style w:type="paragraph" w:styleId="EnvelopeAddress">
    <w:name w:val="envelope address"/>
    <w:basedOn w:val="Normal"/>
    <w:semiHidden/>
    <w:unhideWhenUsed/>
    <w:rsid w:val="009E31E2"/>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sid w:val="009E31E2"/>
    <w:rPr>
      <w:rFonts w:asciiTheme="majorHAnsi" w:eastAsiaTheme="majorEastAsia" w:hAnsiTheme="majorHAnsi" w:cstheme="majorBidi"/>
      <w:sz w:val="20"/>
    </w:rPr>
  </w:style>
  <w:style w:type="paragraph" w:styleId="FootnoteText">
    <w:name w:val="footnote text"/>
    <w:basedOn w:val="Normal"/>
    <w:link w:val="FootnoteTextChar"/>
    <w:semiHidden/>
    <w:unhideWhenUsed/>
    <w:rsid w:val="009E31E2"/>
    <w:rPr>
      <w:sz w:val="20"/>
    </w:rPr>
  </w:style>
  <w:style w:type="character" w:customStyle="1" w:styleId="FootnoteTextChar">
    <w:name w:val="Footnote Text Char"/>
    <w:basedOn w:val="DefaultParagraphFont"/>
    <w:link w:val="FootnoteText"/>
    <w:semiHidden/>
    <w:rsid w:val="009E31E2"/>
    <w:rPr>
      <w:lang w:val="en-GB"/>
    </w:rPr>
  </w:style>
  <w:style w:type="paragraph" w:styleId="HTMLAddress">
    <w:name w:val="HTML Address"/>
    <w:basedOn w:val="Normal"/>
    <w:link w:val="HTMLAddressChar"/>
    <w:semiHidden/>
    <w:unhideWhenUsed/>
    <w:rsid w:val="009E31E2"/>
    <w:rPr>
      <w:i/>
      <w:iCs/>
    </w:rPr>
  </w:style>
  <w:style w:type="character" w:customStyle="1" w:styleId="HTMLAddressChar">
    <w:name w:val="HTML Address Char"/>
    <w:basedOn w:val="DefaultParagraphFont"/>
    <w:link w:val="HTMLAddress"/>
    <w:semiHidden/>
    <w:rsid w:val="009E31E2"/>
    <w:rPr>
      <w:i/>
      <w:iCs/>
      <w:sz w:val="22"/>
      <w:lang w:val="en-GB"/>
    </w:rPr>
  </w:style>
  <w:style w:type="paragraph" w:styleId="HTMLPreformatted">
    <w:name w:val="HTML Preformatted"/>
    <w:basedOn w:val="Normal"/>
    <w:link w:val="HTMLPreformattedChar"/>
    <w:semiHidden/>
    <w:unhideWhenUsed/>
    <w:rsid w:val="009E31E2"/>
    <w:rPr>
      <w:rFonts w:ascii="Consolas" w:hAnsi="Consolas"/>
      <w:sz w:val="20"/>
    </w:rPr>
  </w:style>
  <w:style w:type="character" w:customStyle="1" w:styleId="HTMLPreformattedChar">
    <w:name w:val="HTML Preformatted Char"/>
    <w:basedOn w:val="DefaultParagraphFont"/>
    <w:link w:val="HTMLPreformatted"/>
    <w:semiHidden/>
    <w:rsid w:val="009E31E2"/>
    <w:rPr>
      <w:rFonts w:ascii="Consolas" w:hAnsi="Consolas"/>
      <w:lang w:val="en-GB"/>
    </w:rPr>
  </w:style>
  <w:style w:type="paragraph" w:styleId="Index1">
    <w:name w:val="index 1"/>
    <w:basedOn w:val="Normal"/>
    <w:next w:val="Normal"/>
    <w:autoRedefine/>
    <w:semiHidden/>
    <w:unhideWhenUsed/>
    <w:rsid w:val="009E31E2"/>
    <w:pPr>
      <w:tabs>
        <w:tab w:val="clear" w:pos="567"/>
      </w:tabs>
      <w:ind w:left="220" w:hanging="220"/>
    </w:pPr>
  </w:style>
  <w:style w:type="paragraph" w:styleId="Index2">
    <w:name w:val="index 2"/>
    <w:basedOn w:val="Normal"/>
    <w:next w:val="Normal"/>
    <w:autoRedefine/>
    <w:semiHidden/>
    <w:unhideWhenUsed/>
    <w:rsid w:val="009E31E2"/>
    <w:pPr>
      <w:tabs>
        <w:tab w:val="clear" w:pos="567"/>
      </w:tabs>
      <w:ind w:left="440" w:hanging="220"/>
    </w:pPr>
  </w:style>
  <w:style w:type="paragraph" w:styleId="Index3">
    <w:name w:val="index 3"/>
    <w:basedOn w:val="Normal"/>
    <w:next w:val="Normal"/>
    <w:autoRedefine/>
    <w:semiHidden/>
    <w:unhideWhenUsed/>
    <w:rsid w:val="009E31E2"/>
    <w:pPr>
      <w:tabs>
        <w:tab w:val="clear" w:pos="567"/>
      </w:tabs>
      <w:ind w:left="660" w:hanging="220"/>
    </w:pPr>
  </w:style>
  <w:style w:type="paragraph" w:styleId="Index4">
    <w:name w:val="index 4"/>
    <w:basedOn w:val="Normal"/>
    <w:next w:val="Normal"/>
    <w:autoRedefine/>
    <w:semiHidden/>
    <w:unhideWhenUsed/>
    <w:rsid w:val="009E31E2"/>
    <w:pPr>
      <w:tabs>
        <w:tab w:val="clear" w:pos="567"/>
      </w:tabs>
      <w:ind w:left="880" w:hanging="220"/>
    </w:pPr>
  </w:style>
  <w:style w:type="paragraph" w:styleId="Index5">
    <w:name w:val="index 5"/>
    <w:basedOn w:val="Normal"/>
    <w:next w:val="Normal"/>
    <w:autoRedefine/>
    <w:semiHidden/>
    <w:unhideWhenUsed/>
    <w:rsid w:val="009E31E2"/>
    <w:pPr>
      <w:tabs>
        <w:tab w:val="clear" w:pos="567"/>
      </w:tabs>
      <w:ind w:left="1100" w:hanging="220"/>
    </w:pPr>
  </w:style>
  <w:style w:type="paragraph" w:styleId="Index6">
    <w:name w:val="index 6"/>
    <w:basedOn w:val="Normal"/>
    <w:next w:val="Normal"/>
    <w:autoRedefine/>
    <w:semiHidden/>
    <w:unhideWhenUsed/>
    <w:rsid w:val="009E31E2"/>
    <w:pPr>
      <w:tabs>
        <w:tab w:val="clear" w:pos="567"/>
      </w:tabs>
      <w:ind w:left="1320" w:hanging="220"/>
    </w:pPr>
  </w:style>
  <w:style w:type="paragraph" w:styleId="Index7">
    <w:name w:val="index 7"/>
    <w:basedOn w:val="Normal"/>
    <w:next w:val="Normal"/>
    <w:autoRedefine/>
    <w:semiHidden/>
    <w:unhideWhenUsed/>
    <w:rsid w:val="009E31E2"/>
    <w:pPr>
      <w:tabs>
        <w:tab w:val="clear" w:pos="567"/>
      </w:tabs>
      <w:ind w:left="1540" w:hanging="220"/>
    </w:pPr>
  </w:style>
  <w:style w:type="paragraph" w:styleId="Index8">
    <w:name w:val="index 8"/>
    <w:basedOn w:val="Normal"/>
    <w:next w:val="Normal"/>
    <w:autoRedefine/>
    <w:semiHidden/>
    <w:unhideWhenUsed/>
    <w:rsid w:val="009E31E2"/>
    <w:pPr>
      <w:tabs>
        <w:tab w:val="clear" w:pos="567"/>
      </w:tabs>
      <w:ind w:left="1760" w:hanging="220"/>
    </w:pPr>
  </w:style>
  <w:style w:type="paragraph" w:styleId="Index9">
    <w:name w:val="index 9"/>
    <w:basedOn w:val="Normal"/>
    <w:next w:val="Normal"/>
    <w:autoRedefine/>
    <w:semiHidden/>
    <w:unhideWhenUsed/>
    <w:rsid w:val="009E31E2"/>
    <w:pPr>
      <w:tabs>
        <w:tab w:val="clear" w:pos="567"/>
      </w:tabs>
      <w:ind w:left="1980" w:hanging="220"/>
    </w:pPr>
  </w:style>
  <w:style w:type="paragraph" w:styleId="IndexHeading">
    <w:name w:val="index heading"/>
    <w:basedOn w:val="Normal"/>
    <w:next w:val="Index1"/>
    <w:semiHidden/>
    <w:unhideWhenUsed/>
    <w:rsid w:val="009E31E2"/>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9E31E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E31E2"/>
    <w:rPr>
      <w:i/>
      <w:iCs/>
      <w:color w:val="4F81BD" w:themeColor="accent1"/>
      <w:sz w:val="22"/>
      <w:lang w:val="en-GB"/>
    </w:rPr>
  </w:style>
  <w:style w:type="paragraph" w:styleId="List">
    <w:name w:val="List"/>
    <w:basedOn w:val="Normal"/>
    <w:rsid w:val="009E31E2"/>
    <w:pPr>
      <w:ind w:left="360" w:hanging="360"/>
      <w:contextualSpacing/>
    </w:pPr>
  </w:style>
  <w:style w:type="paragraph" w:styleId="List2">
    <w:name w:val="List 2"/>
    <w:basedOn w:val="Normal"/>
    <w:semiHidden/>
    <w:unhideWhenUsed/>
    <w:rsid w:val="009E31E2"/>
    <w:pPr>
      <w:ind w:left="720" w:hanging="360"/>
      <w:contextualSpacing/>
    </w:pPr>
  </w:style>
  <w:style w:type="paragraph" w:styleId="List3">
    <w:name w:val="List 3"/>
    <w:basedOn w:val="Normal"/>
    <w:semiHidden/>
    <w:unhideWhenUsed/>
    <w:rsid w:val="009E31E2"/>
    <w:pPr>
      <w:ind w:left="1080" w:hanging="360"/>
      <w:contextualSpacing/>
    </w:pPr>
  </w:style>
  <w:style w:type="paragraph" w:styleId="List4">
    <w:name w:val="List 4"/>
    <w:basedOn w:val="Normal"/>
    <w:semiHidden/>
    <w:unhideWhenUsed/>
    <w:rsid w:val="009E31E2"/>
    <w:pPr>
      <w:ind w:left="1440" w:hanging="360"/>
      <w:contextualSpacing/>
    </w:pPr>
  </w:style>
  <w:style w:type="paragraph" w:styleId="List5">
    <w:name w:val="List 5"/>
    <w:basedOn w:val="Normal"/>
    <w:semiHidden/>
    <w:unhideWhenUsed/>
    <w:rsid w:val="009E31E2"/>
    <w:pPr>
      <w:ind w:left="1800" w:hanging="360"/>
      <w:contextualSpacing/>
    </w:pPr>
  </w:style>
  <w:style w:type="paragraph" w:styleId="ListBullet2">
    <w:name w:val="List Bullet 2"/>
    <w:basedOn w:val="Normal"/>
    <w:semiHidden/>
    <w:unhideWhenUsed/>
    <w:rsid w:val="009E31E2"/>
    <w:pPr>
      <w:tabs>
        <w:tab w:val="num" w:pos="643"/>
      </w:tabs>
      <w:ind w:left="643" w:hanging="360"/>
      <w:contextualSpacing/>
    </w:pPr>
  </w:style>
  <w:style w:type="paragraph" w:styleId="ListBullet3">
    <w:name w:val="List Bullet 3"/>
    <w:basedOn w:val="Normal"/>
    <w:semiHidden/>
    <w:unhideWhenUsed/>
    <w:rsid w:val="009E31E2"/>
    <w:pPr>
      <w:tabs>
        <w:tab w:val="num" w:pos="926"/>
      </w:tabs>
      <w:ind w:left="926" w:hanging="360"/>
      <w:contextualSpacing/>
    </w:pPr>
  </w:style>
  <w:style w:type="paragraph" w:styleId="ListBullet4">
    <w:name w:val="List Bullet 4"/>
    <w:basedOn w:val="Normal"/>
    <w:semiHidden/>
    <w:unhideWhenUsed/>
    <w:rsid w:val="009E31E2"/>
    <w:pPr>
      <w:tabs>
        <w:tab w:val="num" w:pos="1209"/>
      </w:tabs>
      <w:ind w:left="1209" w:hanging="360"/>
      <w:contextualSpacing/>
    </w:pPr>
  </w:style>
  <w:style w:type="paragraph" w:styleId="ListBullet5">
    <w:name w:val="List Bullet 5"/>
    <w:basedOn w:val="Normal"/>
    <w:semiHidden/>
    <w:unhideWhenUsed/>
    <w:rsid w:val="009E31E2"/>
    <w:pPr>
      <w:tabs>
        <w:tab w:val="num" w:pos="1492"/>
      </w:tabs>
      <w:ind w:left="1492" w:hanging="360"/>
      <w:contextualSpacing/>
    </w:pPr>
  </w:style>
  <w:style w:type="paragraph" w:styleId="ListContinue">
    <w:name w:val="List Continue"/>
    <w:basedOn w:val="Normal"/>
    <w:semiHidden/>
    <w:unhideWhenUsed/>
    <w:rsid w:val="009E31E2"/>
    <w:pPr>
      <w:spacing w:after="120"/>
      <w:ind w:left="360"/>
      <w:contextualSpacing/>
    </w:pPr>
  </w:style>
  <w:style w:type="paragraph" w:styleId="ListContinue2">
    <w:name w:val="List Continue 2"/>
    <w:basedOn w:val="Normal"/>
    <w:rsid w:val="009E31E2"/>
    <w:pPr>
      <w:spacing w:after="120"/>
      <w:ind w:left="720"/>
      <w:contextualSpacing/>
    </w:pPr>
  </w:style>
  <w:style w:type="paragraph" w:styleId="ListContinue3">
    <w:name w:val="List Continue 3"/>
    <w:basedOn w:val="Normal"/>
    <w:rsid w:val="009E31E2"/>
    <w:pPr>
      <w:spacing w:after="120"/>
      <w:ind w:left="1080"/>
      <w:contextualSpacing/>
    </w:pPr>
  </w:style>
  <w:style w:type="paragraph" w:styleId="ListContinue4">
    <w:name w:val="List Continue 4"/>
    <w:basedOn w:val="Normal"/>
    <w:rsid w:val="009E31E2"/>
    <w:pPr>
      <w:spacing w:after="120"/>
      <w:ind w:left="1440"/>
      <w:contextualSpacing/>
    </w:pPr>
  </w:style>
  <w:style w:type="paragraph" w:styleId="ListContinue5">
    <w:name w:val="List Continue 5"/>
    <w:basedOn w:val="Normal"/>
    <w:rsid w:val="009E31E2"/>
    <w:pPr>
      <w:spacing w:after="120"/>
      <w:ind w:left="1800"/>
      <w:contextualSpacing/>
    </w:pPr>
  </w:style>
  <w:style w:type="paragraph" w:styleId="ListNumber">
    <w:name w:val="List Number"/>
    <w:basedOn w:val="Normal"/>
    <w:semiHidden/>
    <w:unhideWhenUsed/>
    <w:rsid w:val="009E31E2"/>
    <w:pPr>
      <w:tabs>
        <w:tab w:val="num" w:pos="360"/>
      </w:tabs>
      <w:ind w:left="360" w:hanging="360"/>
      <w:contextualSpacing/>
    </w:pPr>
  </w:style>
  <w:style w:type="paragraph" w:styleId="ListNumber2">
    <w:name w:val="List Number 2"/>
    <w:basedOn w:val="Normal"/>
    <w:semiHidden/>
    <w:unhideWhenUsed/>
    <w:rsid w:val="009E31E2"/>
    <w:pPr>
      <w:tabs>
        <w:tab w:val="num" w:pos="643"/>
      </w:tabs>
      <w:ind w:left="643" w:hanging="360"/>
      <w:contextualSpacing/>
    </w:pPr>
  </w:style>
  <w:style w:type="paragraph" w:styleId="ListNumber3">
    <w:name w:val="List Number 3"/>
    <w:basedOn w:val="Normal"/>
    <w:semiHidden/>
    <w:unhideWhenUsed/>
    <w:rsid w:val="009E31E2"/>
    <w:pPr>
      <w:tabs>
        <w:tab w:val="num" w:pos="926"/>
      </w:tabs>
      <w:ind w:left="926" w:hanging="360"/>
      <w:contextualSpacing/>
    </w:pPr>
  </w:style>
  <w:style w:type="paragraph" w:styleId="ListNumber4">
    <w:name w:val="List Number 4"/>
    <w:basedOn w:val="Normal"/>
    <w:semiHidden/>
    <w:unhideWhenUsed/>
    <w:rsid w:val="009E31E2"/>
    <w:pPr>
      <w:tabs>
        <w:tab w:val="num" w:pos="1209"/>
      </w:tabs>
      <w:ind w:left="1209" w:hanging="360"/>
      <w:contextualSpacing/>
    </w:pPr>
  </w:style>
  <w:style w:type="paragraph" w:styleId="ListNumber5">
    <w:name w:val="List Number 5"/>
    <w:basedOn w:val="Normal"/>
    <w:semiHidden/>
    <w:unhideWhenUsed/>
    <w:rsid w:val="009E31E2"/>
    <w:pPr>
      <w:tabs>
        <w:tab w:val="num" w:pos="1492"/>
      </w:tabs>
      <w:ind w:left="1492" w:hanging="360"/>
      <w:contextualSpacing/>
    </w:pPr>
  </w:style>
  <w:style w:type="paragraph" w:styleId="MacroText">
    <w:name w:val="macro"/>
    <w:link w:val="MacroTextChar"/>
    <w:semiHidden/>
    <w:unhideWhenUsed/>
    <w:rsid w:val="009E31E2"/>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hAnsi="Consolas"/>
      <w:lang w:val="en-GB"/>
    </w:rPr>
  </w:style>
  <w:style w:type="character" w:customStyle="1" w:styleId="MacroTextChar">
    <w:name w:val="Macro Text Char"/>
    <w:basedOn w:val="DefaultParagraphFont"/>
    <w:link w:val="MacroText"/>
    <w:semiHidden/>
    <w:rsid w:val="009E31E2"/>
    <w:rPr>
      <w:rFonts w:ascii="Consolas" w:hAnsi="Consolas"/>
      <w:lang w:val="en-GB"/>
    </w:rPr>
  </w:style>
  <w:style w:type="paragraph" w:styleId="MessageHeader">
    <w:name w:val="Message Header"/>
    <w:basedOn w:val="Normal"/>
    <w:link w:val="MessageHeaderChar"/>
    <w:semiHidden/>
    <w:unhideWhenUsed/>
    <w:rsid w:val="009E31E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9E31E2"/>
    <w:rPr>
      <w:rFonts w:asciiTheme="majorHAnsi" w:eastAsiaTheme="majorEastAsia" w:hAnsiTheme="majorHAnsi" w:cstheme="majorBidi"/>
      <w:sz w:val="24"/>
      <w:szCs w:val="24"/>
      <w:shd w:val="pct20" w:color="auto" w:fill="auto"/>
      <w:lang w:val="en-GB"/>
    </w:rPr>
  </w:style>
  <w:style w:type="paragraph" w:styleId="NoSpacing">
    <w:name w:val="No Spacing"/>
    <w:uiPriority w:val="1"/>
    <w:rsid w:val="009E31E2"/>
    <w:pPr>
      <w:tabs>
        <w:tab w:val="left" w:pos="567"/>
      </w:tabs>
    </w:pPr>
    <w:rPr>
      <w:sz w:val="22"/>
      <w:lang w:val="en-GB"/>
    </w:rPr>
  </w:style>
  <w:style w:type="paragraph" w:styleId="NormalIndent">
    <w:name w:val="Normal Indent"/>
    <w:basedOn w:val="Normal"/>
    <w:semiHidden/>
    <w:unhideWhenUsed/>
    <w:rsid w:val="009E31E2"/>
    <w:pPr>
      <w:ind w:left="720"/>
    </w:pPr>
  </w:style>
  <w:style w:type="paragraph" w:styleId="NoteHeading">
    <w:name w:val="Note Heading"/>
    <w:basedOn w:val="Normal"/>
    <w:next w:val="Normal"/>
    <w:link w:val="NoteHeadingChar"/>
    <w:semiHidden/>
    <w:unhideWhenUsed/>
    <w:rsid w:val="009E31E2"/>
  </w:style>
  <w:style w:type="character" w:customStyle="1" w:styleId="NoteHeadingChar">
    <w:name w:val="Note Heading Char"/>
    <w:basedOn w:val="DefaultParagraphFont"/>
    <w:link w:val="NoteHeading"/>
    <w:semiHidden/>
    <w:rsid w:val="009E31E2"/>
    <w:rPr>
      <w:sz w:val="22"/>
      <w:lang w:val="en-GB"/>
    </w:rPr>
  </w:style>
  <w:style w:type="paragraph" w:styleId="PlainText">
    <w:name w:val="Plain Text"/>
    <w:basedOn w:val="Normal"/>
    <w:link w:val="PlainTextChar"/>
    <w:semiHidden/>
    <w:unhideWhenUsed/>
    <w:rsid w:val="009E31E2"/>
    <w:rPr>
      <w:rFonts w:ascii="Consolas" w:hAnsi="Consolas"/>
      <w:sz w:val="21"/>
      <w:szCs w:val="21"/>
    </w:rPr>
  </w:style>
  <w:style w:type="character" w:customStyle="1" w:styleId="PlainTextChar">
    <w:name w:val="Plain Text Char"/>
    <w:basedOn w:val="DefaultParagraphFont"/>
    <w:link w:val="PlainText"/>
    <w:semiHidden/>
    <w:rsid w:val="009E31E2"/>
    <w:rPr>
      <w:rFonts w:ascii="Consolas" w:hAnsi="Consolas"/>
      <w:sz w:val="21"/>
      <w:szCs w:val="21"/>
      <w:lang w:val="en-GB"/>
    </w:rPr>
  </w:style>
  <w:style w:type="paragraph" w:styleId="Quote">
    <w:name w:val="Quote"/>
    <w:basedOn w:val="Normal"/>
    <w:next w:val="Normal"/>
    <w:link w:val="QuoteChar"/>
    <w:uiPriority w:val="29"/>
    <w:rsid w:val="009E31E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E31E2"/>
    <w:rPr>
      <w:i/>
      <w:iCs/>
      <w:color w:val="404040" w:themeColor="text1" w:themeTint="BF"/>
      <w:sz w:val="22"/>
      <w:lang w:val="en-GB"/>
    </w:rPr>
  </w:style>
  <w:style w:type="paragraph" w:styleId="Salutation">
    <w:name w:val="Salutation"/>
    <w:basedOn w:val="Normal"/>
    <w:next w:val="Normal"/>
    <w:link w:val="SalutationChar"/>
    <w:semiHidden/>
    <w:unhideWhenUsed/>
    <w:rsid w:val="009E31E2"/>
  </w:style>
  <w:style w:type="character" w:customStyle="1" w:styleId="SalutationChar">
    <w:name w:val="Salutation Char"/>
    <w:basedOn w:val="DefaultParagraphFont"/>
    <w:link w:val="Salutation"/>
    <w:semiHidden/>
    <w:rsid w:val="009E31E2"/>
    <w:rPr>
      <w:sz w:val="22"/>
      <w:lang w:val="en-GB"/>
    </w:rPr>
  </w:style>
  <w:style w:type="paragraph" w:styleId="Signature">
    <w:name w:val="Signature"/>
    <w:basedOn w:val="Normal"/>
    <w:link w:val="SignatureChar"/>
    <w:semiHidden/>
    <w:unhideWhenUsed/>
    <w:rsid w:val="009E31E2"/>
    <w:pPr>
      <w:ind w:left="4320"/>
    </w:pPr>
  </w:style>
  <w:style w:type="character" w:customStyle="1" w:styleId="SignatureChar">
    <w:name w:val="Signature Char"/>
    <w:basedOn w:val="DefaultParagraphFont"/>
    <w:link w:val="Signature"/>
    <w:semiHidden/>
    <w:rsid w:val="009E31E2"/>
    <w:rPr>
      <w:sz w:val="22"/>
      <w:lang w:val="en-GB"/>
    </w:rPr>
  </w:style>
  <w:style w:type="paragraph" w:styleId="Subtitle">
    <w:name w:val="Subtitle"/>
    <w:basedOn w:val="Normal"/>
    <w:next w:val="Normal"/>
    <w:link w:val="SubtitleChar"/>
    <w:rsid w:val="009E31E2"/>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9E31E2"/>
    <w:rPr>
      <w:rFonts w:asciiTheme="minorHAnsi" w:eastAsiaTheme="minorEastAsia" w:hAnsiTheme="minorHAnsi" w:cstheme="minorBidi"/>
      <w:color w:val="5A5A5A" w:themeColor="text1" w:themeTint="A5"/>
      <w:spacing w:val="15"/>
      <w:sz w:val="22"/>
      <w:szCs w:val="22"/>
      <w:lang w:val="en-GB"/>
    </w:rPr>
  </w:style>
  <w:style w:type="paragraph" w:styleId="Title">
    <w:name w:val="Title"/>
    <w:basedOn w:val="Normal"/>
    <w:next w:val="Normal"/>
    <w:link w:val="TitleChar"/>
    <w:rsid w:val="009E31E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E31E2"/>
    <w:rPr>
      <w:rFonts w:asciiTheme="majorHAnsi" w:eastAsiaTheme="majorEastAsia" w:hAnsiTheme="majorHAnsi" w:cstheme="majorBidi"/>
      <w:spacing w:val="-10"/>
      <w:kern w:val="28"/>
      <w:sz w:val="56"/>
      <w:szCs w:val="56"/>
      <w:lang w:val="en-GB"/>
    </w:rPr>
  </w:style>
  <w:style w:type="paragraph" w:styleId="TOCHeading">
    <w:name w:val="TOC Heading"/>
    <w:basedOn w:val="Heading1"/>
    <w:next w:val="Normal"/>
    <w:uiPriority w:val="39"/>
    <w:semiHidden/>
    <w:unhideWhenUsed/>
    <w:qFormat/>
    <w:rsid w:val="009E31E2"/>
    <w:pPr>
      <w:keepLines/>
      <w:tabs>
        <w:tab w:val="clear" w:pos="851"/>
        <w:tab w:val="clear" w:pos="1411"/>
      </w:tabs>
      <w:spacing w:before="240" w:after="0" w:line="260" w:lineRule="exact"/>
      <w:ind w:left="0" w:firstLine="0"/>
      <w:outlineLvl w:val="9"/>
    </w:pPr>
    <w:rPr>
      <w:rFonts w:asciiTheme="majorHAnsi" w:eastAsiaTheme="majorEastAsia" w:hAnsiTheme="majorHAnsi" w:cstheme="majorBidi"/>
      <w:b w:val="0"/>
      <w:bCs w:val="0"/>
      <w:caps w:val="0"/>
      <w:color w:val="365F91" w:themeColor="accent1" w:themeShade="BF"/>
      <w:kern w:val="0"/>
      <w:sz w:val="32"/>
      <w:u w:val="none"/>
      <w:lang w:eastAsia="en-US"/>
    </w:rPr>
  </w:style>
  <w:style w:type="paragraph" w:customStyle="1" w:styleId="QRDEnTableHeader">
    <w:name w:val="QRD En Table Header"/>
    <w:basedOn w:val="QRDEnTableText"/>
    <w:rsid w:val="00F7497B"/>
    <w:rPr>
      <w:b/>
      <w:bCs/>
    </w:rPr>
  </w:style>
  <w:style w:type="paragraph" w:customStyle="1" w:styleId="QRDAnnexIIHeading">
    <w:name w:val="QRD Annex II Heading"/>
    <w:basedOn w:val="Normal"/>
    <w:next w:val="QRDEnBodyText"/>
    <w:qFormat/>
    <w:rsid w:val="00F7497B"/>
    <w:pPr>
      <w:keepNext/>
      <w:spacing w:line="240" w:lineRule="exact"/>
      <w:ind w:left="567" w:hanging="567"/>
      <w:outlineLvl w:val="0"/>
    </w:pPr>
    <w:rPr>
      <w:b/>
      <w:caps/>
    </w:rPr>
  </w:style>
  <w:style w:type="numbering" w:customStyle="1" w:styleId="1ai">
    <w:name w:val="1ai"/>
    <w:rsid w:val="00F7497B"/>
    <w:pPr>
      <w:numPr>
        <w:numId w:val="25"/>
      </w:numPr>
    </w:pPr>
  </w:style>
  <w:style w:type="numbering" w:customStyle="1" w:styleId="ArticleSection">
    <w:name w:val="ArticleSection"/>
    <w:rsid w:val="00F7497B"/>
    <w:pPr>
      <w:numPr>
        <w:numId w:val="26"/>
      </w:numPr>
    </w:pPr>
  </w:style>
  <w:style w:type="numbering" w:customStyle="1" w:styleId="111111">
    <w:name w:val="111111"/>
    <w:rsid w:val="00F7497B"/>
    <w:pPr>
      <w:numPr>
        <w:numId w:val="24"/>
      </w:numPr>
    </w:pPr>
  </w:style>
  <w:style w:type="character" w:customStyle="1" w:styleId="UnresolvedMention2">
    <w:name w:val="Unresolved Mention2"/>
    <w:basedOn w:val="DefaultParagraphFont"/>
    <w:rsid w:val="00415DE4"/>
    <w:rPr>
      <w:color w:val="605E5C"/>
      <w:shd w:val="clear" w:color="auto" w:fill="E1DFDD"/>
    </w:rPr>
  </w:style>
  <w:style w:type="paragraph" w:customStyle="1" w:styleId="Annex">
    <w:name w:val="Annex"/>
    <w:basedOn w:val="Normal"/>
    <w:next w:val="Normal"/>
    <w:rsid w:val="00CE1352"/>
    <w:pPr>
      <w:tabs>
        <w:tab w:val="clear" w:pos="567"/>
      </w:tabs>
      <w:jc w:val="center"/>
    </w:pPr>
    <w:rPr>
      <w:b/>
      <w:lang w:val="en-US"/>
    </w:rPr>
  </w:style>
  <w:style w:type="paragraph" w:styleId="TableofAuthorities">
    <w:name w:val="table of authorities"/>
    <w:basedOn w:val="Normal"/>
    <w:next w:val="Normal"/>
    <w:rsid w:val="001538E7"/>
    <w:pPr>
      <w:tabs>
        <w:tab w:val="clear" w:pos="567"/>
      </w:tabs>
      <w:ind w:left="220" w:hanging="220"/>
    </w:pPr>
  </w:style>
  <w:style w:type="paragraph" w:styleId="TableofFigures">
    <w:name w:val="table of figures"/>
    <w:basedOn w:val="Normal"/>
    <w:next w:val="Normal"/>
    <w:semiHidden/>
    <w:unhideWhenUsed/>
    <w:rsid w:val="001538E7"/>
    <w:pPr>
      <w:tabs>
        <w:tab w:val="clear" w:pos="567"/>
      </w:tabs>
    </w:pPr>
  </w:style>
  <w:style w:type="paragraph" w:styleId="TOAHeading">
    <w:name w:val="toa heading"/>
    <w:basedOn w:val="Normal"/>
    <w:next w:val="Normal"/>
    <w:semiHidden/>
    <w:unhideWhenUsed/>
    <w:rsid w:val="001538E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rsid w:val="001538E7"/>
    <w:pPr>
      <w:tabs>
        <w:tab w:val="clear" w:pos="567"/>
      </w:tabs>
      <w:spacing w:after="100"/>
    </w:pPr>
  </w:style>
  <w:style w:type="paragraph" w:styleId="TOC2">
    <w:name w:val="toc 2"/>
    <w:basedOn w:val="Normal"/>
    <w:next w:val="Normal"/>
    <w:autoRedefine/>
    <w:semiHidden/>
    <w:unhideWhenUsed/>
    <w:rsid w:val="001538E7"/>
    <w:pPr>
      <w:tabs>
        <w:tab w:val="clear" w:pos="567"/>
      </w:tabs>
      <w:spacing w:after="100"/>
      <w:ind w:left="220"/>
    </w:pPr>
  </w:style>
  <w:style w:type="paragraph" w:styleId="TOC3">
    <w:name w:val="toc 3"/>
    <w:basedOn w:val="Normal"/>
    <w:next w:val="Normal"/>
    <w:autoRedefine/>
    <w:semiHidden/>
    <w:unhideWhenUsed/>
    <w:rsid w:val="001538E7"/>
    <w:pPr>
      <w:tabs>
        <w:tab w:val="clear" w:pos="567"/>
      </w:tabs>
      <w:spacing w:after="100"/>
      <w:ind w:left="440"/>
    </w:pPr>
  </w:style>
  <w:style w:type="paragraph" w:styleId="TOC4">
    <w:name w:val="toc 4"/>
    <w:basedOn w:val="Normal"/>
    <w:next w:val="Normal"/>
    <w:autoRedefine/>
    <w:semiHidden/>
    <w:unhideWhenUsed/>
    <w:rsid w:val="001538E7"/>
    <w:pPr>
      <w:tabs>
        <w:tab w:val="clear" w:pos="567"/>
      </w:tabs>
      <w:spacing w:after="100"/>
      <w:ind w:left="660"/>
    </w:pPr>
  </w:style>
  <w:style w:type="paragraph" w:styleId="TOC5">
    <w:name w:val="toc 5"/>
    <w:basedOn w:val="Normal"/>
    <w:next w:val="Normal"/>
    <w:autoRedefine/>
    <w:semiHidden/>
    <w:unhideWhenUsed/>
    <w:rsid w:val="001538E7"/>
    <w:pPr>
      <w:tabs>
        <w:tab w:val="clear" w:pos="567"/>
      </w:tabs>
      <w:spacing w:after="100"/>
      <w:ind w:left="880"/>
    </w:pPr>
  </w:style>
  <w:style w:type="paragraph" w:styleId="TOC6">
    <w:name w:val="toc 6"/>
    <w:basedOn w:val="Normal"/>
    <w:next w:val="Normal"/>
    <w:autoRedefine/>
    <w:semiHidden/>
    <w:unhideWhenUsed/>
    <w:rsid w:val="001538E7"/>
    <w:pPr>
      <w:tabs>
        <w:tab w:val="clear" w:pos="567"/>
      </w:tabs>
      <w:spacing w:after="100"/>
      <w:ind w:left="1100"/>
    </w:pPr>
  </w:style>
  <w:style w:type="paragraph" w:styleId="TOC7">
    <w:name w:val="toc 7"/>
    <w:basedOn w:val="Normal"/>
    <w:next w:val="Normal"/>
    <w:autoRedefine/>
    <w:semiHidden/>
    <w:unhideWhenUsed/>
    <w:rsid w:val="001538E7"/>
    <w:pPr>
      <w:tabs>
        <w:tab w:val="clear" w:pos="567"/>
      </w:tabs>
      <w:spacing w:after="100"/>
      <w:ind w:left="1320"/>
    </w:pPr>
  </w:style>
  <w:style w:type="paragraph" w:styleId="TOC8">
    <w:name w:val="toc 8"/>
    <w:basedOn w:val="Normal"/>
    <w:next w:val="Normal"/>
    <w:autoRedefine/>
    <w:semiHidden/>
    <w:unhideWhenUsed/>
    <w:rsid w:val="001538E7"/>
    <w:pPr>
      <w:tabs>
        <w:tab w:val="clear" w:pos="567"/>
      </w:tabs>
      <w:spacing w:after="100"/>
      <w:ind w:left="1540"/>
    </w:pPr>
  </w:style>
  <w:style w:type="paragraph" w:styleId="TOC9">
    <w:name w:val="toc 9"/>
    <w:basedOn w:val="Normal"/>
    <w:next w:val="Normal"/>
    <w:autoRedefine/>
    <w:semiHidden/>
    <w:unhideWhenUsed/>
    <w:rsid w:val="001538E7"/>
    <w:pPr>
      <w:tabs>
        <w:tab w:val="clear" w:pos="567"/>
      </w:tabs>
      <w:spacing w:after="100"/>
      <w:ind w:left="1760"/>
    </w:pPr>
  </w:style>
  <w:style w:type="character" w:styleId="UnresolvedMention">
    <w:name w:val="Unresolved Mention"/>
    <w:basedOn w:val="DefaultParagraphFont"/>
    <w:rsid w:val="00A86D73"/>
    <w:rPr>
      <w:color w:val="605E5C"/>
      <w:shd w:val="clear" w:color="auto" w:fill="E1DFDD"/>
    </w:rPr>
  </w:style>
  <w:style w:type="character" w:styleId="Mention">
    <w:name w:val="Mention"/>
    <w:basedOn w:val="DefaultParagraphFont"/>
    <w:rsid w:val="00A86D73"/>
    <w:rPr>
      <w:color w:val="2B579A"/>
      <w:shd w:val="clear" w:color="auto" w:fill="E1DFDD"/>
    </w:rPr>
  </w:style>
  <w:style w:type="numbering" w:customStyle="1" w:styleId="QRDPLMultilevelBullets">
    <w:name w:val="QRD PL Multilevel Bullets"/>
    <w:uiPriority w:val="99"/>
    <w:rsid w:val="00F7497B"/>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europa.eu/documents/template-form/qrd-appendix-v-adverse-drug-reaction-reporting-details_en.docx"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avastin" TargetMode="External"/><Relationship Id="rId5" Type="http://schemas.openxmlformats.org/officeDocument/2006/relationships/numbering" Target="numbering.xml"/><Relationship Id="rId15" Type="http://schemas.openxmlformats.org/officeDocument/2006/relationships/hyperlink" Target="https://www.ema.europa.eu/" TargetMode="Externa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documents/template-form/qrd-appendix-v-adverse-drug-reaction-reporting-details_en.do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lberm9\AppData\Local\Temp\37\OnStyle\1.1.3.0\Roche_EU_Annex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EMADOC-1700519818-2612525</_dlc_DocId>
    <_dlc_DocIdUrl xmlns="a034c160-bfb7-45f5-8632-2eb7e0508071">
      <Url>https://euema.sharepoint.com/sites/CRM/_layouts/15/DocIdRedir.aspx?ID=EMADOC-1700519818-2612525</Url>
      <Description>EMADOC-1700519818-2612525</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C3084FA-863C-4463-9EC9-216AFF5E0BE6}">
  <ds:schemaRefs>
    <ds:schemaRef ds:uri="http://schemas.microsoft.com/sharepoint/v3/contenttype/forms"/>
  </ds:schemaRefs>
</ds:datastoreItem>
</file>

<file path=customXml/itemProps2.xml><?xml version="1.0" encoding="utf-8"?>
<ds:datastoreItem xmlns:ds="http://schemas.openxmlformats.org/officeDocument/2006/customXml" ds:itemID="{DBD81686-C0C6-4545-AFF1-AD7AEC2A3642}">
  <ds:schemaRefs>
    <ds:schemaRef ds:uri="http://schemas.openxmlformats.org/officeDocument/2006/bibliography"/>
  </ds:schemaRefs>
</ds:datastoreItem>
</file>

<file path=customXml/itemProps3.xml><?xml version="1.0" encoding="utf-8"?>
<ds:datastoreItem xmlns:ds="http://schemas.openxmlformats.org/officeDocument/2006/customXml" ds:itemID="{11C1C7D0-9BD0-4969-B766-192202825095}"/>
</file>

<file path=customXml/itemProps4.xml><?xml version="1.0" encoding="utf-8"?>
<ds:datastoreItem xmlns:ds="http://schemas.openxmlformats.org/officeDocument/2006/customXml" ds:itemID="{4870BF9C-E0DF-4FC5-8C26-B55BA303FB43}">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4CC5238B-44FC-4C15-BC41-ECB8FFDC274F}"/>
</file>

<file path=docProps/app.xml><?xml version="1.0" encoding="utf-8"?>
<Properties xmlns="http://schemas.openxmlformats.org/officeDocument/2006/extended-properties" xmlns:vt="http://schemas.openxmlformats.org/officeDocument/2006/docPropsVTypes">
  <Template>Roche_EU_Annexes</Template>
  <TotalTime>0</TotalTime>
  <Pages>12</Pages>
  <Words>26474</Words>
  <Characters>150908</Characters>
  <Application>Microsoft Office Word</Application>
  <DocSecurity>0</DocSecurity>
  <Lines>1257</Lines>
  <Paragraphs>354</Paragraphs>
  <ScaleCrop>false</ScaleCrop>
  <HeadingPairs>
    <vt:vector size="2" baseType="variant">
      <vt:variant>
        <vt:lpstr>Title</vt:lpstr>
      </vt:variant>
      <vt:variant>
        <vt:i4>1</vt:i4>
      </vt:variant>
    </vt:vector>
  </HeadingPairs>
  <TitlesOfParts>
    <vt:vector size="1" baseType="lpstr">
      <vt:lpstr>Avastin: EPAR - Product information - tracked changes</vt:lpstr>
    </vt:vector>
  </TitlesOfParts>
  <Company>EMEA</Company>
  <LinksUpToDate>false</LinksUpToDate>
  <CharactersWithSpaces>177028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Avastin: EPAR - Product information - tracked changes</dc:title>
  <dc:subject>EPAR</dc:subject>
  <dc:creator>CHMP</dc:creator>
  <cp:keywords>Avastin: EPAR - Product information - tracked changes</cp:keywords>
  <dc:description>Version 10.0 02/2016_x000d_
Downloaded 110516 (en)</dc:description>
  <cp:lastModifiedBy>Gilbert, Michael {External~DLRC LTD}</cp:lastModifiedBy>
  <cp:revision>15</cp:revision>
  <dcterms:created xsi:type="dcterms:W3CDTF">2025-11-07T14:24:00Z</dcterms:created>
  <dcterms:modified xsi:type="dcterms:W3CDTF">2025-11-10T14:00:00Z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4" name="MSIP_Label_ea60d57e-af5b-4752-ac57-3e4f28ca11dc_ActionId">
    <vt:lpwstr>15cf7db9-fa11-4b31-8b04-0bf979aedf54</vt:lpwstr>
  </property>
  <property fmtid="{D5CDD505-2E9C-101B-9397-08002B2CF9AE}" pid="5" name="MSIP_Label_ea60d57e-af5b-4752-ac57-3e4f28ca11dc_ContentBits">
    <vt:lpwstr>0</vt:lpwstr>
  </property>
  <property fmtid="{D5CDD505-2E9C-101B-9397-08002B2CF9AE}" pid="6" name="MSIP_Label_ea60d57e-af5b-4752-ac57-3e4f28ca11dc_Enabled">
    <vt:lpwstr>true</vt:lpwstr>
  </property>
  <property fmtid="{D5CDD505-2E9C-101B-9397-08002B2CF9AE}" pid="7" name="MSIP_Label_ea60d57e-af5b-4752-ac57-3e4f28ca11dc_Method">
    <vt:lpwstr>Standard</vt:lpwstr>
  </property>
  <property fmtid="{D5CDD505-2E9C-101B-9397-08002B2CF9AE}" pid="8" name="MSIP_Label_ea60d57e-af5b-4752-ac57-3e4f28ca11dc_Name">
    <vt:lpwstr>ea60d57e-af5b-4752-ac57-3e4f28ca11dc</vt:lpwstr>
  </property>
  <property fmtid="{D5CDD505-2E9C-101B-9397-08002B2CF9AE}" pid="9" name="MSIP_Label_ea60d57e-af5b-4752-ac57-3e4f28ca11dc_SetDate">
    <vt:lpwstr>2022-03-08T07:57:40Z</vt:lpwstr>
  </property>
  <property fmtid="{D5CDD505-2E9C-101B-9397-08002B2CF9AE}" pid="10" name="MSIP_Label_ea60d57e-af5b-4752-ac57-3e4f28ca11dc_SiteId">
    <vt:lpwstr>36da45f1-dd2c-4d1f-af13-5abe46b99921</vt:lpwstr>
  </property>
  <property fmtid="{D5CDD505-2E9C-101B-9397-08002B2CF9AE}" pid="11" name="ServerName">
    <vt:lpwstr>https://intelinotion.roche.com</vt:lpwstr>
  </property>
  <property fmtid="{D5CDD505-2E9C-101B-9397-08002B2CF9AE}" pid="12" name="_dlc_policyId">
    <vt:lpwstr>/team/IDM7/Repository</vt:lpwstr>
  </property>
  <property fmtid="{D5CDD505-2E9C-101B-9397-08002B2CF9AE}" pid="13" name="Template Version">
    <vt:lpwstr>1.4</vt:lpwstr>
  </property>
  <property fmtid="{D5CDD505-2E9C-101B-9397-08002B2CF9AE}" pid="14" name="_dlc_DocIdItemGuid">
    <vt:lpwstr>54857831-ce97-4876-b899-29c150ac5483</vt:lpwstr>
  </property>
</Properties>
</file>