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4D6" w:rsidRDefault="00CB13F5">
      <w:pPr>
        <w:pStyle w:val="RefAgency"/>
        <w:tabs>
          <w:tab w:val="left" w:pos="1287"/>
        </w:tabs>
      </w:pPr>
      <w:bookmarkStart w:id="0" w:name="_GoBack"/>
      <w:bookmarkEnd w:id="0"/>
      <w:r>
        <w:rPr>
          <w:szCs w:val="15"/>
        </w:rPr>
        <w:t>&lt;Doc. Ref.</w:t>
      </w:r>
      <w:r w:rsidR="00CB0B58">
        <w:rPr>
          <w:szCs w:val="15"/>
        </w:rPr>
        <w:t>&gt;</w:t>
      </w:r>
      <w:r w:rsidR="001C74D6">
        <w:t xml:space="preserve"> </w:t>
      </w:r>
    </w:p>
    <w:p w:rsidR="00EC5EB0" w:rsidRDefault="00191013" w:rsidP="00EC5EB0">
      <w:pPr>
        <w:pStyle w:val="DoctitleAgency"/>
      </w:pPr>
      <w:r w:rsidRPr="00191013">
        <w:t>Assessment report on the &lt;1st, 2nd, 3rd, etc.&gt; annual re-assessment</w:t>
      </w:r>
    </w:p>
    <w:p w:rsidR="00191013" w:rsidRDefault="00191013" w:rsidP="00191013">
      <w:pPr>
        <w:pStyle w:val="DocsubtitleAgency"/>
        <w:spacing w:after="480"/>
      </w:pPr>
      <w:r>
        <w:t>(Rapporteurs &lt;preliminary&gt; &lt;updated&gt; joint assessment report/Request for supplementary information)</w:t>
      </w:r>
    </w:p>
    <w:p w:rsidR="00191013" w:rsidRPr="00191013" w:rsidRDefault="00191013" w:rsidP="00191013">
      <w:pPr>
        <w:pStyle w:val="BodytextAgency"/>
      </w:pPr>
    </w:p>
    <w:p w:rsidR="00191013" w:rsidRDefault="00191013" w:rsidP="00191013">
      <w:pPr>
        <w:pStyle w:val="DocsubtitleAgency"/>
        <w:spacing w:after="480"/>
      </w:pPr>
      <w:r>
        <w:t>Procedure No:</w:t>
      </w:r>
    </w:p>
    <w:p w:rsidR="00191013" w:rsidRPr="00191013" w:rsidRDefault="00191013" w:rsidP="00191013">
      <w:pPr>
        <w:pStyle w:val="BodytextAgency"/>
      </w:pPr>
    </w:p>
    <w:p w:rsidR="00191013" w:rsidRDefault="00191013" w:rsidP="00191013">
      <w:pPr>
        <w:pStyle w:val="DocsubtitleAgency"/>
        <w:spacing w:after="480"/>
      </w:pPr>
      <w:r>
        <w:t xml:space="preserve">Invented name: </w:t>
      </w:r>
    </w:p>
    <w:p w:rsidR="00191013" w:rsidRPr="00191013" w:rsidRDefault="00191013" w:rsidP="00191013">
      <w:pPr>
        <w:pStyle w:val="BodytextAgency"/>
      </w:pPr>
    </w:p>
    <w:p w:rsidR="00191013" w:rsidRDefault="00191013" w:rsidP="00191013">
      <w:pPr>
        <w:pStyle w:val="DocsubtitleAgency"/>
        <w:spacing w:after="480"/>
      </w:pPr>
      <w:r>
        <w:t xml:space="preserve">International non-proprietary name: </w:t>
      </w:r>
    </w:p>
    <w:p w:rsidR="00191013" w:rsidRPr="00191013" w:rsidRDefault="00191013" w:rsidP="00191013">
      <w:pPr>
        <w:pStyle w:val="BodytextAgency"/>
      </w:pPr>
    </w:p>
    <w:p w:rsidR="00191013" w:rsidRDefault="00191013" w:rsidP="00191013">
      <w:pPr>
        <w:pStyle w:val="DocsubtitleAgency"/>
        <w:spacing w:after="480"/>
      </w:pPr>
      <w:r>
        <w:t>Marketing authorisation holder (MAH):</w:t>
      </w:r>
    </w:p>
    <w:p w:rsidR="00191013" w:rsidRPr="00191013" w:rsidRDefault="00191013" w:rsidP="00191013">
      <w:pPr>
        <w:pStyle w:val="BodytextAgency"/>
      </w:pPr>
    </w:p>
    <w:p w:rsidR="00191013" w:rsidRDefault="00191013" w:rsidP="00191013">
      <w:pPr>
        <w:pStyle w:val="BodytextAgency"/>
      </w:pPr>
    </w:p>
    <w:p w:rsidR="00191013" w:rsidRPr="00191013" w:rsidRDefault="00191013" w:rsidP="00191013">
      <w:pPr>
        <w:pStyle w:val="BodytextAgency"/>
      </w:pPr>
    </w:p>
    <w:p w:rsidR="00191013" w:rsidRDefault="00191013" w:rsidP="00191013">
      <w:pPr>
        <w:pStyle w:val="DraftingNotesAgency"/>
        <w:widowControl w:val="0"/>
      </w:pPr>
      <w:r w:rsidRPr="0050025D">
        <w:t>Note to the Rapporteur/CHMP and PRAC members - send the joint report/comments</w:t>
      </w:r>
    </w:p>
    <w:p w:rsidR="00191013" w:rsidRDefault="00191013" w:rsidP="00191013">
      <w:pPr>
        <w:pStyle w:val="NormalAgency"/>
        <w:pBdr>
          <w:top w:val="single" w:sz="4" w:space="1" w:color="auto"/>
          <w:left w:val="single" w:sz="4" w:space="4" w:color="auto"/>
          <w:bottom w:val="single" w:sz="4" w:space="1" w:color="auto"/>
          <w:right w:val="single" w:sz="4" w:space="4" w:color="auto"/>
        </w:pBdr>
      </w:pPr>
      <w:r w:rsidRPr="0050025D">
        <w:rPr>
          <w:b/>
        </w:rPr>
        <w:t>To:</w:t>
      </w:r>
      <w:r>
        <w:t xml:space="preserve"> list-h-chmp@eudra.org; &lt;list-h-pharmacovigilance@eudra.org;&gt; Procedure.Manager@ema.europa.eu; Procedure.Assistant@ema.europa.eu</w:t>
      </w:r>
    </w:p>
    <w:p w:rsidR="00191013" w:rsidRDefault="00191013" w:rsidP="00191013">
      <w:pPr>
        <w:pStyle w:val="NormalAgency"/>
        <w:pBdr>
          <w:top w:val="single" w:sz="4" w:space="1" w:color="auto"/>
          <w:left w:val="single" w:sz="4" w:space="4" w:color="auto"/>
          <w:bottom w:val="single" w:sz="4" w:space="1" w:color="auto"/>
          <w:right w:val="single" w:sz="4" w:space="4" w:color="auto"/>
        </w:pBdr>
      </w:pPr>
      <w:r w:rsidRPr="0050025D">
        <w:rPr>
          <w:b/>
        </w:rPr>
        <w:t>Cc:</w:t>
      </w:r>
      <w:r>
        <w:t xml:space="preserve"> product name-XXXX@ema.europa.eu</w:t>
      </w:r>
    </w:p>
    <w:p w:rsidR="00191013" w:rsidRDefault="00191013" w:rsidP="00191013">
      <w:pPr>
        <w:pStyle w:val="NormalAgency"/>
        <w:pBdr>
          <w:top w:val="single" w:sz="4" w:space="1" w:color="auto"/>
          <w:left w:val="single" w:sz="4" w:space="4" w:color="auto"/>
          <w:bottom w:val="single" w:sz="4" w:space="1" w:color="auto"/>
          <w:right w:val="single" w:sz="4" w:space="4" w:color="auto"/>
        </w:pBdr>
      </w:pPr>
      <w:r w:rsidRPr="0050025D">
        <w:rPr>
          <w:b/>
        </w:rPr>
        <w:t>Subject</w:t>
      </w:r>
      <w:r w:rsidR="007E64F7">
        <w:rPr>
          <w:b/>
        </w:rPr>
        <w:t xml:space="preserve"> for AR</w:t>
      </w:r>
      <w:r w:rsidRPr="0050025D">
        <w:rPr>
          <w:b/>
        </w:rPr>
        <w:t>:</w:t>
      </w:r>
      <w:r>
        <w:t xml:space="preserve"> Product name</w:t>
      </w:r>
      <w:r w:rsidR="007E64F7">
        <w:t>;</w:t>
      </w:r>
      <w:r>
        <w:t xml:space="preserve"> EMEA/H/C/xxxxxx/R/xxxx Joint CHMP-PRAC Rapporteur AR - comments by {comments due date}</w:t>
      </w:r>
    </w:p>
    <w:p w:rsidR="007E64F7" w:rsidRPr="0050025D" w:rsidRDefault="007E64F7" w:rsidP="00191013">
      <w:pPr>
        <w:pStyle w:val="NormalAgency"/>
        <w:pBdr>
          <w:top w:val="single" w:sz="4" w:space="1" w:color="auto"/>
          <w:left w:val="single" w:sz="4" w:space="4" w:color="auto"/>
          <w:bottom w:val="single" w:sz="4" w:space="1" w:color="auto"/>
          <w:right w:val="single" w:sz="4" w:space="4" w:color="auto"/>
        </w:pBdr>
      </w:pPr>
      <w:r w:rsidRPr="0050025D">
        <w:rPr>
          <w:b/>
        </w:rPr>
        <w:t>Subject</w:t>
      </w:r>
      <w:r>
        <w:rPr>
          <w:b/>
        </w:rPr>
        <w:t xml:space="preserve"> for comments</w:t>
      </w:r>
      <w:r w:rsidRPr="0050025D">
        <w:rPr>
          <w:b/>
        </w:rPr>
        <w:t>:</w:t>
      </w:r>
      <w:r>
        <w:t xml:space="preserve"> Product name; EMEA/H/C/xxxxxx/R/xxxx MS comments</w:t>
      </w:r>
    </w:p>
    <w:p w:rsidR="002021EC" w:rsidRDefault="00191013" w:rsidP="007258B9">
      <w:pPr>
        <w:pStyle w:val="BodytextAgency"/>
        <w:widowControl w:val="0"/>
      </w:pPr>
      <w:r>
        <w:br w:type="page"/>
      </w:r>
    </w:p>
    <w:p w:rsidR="00CE41FD" w:rsidRDefault="00CE41FD" w:rsidP="00CE41FD">
      <w:pPr>
        <w:pStyle w:val="BodytextAgency"/>
      </w:pPr>
    </w:p>
    <w:p w:rsidR="002021EC" w:rsidRDefault="002021EC" w:rsidP="002021EC">
      <w:pPr>
        <w:pStyle w:val="DraftingNotesAgency"/>
        <w:widowControl w:val="0"/>
      </w:pPr>
      <w:r w:rsidRPr="001D3B1A">
        <w:t>The PRAC/CHMP Rapporteurs should complete the ‘actual’ date at each stage of the procedure. This is the date of circulation of the report to CHMP/PRAC members.</w:t>
      </w:r>
    </w:p>
    <w:tbl>
      <w:tblPr>
        <w:tblStyle w:val="TablegridAgency"/>
        <w:tblW w:w="5000" w:type="pct"/>
        <w:tblLayout w:type="fixed"/>
        <w:tblLook w:val="05E0" w:firstRow="1" w:lastRow="1" w:firstColumn="1" w:lastColumn="1" w:noHBand="0" w:noVBand="1"/>
      </w:tblPr>
      <w:tblGrid>
        <w:gridCol w:w="1242"/>
        <w:gridCol w:w="4395"/>
        <w:gridCol w:w="1275"/>
        <w:gridCol w:w="1277"/>
        <w:gridCol w:w="1440"/>
      </w:tblGrid>
      <w:tr w:rsidR="002021EC" w:rsidRPr="00FD2E85" w:rsidTr="00E903FF">
        <w:trPr>
          <w:cnfStyle w:val="100000000000" w:firstRow="1" w:lastRow="0" w:firstColumn="0" w:lastColumn="0" w:oddVBand="0" w:evenVBand="0" w:oddHBand="0" w:evenHBand="0" w:firstRowFirstColumn="0" w:firstRowLastColumn="0" w:lastRowFirstColumn="0" w:lastRowLastColumn="0"/>
        </w:trPr>
        <w:tc>
          <w:tcPr>
            <w:tcW w:w="5000" w:type="pct"/>
            <w:gridSpan w:val="5"/>
          </w:tcPr>
          <w:p w:rsidR="002021EC" w:rsidRPr="00FD2E85" w:rsidRDefault="002021EC" w:rsidP="00E903FF">
            <w:pPr>
              <w:pStyle w:val="TableheadingrowsAgency"/>
              <w:rPr>
                <w:b/>
                <w:color w:val="00000F"/>
              </w:rPr>
            </w:pPr>
            <w:r w:rsidRPr="0061123B">
              <w:rPr>
                <w:b/>
              </w:rPr>
              <w:t>Status of this report and steps taken for the assessment</w:t>
            </w:r>
          </w:p>
        </w:tc>
      </w:tr>
      <w:tr w:rsidR="002021EC" w:rsidRPr="00FD2E85" w:rsidTr="00E903FF">
        <w:tc>
          <w:tcPr>
            <w:tcW w:w="645" w:type="pct"/>
          </w:tcPr>
          <w:p w:rsidR="002021EC" w:rsidRPr="00FE033B" w:rsidRDefault="002021EC" w:rsidP="00E903FF">
            <w:pPr>
              <w:pStyle w:val="TabletextrowsAgency"/>
              <w:spacing w:after="80"/>
              <w:rPr>
                <w:highlight w:val="magenta"/>
                <w:lang w:eastAsia="en-GB"/>
              </w:rPr>
            </w:pPr>
            <w:r w:rsidRPr="00000225">
              <w:rPr>
                <w:b/>
                <w:lang w:eastAsia="en-GB"/>
              </w:rPr>
              <w:t>Current step</w:t>
            </w:r>
            <w:r w:rsidRPr="00000225">
              <w:rPr>
                <w:b/>
                <w:color w:val="00000F"/>
                <w:sz w:val="20"/>
                <w:szCs w:val="20"/>
                <w:vertAlign w:val="superscript"/>
              </w:rPr>
              <w:t>1</w:t>
            </w:r>
          </w:p>
        </w:tc>
        <w:tc>
          <w:tcPr>
            <w:tcW w:w="2282" w:type="pct"/>
          </w:tcPr>
          <w:p w:rsidR="002021EC" w:rsidRPr="00FD2E85" w:rsidRDefault="002021EC" w:rsidP="00E903FF">
            <w:pPr>
              <w:pStyle w:val="TabletextrowsAgency"/>
              <w:spacing w:after="80"/>
              <w:rPr>
                <w:lang w:eastAsia="en-GB"/>
              </w:rPr>
            </w:pPr>
            <w:r w:rsidRPr="00000225">
              <w:rPr>
                <w:b/>
                <w:lang w:eastAsia="en-GB"/>
              </w:rPr>
              <w:t>Description</w:t>
            </w:r>
          </w:p>
        </w:tc>
        <w:tc>
          <w:tcPr>
            <w:tcW w:w="662" w:type="pct"/>
          </w:tcPr>
          <w:p w:rsidR="002021EC" w:rsidRPr="00FD2E85" w:rsidRDefault="002021EC" w:rsidP="00E903FF">
            <w:pPr>
              <w:pStyle w:val="TabletextrowsAgency"/>
              <w:spacing w:after="80"/>
              <w:ind w:left="-28"/>
              <w:rPr>
                <w:highlight w:val="yellow"/>
                <w:lang w:eastAsia="en-GB"/>
              </w:rPr>
            </w:pPr>
            <w:r w:rsidRPr="00000225">
              <w:rPr>
                <w:b/>
                <w:lang w:eastAsia="en-GB"/>
              </w:rPr>
              <w:t>Planned date</w:t>
            </w:r>
          </w:p>
        </w:tc>
        <w:tc>
          <w:tcPr>
            <w:tcW w:w="663" w:type="pct"/>
          </w:tcPr>
          <w:p w:rsidR="002021EC" w:rsidRPr="00FD2E85" w:rsidRDefault="002021EC" w:rsidP="00E903FF">
            <w:pPr>
              <w:pStyle w:val="TabletextrowsAgency"/>
              <w:spacing w:after="80"/>
              <w:rPr>
                <w:highlight w:val="yellow"/>
                <w:lang w:eastAsia="en-GB"/>
              </w:rPr>
            </w:pPr>
            <w:r w:rsidRPr="00000225">
              <w:rPr>
                <w:b/>
                <w:lang w:eastAsia="en-GB"/>
              </w:rPr>
              <w:t>Actual Date</w:t>
            </w:r>
          </w:p>
        </w:tc>
        <w:tc>
          <w:tcPr>
            <w:tcW w:w="748" w:type="pct"/>
          </w:tcPr>
          <w:p w:rsidR="002021EC" w:rsidRPr="00FD2E85" w:rsidRDefault="002021EC" w:rsidP="00E903FF">
            <w:pPr>
              <w:pStyle w:val="TabletextrowsAgency"/>
              <w:spacing w:after="80"/>
              <w:rPr>
                <w:highlight w:val="yellow"/>
                <w:lang w:eastAsia="en-GB"/>
              </w:rPr>
            </w:pPr>
            <w:r>
              <w:rPr>
                <w:b/>
                <w:color w:val="00000F"/>
                <w:lang w:eastAsia="en-GB"/>
              </w:rPr>
              <w:t>Need for discussion</w:t>
            </w:r>
            <w:r w:rsidRPr="00000225">
              <w:rPr>
                <w:b/>
                <w:color w:val="00000F"/>
                <w:sz w:val="20"/>
                <w:szCs w:val="20"/>
                <w:vertAlign w:val="superscript"/>
                <w:lang w:eastAsia="en-GB"/>
              </w:rPr>
              <w:t>2</w:t>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FD2E85" w:rsidRDefault="002021EC" w:rsidP="00E903FF">
            <w:pPr>
              <w:pStyle w:val="TabletextrowsAgency"/>
            </w:pPr>
            <w:r w:rsidRPr="00FD2E85">
              <w:t>Start of procedure:</w:t>
            </w:r>
          </w:p>
        </w:tc>
        <w:tc>
          <w:tcPr>
            <w:tcW w:w="662" w:type="pct"/>
          </w:tcPr>
          <w:p w:rsidR="002021EC" w:rsidRPr="00FD2E85" w:rsidRDefault="002021EC" w:rsidP="00E903FF">
            <w:pPr>
              <w:keepLines/>
              <w:widowControl w:val="0"/>
              <w:autoSpaceDE w:val="0"/>
              <w:autoSpaceDN w:val="0"/>
              <w:adjustRightInd w:val="0"/>
              <w:spacing w:line="280" w:lineRule="exact"/>
              <w:ind w:right="105"/>
              <w:rPr>
                <w:color w:val="000000"/>
                <w:lang w:eastAsia="en-GB"/>
              </w:rPr>
            </w:pPr>
          </w:p>
        </w:tc>
        <w:tc>
          <w:tcPr>
            <w:tcW w:w="663" w:type="pct"/>
          </w:tcPr>
          <w:p w:rsidR="002021EC" w:rsidRPr="00FD2E85" w:rsidRDefault="002021EC" w:rsidP="00E903FF">
            <w:pPr>
              <w:keepLines/>
              <w:widowControl w:val="0"/>
              <w:autoSpaceDE w:val="0"/>
              <w:autoSpaceDN w:val="0"/>
              <w:adjustRightInd w:val="0"/>
              <w:spacing w:line="280" w:lineRule="exact"/>
              <w:ind w:right="105"/>
              <w:rPr>
                <w:color w:val="000000"/>
                <w:lang w:eastAsia="en-GB"/>
              </w:rPr>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327CB0" w:rsidRDefault="002021EC" w:rsidP="00E903FF">
            <w:pPr>
              <w:pStyle w:val="TabletextrowsAgency"/>
            </w:pPr>
            <w:r w:rsidRPr="00327CB0">
              <w:t>CHMP and PRAC Rapporteurs’ Joint Assessment Report (AR)</w:t>
            </w:r>
          </w:p>
        </w:tc>
        <w:tc>
          <w:tcPr>
            <w:tcW w:w="662" w:type="pct"/>
          </w:tcPr>
          <w:p w:rsidR="002021EC" w:rsidRPr="00FD2E85" w:rsidRDefault="002021EC" w:rsidP="00E903FF">
            <w:pPr>
              <w:keepLines/>
              <w:widowControl w:val="0"/>
              <w:autoSpaceDE w:val="0"/>
              <w:autoSpaceDN w:val="0"/>
              <w:adjustRightInd w:val="0"/>
              <w:spacing w:line="280" w:lineRule="exact"/>
              <w:ind w:right="105"/>
            </w:pPr>
          </w:p>
        </w:tc>
        <w:tc>
          <w:tcPr>
            <w:tcW w:w="663" w:type="pct"/>
          </w:tcPr>
          <w:p w:rsidR="002021EC" w:rsidRPr="00FD2E85" w:rsidRDefault="002021EC" w:rsidP="00E903FF">
            <w:pPr>
              <w:keepLines/>
              <w:widowControl w:val="0"/>
              <w:autoSpaceDE w:val="0"/>
              <w:autoSpaceDN w:val="0"/>
              <w:adjustRightInd w:val="0"/>
              <w:spacing w:line="280" w:lineRule="exact"/>
              <w:ind w:right="105"/>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327CB0" w:rsidRDefault="002021EC" w:rsidP="00E903FF">
            <w:pPr>
              <w:pStyle w:val="TabletextrowsAgency"/>
            </w:pPr>
            <w:r w:rsidRPr="00327CB0">
              <w:t>CHMP and PRAC members’ comments</w:t>
            </w:r>
          </w:p>
        </w:tc>
        <w:tc>
          <w:tcPr>
            <w:tcW w:w="662"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663"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327CB0" w:rsidRDefault="002021EC" w:rsidP="00E903FF">
            <w:pPr>
              <w:pStyle w:val="TabletextrowsAgency"/>
            </w:pPr>
            <w:r w:rsidRPr="00327CB0">
              <w:t>Updated CHMP and PRAC Rapporteurs’ Joint AR</w:t>
            </w:r>
          </w:p>
        </w:tc>
        <w:tc>
          <w:tcPr>
            <w:tcW w:w="662" w:type="pct"/>
          </w:tcPr>
          <w:p w:rsidR="002021EC" w:rsidRPr="00FD2E85" w:rsidRDefault="002021EC" w:rsidP="00E903FF">
            <w:pPr>
              <w:keepLines/>
              <w:widowControl w:val="0"/>
              <w:autoSpaceDE w:val="0"/>
              <w:autoSpaceDN w:val="0"/>
              <w:adjustRightInd w:val="0"/>
              <w:spacing w:line="280" w:lineRule="exact"/>
              <w:ind w:right="105"/>
            </w:pPr>
          </w:p>
        </w:tc>
        <w:tc>
          <w:tcPr>
            <w:tcW w:w="663" w:type="pct"/>
          </w:tcPr>
          <w:p w:rsidR="002021EC" w:rsidRPr="00FD2E85" w:rsidRDefault="002021EC" w:rsidP="00E903FF">
            <w:pPr>
              <w:keepLines/>
              <w:widowControl w:val="0"/>
              <w:autoSpaceDE w:val="0"/>
              <w:autoSpaceDN w:val="0"/>
              <w:adjustRightInd w:val="0"/>
              <w:spacing w:line="280" w:lineRule="exact"/>
              <w:ind w:right="105"/>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FD2E85" w:rsidRDefault="002021EC" w:rsidP="00E903FF">
            <w:pPr>
              <w:pStyle w:val="TabletextrowsAgency"/>
            </w:pPr>
            <w:r>
              <w:rPr>
                <w:color w:val="000000"/>
              </w:rPr>
              <w:t>PRAC endorsed relevant sections of the assessment report</w:t>
            </w:r>
            <w:r w:rsidRPr="00E80F78">
              <w:rPr>
                <w:vertAlign w:val="superscript"/>
              </w:rPr>
              <w:t>3</w:t>
            </w:r>
          </w:p>
        </w:tc>
        <w:tc>
          <w:tcPr>
            <w:tcW w:w="662"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663"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CD524C" w:rsidRDefault="002021EC" w:rsidP="00E903FF">
            <w:pPr>
              <w:pStyle w:val="TabletextrowsAgency"/>
            </w:pPr>
            <w:r w:rsidRPr="00A751B6">
              <w:t>Joint AR on responses updated following comments and PRAC discussion (if applicable)</w:t>
            </w:r>
          </w:p>
        </w:tc>
        <w:tc>
          <w:tcPr>
            <w:tcW w:w="662"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663"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021EC" w:rsidRPr="00FD2E85" w:rsidTr="00E903FF">
        <w:tc>
          <w:tcPr>
            <w:tcW w:w="645" w:type="pct"/>
          </w:tcPr>
          <w:p w:rsidR="002021EC" w:rsidRDefault="002021EC"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021EC" w:rsidRPr="00CD524C" w:rsidRDefault="002021EC" w:rsidP="00E903FF">
            <w:pPr>
              <w:pStyle w:val="TabletextrowsAgency"/>
            </w:pPr>
            <w:r w:rsidRPr="00A751B6">
              <w:t>CHMP Opinion/Request for Supplementary Information (RfSI)</w:t>
            </w:r>
          </w:p>
        </w:tc>
        <w:tc>
          <w:tcPr>
            <w:tcW w:w="662"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663" w:type="pct"/>
          </w:tcPr>
          <w:p w:rsidR="002021EC" w:rsidRPr="00FD2E85" w:rsidRDefault="002021EC" w:rsidP="00E903FF">
            <w:pPr>
              <w:keepLines/>
              <w:widowControl w:val="0"/>
              <w:autoSpaceDE w:val="0"/>
              <w:autoSpaceDN w:val="0"/>
              <w:adjustRightInd w:val="0"/>
              <w:spacing w:line="280" w:lineRule="exact"/>
              <w:ind w:right="105"/>
              <w:rPr>
                <w:color w:val="000000"/>
              </w:rPr>
            </w:pPr>
          </w:p>
        </w:tc>
        <w:tc>
          <w:tcPr>
            <w:tcW w:w="748" w:type="pct"/>
          </w:tcPr>
          <w:p w:rsidR="002021EC" w:rsidRDefault="002021EC"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RPr="00FD2E85" w:rsidTr="00E903FF">
        <w:tc>
          <w:tcPr>
            <w:tcW w:w="645" w:type="pct"/>
          </w:tcPr>
          <w:p w:rsidR="002E1C13" w:rsidRPr="00B51CCF" w:rsidRDefault="002E1C13" w:rsidP="00E903FF">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A751B6" w:rsidRDefault="002E1C13" w:rsidP="00E903FF">
            <w:pPr>
              <w:pStyle w:val="TabletextrowsAgency"/>
            </w:pPr>
            <w:r w:rsidRPr="00A751B6">
              <w:t>Opinion/Request for Supplementary Information (RSI)</w:t>
            </w:r>
          </w:p>
        </w:tc>
        <w:tc>
          <w:tcPr>
            <w:tcW w:w="662" w:type="pct"/>
          </w:tcPr>
          <w:p w:rsidR="002E1C13" w:rsidRPr="00FD2E85" w:rsidRDefault="002E1C13" w:rsidP="00E903FF">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E903FF">
            <w:pPr>
              <w:keepLines/>
              <w:widowControl w:val="0"/>
              <w:autoSpaceDE w:val="0"/>
              <w:autoSpaceDN w:val="0"/>
              <w:adjustRightInd w:val="0"/>
              <w:spacing w:line="280" w:lineRule="exact"/>
              <w:ind w:right="105"/>
              <w:rPr>
                <w:color w:val="000000"/>
              </w:rPr>
            </w:pPr>
          </w:p>
        </w:tc>
        <w:tc>
          <w:tcPr>
            <w:tcW w:w="748" w:type="pct"/>
          </w:tcPr>
          <w:p w:rsidR="002E1C13" w:rsidRPr="00A45B98" w:rsidRDefault="002E1C13" w:rsidP="00E903FF">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bl>
    <w:p w:rsidR="002E1C13" w:rsidRDefault="002E1C13" w:rsidP="002E1C13">
      <w:pPr>
        <w:pStyle w:val="BodytextAgency"/>
        <w:rPr>
          <w:rFonts w:ascii="Courier New" w:hAnsi="Courier New" w:cs="Times New Roman"/>
          <w:i/>
          <w:color w:val="339966"/>
          <w:sz w:val="22"/>
        </w:rPr>
      </w:pPr>
      <w:r w:rsidRPr="00E80F78">
        <w:rPr>
          <w:rFonts w:ascii="Courier New" w:hAnsi="Courier New" w:cs="Times New Roman"/>
          <w:i/>
          <w:color w:val="339966"/>
          <w:sz w:val="22"/>
        </w:rPr>
        <w:t>In a rare situation when the issu</w:t>
      </w:r>
      <w:r>
        <w:rPr>
          <w:rFonts w:ascii="Courier New" w:hAnsi="Courier New" w:cs="Times New Roman"/>
          <w:i/>
          <w:color w:val="339966"/>
          <w:sz w:val="22"/>
        </w:rPr>
        <w:t>es cannot be resolved between D60-D9</w:t>
      </w:r>
      <w:r w:rsidRPr="00E80F78">
        <w:rPr>
          <w:rFonts w:ascii="Courier New" w:hAnsi="Courier New" w:cs="Times New Roman"/>
          <w:i/>
          <w:color w:val="339966"/>
          <w:sz w:val="22"/>
        </w:rPr>
        <w:t>0 and the CHMP has to adopt the RfSI, the following timetable will apply:</w:t>
      </w:r>
    </w:p>
    <w:tbl>
      <w:tblPr>
        <w:tblStyle w:val="TablegridAgency"/>
        <w:tblW w:w="5000" w:type="pct"/>
        <w:tblLayout w:type="fixed"/>
        <w:tblLook w:val="05E0" w:firstRow="1" w:lastRow="1" w:firstColumn="1" w:lastColumn="1" w:noHBand="0" w:noVBand="1"/>
      </w:tblPr>
      <w:tblGrid>
        <w:gridCol w:w="1242"/>
        <w:gridCol w:w="4395"/>
        <w:gridCol w:w="1275"/>
        <w:gridCol w:w="1277"/>
        <w:gridCol w:w="1440"/>
      </w:tblGrid>
      <w:tr w:rsidR="002E1C13" w:rsidTr="00D2421D">
        <w:trPr>
          <w:cnfStyle w:val="100000000000" w:firstRow="1" w:lastRow="0" w:firstColumn="0" w:lastColumn="0" w:oddVBand="0" w:evenVBand="0" w:oddHBand="0" w:evenHBand="0" w:firstRowFirstColumn="0" w:firstRowLastColumn="0" w:lastRowFirstColumn="0" w:lastRowLastColumn="0"/>
        </w:trPr>
        <w:tc>
          <w:tcPr>
            <w:tcW w:w="645" w:type="pct"/>
          </w:tcPr>
          <w:p w:rsidR="002E1C13" w:rsidRDefault="002E1C13" w:rsidP="00D2421D">
            <w:pPr>
              <w:pStyle w:val="TabletextrowsAgency"/>
            </w:pPr>
          </w:p>
        </w:tc>
        <w:tc>
          <w:tcPr>
            <w:tcW w:w="2282" w:type="pct"/>
          </w:tcPr>
          <w:p w:rsidR="002E1C13" w:rsidRPr="00CD524C" w:rsidRDefault="002E1C13" w:rsidP="00D2421D">
            <w:pPr>
              <w:pStyle w:val="TabletextrowsAgency"/>
            </w:pPr>
          </w:p>
        </w:tc>
        <w:tc>
          <w:tcPr>
            <w:tcW w:w="662" w:type="pct"/>
          </w:tcPr>
          <w:p w:rsidR="002E1C13" w:rsidRPr="007467B7" w:rsidRDefault="002E1C13" w:rsidP="00D2421D">
            <w:pPr>
              <w:keepLines/>
              <w:widowControl w:val="0"/>
              <w:autoSpaceDE w:val="0"/>
              <w:autoSpaceDN w:val="0"/>
              <w:adjustRightInd w:val="0"/>
              <w:spacing w:line="280" w:lineRule="exact"/>
              <w:ind w:right="105"/>
            </w:pPr>
          </w:p>
        </w:tc>
        <w:tc>
          <w:tcPr>
            <w:tcW w:w="663" w:type="pct"/>
          </w:tcPr>
          <w:p w:rsidR="002E1C13" w:rsidRPr="007467B7" w:rsidRDefault="002E1C13" w:rsidP="00D2421D">
            <w:pPr>
              <w:keepLines/>
              <w:widowControl w:val="0"/>
              <w:autoSpaceDE w:val="0"/>
              <w:autoSpaceDN w:val="0"/>
              <w:adjustRightInd w:val="0"/>
              <w:spacing w:line="280" w:lineRule="exact"/>
              <w:ind w:right="105"/>
            </w:pPr>
          </w:p>
        </w:tc>
        <w:tc>
          <w:tcPr>
            <w:tcW w:w="748" w:type="pct"/>
          </w:tcPr>
          <w:p w:rsidR="002E1C13" w:rsidRDefault="002E1C13" w:rsidP="00D2421D">
            <w:pPr>
              <w:pStyle w:val="TabletextrowsAgency"/>
            </w:pPr>
          </w:p>
        </w:tc>
      </w:tr>
      <w:tr w:rsidR="002E1C13" w:rsidTr="00D2421D">
        <w:tc>
          <w:tcPr>
            <w:tcW w:w="645" w:type="pct"/>
          </w:tcPr>
          <w:p w:rsidR="002E1C13"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CD524C" w:rsidRDefault="002E1C13" w:rsidP="00D2421D">
            <w:pPr>
              <w:pStyle w:val="TabletextrowsAgency"/>
            </w:pPr>
            <w:r w:rsidRPr="00CD524C">
              <w:t>MAH responses to (RfSI) received on</w:t>
            </w:r>
          </w:p>
        </w:tc>
        <w:tc>
          <w:tcPr>
            <w:tcW w:w="662"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Pr>
          <w:p w:rsidR="002E1C13"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Tr="00D2421D">
        <w:tc>
          <w:tcPr>
            <w:tcW w:w="645" w:type="pct"/>
          </w:tcPr>
          <w:p w:rsidR="002E1C13" w:rsidRPr="00B51CCF"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CD524C" w:rsidRDefault="002E1C13" w:rsidP="00D2421D">
            <w:pPr>
              <w:pStyle w:val="TabletextrowsAgency"/>
            </w:pPr>
            <w:r w:rsidRPr="006C7455">
              <w:t>CHMP and PRAC Rapporteurs Joint Assessment Report</w:t>
            </w:r>
          </w:p>
        </w:tc>
        <w:tc>
          <w:tcPr>
            <w:tcW w:w="662"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Pr>
          <w:p w:rsidR="002E1C13" w:rsidRPr="00A45B98"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Tr="00D2421D">
        <w:tc>
          <w:tcPr>
            <w:tcW w:w="645" w:type="pct"/>
          </w:tcPr>
          <w:p w:rsidR="002E1C13"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CD524C" w:rsidRDefault="002E1C13" w:rsidP="00D2421D">
            <w:pPr>
              <w:pStyle w:val="TabletextrowsAgency"/>
              <w:rPr>
                <w:color w:val="000000"/>
              </w:rPr>
            </w:pPr>
            <w:r w:rsidRPr="00327CB0">
              <w:t>CHMP and PRAC members comments</w:t>
            </w:r>
          </w:p>
        </w:tc>
        <w:tc>
          <w:tcPr>
            <w:tcW w:w="662"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Pr>
          <w:p w:rsidR="002E1C13"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Tr="00D2421D">
        <w:tc>
          <w:tcPr>
            <w:tcW w:w="645" w:type="pct"/>
          </w:tcPr>
          <w:p w:rsidR="002E1C13"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CD524C" w:rsidRDefault="002E1C13" w:rsidP="00D2421D">
            <w:pPr>
              <w:pStyle w:val="TabletextrowsAgency"/>
            </w:pPr>
            <w:r w:rsidRPr="00327CB0">
              <w:t>Updated CHMP and PRAC Rapporteurs Joint A</w:t>
            </w:r>
            <w:r>
              <w:t xml:space="preserve">ssessment </w:t>
            </w:r>
            <w:r w:rsidRPr="00327CB0">
              <w:t>R</w:t>
            </w:r>
            <w:r>
              <w:t>eport</w:t>
            </w:r>
          </w:p>
        </w:tc>
        <w:tc>
          <w:tcPr>
            <w:tcW w:w="662"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Pr>
          <w:p w:rsidR="002E1C13"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Tr="00D2421D">
        <w:tc>
          <w:tcPr>
            <w:tcW w:w="645" w:type="pct"/>
          </w:tcPr>
          <w:p w:rsidR="002E1C13"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CD524C" w:rsidRDefault="002E1C13" w:rsidP="00D2421D">
            <w:pPr>
              <w:pStyle w:val="TabletextrowsAgency"/>
            </w:pPr>
            <w:r>
              <w:rPr>
                <w:color w:val="000000"/>
              </w:rPr>
              <w:t>PRAC endorsed relevant sections of the assessment report</w:t>
            </w:r>
            <w:r w:rsidRPr="00E80F78">
              <w:rPr>
                <w:vertAlign w:val="superscript"/>
              </w:rPr>
              <w:t>3</w:t>
            </w:r>
          </w:p>
        </w:tc>
        <w:tc>
          <w:tcPr>
            <w:tcW w:w="662"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Pr>
          <w:p w:rsidR="002E1C13"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Tr="00D2421D">
        <w:tc>
          <w:tcPr>
            <w:tcW w:w="645" w:type="pct"/>
          </w:tcPr>
          <w:p w:rsidR="002E1C13"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2E1C13" w:rsidRPr="00CD524C" w:rsidRDefault="002E1C13" w:rsidP="00D2421D">
            <w:pPr>
              <w:pStyle w:val="TabletextrowsAgency"/>
            </w:pPr>
            <w:r w:rsidRPr="00CD524C">
              <w:t>An Oral explanation took place</w:t>
            </w:r>
            <w:r>
              <w:t xml:space="preserve"> on</w:t>
            </w:r>
          </w:p>
        </w:tc>
        <w:tc>
          <w:tcPr>
            <w:tcW w:w="662"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Pr>
          <w:p w:rsidR="002E1C13"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2E1C13" w:rsidTr="00D2421D">
        <w:tc>
          <w:tcPr>
            <w:tcW w:w="645" w:type="pct"/>
            <w:tcBorders>
              <w:bottom w:val="single" w:sz="4" w:space="0" w:color="FFFFFF"/>
            </w:tcBorders>
          </w:tcPr>
          <w:p w:rsidR="002E1C13" w:rsidRDefault="002E1C13" w:rsidP="00D2421D">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Borders>
              <w:bottom w:val="single" w:sz="4" w:space="0" w:color="FFFFFF"/>
            </w:tcBorders>
          </w:tcPr>
          <w:p w:rsidR="002E1C13" w:rsidRPr="00CD524C" w:rsidRDefault="002E1C13" w:rsidP="00D2421D">
            <w:pPr>
              <w:pStyle w:val="TabletextrowsAgency"/>
            </w:pPr>
            <w:r>
              <w:t>Opinion</w:t>
            </w:r>
          </w:p>
        </w:tc>
        <w:tc>
          <w:tcPr>
            <w:tcW w:w="662" w:type="pct"/>
            <w:tcBorders>
              <w:bottom w:val="single" w:sz="4" w:space="0" w:color="FFFFFF"/>
            </w:tcBorders>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663" w:type="pct"/>
            <w:tcBorders>
              <w:bottom w:val="single" w:sz="4" w:space="0" w:color="FFFFFF"/>
            </w:tcBorders>
          </w:tcPr>
          <w:p w:rsidR="002E1C13" w:rsidRPr="00FD2E85" w:rsidRDefault="002E1C13" w:rsidP="00D2421D">
            <w:pPr>
              <w:keepLines/>
              <w:widowControl w:val="0"/>
              <w:autoSpaceDE w:val="0"/>
              <w:autoSpaceDN w:val="0"/>
              <w:adjustRightInd w:val="0"/>
              <w:spacing w:line="280" w:lineRule="exact"/>
              <w:ind w:right="105"/>
              <w:rPr>
                <w:color w:val="000000"/>
              </w:rPr>
            </w:pPr>
          </w:p>
        </w:tc>
        <w:tc>
          <w:tcPr>
            <w:tcW w:w="748" w:type="pct"/>
            <w:tcBorders>
              <w:bottom w:val="single" w:sz="4" w:space="0" w:color="FFFFFF"/>
            </w:tcBorders>
          </w:tcPr>
          <w:p w:rsidR="002E1C13" w:rsidRDefault="002E1C13" w:rsidP="00D2421D">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bl>
    <w:p w:rsidR="002021EC" w:rsidRDefault="002021EC" w:rsidP="002021EC">
      <w:pPr>
        <w:pStyle w:val="BodytextAgency"/>
      </w:pPr>
      <w:r w:rsidRPr="005C02E4">
        <w:rPr>
          <w:sz w:val="20"/>
          <w:szCs w:val="20"/>
        </w:rPr>
        <w:t>¹</w:t>
      </w:r>
      <w:r w:rsidR="00275A16">
        <w:rPr>
          <w:sz w:val="20"/>
          <w:szCs w:val="20"/>
        </w:rPr>
        <w:t xml:space="preserve"> </w:t>
      </w:r>
      <w:r>
        <w:t>Tick the box corresponding to the applicable step – do not delete any of the steps. If not applicable, add n/a instead of the date.</w:t>
      </w:r>
    </w:p>
    <w:p w:rsidR="002021EC" w:rsidRDefault="002021EC" w:rsidP="002021EC">
      <w:pPr>
        <w:pStyle w:val="BodytextAgency"/>
      </w:pPr>
      <w:r w:rsidRPr="005C02E4">
        <w:rPr>
          <w:sz w:val="20"/>
          <w:szCs w:val="20"/>
        </w:rPr>
        <w:t>²</w:t>
      </w:r>
      <w:r w:rsidR="00275A16">
        <w:rPr>
          <w:sz w:val="20"/>
          <w:szCs w:val="20"/>
        </w:rPr>
        <w:t xml:space="preserve"> </w:t>
      </w:r>
      <w:r>
        <w:t>Criteria for PRAC plenary discussion: interim results/outcome of the SOB that is a non-interventional PASS study challenging the benefit/risk balance of the product; new imposed non-interventional PASS resulting from the Annual re-assessment (annex II condition); divergent positions between the Committees (CHMP and PRAC Rapp and CHMP and PRAC members) on specific aspects with significant impact on the B/R (e.g. outcome or imposition of conditions) and any other situation at the discretion of the PRAC rapporteur.</w:t>
      </w:r>
    </w:p>
    <w:p w:rsidR="002021EC" w:rsidRDefault="002021EC" w:rsidP="002021EC">
      <w:pPr>
        <w:pStyle w:val="BodytextAgency"/>
      </w:pPr>
      <w:r>
        <w:t xml:space="preserve">Criteria for CHMP plenary discussion: interim results/outcome of the SOB challenging the benefit/risk balance of the product; fulfilment of all SOBs; new imposed PASS/PAES resulting from the </w:t>
      </w:r>
      <w:r w:rsidR="00A64BB5">
        <w:t>Annual re-</w:t>
      </w:r>
      <w:r w:rsidR="00A64BB5">
        <w:lastRenderedPageBreak/>
        <w:t>assessment</w:t>
      </w:r>
      <w:r>
        <w:t xml:space="preserve"> (annex II condition); divergent positions between the Committees (CHMP and PRAC Rapp and CHMP and PRAC members) on specific aspects with significant impact on the B/R and any other situation at the discretion of the CHMP rapporteur.</w:t>
      </w:r>
    </w:p>
    <w:p w:rsidR="00DA3FB4" w:rsidRDefault="002021EC" w:rsidP="00DA3FB4">
      <w:pPr>
        <w:pStyle w:val="BodytextAgency"/>
      </w:pPr>
      <w:r w:rsidRPr="005C02E4">
        <w:rPr>
          <w:sz w:val="20"/>
          <w:szCs w:val="20"/>
        </w:rPr>
        <w:t>³</w:t>
      </w:r>
      <w:r w:rsidR="00275A16">
        <w:t xml:space="preserve"> </w:t>
      </w:r>
      <w:r>
        <w:t>Sections related to data on non-interventional PASS imposed as an SOB, Risk Management Plan (safety concerns, pharmacovigilance plan, risk minimisation measures), sections on issues originating from parallel/recent PSUR or signal assessment, additional monitoring, pharmacovigilance inspections and preliminary conclusions on the benefit/risk balance.</w:t>
      </w:r>
      <w:r w:rsidR="00191013">
        <w:br w:type="page"/>
      </w:r>
    </w:p>
    <w:p w:rsidR="00CE29C3" w:rsidRDefault="00CE29C3" w:rsidP="002021EC">
      <w:pPr>
        <w:pStyle w:val="BodytextAgency"/>
        <w:widowControl w:val="0"/>
      </w:pPr>
    </w:p>
    <w:tbl>
      <w:tblPr>
        <w:tblStyle w:val="TablegridAgency"/>
        <w:tblW w:w="5000" w:type="pct"/>
        <w:tblLayout w:type="fixed"/>
        <w:tblLook w:val="05E0" w:firstRow="1" w:lastRow="1" w:firstColumn="1" w:lastColumn="1" w:noHBand="0" w:noVBand="1"/>
      </w:tblPr>
      <w:tblGrid>
        <w:gridCol w:w="4814"/>
        <w:gridCol w:w="4815"/>
      </w:tblGrid>
      <w:tr w:rsidR="00CE41FD" w:rsidRPr="00FD2E85" w:rsidTr="008D57F7">
        <w:trPr>
          <w:cnfStyle w:val="100000000000" w:firstRow="1" w:lastRow="0" w:firstColumn="0" w:lastColumn="0" w:oddVBand="0" w:evenVBand="0" w:oddHBand="0" w:evenHBand="0" w:firstRowFirstColumn="0" w:firstRowLastColumn="0" w:lastRowFirstColumn="0" w:lastRowLastColumn="0"/>
        </w:trPr>
        <w:tc>
          <w:tcPr>
            <w:tcW w:w="2500" w:type="pct"/>
          </w:tcPr>
          <w:p w:rsidR="00CE41FD" w:rsidRPr="00F4179C" w:rsidRDefault="00CE41FD" w:rsidP="008D57F7">
            <w:pPr>
              <w:pStyle w:val="TableheadingrowsAgency"/>
              <w:rPr>
                <w:b/>
              </w:rPr>
            </w:pPr>
            <w:r w:rsidRPr="00F4179C">
              <w:rPr>
                <w:b/>
              </w:rPr>
              <w:t>Procedure resources</w:t>
            </w:r>
          </w:p>
        </w:tc>
        <w:tc>
          <w:tcPr>
            <w:tcW w:w="2500" w:type="pct"/>
          </w:tcPr>
          <w:p w:rsidR="00CE41FD" w:rsidRPr="00FD2E85" w:rsidRDefault="00CE41FD" w:rsidP="008D57F7">
            <w:pPr>
              <w:pStyle w:val="TableheadingrowsAgency"/>
              <w:rPr>
                <w:b/>
                <w:color w:val="00000F"/>
              </w:rPr>
            </w:pPr>
          </w:p>
        </w:tc>
      </w:tr>
      <w:tr w:rsidR="00CE41FD" w:rsidRPr="00FD2E85" w:rsidTr="008D57F7">
        <w:tc>
          <w:tcPr>
            <w:tcW w:w="2500" w:type="pct"/>
          </w:tcPr>
          <w:p w:rsidR="00CE41FD" w:rsidRPr="00FD2E85" w:rsidRDefault="00CE41FD" w:rsidP="008D57F7">
            <w:pPr>
              <w:pStyle w:val="TabletextrowsAgency"/>
            </w:pPr>
            <w:r w:rsidRPr="00FD2E85">
              <w:t xml:space="preserve">CHMP Rapporteur: </w:t>
            </w:r>
          </w:p>
          <w:p w:rsidR="00CE41FD" w:rsidRPr="00FD2E85" w:rsidRDefault="00CE41FD" w:rsidP="008D57F7">
            <w:pPr>
              <w:pStyle w:val="TabletextrowsAgency"/>
              <w:rPr>
                <w:lang w:eastAsia="en-GB"/>
              </w:rPr>
            </w:pPr>
          </w:p>
        </w:tc>
        <w:tc>
          <w:tcPr>
            <w:tcW w:w="2500" w:type="pct"/>
          </w:tcPr>
          <w:p w:rsidR="00CE41FD" w:rsidRPr="00FD2E85" w:rsidRDefault="00CE41FD" w:rsidP="008D57F7">
            <w:pPr>
              <w:keepLines/>
              <w:widowControl w:val="0"/>
              <w:autoSpaceDE w:val="0"/>
              <w:autoSpaceDN w:val="0"/>
              <w:adjustRightInd w:val="0"/>
              <w:spacing w:line="280" w:lineRule="exact"/>
              <w:ind w:right="105"/>
              <w:rPr>
                <w:color w:val="000000"/>
                <w:lang w:eastAsia="en-GB"/>
              </w:rPr>
            </w:pPr>
          </w:p>
        </w:tc>
      </w:tr>
      <w:tr w:rsidR="00CE41FD" w:rsidRPr="00FD2E85" w:rsidTr="008D57F7">
        <w:tc>
          <w:tcPr>
            <w:tcW w:w="2500" w:type="pct"/>
          </w:tcPr>
          <w:p w:rsidR="00CE41FD" w:rsidRPr="00FD2E85" w:rsidRDefault="00CE41FD" w:rsidP="008D57F7">
            <w:pPr>
              <w:pStyle w:val="TabletextrowsAgency"/>
            </w:pPr>
            <w:r w:rsidRPr="00FD2E85">
              <w:t>PRAC Rapporteur:</w:t>
            </w:r>
          </w:p>
          <w:p w:rsidR="00CE41FD" w:rsidRPr="00FD2E85" w:rsidRDefault="00CE41FD" w:rsidP="008D57F7">
            <w:pPr>
              <w:pStyle w:val="TabletextrowsAgency"/>
              <w:rPr>
                <w:lang w:eastAsia="en-GB"/>
              </w:rPr>
            </w:pPr>
          </w:p>
        </w:tc>
        <w:tc>
          <w:tcPr>
            <w:tcW w:w="2500" w:type="pct"/>
          </w:tcPr>
          <w:p w:rsidR="00CE41FD" w:rsidRPr="00FD2E85" w:rsidRDefault="00CE41FD" w:rsidP="008D57F7">
            <w:pPr>
              <w:keepLines/>
              <w:widowControl w:val="0"/>
              <w:autoSpaceDE w:val="0"/>
              <w:autoSpaceDN w:val="0"/>
              <w:adjustRightInd w:val="0"/>
              <w:spacing w:line="280" w:lineRule="exact"/>
              <w:ind w:right="105"/>
              <w:rPr>
                <w:color w:val="000000"/>
                <w:lang w:eastAsia="en-GB"/>
              </w:rPr>
            </w:pPr>
          </w:p>
        </w:tc>
      </w:tr>
      <w:tr w:rsidR="00CE41FD" w:rsidRPr="00FD2E85" w:rsidTr="008D57F7">
        <w:tc>
          <w:tcPr>
            <w:tcW w:w="2500" w:type="pct"/>
          </w:tcPr>
          <w:p w:rsidR="00CE41FD" w:rsidRPr="00FD2E85" w:rsidRDefault="00CE41FD" w:rsidP="008D57F7">
            <w:pPr>
              <w:pStyle w:val="TabletextrowsAgency"/>
            </w:pPr>
            <w:r w:rsidRPr="00FD2E85">
              <w:t xml:space="preserve">Contact person </w:t>
            </w:r>
            <w:r>
              <w:rPr>
                <w:color w:val="000000"/>
              </w:rPr>
              <w:t>–</w:t>
            </w:r>
            <w:r>
              <w:t xml:space="preserve"> </w:t>
            </w:r>
            <w:r w:rsidRPr="00FD2E85">
              <w:t>CHMP Rapp</w:t>
            </w:r>
            <w:r>
              <w:t>orteur</w:t>
            </w:r>
          </w:p>
        </w:tc>
        <w:tc>
          <w:tcPr>
            <w:tcW w:w="2500" w:type="pct"/>
          </w:tcPr>
          <w:p w:rsidR="00CE41FD" w:rsidRPr="00ED1A72" w:rsidRDefault="00CE41FD" w:rsidP="008D57F7">
            <w:pPr>
              <w:keepLines/>
              <w:widowControl w:val="0"/>
              <w:autoSpaceDE w:val="0"/>
              <w:autoSpaceDN w:val="0"/>
              <w:adjustRightInd w:val="0"/>
              <w:spacing w:line="280" w:lineRule="exact"/>
              <w:ind w:right="105"/>
              <w:rPr>
                <w:color w:val="000000"/>
              </w:rPr>
            </w:pPr>
            <w:r w:rsidRPr="00ED1A72">
              <w:rPr>
                <w:color w:val="000000"/>
              </w:rPr>
              <w:t>Name:</w:t>
            </w:r>
            <w:r w:rsidRPr="00ED1A72">
              <w:rPr>
                <w:color w:val="000000"/>
                <w:lang w:eastAsia="en-GB"/>
              </w:rPr>
              <w:tab/>
            </w:r>
          </w:p>
          <w:p w:rsidR="00CE41FD" w:rsidRPr="00ED1A72" w:rsidRDefault="00CE41FD" w:rsidP="008D57F7">
            <w:pPr>
              <w:keepLines/>
              <w:widowControl w:val="0"/>
              <w:autoSpaceDE w:val="0"/>
              <w:autoSpaceDN w:val="0"/>
              <w:adjustRightInd w:val="0"/>
              <w:spacing w:line="280" w:lineRule="exact"/>
              <w:ind w:right="105"/>
              <w:rPr>
                <w:color w:val="000000"/>
              </w:rPr>
            </w:pPr>
            <w:r w:rsidRPr="00ED1A72">
              <w:rPr>
                <w:color w:val="000000"/>
              </w:rPr>
              <w:t>Tel:</w:t>
            </w:r>
            <w:r w:rsidRPr="00ED1A72">
              <w:rPr>
                <w:color w:val="000000"/>
                <w:lang w:eastAsia="en-GB"/>
              </w:rPr>
              <w:tab/>
            </w:r>
          </w:p>
          <w:p w:rsidR="00CE41FD" w:rsidRPr="00FD2E85" w:rsidRDefault="00CE41FD" w:rsidP="008D57F7">
            <w:pPr>
              <w:pStyle w:val="TabletextrowsAgency"/>
            </w:pPr>
            <w:r w:rsidRPr="00ED1A72">
              <w:rPr>
                <w:color w:val="000000"/>
              </w:rPr>
              <w:t>Email:</w:t>
            </w:r>
            <w:r w:rsidRPr="009E287E">
              <w:rPr>
                <w:color w:val="000000"/>
                <w:lang w:eastAsia="en-GB"/>
              </w:rPr>
              <w:tab/>
            </w:r>
          </w:p>
        </w:tc>
      </w:tr>
      <w:tr w:rsidR="00CE41FD" w:rsidRPr="00FD2E85" w:rsidTr="008D57F7">
        <w:tc>
          <w:tcPr>
            <w:tcW w:w="2500" w:type="pct"/>
          </w:tcPr>
          <w:p w:rsidR="00CE41FD" w:rsidRPr="00FD2E85" w:rsidRDefault="00CE41FD" w:rsidP="008D57F7">
            <w:pPr>
              <w:pStyle w:val="TabletextrowsAgency"/>
            </w:pPr>
            <w:r>
              <w:rPr>
                <w:color w:val="000000"/>
              </w:rPr>
              <w:t>Assessor – CHMP Rapporteur</w:t>
            </w:r>
          </w:p>
        </w:tc>
        <w:tc>
          <w:tcPr>
            <w:tcW w:w="2500" w:type="pct"/>
          </w:tcPr>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CE41FD" w:rsidRPr="00FD2E85" w:rsidRDefault="00CE41FD" w:rsidP="008D57F7">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r w:rsidR="00CE41FD" w:rsidRPr="00FD2E85" w:rsidTr="008D57F7">
        <w:tc>
          <w:tcPr>
            <w:tcW w:w="2500" w:type="pct"/>
          </w:tcPr>
          <w:p w:rsidR="00CE41FD" w:rsidRPr="00FD2E85" w:rsidRDefault="00CE41FD" w:rsidP="008D57F7">
            <w:pPr>
              <w:pStyle w:val="TabletextrowsAgency"/>
            </w:pPr>
            <w:r w:rsidRPr="00FD2E85">
              <w:t>Contact person - PRAC Rapporteur</w:t>
            </w:r>
          </w:p>
        </w:tc>
        <w:tc>
          <w:tcPr>
            <w:tcW w:w="2500" w:type="pct"/>
          </w:tcPr>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CE41FD" w:rsidRPr="00FD2E85" w:rsidRDefault="00CE41FD" w:rsidP="008D57F7">
            <w:pPr>
              <w:pStyle w:val="TabletextrowsAgency"/>
            </w:pPr>
            <w:r w:rsidRPr="00B56F67">
              <w:rPr>
                <w:color w:val="000000"/>
              </w:rPr>
              <w:t>Email:</w:t>
            </w:r>
            <w:r w:rsidRPr="009E287E">
              <w:rPr>
                <w:color w:val="000000"/>
                <w:lang w:eastAsia="en-GB"/>
              </w:rPr>
              <w:tab/>
            </w:r>
          </w:p>
        </w:tc>
      </w:tr>
      <w:tr w:rsidR="00CE41FD" w:rsidRPr="00FD2E85" w:rsidTr="008D57F7">
        <w:tc>
          <w:tcPr>
            <w:tcW w:w="2500" w:type="pct"/>
          </w:tcPr>
          <w:p w:rsidR="00CE41FD" w:rsidRPr="00E16B9A" w:rsidRDefault="00CE41FD" w:rsidP="008D57F7">
            <w:pPr>
              <w:pStyle w:val="TabletextrowsAgency"/>
            </w:pPr>
            <w:r>
              <w:rPr>
                <w:color w:val="000000"/>
              </w:rPr>
              <w:t>Assessor – PRAC Rapporteur</w:t>
            </w:r>
          </w:p>
        </w:tc>
        <w:tc>
          <w:tcPr>
            <w:tcW w:w="2500" w:type="pct"/>
          </w:tcPr>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CE41FD" w:rsidRPr="00FD2E85" w:rsidRDefault="00CE41FD" w:rsidP="008D57F7">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r w:rsidR="00CE41FD" w:rsidRPr="00FD2E85" w:rsidTr="008D57F7">
        <w:tc>
          <w:tcPr>
            <w:tcW w:w="2500" w:type="pct"/>
          </w:tcPr>
          <w:p w:rsidR="00CE41FD" w:rsidRPr="00FD2E85" w:rsidRDefault="00CE41FD" w:rsidP="008D57F7">
            <w:pPr>
              <w:pStyle w:val="TabletextrowsAgency"/>
            </w:pPr>
            <w:r w:rsidRPr="00E16B9A">
              <w:t>EMA Procedure Manager</w:t>
            </w:r>
          </w:p>
        </w:tc>
        <w:tc>
          <w:tcPr>
            <w:tcW w:w="2500" w:type="pct"/>
          </w:tcPr>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CE41FD" w:rsidRPr="00FD2E85" w:rsidRDefault="00CE41FD" w:rsidP="008D57F7">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r w:rsidR="00CE41FD" w:rsidRPr="00FD2E85" w:rsidTr="008D57F7">
        <w:tc>
          <w:tcPr>
            <w:tcW w:w="2500" w:type="pct"/>
            <w:tcBorders>
              <w:bottom w:val="single" w:sz="4" w:space="0" w:color="FFFFFF"/>
            </w:tcBorders>
          </w:tcPr>
          <w:p w:rsidR="00CE41FD" w:rsidRPr="00FD2E85" w:rsidRDefault="00CE41FD" w:rsidP="008D57F7">
            <w:pPr>
              <w:pStyle w:val="TabletextrowsAgency"/>
            </w:pPr>
            <w:r w:rsidRPr="00E16B9A">
              <w:t>EMA Procedure Assistant</w:t>
            </w:r>
          </w:p>
        </w:tc>
        <w:tc>
          <w:tcPr>
            <w:tcW w:w="2500" w:type="pct"/>
            <w:tcBorders>
              <w:bottom w:val="single" w:sz="4" w:space="0" w:color="FFFFFF"/>
            </w:tcBorders>
          </w:tcPr>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CE41FD" w:rsidRPr="00B56F67" w:rsidRDefault="00CE41FD" w:rsidP="008D57F7">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CE41FD" w:rsidRPr="00FD2E85" w:rsidRDefault="00CE41FD" w:rsidP="008D57F7">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bl>
    <w:p w:rsidR="00CE41FD" w:rsidRDefault="00CE41FD" w:rsidP="002021EC">
      <w:pPr>
        <w:pStyle w:val="BodytextAgency"/>
        <w:widowControl w:val="0"/>
      </w:pPr>
    </w:p>
    <w:p w:rsidR="00DA3FB4" w:rsidRDefault="00DA3FB4" w:rsidP="00DA3FB4">
      <w:pPr>
        <w:pStyle w:val="No-TOCheadingAgency"/>
      </w:pPr>
      <w:r w:rsidRPr="00FD2E85">
        <w:t>Declarations</w:t>
      </w:r>
    </w:p>
    <w:p w:rsidR="00DA3FB4" w:rsidRDefault="00DA3FB4" w:rsidP="00DA3FB4">
      <w:pPr>
        <w:pStyle w:val="DraftingNotesAgency"/>
        <w:rPr>
          <w:noProof/>
        </w:rPr>
      </w:pPr>
      <w:r w:rsidRPr="000F501A">
        <w:rPr>
          <w:noProof/>
        </w:rPr>
        <w:t>(for Non-Clinical/Clinical/Pharmacovigilance aspects):</w:t>
      </w:r>
    </w:p>
    <w:p w:rsidR="006835CC" w:rsidRDefault="00DA3FB4" w:rsidP="006835CC">
      <w:pPr>
        <w:pStyle w:val="BodytextAgency"/>
        <w:rPr>
          <w:snapToGrid w:val="0"/>
        </w:rPr>
      </w:pPr>
      <w:r w:rsidRPr="005E6D34">
        <w:fldChar w:fldCharType="begin">
          <w:ffData>
            <w:name w:val="Check6"/>
            <w:enabled/>
            <w:calcOnExit w:val="0"/>
            <w:checkBox>
              <w:sizeAuto/>
              <w:default w:val="0"/>
            </w:checkBox>
          </w:ffData>
        </w:fldChar>
      </w:r>
      <w:r w:rsidRPr="005E6D34">
        <w:instrText xml:space="preserve"> FORMCHECKBOX </w:instrText>
      </w:r>
      <w:r w:rsidRPr="005E6D34">
        <w:fldChar w:fldCharType="end"/>
      </w:r>
      <w:r w:rsidRPr="005E6D34">
        <w:t xml:space="preserve"> </w:t>
      </w:r>
      <w:r w:rsidRPr="00BE2B2B">
        <w:t>(</w:t>
      </w:r>
      <w:r w:rsidRPr="00C23EC9">
        <w:rPr>
          <w:snapToGrid w:val="0"/>
        </w:rPr>
        <w:t xml:space="preserve">Non-Clinical/Clinical/Pharmacovigilance) </w:t>
      </w:r>
      <w:r w:rsidRPr="00BE2B2B">
        <w:rPr>
          <w:snapToGrid w:val="0"/>
        </w:rPr>
        <w:t>The assessor con</w:t>
      </w:r>
      <w:r>
        <w:rPr>
          <w:snapToGrid w:val="0"/>
        </w:rPr>
        <w:t xml:space="preserve">firms that reference to ongoing </w:t>
      </w:r>
      <w:r w:rsidRPr="00BE2B2B">
        <w:rPr>
          <w:snapToGrid w:val="0"/>
        </w:rPr>
        <w:t>assessments or development plans for other products is not included in this assessment report</w:t>
      </w:r>
      <w:r w:rsidRPr="00C23EC9">
        <w:rPr>
          <w:snapToGrid w:val="0"/>
        </w:rPr>
        <w:t>.</w:t>
      </w:r>
    </w:p>
    <w:p w:rsidR="00DA3FB4" w:rsidRPr="006835CC" w:rsidRDefault="00DA3FB4" w:rsidP="006835CC">
      <w:pPr>
        <w:pStyle w:val="BodytextAgency"/>
        <w:rPr>
          <w:snapToGrid w:val="0"/>
        </w:rPr>
      </w:pPr>
      <w:r w:rsidRPr="00C23EC9">
        <w:rPr>
          <w:snapToGrid w:val="0"/>
        </w:rPr>
        <w:t>Whenever the above box is un-ticked please indicate section and page where confidential information is located here</w:t>
      </w:r>
      <w:r w:rsidRPr="00BE2B2B">
        <w:t>:</w:t>
      </w:r>
    </w:p>
    <w:p w:rsidR="00DA3FB4" w:rsidRDefault="00CE29C3" w:rsidP="002021EC">
      <w:pPr>
        <w:pStyle w:val="BodytextAgency"/>
        <w:widowControl w:val="0"/>
      </w:pPr>
      <w:r>
        <w:br w:type="page"/>
      </w:r>
    </w:p>
    <w:p w:rsidR="00CE41FD" w:rsidRDefault="00CE41FD" w:rsidP="00CE41FD">
      <w:pPr>
        <w:pStyle w:val="BodytextAgency"/>
      </w:pPr>
    </w:p>
    <w:p w:rsidR="00DA3FB4" w:rsidRDefault="00DA3FB4" w:rsidP="00DA3FB4">
      <w:pPr>
        <w:pStyle w:val="DraftingNotesAgency"/>
      </w:pPr>
      <w:r w:rsidRPr="00D14663">
        <w:t>General guidance</w:t>
      </w:r>
    </w:p>
    <w:p w:rsidR="00DA3FB4" w:rsidRDefault="00DA3FB4" w:rsidP="00DA3FB4">
      <w:pPr>
        <w:pStyle w:val="DraftingNotesAgency"/>
      </w:pPr>
      <w:r w:rsidRPr="00055308">
        <w:t>The CHMP Rapporteur takes the lead for the finalisation of the report, i.e. Annual Re-Assessment is a CHMP-led procedure.</w:t>
      </w:r>
    </w:p>
    <w:p w:rsidR="00F45521" w:rsidRDefault="00DA3FB4" w:rsidP="0070628D">
      <w:pPr>
        <w:pStyle w:val="DraftingNotesAgency"/>
        <w:numPr>
          <w:ilvl w:val="0"/>
          <w:numId w:val="8"/>
        </w:numPr>
      </w:pPr>
      <w:r w:rsidRPr="00055308">
        <w:t xml:space="preserve">The </w:t>
      </w:r>
      <w:r w:rsidRPr="00055308">
        <w:rPr>
          <w:u w:val="single"/>
        </w:rPr>
        <w:t>PRAC Rapporteur</w:t>
      </w:r>
      <w:r w:rsidRPr="00055308">
        <w:t xml:space="preserve"> should complete the parts relevant to them, if applicable, by Day 40.</w:t>
      </w:r>
    </w:p>
    <w:p w:rsidR="00F45521" w:rsidRDefault="00DA3FB4" w:rsidP="0070628D">
      <w:pPr>
        <w:pStyle w:val="DraftingNotesAgency"/>
        <w:numPr>
          <w:ilvl w:val="0"/>
          <w:numId w:val="8"/>
        </w:numPr>
      </w:pPr>
      <w:r w:rsidRPr="00055308">
        <w:t xml:space="preserve">The </w:t>
      </w:r>
      <w:r w:rsidRPr="00F45521">
        <w:rPr>
          <w:u w:val="single"/>
        </w:rPr>
        <w:t>CHMP Rapporteur</w:t>
      </w:r>
      <w:r w:rsidRPr="00055308">
        <w:t xml:space="preserve"> drafts their parts of the assessment and liaises with the </w:t>
      </w:r>
      <w:r w:rsidRPr="00F45521">
        <w:rPr>
          <w:u w:val="single"/>
        </w:rPr>
        <w:t>PRAC Rapporteur</w:t>
      </w:r>
      <w:r w:rsidRPr="00055308">
        <w:t xml:space="preserve"> by Day 55 at the latest, to finalise the joint report </w:t>
      </w:r>
      <w:r w:rsidRPr="00F45521">
        <w:rPr>
          <w:u w:val="single"/>
        </w:rPr>
        <w:t>no later than Day 60</w:t>
      </w:r>
      <w:r w:rsidR="00F45521">
        <w:t>.</w:t>
      </w:r>
    </w:p>
    <w:p w:rsidR="00DA3FB4" w:rsidRDefault="00DA3FB4" w:rsidP="0070628D">
      <w:pPr>
        <w:pStyle w:val="DraftingNotesAgency"/>
        <w:numPr>
          <w:ilvl w:val="0"/>
          <w:numId w:val="8"/>
        </w:numPr>
      </w:pPr>
      <w:r w:rsidRPr="00055308">
        <w:t>Any comments of the CHMP/PRAC Rapporteurs on the Product Information are to be included in this document and the product information is to be appended to the joint report when sending it out for comments.</w:t>
      </w:r>
    </w:p>
    <w:p w:rsidR="00DA3FB4" w:rsidRPr="00870FB7" w:rsidRDefault="00DA3FB4" w:rsidP="00DA3FB4">
      <w:pPr>
        <w:pStyle w:val="DraftingNotesAgency"/>
      </w:pPr>
      <w:r w:rsidRPr="00F576E1">
        <w:t>In case of PRAC discussion:</w:t>
      </w:r>
    </w:p>
    <w:p w:rsidR="00DA3FB4" w:rsidRPr="00831EC1" w:rsidRDefault="00DA3FB4" w:rsidP="00DA3FB4">
      <w:pPr>
        <w:pStyle w:val="DraftingNotesAgency"/>
      </w:pPr>
      <w:r w:rsidRPr="004D3D03">
        <w:t>The joint assessment report should be updated by the PRAC Rapporteur in the relevant sections of the AR (risk management pla</w:t>
      </w:r>
      <w:r w:rsidRPr="00907731">
        <w:t>n: sa</w:t>
      </w:r>
      <w:r w:rsidRPr="002309E3">
        <w:t xml:space="preserve">fety concerns, Pharmacovigilance plans, Risk minimisation Measures) and preliminary conclusions on the Benefit/risk balance), no later than Day 76. </w:t>
      </w:r>
    </w:p>
    <w:p w:rsidR="00DA3FB4" w:rsidRPr="000A70E0" w:rsidRDefault="00DA3FB4" w:rsidP="00DA3FB4">
      <w:pPr>
        <w:pStyle w:val="DraftingNotesAgency"/>
      </w:pPr>
      <w:r w:rsidRPr="000A70E0">
        <w:t>The CHMP Rapporteur liaises with the PRAC Rapporteur to finalise the updated joint report following CHMP comments and PRAC discussion no later than Day 83.</w:t>
      </w:r>
    </w:p>
    <w:p w:rsidR="00F45521" w:rsidRDefault="00DA3FB4" w:rsidP="00F45521">
      <w:pPr>
        <w:pStyle w:val="BodytextAgency"/>
      </w:pPr>
      <w:r>
        <w:br w:type="page"/>
      </w:r>
    </w:p>
    <w:p w:rsidR="00CE41FD" w:rsidRDefault="00CE41FD" w:rsidP="00CE41FD">
      <w:pPr>
        <w:pStyle w:val="BodytextAgency"/>
      </w:pPr>
    </w:p>
    <w:p w:rsidR="00F45521" w:rsidRDefault="00F45521" w:rsidP="00F45521">
      <w:pPr>
        <w:pStyle w:val="No-TOCheadingAgency"/>
      </w:pPr>
      <w:r w:rsidRPr="00FD2E85">
        <w:t>Table of contents</w:t>
      </w:r>
      <w:r>
        <w:t xml:space="preserve"> </w:t>
      </w:r>
    </w:p>
    <w:p w:rsidR="008D57F7" w:rsidRPr="00FB7130" w:rsidRDefault="008D57F7" w:rsidP="008D57F7">
      <w:pPr>
        <w:pStyle w:val="TOC1"/>
        <w:ind w:left="127"/>
        <w:rPr>
          <w:rFonts w:asciiTheme="minorHAnsi" w:eastAsiaTheme="minorEastAsia" w:hAnsiTheme="minorHAnsi" w:cstheme="minorBidi"/>
          <w:b w:val="0"/>
          <w:sz w:val="18"/>
        </w:rPr>
      </w:pPr>
      <w:r w:rsidRPr="00FB7130">
        <w:rPr>
          <w:rFonts w:eastAsia="Verdana"/>
          <w:color w:val="FA3201"/>
          <w:sz w:val="18"/>
        </w:rPr>
        <w:fldChar w:fldCharType="begin"/>
      </w:r>
      <w:r w:rsidRPr="00FB7130">
        <w:rPr>
          <w:color w:val="FA3201"/>
          <w:sz w:val="18"/>
        </w:rPr>
        <w:instrText xml:space="preserve"> TOC \o "1-3" \h \z \u </w:instrText>
      </w:r>
      <w:r w:rsidRPr="00FB7130">
        <w:rPr>
          <w:rFonts w:eastAsia="Verdana"/>
          <w:color w:val="FA3201"/>
          <w:sz w:val="18"/>
        </w:rPr>
        <w:fldChar w:fldCharType="separate"/>
      </w:r>
      <w:hyperlink w:anchor="_Toc483483267" w:history="1">
        <w:r w:rsidRPr="00FB7130">
          <w:rPr>
            <w:rStyle w:val="Hyperlink"/>
            <w:sz w:val="18"/>
          </w:rPr>
          <w:t>1. Background information on the annual re-assessment</w:t>
        </w:r>
        <w:r w:rsidRPr="00FB7130">
          <w:rPr>
            <w:webHidden/>
            <w:sz w:val="18"/>
          </w:rPr>
          <w:tab/>
        </w:r>
        <w:r w:rsidRPr="00FB7130">
          <w:rPr>
            <w:webHidden/>
            <w:sz w:val="18"/>
          </w:rPr>
          <w:fldChar w:fldCharType="begin"/>
        </w:r>
        <w:r w:rsidRPr="00FB7130">
          <w:rPr>
            <w:webHidden/>
            <w:sz w:val="18"/>
          </w:rPr>
          <w:instrText xml:space="preserve"> PAGEREF _Toc483483267 \h </w:instrText>
        </w:r>
        <w:r w:rsidRPr="00FB7130">
          <w:rPr>
            <w:webHidden/>
            <w:sz w:val="18"/>
          </w:rPr>
        </w:r>
        <w:r w:rsidRPr="00FB7130">
          <w:rPr>
            <w:webHidden/>
            <w:sz w:val="18"/>
          </w:rPr>
          <w:fldChar w:fldCharType="separate"/>
        </w:r>
        <w:r w:rsidRPr="00FB7130">
          <w:rPr>
            <w:webHidden/>
            <w:sz w:val="18"/>
          </w:rPr>
          <w:t>7</w:t>
        </w:r>
        <w:r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68" w:history="1">
        <w:r w:rsidR="008D57F7" w:rsidRPr="00FB7130">
          <w:rPr>
            <w:rStyle w:val="Hyperlink"/>
            <w:sz w:val="18"/>
          </w:rPr>
          <w:t>2. Overall conclusions and benefit-risk balance</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_Toc483483268 \h </w:instrText>
        </w:r>
        <w:r w:rsidR="008D57F7" w:rsidRPr="00FB7130">
          <w:rPr>
            <w:webHidden/>
            <w:sz w:val="18"/>
          </w:rPr>
        </w:r>
        <w:r w:rsidR="008D57F7" w:rsidRPr="00FB7130">
          <w:rPr>
            <w:webHidden/>
            <w:sz w:val="18"/>
          </w:rPr>
          <w:fldChar w:fldCharType="separate"/>
        </w:r>
        <w:r w:rsidR="008D57F7" w:rsidRPr="00FB7130">
          <w:rPr>
            <w:webHidden/>
            <w:sz w:val="18"/>
          </w:rPr>
          <w:t>7</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69" w:history="1">
        <w:r w:rsidR="008D57F7" w:rsidRPr="00FB7130">
          <w:rPr>
            <w:rStyle w:val="Hyperlink"/>
            <w:sz w:val="18"/>
          </w:rPr>
          <w:t>2.1. Specific Obligations (SOBs)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_Toc483483269 \h </w:instrText>
        </w:r>
        <w:r w:rsidR="008D57F7" w:rsidRPr="00FB7130">
          <w:rPr>
            <w:webHidden/>
            <w:sz w:val="18"/>
          </w:rPr>
        </w:r>
        <w:r w:rsidR="008D57F7" w:rsidRPr="00FB7130">
          <w:rPr>
            <w:webHidden/>
            <w:sz w:val="18"/>
          </w:rPr>
          <w:fldChar w:fldCharType="separate"/>
        </w:r>
        <w:r w:rsidR="008D57F7" w:rsidRPr="00FB7130">
          <w:rPr>
            <w:webHidden/>
            <w:sz w:val="18"/>
          </w:rPr>
          <w:t>7</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70" w:history="1">
        <w:r w:rsidR="008D57F7" w:rsidRPr="00FB7130">
          <w:rPr>
            <w:rStyle w:val="Hyperlink"/>
            <w:sz w:val="18"/>
          </w:rPr>
          <w:t>2.2. Benefit-risk Balance</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_Toc483483270 \h </w:instrText>
        </w:r>
        <w:r w:rsidR="008D57F7" w:rsidRPr="00FB7130">
          <w:rPr>
            <w:webHidden/>
            <w:sz w:val="18"/>
          </w:rPr>
        </w:r>
        <w:r w:rsidR="008D57F7" w:rsidRPr="00FB7130">
          <w:rPr>
            <w:webHidden/>
            <w:sz w:val="18"/>
          </w:rPr>
          <w:fldChar w:fldCharType="separate"/>
        </w:r>
        <w:r w:rsidR="008D57F7" w:rsidRPr="00FB7130">
          <w:rPr>
            <w:webHidden/>
            <w:sz w:val="18"/>
          </w:rPr>
          <w:t>8</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71" w:history="1">
        <w:r w:rsidR="008D57F7" w:rsidRPr="00FB7130">
          <w:rPr>
            <w:rStyle w:val="Hyperlink"/>
            <w:sz w:val="18"/>
          </w:rPr>
          <w:t>3. Recommendations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_Toc483483271 \h </w:instrText>
        </w:r>
        <w:r w:rsidR="008D57F7" w:rsidRPr="00FB7130">
          <w:rPr>
            <w:webHidden/>
            <w:sz w:val="18"/>
          </w:rPr>
        </w:r>
        <w:r w:rsidR="008D57F7" w:rsidRPr="00FB7130">
          <w:rPr>
            <w:webHidden/>
            <w:sz w:val="18"/>
          </w:rPr>
          <w:fldChar w:fldCharType="separate"/>
        </w:r>
        <w:r w:rsidR="008D57F7" w:rsidRPr="00FB7130">
          <w:rPr>
            <w:webHidden/>
            <w:sz w:val="18"/>
          </w:rPr>
          <w:t>10</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72" w:history="1">
        <w:r w:rsidR="008D57F7" w:rsidRPr="00FB7130">
          <w:rPr>
            <w:rStyle w:val="Hyperlink"/>
            <w:sz w:val="18"/>
          </w:rPr>
          <w:t>4. EPAR changes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_Toc483483272 \h </w:instrText>
        </w:r>
        <w:r w:rsidR="008D57F7" w:rsidRPr="00FB7130">
          <w:rPr>
            <w:webHidden/>
            <w:sz w:val="18"/>
          </w:rPr>
        </w:r>
        <w:r w:rsidR="008D57F7" w:rsidRPr="00FB7130">
          <w:rPr>
            <w:webHidden/>
            <w:sz w:val="18"/>
          </w:rPr>
          <w:fldChar w:fldCharType="separate"/>
        </w:r>
        <w:r w:rsidR="008D57F7" w:rsidRPr="00FB7130">
          <w:rPr>
            <w:webHidden/>
            <w:sz w:val="18"/>
          </w:rPr>
          <w:t>12</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73" w:history="1">
        <w:r w:rsidR="008D57F7" w:rsidRPr="00FB7130">
          <w:rPr>
            <w:rStyle w:val="Hyperlink"/>
            <w:sz w:val="18"/>
          </w:rPr>
          <w:t>Annex: Rapporteurs’ assessment comments on the annual re-assessment</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_Toc483483273 \h </w:instrText>
        </w:r>
        <w:r w:rsidR="008D57F7" w:rsidRPr="00FB7130">
          <w:rPr>
            <w:webHidden/>
            <w:sz w:val="18"/>
          </w:rPr>
        </w:r>
        <w:r w:rsidR="008D57F7" w:rsidRPr="00FB7130">
          <w:rPr>
            <w:webHidden/>
            <w:sz w:val="18"/>
          </w:rPr>
          <w:fldChar w:fldCharType="separate"/>
        </w:r>
        <w:r w:rsidR="008D57F7" w:rsidRPr="00FB7130">
          <w:rPr>
            <w:webHidden/>
            <w:sz w:val="18"/>
          </w:rPr>
          <w:t>13</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74" w:history="1">
        <w:r w:rsidR="008D57F7" w:rsidRPr="00FB7130">
          <w:rPr>
            <w:rStyle w:val="Hyperlink"/>
            <w:sz w:val="18"/>
          </w:rPr>
          <w:t>5. Specific Obligations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_Toc483483274 \h </w:instrText>
        </w:r>
        <w:r w:rsidR="008D57F7" w:rsidRPr="00FB7130">
          <w:rPr>
            <w:webHidden/>
            <w:sz w:val="18"/>
          </w:rPr>
        </w:r>
        <w:r w:rsidR="008D57F7" w:rsidRPr="00FB7130">
          <w:rPr>
            <w:webHidden/>
            <w:sz w:val="18"/>
          </w:rPr>
          <w:fldChar w:fldCharType="separate"/>
        </w:r>
        <w:r w:rsidR="008D57F7" w:rsidRPr="00FB7130">
          <w:rPr>
            <w:webHidden/>
            <w:sz w:val="18"/>
          </w:rPr>
          <w:t>14</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75" w:history="1">
        <w:r w:rsidR="008D57F7" w:rsidRPr="00FB7130">
          <w:rPr>
            <w:rStyle w:val="Hyperlink"/>
            <w:sz w:val="18"/>
          </w:rPr>
          <w:t>5.1. Specific Obligations adopted with the initial Marketing Authorisation</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_Toc483483275 \h </w:instrText>
        </w:r>
        <w:r w:rsidR="008D57F7" w:rsidRPr="00FB7130">
          <w:rPr>
            <w:webHidden/>
            <w:sz w:val="18"/>
          </w:rPr>
        </w:r>
        <w:r w:rsidR="008D57F7" w:rsidRPr="00FB7130">
          <w:rPr>
            <w:webHidden/>
            <w:sz w:val="18"/>
          </w:rPr>
          <w:fldChar w:fldCharType="separate"/>
        </w:r>
        <w:r w:rsidR="008D57F7" w:rsidRPr="00FB7130">
          <w:rPr>
            <w:webHidden/>
            <w:sz w:val="18"/>
          </w:rPr>
          <w:t>14</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76" w:history="1">
        <w:r w:rsidR="008D57F7" w:rsidRPr="00FB7130">
          <w:rPr>
            <w:rStyle w:val="Hyperlink"/>
            <w:sz w:val="18"/>
          </w:rPr>
          <w:t>5.2. Outstanding Specific Obligations – status report for period covered</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_Toc483483276 \h </w:instrText>
        </w:r>
        <w:r w:rsidR="008D57F7" w:rsidRPr="00FB7130">
          <w:rPr>
            <w:webHidden/>
            <w:sz w:val="18"/>
          </w:rPr>
        </w:r>
        <w:r w:rsidR="008D57F7" w:rsidRPr="00FB7130">
          <w:rPr>
            <w:webHidden/>
            <w:sz w:val="18"/>
          </w:rPr>
          <w:fldChar w:fldCharType="separate"/>
        </w:r>
        <w:r w:rsidR="008D57F7" w:rsidRPr="00FB7130">
          <w:rPr>
            <w:webHidden/>
            <w:sz w:val="18"/>
          </w:rPr>
          <w:t>14</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77" w:history="1">
        <w:r w:rsidR="008D57F7" w:rsidRPr="00FB7130">
          <w:rPr>
            <w:rStyle w:val="Hyperlink"/>
            <w:sz w:val="18"/>
          </w:rPr>
          <w:t>5.3. Overall conclusion on Specific Obligations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_Toc483483277 \h </w:instrText>
        </w:r>
        <w:r w:rsidR="008D57F7" w:rsidRPr="00FB7130">
          <w:rPr>
            <w:webHidden/>
            <w:sz w:val="18"/>
          </w:rPr>
        </w:r>
        <w:r w:rsidR="008D57F7" w:rsidRPr="00FB7130">
          <w:rPr>
            <w:webHidden/>
            <w:sz w:val="18"/>
          </w:rPr>
          <w:fldChar w:fldCharType="separate"/>
        </w:r>
        <w:r w:rsidR="008D57F7" w:rsidRPr="00FB7130">
          <w:rPr>
            <w:webHidden/>
            <w:sz w:val="18"/>
          </w:rPr>
          <w:t>15</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78" w:history="1">
        <w:r w:rsidR="008D57F7" w:rsidRPr="00FB7130">
          <w:rPr>
            <w:rStyle w:val="Hyperlink"/>
            <w:sz w:val="18"/>
          </w:rPr>
          <w:t>6. &lt;Risk management plan&gt;</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_Toc483483278 \h </w:instrText>
        </w:r>
        <w:r w:rsidR="008D57F7" w:rsidRPr="00FB7130">
          <w:rPr>
            <w:webHidden/>
            <w:sz w:val="18"/>
          </w:rPr>
        </w:r>
        <w:r w:rsidR="008D57F7" w:rsidRPr="00FB7130">
          <w:rPr>
            <w:webHidden/>
            <w:sz w:val="18"/>
          </w:rPr>
          <w:fldChar w:fldCharType="separate"/>
        </w:r>
        <w:r w:rsidR="008D57F7" w:rsidRPr="00FB7130">
          <w:rPr>
            <w:webHidden/>
            <w:sz w:val="18"/>
          </w:rPr>
          <w:t>16</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79" w:history="1">
        <w:r w:rsidR="008D57F7" w:rsidRPr="00FB7130">
          <w:rPr>
            <w:rStyle w:val="Hyperlink"/>
            <w:sz w:val="18"/>
          </w:rPr>
          <w:t>7. Changes to the Product Information</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_Toc483483279 \h </w:instrText>
        </w:r>
        <w:r w:rsidR="008D57F7" w:rsidRPr="00FB7130">
          <w:rPr>
            <w:webHidden/>
            <w:sz w:val="18"/>
          </w:rPr>
        </w:r>
        <w:r w:rsidR="008D57F7" w:rsidRPr="00FB7130">
          <w:rPr>
            <w:webHidden/>
            <w:sz w:val="18"/>
          </w:rPr>
          <w:fldChar w:fldCharType="separate"/>
        </w:r>
        <w:r w:rsidR="008D57F7" w:rsidRPr="00FB7130">
          <w:rPr>
            <w:webHidden/>
            <w:sz w:val="18"/>
          </w:rPr>
          <w:t>16</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80" w:history="1">
        <w:r w:rsidR="008D57F7" w:rsidRPr="00FB7130">
          <w:rPr>
            <w:rStyle w:val="Hyperlink"/>
            <w:sz w:val="18"/>
          </w:rPr>
          <w:t>8. &lt;Request for supplementary information (RfSI)&gt;</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_Toc483483280 \h </w:instrText>
        </w:r>
        <w:r w:rsidR="008D57F7" w:rsidRPr="00FB7130">
          <w:rPr>
            <w:webHidden/>
            <w:sz w:val="18"/>
          </w:rPr>
        </w:r>
        <w:r w:rsidR="008D57F7" w:rsidRPr="00FB7130">
          <w:rPr>
            <w:webHidden/>
            <w:sz w:val="18"/>
          </w:rPr>
          <w:fldChar w:fldCharType="separate"/>
        </w:r>
        <w:r w:rsidR="008D57F7" w:rsidRPr="00FB7130">
          <w:rPr>
            <w:webHidden/>
            <w:sz w:val="18"/>
          </w:rPr>
          <w:t>16</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81" w:history="1">
        <w:r w:rsidR="008D57F7" w:rsidRPr="00FB7130">
          <w:rPr>
            <w:rStyle w:val="Hyperlink"/>
            <w:sz w:val="18"/>
          </w:rPr>
          <w:t>8.1. Major objections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_Toc483483281 \h </w:instrText>
        </w:r>
        <w:r w:rsidR="008D57F7" w:rsidRPr="00FB7130">
          <w:rPr>
            <w:webHidden/>
            <w:sz w:val="18"/>
          </w:rPr>
        </w:r>
        <w:r w:rsidR="008D57F7" w:rsidRPr="00FB7130">
          <w:rPr>
            <w:webHidden/>
            <w:sz w:val="18"/>
          </w:rPr>
          <w:fldChar w:fldCharType="separate"/>
        </w:r>
        <w:r w:rsidR="008D57F7" w:rsidRPr="00FB7130">
          <w:rPr>
            <w:webHidden/>
            <w:sz w:val="18"/>
          </w:rPr>
          <w:t>17</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82" w:history="1">
        <w:r w:rsidR="008D57F7" w:rsidRPr="00FB7130">
          <w:rPr>
            <w:rStyle w:val="Hyperlink"/>
            <w:sz w:val="18"/>
          </w:rPr>
          <w:t>8.2. Other concerns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_Toc483483282 \h </w:instrText>
        </w:r>
        <w:r w:rsidR="008D57F7" w:rsidRPr="00FB7130">
          <w:rPr>
            <w:webHidden/>
            <w:sz w:val="18"/>
          </w:rPr>
        </w:r>
        <w:r w:rsidR="008D57F7" w:rsidRPr="00FB7130">
          <w:rPr>
            <w:webHidden/>
            <w:sz w:val="18"/>
          </w:rPr>
          <w:fldChar w:fldCharType="separate"/>
        </w:r>
        <w:r w:rsidR="008D57F7" w:rsidRPr="00FB7130">
          <w:rPr>
            <w:webHidden/>
            <w:sz w:val="18"/>
          </w:rPr>
          <w:t>17</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83" w:history="1">
        <w:r w:rsidR="008D57F7" w:rsidRPr="00FB7130">
          <w:rPr>
            <w:rStyle w:val="Hyperlink"/>
            <w:sz w:val="18"/>
          </w:rPr>
          <w:t>9. &lt;Assessment of the MAH responses RfSI &gt;</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_Toc483483283 \h </w:instrText>
        </w:r>
        <w:r w:rsidR="008D57F7" w:rsidRPr="00FB7130">
          <w:rPr>
            <w:webHidden/>
            <w:sz w:val="18"/>
          </w:rPr>
        </w:r>
        <w:r w:rsidR="008D57F7" w:rsidRPr="00FB7130">
          <w:rPr>
            <w:webHidden/>
            <w:sz w:val="18"/>
          </w:rPr>
          <w:fldChar w:fldCharType="separate"/>
        </w:r>
        <w:r w:rsidR="008D57F7" w:rsidRPr="00FB7130">
          <w:rPr>
            <w:webHidden/>
            <w:sz w:val="18"/>
          </w:rPr>
          <w:t>17</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84" w:history="1">
        <w:r w:rsidR="008D57F7" w:rsidRPr="00FB7130">
          <w:rPr>
            <w:rStyle w:val="Hyperlink"/>
            <w:sz w:val="18"/>
          </w:rPr>
          <w:t>9.1. Major objections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_Toc483483284 \h </w:instrText>
        </w:r>
        <w:r w:rsidR="008D57F7" w:rsidRPr="00FB7130">
          <w:rPr>
            <w:webHidden/>
            <w:sz w:val="18"/>
          </w:rPr>
        </w:r>
        <w:r w:rsidR="008D57F7" w:rsidRPr="00FB7130">
          <w:rPr>
            <w:webHidden/>
            <w:sz w:val="18"/>
          </w:rPr>
          <w:fldChar w:fldCharType="separate"/>
        </w:r>
        <w:r w:rsidR="008D57F7" w:rsidRPr="00FB7130">
          <w:rPr>
            <w:webHidden/>
            <w:sz w:val="18"/>
          </w:rPr>
          <w:t>17</w:t>
        </w:r>
        <w:r w:rsidR="008D57F7" w:rsidRPr="00FB7130">
          <w:rPr>
            <w:webHidden/>
            <w:sz w:val="18"/>
          </w:rPr>
          <w:fldChar w:fldCharType="end"/>
        </w:r>
      </w:hyperlink>
    </w:p>
    <w:p w:rsidR="008D57F7" w:rsidRPr="00FB7130" w:rsidRDefault="00443BE6" w:rsidP="008D57F7">
      <w:pPr>
        <w:pStyle w:val="TOC2"/>
        <w:ind w:left="127"/>
        <w:rPr>
          <w:rFonts w:asciiTheme="minorHAnsi" w:eastAsiaTheme="minorEastAsia" w:hAnsiTheme="minorHAnsi" w:cstheme="minorBidi"/>
          <w:sz w:val="18"/>
          <w:szCs w:val="22"/>
        </w:rPr>
      </w:pPr>
      <w:hyperlink w:anchor="_Toc483483285" w:history="1">
        <w:r w:rsidR="008D57F7" w:rsidRPr="00FB7130">
          <w:rPr>
            <w:rStyle w:val="Hyperlink"/>
            <w:sz w:val="18"/>
          </w:rPr>
          <w:t>9.2. Other concerns</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_Toc483483285 \h </w:instrText>
        </w:r>
        <w:r w:rsidR="008D57F7" w:rsidRPr="00FB7130">
          <w:rPr>
            <w:webHidden/>
            <w:sz w:val="18"/>
          </w:rPr>
        </w:r>
        <w:r w:rsidR="008D57F7" w:rsidRPr="00FB7130">
          <w:rPr>
            <w:webHidden/>
            <w:sz w:val="18"/>
          </w:rPr>
          <w:fldChar w:fldCharType="separate"/>
        </w:r>
        <w:r w:rsidR="008D57F7" w:rsidRPr="00FB7130">
          <w:rPr>
            <w:webHidden/>
            <w:sz w:val="18"/>
          </w:rPr>
          <w:t>18</w:t>
        </w:r>
        <w:r w:rsidR="008D57F7" w:rsidRPr="00FB7130">
          <w:rPr>
            <w:webHidden/>
            <w:sz w:val="18"/>
          </w:rPr>
          <w:fldChar w:fldCharType="end"/>
        </w:r>
      </w:hyperlink>
    </w:p>
    <w:p w:rsidR="008D57F7" w:rsidRPr="00FB7130" w:rsidRDefault="00443BE6" w:rsidP="008D57F7">
      <w:pPr>
        <w:pStyle w:val="TOC1"/>
        <w:ind w:left="127"/>
        <w:rPr>
          <w:rFonts w:asciiTheme="minorHAnsi" w:eastAsiaTheme="minorEastAsia" w:hAnsiTheme="minorHAnsi" w:cstheme="minorBidi"/>
          <w:b w:val="0"/>
          <w:sz w:val="18"/>
        </w:rPr>
      </w:pPr>
      <w:hyperlink w:anchor="_Toc483483286" w:history="1">
        <w:r w:rsidR="008D57F7" w:rsidRPr="00FB7130">
          <w:rPr>
            <w:rStyle w:val="Hyperlink"/>
            <w:sz w:val="18"/>
          </w:rPr>
          <w:t>10. Attachment</w:t>
        </w:r>
        <w:r w:rsidR="008D57F7" w:rsidRPr="00FB7130">
          <w:rPr>
            <w:webHidden/>
            <w:sz w:val="18"/>
          </w:rPr>
          <w:tab/>
        </w:r>
        <w:r w:rsidR="008D57F7" w:rsidRPr="00FB7130">
          <w:rPr>
            <w:webHidden/>
            <w:sz w:val="18"/>
          </w:rPr>
          <w:fldChar w:fldCharType="begin"/>
        </w:r>
        <w:r w:rsidR="008D57F7" w:rsidRPr="00FB7130">
          <w:rPr>
            <w:webHidden/>
            <w:sz w:val="18"/>
          </w:rPr>
          <w:instrText xml:space="preserve"> PAGEREF _Toc483483286 \h </w:instrText>
        </w:r>
        <w:r w:rsidR="008D57F7" w:rsidRPr="00FB7130">
          <w:rPr>
            <w:webHidden/>
            <w:sz w:val="18"/>
          </w:rPr>
        </w:r>
        <w:r w:rsidR="008D57F7" w:rsidRPr="00FB7130">
          <w:rPr>
            <w:webHidden/>
            <w:sz w:val="18"/>
          </w:rPr>
          <w:fldChar w:fldCharType="separate"/>
        </w:r>
        <w:r w:rsidR="008D57F7" w:rsidRPr="00FB7130">
          <w:rPr>
            <w:webHidden/>
            <w:sz w:val="18"/>
          </w:rPr>
          <w:t>19</w:t>
        </w:r>
        <w:r w:rsidR="008D57F7" w:rsidRPr="00FB7130">
          <w:rPr>
            <w:webHidden/>
            <w:sz w:val="18"/>
          </w:rPr>
          <w:fldChar w:fldCharType="end"/>
        </w:r>
      </w:hyperlink>
    </w:p>
    <w:p w:rsidR="008D57F7" w:rsidRPr="008D57F7" w:rsidRDefault="008D57F7" w:rsidP="008D57F7">
      <w:pPr>
        <w:pStyle w:val="BodytextAgency"/>
      </w:pPr>
      <w:r w:rsidRPr="00FB7130">
        <w:rPr>
          <w:color w:val="FA3201"/>
        </w:rPr>
        <w:fldChar w:fldCharType="end"/>
      </w:r>
    </w:p>
    <w:p w:rsidR="00CB13F5" w:rsidRDefault="00F45521" w:rsidP="002021EC">
      <w:pPr>
        <w:pStyle w:val="BodytextAgency"/>
        <w:widowControl w:val="0"/>
      </w:pPr>
      <w:r>
        <w:br w:type="page"/>
      </w:r>
    </w:p>
    <w:p w:rsidR="00CE41FD" w:rsidRDefault="00CE41FD" w:rsidP="00CE41FD">
      <w:pPr>
        <w:pStyle w:val="BodytextAgency"/>
      </w:pPr>
    </w:p>
    <w:p w:rsidR="00CB13F5" w:rsidRDefault="00F45521" w:rsidP="00853F88">
      <w:pPr>
        <w:pStyle w:val="Heading1Agency"/>
      </w:pPr>
      <w:r>
        <w:t xml:space="preserve">Background information on the </w:t>
      </w:r>
      <w:r w:rsidR="00A64BB5">
        <w:t>annual re-assessment</w:t>
      </w:r>
    </w:p>
    <w:p w:rsidR="00F45521" w:rsidRDefault="00F45521" w:rsidP="00F45521">
      <w:pPr>
        <w:pStyle w:val="BodytextAgency"/>
      </w:pPr>
      <w:r>
        <w:t xml:space="preserve">The European Commission </w:t>
      </w:r>
      <w:r w:rsidRPr="00731DF3">
        <w:t>granted on {EU birth date} the</w:t>
      </w:r>
      <w:r>
        <w:t xml:space="preserve"> &lt;paediatric use&gt; Marketing Authorisation &lt;under exceptional circumstances&gt; for {Product Name}.</w:t>
      </w:r>
    </w:p>
    <w:p w:rsidR="00F45521" w:rsidRPr="00731DF3" w:rsidRDefault="00F45521" w:rsidP="00F45521">
      <w:pPr>
        <w:pStyle w:val="DraftingNotesAgency"/>
      </w:pPr>
      <w:r w:rsidRPr="00731DF3">
        <w:t>Only for orphan products</w:t>
      </w:r>
    </w:p>
    <w:p w:rsidR="00F45521" w:rsidRDefault="00F45521" w:rsidP="00F45521">
      <w:pPr>
        <w:pStyle w:val="BodytextAgency"/>
      </w:pPr>
      <w:r>
        <w:t xml:space="preserve">{Product Name} was designated as an orphan medicinal </w:t>
      </w:r>
      <w:r w:rsidRPr="00731DF3">
        <w:t>product EU/../../… on {orphan drug designation date}</w:t>
      </w:r>
      <w:r>
        <w:t>.</w:t>
      </w:r>
    </w:p>
    <w:p w:rsidR="00886ACA" w:rsidRDefault="00886ACA" w:rsidP="00B97AD1">
      <w:pPr>
        <w:pStyle w:val="DraftingNotesAgency"/>
      </w:pPr>
      <w:r>
        <w:t>Please note that a product can have more orphan designations, so do check the designation number and corresponding date</w:t>
      </w:r>
      <w:r w:rsidR="00C01AE4">
        <w:t>.</w:t>
      </w:r>
    </w:p>
    <w:p w:rsidR="00F45521" w:rsidRDefault="00F45521" w:rsidP="00F45521">
      <w:pPr>
        <w:pStyle w:val="BodytextAgency"/>
      </w:pPr>
      <w:r>
        <w:t xml:space="preserve">&lt;On {latest </w:t>
      </w:r>
      <w:r w:rsidR="00A64BB5">
        <w:t>annual re-assessment</w:t>
      </w:r>
      <w:r>
        <w:t xml:space="preserve"> CD date} the European Commission iss</w:t>
      </w:r>
      <w:r w:rsidR="00A64BB5">
        <w:t>ued a Decision on the previous annual re-a</w:t>
      </w:r>
      <w:r>
        <w:t xml:space="preserve">ssessment of the specific obligations and the benefit risk balance.&gt; </w:t>
      </w:r>
    </w:p>
    <w:p w:rsidR="00F45521" w:rsidRDefault="00F45521" w:rsidP="00F45521">
      <w:pPr>
        <w:pStyle w:val="DraftingNotesAgency"/>
      </w:pPr>
      <w:r>
        <w:t xml:space="preserve">Or, if the previous </w:t>
      </w:r>
      <w:r w:rsidR="005C02E4">
        <w:t>a</w:t>
      </w:r>
      <w:r>
        <w:t xml:space="preserve">nnual </w:t>
      </w:r>
      <w:r w:rsidR="005C02E4">
        <w:t>r</w:t>
      </w:r>
      <w:r>
        <w:t>e-</w:t>
      </w:r>
      <w:r w:rsidR="005C02E4">
        <w:t>a</w:t>
      </w:r>
      <w:r>
        <w:t xml:space="preserve">ssessment was not followed by a Commission Decision (i.e. no PI Annexes </w:t>
      </w:r>
      <w:r w:rsidR="00F769E3">
        <w:t>were affected:</w:t>
      </w:r>
    </w:p>
    <w:p w:rsidR="00F45521" w:rsidRPr="00F769E3" w:rsidRDefault="00F45521" w:rsidP="00F769E3">
      <w:pPr>
        <w:pStyle w:val="BodytextAgency"/>
      </w:pPr>
      <w:r w:rsidRPr="00F769E3">
        <w:t xml:space="preserve">&lt;On {latest </w:t>
      </w:r>
      <w:r w:rsidR="00A64BB5">
        <w:t>annual re-assessment</w:t>
      </w:r>
      <w:r w:rsidRPr="00F769E3">
        <w:t xml:space="preserve"> CHMP Opinion date} the CHMP adopted an Opinion on </w:t>
      </w:r>
      <w:r w:rsidR="00A64BB5">
        <w:t>the previous annual re-as</w:t>
      </w:r>
      <w:r w:rsidRPr="00F769E3">
        <w:t>sessment of the specific obligations and the benefit risk balance.&gt;</w:t>
      </w:r>
    </w:p>
    <w:p w:rsidR="00CB13F5" w:rsidRDefault="00F45521" w:rsidP="00CB13F5">
      <w:pPr>
        <w:pStyle w:val="BodytextAgency"/>
      </w:pPr>
      <w:r w:rsidRPr="00F769E3">
        <w:t>Pursuant to Article 14(8) of Regulation (EC) No. 726/2004 and Part II.6 of the Annex I to Directive 2001/83/EC, the Marketing Authorisation Holder {MAH} submitted to the Agency on {submi</w:t>
      </w:r>
      <w:r w:rsidR="00A64BB5">
        <w:t>ssion date} an application for a</w:t>
      </w:r>
      <w:r w:rsidRPr="00F769E3">
        <w:t xml:space="preserve">nnual </w:t>
      </w:r>
      <w:r w:rsidR="00A64BB5">
        <w:t>re-a</w:t>
      </w:r>
      <w:r w:rsidRPr="00F769E3">
        <w:t>ssessment of the Marketing Authorisation under exceptional circumstances for {Product Name}.</w:t>
      </w:r>
    </w:p>
    <w:p w:rsidR="00D2421D" w:rsidRDefault="00D2421D" w:rsidP="00CB13F5">
      <w:pPr>
        <w:pStyle w:val="BodytextAgency"/>
      </w:pPr>
      <w:r>
        <w:t xml:space="preserve">The period covered by this </w:t>
      </w:r>
      <w:r w:rsidR="005C02E4">
        <w:t>a</w:t>
      </w:r>
      <w:r>
        <w:t xml:space="preserve">nnual </w:t>
      </w:r>
      <w:r w:rsidR="005C02E4">
        <w:t>r</w:t>
      </w:r>
      <w:r>
        <w:t>e-</w:t>
      </w:r>
      <w:r w:rsidR="005C02E4">
        <w:t>a</w:t>
      </w:r>
      <w:r>
        <w:t xml:space="preserve">ssessment is </w:t>
      </w:r>
      <w:r w:rsidR="005C02E4">
        <w:rPr>
          <w:highlight w:val="green"/>
        </w:rPr>
        <w:t>{date}</w:t>
      </w:r>
      <w:r>
        <w:t xml:space="preserve"> to </w:t>
      </w:r>
      <w:r w:rsidR="005C02E4">
        <w:rPr>
          <w:highlight w:val="green"/>
        </w:rPr>
        <w:t>{date}</w:t>
      </w:r>
    </w:p>
    <w:p w:rsidR="000F616F" w:rsidRDefault="000F616F" w:rsidP="00853F88">
      <w:pPr>
        <w:pStyle w:val="Heading1Agency"/>
      </w:pPr>
      <w:r w:rsidRPr="00327CB0">
        <w:t>Overall conclusions and benefit-risk balance</w:t>
      </w:r>
    </w:p>
    <w:p w:rsidR="000F616F" w:rsidRPr="00327CB0" w:rsidRDefault="000F616F" w:rsidP="000F616F">
      <w:pPr>
        <w:pStyle w:val="DraftingNotesAgency"/>
        <w:rPr>
          <w:i w:val="0"/>
        </w:rPr>
      </w:pPr>
      <w:r>
        <w:t xml:space="preserve">Note: Please ensure that </w:t>
      </w:r>
      <w:r w:rsidRPr="000B3ADC">
        <w:t xml:space="preserve">sections </w:t>
      </w:r>
      <w:r>
        <w:t xml:space="preserve">2 and 3 </w:t>
      </w:r>
      <w:r w:rsidRPr="000B3ADC">
        <w:t>below are updated also upon receipt and assessment of the response</w:t>
      </w:r>
      <w:r w:rsidR="00886ACA">
        <w:t>s</w:t>
      </w:r>
      <w:r w:rsidRPr="000B3ADC">
        <w:t xml:space="preserve"> to Request for Supplementary Information.</w:t>
      </w:r>
    </w:p>
    <w:p w:rsidR="000F616F" w:rsidRPr="000B3ADC" w:rsidRDefault="000F616F" w:rsidP="000F616F">
      <w:pPr>
        <w:pStyle w:val="DraftingNotesAgency"/>
      </w:pPr>
      <w:r w:rsidRPr="000B3ADC">
        <w:t>Section to be completed by CHMP and/or PRAC Rapporteur, as applicable</w:t>
      </w:r>
    </w:p>
    <w:p w:rsidR="000F616F" w:rsidRPr="00C3067E" w:rsidRDefault="000F616F" w:rsidP="000F616F">
      <w:pPr>
        <w:pStyle w:val="DraftingNotesAgency"/>
      </w:pPr>
      <w:r w:rsidRPr="000B3ADC">
        <w:t>NB: PRAC Rapporteur to contribute to this section only if the product has SOBs which are non-interventional PASS.</w:t>
      </w:r>
    </w:p>
    <w:p w:rsidR="000F616F" w:rsidRPr="00327CB0" w:rsidRDefault="000F616F" w:rsidP="000F616F">
      <w:pPr>
        <w:pStyle w:val="Heading2Agency"/>
      </w:pPr>
      <w:r w:rsidRPr="00327CB0">
        <w:t>Specific Obligations (SOBs)</w:t>
      </w:r>
    </w:p>
    <w:p w:rsidR="000F616F" w:rsidRPr="00327CB0" w:rsidRDefault="000F616F" w:rsidP="000F616F">
      <w:pPr>
        <w:pStyle w:val="No-numheading2Agency"/>
        <w:rPr>
          <w:iCs/>
        </w:rPr>
      </w:pPr>
      <w:bookmarkStart w:id="1" w:name="_Toc437013219"/>
      <w:r w:rsidRPr="00327CB0">
        <w:rPr>
          <w:iCs/>
        </w:rPr>
        <w:t>Compliance of SOB data submitted</w:t>
      </w:r>
    </w:p>
    <w:p w:rsidR="000F616F" w:rsidRPr="000B3ADC" w:rsidRDefault="000F616F" w:rsidP="000F616F">
      <w:pPr>
        <w:pStyle w:val="DraftingNotesAgency"/>
      </w:pPr>
      <w:r>
        <w:t xml:space="preserve">In case </w:t>
      </w:r>
      <w:r w:rsidR="005C02E4">
        <w:t xml:space="preserve">of </w:t>
      </w:r>
      <w:r>
        <w:t xml:space="preserve">no new data submitted, </w:t>
      </w:r>
      <w:r w:rsidR="00D2421D">
        <w:t>indicate any that is applicable</w:t>
      </w:r>
      <w:r>
        <w:t>:</w:t>
      </w:r>
    </w:p>
    <w:p w:rsidR="000F616F" w:rsidRDefault="000F616F" w:rsidP="00D2421D">
      <w:pPr>
        <w:pStyle w:val="BodytextAgency"/>
        <w:rPr>
          <w:noProof/>
        </w:rPr>
      </w:pPr>
      <w:r w:rsidRPr="00C462AF">
        <w:t>D</w:t>
      </w:r>
      <w:r>
        <w:t xml:space="preserve">uring the period covered by this </w:t>
      </w:r>
      <w:r w:rsidR="00A64BB5">
        <w:t>annual re-assessment</w:t>
      </w:r>
      <w:r>
        <w:t xml:space="preserve"> </w:t>
      </w:r>
      <w:r>
        <w:rPr>
          <w:noProof/>
        </w:rPr>
        <w:t>no new data regarding SOBs were due.</w:t>
      </w:r>
    </w:p>
    <w:p w:rsidR="000F616F" w:rsidRDefault="000F616F" w:rsidP="00D2421D">
      <w:pPr>
        <w:pStyle w:val="BodytextAgency"/>
        <w:rPr>
          <w:noProof/>
        </w:rPr>
      </w:pPr>
      <w:r w:rsidRPr="00C462AF">
        <w:t>D</w:t>
      </w:r>
      <w:r>
        <w:t xml:space="preserve">uring the period covered by this </w:t>
      </w:r>
      <w:r w:rsidR="00A64BB5">
        <w:t>annual re-assessment</w:t>
      </w:r>
      <w:r>
        <w:t xml:space="preserve"> </w:t>
      </w:r>
      <w:r>
        <w:rPr>
          <w:noProof/>
        </w:rPr>
        <w:t>no new data regarding SOBs have emerged.</w:t>
      </w:r>
    </w:p>
    <w:p w:rsidR="000F616F" w:rsidRPr="000B3ADC" w:rsidRDefault="000F616F" w:rsidP="000F616F">
      <w:pPr>
        <w:pStyle w:val="DraftingNotesAgency"/>
      </w:pPr>
      <w:r>
        <w:t>In case new data submitted, please complete the following sentences:</w:t>
      </w:r>
    </w:p>
    <w:p w:rsidR="000F616F" w:rsidRDefault="000F616F" w:rsidP="000F616F">
      <w:pPr>
        <w:pStyle w:val="BodytextAgency"/>
        <w:jc w:val="both"/>
        <w:rPr>
          <w:noProof/>
        </w:rPr>
      </w:pPr>
      <w:r w:rsidRPr="00C462AF">
        <w:t>D</w:t>
      </w:r>
      <w:r>
        <w:t xml:space="preserve">uring the period covered by this </w:t>
      </w:r>
      <w:r w:rsidR="00A64BB5">
        <w:t>annual re-assessment</w:t>
      </w:r>
      <w:r>
        <w:t xml:space="preserve"> data on the SOBs </w:t>
      </w:r>
      <w:r>
        <w:rPr>
          <w:noProof/>
        </w:rPr>
        <w:t xml:space="preserve">have been submitted that </w:t>
      </w:r>
      <w:r w:rsidRPr="009E71A4">
        <w:rPr>
          <w:noProof/>
        </w:rPr>
        <w:t>overall</w:t>
      </w:r>
      <w:r>
        <w:rPr>
          <w:noProof/>
        </w:rPr>
        <w:t xml:space="preserve"> are &lt;not&gt; compliant in terms of </w:t>
      </w:r>
      <w:r>
        <w:t>adherence to deadlines.</w:t>
      </w:r>
    </w:p>
    <w:p w:rsidR="000F616F" w:rsidRDefault="000F616F" w:rsidP="000F616F">
      <w:pPr>
        <w:pStyle w:val="BodytextAgency"/>
        <w:rPr>
          <w:i/>
        </w:rPr>
      </w:pPr>
      <w:r w:rsidRPr="00C462AF">
        <w:t>D</w:t>
      </w:r>
      <w:r>
        <w:t xml:space="preserve">uring the period covered by this </w:t>
      </w:r>
      <w:r w:rsidR="00A64BB5">
        <w:t>annual re-assessment</w:t>
      </w:r>
      <w:r>
        <w:t xml:space="preserve"> data on the SOBs </w:t>
      </w:r>
      <w:r>
        <w:rPr>
          <w:noProof/>
        </w:rPr>
        <w:t xml:space="preserve">have been submitted that </w:t>
      </w:r>
      <w:r w:rsidRPr="009E71A4">
        <w:rPr>
          <w:noProof/>
        </w:rPr>
        <w:t>overall</w:t>
      </w:r>
      <w:r>
        <w:rPr>
          <w:noProof/>
        </w:rPr>
        <w:t xml:space="preserve"> are &lt;not&gt;  compliant </w:t>
      </w:r>
      <w:r>
        <w:t>in terms of acceptability of data submitted.</w:t>
      </w:r>
    </w:p>
    <w:bookmarkEnd w:id="1"/>
    <w:p w:rsidR="000F616F" w:rsidRDefault="000F616F" w:rsidP="000F616F">
      <w:pPr>
        <w:pStyle w:val="DraftingNotesAgency"/>
      </w:pPr>
      <w:r w:rsidRPr="00327CB0">
        <w:t>Reasoning should be given over the overall acceptability of the level of compliance with the entire programme defined by the set of SOBs, including adherence to the agreed timelines</w:t>
      </w:r>
      <w:r>
        <w:t>.</w:t>
      </w:r>
    </w:p>
    <w:p w:rsidR="0075376E" w:rsidRPr="0075376E" w:rsidRDefault="0075376E" w:rsidP="0075376E">
      <w:pPr>
        <w:pStyle w:val="DraftingNotesAgency"/>
      </w:pPr>
      <w:r>
        <w:t>Specific mention should be made</w:t>
      </w:r>
      <w:r w:rsidR="005973F7">
        <w:t xml:space="preserve"> </w:t>
      </w:r>
      <w:r>
        <w:t>to any SOBs fulfilled using the following statement:</w:t>
      </w:r>
    </w:p>
    <w:p w:rsidR="000F616F" w:rsidRPr="00780783" w:rsidRDefault="000F616F" w:rsidP="000F616F">
      <w:pPr>
        <w:pStyle w:val="BodytextAgency"/>
      </w:pPr>
      <w:r w:rsidRPr="00780783">
        <w:t xml:space="preserve">&lt;As part of this </w:t>
      </w:r>
      <w:r w:rsidR="00A64BB5">
        <w:t>annual re-assessment</w:t>
      </w:r>
      <w:r w:rsidRPr="00780783">
        <w:t xml:space="preserve"> the CHMP is of the opinion that the following obligation has been fulfilled, and therefore recommends its deletion from the Annex II:&gt;</w:t>
      </w:r>
    </w:p>
    <w:p w:rsidR="000F616F" w:rsidRPr="007A7B3A" w:rsidRDefault="000F616F" w:rsidP="000F616F">
      <w:pPr>
        <w:pStyle w:val="DraftingNotesAgency"/>
      </w:pPr>
      <w:r>
        <w:t>M</w:t>
      </w:r>
      <w:r w:rsidRPr="00527709">
        <w:t xml:space="preserve">ention title of the SOB considered fulfilled as part of this </w:t>
      </w:r>
      <w:r w:rsidR="00A64BB5">
        <w:t>Annual re-assessment</w:t>
      </w:r>
    </w:p>
    <w:p w:rsidR="000F616F" w:rsidRPr="00327CB0" w:rsidRDefault="000F616F" w:rsidP="000F616F">
      <w:pPr>
        <w:pStyle w:val="No-numheading2Agency"/>
        <w:rPr>
          <w:iCs/>
        </w:rPr>
      </w:pPr>
      <w:bookmarkStart w:id="2" w:name="_Toc437013220"/>
      <w:r w:rsidRPr="00327CB0">
        <w:rPr>
          <w:iCs/>
        </w:rPr>
        <w:t>&lt;Updated list of specific obligations (SOBs)&gt;</w:t>
      </w:r>
      <w:bookmarkEnd w:id="2"/>
    </w:p>
    <w:p w:rsidR="000F616F" w:rsidRPr="000F616F" w:rsidRDefault="000F616F" w:rsidP="000F616F">
      <w:pPr>
        <w:pStyle w:val="BodytextAgency"/>
      </w:pPr>
      <w:r w:rsidRPr="000F616F">
        <w:t>In the framework of a marketing authorisation under exceptional circumstances and pursuant to Article 14(8) of Regulation (EC) No 726/2004, the MAH shall complete, within the stated timeframe, the following measures:</w:t>
      </w:r>
    </w:p>
    <w:tbl>
      <w:tblPr>
        <w:tblStyle w:val="TablegridAgencyblack"/>
        <w:tblW w:w="5000" w:type="pct"/>
        <w:tblLayout w:type="fixed"/>
        <w:tblLook w:val="05E0" w:firstRow="1" w:lastRow="1" w:firstColumn="1" w:lastColumn="1" w:noHBand="0" w:noVBand="1"/>
      </w:tblPr>
      <w:tblGrid>
        <w:gridCol w:w="1525"/>
        <w:gridCol w:w="6521"/>
        <w:gridCol w:w="1583"/>
      </w:tblGrid>
      <w:tr w:rsidR="000F616F" w:rsidRPr="001A7CC0" w:rsidTr="00E903FF">
        <w:trPr>
          <w:cnfStyle w:val="100000000000" w:firstRow="1" w:lastRow="0" w:firstColumn="0" w:lastColumn="0" w:oddVBand="0" w:evenVBand="0" w:oddHBand="0" w:evenHBand="0" w:firstRowFirstColumn="0" w:firstRowLastColumn="0" w:lastRowFirstColumn="0" w:lastRowLastColumn="0"/>
        </w:trPr>
        <w:tc>
          <w:tcPr>
            <w:tcW w:w="792" w:type="pct"/>
          </w:tcPr>
          <w:p w:rsidR="000F616F" w:rsidRPr="00BF4B8E" w:rsidRDefault="000F616F" w:rsidP="00E903FF">
            <w:pPr>
              <w:pStyle w:val="TableheadingrowsAgency"/>
              <w:rPr>
                <w:b/>
              </w:rPr>
            </w:pPr>
            <w:r w:rsidRPr="00BF4B8E">
              <w:rPr>
                <w:b/>
              </w:rPr>
              <w:t>Number</w:t>
            </w:r>
          </w:p>
        </w:tc>
        <w:tc>
          <w:tcPr>
            <w:tcW w:w="3386" w:type="pct"/>
          </w:tcPr>
          <w:p w:rsidR="000F616F" w:rsidRPr="00BF4B8E" w:rsidRDefault="000F616F" w:rsidP="00E903FF">
            <w:pPr>
              <w:pStyle w:val="TableheadingrowsAgency"/>
              <w:rPr>
                <w:b/>
              </w:rPr>
            </w:pPr>
            <w:r w:rsidRPr="00BF4B8E">
              <w:rPr>
                <w:b/>
              </w:rPr>
              <w:t>Description</w:t>
            </w:r>
          </w:p>
        </w:tc>
        <w:tc>
          <w:tcPr>
            <w:tcW w:w="822" w:type="pct"/>
          </w:tcPr>
          <w:p w:rsidR="000F616F" w:rsidRPr="00BF4B8E" w:rsidRDefault="000F616F" w:rsidP="00E903FF">
            <w:pPr>
              <w:pStyle w:val="TableheadingrowsAgency"/>
              <w:rPr>
                <w:b/>
              </w:rPr>
            </w:pPr>
            <w:r w:rsidRPr="00BF4B8E">
              <w:rPr>
                <w:b/>
              </w:rPr>
              <w:t>Due date</w:t>
            </w:r>
          </w:p>
        </w:tc>
      </w:tr>
      <w:tr w:rsidR="000F616F" w:rsidRPr="00085779" w:rsidTr="00CE41FD">
        <w:tc>
          <w:tcPr>
            <w:tcW w:w="792" w:type="pct"/>
            <w:shd w:val="clear" w:color="auto" w:fill="auto"/>
          </w:tcPr>
          <w:p w:rsidR="000F616F" w:rsidRPr="00BF4B8E" w:rsidRDefault="000F616F" w:rsidP="00E903FF">
            <w:pPr>
              <w:pStyle w:val="TabletextrowsAgency"/>
            </w:pPr>
          </w:p>
        </w:tc>
        <w:tc>
          <w:tcPr>
            <w:tcW w:w="3386" w:type="pct"/>
            <w:shd w:val="clear" w:color="auto" w:fill="auto"/>
          </w:tcPr>
          <w:p w:rsidR="000F616F" w:rsidRPr="00BF4B8E" w:rsidRDefault="000F616F" w:rsidP="00E903FF">
            <w:pPr>
              <w:pStyle w:val="TabletextrowsAgency"/>
            </w:pPr>
          </w:p>
        </w:tc>
        <w:tc>
          <w:tcPr>
            <w:tcW w:w="822" w:type="pct"/>
            <w:shd w:val="clear" w:color="auto" w:fill="auto"/>
          </w:tcPr>
          <w:p w:rsidR="000F616F" w:rsidRPr="00BF4B8E" w:rsidRDefault="000F616F" w:rsidP="00E903FF">
            <w:pPr>
              <w:pStyle w:val="TabletextrowsAgency"/>
            </w:pPr>
          </w:p>
        </w:tc>
      </w:tr>
      <w:tr w:rsidR="000F616F" w:rsidRPr="00085779" w:rsidTr="00CE41FD">
        <w:tc>
          <w:tcPr>
            <w:tcW w:w="792" w:type="pct"/>
            <w:shd w:val="clear" w:color="auto" w:fill="auto"/>
          </w:tcPr>
          <w:p w:rsidR="000F616F" w:rsidRPr="00BF4B8E" w:rsidRDefault="000F616F" w:rsidP="00E903FF">
            <w:pPr>
              <w:pStyle w:val="TabletextrowsAgency"/>
            </w:pPr>
          </w:p>
        </w:tc>
        <w:tc>
          <w:tcPr>
            <w:tcW w:w="3386" w:type="pct"/>
            <w:shd w:val="clear" w:color="auto" w:fill="auto"/>
          </w:tcPr>
          <w:p w:rsidR="000F616F" w:rsidRPr="00BF4B8E" w:rsidRDefault="000F616F" w:rsidP="00E903FF">
            <w:pPr>
              <w:pStyle w:val="TabletextrowsAgency"/>
            </w:pPr>
          </w:p>
        </w:tc>
        <w:tc>
          <w:tcPr>
            <w:tcW w:w="822" w:type="pct"/>
            <w:shd w:val="clear" w:color="auto" w:fill="auto"/>
          </w:tcPr>
          <w:p w:rsidR="000F616F" w:rsidRPr="00BF4B8E" w:rsidRDefault="000F616F" w:rsidP="00E903FF">
            <w:pPr>
              <w:pStyle w:val="TabletextrowsAgency"/>
            </w:pPr>
          </w:p>
        </w:tc>
      </w:tr>
      <w:tr w:rsidR="000F616F" w:rsidRPr="00085779" w:rsidTr="00CE41FD">
        <w:tc>
          <w:tcPr>
            <w:tcW w:w="792" w:type="pct"/>
            <w:shd w:val="clear" w:color="auto" w:fill="auto"/>
          </w:tcPr>
          <w:p w:rsidR="000F616F" w:rsidRPr="00BF4B8E" w:rsidRDefault="000F616F" w:rsidP="00E903FF">
            <w:pPr>
              <w:pStyle w:val="TabletextrowsAgency"/>
            </w:pPr>
          </w:p>
        </w:tc>
        <w:tc>
          <w:tcPr>
            <w:tcW w:w="3386" w:type="pct"/>
            <w:shd w:val="clear" w:color="auto" w:fill="auto"/>
          </w:tcPr>
          <w:p w:rsidR="000F616F" w:rsidRPr="00BF4B8E" w:rsidRDefault="000F616F" w:rsidP="00E903FF">
            <w:pPr>
              <w:pStyle w:val="TabletextrowsAgency"/>
            </w:pPr>
          </w:p>
        </w:tc>
        <w:tc>
          <w:tcPr>
            <w:tcW w:w="822" w:type="pct"/>
            <w:shd w:val="clear" w:color="auto" w:fill="auto"/>
          </w:tcPr>
          <w:p w:rsidR="000F616F" w:rsidRPr="00BF4B8E" w:rsidRDefault="000F616F" w:rsidP="00E903FF">
            <w:pPr>
              <w:pStyle w:val="TabletextrowsAgency"/>
            </w:pPr>
          </w:p>
        </w:tc>
      </w:tr>
      <w:tr w:rsidR="000F616F" w:rsidRPr="00085779" w:rsidTr="00CE41FD">
        <w:tc>
          <w:tcPr>
            <w:tcW w:w="792" w:type="pct"/>
            <w:shd w:val="clear" w:color="auto" w:fill="auto"/>
          </w:tcPr>
          <w:p w:rsidR="000F616F" w:rsidRPr="00BF4B8E" w:rsidRDefault="000F616F" w:rsidP="00E903FF">
            <w:pPr>
              <w:pStyle w:val="TabletextrowsAgency"/>
            </w:pPr>
          </w:p>
        </w:tc>
        <w:tc>
          <w:tcPr>
            <w:tcW w:w="3386" w:type="pct"/>
            <w:shd w:val="clear" w:color="auto" w:fill="auto"/>
          </w:tcPr>
          <w:p w:rsidR="000F616F" w:rsidRPr="00BF4B8E" w:rsidRDefault="000F616F" w:rsidP="00E903FF">
            <w:pPr>
              <w:pStyle w:val="TabletextrowsAgency"/>
            </w:pPr>
          </w:p>
        </w:tc>
        <w:tc>
          <w:tcPr>
            <w:tcW w:w="822" w:type="pct"/>
            <w:shd w:val="clear" w:color="auto" w:fill="auto"/>
          </w:tcPr>
          <w:p w:rsidR="000F616F" w:rsidRPr="00BF4B8E" w:rsidRDefault="000F616F" w:rsidP="00E903FF">
            <w:pPr>
              <w:pStyle w:val="TabletextrowsAgency"/>
            </w:pPr>
          </w:p>
        </w:tc>
      </w:tr>
      <w:tr w:rsidR="000F616F" w:rsidRPr="00085779" w:rsidTr="00CE41FD">
        <w:tc>
          <w:tcPr>
            <w:tcW w:w="792" w:type="pct"/>
            <w:tcBorders>
              <w:bottom w:val="single" w:sz="4" w:space="0" w:color="auto"/>
            </w:tcBorders>
            <w:shd w:val="clear" w:color="auto" w:fill="auto"/>
          </w:tcPr>
          <w:p w:rsidR="000F616F" w:rsidRPr="00BF4B8E" w:rsidRDefault="000F616F" w:rsidP="00E903FF">
            <w:pPr>
              <w:pStyle w:val="TabletextrowsAgency"/>
            </w:pPr>
          </w:p>
        </w:tc>
        <w:tc>
          <w:tcPr>
            <w:tcW w:w="3386" w:type="pct"/>
            <w:tcBorders>
              <w:bottom w:val="single" w:sz="4" w:space="0" w:color="auto"/>
            </w:tcBorders>
            <w:shd w:val="clear" w:color="auto" w:fill="auto"/>
          </w:tcPr>
          <w:p w:rsidR="000F616F" w:rsidRPr="00BF4B8E" w:rsidRDefault="000F616F" w:rsidP="00E903FF">
            <w:pPr>
              <w:pStyle w:val="TabletextrowsAgency"/>
            </w:pPr>
          </w:p>
        </w:tc>
        <w:tc>
          <w:tcPr>
            <w:tcW w:w="822" w:type="pct"/>
            <w:tcBorders>
              <w:bottom w:val="single" w:sz="4" w:space="0" w:color="auto"/>
            </w:tcBorders>
            <w:shd w:val="clear" w:color="auto" w:fill="auto"/>
          </w:tcPr>
          <w:p w:rsidR="000F616F" w:rsidRPr="00BF4B8E" w:rsidRDefault="000F616F" w:rsidP="00E903FF">
            <w:pPr>
              <w:pStyle w:val="TabletextrowsAgency"/>
            </w:pPr>
          </w:p>
        </w:tc>
      </w:tr>
    </w:tbl>
    <w:p w:rsidR="000F616F" w:rsidRDefault="000F616F" w:rsidP="000F616F">
      <w:pPr>
        <w:pStyle w:val="BodytextAgency"/>
        <w:rPr>
          <w:bCs/>
        </w:rPr>
      </w:pPr>
    </w:p>
    <w:p w:rsidR="000F616F" w:rsidRDefault="000F616F" w:rsidP="000F616F">
      <w:pPr>
        <w:pStyle w:val="BodytextAgency"/>
        <w:rPr>
          <w:bCs/>
        </w:rPr>
      </w:pPr>
      <w:r>
        <w:rPr>
          <w:bCs/>
        </w:rPr>
        <w:t>&lt;The last SOB has been fulfilled; therefore there are no remaining Specific Obligations.&gt;</w:t>
      </w:r>
    </w:p>
    <w:p w:rsidR="000F616F" w:rsidRPr="00327CB0" w:rsidRDefault="000F616F" w:rsidP="000F616F">
      <w:pPr>
        <w:pStyle w:val="Heading2Agency"/>
      </w:pPr>
      <w:r w:rsidRPr="00327CB0">
        <w:t>Benefit-risk Balance</w:t>
      </w:r>
    </w:p>
    <w:p w:rsidR="000F616F" w:rsidRPr="00BF4B8E" w:rsidRDefault="000F616F" w:rsidP="000F616F">
      <w:pPr>
        <w:pStyle w:val="DraftingNotesAgency"/>
      </w:pPr>
      <w:r w:rsidRPr="00C0720F">
        <w:t xml:space="preserve">This section </w:t>
      </w:r>
      <w:r>
        <w:t xml:space="preserve">is </w:t>
      </w:r>
      <w:r w:rsidRPr="00947508">
        <w:t>in the remit of the CHMP Rapp</w:t>
      </w:r>
      <w:r>
        <w:t xml:space="preserve">orteur and </w:t>
      </w:r>
      <w:r w:rsidRPr="00C0720F">
        <w:t>should represent the</w:t>
      </w:r>
      <w:r>
        <w:t>ir</w:t>
      </w:r>
      <w:r w:rsidRPr="00C0720F">
        <w:t xml:space="preserve"> views on the benefit-risk balance of the medicinal product</w:t>
      </w:r>
      <w:r>
        <w:t xml:space="preserve">. </w:t>
      </w:r>
      <w:r w:rsidRPr="00506529">
        <w:t>Include a critical review of any new data from the SOBs impacting on the benefit/risk of the product. Elaborate on the outstanding SOBs, t</w:t>
      </w:r>
      <w:r w:rsidRPr="00C0720F">
        <w:t xml:space="preserve">aking into account </w:t>
      </w:r>
      <w:r>
        <w:t xml:space="preserve">the impact of the </w:t>
      </w:r>
      <w:r w:rsidR="00A64BB5">
        <w:t>data presented with the annual re-a</w:t>
      </w:r>
      <w:r w:rsidRPr="00C0720F">
        <w:t xml:space="preserve">ssessment and the arguments put forward by the MAH in the section Benefit-Risk balance for the approved indication(s). </w:t>
      </w:r>
      <w:r>
        <w:t>T</w:t>
      </w:r>
      <w:r w:rsidRPr="00947508">
        <w:t xml:space="preserve">he PRAC rapporteur should flag issues for the CHMP </w:t>
      </w:r>
      <w:r>
        <w:t>R</w:t>
      </w:r>
      <w:r w:rsidRPr="00947508">
        <w:t>app</w:t>
      </w:r>
      <w:r>
        <w:t>orteur’s</w:t>
      </w:r>
      <w:r w:rsidRPr="00947508">
        <w:t xml:space="preserve"> consideration</w:t>
      </w:r>
      <w:r>
        <w:t>, if they identify any, particularly in case data on non-interventional PASS were submitted as part of the application</w:t>
      </w:r>
      <w:r w:rsidRPr="00BF4B8E">
        <w:t xml:space="preserve">. </w:t>
      </w:r>
    </w:p>
    <w:p w:rsidR="000F616F" w:rsidRPr="00BF4B8E" w:rsidRDefault="000F616F" w:rsidP="000F616F">
      <w:pPr>
        <w:pStyle w:val="DraftingNotesAgency"/>
      </w:pPr>
      <w:r w:rsidRPr="00BF4B8E">
        <w:t>The CHMP Rapporteur should choose one of the following options:</w:t>
      </w:r>
    </w:p>
    <w:p w:rsidR="000F616F" w:rsidRPr="00327CB0" w:rsidRDefault="000F616F" w:rsidP="000F616F">
      <w:pPr>
        <w:pStyle w:val="BodytextAgency"/>
        <w:rPr>
          <w:i/>
        </w:rPr>
      </w:pPr>
      <w:r w:rsidRPr="00AD1D66">
        <w:t xml:space="preserve">During the period covered by this </w:t>
      </w:r>
      <w:r w:rsidR="00A64BB5">
        <w:t>annual re-assessment</w:t>
      </w:r>
      <w:r w:rsidRPr="00AD1D66">
        <w:t xml:space="preserve">, no new data have emerged that would have an impact on the benefit-risk </w:t>
      </w:r>
      <w:r w:rsidRPr="00327CB0">
        <w:t>of {Product Name} in the approved indication(s).</w:t>
      </w:r>
    </w:p>
    <w:p w:rsidR="000F616F" w:rsidRPr="00327CB0" w:rsidRDefault="000F616F" w:rsidP="000F616F">
      <w:pPr>
        <w:pStyle w:val="BodytextAgency"/>
        <w:rPr>
          <w:i/>
        </w:rPr>
      </w:pPr>
      <w:r w:rsidRPr="00327CB0">
        <w:t xml:space="preserve">During the period covered by this </w:t>
      </w:r>
      <w:r w:rsidR="00A64BB5">
        <w:t>annual re-assessment</w:t>
      </w:r>
      <w:r w:rsidRPr="00327CB0">
        <w:t>, new data have emerged. However, these data do not have an impact on the benefit-risk of {Product Name} in the approved indication(s).</w:t>
      </w:r>
    </w:p>
    <w:p w:rsidR="000F616F" w:rsidRDefault="000F616F" w:rsidP="000F616F">
      <w:pPr>
        <w:pStyle w:val="BodytextAgency"/>
      </w:pPr>
      <w:r w:rsidRPr="00327CB0">
        <w:t xml:space="preserve">During the period covered by this </w:t>
      </w:r>
      <w:r w:rsidR="00A64BB5">
        <w:t>annual re-assessment</w:t>
      </w:r>
      <w:r w:rsidRPr="00327CB0">
        <w:t>, new data have emerged. These data are considered to have an impact on the benefit-risk of {Product Name} in the</w:t>
      </w:r>
      <w:r w:rsidRPr="00AD1D66">
        <w:t xml:space="preserve"> approved indication(s).</w:t>
      </w:r>
    </w:p>
    <w:p w:rsidR="000F616F" w:rsidRPr="00C0720F" w:rsidRDefault="000F616F" w:rsidP="000F616F">
      <w:pPr>
        <w:pStyle w:val="DraftingNotesAgency"/>
      </w:pPr>
      <w:r w:rsidRPr="00C0720F">
        <w:t xml:space="preserve">If </w:t>
      </w:r>
      <w:r>
        <w:t>the first or second options have been ticked (</w:t>
      </w:r>
      <w:r w:rsidRPr="00C0720F">
        <w:t>no new safety concerns or change in benefit/risk balance have been identified in the assessment</w:t>
      </w:r>
      <w:r>
        <w:t>)</w:t>
      </w:r>
      <w:r w:rsidRPr="00C0720F">
        <w:t>, please use the following statement:</w:t>
      </w:r>
    </w:p>
    <w:p w:rsidR="000F616F" w:rsidRDefault="000F616F" w:rsidP="000F616F">
      <w:pPr>
        <w:pStyle w:val="BodytextAgency"/>
      </w:pPr>
      <w:r>
        <w:t>&lt;</w:t>
      </w:r>
      <w:r w:rsidRPr="00A15681">
        <w:t>The efficacy and safety data collected</w:t>
      </w:r>
      <w:r>
        <w:t xml:space="preserve"> as part of the specific obligation(s) for </w:t>
      </w:r>
      <w:r w:rsidRPr="00A15681">
        <w:t xml:space="preserve">&lt;product name&gt; during the period </w:t>
      </w:r>
      <w:r w:rsidR="00A64BB5">
        <w:t>covered by this annual re-a</w:t>
      </w:r>
      <w:r>
        <w:t xml:space="preserve">ssessment </w:t>
      </w:r>
      <w:r w:rsidRPr="00A15681">
        <w:t>confirmed its positive benefit-risk balance in the approved indication</w:t>
      </w:r>
      <w:r>
        <w:t>(</w:t>
      </w:r>
      <w:r w:rsidRPr="00A15681">
        <w:t>s</w:t>
      </w:r>
      <w:r>
        <w:t>)</w:t>
      </w:r>
      <w:r w:rsidRPr="00A15681">
        <w:t>.</w:t>
      </w:r>
      <w:r>
        <w:t>&gt;</w:t>
      </w:r>
    </w:p>
    <w:p w:rsidR="000F616F" w:rsidRDefault="000F616F" w:rsidP="000F616F">
      <w:pPr>
        <w:pStyle w:val="DraftingNotesAgency"/>
      </w:pPr>
      <w:r w:rsidRPr="00C0720F">
        <w:t xml:space="preserve">If </w:t>
      </w:r>
      <w:r>
        <w:t xml:space="preserve">the third option </w:t>
      </w:r>
      <w:r w:rsidR="000006EF">
        <w:t xml:space="preserve">above </w:t>
      </w:r>
      <w:r>
        <w:t xml:space="preserve">has been </w:t>
      </w:r>
      <w:r w:rsidR="000006EF">
        <w:t>used</w:t>
      </w:r>
      <w:r>
        <w:t xml:space="preserve"> (</w:t>
      </w:r>
      <w:r w:rsidRPr="00C0720F">
        <w:t xml:space="preserve">important safety concerns and/or change of the benefit/risk balance during the period covered by the </w:t>
      </w:r>
      <w:r w:rsidR="00A64BB5">
        <w:t>annual re-assessment</w:t>
      </w:r>
      <w:r w:rsidRPr="00C0720F">
        <w:t xml:space="preserve"> have been identified leading to change in the benefit-risk</w:t>
      </w:r>
      <w:r>
        <w:t>)</w:t>
      </w:r>
      <w:r w:rsidRPr="00C0720F">
        <w:t>, a full appraisal is warranted and should be presented as follows:</w:t>
      </w:r>
    </w:p>
    <w:p w:rsidR="007E64F7" w:rsidRPr="007E64F7" w:rsidRDefault="007E64F7" w:rsidP="007E64F7">
      <w:pPr>
        <w:pStyle w:val="No-numheading2Agency"/>
      </w:pPr>
      <w:r w:rsidRPr="007E64F7">
        <w:t>Favourable effects</w:t>
      </w:r>
    </w:p>
    <w:p w:rsidR="000006EF" w:rsidRDefault="000006EF" w:rsidP="000006EF">
      <w:pPr>
        <w:pStyle w:val="No-numheading2Agency"/>
      </w:pPr>
      <w:r>
        <w:t>Uncertainties and limitations about favourable effects</w:t>
      </w:r>
    </w:p>
    <w:p w:rsidR="000006EF" w:rsidRDefault="000006EF" w:rsidP="000006EF">
      <w:pPr>
        <w:pStyle w:val="No-numheading2Agency"/>
      </w:pPr>
      <w:r>
        <w:t>Unfavourable effects</w:t>
      </w:r>
    </w:p>
    <w:p w:rsidR="000006EF" w:rsidRDefault="000006EF" w:rsidP="000006EF">
      <w:pPr>
        <w:pStyle w:val="No-numheading2Agency"/>
      </w:pPr>
      <w:r>
        <w:t>Uncertainties and limitations about unfavourable effects</w:t>
      </w:r>
    </w:p>
    <w:p w:rsidR="000006EF" w:rsidRDefault="000006EF" w:rsidP="000006EF">
      <w:pPr>
        <w:pStyle w:val="No-numheading2Agency"/>
      </w:pPr>
      <w:r>
        <w:t>Benefit-risk assessment and discussion</w:t>
      </w:r>
    </w:p>
    <w:p w:rsidR="000006EF" w:rsidRDefault="000006EF" w:rsidP="000006EF">
      <w:pPr>
        <w:pStyle w:val="No-numheading3Agency"/>
      </w:pPr>
      <w:r>
        <w:t>Importance of favourable and unfavourable effects</w:t>
      </w:r>
    </w:p>
    <w:p w:rsidR="000006EF" w:rsidRDefault="000006EF" w:rsidP="000006EF">
      <w:pPr>
        <w:pStyle w:val="No-numheading3Agency"/>
      </w:pPr>
      <w:r>
        <w:t>Balance of benefits and risks</w:t>
      </w:r>
    </w:p>
    <w:p w:rsidR="000F616F" w:rsidRDefault="000F616F" w:rsidP="000F616F">
      <w:pPr>
        <w:pStyle w:val="DraftingNotesAgency"/>
      </w:pPr>
      <w:r w:rsidRPr="00947508">
        <w:t xml:space="preserve">PRAC rapporteur </w:t>
      </w:r>
      <w:r>
        <w:t>could insert comments for the CHMP Rapporteur to consider.</w:t>
      </w:r>
    </w:p>
    <w:p w:rsidR="004D0A8C" w:rsidRPr="00A64BB5" w:rsidRDefault="004D0A8C" w:rsidP="004D0A8C">
      <w:pPr>
        <w:pStyle w:val="DraftingNotesAgency"/>
        <w:rPr>
          <w:u w:val="single"/>
        </w:rPr>
      </w:pPr>
      <w:r w:rsidRPr="00A64BB5">
        <w:rPr>
          <w:u w:val="single"/>
        </w:rPr>
        <w:t>General guidance on how to describe the benefit-risk assessment:</w:t>
      </w:r>
    </w:p>
    <w:p w:rsidR="004D0A8C" w:rsidRPr="00880BB9" w:rsidRDefault="004D0A8C" w:rsidP="0070628D">
      <w:pPr>
        <w:pStyle w:val="DraftingNotesAgency"/>
        <w:numPr>
          <w:ilvl w:val="0"/>
          <w:numId w:val="9"/>
        </w:numPr>
      </w:pPr>
      <w:r w:rsidRPr="00880BB9">
        <w:t>The change of knowledge in the uncertainties, benefits and risks should be considered when formulating the benefit-risk evaluation. Describe how these changes impact the evaluation.</w:t>
      </w:r>
    </w:p>
    <w:p w:rsidR="004D0A8C" w:rsidRPr="00880BB9" w:rsidRDefault="004D0A8C" w:rsidP="0070628D">
      <w:pPr>
        <w:pStyle w:val="DraftingNotesAgency"/>
        <w:numPr>
          <w:ilvl w:val="0"/>
          <w:numId w:val="9"/>
        </w:numPr>
      </w:pPr>
      <w:r w:rsidRPr="00880BB9">
        <w:t>Discuss the potential need for further studies or need for restrictions to product availability or usage, or any other conditions or measures aiming to improve the benefit-risk balance and reasoning for these measures.</w:t>
      </w:r>
    </w:p>
    <w:p w:rsidR="004D0A8C" w:rsidRPr="004D0A8C" w:rsidRDefault="004D0A8C" w:rsidP="0070628D">
      <w:pPr>
        <w:pStyle w:val="DraftingNotesAgency"/>
        <w:numPr>
          <w:ilvl w:val="0"/>
          <w:numId w:val="9"/>
        </w:numPr>
        <w:rPr>
          <w:sz w:val="20"/>
          <w:szCs w:val="20"/>
        </w:rPr>
      </w:pPr>
      <w:r w:rsidRPr="00880BB9">
        <w:t>Conclude on the overall “benefit-risk balance” for the active substance and for different indication if necessary.</w:t>
      </w:r>
    </w:p>
    <w:p w:rsidR="000F616F" w:rsidRPr="00C12A1D" w:rsidRDefault="000F616F" w:rsidP="000F616F">
      <w:pPr>
        <w:pStyle w:val="No-numheading2Agency"/>
      </w:pPr>
      <w:r w:rsidRPr="00C12A1D">
        <w:t>&lt;Proposed new post-authorisation measures&gt;</w:t>
      </w:r>
    </w:p>
    <w:p w:rsidR="004D0A8C" w:rsidRPr="00F4373B" w:rsidRDefault="004D0A8C" w:rsidP="004D0A8C">
      <w:pPr>
        <w:pStyle w:val="DraftingNotesAgency"/>
      </w:pPr>
      <w:r w:rsidRPr="00F4373B">
        <w:t>In addition to the above listed SOBs, the CHMP/PRAC could conclude that new Post-Authorisation Measures need to be introduced as a result of the Annual Re-Assessment. In this</w:t>
      </w:r>
      <w:r>
        <w:t xml:space="preserve"> case complete the table below.</w:t>
      </w:r>
    </w:p>
    <w:p w:rsidR="004D0A8C" w:rsidRDefault="004D0A8C" w:rsidP="004D0A8C">
      <w:pPr>
        <w:pStyle w:val="DraftingNotesAgency"/>
      </w:pPr>
      <w:r w:rsidRPr="00F4373B">
        <w:t>Note regarding Obligation to complete post-auth</w:t>
      </w:r>
      <w:r>
        <w:t>orisation measures:</w:t>
      </w:r>
    </w:p>
    <w:p w:rsidR="000F616F" w:rsidRPr="001665F0" w:rsidRDefault="004D0A8C" w:rsidP="004D0A8C">
      <w:pPr>
        <w:pStyle w:val="DraftingNotesAgency"/>
      </w:pPr>
      <w:r w:rsidRPr="00F4373B">
        <w:t>In a limited number of cases, data that are considered as “key” to the benefit risk balance may be requested as a condition of the MA. Any measure identified as a condition (ANX) needs to be well motivated, notably the need for a condition should be explained in the context of a positive benefit/risk balance. In particular, conditions related to post-authorisation efficacy studies (PAES) should explicitly refer to situation(s) as listed in the Commission Delegated Regulation (EC) No 357</w:t>
      </w:r>
      <w:r>
        <w:t>/2014</w:t>
      </w:r>
      <w:r w:rsidR="000F616F" w:rsidRPr="001665F0">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802"/>
        <w:gridCol w:w="6484"/>
      </w:tblGrid>
      <w:tr w:rsidR="000F616F" w:rsidRPr="00904A19" w:rsidTr="00E903FF">
        <w:trPr>
          <w:tblHeader/>
        </w:trPr>
        <w:tc>
          <w:tcPr>
            <w:tcW w:w="2802" w:type="dxa"/>
            <w:tcBorders>
              <w:top w:val="single" w:sz="4" w:space="0" w:color="auto"/>
              <w:bottom w:val="single" w:sz="4" w:space="0" w:color="auto"/>
            </w:tcBorders>
          </w:tcPr>
          <w:p w:rsidR="000F616F" w:rsidRPr="00904A19" w:rsidRDefault="000F616F" w:rsidP="00E903FF">
            <w:pPr>
              <w:pStyle w:val="TableheadingrowsAgency"/>
            </w:pPr>
            <w:r w:rsidRPr="00904A19">
              <w:t>Proposed Classification*</w:t>
            </w:r>
          </w:p>
        </w:tc>
        <w:tc>
          <w:tcPr>
            <w:tcW w:w="6484" w:type="dxa"/>
            <w:tcBorders>
              <w:top w:val="single" w:sz="4" w:space="0" w:color="auto"/>
              <w:bottom w:val="single" w:sz="4" w:space="0" w:color="auto"/>
            </w:tcBorders>
          </w:tcPr>
          <w:p w:rsidR="000F616F" w:rsidRPr="00904A19" w:rsidRDefault="000F616F" w:rsidP="00E903FF">
            <w:pPr>
              <w:pStyle w:val="TableheadingrowsAgency"/>
              <w:rPr>
                <w:shd w:val="clear" w:color="auto" w:fill="E6E6E6"/>
              </w:rPr>
            </w:pPr>
            <w:r w:rsidRPr="00904A19">
              <w:t>Proposed description and due date:</w:t>
            </w:r>
          </w:p>
        </w:tc>
      </w:tr>
      <w:tr w:rsidR="000F616F" w:rsidRPr="00904A19" w:rsidTr="00E903FF">
        <w:tc>
          <w:tcPr>
            <w:tcW w:w="2802" w:type="dxa"/>
          </w:tcPr>
          <w:p w:rsidR="000F616F" w:rsidRPr="00904A19" w:rsidRDefault="000F616F" w:rsidP="00E903FF">
            <w:pPr>
              <w:pStyle w:val="TabletextrowsAgency"/>
            </w:pPr>
          </w:p>
        </w:tc>
        <w:tc>
          <w:tcPr>
            <w:tcW w:w="6484" w:type="dxa"/>
          </w:tcPr>
          <w:p w:rsidR="000F616F" w:rsidRPr="00904A19" w:rsidRDefault="000F616F" w:rsidP="00E903FF">
            <w:pPr>
              <w:pStyle w:val="TabletextrowsAgency"/>
            </w:pPr>
          </w:p>
        </w:tc>
      </w:tr>
      <w:tr w:rsidR="000F616F" w:rsidRPr="00904A19" w:rsidTr="00E903FF">
        <w:tc>
          <w:tcPr>
            <w:tcW w:w="2802" w:type="dxa"/>
            <w:tcBorders>
              <w:bottom w:val="single" w:sz="4" w:space="0" w:color="auto"/>
            </w:tcBorders>
          </w:tcPr>
          <w:p w:rsidR="000F616F" w:rsidRPr="00904A19" w:rsidRDefault="000F616F" w:rsidP="00E903FF">
            <w:pPr>
              <w:pStyle w:val="TabletextrowsAgency"/>
            </w:pPr>
          </w:p>
        </w:tc>
        <w:tc>
          <w:tcPr>
            <w:tcW w:w="6484" w:type="dxa"/>
            <w:tcBorders>
              <w:bottom w:val="single" w:sz="4" w:space="0" w:color="auto"/>
            </w:tcBorders>
          </w:tcPr>
          <w:p w:rsidR="000F616F" w:rsidRPr="00904A19" w:rsidRDefault="000F616F" w:rsidP="00E903FF">
            <w:pPr>
              <w:pStyle w:val="TabletextrowsAgency"/>
            </w:pPr>
          </w:p>
        </w:tc>
      </w:tr>
    </w:tbl>
    <w:p w:rsidR="000F616F" w:rsidRDefault="000F616F" w:rsidP="000F616F">
      <w:pPr>
        <w:pStyle w:val="BodytextAgency"/>
      </w:pPr>
      <w:r w:rsidRPr="003827D1">
        <w:t>* Classification:</w:t>
      </w:r>
      <w:r>
        <w:t xml:space="preserve"> e.g.</w:t>
      </w:r>
      <w:r w:rsidRPr="003827D1">
        <w:t xml:space="preserve"> Annex II obligations</w:t>
      </w:r>
      <w:r>
        <w:t xml:space="preserve"> (=ANX), MEA, LEG, REC</w:t>
      </w:r>
    </w:p>
    <w:p w:rsidR="00853F88" w:rsidRDefault="00853F88" w:rsidP="00853F88">
      <w:pPr>
        <w:pStyle w:val="Heading1Agency"/>
        <w:numPr>
          <w:ilvl w:val="0"/>
          <w:numId w:val="0"/>
        </w:numPr>
        <w:rPr>
          <w:rFonts w:cs="Verdana"/>
          <w:b w:val="0"/>
          <w:bCs w:val="0"/>
          <w:kern w:val="0"/>
          <w:sz w:val="18"/>
          <w:szCs w:val="18"/>
        </w:rPr>
      </w:pPr>
    </w:p>
    <w:p w:rsidR="00E17AD1" w:rsidRPr="00853F88" w:rsidRDefault="00E17AD1" w:rsidP="00853F88">
      <w:pPr>
        <w:pStyle w:val="Heading1Agency"/>
      </w:pPr>
      <w:r w:rsidRPr="00853F88">
        <w:t>Recommendations</w:t>
      </w:r>
    </w:p>
    <w:p w:rsidR="00E17AD1" w:rsidRPr="00C0720F" w:rsidRDefault="00E17AD1" w:rsidP="00E17AD1">
      <w:pPr>
        <w:pStyle w:val="DraftingNotesAgency"/>
      </w:pPr>
      <w:r w:rsidRPr="00C0720F">
        <w:t xml:space="preserve">For preliminary conclusion or </w:t>
      </w:r>
      <w:r>
        <w:t>RfSI</w:t>
      </w:r>
      <w:r w:rsidRPr="00C0720F">
        <w:t xml:space="preserve"> – to be completed by CHMP and/or PRAC Rapporteur, as applicable:</w:t>
      </w:r>
    </w:p>
    <w:p w:rsidR="00E17AD1" w:rsidRDefault="00E17AD1" w:rsidP="00E17AD1">
      <w:pPr>
        <w:pStyle w:val="BodytextAgency"/>
      </w:pPr>
      <w:r>
        <w:t>&lt;</w:t>
      </w: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T</w:t>
      </w:r>
      <w:r w:rsidRPr="00795252">
        <w:t xml:space="preserve">he MAH should provide </w:t>
      </w:r>
      <w:r>
        <w:t>responses to the RfSI</w:t>
      </w:r>
      <w:r w:rsidRPr="00795252">
        <w:t xml:space="preserve"> as detailed in </w:t>
      </w:r>
      <w:r>
        <w:t xml:space="preserve">the </w:t>
      </w:r>
      <w:r w:rsidRPr="00795252">
        <w:t>annex</w:t>
      </w:r>
      <w:r>
        <w:t xml:space="preserve"> of this report</w:t>
      </w:r>
      <w:r w:rsidRPr="00795252">
        <w:t>.&gt;</w:t>
      </w:r>
    </w:p>
    <w:p w:rsidR="00E17AD1" w:rsidRDefault="00E17AD1" w:rsidP="00E17AD1">
      <w:pPr>
        <w:pStyle w:val="BodytextAgency"/>
        <w:rPr>
          <w:rFonts w:ascii="Courier New" w:hAnsi="Courier New" w:cs="Times New Roman"/>
          <w:i/>
          <w:color w:val="339966"/>
          <w:sz w:val="22"/>
        </w:rPr>
      </w:pPr>
      <w:r w:rsidRPr="00880BB9">
        <w:rPr>
          <w:rFonts w:ascii="Courier New" w:hAnsi="Courier New" w:cs="Times New Roman"/>
          <w:i/>
          <w:color w:val="339966"/>
          <w:sz w:val="22"/>
        </w:rPr>
        <w:t xml:space="preserve">For </w:t>
      </w:r>
      <w:r>
        <w:rPr>
          <w:rFonts w:ascii="Courier New" w:hAnsi="Courier New" w:cs="Times New Roman"/>
          <w:i/>
          <w:color w:val="339966"/>
          <w:sz w:val="22"/>
        </w:rPr>
        <w:t>final</w:t>
      </w:r>
      <w:r w:rsidRPr="002309E3">
        <w:rPr>
          <w:rFonts w:ascii="Courier New" w:hAnsi="Courier New" w:cs="Times New Roman"/>
          <w:i/>
          <w:color w:val="339966"/>
          <w:sz w:val="22"/>
        </w:rPr>
        <w:t xml:space="preserve"> conclusion</w:t>
      </w:r>
      <w:r w:rsidRPr="00880BB9">
        <w:rPr>
          <w:rFonts w:ascii="Courier New" w:hAnsi="Courier New" w:cs="Times New Roman"/>
          <w:i/>
          <w:color w:val="339966"/>
          <w:sz w:val="22"/>
        </w:rPr>
        <w:t xml:space="preserve"> </w:t>
      </w:r>
      <w:r w:rsidRPr="000A70E0">
        <w:rPr>
          <w:rFonts w:ascii="Courier New" w:hAnsi="Courier New" w:cs="Times New Roman"/>
          <w:i/>
          <w:color w:val="339966"/>
          <w:sz w:val="22"/>
        </w:rPr>
        <w:t>–</w:t>
      </w:r>
      <w:r w:rsidRPr="00880BB9">
        <w:rPr>
          <w:rFonts w:ascii="Courier New" w:hAnsi="Courier New" w:cs="Times New Roman"/>
          <w:i/>
          <w:color w:val="339966"/>
          <w:sz w:val="22"/>
        </w:rPr>
        <w:t xml:space="preserve"> to be completed by CHMP Rapporteur</w:t>
      </w:r>
    </w:p>
    <w:p w:rsidR="00E17AD1" w:rsidRDefault="00E17AD1" w:rsidP="00E17AD1">
      <w:pPr>
        <w:pStyle w:val="BodytextAgency"/>
        <w:rPr>
          <w:bCs/>
        </w:rPr>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sidRPr="008D1CBB">
        <w:rPr>
          <w:bCs/>
        </w:rPr>
        <w:t xml:space="preserve">Based on the efficacy and safety data collected as part of the specific obligation(s) during the period covered by this </w:t>
      </w:r>
      <w:r w:rsidR="000006EF">
        <w:rPr>
          <w:bCs/>
        </w:rPr>
        <w:t>a</w:t>
      </w:r>
      <w:r w:rsidR="00A64BB5">
        <w:rPr>
          <w:bCs/>
        </w:rPr>
        <w:t>nnual re-assessment</w:t>
      </w:r>
      <w:r w:rsidRPr="008D1CBB">
        <w:rPr>
          <w:bCs/>
        </w:rPr>
        <w:t xml:space="preserve">, the benefit-risk balance of </w:t>
      </w:r>
      <w:r w:rsidRPr="00731DF3">
        <w:t>{Product Name}</w:t>
      </w:r>
      <w:r w:rsidRPr="00731DF3">
        <w:rPr>
          <w:snapToGrid w:val="0"/>
        </w:rPr>
        <w:t xml:space="preserve"> in </w:t>
      </w:r>
      <w:r>
        <w:rPr>
          <w:snapToGrid w:val="0"/>
        </w:rPr>
        <w:t>{approved indication}</w:t>
      </w:r>
      <w:r w:rsidRPr="00731DF3">
        <w:rPr>
          <w:snapToGrid w:val="0"/>
        </w:rPr>
        <w:t xml:space="preserve"> </w:t>
      </w:r>
      <w:r w:rsidRPr="008D1CBB">
        <w:rPr>
          <w:bCs/>
        </w:rPr>
        <w:t>remains favourable.</w:t>
      </w:r>
    </w:p>
    <w:p w:rsidR="00955BB5" w:rsidRPr="00B97AD1" w:rsidRDefault="00955BB5" w:rsidP="00B97AD1">
      <w:pPr>
        <w:spacing w:after="140" w:line="280" w:lineRule="atLeast"/>
        <w:rPr>
          <w:rFonts w:ascii="Courier New" w:hAnsi="Courier New" w:cs="Times New Roman"/>
          <w:i/>
          <w:color w:val="339966"/>
          <w:sz w:val="22"/>
          <w:u w:val="single"/>
        </w:rPr>
      </w:pPr>
      <w:r w:rsidRPr="00955BB5">
        <w:rPr>
          <w:rFonts w:ascii="Courier New" w:hAnsi="Courier New" w:cs="Times New Roman"/>
          <w:i/>
          <w:color w:val="339966"/>
          <w:sz w:val="22"/>
          <w:u w:val="single"/>
          <w:lang w:eastAsia="en-GB"/>
        </w:rPr>
        <w:t>NB: Check the indication as the field from SIAMED is just a free text field, and may differ per form/strength.</w:t>
      </w:r>
    </w:p>
    <w:p w:rsidR="00E17AD1" w:rsidRPr="00E17AD1" w:rsidRDefault="00E17AD1" w:rsidP="00E17AD1">
      <w:pPr>
        <w:pStyle w:val="DraftingNotesAgency"/>
      </w:pPr>
      <w:r w:rsidRPr="00E17AD1">
        <w:t>In addition, issues to be addressed as a follow-up of this assessment should be added here, if applicable. These should be requested by default in the next PSUR, unless otherwise justified. – to be completed by CHMP and/or</w:t>
      </w:r>
      <w:r>
        <w:t xml:space="preserve"> PRAC Rapporteur, as applicable</w:t>
      </w:r>
    </w:p>
    <w:p w:rsidR="00E17AD1" w:rsidRDefault="00E17AD1" w:rsidP="00E17AD1">
      <w:pPr>
        <w:pStyle w:val="BodytextAgency"/>
      </w:pPr>
      <w:r w:rsidRPr="00B873CF">
        <w:t>&lt;In addition, the MAH(s) should also address the following issues &lt;in th</w:t>
      </w:r>
      <w:r>
        <w:t>e next PSUR&gt; &lt;within x months&gt;:</w:t>
      </w:r>
    </w:p>
    <w:p w:rsidR="007E64F7" w:rsidRDefault="007E64F7" w:rsidP="007E64F7">
      <w:pPr>
        <w:pStyle w:val="DraftingNotesAgency"/>
      </w:pPr>
      <w:r w:rsidRPr="00D45688">
        <w:t>In case of recommendation not to renew the marketing authorisation - to b</w:t>
      </w:r>
      <w:r>
        <w:t>e completed by CHMP Rapporteur</w:t>
      </w:r>
    </w:p>
    <w:p w:rsidR="007E64F7" w:rsidRDefault="007E64F7" w:rsidP="007E64F7">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sidRPr="008D1CBB">
        <w:rPr>
          <w:bCs/>
        </w:rPr>
        <w:t>Based on the efficacy and safety data collected as part of the specific obligation(s) during the pe</w:t>
      </w:r>
      <w:r>
        <w:rPr>
          <w:bCs/>
        </w:rPr>
        <w:t>riod covered by this annual re-assessment</w:t>
      </w:r>
      <w:r w:rsidRPr="008D1CBB">
        <w:rPr>
          <w:bCs/>
        </w:rPr>
        <w:t xml:space="preserve">, the benefit-risk balance of </w:t>
      </w:r>
      <w:r w:rsidR="005C02E4" w:rsidRPr="00731DF3">
        <w:t>{Product Name}</w:t>
      </w:r>
      <w:r>
        <w:rPr>
          <w:bCs/>
        </w:rPr>
        <w:t xml:space="preserve"> in</w:t>
      </w:r>
      <w:r w:rsidRPr="008D1CBB">
        <w:rPr>
          <w:bCs/>
        </w:rPr>
        <w:t xml:space="preserve"> </w:t>
      </w:r>
      <w:r w:rsidR="005C02E4">
        <w:rPr>
          <w:snapToGrid w:val="0"/>
        </w:rPr>
        <w:t>{approved indication}</w:t>
      </w:r>
      <w:r w:rsidRPr="008D1CBB">
        <w:rPr>
          <w:bCs/>
        </w:rPr>
        <w:t xml:space="preserve"> </w:t>
      </w:r>
      <w:r w:rsidRPr="00B873CF">
        <w:t>is no longer positive.</w:t>
      </w:r>
    </w:p>
    <w:p w:rsidR="00955BB5" w:rsidRPr="00B97AD1" w:rsidRDefault="00955BB5" w:rsidP="007E64F7">
      <w:pPr>
        <w:pStyle w:val="BodytextAgency"/>
        <w:rPr>
          <w:rFonts w:ascii="Courier New" w:hAnsi="Courier New" w:cs="Times New Roman"/>
          <w:i/>
          <w:color w:val="339966"/>
          <w:sz w:val="22"/>
        </w:rPr>
      </w:pPr>
      <w:r w:rsidRPr="00B97AD1">
        <w:rPr>
          <w:rFonts w:ascii="Courier New" w:hAnsi="Courier New" w:cs="Times New Roman"/>
          <w:i/>
          <w:color w:val="339966"/>
          <w:sz w:val="22"/>
        </w:rPr>
        <w:t>NB: Check the indication as the field from SIAMED is just a free text field, and may differ per form/strength.</w:t>
      </w:r>
    </w:p>
    <w:p w:rsidR="00E17AD1" w:rsidRPr="00880BB9" w:rsidRDefault="00E17AD1" w:rsidP="00E17AD1">
      <w:pPr>
        <w:pStyle w:val="No-numheading2Agency"/>
        <w:rPr>
          <w:bCs w:val="0"/>
          <w:i w:val="0"/>
          <w:iCs/>
        </w:rPr>
      </w:pPr>
      <w:r w:rsidRPr="00880BB9">
        <w:rPr>
          <w:iCs/>
        </w:rPr>
        <w:t>Amendments to the marketing authorisation</w:t>
      </w:r>
    </w:p>
    <w:p w:rsidR="00E17AD1" w:rsidRPr="00C0720F" w:rsidRDefault="00E17AD1" w:rsidP="00E17AD1">
      <w:pPr>
        <w:pStyle w:val="DraftingNotesAgency"/>
      </w:pPr>
      <w:r w:rsidRPr="00C0720F">
        <w:t>Section to be completed by CHMP Rapporteur</w:t>
      </w:r>
    </w:p>
    <w:p w:rsidR="00E17AD1" w:rsidRPr="00726ABD" w:rsidRDefault="007E64F7" w:rsidP="005B73A0">
      <w:pPr>
        <w:pStyle w:val="BodytextAgency"/>
      </w:pPr>
      <w:r>
        <w:t>&lt;</w:t>
      </w:r>
      <w:r w:rsidR="00E17AD1" w:rsidRPr="004F17DF">
        <w:t xml:space="preserve">The </w:t>
      </w:r>
      <w:r w:rsidR="000006EF">
        <w:t>a</w:t>
      </w:r>
      <w:r w:rsidR="00A64BB5">
        <w:t>nnual re-assessment</w:t>
      </w:r>
      <w:r w:rsidR="00E17AD1" w:rsidRPr="004F17DF">
        <w:t xml:space="preserve"> requires no amendments to the terms of the Community Marketing </w:t>
      </w:r>
      <w:r w:rsidR="00E17AD1" w:rsidRPr="00726ABD">
        <w:t>Authorisation.</w:t>
      </w:r>
      <w:r w:rsidRPr="00726ABD">
        <w:t>&gt;</w:t>
      </w:r>
    </w:p>
    <w:p w:rsidR="00E17AD1" w:rsidRPr="00880BB9" w:rsidRDefault="00E17AD1" w:rsidP="005B73A0">
      <w:pPr>
        <w:pStyle w:val="BodytextAgency"/>
        <w:rPr>
          <w:lang w:eastAsia="zh-CN"/>
        </w:rPr>
      </w:pPr>
      <w:r>
        <w:t xml:space="preserve">&lt;In view of the data submitted as part of the </w:t>
      </w:r>
      <w:r w:rsidR="000006EF">
        <w:t>a</w:t>
      </w:r>
      <w:r w:rsidR="00A64BB5">
        <w:t>nnual re-assessment</w:t>
      </w:r>
      <w:r>
        <w:t xml:space="preserve">, amendments to Annex(es) </w:t>
      </w:r>
      <w:r w:rsidRPr="00BC0E31">
        <w:t xml:space="preserve">&lt;I&gt; &lt;II&gt; &lt;IIIA&gt;&lt;IIIB&gt; &lt;127a&gt; </w:t>
      </w:r>
      <w:r w:rsidRPr="002A434C">
        <w:t>and to the Risk Management Plan</w:t>
      </w:r>
      <w:r>
        <w:rPr>
          <w:color w:val="FA3202"/>
        </w:rPr>
        <w:t xml:space="preserve"> </w:t>
      </w:r>
      <w:r>
        <w:t xml:space="preserve">are recommended. </w:t>
      </w:r>
    </w:p>
    <w:p w:rsidR="00E17AD1" w:rsidRDefault="00E17AD1" w:rsidP="00E17AD1">
      <w:pPr>
        <w:pStyle w:val="DraftingNotesAgency"/>
      </w:pPr>
      <w:r w:rsidRPr="00551CCD">
        <w:t xml:space="preserve">The scope of changes to the SmPCs and Package Leaflet should be highlighted here. </w:t>
      </w:r>
      <w:r>
        <w:t xml:space="preserve">Reference should be made to the highlighted PI </w:t>
      </w:r>
      <w:r w:rsidRPr="00551CCD">
        <w:t xml:space="preserve">in </w:t>
      </w:r>
      <w:r>
        <w:t>the</w:t>
      </w:r>
      <w:r w:rsidRPr="00551CCD">
        <w:t xml:space="preserve"> A</w:t>
      </w:r>
      <w:r>
        <w:t>ttachment</w:t>
      </w:r>
      <w:r w:rsidRPr="00551CCD">
        <w:t>.</w:t>
      </w:r>
    </w:p>
    <w:p w:rsidR="00CA25F9" w:rsidRDefault="00CA25F9" w:rsidP="00CA25F9">
      <w:pPr>
        <w:pStyle w:val="BodytextAgency"/>
        <w:rPr>
          <w:rFonts w:ascii="Courier New" w:hAnsi="Courier New" w:cs="Times New Roman"/>
          <w:i/>
          <w:color w:val="339966"/>
          <w:sz w:val="22"/>
        </w:rPr>
      </w:pPr>
      <w:r w:rsidRPr="00193E65">
        <w:rPr>
          <w:rFonts w:ascii="Courier New" w:hAnsi="Courier New" w:cs="Times New Roman"/>
          <w:i/>
          <w:color w:val="339966"/>
          <w:sz w:val="22"/>
        </w:rPr>
        <w:t>Please highlight here only conditions from the Annex II which are changing</w:t>
      </w:r>
      <w:r>
        <w:rPr>
          <w:rFonts w:ascii="Courier New" w:hAnsi="Courier New" w:cs="Times New Roman"/>
          <w:i/>
          <w:color w:val="339966"/>
          <w:sz w:val="22"/>
        </w:rPr>
        <w:t>.</w:t>
      </w:r>
    </w:p>
    <w:p w:rsidR="00CA25F9" w:rsidRPr="00D4613D" w:rsidRDefault="00CA25F9" w:rsidP="00CA25F9">
      <w:pPr>
        <w:pStyle w:val="BodytextAgency"/>
        <w:rPr>
          <w:rFonts w:ascii="Courier New" w:hAnsi="Courier New" w:cs="Times New Roman"/>
          <w:i/>
          <w:color w:val="339966"/>
          <w:sz w:val="22"/>
        </w:rPr>
      </w:pPr>
      <w:r w:rsidRPr="00D4613D">
        <w:rPr>
          <w:rFonts w:ascii="Courier New" w:hAnsi="Courier New" w:cs="Times New Roman"/>
          <w:i/>
          <w:color w:val="339966"/>
          <w:sz w:val="22"/>
        </w:rPr>
        <w:t>In case Annex II conditions are being</w:t>
      </w:r>
      <w:r>
        <w:rPr>
          <w:rFonts w:ascii="Courier New" w:hAnsi="Courier New" w:cs="Times New Roman"/>
          <w:i/>
          <w:color w:val="339966"/>
          <w:sz w:val="22"/>
        </w:rPr>
        <w:t xml:space="preserve"> newly</w:t>
      </w:r>
      <w:r w:rsidRPr="00D4613D">
        <w:rPr>
          <w:rFonts w:ascii="Courier New" w:hAnsi="Courier New" w:cs="Times New Roman"/>
          <w:i/>
          <w:color w:val="339966"/>
          <w:sz w:val="22"/>
        </w:rPr>
        <w:t xml:space="preserve"> imposed:</w:t>
      </w:r>
    </w:p>
    <w:p w:rsidR="00CA25F9" w:rsidRDefault="00CA25F9" w:rsidP="00CA25F9">
      <w:pPr>
        <w:pStyle w:val="BodytextAgency"/>
        <w:rPr>
          <w:rFonts w:ascii="Courier New" w:hAnsi="Courier New" w:cs="Times New Roman"/>
          <w:i/>
          <w:color w:val="339966"/>
          <w:sz w:val="22"/>
        </w:rPr>
      </w:pPr>
      <w:r w:rsidRPr="00D4613D">
        <w:t xml:space="preserve">The following obligation is added </w:t>
      </w:r>
      <w:r>
        <w:t>to the Annex II to the Opinion:</w:t>
      </w:r>
      <w:r>
        <w:rPr>
          <w:rFonts w:ascii="Courier New" w:hAnsi="Courier New" w:cs="Times New Roman"/>
          <w:i/>
          <w:color w:val="339966"/>
          <w:sz w:val="22"/>
        </w:rPr>
        <w:t xml:space="preserve"> </w:t>
      </w:r>
    </w:p>
    <w:p w:rsidR="00CA25F9" w:rsidRDefault="00CA25F9" w:rsidP="00CA25F9">
      <w:pPr>
        <w:pStyle w:val="BodytextAgency"/>
        <w:rPr>
          <w:rFonts w:ascii="Courier New" w:hAnsi="Courier New" w:cs="Times New Roman"/>
          <w:i/>
          <w:color w:val="339966"/>
          <w:sz w:val="22"/>
        </w:rPr>
      </w:pPr>
      <w:r w:rsidRPr="00903FAB">
        <w:rPr>
          <w:rFonts w:ascii="Courier New" w:hAnsi="Courier New" w:cs="Times New Roman"/>
          <w:i/>
          <w:color w:val="339966"/>
          <w:sz w:val="22"/>
        </w:rPr>
        <w:t>In case Annex II conditions are being deleted:</w:t>
      </w:r>
    </w:p>
    <w:p w:rsidR="00CA25F9" w:rsidRDefault="00CA25F9" w:rsidP="00CA25F9">
      <w:pPr>
        <w:pStyle w:val="BodytextAgency"/>
      </w:pPr>
      <w:r w:rsidRPr="00903FAB">
        <w:t>The following obligation has been fulfilled, and therefore it is recommended that it be deleted fr</w:t>
      </w:r>
      <w:r>
        <w:t>om the Annex II to the Opinion:</w:t>
      </w:r>
    </w:p>
    <w:p w:rsidR="00CA25F9" w:rsidRDefault="00CA25F9" w:rsidP="00CA25F9">
      <w:pPr>
        <w:pStyle w:val="BodytextAgency"/>
        <w:rPr>
          <w:rFonts w:ascii="Courier New" w:hAnsi="Courier New" w:cs="Times New Roman"/>
          <w:i/>
          <w:color w:val="339966"/>
          <w:sz w:val="22"/>
        </w:rPr>
      </w:pPr>
      <w:r w:rsidRPr="00903FAB">
        <w:t xml:space="preserve">The following obligation </w:t>
      </w:r>
      <w:r>
        <w:t>is being</w:t>
      </w:r>
      <w:r w:rsidRPr="00903FAB">
        <w:t xml:space="preserve"> deleted from the Annex II to the Opinion</w:t>
      </w:r>
      <w:r>
        <w:t>, because…</w:t>
      </w:r>
    </w:p>
    <w:p w:rsidR="00CA25F9" w:rsidRDefault="00CA25F9" w:rsidP="00CA25F9">
      <w:pPr>
        <w:pStyle w:val="BodytextAgency"/>
        <w:rPr>
          <w:rFonts w:ascii="Courier New" w:hAnsi="Courier New" w:cs="Times New Roman"/>
          <w:i/>
          <w:color w:val="339966"/>
          <w:sz w:val="22"/>
        </w:rPr>
      </w:pPr>
      <w:r w:rsidRPr="00903FAB">
        <w:rPr>
          <w:rFonts w:ascii="Courier New" w:hAnsi="Courier New" w:cs="Times New Roman"/>
          <w:i/>
          <w:color w:val="339966"/>
          <w:sz w:val="22"/>
        </w:rPr>
        <w:t xml:space="preserve">In case Annex II conditions are being </w:t>
      </w:r>
      <w:r>
        <w:rPr>
          <w:rFonts w:ascii="Courier New" w:hAnsi="Courier New" w:cs="Times New Roman"/>
          <w:i/>
          <w:color w:val="339966"/>
          <w:sz w:val="22"/>
        </w:rPr>
        <w:t>modified:</w:t>
      </w:r>
    </w:p>
    <w:p w:rsidR="00CA25F9" w:rsidRPr="00CA25F9" w:rsidRDefault="00CA25F9" w:rsidP="0075376E">
      <w:pPr>
        <w:pStyle w:val="BodytextAgency"/>
      </w:pPr>
      <w:r w:rsidRPr="00903FAB">
        <w:t xml:space="preserve">The following obligation </w:t>
      </w:r>
      <w:r>
        <w:t>is being modified, as described further below under the conditions of the marketing authorisation</w:t>
      </w:r>
      <w:r w:rsidRPr="00903FAB">
        <w:t>:</w:t>
      </w:r>
    </w:p>
    <w:p w:rsidR="00E17AD1" w:rsidRDefault="00E17AD1" w:rsidP="00E17AD1">
      <w:pPr>
        <w:pStyle w:val="BodytextAgency"/>
      </w:pPr>
      <w:r w:rsidRPr="00903FAB">
        <w:t>Please refer to Attachment 1 which includes all agreed changes to the Product Information.</w:t>
      </w:r>
    </w:p>
    <w:p w:rsidR="000006EF" w:rsidRPr="00FB7130" w:rsidRDefault="000006EF" w:rsidP="000006EF">
      <w:pPr>
        <w:pStyle w:val="No-TOCheadingAgency"/>
        <w:rPr>
          <w:i/>
          <w:sz w:val="22"/>
        </w:rPr>
      </w:pPr>
      <w:r w:rsidRPr="00FB7130">
        <w:rPr>
          <w:i/>
          <w:sz w:val="22"/>
        </w:rPr>
        <w:t>Conditions of the marketing authorisation</w:t>
      </w:r>
    </w:p>
    <w:p w:rsidR="00E17AD1" w:rsidRDefault="00E17AD1" w:rsidP="00E17AD1">
      <w:pPr>
        <w:pStyle w:val="BodytextAgency"/>
      </w:pPr>
      <w:r w:rsidRPr="00A07C4F">
        <w:t xml:space="preserve">The marketing authorisation </w:t>
      </w:r>
      <w:r>
        <w:t>is subject to the following conditions</w:t>
      </w:r>
      <w:r w:rsidRPr="00A07C4F">
        <w:t>:</w:t>
      </w:r>
    </w:p>
    <w:p w:rsidR="00E17AD1" w:rsidRPr="00B77BDB" w:rsidRDefault="00E17AD1" w:rsidP="000006EF">
      <w:pPr>
        <w:pStyle w:val="No-numheading3Agency"/>
      </w:pPr>
      <w:r>
        <w:t>Conditions or restrictions with regard to the safe and effective use of the medicinal product</w:t>
      </w:r>
    </w:p>
    <w:p w:rsidR="00E17AD1" w:rsidRDefault="000006EF" w:rsidP="00994DF6">
      <w:pPr>
        <w:pStyle w:val="No-numheading5Agency"/>
      </w:pPr>
      <w:r w:rsidRPr="00FB7130">
        <w:rPr>
          <w:i/>
          <w:sz w:val="22"/>
        </w:rPr>
        <w:t>•</w:t>
      </w:r>
      <w:r w:rsidRPr="00FB7130">
        <w:rPr>
          <w:i/>
          <w:sz w:val="22"/>
        </w:rPr>
        <w:tab/>
      </w:r>
      <w:r w:rsidR="00E17AD1" w:rsidRPr="00631E58">
        <w:rPr>
          <w:rStyle w:val="No-numheading2AgencyChar"/>
          <w:b/>
        </w:rPr>
        <w:t>&lt;Additional risk minimisation measures&gt;</w:t>
      </w:r>
    </w:p>
    <w:p w:rsidR="00994DF6" w:rsidRPr="00994DF6" w:rsidRDefault="00994DF6" w:rsidP="00994DF6">
      <w:pPr>
        <w:pStyle w:val="BodytextAgency"/>
      </w:pPr>
    </w:p>
    <w:p w:rsidR="00E17AD1" w:rsidRPr="00B77BDB" w:rsidRDefault="00631E58" w:rsidP="00E17AD1">
      <w:pPr>
        <w:pStyle w:val="No-numheading5Agency"/>
        <w:rPr>
          <w:b w:val="0"/>
          <w:bCs w:val="0"/>
        </w:rPr>
      </w:pPr>
      <w:r w:rsidRPr="00FB7130">
        <w:rPr>
          <w:i/>
          <w:sz w:val="22"/>
        </w:rPr>
        <w:t>•</w:t>
      </w:r>
      <w:r w:rsidRPr="00FB7130">
        <w:rPr>
          <w:i/>
          <w:sz w:val="22"/>
        </w:rPr>
        <w:tab/>
      </w:r>
      <w:r w:rsidR="00E17AD1" w:rsidRPr="00631E58">
        <w:rPr>
          <w:rStyle w:val="No-numheading2AgencyChar"/>
          <w:b/>
        </w:rPr>
        <w:t>&lt;Obligation to conduct post-authorisation measures&gt;</w:t>
      </w:r>
      <w:r w:rsidR="00E17AD1" w:rsidRPr="00B77BDB">
        <w:t xml:space="preserve"> </w:t>
      </w:r>
    </w:p>
    <w:p w:rsidR="00E17AD1" w:rsidRPr="00792532" w:rsidRDefault="00E17AD1" w:rsidP="00E17AD1">
      <w:pPr>
        <w:pStyle w:val="BodytextAgency"/>
      </w:pPr>
      <w:r w:rsidRPr="00792532">
        <w:rPr>
          <w:snapToGrid w:val="0"/>
        </w:rPr>
        <w:t>The MAH shall complete, within the stated timeframe, the following measures:</w:t>
      </w: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809"/>
        <w:gridCol w:w="1649"/>
      </w:tblGrid>
      <w:tr w:rsidR="00E17AD1" w:rsidRPr="00353F23" w:rsidTr="00E903FF">
        <w:trPr>
          <w:tblHeader/>
        </w:trPr>
        <w:tc>
          <w:tcPr>
            <w:tcW w:w="4128" w:type="pct"/>
            <w:tcBorders>
              <w:top w:val="single" w:sz="4" w:space="0" w:color="auto"/>
              <w:bottom w:val="single" w:sz="4" w:space="0" w:color="auto"/>
            </w:tcBorders>
          </w:tcPr>
          <w:p w:rsidR="00E17AD1" w:rsidRPr="00353F23" w:rsidRDefault="00E17AD1" w:rsidP="00994DF6">
            <w:pPr>
              <w:pStyle w:val="TableheadingrowsAgency"/>
            </w:pPr>
            <w:r w:rsidRPr="00353F23">
              <w:rPr>
                <w:snapToGrid w:val="0"/>
              </w:rPr>
              <w:t>Description</w:t>
            </w:r>
          </w:p>
        </w:tc>
        <w:tc>
          <w:tcPr>
            <w:tcW w:w="872" w:type="pct"/>
            <w:tcBorders>
              <w:top w:val="single" w:sz="4" w:space="0" w:color="auto"/>
              <w:bottom w:val="single" w:sz="4" w:space="0" w:color="auto"/>
            </w:tcBorders>
          </w:tcPr>
          <w:p w:rsidR="00E17AD1" w:rsidRPr="00353F23" w:rsidRDefault="00E17AD1" w:rsidP="00994DF6">
            <w:pPr>
              <w:pStyle w:val="TableheadingrowsAgency"/>
            </w:pPr>
            <w:r w:rsidRPr="00353F23">
              <w:rPr>
                <w:snapToGrid w:val="0"/>
              </w:rPr>
              <w:t>Due date</w:t>
            </w:r>
          </w:p>
        </w:tc>
      </w:tr>
      <w:tr w:rsidR="00E17AD1" w:rsidRPr="00085779" w:rsidTr="00E903FF">
        <w:tc>
          <w:tcPr>
            <w:tcW w:w="4128" w:type="pct"/>
          </w:tcPr>
          <w:p w:rsidR="00E17AD1" w:rsidRPr="00994DF6" w:rsidRDefault="00E17AD1" w:rsidP="00994DF6">
            <w:pPr>
              <w:pStyle w:val="TabletextrowsAgency"/>
            </w:pPr>
          </w:p>
        </w:tc>
        <w:tc>
          <w:tcPr>
            <w:tcW w:w="872" w:type="pct"/>
          </w:tcPr>
          <w:p w:rsidR="00E17AD1" w:rsidRPr="00994DF6" w:rsidRDefault="00E17AD1" w:rsidP="00994DF6">
            <w:pPr>
              <w:pStyle w:val="TabletextrowsAgency"/>
            </w:pPr>
          </w:p>
        </w:tc>
      </w:tr>
      <w:tr w:rsidR="00E17AD1" w:rsidRPr="00085779" w:rsidTr="00E903FF">
        <w:tc>
          <w:tcPr>
            <w:tcW w:w="4128" w:type="pct"/>
          </w:tcPr>
          <w:p w:rsidR="00E17AD1" w:rsidRPr="00994DF6" w:rsidRDefault="00E17AD1" w:rsidP="00994DF6">
            <w:pPr>
              <w:pStyle w:val="TabletextrowsAgency"/>
            </w:pPr>
          </w:p>
        </w:tc>
        <w:tc>
          <w:tcPr>
            <w:tcW w:w="872" w:type="pct"/>
          </w:tcPr>
          <w:p w:rsidR="00E17AD1" w:rsidRPr="00994DF6" w:rsidRDefault="00E17AD1" w:rsidP="00994DF6">
            <w:pPr>
              <w:pStyle w:val="TabletextrowsAgency"/>
            </w:pPr>
          </w:p>
        </w:tc>
      </w:tr>
      <w:tr w:rsidR="00E17AD1" w:rsidRPr="00085779" w:rsidTr="00E903FF">
        <w:tc>
          <w:tcPr>
            <w:tcW w:w="4128" w:type="pct"/>
            <w:tcBorders>
              <w:bottom w:val="single" w:sz="4" w:space="0" w:color="auto"/>
            </w:tcBorders>
          </w:tcPr>
          <w:p w:rsidR="00E17AD1" w:rsidRPr="00994DF6" w:rsidRDefault="00E17AD1" w:rsidP="00994DF6">
            <w:pPr>
              <w:pStyle w:val="TabletextrowsAgency"/>
            </w:pPr>
          </w:p>
        </w:tc>
        <w:tc>
          <w:tcPr>
            <w:tcW w:w="872" w:type="pct"/>
            <w:tcBorders>
              <w:bottom w:val="single" w:sz="4" w:space="0" w:color="auto"/>
            </w:tcBorders>
          </w:tcPr>
          <w:p w:rsidR="00E17AD1" w:rsidRPr="00994DF6" w:rsidRDefault="00E17AD1" w:rsidP="00994DF6">
            <w:pPr>
              <w:pStyle w:val="TabletextrowsAgency"/>
            </w:pPr>
          </w:p>
        </w:tc>
      </w:tr>
    </w:tbl>
    <w:p w:rsidR="00E17AD1" w:rsidRPr="00B77BDB" w:rsidRDefault="00E17AD1" w:rsidP="00E17AD1">
      <w:pPr>
        <w:pStyle w:val="BodytextAgency"/>
        <w:rPr>
          <w:b/>
        </w:rPr>
      </w:pPr>
    </w:p>
    <w:p w:rsidR="00E17AD1" w:rsidRDefault="00631E58" w:rsidP="00994DF6">
      <w:pPr>
        <w:pStyle w:val="No-numheading5Agency"/>
      </w:pPr>
      <w:r w:rsidRPr="00FB7130">
        <w:rPr>
          <w:i/>
          <w:sz w:val="22"/>
        </w:rPr>
        <w:t>•</w:t>
      </w:r>
      <w:r w:rsidRPr="00FB7130">
        <w:rPr>
          <w:i/>
          <w:sz w:val="22"/>
        </w:rPr>
        <w:tab/>
      </w:r>
      <w:r w:rsidR="00E17AD1" w:rsidRPr="00631E58">
        <w:rPr>
          <w:rStyle w:val="No-numheading2AgencyChar"/>
          <w:b/>
        </w:rPr>
        <w:t>&lt;Specific obligations to complete post-authorisation measures for the marketing authorisation under exceptional circumstances</w:t>
      </w:r>
      <w:r w:rsidR="00E17AD1" w:rsidRPr="009120F2">
        <w:t>&gt;</w:t>
      </w:r>
      <w:r w:rsidR="00E17AD1" w:rsidRPr="00C83A18">
        <w:t xml:space="preserve"> </w:t>
      </w:r>
    </w:p>
    <w:p w:rsidR="00E17AD1" w:rsidRPr="00792532" w:rsidRDefault="00E17AD1" w:rsidP="00E17AD1">
      <w:pPr>
        <w:pStyle w:val="BodytextAgency"/>
      </w:pPr>
      <w:r w:rsidRPr="00792532">
        <w:rPr>
          <w:snapToGrid w:val="0"/>
        </w:rPr>
        <w:t>&lt;This being an approval under exceptional circumstances and pursuant to Article 14(8) of Regulation (EC) No 726/2004, the MAH shall conduct, within the stated ti</w:t>
      </w:r>
      <w:r>
        <w:rPr>
          <w:snapToGrid w:val="0"/>
        </w:rPr>
        <w:t>meframe, the following measures</w:t>
      </w:r>
      <w:r w:rsidRPr="009120F2">
        <w:rPr>
          <w:snapToGrid w:val="0"/>
        </w:rPr>
        <w:t>:</w:t>
      </w: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918"/>
        <w:gridCol w:w="1540"/>
      </w:tblGrid>
      <w:tr w:rsidR="00E17AD1" w:rsidRPr="00353F23" w:rsidTr="00E903FF">
        <w:trPr>
          <w:tblHeader/>
        </w:trPr>
        <w:tc>
          <w:tcPr>
            <w:tcW w:w="4186" w:type="pct"/>
            <w:tcBorders>
              <w:top w:val="single" w:sz="4" w:space="0" w:color="auto"/>
              <w:bottom w:val="single" w:sz="4" w:space="0" w:color="auto"/>
            </w:tcBorders>
          </w:tcPr>
          <w:p w:rsidR="00E17AD1" w:rsidRPr="00353F23" w:rsidRDefault="00E17AD1" w:rsidP="00994DF6">
            <w:pPr>
              <w:pStyle w:val="TableheadingrowsAgency"/>
            </w:pPr>
            <w:r w:rsidRPr="00353F23">
              <w:rPr>
                <w:snapToGrid w:val="0"/>
              </w:rPr>
              <w:t>Description</w:t>
            </w:r>
          </w:p>
        </w:tc>
        <w:tc>
          <w:tcPr>
            <w:tcW w:w="814" w:type="pct"/>
            <w:tcBorders>
              <w:top w:val="single" w:sz="4" w:space="0" w:color="auto"/>
              <w:bottom w:val="single" w:sz="4" w:space="0" w:color="auto"/>
            </w:tcBorders>
          </w:tcPr>
          <w:p w:rsidR="00E17AD1" w:rsidRPr="00353F23" w:rsidRDefault="00E17AD1" w:rsidP="00994DF6">
            <w:pPr>
              <w:pStyle w:val="TableheadingrowsAgency"/>
            </w:pPr>
            <w:r w:rsidRPr="00353F23">
              <w:rPr>
                <w:snapToGrid w:val="0"/>
              </w:rPr>
              <w:t>Due date</w:t>
            </w:r>
          </w:p>
        </w:tc>
      </w:tr>
      <w:tr w:rsidR="00E17AD1" w:rsidRPr="00085779" w:rsidTr="00E903FF">
        <w:tc>
          <w:tcPr>
            <w:tcW w:w="4186" w:type="pct"/>
          </w:tcPr>
          <w:p w:rsidR="00E17AD1" w:rsidRPr="00994DF6" w:rsidRDefault="00E17AD1" w:rsidP="00994DF6">
            <w:pPr>
              <w:pStyle w:val="TabletextrowsAgency"/>
            </w:pPr>
          </w:p>
        </w:tc>
        <w:tc>
          <w:tcPr>
            <w:tcW w:w="814" w:type="pct"/>
          </w:tcPr>
          <w:p w:rsidR="00E17AD1" w:rsidRPr="00994DF6" w:rsidRDefault="00E17AD1" w:rsidP="00994DF6">
            <w:pPr>
              <w:pStyle w:val="TabletextrowsAgency"/>
            </w:pPr>
          </w:p>
        </w:tc>
      </w:tr>
      <w:tr w:rsidR="00E17AD1" w:rsidRPr="00085779" w:rsidTr="00E903FF">
        <w:tc>
          <w:tcPr>
            <w:tcW w:w="4186" w:type="pct"/>
          </w:tcPr>
          <w:p w:rsidR="00E17AD1" w:rsidRPr="00994DF6" w:rsidRDefault="00E17AD1" w:rsidP="00994DF6">
            <w:pPr>
              <w:pStyle w:val="TabletextrowsAgency"/>
            </w:pPr>
          </w:p>
        </w:tc>
        <w:tc>
          <w:tcPr>
            <w:tcW w:w="814" w:type="pct"/>
          </w:tcPr>
          <w:p w:rsidR="00E17AD1" w:rsidRPr="00994DF6" w:rsidRDefault="00E17AD1" w:rsidP="00994DF6">
            <w:pPr>
              <w:pStyle w:val="TabletextrowsAgency"/>
            </w:pPr>
          </w:p>
        </w:tc>
      </w:tr>
      <w:tr w:rsidR="00E17AD1" w:rsidRPr="00085779" w:rsidTr="00E903FF">
        <w:tc>
          <w:tcPr>
            <w:tcW w:w="4186" w:type="pct"/>
            <w:tcBorders>
              <w:bottom w:val="single" w:sz="4" w:space="0" w:color="auto"/>
            </w:tcBorders>
          </w:tcPr>
          <w:p w:rsidR="00E17AD1" w:rsidRPr="00994DF6" w:rsidRDefault="00E17AD1" w:rsidP="00994DF6">
            <w:pPr>
              <w:pStyle w:val="TabletextrowsAgency"/>
            </w:pPr>
          </w:p>
        </w:tc>
        <w:tc>
          <w:tcPr>
            <w:tcW w:w="814" w:type="pct"/>
            <w:tcBorders>
              <w:bottom w:val="single" w:sz="4" w:space="0" w:color="auto"/>
            </w:tcBorders>
          </w:tcPr>
          <w:p w:rsidR="00E17AD1" w:rsidRPr="00994DF6" w:rsidRDefault="00E17AD1" w:rsidP="00994DF6">
            <w:pPr>
              <w:pStyle w:val="TabletextrowsAgency"/>
            </w:pPr>
          </w:p>
        </w:tc>
      </w:tr>
    </w:tbl>
    <w:p w:rsidR="00E17AD1" w:rsidRDefault="00E17AD1" w:rsidP="00E17AD1">
      <w:pPr>
        <w:widowControl w:val="0"/>
        <w:autoSpaceDE w:val="0"/>
        <w:autoSpaceDN w:val="0"/>
        <w:adjustRightInd w:val="0"/>
        <w:spacing w:after="140" w:line="280" w:lineRule="atLeast"/>
        <w:ind w:left="567" w:right="120" w:hanging="567"/>
        <w:rPr>
          <w:b/>
          <w:bCs/>
          <w:color w:val="000000"/>
        </w:rPr>
      </w:pPr>
    </w:p>
    <w:p w:rsidR="00E17AD1" w:rsidRDefault="00E17AD1" w:rsidP="00631E58">
      <w:pPr>
        <w:pStyle w:val="No-numheading3Agency"/>
      </w:pPr>
      <w:r>
        <w:t>&lt;Conditions or restrictions with regard to the safe and effective use of the medicinal product to be implemented by the Member States&gt;</w:t>
      </w:r>
    </w:p>
    <w:p w:rsidR="00E17AD1" w:rsidRPr="00880BB9" w:rsidRDefault="00E17AD1" w:rsidP="00E17AD1">
      <w:pPr>
        <w:pStyle w:val="No-numheading2Agency"/>
        <w:rPr>
          <w:b w:val="0"/>
          <w:bCs w:val="0"/>
          <w:i w:val="0"/>
          <w:sz w:val="18"/>
        </w:rPr>
      </w:pPr>
      <w:r w:rsidRPr="00880BB9">
        <w:rPr>
          <w:iCs/>
        </w:rPr>
        <w:t>PSUR cycle</w:t>
      </w:r>
    </w:p>
    <w:p w:rsidR="00CA25F9" w:rsidRDefault="00CA25F9" w:rsidP="00CA25F9">
      <w:pPr>
        <w:pStyle w:val="DraftingNotesAgency"/>
      </w:pPr>
      <w:r>
        <w:t>Mention here if the PSUR cycle set in the EURD list entry of the active substance/combination in question needs to be amended, based on the data submitted in the application, including a rationale.</w:t>
      </w:r>
    </w:p>
    <w:p w:rsidR="00CA25F9" w:rsidRDefault="00CA25F9" w:rsidP="00CA25F9">
      <w:pPr>
        <w:pStyle w:val="DraftingNotesAgency"/>
      </w:pPr>
      <w:r>
        <w:t>In case the requirement on the PSUR cycle set in the already existing entry does not need to be amended, use the following statement:</w:t>
      </w:r>
    </w:p>
    <w:p w:rsidR="00CA25F9" w:rsidRDefault="00CA25F9" w:rsidP="00CA25F9">
      <w:pPr>
        <w:spacing w:after="140" w:line="280" w:lineRule="atLeast"/>
        <w:rPr>
          <w:color w:val="231F20"/>
        </w:rPr>
      </w:pPr>
      <w:r>
        <w:rPr>
          <w:color w:val="231F20"/>
        </w:rPr>
        <w:t>&lt;The requirements for submission of periodic safety update reports for this medicinal product are set out in the list of Union reference dates (EURD list) provided for under Article 107c(7) of Directive 2001/83/EC and any subsequent updates published on the European medicines web-portal.&gt;</w:t>
      </w:r>
    </w:p>
    <w:p w:rsidR="00CA25F9" w:rsidRPr="006F41EC" w:rsidRDefault="00CA25F9" w:rsidP="00CA25F9">
      <w:pPr>
        <w:pStyle w:val="DraftingNotesAgency"/>
      </w:pPr>
      <w:r w:rsidRPr="00D67FC3">
        <w:t xml:space="preserve">In case the requirement on the PSUR cycle set in the already existing entry needs to be amended, complete the following statement, providing the rationale for such amendment. In case the submission date of the relevant entry occurs in less than one year, liaise with the EURD list contact point </w:t>
      </w:r>
      <w:hyperlink r:id="rId8" w:history="1">
        <w:r w:rsidRPr="00E03101">
          <w:rPr>
            <w:rStyle w:val="Hyperlink"/>
          </w:rPr>
          <w:t>eurdlist@ema.europa.eu</w:t>
        </w:r>
      </w:hyperlink>
      <w:r w:rsidRPr="00D67FC3">
        <w:t xml:space="preserve"> in order to correctly address the amendment, specifying the new frequency proposed by the Rapporteurs. Once the positive opinion on the annual re-assessment</w:t>
      </w:r>
      <w:r w:rsidRPr="00E650E5">
        <w:t xml:space="preserve"> is issued by the CHMP, the EURD list</w:t>
      </w:r>
      <w:r w:rsidRPr="00531798">
        <w:t xml:space="preserve"> contact point will have to be notified on the needed update (this should be done after the CHMP Opinion and before the EC Decision).</w:t>
      </w:r>
    </w:p>
    <w:p w:rsidR="004D0A8C" w:rsidRDefault="00CA25F9" w:rsidP="00E17AD1">
      <w:pPr>
        <w:pStyle w:val="BodytextAgency"/>
        <w:rPr>
          <w:snapToGrid w:val="0"/>
        </w:rPr>
      </w:pPr>
      <w:r>
        <w:rPr>
          <w:color w:val="231F20"/>
        </w:rPr>
        <w:t>&lt;Based on {provide scientific reason}, the CHMP is of the opinion that the already existing entry in the EURD list for {active substance} needs to be amended as follows: the PSUR cycle for the medicinal product should follow a &lt;half-yearly&gt;&lt;{insert number of years} yearly&gt; cycle. The next data lock point will be {date}. &gt;</w:t>
      </w:r>
    </w:p>
    <w:p w:rsidR="00E17AD1" w:rsidRPr="00E17AD1" w:rsidRDefault="00E17AD1" w:rsidP="00E17AD1">
      <w:pPr>
        <w:pStyle w:val="BodytextAgency"/>
        <w:rPr>
          <w:snapToGrid w:val="0"/>
        </w:rPr>
      </w:pPr>
    </w:p>
    <w:p w:rsidR="00994DF6" w:rsidRPr="00880BB9" w:rsidRDefault="00994DF6" w:rsidP="00853F88">
      <w:pPr>
        <w:pStyle w:val="Heading1Agency"/>
      </w:pPr>
      <w:bookmarkStart w:id="3" w:name="_Toc354735910"/>
      <w:bookmarkStart w:id="4" w:name="_Toc439765843"/>
      <w:bookmarkStart w:id="5" w:name="_Toc439766321"/>
      <w:r w:rsidRPr="00880BB9">
        <w:t>EPAR changes</w:t>
      </w:r>
      <w:bookmarkEnd w:id="3"/>
      <w:bookmarkEnd w:id="4"/>
      <w:bookmarkEnd w:id="5"/>
    </w:p>
    <w:p w:rsidR="00994DF6" w:rsidRPr="0092719C" w:rsidRDefault="00994DF6" w:rsidP="00994DF6">
      <w:pPr>
        <w:pStyle w:val="DraftingNotesAgency"/>
      </w:pPr>
      <w:r w:rsidRPr="005D53BB">
        <w:t>To be completed by the PM at the end of the procedure</w:t>
      </w:r>
    </w:p>
    <w:p w:rsidR="00994DF6" w:rsidRPr="004631CF" w:rsidRDefault="00994DF6" w:rsidP="00994DF6">
      <w:pPr>
        <w:pStyle w:val="BodytextAgency"/>
      </w:pPr>
      <w:bookmarkStart w:id="6" w:name="_Toc354735911"/>
      <w:bookmarkStart w:id="7" w:name="_Toc439765844"/>
      <w:bookmarkStart w:id="8" w:name="_Toc439766322"/>
      <w:r w:rsidRPr="004631CF">
        <w:t xml:space="preserve">The table in </w:t>
      </w:r>
      <w:r>
        <w:t>the “Steps after” m</w:t>
      </w:r>
      <w:r w:rsidRPr="004631CF">
        <w:t>odule of the EPAR will be updated as follows:</w:t>
      </w:r>
    </w:p>
    <w:p w:rsidR="00994DF6" w:rsidRPr="00880BB9" w:rsidRDefault="00994DF6" w:rsidP="00994DF6">
      <w:pPr>
        <w:pStyle w:val="No-numheading2Agency"/>
        <w:rPr>
          <w:iCs/>
        </w:rPr>
      </w:pPr>
      <w:r w:rsidRPr="00880BB9">
        <w:rPr>
          <w:iCs/>
        </w:rPr>
        <w:t>Scope</w:t>
      </w:r>
      <w:bookmarkEnd w:id="6"/>
      <w:bookmarkEnd w:id="7"/>
      <w:bookmarkEnd w:id="8"/>
    </w:p>
    <w:p w:rsidR="00994DF6" w:rsidRPr="004631CF" w:rsidRDefault="00994DF6" w:rsidP="00994DF6">
      <w:pPr>
        <w:pStyle w:val="BodytextAgency"/>
      </w:pPr>
      <w:r>
        <w:t>n</w:t>
      </w:r>
      <w:r w:rsidRPr="00CA79F0">
        <w:rPr>
          <w:vertAlign w:val="superscript"/>
        </w:rPr>
        <w:t>th</w:t>
      </w:r>
      <w:r>
        <w:rPr>
          <w:vertAlign w:val="superscript"/>
        </w:rPr>
        <w:t xml:space="preserve"> </w:t>
      </w:r>
      <w:r w:rsidR="00F52C4C">
        <w:t>a</w:t>
      </w:r>
      <w:r w:rsidRPr="004631CF">
        <w:t xml:space="preserve">nnual </w:t>
      </w:r>
      <w:r w:rsidR="00F52C4C">
        <w:t>r</w:t>
      </w:r>
      <w:r w:rsidRPr="004631CF">
        <w:t>e-assessment</w:t>
      </w:r>
    </w:p>
    <w:p w:rsidR="00994DF6" w:rsidRPr="00880BB9" w:rsidRDefault="00994DF6" w:rsidP="00994DF6">
      <w:pPr>
        <w:pStyle w:val="No-numheading2Agency"/>
        <w:rPr>
          <w:iCs/>
        </w:rPr>
      </w:pPr>
      <w:bookmarkStart w:id="9" w:name="_Toc354735942"/>
      <w:bookmarkStart w:id="10" w:name="_Toc439766323"/>
      <w:r w:rsidRPr="00880BB9">
        <w:rPr>
          <w:iCs/>
        </w:rPr>
        <w:t>Summary</w:t>
      </w:r>
      <w:bookmarkEnd w:id="9"/>
      <w:bookmarkEnd w:id="10"/>
    </w:p>
    <w:p w:rsidR="00994DF6" w:rsidRPr="004631CF" w:rsidRDefault="00994DF6" w:rsidP="00994DF6">
      <w:pPr>
        <w:pStyle w:val="BodytextAgency"/>
        <w:rPr>
          <w:szCs w:val="22"/>
        </w:rPr>
      </w:pPr>
      <w:r w:rsidRPr="004631CF">
        <w:rPr>
          <w:szCs w:val="22"/>
        </w:rPr>
        <w:t>The CHMP, having reviewed the evidence of compliance with the specific obligations</w:t>
      </w:r>
      <w:r>
        <w:rPr>
          <w:szCs w:val="22"/>
        </w:rPr>
        <w:t xml:space="preserve"> and the impact of the data</w:t>
      </w:r>
      <w:r w:rsidRPr="004631CF">
        <w:rPr>
          <w:szCs w:val="22"/>
        </w:rPr>
        <w:t xml:space="preserve"> submitted by the MAH </w:t>
      </w:r>
      <w:r>
        <w:rPr>
          <w:szCs w:val="22"/>
        </w:rPr>
        <w:t>on</w:t>
      </w:r>
      <w:r w:rsidRPr="004631CF">
        <w:rPr>
          <w:szCs w:val="22"/>
        </w:rPr>
        <w:t xml:space="preserve"> the benefit/risk profile of the medicinal product, concluded that </w:t>
      </w:r>
      <w:r>
        <w:rPr>
          <w:szCs w:val="22"/>
        </w:rPr>
        <w:t xml:space="preserve">Marketing </w:t>
      </w:r>
      <w:r w:rsidRPr="00880BB9">
        <w:rPr>
          <w:szCs w:val="22"/>
        </w:rPr>
        <w:t xml:space="preserve">Authorisation of </w:t>
      </w:r>
      <w:r w:rsidRPr="00880BB9">
        <w:t>{Product Name}</w:t>
      </w:r>
      <w:r w:rsidRPr="00880BB9">
        <w:rPr>
          <w:szCs w:val="22"/>
        </w:rPr>
        <w:t xml:space="preserve"> should</w:t>
      </w:r>
      <w:r>
        <w:rPr>
          <w:szCs w:val="22"/>
        </w:rPr>
        <w:t xml:space="preserve"> be &lt;varied&gt;/&lt;maintained&gt;/&lt;suspended&gt;/&lt;revoked&gt;.</w:t>
      </w:r>
    </w:p>
    <w:p w:rsidR="00994DF6" w:rsidRDefault="00994DF6" w:rsidP="00EE329C">
      <w:pPr>
        <w:pStyle w:val="DraftingNotesAgency"/>
      </w:pPr>
      <w:r>
        <w:t xml:space="preserve">If applicable, important changes to the Product Information </w:t>
      </w:r>
      <w:r w:rsidRPr="00D70333">
        <w:t>should be summarised here. In particular, please reflect on any SO</w:t>
      </w:r>
      <w:r w:rsidR="00EE329C">
        <w:t>B</w:t>
      </w:r>
      <w:r w:rsidRPr="00D70333">
        <w:t xml:space="preserve"> wording changes (incl. SO</w:t>
      </w:r>
      <w:r w:rsidR="00EE329C">
        <w:t>B</w:t>
      </w:r>
      <w:r w:rsidRPr="00D70333">
        <w:t xml:space="preserve"> deletions </w:t>
      </w:r>
      <w:r>
        <w:t>and/or due date modifications).</w:t>
      </w:r>
      <w:r>
        <w:br w:type="page"/>
      </w:r>
    </w:p>
    <w:p w:rsidR="00994DF6" w:rsidRPr="00994DF6" w:rsidRDefault="00994DF6" w:rsidP="00994DF6">
      <w:pPr>
        <w:pStyle w:val="No-numheading1Agency"/>
      </w:pPr>
      <w:r w:rsidRPr="00994DF6">
        <w:t>Annex: Rapporteurs’ ass</w:t>
      </w:r>
      <w:r w:rsidR="00EE329C">
        <w:t>essment comments on the annual re</w:t>
      </w:r>
      <w:r w:rsidR="00EE329C">
        <w:noBreakHyphen/>
        <w:t>a</w:t>
      </w:r>
      <w:r w:rsidRPr="00994DF6">
        <w:t>ssessment</w:t>
      </w:r>
    </w:p>
    <w:p w:rsidR="00994DF6" w:rsidRPr="00880BB9" w:rsidRDefault="00994DF6" w:rsidP="00994DF6">
      <w:pPr>
        <w:pStyle w:val="BodytextAgency"/>
        <w:rPr>
          <w:snapToGrid w:val="0"/>
        </w:rPr>
      </w:pPr>
    </w:p>
    <w:p w:rsidR="00994DF6" w:rsidRPr="00880BB9" w:rsidRDefault="00994DF6" w:rsidP="00994DF6">
      <w:pPr>
        <w:pStyle w:val="No-numheading1Agency"/>
        <w:rPr>
          <w:snapToGrid w:val="0"/>
        </w:rPr>
      </w:pPr>
      <w:r w:rsidRPr="00880BB9">
        <w:t>PRAC input: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6"/>
        <w:gridCol w:w="961"/>
        <w:gridCol w:w="892"/>
      </w:tblGrid>
      <w:tr w:rsidR="00994DF6" w:rsidRPr="00353F23" w:rsidTr="0075376E">
        <w:trPr>
          <w:tblHeader/>
        </w:trPr>
        <w:tc>
          <w:tcPr>
            <w:tcW w:w="4038" w:type="pct"/>
          </w:tcPr>
          <w:p w:rsidR="00994DF6" w:rsidRPr="00B03004" w:rsidRDefault="00EE329C" w:rsidP="00994DF6">
            <w:pPr>
              <w:pStyle w:val="TableheadingrowsAgency"/>
            </w:pPr>
            <w:r>
              <w:t>In this annual re-a</w:t>
            </w:r>
            <w:r w:rsidR="00994DF6" w:rsidRPr="00B03004">
              <w:t>ssessment,</w:t>
            </w:r>
          </w:p>
        </w:tc>
        <w:tc>
          <w:tcPr>
            <w:tcW w:w="499" w:type="pct"/>
          </w:tcPr>
          <w:p w:rsidR="00994DF6" w:rsidRPr="00353F23" w:rsidRDefault="00994DF6" w:rsidP="00994DF6">
            <w:pPr>
              <w:pStyle w:val="TableheadingrowsAgency"/>
            </w:pPr>
            <w:r>
              <w:t xml:space="preserve">Yes </w:t>
            </w:r>
          </w:p>
        </w:tc>
        <w:tc>
          <w:tcPr>
            <w:tcW w:w="463" w:type="pct"/>
          </w:tcPr>
          <w:p w:rsidR="00994DF6" w:rsidRPr="00353F23" w:rsidRDefault="00994DF6" w:rsidP="00994DF6">
            <w:pPr>
              <w:pStyle w:val="TableheadingrowsAgency"/>
            </w:pPr>
            <w:r>
              <w:t>No</w:t>
            </w:r>
          </w:p>
        </w:tc>
      </w:tr>
      <w:tr w:rsidR="00994DF6" w:rsidRPr="00085779" w:rsidTr="0075376E">
        <w:tc>
          <w:tcPr>
            <w:tcW w:w="4038" w:type="pct"/>
          </w:tcPr>
          <w:p w:rsidR="00994DF6" w:rsidRPr="001F280D" w:rsidRDefault="00994DF6" w:rsidP="00EE329C">
            <w:pPr>
              <w:pStyle w:val="TabletextrowsAgency"/>
            </w:pPr>
            <w:r w:rsidRPr="001F280D">
              <w:t>-</w:t>
            </w:r>
            <w:r>
              <w:t xml:space="preserve">  R</w:t>
            </w:r>
            <w:r w:rsidR="00EE329C">
              <w:t>MP</w:t>
            </w:r>
            <w:r w:rsidRPr="001F280D">
              <w:t xml:space="preserve"> submitted (If yes is ticked, discussion should be included in </w:t>
            </w:r>
            <w:r w:rsidR="00EE329C">
              <w:t xml:space="preserve">the </w:t>
            </w:r>
            <w:r w:rsidRPr="00253616">
              <w:t>Risk management plan</w:t>
            </w:r>
            <w:r w:rsidR="00EE329C">
              <w:t xml:space="preserve"> section </w:t>
            </w:r>
            <w:r w:rsidRPr="001F280D">
              <w:t>of the Annex)</w:t>
            </w:r>
          </w:p>
        </w:tc>
        <w:tc>
          <w:tcPr>
            <w:tcW w:w="499" w:type="pct"/>
          </w:tcPr>
          <w:p w:rsidR="00994DF6" w:rsidRPr="00792532" w:rsidRDefault="00994DF6" w:rsidP="00994DF6">
            <w:pPr>
              <w:pStyle w:val="TabletextrowsAgency"/>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c>
          <w:tcPr>
            <w:tcW w:w="463" w:type="pct"/>
          </w:tcPr>
          <w:p w:rsidR="00994DF6" w:rsidRPr="00792532" w:rsidRDefault="00994DF6" w:rsidP="00994DF6">
            <w:pPr>
              <w:pStyle w:val="TabletextrowsAgency"/>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r>
      <w:tr w:rsidR="00994DF6" w:rsidRPr="00085779" w:rsidTr="0075376E">
        <w:tc>
          <w:tcPr>
            <w:tcW w:w="4038" w:type="pct"/>
          </w:tcPr>
          <w:p w:rsidR="00BB334A" w:rsidRPr="001F280D" w:rsidRDefault="00994DF6" w:rsidP="00994DF6">
            <w:pPr>
              <w:pStyle w:val="TabletextrowsAgency"/>
            </w:pPr>
            <w:r w:rsidRPr="001F280D">
              <w:t>-</w:t>
            </w:r>
            <w:r>
              <w:t xml:space="preserve"> </w:t>
            </w:r>
            <w:r w:rsidR="00EE329C">
              <w:t>O</w:t>
            </w:r>
            <w:r w:rsidRPr="001F280D">
              <w:t>utstanding SOB is a non-interventional PASS study (If yes is ticked, the relevant discussion s</w:t>
            </w:r>
            <w:r w:rsidR="00853F88">
              <w:t xml:space="preserve">hould be included in the sub-section </w:t>
            </w:r>
            <w:r w:rsidRPr="00253616">
              <w:t xml:space="preserve">Outstanding Specific Obligations – status report </w:t>
            </w:r>
            <w:r w:rsidRPr="001F280D">
              <w:t>of the Annex)</w:t>
            </w:r>
          </w:p>
        </w:tc>
        <w:tc>
          <w:tcPr>
            <w:tcW w:w="499" w:type="pct"/>
          </w:tcPr>
          <w:p w:rsidR="00994DF6" w:rsidRPr="00792532" w:rsidRDefault="00994DF6" w:rsidP="00994DF6">
            <w:pPr>
              <w:pStyle w:val="TabletextrowsAgency"/>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c>
          <w:tcPr>
            <w:tcW w:w="463" w:type="pct"/>
          </w:tcPr>
          <w:p w:rsidR="00994DF6" w:rsidRPr="00792532" w:rsidRDefault="00994DF6" w:rsidP="00994DF6">
            <w:pPr>
              <w:pStyle w:val="TabletextrowsAgency"/>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r>
      <w:tr w:rsidR="003F55F8" w:rsidRPr="00085779" w:rsidTr="003F55F8">
        <w:tc>
          <w:tcPr>
            <w:tcW w:w="4038" w:type="pct"/>
          </w:tcPr>
          <w:p w:rsidR="003F55F8" w:rsidRPr="001F280D" w:rsidRDefault="003F55F8" w:rsidP="00994DF6">
            <w:pPr>
              <w:pStyle w:val="TabletextrowsAgency"/>
            </w:pPr>
            <w:r w:rsidRPr="003F55F8">
              <w:t>- There are issues originating from a parallel/recent PSUR or signal assessment to be flagged to the CHMP rapporteur (If yes is ticked, the relevant discussion should be included in section 1.2.5 of the Annex)</w:t>
            </w:r>
          </w:p>
        </w:tc>
        <w:tc>
          <w:tcPr>
            <w:tcW w:w="499" w:type="pct"/>
          </w:tcPr>
          <w:p w:rsidR="003F55F8" w:rsidRPr="00AC3CCE" w:rsidRDefault="003F55F8" w:rsidP="00994DF6">
            <w:pPr>
              <w:pStyle w:val="TabletextrowsAgency"/>
              <w:rPr>
                <w:color w:val="000000"/>
              </w:rPr>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c>
          <w:tcPr>
            <w:tcW w:w="463" w:type="pct"/>
          </w:tcPr>
          <w:p w:rsidR="003F55F8" w:rsidRPr="00AC3CCE" w:rsidRDefault="003F55F8" w:rsidP="00994DF6">
            <w:pPr>
              <w:pStyle w:val="TabletextrowsAgency"/>
              <w:rPr>
                <w:color w:val="000000"/>
              </w:rPr>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r>
      <w:tr w:rsidR="003F55F8" w:rsidRPr="00085779" w:rsidTr="003F55F8">
        <w:tc>
          <w:tcPr>
            <w:tcW w:w="4038" w:type="pct"/>
          </w:tcPr>
          <w:p w:rsidR="003F55F8" w:rsidRPr="001F280D" w:rsidRDefault="003F55F8" w:rsidP="00994DF6">
            <w:pPr>
              <w:pStyle w:val="TabletextrowsAgency"/>
            </w:pPr>
            <w:r w:rsidRPr="003F55F8">
              <w:t>- PhV inspections have been conducted/are ongoing with an impact on the MA under annual Re-Assessment (If yes is ticked, the relevant discussion should be included in section 1.4 of the Annex)</w:t>
            </w:r>
          </w:p>
        </w:tc>
        <w:tc>
          <w:tcPr>
            <w:tcW w:w="499" w:type="pct"/>
          </w:tcPr>
          <w:p w:rsidR="003F55F8" w:rsidRPr="00AC3CCE" w:rsidRDefault="003F55F8" w:rsidP="00994DF6">
            <w:pPr>
              <w:pStyle w:val="TabletextrowsAgency"/>
              <w:rPr>
                <w:color w:val="000000"/>
              </w:rPr>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c>
          <w:tcPr>
            <w:tcW w:w="463" w:type="pct"/>
          </w:tcPr>
          <w:p w:rsidR="003F55F8" w:rsidRPr="00AC3CCE" w:rsidRDefault="003F55F8" w:rsidP="00994DF6">
            <w:pPr>
              <w:pStyle w:val="TabletextrowsAgency"/>
              <w:rPr>
                <w:color w:val="000000"/>
              </w:rPr>
            </w:pPr>
            <w:r w:rsidRPr="00AC3CCE">
              <w:rPr>
                <w:color w:val="000000"/>
              </w:rPr>
              <w:fldChar w:fldCharType="begin">
                <w:ffData>
                  <w:name w:val="Check7"/>
                  <w:enabled/>
                  <w:calcOnExit w:val="0"/>
                  <w:checkBox>
                    <w:sizeAuto/>
                    <w:default w:val="0"/>
                  </w:checkBox>
                </w:ffData>
              </w:fldChar>
            </w:r>
            <w:r w:rsidRPr="00AC3CCE">
              <w:rPr>
                <w:color w:val="000000"/>
              </w:rPr>
              <w:instrText xml:space="preserve"> FORMCHECKBOX </w:instrText>
            </w:r>
            <w:r w:rsidRPr="00AC3CCE">
              <w:rPr>
                <w:color w:val="000000"/>
              </w:rPr>
            </w:r>
            <w:r w:rsidRPr="00AC3CCE">
              <w:rPr>
                <w:color w:val="000000"/>
              </w:rPr>
              <w:fldChar w:fldCharType="end"/>
            </w:r>
          </w:p>
        </w:tc>
      </w:tr>
    </w:tbl>
    <w:p w:rsidR="00994DF6" w:rsidRPr="00994DF6" w:rsidRDefault="00994DF6" w:rsidP="00994DF6">
      <w:pPr>
        <w:pStyle w:val="BodytextAgency"/>
      </w:pPr>
      <w:r>
        <w:br w:type="page"/>
      </w:r>
    </w:p>
    <w:p w:rsidR="003734F5" w:rsidRPr="00880BB9" w:rsidRDefault="003734F5" w:rsidP="00853F88">
      <w:pPr>
        <w:pStyle w:val="Heading1Agency"/>
      </w:pPr>
      <w:r w:rsidRPr="00880BB9">
        <w:t>Specific Obligations</w:t>
      </w:r>
    </w:p>
    <w:p w:rsidR="003734F5" w:rsidRPr="003734F5" w:rsidRDefault="003734F5" w:rsidP="003734F5">
      <w:pPr>
        <w:pStyle w:val="Heading2Agency"/>
      </w:pPr>
      <w:r w:rsidRPr="003734F5">
        <w:t>Specific Obligations adopted with the initial Marketing Authorisation</w:t>
      </w:r>
    </w:p>
    <w:p w:rsidR="003734F5" w:rsidRPr="00060E4B" w:rsidRDefault="003734F5" w:rsidP="003734F5">
      <w:pPr>
        <w:pStyle w:val="DraftingNotesAgency"/>
      </w:pPr>
      <w:r w:rsidRPr="00060E4B">
        <w:t>Section to be completed by CHMP and/or</w:t>
      </w:r>
      <w:r>
        <w:t xml:space="preserve"> PRAC Rapporteur, as applicable</w:t>
      </w:r>
    </w:p>
    <w:p w:rsidR="003734F5" w:rsidRPr="00491039" w:rsidRDefault="003734F5" w:rsidP="003734F5">
      <w:pPr>
        <w:pStyle w:val="DraftingNotesAgency"/>
      </w:pPr>
      <w:r w:rsidRPr="00491039">
        <w:t>NB: PRAC Rapporteur to contribute to this section only if the product has SOBs which are non-interventional PASS.</w:t>
      </w:r>
    </w:p>
    <w:p w:rsidR="003734F5" w:rsidRDefault="003734F5" w:rsidP="003734F5">
      <w:pPr>
        <w:pStyle w:val="DraftingNotesAgency"/>
      </w:pPr>
      <w:r w:rsidRPr="00491039">
        <w:t xml:space="preserve">Full listing in tabular format of all SOBs initially </w:t>
      </w:r>
      <w:r>
        <w:t>agreed, including their status:</w:t>
      </w:r>
    </w:p>
    <w:p w:rsidR="003734F5" w:rsidRDefault="003734F5" w:rsidP="0070628D">
      <w:pPr>
        <w:pStyle w:val="TableheadingAgency"/>
        <w:numPr>
          <w:ilvl w:val="0"/>
          <w:numId w:val="4"/>
        </w:numPr>
      </w:pPr>
      <w:r w:rsidRPr="000D388E">
        <w:rPr>
          <w:b/>
        </w:rPr>
        <w:t>Full list of SOBs as</w:t>
      </w:r>
      <w:r>
        <w:rPr>
          <w:b/>
        </w:rPr>
        <w:t xml:space="preserve"> adopted with the initial Marketing Authorisation</w:t>
      </w:r>
    </w:p>
    <w:tbl>
      <w:tblPr>
        <w:tblStyle w:val="TablegridAgencyblack"/>
        <w:tblW w:w="5000" w:type="pct"/>
        <w:tblLayout w:type="fixed"/>
        <w:tblLook w:val="05E0" w:firstRow="1" w:lastRow="1" w:firstColumn="1" w:lastColumn="1" w:noHBand="0" w:noVBand="1"/>
      </w:tblPr>
      <w:tblGrid>
        <w:gridCol w:w="1525"/>
        <w:gridCol w:w="6521"/>
        <w:gridCol w:w="1583"/>
      </w:tblGrid>
      <w:tr w:rsidR="003734F5" w:rsidRPr="000D388E" w:rsidTr="00E903FF">
        <w:trPr>
          <w:cnfStyle w:val="100000000000" w:firstRow="1" w:lastRow="0" w:firstColumn="0" w:lastColumn="0" w:oddVBand="0" w:evenVBand="0" w:oddHBand="0" w:evenHBand="0" w:firstRowFirstColumn="0" w:firstRowLastColumn="0" w:lastRowFirstColumn="0" w:lastRowLastColumn="0"/>
        </w:trPr>
        <w:tc>
          <w:tcPr>
            <w:tcW w:w="792" w:type="pct"/>
          </w:tcPr>
          <w:p w:rsidR="003734F5" w:rsidRPr="00DD2D87" w:rsidRDefault="003734F5" w:rsidP="00E903FF">
            <w:pPr>
              <w:pStyle w:val="TableheadingrowsAgency"/>
              <w:rPr>
                <w:b/>
              </w:rPr>
            </w:pPr>
            <w:r w:rsidRPr="00DD2D87">
              <w:rPr>
                <w:b/>
              </w:rPr>
              <w:t>Number</w:t>
            </w:r>
          </w:p>
        </w:tc>
        <w:tc>
          <w:tcPr>
            <w:tcW w:w="3386" w:type="pct"/>
          </w:tcPr>
          <w:p w:rsidR="003734F5" w:rsidRPr="00DD2D87" w:rsidRDefault="003734F5" w:rsidP="00E903FF">
            <w:pPr>
              <w:pStyle w:val="TableheadingrowsAgency"/>
              <w:rPr>
                <w:b/>
              </w:rPr>
            </w:pPr>
            <w:r w:rsidRPr="00DD2D87">
              <w:rPr>
                <w:b/>
              </w:rPr>
              <w:t>Description</w:t>
            </w:r>
          </w:p>
        </w:tc>
        <w:tc>
          <w:tcPr>
            <w:tcW w:w="822" w:type="pct"/>
          </w:tcPr>
          <w:p w:rsidR="003734F5" w:rsidRPr="00DD2D87" w:rsidRDefault="003734F5" w:rsidP="00E903FF">
            <w:pPr>
              <w:pStyle w:val="TableheadingrowsAgency"/>
              <w:rPr>
                <w:b/>
              </w:rPr>
            </w:pPr>
            <w:r w:rsidRPr="00DD2D87">
              <w:rPr>
                <w:b/>
              </w:rPr>
              <w:t>Status</w:t>
            </w:r>
          </w:p>
        </w:tc>
      </w:tr>
      <w:tr w:rsidR="003734F5" w:rsidRPr="00085779" w:rsidTr="00CE41FD">
        <w:tc>
          <w:tcPr>
            <w:tcW w:w="792" w:type="pct"/>
            <w:shd w:val="clear" w:color="auto" w:fill="auto"/>
          </w:tcPr>
          <w:p w:rsidR="003734F5" w:rsidRPr="00085779" w:rsidRDefault="003734F5" w:rsidP="00E903FF">
            <w:pPr>
              <w:pStyle w:val="TabletextrowsAgency"/>
              <w:rPr>
                <w:snapToGrid w:val="0"/>
              </w:rPr>
            </w:pPr>
          </w:p>
        </w:tc>
        <w:tc>
          <w:tcPr>
            <w:tcW w:w="3386" w:type="pct"/>
            <w:shd w:val="clear" w:color="auto" w:fill="auto"/>
          </w:tcPr>
          <w:p w:rsidR="003734F5" w:rsidRPr="00085779" w:rsidRDefault="003734F5" w:rsidP="00E903FF">
            <w:pPr>
              <w:pStyle w:val="TabletextrowsAgency"/>
              <w:rPr>
                <w:snapToGrid w:val="0"/>
              </w:rPr>
            </w:pPr>
          </w:p>
        </w:tc>
        <w:tc>
          <w:tcPr>
            <w:tcW w:w="822" w:type="pct"/>
            <w:shd w:val="clear" w:color="auto" w:fill="auto"/>
          </w:tcPr>
          <w:p w:rsidR="003734F5" w:rsidRPr="00085779" w:rsidRDefault="003734F5" w:rsidP="00E903FF">
            <w:pPr>
              <w:pStyle w:val="TabletextrowsAgency"/>
              <w:rPr>
                <w:snapToGrid w:val="0"/>
              </w:rPr>
            </w:pPr>
          </w:p>
        </w:tc>
      </w:tr>
      <w:tr w:rsidR="003734F5" w:rsidRPr="00085779" w:rsidTr="00CE41FD">
        <w:tc>
          <w:tcPr>
            <w:tcW w:w="792" w:type="pct"/>
            <w:shd w:val="clear" w:color="auto" w:fill="auto"/>
          </w:tcPr>
          <w:p w:rsidR="003734F5" w:rsidRPr="00085779" w:rsidRDefault="003734F5" w:rsidP="00E903FF">
            <w:pPr>
              <w:pStyle w:val="TabletextrowsAgency"/>
              <w:rPr>
                <w:snapToGrid w:val="0"/>
              </w:rPr>
            </w:pPr>
          </w:p>
        </w:tc>
        <w:tc>
          <w:tcPr>
            <w:tcW w:w="3386" w:type="pct"/>
            <w:shd w:val="clear" w:color="auto" w:fill="auto"/>
          </w:tcPr>
          <w:p w:rsidR="003734F5" w:rsidRPr="00085779" w:rsidRDefault="003734F5" w:rsidP="00E903FF">
            <w:pPr>
              <w:pStyle w:val="TabletextrowsAgency"/>
              <w:rPr>
                <w:snapToGrid w:val="0"/>
              </w:rPr>
            </w:pPr>
          </w:p>
        </w:tc>
        <w:tc>
          <w:tcPr>
            <w:tcW w:w="822" w:type="pct"/>
            <w:shd w:val="clear" w:color="auto" w:fill="auto"/>
          </w:tcPr>
          <w:p w:rsidR="003734F5" w:rsidRPr="00085779" w:rsidRDefault="003734F5" w:rsidP="00E903FF">
            <w:pPr>
              <w:pStyle w:val="TabletextrowsAgency"/>
              <w:rPr>
                <w:snapToGrid w:val="0"/>
              </w:rPr>
            </w:pPr>
          </w:p>
        </w:tc>
      </w:tr>
      <w:tr w:rsidR="003734F5" w:rsidRPr="00085779" w:rsidTr="00CE41FD">
        <w:tc>
          <w:tcPr>
            <w:tcW w:w="792" w:type="pct"/>
            <w:shd w:val="clear" w:color="auto" w:fill="auto"/>
          </w:tcPr>
          <w:p w:rsidR="003734F5" w:rsidRPr="00085779" w:rsidRDefault="003734F5" w:rsidP="00E903FF">
            <w:pPr>
              <w:pStyle w:val="TabletextrowsAgency"/>
              <w:rPr>
                <w:snapToGrid w:val="0"/>
              </w:rPr>
            </w:pPr>
          </w:p>
        </w:tc>
        <w:tc>
          <w:tcPr>
            <w:tcW w:w="3386" w:type="pct"/>
            <w:shd w:val="clear" w:color="auto" w:fill="auto"/>
          </w:tcPr>
          <w:p w:rsidR="003734F5" w:rsidRPr="00085779" w:rsidRDefault="003734F5" w:rsidP="00E903FF">
            <w:pPr>
              <w:pStyle w:val="TabletextrowsAgency"/>
              <w:rPr>
                <w:snapToGrid w:val="0"/>
              </w:rPr>
            </w:pPr>
          </w:p>
        </w:tc>
        <w:tc>
          <w:tcPr>
            <w:tcW w:w="822" w:type="pct"/>
            <w:shd w:val="clear" w:color="auto" w:fill="auto"/>
          </w:tcPr>
          <w:p w:rsidR="003734F5" w:rsidRPr="00085779" w:rsidRDefault="003734F5" w:rsidP="00E903FF">
            <w:pPr>
              <w:pStyle w:val="TabletextrowsAgency"/>
              <w:rPr>
                <w:snapToGrid w:val="0"/>
              </w:rPr>
            </w:pPr>
          </w:p>
        </w:tc>
      </w:tr>
      <w:tr w:rsidR="003734F5" w:rsidRPr="00085779" w:rsidTr="00CE41FD">
        <w:tc>
          <w:tcPr>
            <w:tcW w:w="792" w:type="pct"/>
            <w:shd w:val="clear" w:color="auto" w:fill="auto"/>
          </w:tcPr>
          <w:p w:rsidR="003734F5" w:rsidRPr="00085779" w:rsidRDefault="003734F5" w:rsidP="00E903FF">
            <w:pPr>
              <w:pStyle w:val="TabletextrowsAgency"/>
              <w:rPr>
                <w:snapToGrid w:val="0"/>
              </w:rPr>
            </w:pPr>
          </w:p>
        </w:tc>
        <w:tc>
          <w:tcPr>
            <w:tcW w:w="3386" w:type="pct"/>
            <w:shd w:val="clear" w:color="auto" w:fill="auto"/>
          </w:tcPr>
          <w:p w:rsidR="003734F5" w:rsidRPr="00085779" w:rsidRDefault="003734F5" w:rsidP="00E903FF">
            <w:pPr>
              <w:pStyle w:val="TabletextrowsAgency"/>
              <w:rPr>
                <w:snapToGrid w:val="0"/>
              </w:rPr>
            </w:pPr>
          </w:p>
        </w:tc>
        <w:tc>
          <w:tcPr>
            <w:tcW w:w="822" w:type="pct"/>
            <w:shd w:val="clear" w:color="auto" w:fill="auto"/>
          </w:tcPr>
          <w:p w:rsidR="003734F5" w:rsidRPr="00085779" w:rsidRDefault="003734F5" w:rsidP="00E903FF">
            <w:pPr>
              <w:pStyle w:val="TabletextrowsAgency"/>
              <w:rPr>
                <w:snapToGrid w:val="0"/>
              </w:rPr>
            </w:pPr>
          </w:p>
        </w:tc>
      </w:tr>
      <w:tr w:rsidR="003734F5" w:rsidRPr="00085779" w:rsidTr="00CE41FD">
        <w:tc>
          <w:tcPr>
            <w:tcW w:w="792" w:type="pct"/>
            <w:tcBorders>
              <w:bottom w:val="single" w:sz="4" w:space="0" w:color="auto"/>
            </w:tcBorders>
            <w:shd w:val="clear" w:color="auto" w:fill="auto"/>
          </w:tcPr>
          <w:p w:rsidR="003734F5" w:rsidRPr="00085779" w:rsidRDefault="003734F5" w:rsidP="00E903FF">
            <w:pPr>
              <w:pStyle w:val="TabletextrowsAgency"/>
              <w:rPr>
                <w:snapToGrid w:val="0"/>
              </w:rPr>
            </w:pPr>
          </w:p>
        </w:tc>
        <w:tc>
          <w:tcPr>
            <w:tcW w:w="3386" w:type="pct"/>
            <w:tcBorders>
              <w:bottom w:val="single" w:sz="4" w:space="0" w:color="auto"/>
            </w:tcBorders>
            <w:shd w:val="clear" w:color="auto" w:fill="auto"/>
          </w:tcPr>
          <w:p w:rsidR="003734F5" w:rsidRPr="00085779" w:rsidRDefault="003734F5" w:rsidP="00E903FF">
            <w:pPr>
              <w:pStyle w:val="TabletextrowsAgency"/>
              <w:rPr>
                <w:snapToGrid w:val="0"/>
              </w:rPr>
            </w:pPr>
          </w:p>
        </w:tc>
        <w:tc>
          <w:tcPr>
            <w:tcW w:w="822" w:type="pct"/>
            <w:tcBorders>
              <w:bottom w:val="single" w:sz="4" w:space="0" w:color="auto"/>
            </w:tcBorders>
            <w:shd w:val="clear" w:color="auto" w:fill="auto"/>
          </w:tcPr>
          <w:p w:rsidR="003734F5" w:rsidRPr="00085779" w:rsidRDefault="003734F5" w:rsidP="00E903FF">
            <w:pPr>
              <w:pStyle w:val="TabletextrowsAgency"/>
              <w:rPr>
                <w:snapToGrid w:val="0"/>
              </w:rPr>
            </w:pPr>
          </w:p>
        </w:tc>
      </w:tr>
    </w:tbl>
    <w:p w:rsidR="003734F5" w:rsidRDefault="003734F5" w:rsidP="003734F5">
      <w:pPr>
        <w:pStyle w:val="BodytextAgency"/>
      </w:pPr>
    </w:p>
    <w:p w:rsidR="003734F5" w:rsidRDefault="003734F5" w:rsidP="003734F5">
      <w:pPr>
        <w:pStyle w:val="BodytextAgency"/>
      </w:pPr>
      <w:r>
        <w:t>Since granting of the MA under exceptional circumstances, the MAH submitted data relevant to the following SOBs:</w:t>
      </w:r>
    </w:p>
    <w:p w:rsidR="003734F5" w:rsidRPr="00274E4B" w:rsidRDefault="003734F5" w:rsidP="003734F5">
      <w:pPr>
        <w:pStyle w:val="DraftingNotesAgency"/>
      </w:pPr>
      <w:r w:rsidRPr="00274E4B">
        <w:t>Section to be completed by CHMP Rapporteur</w:t>
      </w:r>
    </w:p>
    <w:p w:rsidR="003734F5" w:rsidRPr="0075376E" w:rsidRDefault="00EE329C" w:rsidP="0075376E">
      <w:pPr>
        <w:pStyle w:val="DraftingNotesAgency"/>
        <w:rPr>
          <w:i w:val="0"/>
        </w:rPr>
      </w:pPr>
      <w:r w:rsidRPr="0075376E">
        <w:rPr>
          <w:rFonts w:eastAsia="SimSun"/>
        </w:rPr>
        <w:t xml:space="preserve">For each SOB agreed </w:t>
      </w:r>
      <w:r w:rsidRPr="00B97AD1">
        <w:rPr>
          <w:rFonts w:eastAsia="SimSun"/>
          <w:u w:val="single"/>
        </w:rPr>
        <w:t>at the time of the MAA Opinion/MA</w:t>
      </w:r>
      <w:r w:rsidRPr="0075376E">
        <w:rPr>
          <w:rFonts w:eastAsia="SimSun"/>
        </w:rPr>
        <w:t xml:space="preserve">, the report should briefly discuss the results obtained </w:t>
      </w:r>
      <w:r w:rsidRPr="00B97AD1">
        <w:rPr>
          <w:rFonts w:eastAsia="SimSun"/>
          <w:u w:val="single"/>
        </w:rPr>
        <w:t>until the previous annual re-assessment</w:t>
      </w:r>
      <w:r w:rsidRPr="0075376E">
        <w:rPr>
          <w:rFonts w:eastAsia="SimSun"/>
        </w:rPr>
        <w:t>, without too many unnecessary details on e.g. results which can have been presented in details in other and/or previous reports. A brief summary of the conclusions of previous annual re-assessment(s), could be included, if applicable</w:t>
      </w:r>
      <w:r w:rsidR="003734F5" w:rsidRPr="0075376E">
        <w:rPr>
          <w:rFonts w:eastAsia="SimSun"/>
        </w:rPr>
        <w:t>.</w:t>
      </w:r>
    </w:p>
    <w:p w:rsidR="003734F5" w:rsidRPr="00880BB9" w:rsidRDefault="003734F5" w:rsidP="003734F5">
      <w:pPr>
        <w:pStyle w:val="Heading2Agency"/>
      </w:pPr>
      <w:r w:rsidRPr="00880BB9">
        <w:t>Outstanding Specific Obligations – status report for period covered</w:t>
      </w:r>
    </w:p>
    <w:p w:rsidR="003734F5" w:rsidRPr="003734F5" w:rsidRDefault="003734F5" w:rsidP="003734F5">
      <w:pPr>
        <w:pStyle w:val="DraftingNotesAgency"/>
      </w:pPr>
      <w:r w:rsidRPr="003734F5">
        <w:t>Section to be completed by CHMP and/or</w:t>
      </w:r>
      <w:r>
        <w:t xml:space="preserve"> PRAC Rapporteur, as applicable</w:t>
      </w:r>
    </w:p>
    <w:p w:rsidR="003734F5" w:rsidRPr="00B97AD1" w:rsidRDefault="003734F5" w:rsidP="003734F5">
      <w:pPr>
        <w:pStyle w:val="DraftingNotesAgency"/>
        <w:rPr>
          <w:u w:val="single"/>
        </w:rPr>
      </w:pPr>
      <w:r w:rsidRPr="00B97AD1">
        <w:rPr>
          <w:u w:val="single"/>
        </w:rPr>
        <w:t>NB: PRAC Rapporteur to contribute to this section only if the product has SOBs which are non-interventional PASS.</w:t>
      </w:r>
    </w:p>
    <w:p w:rsidR="003734F5" w:rsidRPr="00880BB9" w:rsidRDefault="003734F5" w:rsidP="003734F5">
      <w:pPr>
        <w:pStyle w:val="No-numheading2Agency"/>
        <w:rPr>
          <w:bCs w:val="0"/>
          <w:iCs/>
        </w:rPr>
      </w:pPr>
      <w:r w:rsidRPr="00880BB9">
        <w:rPr>
          <w:iCs/>
        </w:rPr>
        <w:t>SOB &lt;number&gt;: Description</w:t>
      </w:r>
    </w:p>
    <w:p w:rsidR="003734F5" w:rsidRPr="00274E4B" w:rsidRDefault="003734F5" w:rsidP="003734F5">
      <w:pPr>
        <w:pStyle w:val="DraftingNotesAgency"/>
      </w:pPr>
      <w:r>
        <w:t>Individually for each outstanding SOB, the report should briefly present the objectives, the methods/studies, the results obtained so far. A comment on the progress since the previous assessment should be made. For each SOB a clear conclusion is needed whether it is fulfilled or not fulfilled. If applicable (e.g. if major changes potentially affecting the possibility to undertake the SOB have occurred during the period covered), an assessment should be made on whether the SOB is expected to meet the objective, as applicable, i.e. status of compliance.</w:t>
      </w:r>
    </w:p>
    <w:p w:rsidR="003734F5" w:rsidRDefault="003734F5" w:rsidP="003734F5">
      <w:pPr>
        <w:pStyle w:val="DraftingNotesAgency"/>
      </w:pPr>
      <w:r w:rsidRPr="00274E4B">
        <w:t>In case of the SOB is about conducting a clinical study, the</w:t>
      </w:r>
      <w:r>
        <w:t xml:space="preserve"> following could be considered:</w:t>
      </w:r>
    </w:p>
    <w:p w:rsidR="003734F5" w:rsidRDefault="003734F5" w:rsidP="0070628D">
      <w:pPr>
        <w:pStyle w:val="DraftingNotesAgency"/>
        <w:numPr>
          <w:ilvl w:val="0"/>
          <w:numId w:val="11"/>
        </w:numPr>
      </w:pPr>
      <w:r w:rsidRPr="00274E4B">
        <w:t>If this is the first assessment of an SOB to design and conduct a study and the study is (yet to be) started, a description of the design should be provided. It should be commented which recruitment rate is expected and by when the study is planned to be completed. The conclusion should state whether the design and planned conduct are deemed acceptable.</w:t>
      </w:r>
    </w:p>
    <w:p w:rsidR="003734F5" w:rsidRDefault="003734F5" w:rsidP="0070628D">
      <w:pPr>
        <w:pStyle w:val="DraftingNotesAgency"/>
        <w:numPr>
          <w:ilvl w:val="0"/>
          <w:numId w:val="11"/>
        </w:numPr>
      </w:pPr>
      <w:r w:rsidRPr="00274E4B">
        <w:t>In case of assessment of an ongoing study (interim report), then study progress/recruitment should be presented together with available data (if applicable). The conclusion should state whether the progress is deemed acceptable or corrective measures are needed.</w:t>
      </w:r>
    </w:p>
    <w:p w:rsidR="003734F5" w:rsidRPr="00274E4B" w:rsidRDefault="003734F5" w:rsidP="0070628D">
      <w:pPr>
        <w:pStyle w:val="DraftingNotesAgency"/>
        <w:numPr>
          <w:ilvl w:val="0"/>
          <w:numId w:val="11"/>
        </w:numPr>
      </w:pPr>
      <w:r w:rsidRPr="00274E4B">
        <w:t>If the study is completed, a detailed description of the methods (unless discussed in previous reports) and the final results should be presented if they have not been presented in another procedure, which in such case should be referred to. A clear conclusion is needed on whether completion of the study also fulfils the SOB it relates to]</w:t>
      </w:r>
    </w:p>
    <w:p w:rsidR="003734F5" w:rsidRPr="00880BB9" w:rsidRDefault="003734F5" w:rsidP="003734F5">
      <w:pPr>
        <w:pStyle w:val="Heading2Agency"/>
      </w:pPr>
      <w:r w:rsidRPr="00880BB9">
        <w:t xml:space="preserve">Overall conclusion on Specific </w:t>
      </w:r>
      <w:r w:rsidRPr="003734F5">
        <w:t>Obligations</w:t>
      </w:r>
    </w:p>
    <w:p w:rsidR="003734F5" w:rsidRPr="00880BB9" w:rsidRDefault="003734F5" w:rsidP="003734F5">
      <w:pPr>
        <w:pStyle w:val="DraftingNotesAgency"/>
      </w:pPr>
      <w:r w:rsidRPr="00880BB9">
        <w:t xml:space="preserve">In addition to the above assessment of </w:t>
      </w:r>
      <w:r w:rsidRPr="003734F5">
        <w:rPr>
          <w:u w:val="single"/>
        </w:rPr>
        <w:t>individual</w:t>
      </w:r>
      <w:r w:rsidRPr="00880BB9">
        <w:t xml:space="preserve"> SOBs, in section 2.2 of the Overall Summary, reasoning should be given over the </w:t>
      </w:r>
      <w:r w:rsidRPr="003734F5">
        <w:rPr>
          <w:u w:val="single"/>
        </w:rPr>
        <w:t>overall</w:t>
      </w:r>
      <w:r w:rsidRPr="00880BB9">
        <w:t xml:space="preserve"> acceptability of the level of compliance with the entire progra</w:t>
      </w:r>
      <w:r>
        <w:t>mme defined by the set of SOBs.</w:t>
      </w:r>
    </w:p>
    <w:p w:rsidR="003C0F27" w:rsidRPr="003C0F27" w:rsidRDefault="003C0F27" w:rsidP="003C0F27">
      <w:pPr>
        <w:pStyle w:val="BodytextAgency"/>
        <w:rPr>
          <w:rFonts w:ascii="Courier New" w:hAnsi="Courier New" w:cs="Times New Roman"/>
          <w:i/>
          <w:color w:val="339966"/>
          <w:sz w:val="22"/>
        </w:rPr>
      </w:pPr>
      <w:r w:rsidRPr="003C0F27">
        <w:rPr>
          <w:rFonts w:ascii="Courier New" w:hAnsi="Courier New" w:cs="Times New Roman"/>
          <w:i/>
          <w:color w:val="339966"/>
          <w:sz w:val="22"/>
        </w:rPr>
        <w:t>In case of no new data submitted, indicate any that is applicable:</w:t>
      </w:r>
    </w:p>
    <w:p w:rsidR="003C0F27" w:rsidRDefault="003C0F27" w:rsidP="003C0F27">
      <w:pPr>
        <w:pStyle w:val="BodytextAgency"/>
        <w:rPr>
          <w:noProof/>
        </w:rPr>
      </w:pPr>
      <w:r w:rsidRPr="00C462AF">
        <w:t>D</w:t>
      </w:r>
      <w:r>
        <w:t xml:space="preserve">uring the period covered by this annual re-assessment </w:t>
      </w:r>
      <w:r>
        <w:rPr>
          <w:noProof/>
        </w:rPr>
        <w:t>no new data regarding SOBs were due.</w:t>
      </w:r>
    </w:p>
    <w:p w:rsidR="003734F5" w:rsidRDefault="003734F5" w:rsidP="003734F5">
      <w:pPr>
        <w:pStyle w:val="BodytextAgency"/>
        <w:rPr>
          <w:noProof/>
        </w:rPr>
      </w:pPr>
      <w:r w:rsidRPr="00C462AF">
        <w:t>D</w:t>
      </w:r>
      <w:r>
        <w:t xml:space="preserve">uring the period covered by this </w:t>
      </w:r>
      <w:r w:rsidR="003C0F27">
        <w:t>a</w:t>
      </w:r>
      <w:r w:rsidR="00A64BB5">
        <w:t>nnual re-assessment</w:t>
      </w:r>
      <w:r>
        <w:t xml:space="preserve"> </w:t>
      </w:r>
      <w:r>
        <w:rPr>
          <w:noProof/>
        </w:rPr>
        <w:t>no new data regarding SOBs have emerged.</w:t>
      </w:r>
    </w:p>
    <w:p w:rsidR="003C0F27" w:rsidRDefault="003C0F27" w:rsidP="003C0F27">
      <w:pPr>
        <w:pStyle w:val="DraftingNotesAgency"/>
      </w:pPr>
      <w:r>
        <w:t>In case of new data submitted, please complete the following sentences:</w:t>
      </w:r>
    </w:p>
    <w:p w:rsidR="003734F5" w:rsidRDefault="003734F5" w:rsidP="00DE3FA8">
      <w:pPr>
        <w:pStyle w:val="BodytextAgency"/>
        <w:jc w:val="both"/>
        <w:rPr>
          <w:noProof/>
        </w:rPr>
      </w:pPr>
      <w:r w:rsidRPr="00C462AF">
        <w:t>D</w:t>
      </w:r>
      <w:r>
        <w:t xml:space="preserve">uring the period covered by this </w:t>
      </w:r>
      <w:r w:rsidR="003C0F27">
        <w:t>a</w:t>
      </w:r>
      <w:r w:rsidR="00A64BB5">
        <w:t>nnual re-assessment</w:t>
      </w:r>
      <w:r>
        <w:rPr>
          <w:noProof/>
        </w:rPr>
        <w:t>, new data regardingSOB</w:t>
      </w:r>
      <w:r w:rsidR="005973F7">
        <w:rPr>
          <w:noProof/>
        </w:rPr>
        <w:t>s</w:t>
      </w:r>
      <w:r>
        <w:rPr>
          <w:noProof/>
        </w:rPr>
        <w:t xml:space="preserve"> have emerged. The new data emerged are </w:t>
      </w:r>
      <w:r w:rsidR="005973F7">
        <w:rPr>
          <w:noProof/>
        </w:rPr>
        <w:t xml:space="preserve">&lt;not&gt; </w:t>
      </w:r>
      <w:r>
        <w:rPr>
          <w:noProof/>
        </w:rPr>
        <w:t xml:space="preserve">compliant in terms of </w:t>
      </w:r>
      <w:r>
        <w:t>adherence to deadlines.</w:t>
      </w:r>
    </w:p>
    <w:p w:rsidR="003734F5" w:rsidRDefault="003734F5" w:rsidP="00DE3FA8">
      <w:pPr>
        <w:pStyle w:val="BodytextAgency"/>
        <w:jc w:val="both"/>
      </w:pPr>
      <w:r w:rsidRPr="00C462AF">
        <w:t>D</w:t>
      </w:r>
      <w:r>
        <w:t xml:space="preserve">uring the period covered by this </w:t>
      </w:r>
      <w:r w:rsidR="003C0F27">
        <w:t>a</w:t>
      </w:r>
      <w:r w:rsidR="00A64BB5">
        <w:t>nnual re-assessment</w:t>
      </w:r>
      <w:r>
        <w:rPr>
          <w:noProof/>
        </w:rPr>
        <w:t>, new data regarding SOB</w:t>
      </w:r>
      <w:r w:rsidR="005973F7">
        <w:rPr>
          <w:noProof/>
        </w:rPr>
        <w:t>s</w:t>
      </w:r>
      <w:r>
        <w:rPr>
          <w:noProof/>
        </w:rPr>
        <w:t xml:space="preserve"> have emerged. The new data emerged data are </w:t>
      </w:r>
      <w:r w:rsidR="005973F7">
        <w:rPr>
          <w:noProof/>
        </w:rPr>
        <w:t xml:space="preserve">&lt;not&gt; </w:t>
      </w:r>
      <w:r>
        <w:rPr>
          <w:noProof/>
        </w:rPr>
        <w:t xml:space="preserve">compliant </w:t>
      </w:r>
      <w:r>
        <w:t>in terms of acceptability of data submitted.</w:t>
      </w:r>
    </w:p>
    <w:p w:rsidR="005973F7" w:rsidRPr="0075376E" w:rsidRDefault="005973F7" w:rsidP="005973F7">
      <w:pPr>
        <w:pStyle w:val="DraftingNotesAgency"/>
      </w:pPr>
      <w:r>
        <w:t>Specific mention should be made to any SOBs fulfilled using the following statement:</w:t>
      </w:r>
    </w:p>
    <w:p w:rsidR="003734F5" w:rsidRDefault="003734F5" w:rsidP="003734F5">
      <w:pPr>
        <w:pStyle w:val="BodytextAgency"/>
        <w:rPr>
          <w:noProof/>
        </w:rPr>
      </w:pPr>
      <w:r w:rsidRPr="00C462AF">
        <w:t>D</w:t>
      </w:r>
      <w:r>
        <w:t xml:space="preserve">uring the period covered by this </w:t>
      </w:r>
      <w:r w:rsidR="003C0F27">
        <w:t>a</w:t>
      </w:r>
      <w:r w:rsidR="00A64BB5">
        <w:t>nnual re-assessment</w:t>
      </w:r>
      <w:r>
        <w:rPr>
          <w:noProof/>
        </w:rPr>
        <w:t>, new data regarding th</w:t>
      </w:r>
      <w:r w:rsidR="005973F7">
        <w:rPr>
          <w:noProof/>
        </w:rPr>
        <w:t>e following</w:t>
      </w:r>
      <w:r>
        <w:rPr>
          <w:noProof/>
        </w:rPr>
        <w:t xml:space="preserve"> SOB</w:t>
      </w:r>
      <w:r w:rsidR="005973F7">
        <w:rPr>
          <w:noProof/>
        </w:rPr>
        <w:t>&lt;s&gt;</w:t>
      </w:r>
      <w:r>
        <w:rPr>
          <w:noProof/>
        </w:rPr>
        <w:t xml:space="preserve"> have emerged. The SOB</w:t>
      </w:r>
      <w:r w:rsidR="005973F7">
        <w:rPr>
          <w:noProof/>
        </w:rPr>
        <w:t>&lt;s&gt;</w:t>
      </w:r>
      <w:r>
        <w:rPr>
          <w:noProof/>
        </w:rPr>
        <w:t xml:space="preserve"> is</w:t>
      </w:r>
      <w:r w:rsidR="005973F7">
        <w:rPr>
          <w:noProof/>
        </w:rPr>
        <w:t>/are</w:t>
      </w:r>
      <w:r>
        <w:rPr>
          <w:noProof/>
        </w:rPr>
        <w:t xml:space="preserve"> considered fullfilled</w:t>
      </w:r>
      <w:r w:rsidR="005973F7">
        <w:rPr>
          <w:noProof/>
        </w:rPr>
        <w:t>:</w:t>
      </w:r>
    </w:p>
    <w:p w:rsidR="005973F7" w:rsidRPr="003734F5" w:rsidRDefault="005973F7" w:rsidP="003734F5">
      <w:pPr>
        <w:pStyle w:val="BodytextAgency"/>
      </w:pPr>
    </w:p>
    <w:p w:rsidR="003734F5" w:rsidRPr="00880BB9" w:rsidRDefault="003734F5" w:rsidP="003734F5">
      <w:pPr>
        <w:pStyle w:val="Heading1Agency"/>
      </w:pPr>
      <w:r w:rsidRPr="00880BB9">
        <w:t>&lt;Risk management plan&gt;</w:t>
      </w:r>
    </w:p>
    <w:p w:rsidR="003734F5" w:rsidRPr="00EE329C" w:rsidRDefault="003734F5" w:rsidP="00512DC1">
      <w:pPr>
        <w:pStyle w:val="DraftingNotesAgency"/>
        <w:rPr>
          <w:u w:val="single"/>
        </w:rPr>
      </w:pPr>
      <w:r w:rsidRPr="00EE329C">
        <w:rPr>
          <w:u w:val="single"/>
        </w:rPr>
        <w:t>Section to be completed by PRAC Rapporteur</w:t>
      </w:r>
    </w:p>
    <w:p w:rsidR="003734F5" w:rsidRDefault="003734F5" w:rsidP="003734F5">
      <w:pPr>
        <w:pStyle w:val="DraftingNotesAgency"/>
      </w:pPr>
      <w:r w:rsidRPr="00BE384B">
        <w:t xml:space="preserve">If no RMP is submitted with the application, </w:t>
      </w:r>
      <w:r>
        <w:t xml:space="preserve">one of the statements below should be used. As a consequence all remaining parts of the section 4 can be deleted; </w:t>
      </w:r>
      <w:r w:rsidRPr="00BE384B">
        <w:t xml:space="preserve">go to section </w:t>
      </w:r>
      <w:r>
        <w:t>5</w:t>
      </w:r>
      <w:r w:rsidRPr="00BE384B">
        <w:t xml:space="preserve"> (Overall conclusions).</w:t>
      </w:r>
    </w:p>
    <w:p w:rsidR="003734F5" w:rsidRDefault="003734F5" w:rsidP="00512DC1">
      <w:pPr>
        <w:pStyle w:val="BodytextAgency"/>
      </w:pPr>
      <w:r>
        <w:t>&lt;</w:t>
      </w:r>
      <w:r w:rsidRPr="001049F5">
        <w:t xml:space="preserve">The MAH </w:t>
      </w:r>
      <w:r>
        <w:t xml:space="preserve">did not </w:t>
      </w:r>
      <w:r w:rsidRPr="001049F5">
        <w:t>submit</w:t>
      </w:r>
      <w:r>
        <w:t xml:space="preserve"> an updated RMP within this annual re-assessment procedure.&gt;</w:t>
      </w:r>
      <w:r w:rsidRPr="001049F5">
        <w:t xml:space="preserve"> </w:t>
      </w:r>
    </w:p>
    <w:p w:rsidR="003734F5" w:rsidRDefault="003734F5" w:rsidP="00512DC1">
      <w:pPr>
        <w:pStyle w:val="BodytextAgency"/>
      </w:pPr>
      <w:r w:rsidRPr="00AB1CAA">
        <w:t>&lt;As stated by the MAH, the RMP has been submitted within procedure EMEA/H/C/X/XX to &lt;brief description of the changes related to the RMP&gt; and is currently under assessment.</w:t>
      </w:r>
    </w:p>
    <w:p w:rsidR="003734F5" w:rsidRPr="00903339" w:rsidRDefault="003734F5" w:rsidP="003734F5">
      <w:pPr>
        <w:pStyle w:val="DraftingNotesAgency"/>
      </w:pPr>
      <w:r w:rsidRPr="00903339">
        <w:t xml:space="preserve">If an updated RMP is submitted with the application, this Section is to be completed by PRAC Rapporteur. </w:t>
      </w:r>
    </w:p>
    <w:p w:rsidR="003734F5" w:rsidRDefault="003734F5" w:rsidP="003734F5">
      <w:pPr>
        <w:pStyle w:val="BodytextAgency"/>
      </w:pPr>
      <w:r w:rsidRPr="001049F5">
        <w:t>The MAH has submitted an updated RMP within th</w:t>
      </w:r>
      <w:r>
        <w:t>is</w:t>
      </w:r>
      <w:r w:rsidRPr="001049F5">
        <w:t xml:space="preserve"> </w:t>
      </w:r>
      <w:r>
        <w:t>annual re-assessment procedure.</w:t>
      </w:r>
      <w:r w:rsidRPr="001049F5">
        <w:t xml:space="preserve"> </w:t>
      </w:r>
    </w:p>
    <w:p w:rsidR="003734F5" w:rsidRPr="00903339" w:rsidRDefault="003734F5" w:rsidP="003734F5">
      <w:pPr>
        <w:pStyle w:val="DraftingNotesAgency"/>
      </w:pPr>
      <w:r w:rsidRPr="00903339">
        <w:t>A brief description of the safety concerns at the DLP of the Annual Re-Assessment, extracted from the RMP in place at the DLP. The following information should be provided:</w:t>
      </w:r>
    </w:p>
    <w:p w:rsidR="003734F5" w:rsidRPr="00903339" w:rsidRDefault="003734F5" w:rsidP="003734F5">
      <w:pPr>
        <w:pStyle w:val="DraftingNotesAgency"/>
      </w:pPr>
      <w:r w:rsidRPr="00903339">
        <w:t>The following heading should be used to highlight issues for consideration by the PR</w:t>
      </w:r>
      <w:r w:rsidR="00512DC1">
        <w:t>AC in formulating their advice:</w:t>
      </w:r>
    </w:p>
    <w:p w:rsidR="003734F5" w:rsidRDefault="003734F5" w:rsidP="00512DC1">
      <w:pPr>
        <w:pStyle w:val="No-numheading2Agency"/>
      </w:pPr>
      <w:r w:rsidRPr="00880BB9">
        <w:t>Safety concerns</w:t>
      </w:r>
    </w:p>
    <w:p w:rsidR="00512DC1" w:rsidRPr="00D44414" w:rsidRDefault="00512DC1" w:rsidP="0070628D">
      <w:pPr>
        <w:pStyle w:val="TableheadingAgency"/>
        <w:numPr>
          <w:ilvl w:val="0"/>
          <w:numId w:val="4"/>
        </w:numPr>
      </w:pPr>
      <w:r w:rsidRPr="00D44414">
        <w:rPr>
          <w:b/>
        </w:rPr>
        <w:t>Summary of the Safety Concerns</w:t>
      </w:r>
    </w:p>
    <w:tbl>
      <w:tblPr>
        <w:tblStyle w:val="TablegridAgencyblack"/>
        <w:tblW w:w="4892" w:type="pct"/>
        <w:tblLayout w:type="fixed"/>
        <w:tblLook w:val="05E0" w:firstRow="1" w:lastRow="1" w:firstColumn="1" w:lastColumn="1" w:noHBand="0" w:noVBand="1"/>
      </w:tblPr>
      <w:tblGrid>
        <w:gridCol w:w="4626"/>
        <w:gridCol w:w="4795"/>
      </w:tblGrid>
      <w:tr w:rsidR="00512DC1" w:rsidRPr="00D44414" w:rsidTr="00E903FF">
        <w:trPr>
          <w:cnfStyle w:val="100000000000" w:firstRow="1" w:lastRow="0" w:firstColumn="0" w:lastColumn="0" w:oddVBand="0" w:evenVBand="0" w:oddHBand="0" w:evenHBand="0" w:firstRowFirstColumn="0" w:firstRowLastColumn="0" w:lastRowFirstColumn="0" w:lastRowLastColumn="0"/>
        </w:trPr>
        <w:tc>
          <w:tcPr>
            <w:tcW w:w="2455" w:type="pct"/>
            <w:tcBorders>
              <w:right w:val="nil"/>
            </w:tcBorders>
          </w:tcPr>
          <w:p w:rsidR="00512DC1" w:rsidRPr="00466B63" w:rsidRDefault="00512DC1" w:rsidP="00E903FF">
            <w:pPr>
              <w:pStyle w:val="TableheadingrowsAgency"/>
              <w:rPr>
                <w:b/>
              </w:rPr>
            </w:pPr>
            <w:r w:rsidRPr="00466B63">
              <w:rPr>
                <w:b/>
              </w:rPr>
              <w:t>Summary of safety concerns</w:t>
            </w:r>
          </w:p>
        </w:tc>
        <w:tc>
          <w:tcPr>
            <w:tcW w:w="2545" w:type="pct"/>
            <w:tcBorders>
              <w:left w:val="nil"/>
            </w:tcBorders>
          </w:tcPr>
          <w:p w:rsidR="00512DC1" w:rsidRPr="00D44414" w:rsidRDefault="00512DC1" w:rsidP="00E903FF">
            <w:pPr>
              <w:pStyle w:val="BodytextAgency"/>
              <w:rPr>
                <w:color w:val="000000"/>
              </w:rPr>
            </w:pPr>
          </w:p>
        </w:tc>
      </w:tr>
      <w:tr w:rsidR="00512DC1" w:rsidRPr="00D44414" w:rsidTr="00CE41FD">
        <w:tc>
          <w:tcPr>
            <w:tcW w:w="2455" w:type="pct"/>
            <w:shd w:val="clear" w:color="auto" w:fill="auto"/>
          </w:tcPr>
          <w:p w:rsidR="00512DC1" w:rsidRPr="00D44414" w:rsidRDefault="00512DC1" w:rsidP="00E903FF">
            <w:pPr>
              <w:pStyle w:val="TabletextrowsAgency"/>
            </w:pPr>
            <w:r w:rsidRPr="00D44414">
              <w:t>Important identified risks</w:t>
            </w:r>
          </w:p>
        </w:tc>
        <w:tc>
          <w:tcPr>
            <w:tcW w:w="2545" w:type="pct"/>
            <w:shd w:val="clear" w:color="auto" w:fill="auto"/>
          </w:tcPr>
          <w:p w:rsidR="00512DC1" w:rsidRPr="00D44414" w:rsidRDefault="00512DC1" w:rsidP="00E903FF">
            <w:pPr>
              <w:pStyle w:val="TabletextrowsAgency"/>
            </w:pPr>
            <w:r w:rsidRPr="00D44414">
              <w:t xml:space="preserve">&lt;List here&gt; </w:t>
            </w:r>
          </w:p>
        </w:tc>
      </w:tr>
      <w:tr w:rsidR="00512DC1" w:rsidRPr="00D44414" w:rsidTr="00CE41FD">
        <w:tc>
          <w:tcPr>
            <w:tcW w:w="2455" w:type="pct"/>
            <w:shd w:val="clear" w:color="auto" w:fill="auto"/>
          </w:tcPr>
          <w:p w:rsidR="00512DC1" w:rsidRPr="00D44414" w:rsidRDefault="00512DC1" w:rsidP="00E903FF">
            <w:pPr>
              <w:pStyle w:val="TabletextrowsAgency"/>
            </w:pPr>
            <w:r w:rsidRPr="00D44414">
              <w:t>Important potential risks</w:t>
            </w:r>
          </w:p>
        </w:tc>
        <w:tc>
          <w:tcPr>
            <w:tcW w:w="2545" w:type="pct"/>
            <w:shd w:val="clear" w:color="auto" w:fill="auto"/>
          </w:tcPr>
          <w:p w:rsidR="00512DC1" w:rsidRPr="00D44414" w:rsidRDefault="00512DC1" w:rsidP="00E903FF">
            <w:pPr>
              <w:pStyle w:val="TabletextrowsAgency"/>
            </w:pPr>
            <w:r w:rsidRPr="00D44414">
              <w:t xml:space="preserve">&lt;List here&gt; </w:t>
            </w:r>
          </w:p>
        </w:tc>
      </w:tr>
      <w:tr w:rsidR="00512DC1" w:rsidRPr="00D44414" w:rsidTr="00CE41FD">
        <w:tc>
          <w:tcPr>
            <w:tcW w:w="2455" w:type="pct"/>
            <w:tcBorders>
              <w:bottom w:val="single" w:sz="4" w:space="0" w:color="auto"/>
            </w:tcBorders>
            <w:shd w:val="clear" w:color="auto" w:fill="auto"/>
          </w:tcPr>
          <w:p w:rsidR="00512DC1" w:rsidRPr="00D44414" w:rsidRDefault="00512DC1" w:rsidP="00E903FF">
            <w:pPr>
              <w:pStyle w:val="TabletextrowsAgency"/>
            </w:pPr>
            <w:r w:rsidRPr="00D44414">
              <w:t>Missing information</w:t>
            </w:r>
          </w:p>
        </w:tc>
        <w:tc>
          <w:tcPr>
            <w:tcW w:w="2545" w:type="pct"/>
            <w:tcBorders>
              <w:bottom w:val="single" w:sz="4" w:space="0" w:color="auto"/>
            </w:tcBorders>
            <w:shd w:val="clear" w:color="auto" w:fill="auto"/>
          </w:tcPr>
          <w:p w:rsidR="00512DC1" w:rsidRPr="00D44414" w:rsidRDefault="00512DC1" w:rsidP="00E903FF">
            <w:pPr>
              <w:pStyle w:val="TabletextrowsAgency"/>
            </w:pPr>
            <w:r w:rsidRPr="00D44414">
              <w:t xml:space="preserve">&lt;List here&gt; </w:t>
            </w:r>
          </w:p>
        </w:tc>
      </w:tr>
    </w:tbl>
    <w:p w:rsidR="00512DC1" w:rsidRDefault="00512DC1" w:rsidP="00512DC1">
      <w:pPr>
        <w:pStyle w:val="BodytextAgency"/>
      </w:pPr>
    </w:p>
    <w:p w:rsidR="003734F5" w:rsidRPr="005A41F0" w:rsidRDefault="003734F5" w:rsidP="003734F5">
      <w:pPr>
        <w:pStyle w:val="BodytextAgency"/>
      </w:pPr>
      <w:r w:rsidRPr="005A41F0">
        <w:t>Considering the data in the safety specification, the safety concerns listed by the MAH are appropriate.</w:t>
      </w:r>
    </w:p>
    <w:p w:rsidR="003734F5" w:rsidRPr="00E535E0" w:rsidRDefault="003734F5" w:rsidP="003734F5">
      <w:pPr>
        <w:pStyle w:val="DraftingNotesAgency"/>
      </w:pPr>
      <w:r w:rsidRPr="00E535E0">
        <w:t>or</w:t>
      </w:r>
    </w:p>
    <w:p w:rsidR="003734F5" w:rsidRPr="005A41F0" w:rsidRDefault="003734F5" w:rsidP="003734F5">
      <w:pPr>
        <w:pStyle w:val="BodytextAgency"/>
      </w:pPr>
      <w:r w:rsidRPr="005A41F0">
        <w:t>&lt;The following issues should be addressed :&gt;</w:t>
      </w:r>
    </w:p>
    <w:p w:rsidR="003734F5" w:rsidRPr="005A41F0" w:rsidRDefault="003734F5" w:rsidP="003734F5">
      <w:pPr>
        <w:pStyle w:val="BodytextAgency"/>
      </w:pPr>
      <w:r w:rsidRPr="005A41F0">
        <w:t>&lt;X should also be &lt;a&gt; safety concern(s)&gt;</w:t>
      </w:r>
    </w:p>
    <w:p w:rsidR="003734F5" w:rsidRPr="005A41F0" w:rsidRDefault="003734F5" w:rsidP="003734F5">
      <w:pPr>
        <w:pStyle w:val="BodytextAgency"/>
      </w:pPr>
      <w:r w:rsidRPr="005A41F0">
        <w:t>&lt;X should not be &lt;a&gt; safety concern(s)&gt;</w:t>
      </w:r>
    </w:p>
    <w:p w:rsidR="003734F5" w:rsidRPr="00D35096" w:rsidRDefault="003734F5" w:rsidP="003734F5">
      <w:pPr>
        <w:pStyle w:val="DraftingNotesAgency"/>
      </w:pPr>
      <w:r w:rsidRPr="00D35096">
        <w:t xml:space="preserve">If the second option is chosen, the issues to be addressed must be included in section 7 </w:t>
      </w:r>
      <w:r w:rsidRPr="000605FD">
        <w:t>Request for Supplementary Information.</w:t>
      </w:r>
    </w:p>
    <w:p w:rsidR="003734F5" w:rsidRPr="00880BB9" w:rsidRDefault="003734F5" w:rsidP="00512DC1">
      <w:pPr>
        <w:pStyle w:val="No-numheading2Agency"/>
      </w:pPr>
      <w:r w:rsidRPr="00880BB9">
        <w:t>Pharmacovigilance plan</w:t>
      </w:r>
    </w:p>
    <w:p w:rsidR="003734F5" w:rsidRDefault="003734F5" w:rsidP="00512DC1">
      <w:pPr>
        <w:pStyle w:val="DraftingNotesAgency"/>
      </w:pPr>
      <w:r w:rsidRPr="00D35096">
        <w:t>If changes to the Pharmacovigilance plan are suggested within the submitted RMP, copy and paste the table in Part III.5.1 of the RMP if it is populated; Ensure that any updates t</w:t>
      </w:r>
      <w:r w:rsidR="00512DC1">
        <w:t>o the table are clearly marked.</w:t>
      </w:r>
    </w:p>
    <w:p w:rsidR="00512DC1" w:rsidRDefault="00512DC1" w:rsidP="0070628D">
      <w:pPr>
        <w:pStyle w:val="TableheadingAgency"/>
        <w:numPr>
          <w:ilvl w:val="0"/>
          <w:numId w:val="4"/>
        </w:numPr>
      </w:pPr>
      <w:r w:rsidRPr="005E25BC">
        <w:rPr>
          <w:b/>
        </w:rPr>
        <w:t>On-going and planned studies in the post-authorisation pharmacovigilance development plan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1822"/>
        <w:gridCol w:w="2249"/>
        <w:gridCol w:w="2392"/>
        <w:gridCol w:w="1689"/>
        <w:gridCol w:w="1477"/>
      </w:tblGrid>
      <w:tr w:rsidR="00512DC1" w:rsidRPr="005A41F0" w:rsidTr="00E903FF">
        <w:trPr>
          <w:tblHeader/>
        </w:trPr>
        <w:tc>
          <w:tcPr>
            <w:tcW w:w="946" w:type="pct"/>
            <w:tcBorders>
              <w:top w:val="single" w:sz="4" w:space="0" w:color="auto"/>
              <w:bottom w:val="single" w:sz="4" w:space="0" w:color="auto"/>
            </w:tcBorders>
          </w:tcPr>
          <w:p w:rsidR="00512DC1" w:rsidRPr="00466B63" w:rsidRDefault="00512DC1" w:rsidP="00E903FF">
            <w:pPr>
              <w:pStyle w:val="TableheadingrowsAgency"/>
            </w:pPr>
            <w:r w:rsidRPr="00466B63">
              <w:t>Activity/Study title (type of activity, study title [if known] category 1-3)*</w:t>
            </w:r>
          </w:p>
        </w:tc>
        <w:tc>
          <w:tcPr>
            <w:tcW w:w="1168" w:type="pct"/>
            <w:tcBorders>
              <w:top w:val="single" w:sz="4" w:space="0" w:color="auto"/>
              <w:bottom w:val="single" w:sz="4" w:space="0" w:color="auto"/>
            </w:tcBorders>
          </w:tcPr>
          <w:p w:rsidR="00512DC1" w:rsidRPr="00466B63" w:rsidRDefault="00512DC1" w:rsidP="00E903FF">
            <w:pPr>
              <w:pStyle w:val="TableheadingrowsAgency"/>
            </w:pPr>
            <w:r w:rsidRPr="00466B63">
              <w:t>Objectives</w:t>
            </w:r>
          </w:p>
        </w:tc>
        <w:tc>
          <w:tcPr>
            <w:tcW w:w="1242" w:type="pct"/>
            <w:tcBorders>
              <w:top w:val="single" w:sz="4" w:space="0" w:color="auto"/>
              <w:bottom w:val="single" w:sz="4" w:space="0" w:color="auto"/>
            </w:tcBorders>
          </w:tcPr>
          <w:p w:rsidR="00512DC1" w:rsidRPr="00466B63" w:rsidRDefault="00512DC1" w:rsidP="00E903FF">
            <w:pPr>
              <w:pStyle w:val="TableheadingrowsAgency"/>
            </w:pPr>
            <w:r w:rsidRPr="00466B63">
              <w:t>Safety concerns addressed</w:t>
            </w:r>
          </w:p>
        </w:tc>
        <w:tc>
          <w:tcPr>
            <w:tcW w:w="877" w:type="pct"/>
            <w:tcBorders>
              <w:top w:val="single" w:sz="4" w:space="0" w:color="auto"/>
              <w:bottom w:val="single" w:sz="4" w:space="0" w:color="auto"/>
            </w:tcBorders>
          </w:tcPr>
          <w:p w:rsidR="00512DC1" w:rsidRPr="00466B63" w:rsidRDefault="00512DC1" w:rsidP="00E903FF">
            <w:pPr>
              <w:pStyle w:val="TableheadingrowsAgency"/>
            </w:pPr>
            <w:r w:rsidRPr="00466B63">
              <w:t>Status</w:t>
            </w:r>
          </w:p>
          <w:p w:rsidR="00512DC1" w:rsidRPr="00466B63" w:rsidRDefault="00512DC1" w:rsidP="00E903FF">
            <w:pPr>
              <w:pStyle w:val="TableheadingrowsAgency"/>
            </w:pPr>
            <w:r w:rsidRPr="00466B63">
              <w:t xml:space="preserve">(planned, started) </w:t>
            </w:r>
          </w:p>
        </w:tc>
        <w:tc>
          <w:tcPr>
            <w:tcW w:w="767" w:type="pct"/>
            <w:tcBorders>
              <w:top w:val="single" w:sz="4" w:space="0" w:color="auto"/>
              <w:bottom w:val="single" w:sz="4" w:space="0" w:color="auto"/>
            </w:tcBorders>
          </w:tcPr>
          <w:p w:rsidR="00512DC1" w:rsidRPr="00466B63" w:rsidRDefault="00512DC1" w:rsidP="00E903FF">
            <w:pPr>
              <w:pStyle w:val="TableheadingrowsAgency"/>
            </w:pPr>
            <w:r w:rsidRPr="00466B63">
              <w:t>Date for submission of interim or final reports (planned or actual)</w:t>
            </w:r>
          </w:p>
        </w:tc>
      </w:tr>
      <w:tr w:rsidR="00512DC1" w:rsidRPr="005A41F0" w:rsidTr="00E903FF">
        <w:tc>
          <w:tcPr>
            <w:tcW w:w="946" w:type="pct"/>
          </w:tcPr>
          <w:p w:rsidR="00512DC1" w:rsidRPr="005A41F0" w:rsidRDefault="00512DC1" w:rsidP="00E903FF">
            <w:pPr>
              <w:pStyle w:val="TabletextrowsAgency"/>
            </w:pPr>
          </w:p>
        </w:tc>
        <w:tc>
          <w:tcPr>
            <w:tcW w:w="1168" w:type="pct"/>
          </w:tcPr>
          <w:p w:rsidR="00512DC1" w:rsidRPr="005A41F0" w:rsidRDefault="00512DC1" w:rsidP="00E903FF">
            <w:pPr>
              <w:pStyle w:val="TabletextrowsAgency"/>
            </w:pPr>
          </w:p>
        </w:tc>
        <w:tc>
          <w:tcPr>
            <w:tcW w:w="1242" w:type="pct"/>
          </w:tcPr>
          <w:p w:rsidR="00512DC1" w:rsidRPr="005A41F0" w:rsidRDefault="00512DC1" w:rsidP="00E903FF">
            <w:pPr>
              <w:pStyle w:val="TabletextrowsAgency"/>
            </w:pPr>
          </w:p>
        </w:tc>
        <w:tc>
          <w:tcPr>
            <w:tcW w:w="877" w:type="pct"/>
          </w:tcPr>
          <w:p w:rsidR="00512DC1" w:rsidRPr="005A41F0" w:rsidRDefault="00512DC1" w:rsidP="00E903FF">
            <w:pPr>
              <w:pStyle w:val="TabletextrowsAgency"/>
            </w:pPr>
          </w:p>
        </w:tc>
        <w:tc>
          <w:tcPr>
            <w:tcW w:w="767" w:type="pct"/>
          </w:tcPr>
          <w:p w:rsidR="00512DC1" w:rsidRPr="005A41F0" w:rsidRDefault="00512DC1" w:rsidP="00E903FF">
            <w:pPr>
              <w:pStyle w:val="TabletextrowsAgency"/>
              <w:rPr>
                <w:u w:val="single"/>
              </w:rPr>
            </w:pPr>
          </w:p>
        </w:tc>
      </w:tr>
      <w:tr w:rsidR="00512DC1" w:rsidRPr="005A41F0" w:rsidTr="00E903FF">
        <w:tc>
          <w:tcPr>
            <w:tcW w:w="946" w:type="pct"/>
            <w:tcBorders>
              <w:bottom w:val="single" w:sz="4" w:space="0" w:color="auto"/>
            </w:tcBorders>
          </w:tcPr>
          <w:p w:rsidR="00512DC1" w:rsidRPr="005A41F0" w:rsidRDefault="00512DC1" w:rsidP="00E903FF">
            <w:pPr>
              <w:pStyle w:val="TabletextrowsAgency"/>
            </w:pPr>
          </w:p>
        </w:tc>
        <w:tc>
          <w:tcPr>
            <w:tcW w:w="1168" w:type="pct"/>
            <w:tcBorders>
              <w:bottom w:val="single" w:sz="4" w:space="0" w:color="auto"/>
            </w:tcBorders>
          </w:tcPr>
          <w:p w:rsidR="00512DC1" w:rsidRPr="005A41F0" w:rsidRDefault="00512DC1" w:rsidP="00E903FF">
            <w:pPr>
              <w:pStyle w:val="TabletextrowsAgency"/>
            </w:pPr>
          </w:p>
        </w:tc>
        <w:tc>
          <w:tcPr>
            <w:tcW w:w="1242" w:type="pct"/>
            <w:tcBorders>
              <w:bottom w:val="single" w:sz="4" w:space="0" w:color="auto"/>
            </w:tcBorders>
          </w:tcPr>
          <w:p w:rsidR="00512DC1" w:rsidRPr="005A41F0" w:rsidRDefault="00512DC1" w:rsidP="00E903FF">
            <w:pPr>
              <w:pStyle w:val="TabletextrowsAgency"/>
            </w:pPr>
          </w:p>
        </w:tc>
        <w:tc>
          <w:tcPr>
            <w:tcW w:w="877" w:type="pct"/>
            <w:tcBorders>
              <w:bottom w:val="single" w:sz="4" w:space="0" w:color="auto"/>
            </w:tcBorders>
          </w:tcPr>
          <w:p w:rsidR="00512DC1" w:rsidRPr="005A41F0" w:rsidRDefault="00512DC1" w:rsidP="00E903FF">
            <w:pPr>
              <w:pStyle w:val="TabletextrowsAgency"/>
            </w:pPr>
          </w:p>
        </w:tc>
        <w:tc>
          <w:tcPr>
            <w:tcW w:w="767" w:type="pct"/>
            <w:tcBorders>
              <w:bottom w:val="single" w:sz="4" w:space="0" w:color="auto"/>
            </w:tcBorders>
          </w:tcPr>
          <w:p w:rsidR="00512DC1" w:rsidRPr="005A41F0" w:rsidRDefault="00512DC1" w:rsidP="00E903FF">
            <w:pPr>
              <w:pStyle w:val="TabletextrowsAgency"/>
            </w:pPr>
          </w:p>
        </w:tc>
      </w:tr>
    </w:tbl>
    <w:p w:rsidR="00512DC1" w:rsidRPr="0075376E" w:rsidRDefault="00512DC1" w:rsidP="00512DC1">
      <w:pPr>
        <w:rPr>
          <w:sz w:val="16"/>
          <w:szCs w:val="16"/>
        </w:rPr>
      </w:pPr>
      <w:r w:rsidRPr="0075376E">
        <w:rPr>
          <w:sz w:val="16"/>
          <w:szCs w:val="16"/>
        </w:rPr>
        <w:t>*Category 1 studies are imposed activities considered key to the benefit risk of the product.</w:t>
      </w:r>
    </w:p>
    <w:p w:rsidR="00512DC1" w:rsidRPr="0075376E" w:rsidRDefault="00512DC1" w:rsidP="00512DC1">
      <w:pPr>
        <w:rPr>
          <w:sz w:val="16"/>
          <w:szCs w:val="16"/>
        </w:rPr>
      </w:pPr>
      <w:r w:rsidRPr="0075376E">
        <w:rPr>
          <w:sz w:val="16"/>
          <w:szCs w:val="16"/>
        </w:rPr>
        <w:t>Category 2 studies are Specific Obligations in the context of a marketing authorisation under exceptional circumstances under Article 14(8) of Regulation (EC) 726/2004 or in the context of a conditional marketing authorisation under Article 14(7) of Regulation (EC) 726/2004.</w:t>
      </w:r>
    </w:p>
    <w:p w:rsidR="00512DC1" w:rsidRPr="0075376E" w:rsidRDefault="00512DC1" w:rsidP="00512DC1">
      <w:pPr>
        <w:rPr>
          <w:sz w:val="16"/>
          <w:szCs w:val="16"/>
        </w:rPr>
      </w:pPr>
      <w:r w:rsidRPr="0075376E">
        <w:rPr>
          <w:sz w:val="16"/>
          <w:szCs w:val="16"/>
        </w:rPr>
        <w:t>Category 3 studies are required additional PhV activity (to address specific safety concerns or to measure effectiveness of risk minimisation measures)</w:t>
      </w:r>
    </w:p>
    <w:p w:rsidR="00512DC1" w:rsidRPr="00512DC1" w:rsidRDefault="00512DC1" w:rsidP="00512DC1">
      <w:pPr>
        <w:pStyle w:val="BodytextAgency"/>
      </w:pPr>
    </w:p>
    <w:p w:rsidR="003734F5" w:rsidRPr="001F552C" w:rsidRDefault="003734F5" w:rsidP="003734F5">
      <w:pPr>
        <w:pStyle w:val="DraftingNotesAgency"/>
        <w:rPr>
          <w:iCs/>
        </w:rPr>
      </w:pPr>
      <w:r>
        <w:rPr>
          <w:iCs/>
        </w:rPr>
        <w:t>If changes are proposed, c</w:t>
      </w:r>
      <w:r w:rsidRPr="001F552C">
        <w:rPr>
          <w:iCs/>
        </w:rPr>
        <w:t>omment specifically as to whether all studie</w:t>
      </w:r>
      <w:r>
        <w:rPr>
          <w:iCs/>
        </w:rPr>
        <w:t xml:space="preserve">s are in the correct category. </w:t>
      </w:r>
      <w:r w:rsidRPr="001F552C">
        <w:rPr>
          <w:iCs/>
        </w:rPr>
        <w:t xml:space="preserve">Are the objectives and milestones appropriate? </w:t>
      </w:r>
    </w:p>
    <w:p w:rsidR="003734F5" w:rsidRDefault="003734F5" w:rsidP="003734F5">
      <w:pPr>
        <w:pStyle w:val="DraftingNotesAgency"/>
        <w:rPr>
          <w:iCs/>
        </w:rPr>
      </w:pPr>
      <w:r>
        <w:rPr>
          <w:iCs/>
        </w:rPr>
        <w:t>If changes are proposed, c</w:t>
      </w:r>
      <w:r w:rsidRPr="001F552C">
        <w:rPr>
          <w:iCs/>
        </w:rPr>
        <w:t>omment whether any proposed activity is appropriate and proportionate to the importance of the</w:t>
      </w:r>
      <w:r w:rsidRPr="00254B4A">
        <w:rPr>
          <w:iCs/>
        </w:rPr>
        <w:t xml:space="preserve"> </w:t>
      </w:r>
      <w:r w:rsidRPr="00254B4A">
        <w:t>safety concern</w:t>
      </w:r>
      <w:r w:rsidRPr="00254B4A">
        <w:rPr>
          <w:iCs/>
        </w:rPr>
        <w:t>.</w:t>
      </w:r>
    </w:p>
    <w:p w:rsidR="003734F5" w:rsidRPr="00254B4A" w:rsidRDefault="003734F5" w:rsidP="003734F5">
      <w:pPr>
        <w:pStyle w:val="DraftingNotesAgency"/>
        <w:rPr>
          <w:iCs/>
        </w:rPr>
      </w:pPr>
      <w:r w:rsidRPr="00254B4A">
        <w:t>Comment on whether other additional pharmacovigilance activities are required.</w:t>
      </w:r>
    </w:p>
    <w:p w:rsidR="003734F5" w:rsidRPr="00D35096" w:rsidRDefault="003734F5" w:rsidP="003734F5">
      <w:pPr>
        <w:pStyle w:val="DraftingNotesAgency"/>
      </w:pPr>
      <w:r w:rsidRPr="001F552C">
        <w:rPr>
          <w:iCs/>
        </w:rPr>
        <w:t xml:space="preserve">Comment on any completed studies/activities and </w:t>
      </w:r>
      <w:r>
        <w:rPr>
          <w:iCs/>
        </w:rPr>
        <w:t>how they</w:t>
      </w:r>
      <w:r w:rsidRPr="001F552C">
        <w:rPr>
          <w:iCs/>
        </w:rPr>
        <w:t xml:space="preserve"> </w:t>
      </w:r>
      <w:r>
        <w:rPr>
          <w:iCs/>
        </w:rPr>
        <w:t>a</w:t>
      </w:r>
      <w:r w:rsidRPr="001F552C">
        <w:rPr>
          <w:iCs/>
        </w:rPr>
        <w:t>ffect the RMP</w:t>
      </w:r>
      <w:r>
        <w:rPr>
          <w:iCs/>
        </w:rPr>
        <w:t xml:space="preserve">. </w:t>
      </w:r>
      <w:r w:rsidRPr="00254B4A">
        <w:t xml:space="preserve">Reference to other parts of the assessment report can be made, is applicable. </w:t>
      </w:r>
    </w:p>
    <w:p w:rsidR="003734F5" w:rsidRPr="005A41F0" w:rsidRDefault="003734F5" w:rsidP="003734F5">
      <w:pPr>
        <w:pStyle w:val="BodytextAgency"/>
      </w:pPr>
      <w:r w:rsidRPr="005A41F0">
        <w:t>&lt;Text&gt;</w:t>
      </w:r>
    </w:p>
    <w:p w:rsidR="003734F5" w:rsidRPr="001F552C" w:rsidRDefault="003734F5" w:rsidP="003734F5">
      <w:pPr>
        <w:pStyle w:val="DraftingNotesAgency"/>
      </w:pPr>
      <w:r w:rsidRPr="001F552C">
        <w:t>Use this statement during the procedure only:</w:t>
      </w:r>
    </w:p>
    <w:p w:rsidR="003734F5" w:rsidRPr="005A41F0" w:rsidRDefault="003734F5" w:rsidP="003734F5">
      <w:pPr>
        <w:pStyle w:val="BodytextAgency"/>
      </w:pPr>
      <w:r w:rsidRPr="005A41F0">
        <w:t>There are still outstanding issues regarding the RMP but a preliminary view is that:</w:t>
      </w:r>
    </w:p>
    <w:p w:rsidR="003734F5" w:rsidRPr="001F552C" w:rsidRDefault="003734F5" w:rsidP="003734F5">
      <w:pPr>
        <w:pStyle w:val="DraftingNotesAgency"/>
      </w:pPr>
      <w:r w:rsidRPr="001F552C">
        <w:t>Use the following statements both during the procedure and at the time of Opinion:</w:t>
      </w:r>
    </w:p>
    <w:p w:rsidR="003734F5" w:rsidRPr="001F552C" w:rsidRDefault="003734F5" w:rsidP="003734F5">
      <w:pPr>
        <w:pStyle w:val="DraftingNotesAgency"/>
      </w:pPr>
      <w:r w:rsidRPr="001F552C">
        <w:t>When no additional PhV studies are proposed:</w:t>
      </w:r>
    </w:p>
    <w:p w:rsidR="003734F5" w:rsidRPr="005A41F0" w:rsidRDefault="003734F5" w:rsidP="003734F5">
      <w:pPr>
        <w:pStyle w:val="BodytextAgency"/>
      </w:pPr>
      <w:r w:rsidRPr="005A41F0">
        <w:t>Routine pharmacovigilance is sufficient to identify and characterise the risks of the product.</w:t>
      </w:r>
    </w:p>
    <w:p w:rsidR="003734F5" w:rsidRPr="001F552C" w:rsidRDefault="003734F5" w:rsidP="003734F5">
      <w:pPr>
        <w:pStyle w:val="DraftingNotesAgency"/>
      </w:pPr>
      <w:r w:rsidRPr="001F552C">
        <w:t>or</w:t>
      </w:r>
    </w:p>
    <w:p w:rsidR="003734F5" w:rsidRPr="005A41F0" w:rsidRDefault="003734F5" w:rsidP="003734F5">
      <w:pPr>
        <w:pStyle w:val="BodytextAgency"/>
      </w:pPr>
      <w:r w:rsidRPr="005A41F0">
        <w:t>The proposed post-authorisation PhV development plan is sufficient to identify and characterise the risks of the product.</w:t>
      </w:r>
    </w:p>
    <w:p w:rsidR="003734F5" w:rsidRPr="001F552C" w:rsidRDefault="003734F5" w:rsidP="003734F5">
      <w:pPr>
        <w:pStyle w:val="DraftingNotesAgency"/>
      </w:pPr>
      <w:r w:rsidRPr="001F552C">
        <w:t>or</w:t>
      </w:r>
    </w:p>
    <w:p w:rsidR="003734F5" w:rsidRPr="005A41F0" w:rsidRDefault="003734F5" w:rsidP="003734F5">
      <w:pPr>
        <w:pStyle w:val="BodytextAgency"/>
      </w:pPr>
      <w:r w:rsidRPr="005A41F0">
        <w:t>The proposed post-authorisation PhV development plan is not sufficient to identify and characterise the risks of the product and the MAH should propose PhV studies/act</w:t>
      </w:r>
      <w:r>
        <w:t>ivities as detailed in section 7</w:t>
      </w:r>
      <w:r w:rsidRPr="005A41F0">
        <w:t xml:space="preserve">, </w:t>
      </w:r>
      <w:r>
        <w:t>R</w:t>
      </w:r>
      <w:r w:rsidRPr="005A41F0">
        <w:t>equest for supplementary information.</w:t>
      </w:r>
    </w:p>
    <w:p w:rsidR="003734F5" w:rsidRPr="001F552C" w:rsidRDefault="00512DC1" w:rsidP="003734F5">
      <w:pPr>
        <w:pStyle w:val="DraftingNotesAgency"/>
      </w:pPr>
      <w:r>
        <w:t>or i</w:t>
      </w:r>
      <w:r w:rsidR="003734F5" w:rsidRPr="001F552C">
        <w:t>f nothing has been proposed and a post-authorisation plan is considered necessary:</w:t>
      </w:r>
    </w:p>
    <w:p w:rsidR="003734F5" w:rsidRPr="005A41F0" w:rsidRDefault="003734F5" w:rsidP="003734F5">
      <w:pPr>
        <w:pStyle w:val="BodytextAgency"/>
        <w:rPr>
          <w:rFonts w:ascii="Courier New" w:hAnsi="Courier New" w:cs="Times New Roman"/>
          <w:i/>
          <w:color w:val="339966"/>
          <w:sz w:val="22"/>
          <w:szCs w:val="22"/>
        </w:rPr>
      </w:pPr>
      <w:r w:rsidRPr="005A41F0">
        <w:t>A post-authorisation pharmacovigilance development plan is required.</w:t>
      </w:r>
    </w:p>
    <w:p w:rsidR="003734F5" w:rsidRPr="001F552C" w:rsidRDefault="003734F5" w:rsidP="003734F5">
      <w:pPr>
        <w:pStyle w:val="DraftingNotesAgency"/>
      </w:pPr>
      <w:r w:rsidRPr="001F552C">
        <w:t>Finally add the statement about the need for studies to measure effectiveness. Choose one of the following:</w:t>
      </w:r>
    </w:p>
    <w:p w:rsidR="003734F5" w:rsidRPr="005A41F0" w:rsidRDefault="003734F5" w:rsidP="003734F5">
      <w:pPr>
        <w:pStyle w:val="BodytextAgency"/>
      </w:pPr>
      <w:r w:rsidRPr="005A41F0">
        <w:t>Routine PhV is sufficient to monitor the effectiveness of the risk minimisation measures</w:t>
      </w:r>
    </w:p>
    <w:p w:rsidR="003734F5" w:rsidRPr="001F552C" w:rsidRDefault="00512DC1" w:rsidP="00512DC1">
      <w:pPr>
        <w:pStyle w:val="DraftingNotesAgency"/>
      </w:pPr>
      <w:r>
        <w:t>or</w:t>
      </w:r>
      <w:r w:rsidR="003734F5" w:rsidRPr="001F552C">
        <w:t xml:space="preserve"> </w:t>
      </w:r>
    </w:p>
    <w:p w:rsidR="003734F5" w:rsidRPr="005A41F0" w:rsidRDefault="003734F5" w:rsidP="00512DC1">
      <w:pPr>
        <w:pStyle w:val="BodytextAgency"/>
      </w:pPr>
      <w:r w:rsidRPr="005A41F0">
        <w:t>The study(ies) in the post-authorisation development plan &lt;is&gt;&lt;are&gt; sufficient to monitor the effectiveness of the risk minimisation measures.</w:t>
      </w:r>
    </w:p>
    <w:p w:rsidR="003734F5" w:rsidRPr="001F552C" w:rsidRDefault="00512DC1" w:rsidP="003734F5">
      <w:pPr>
        <w:pStyle w:val="DraftingNotesAgency"/>
      </w:pPr>
      <w:r>
        <w:t>or</w:t>
      </w:r>
      <w:r w:rsidR="003734F5" w:rsidRPr="001F552C">
        <w:t xml:space="preserve"> </w:t>
      </w:r>
    </w:p>
    <w:p w:rsidR="003734F5" w:rsidRDefault="003734F5" w:rsidP="003734F5">
      <w:pPr>
        <w:spacing w:after="140" w:line="280" w:lineRule="atLeast"/>
        <w:rPr>
          <w:rStyle w:val="BodytextAgencyChar"/>
          <w:rFonts w:eastAsia="SimSun"/>
        </w:rPr>
      </w:pPr>
      <w:r w:rsidRPr="00F604BD">
        <w:rPr>
          <w:rStyle w:val="BodytextAgencyChar"/>
          <w:rFonts w:eastAsia="SimSun"/>
        </w:rPr>
        <w:t>There is a need for a study to monitor the effectiveness of &lt;&gt;</w:t>
      </w:r>
      <w:r w:rsidRPr="005A41F0">
        <w:rPr>
          <w:rFonts w:ascii="Courier New" w:hAnsi="Courier New" w:cs="Times New Roman"/>
          <w:color w:val="339966"/>
          <w:sz w:val="20"/>
          <w:szCs w:val="20"/>
          <w:lang w:eastAsia="en-GB"/>
        </w:rPr>
        <w:t xml:space="preserve"> </w:t>
      </w:r>
      <w:r w:rsidRPr="00F604BD">
        <w:rPr>
          <w:rStyle w:val="DraftingNotesAgencyChar"/>
          <w:rFonts w:eastAsia="SimSun"/>
          <w:sz w:val="22"/>
        </w:rPr>
        <w:t xml:space="preserve">state which additional risk minimisation measures should be studied </w:t>
      </w:r>
      <w:r w:rsidRPr="00512DC1">
        <w:rPr>
          <w:rStyle w:val="BodytextAgencyChar"/>
          <w:rFonts w:eastAsia="SimSun"/>
        </w:rPr>
        <w:t>(please refer to section 7, Request for supplementary information).</w:t>
      </w:r>
    </w:p>
    <w:p w:rsidR="003734F5" w:rsidRPr="00880BB9" w:rsidRDefault="003734F5" w:rsidP="00512DC1">
      <w:pPr>
        <w:pStyle w:val="No-numheading2Agency"/>
      </w:pPr>
      <w:r w:rsidRPr="00880BB9">
        <w:t>Risk minimisation measures</w:t>
      </w:r>
    </w:p>
    <w:p w:rsidR="003734F5" w:rsidRDefault="003734F5" w:rsidP="00512DC1">
      <w:pPr>
        <w:pStyle w:val="DraftingNotesAgency"/>
      </w:pPr>
      <w:r w:rsidRPr="00E535E0">
        <w:t>The RMP may cover mo</w:t>
      </w:r>
      <w:r>
        <w:t xml:space="preserve">re than one medicinal product. </w:t>
      </w:r>
      <w:r w:rsidRPr="00E535E0">
        <w:t>In some circumstances risk minimisation measures may be specified per product, or certain risks may not be relevant to all products.  If changes to the Risk minimisation measures are suggested within the submitted RMP, copy and paste table from section V.3 of the RMP; for older-style RMPs, copy and paste the risk minimisation plan from section 4. Ensure any updates to the table are clearly marked.</w:t>
      </w:r>
    </w:p>
    <w:p w:rsidR="00CE2B2A" w:rsidRPr="00D44414" w:rsidRDefault="00CE2B2A" w:rsidP="0070628D">
      <w:pPr>
        <w:pStyle w:val="TableheadingAgency"/>
        <w:numPr>
          <w:ilvl w:val="0"/>
          <w:numId w:val="4"/>
        </w:numPr>
        <w:rPr>
          <w:b/>
        </w:rPr>
      </w:pPr>
      <w:r w:rsidRPr="00D44414">
        <w:rPr>
          <w:b/>
        </w:rPr>
        <w:t>Summary table of Risk Minimisation Measures</w:t>
      </w:r>
    </w:p>
    <w:tbl>
      <w:tblPr>
        <w:tblW w:w="4945"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3103"/>
        <w:gridCol w:w="3211"/>
        <w:gridCol w:w="3209"/>
      </w:tblGrid>
      <w:tr w:rsidR="00CE2B2A" w:rsidRPr="00D44414" w:rsidTr="00E903FF">
        <w:trPr>
          <w:tblHeader/>
        </w:trPr>
        <w:tc>
          <w:tcPr>
            <w:tcW w:w="1629" w:type="pct"/>
            <w:tcBorders>
              <w:top w:val="single" w:sz="4" w:space="0" w:color="auto"/>
              <w:bottom w:val="single" w:sz="4" w:space="0" w:color="auto"/>
            </w:tcBorders>
          </w:tcPr>
          <w:p w:rsidR="00CE2B2A" w:rsidRPr="00466B63" w:rsidRDefault="00CE2B2A" w:rsidP="00E903FF">
            <w:pPr>
              <w:pStyle w:val="TableheadingrowsAgency"/>
            </w:pPr>
            <w:r w:rsidRPr="00466B63">
              <w:t>Safety concern</w:t>
            </w:r>
          </w:p>
        </w:tc>
        <w:tc>
          <w:tcPr>
            <w:tcW w:w="1686" w:type="pct"/>
            <w:tcBorders>
              <w:top w:val="single" w:sz="4" w:space="0" w:color="auto"/>
              <w:bottom w:val="single" w:sz="4" w:space="0" w:color="auto"/>
            </w:tcBorders>
          </w:tcPr>
          <w:p w:rsidR="00CE2B2A" w:rsidRPr="00466B63" w:rsidRDefault="00CE2B2A" w:rsidP="00E903FF">
            <w:pPr>
              <w:pStyle w:val="TableheadingrowsAgency"/>
            </w:pPr>
            <w:r w:rsidRPr="00466B63">
              <w:t>Routine risk minimisation measures</w:t>
            </w:r>
          </w:p>
        </w:tc>
        <w:tc>
          <w:tcPr>
            <w:tcW w:w="1685" w:type="pct"/>
            <w:tcBorders>
              <w:top w:val="single" w:sz="4" w:space="0" w:color="auto"/>
              <w:bottom w:val="single" w:sz="4" w:space="0" w:color="auto"/>
            </w:tcBorders>
          </w:tcPr>
          <w:p w:rsidR="00CE2B2A" w:rsidRPr="00466B63" w:rsidRDefault="00CE2B2A" w:rsidP="00E903FF">
            <w:pPr>
              <w:pStyle w:val="TableheadingrowsAgency"/>
            </w:pPr>
            <w:r w:rsidRPr="00466B63">
              <w:t>Additional risk minimisation measures</w:t>
            </w:r>
          </w:p>
        </w:tc>
      </w:tr>
      <w:tr w:rsidR="00CE2B2A" w:rsidRPr="00D44414" w:rsidTr="00E903FF">
        <w:tc>
          <w:tcPr>
            <w:tcW w:w="1629" w:type="pct"/>
          </w:tcPr>
          <w:p w:rsidR="00CE2B2A" w:rsidRPr="00466B63" w:rsidRDefault="00CE2B2A" w:rsidP="00E903FF">
            <w:pPr>
              <w:pStyle w:val="TabletextrowsAgency"/>
            </w:pPr>
          </w:p>
        </w:tc>
        <w:tc>
          <w:tcPr>
            <w:tcW w:w="1686" w:type="pct"/>
          </w:tcPr>
          <w:p w:rsidR="00CE2B2A" w:rsidRPr="00466B63" w:rsidRDefault="00CE2B2A" w:rsidP="00E903FF">
            <w:pPr>
              <w:pStyle w:val="TabletextrowsAgency"/>
            </w:pPr>
          </w:p>
        </w:tc>
        <w:tc>
          <w:tcPr>
            <w:tcW w:w="1685" w:type="pct"/>
          </w:tcPr>
          <w:p w:rsidR="00CE2B2A" w:rsidRPr="00466B63" w:rsidRDefault="00CE2B2A" w:rsidP="00E903FF">
            <w:pPr>
              <w:pStyle w:val="TabletextrowsAgency"/>
            </w:pPr>
          </w:p>
        </w:tc>
      </w:tr>
      <w:tr w:rsidR="00CE2B2A" w:rsidRPr="00D44414" w:rsidTr="00E903FF">
        <w:tc>
          <w:tcPr>
            <w:tcW w:w="1629" w:type="pct"/>
            <w:tcBorders>
              <w:bottom w:val="single" w:sz="4" w:space="0" w:color="auto"/>
            </w:tcBorders>
          </w:tcPr>
          <w:p w:rsidR="00CE2B2A" w:rsidRPr="00466B63" w:rsidRDefault="00CE2B2A" w:rsidP="00E903FF">
            <w:pPr>
              <w:pStyle w:val="TabletextrowsAgency"/>
            </w:pPr>
          </w:p>
        </w:tc>
        <w:tc>
          <w:tcPr>
            <w:tcW w:w="1686" w:type="pct"/>
            <w:tcBorders>
              <w:bottom w:val="single" w:sz="4" w:space="0" w:color="auto"/>
            </w:tcBorders>
          </w:tcPr>
          <w:p w:rsidR="00CE2B2A" w:rsidRPr="00466B63" w:rsidRDefault="00CE2B2A" w:rsidP="00E903FF">
            <w:pPr>
              <w:pStyle w:val="TabletextrowsAgency"/>
            </w:pPr>
            <w:r w:rsidRPr="00466B63">
              <w:t>Dose reduction for ……. in section 4.2 of the SPC………</w:t>
            </w:r>
          </w:p>
          <w:p w:rsidR="00CE2B2A" w:rsidRPr="00466B63" w:rsidRDefault="00CE2B2A" w:rsidP="00E903FF">
            <w:pPr>
              <w:pStyle w:val="TabletextrowsAgency"/>
            </w:pPr>
            <w:r w:rsidRPr="00466B63">
              <w:t>Warning in section 4.4 to……</w:t>
            </w:r>
          </w:p>
          <w:p w:rsidR="00CE2B2A" w:rsidRPr="00466B63" w:rsidRDefault="00CE2B2A" w:rsidP="00E903FF">
            <w:pPr>
              <w:pStyle w:val="TabletextrowsAgency"/>
            </w:pPr>
            <w:r w:rsidRPr="00466B63">
              <w:t>Listed in section 4.8</w:t>
            </w:r>
          </w:p>
          <w:p w:rsidR="00CE2B2A" w:rsidRPr="00466B63" w:rsidRDefault="00CE2B2A" w:rsidP="00E903FF">
            <w:pPr>
              <w:pStyle w:val="TabletextrowsAgency"/>
            </w:pPr>
            <w:r w:rsidRPr="00466B63">
              <w:t>Prescription only medicine</w:t>
            </w:r>
          </w:p>
          <w:p w:rsidR="00CE2B2A" w:rsidRPr="00466B63" w:rsidRDefault="00CE2B2A" w:rsidP="00E903FF">
            <w:pPr>
              <w:pStyle w:val="TabletextrowsAgency"/>
            </w:pPr>
            <w:r w:rsidRPr="00466B63">
              <w:t>Use restricted to physicians experienced in the treatment of……..</w:t>
            </w:r>
          </w:p>
          <w:p w:rsidR="00CE2B2A" w:rsidRPr="00466B63" w:rsidRDefault="00CE2B2A" w:rsidP="00E903FF">
            <w:pPr>
              <w:pStyle w:val="TabletextrowsAgency"/>
            </w:pPr>
          </w:p>
        </w:tc>
        <w:tc>
          <w:tcPr>
            <w:tcW w:w="1685" w:type="pct"/>
            <w:tcBorders>
              <w:bottom w:val="single" w:sz="4" w:space="0" w:color="auto"/>
            </w:tcBorders>
          </w:tcPr>
          <w:p w:rsidR="00CE2B2A" w:rsidRPr="00466B63" w:rsidRDefault="00CE2B2A" w:rsidP="00E903FF">
            <w:pPr>
              <w:pStyle w:val="TabletextrowsAgency"/>
            </w:pPr>
          </w:p>
        </w:tc>
      </w:tr>
    </w:tbl>
    <w:p w:rsidR="003734F5" w:rsidRPr="005A41F0" w:rsidRDefault="003734F5" w:rsidP="00CE2B2A">
      <w:pPr>
        <w:pStyle w:val="BodytextAgency"/>
      </w:pPr>
      <w:r w:rsidRPr="005A41F0">
        <w:t>&lt;Text&gt;</w:t>
      </w:r>
    </w:p>
    <w:p w:rsidR="003734F5" w:rsidRPr="00E535E0" w:rsidRDefault="003734F5" w:rsidP="003734F5">
      <w:pPr>
        <w:pStyle w:val="DraftingNotesAgency"/>
      </w:pPr>
      <w:r w:rsidRPr="00E535E0">
        <w:t>Use this statement during the procedure only:</w:t>
      </w:r>
    </w:p>
    <w:p w:rsidR="003734F5" w:rsidRPr="005A41F0" w:rsidRDefault="003734F5" w:rsidP="003734F5">
      <w:pPr>
        <w:pStyle w:val="BodytextAgency"/>
      </w:pPr>
      <w:r w:rsidRPr="005A41F0">
        <w:t>There are still outstanding issues regarding the RMP but a preliminary view is that:</w:t>
      </w:r>
    </w:p>
    <w:p w:rsidR="003734F5" w:rsidRPr="001F552C" w:rsidRDefault="003734F5" w:rsidP="003734F5">
      <w:pPr>
        <w:pStyle w:val="DraftingNotesAgency"/>
      </w:pPr>
      <w:r w:rsidRPr="001F552C">
        <w:t>Use the following statements both during the procedure and at the time of Opinion:</w:t>
      </w:r>
    </w:p>
    <w:p w:rsidR="003734F5" w:rsidRPr="005A41F0" w:rsidRDefault="003734F5" w:rsidP="003734F5">
      <w:pPr>
        <w:pStyle w:val="BodytextAgency"/>
      </w:pPr>
      <w:r w:rsidRPr="005A41F0">
        <w:t>The proposed risk minimisation measures are sufficient to minimise the risks of the product in the proposed indication(s).</w:t>
      </w:r>
    </w:p>
    <w:p w:rsidR="003734F5" w:rsidRPr="001F552C" w:rsidRDefault="00CE2B2A" w:rsidP="003734F5">
      <w:pPr>
        <w:pStyle w:val="DraftingNotesAgency"/>
      </w:pPr>
      <w:r>
        <w:t>o</w:t>
      </w:r>
      <w:r w:rsidR="003734F5" w:rsidRPr="001F552C">
        <w:t xml:space="preserve">r </w:t>
      </w:r>
    </w:p>
    <w:p w:rsidR="003734F5" w:rsidRPr="005A41F0" w:rsidRDefault="003734F5" w:rsidP="003734F5">
      <w:pPr>
        <w:pStyle w:val="BodytextAgency"/>
      </w:pPr>
      <w:r w:rsidRPr="005A41F0">
        <w:t>The proposed risk minimisation measures are not sufficient to minimise the risks of the product and supplementary risk minimisation measures are required relating to:</w:t>
      </w:r>
    </w:p>
    <w:p w:rsidR="003734F5" w:rsidRPr="001F552C" w:rsidRDefault="003734F5" w:rsidP="003734F5">
      <w:pPr>
        <w:pStyle w:val="DraftingNotesAgency"/>
      </w:pPr>
      <w:r w:rsidRPr="001F552C">
        <w:t xml:space="preserve">List safety concerns and ensure questions added to </w:t>
      </w:r>
      <w:r w:rsidRPr="00237BFE">
        <w:t>Request for supplementary information</w:t>
      </w:r>
      <w:r>
        <w:t xml:space="preserve"> in section 7</w:t>
      </w:r>
    </w:p>
    <w:p w:rsidR="003734F5" w:rsidRPr="001F552C" w:rsidRDefault="00CE2B2A" w:rsidP="003734F5">
      <w:pPr>
        <w:pStyle w:val="DraftingNotesAgency"/>
      </w:pPr>
      <w:r>
        <w:t>o</w:t>
      </w:r>
      <w:r w:rsidR="003734F5" w:rsidRPr="001F552C">
        <w:t>r (when the risks cannot be brought to a satisfactory level – negative Opinion)</w:t>
      </w:r>
    </w:p>
    <w:p w:rsidR="003734F5" w:rsidRDefault="003734F5" w:rsidP="003734F5">
      <w:pPr>
        <w:pStyle w:val="BodytextAgency"/>
      </w:pPr>
      <w:r w:rsidRPr="005A41F0">
        <w:t>The proposed risk minimisation measures are not sufficient to minimise the risks of the product in the proposed indication(s).</w:t>
      </w:r>
    </w:p>
    <w:p w:rsidR="003734F5" w:rsidRPr="001F552C" w:rsidRDefault="00CE2B2A" w:rsidP="003734F5">
      <w:pPr>
        <w:pStyle w:val="DraftingNotesAgency"/>
      </w:pPr>
      <w:r>
        <w:t>o</w:t>
      </w:r>
      <w:r w:rsidR="003734F5" w:rsidRPr="001F552C">
        <w:t>r (when some or all additional risk minimisation activities are no longer considered necessary)</w:t>
      </w:r>
    </w:p>
    <w:p w:rsidR="003734F5" w:rsidRPr="00442D3B" w:rsidRDefault="003734F5" w:rsidP="003734F5">
      <w:pPr>
        <w:pStyle w:val="BodytextAgency"/>
      </w:pPr>
      <w:r w:rsidRPr="00442D3B">
        <w:t xml:space="preserve">Based on the information that became available and assessed during the </w:t>
      </w:r>
      <w:r>
        <w:t>period covered by this Annual Re-Assessment</w:t>
      </w:r>
      <w:r w:rsidRPr="00442D3B">
        <w:t>, the additional risk minimisations activities included as conditions of the MA with regard to the safe and effective use of the medicinal product should be changed as follows:</w:t>
      </w:r>
    </w:p>
    <w:p w:rsidR="003734F5" w:rsidRDefault="003734F5" w:rsidP="003734F5">
      <w:pPr>
        <w:pStyle w:val="DraftingNotesAgency"/>
      </w:pPr>
      <w:r w:rsidRPr="001F552C">
        <w:t>Include full text of updated conditions in Annex II and scientific argumentation for the change. (e.g. results of studies monitoring the effectiveness of the risk minimisation activities; changes in the safety profile during the reporting period)</w:t>
      </w:r>
    </w:p>
    <w:p w:rsidR="003734F5" w:rsidRPr="00880BB9" w:rsidRDefault="003734F5" w:rsidP="00CE2B2A">
      <w:pPr>
        <w:pStyle w:val="No-numheading2Agency"/>
      </w:pPr>
      <w:r w:rsidRPr="00880BB9">
        <w:t>Elements for a public summary of the RMP</w:t>
      </w:r>
    </w:p>
    <w:p w:rsidR="003734F5" w:rsidRPr="00701A0C" w:rsidRDefault="003734F5" w:rsidP="003734F5">
      <w:pPr>
        <w:pStyle w:val="DraftingNotesAgency"/>
      </w:pPr>
      <w:r w:rsidRPr="00701A0C">
        <w:t>Refer to the MAH’s RMP summary in section VI that includes key elements of the RMP in lay language and consider whether there are any updates to the RMP which need to be reflected in this section.</w:t>
      </w:r>
    </w:p>
    <w:p w:rsidR="003734F5" w:rsidRPr="00701A0C" w:rsidRDefault="003734F5" w:rsidP="003734F5">
      <w:pPr>
        <w:pStyle w:val="DraftingNotesAgency"/>
      </w:pPr>
      <w:r w:rsidRPr="00701A0C">
        <w:t>Consider whether:</w:t>
      </w:r>
    </w:p>
    <w:p w:rsidR="003734F5" w:rsidRPr="00701A0C" w:rsidRDefault="003734F5" w:rsidP="0070628D">
      <w:pPr>
        <w:pStyle w:val="DraftingNotesAgency"/>
        <w:numPr>
          <w:ilvl w:val="0"/>
          <w:numId w:val="12"/>
        </w:numPr>
      </w:pPr>
      <w:r w:rsidRPr="00701A0C">
        <w:t>any updates to the following sections are balanced and suitable for publication:</w:t>
      </w:r>
    </w:p>
    <w:p w:rsidR="003734F5" w:rsidRPr="00701A0C" w:rsidRDefault="003734F5" w:rsidP="003734F5">
      <w:pPr>
        <w:pStyle w:val="DraftingNotesAgency"/>
        <w:ind w:left="720"/>
      </w:pPr>
      <w:r w:rsidRPr="00701A0C">
        <w:t xml:space="preserve">VI.2.1 Overview of disease epidemiology </w:t>
      </w:r>
    </w:p>
    <w:p w:rsidR="003734F5" w:rsidRPr="00701A0C" w:rsidRDefault="003734F5" w:rsidP="003734F5">
      <w:pPr>
        <w:pStyle w:val="DraftingNotesAgency"/>
        <w:ind w:left="720"/>
      </w:pPr>
      <w:r w:rsidRPr="00701A0C">
        <w:t>VI.2.2 Summary of treatment benefits</w:t>
      </w:r>
    </w:p>
    <w:p w:rsidR="003734F5" w:rsidRPr="00701A0C" w:rsidRDefault="003734F5" w:rsidP="003734F5">
      <w:pPr>
        <w:pStyle w:val="DraftingNotesAgency"/>
        <w:ind w:left="720"/>
      </w:pPr>
      <w:r w:rsidRPr="00701A0C">
        <w:t>VI.2.3 Unknowns relating to treatment benefit</w:t>
      </w:r>
    </w:p>
    <w:p w:rsidR="00CE2B2A" w:rsidRDefault="003734F5" w:rsidP="0070628D">
      <w:pPr>
        <w:pStyle w:val="DraftingNotesAgency"/>
        <w:numPr>
          <w:ilvl w:val="0"/>
          <w:numId w:val="12"/>
        </w:numPr>
      </w:pPr>
      <w:r w:rsidRPr="00701A0C">
        <w:t>tables in Part VI have been updated appropriately</w:t>
      </w:r>
    </w:p>
    <w:p w:rsidR="003734F5" w:rsidRPr="00701A0C" w:rsidRDefault="003734F5" w:rsidP="0070628D">
      <w:pPr>
        <w:pStyle w:val="DraftingNotesAgency"/>
        <w:numPr>
          <w:ilvl w:val="0"/>
          <w:numId w:val="12"/>
        </w:numPr>
      </w:pPr>
      <w:r w:rsidRPr="00701A0C">
        <w:t>the summary of updates to the RMP over time is accurate and has been updated appropriately ( including whether this current update qualifies for inclusion in the table).]</w:t>
      </w:r>
    </w:p>
    <w:p w:rsidR="003734F5" w:rsidRPr="005A41F0" w:rsidRDefault="003734F5" w:rsidP="003734F5">
      <w:pPr>
        <w:pStyle w:val="BodytextAgency"/>
        <w:rPr>
          <w:noProof/>
        </w:rPr>
      </w:pPr>
      <w:r w:rsidRPr="005A41F0">
        <w:rPr>
          <w:noProof/>
        </w:rPr>
        <w:t>The elements for a public summary of the RMP &lt;require&gt;&lt;do not require&gt; revision following the conclusion of the procedure:</w:t>
      </w:r>
    </w:p>
    <w:p w:rsidR="003734F5" w:rsidRPr="001F552C" w:rsidRDefault="003734F5" w:rsidP="003734F5">
      <w:pPr>
        <w:pStyle w:val="DraftingNotesAgency"/>
        <w:rPr>
          <w:noProof/>
        </w:rPr>
      </w:pPr>
      <w:r w:rsidRPr="001F552C">
        <w:rPr>
          <w:noProof/>
        </w:rPr>
        <w:t>specify</w:t>
      </w:r>
    </w:p>
    <w:p w:rsidR="003734F5" w:rsidRPr="00880BB9" w:rsidRDefault="003734F5" w:rsidP="00CE2B2A">
      <w:pPr>
        <w:pStyle w:val="No-numheading2Agency"/>
      </w:pPr>
      <w:r w:rsidRPr="00880BB9">
        <w:t>Annexes</w:t>
      </w:r>
    </w:p>
    <w:p w:rsidR="003734F5" w:rsidRPr="001F552C" w:rsidRDefault="003734F5" w:rsidP="003734F5">
      <w:pPr>
        <w:pStyle w:val="DraftingNotesAgency"/>
      </w:pPr>
      <w:r w:rsidRPr="001F552C">
        <w:t>Check to see whether the RMP annexes have been updated accordingly and comment on this.</w:t>
      </w:r>
    </w:p>
    <w:p w:rsidR="003734F5" w:rsidRDefault="003734F5" w:rsidP="003734F5">
      <w:pPr>
        <w:pStyle w:val="BodytextAgency"/>
      </w:pPr>
      <w:r w:rsidRPr="005A41F0">
        <w:t xml:space="preserve">The </w:t>
      </w:r>
      <w:r>
        <w:t xml:space="preserve">RMP </w:t>
      </w:r>
      <w:r w:rsidRPr="005A41F0">
        <w:t>annexes have &lt;not&gt; been updated appropriately &lt;and the following further changes are recommended:</w:t>
      </w:r>
    </w:p>
    <w:p w:rsidR="003734F5" w:rsidRDefault="00CE2B2A" w:rsidP="003734F5">
      <w:pPr>
        <w:pStyle w:val="DraftingNotesAgency"/>
        <w:rPr>
          <w:snapToGrid w:val="0"/>
        </w:rPr>
      </w:pPr>
      <w:r>
        <w:rPr>
          <w:snapToGrid w:val="0"/>
        </w:rPr>
        <w:t>specify</w:t>
      </w:r>
    </w:p>
    <w:p w:rsidR="003734F5" w:rsidRPr="00880BB9" w:rsidRDefault="003734F5" w:rsidP="00CE2B2A">
      <w:pPr>
        <w:pStyle w:val="Heading2Agency"/>
      </w:pPr>
      <w:r w:rsidRPr="00880BB9">
        <w:t>Overall conclusion on the RMP</w:t>
      </w:r>
    </w:p>
    <w:p w:rsidR="003734F5" w:rsidRDefault="003734F5" w:rsidP="003734F5">
      <w:pPr>
        <w:pStyle w:val="DraftingNotesAgency"/>
      </w:pPr>
      <w:r>
        <w:t xml:space="preserve">If the RMP was updated with this </w:t>
      </w:r>
      <w:r w:rsidR="00A64BB5">
        <w:t>annual re-assessment</w:t>
      </w:r>
      <w:r>
        <w:t xml:space="preserve"> - to be completed by PRAC Rapporteur</w:t>
      </w:r>
    </w:p>
    <w:p w:rsidR="003734F5" w:rsidRDefault="003734F5" w:rsidP="003734F5">
      <w:pPr>
        <w:pStyle w:val="DraftingNotesAgency"/>
        <w:rPr>
          <w:highlight w:val="yellow"/>
        </w:rPr>
      </w:pPr>
      <w:r>
        <w:t>At time of preliminary AR only: If the RMP could be acceptable with revisions required at Day 90 RfSI:</w:t>
      </w:r>
    </w:p>
    <w:p w:rsidR="003734F5" w:rsidRPr="00B873CF" w:rsidRDefault="003734F5" w:rsidP="00CE2B2A">
      <w:pPr>
        <w:pStyle w:val="BodytextAgency"/>
        <w:rPr>
          <w:snapToGrid w:val="0"/>
        </w:rPr>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Pr>
          <w:snapToGrid w:val="0"/>
        </w:rPr>
        <w:t>T</w:t>
      </w:r>
      <w:r w:rsidRPr="00B873CF">
        <w:rPr>
          <w:snapToGrid w:val="0"/>
        </w:rPr>
        <w:t>he RMP</w:t>
      </w:r>
      <w:r w:rsidRPr="00B873CF">
        <w:t xml:space="preserve"> </w:t>
      </w:r>
      <w:r>
        <w:rPr>
          <w:bCs/>
        </w:rPr>
        <w:t>{version number}</w:t>
      </w:r>
      <w:r w:rsidRPr="00B873CF">
        <w:t xml:space="preserve"> </w:t>
      </w:r>
      <w:r w:rsidRPr="00B873CF">
        <w:rPr>
          <w:snapToGrid w:val="0"/>
        </w:rPr>
        <w:t xml:space="preserve">could be acceptable provided an updated RMP is submitted to address the </w:t>
      </w:r>
      <w:r>
        <w:rPr>
          <w:snapToGrid w:val="0"/>
        </w:rPr>
        <w:t>outstanding issues</w:t>
      </w:r>
      <w:r w:rsidRPr="00B873CF">
        <w:rPr>
          <w:snapToGrid w:val="0"/>
        </w:rPr>
        <w:t xml:space="preserve"> as detailed </w:t>
      </w:r>
      <w:r>
        <w:rPr>
          <w:snapToGrid w:val="0"/>
        </w:rPr>
        <w:t>below.</w:t>
      </w:r>
    </w:p>
    <w:p w:rsidR="003734F5" w:rsidRPr="00B873CF" w:rsidRDefault="00CE2B2A" w:rsidP="003734F5">
      <w:pPr>
        <w:pStyle w:val="DraftingNotesAgency"/>
      </w:pPr>
      <w:r>
        <w:t>o</w:t>
      </w:r>
      <w:r w:rsidR="003734F5" w:rsidRPr="00B873CF">
        <w:t xml:space="preserve">r at time of </w:t>
      </w:r>
      <w:r w:rsidR="003734F5">
        <w:t>opinion</w:t>
      </w:r>
      <w:r w:rsidR="003734F5" w:rsidRPr="00B873CF">
        <w:t xml:space="preserve"> for renewal of the MA</w:t>
      </w:r>
      <w:r w:rsidR="003734F5">
        <w:t>:</w:t>
      </w:r>
    </w:p>
    <w:p w:rsidR="003734F5" w:rsidRDefault="003734F5" w:rsidP="00CE2B2A">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The</w:t>
      </w:r>
      <w:r w:rsidRPr="00B873CF">
        <w:t xml:space="preserve"> RMP </w:t>
      </w:r>
      <w:r>
        <w:rPr>
          <w:bCs/>
        </w:rPr>
        <w:t>{version number}</w:t>
      </w:r>
      <w:r w:rsidRPr="00B873CF">
        <w:t xml:space="preserve"> is acceptable</w:t>
      </w:r>
      <w:r>
        <w:t>.</w:t>
      </w:r>
      <w:r w:rsidRPr="00B873CF">
        <w:t xml:space="preserve"> &lt;In addition, minor revisions were recommended to be taken into account at the next RMP update</w:t>
      </w:r>
      <w:r>
        <w:t>.</w:t>
      </w:r>
      <w:r w:rsidRPr="00B873CF">
        <w:t>&gt;</w:t>
      </w:r>
    </w:p>
    <w:p w:rsidR="003734F5" w:rsidRPr="00B873CF" w:rsidRDefault="003734F5" w:rsidP="00CE2B2A">
      <w:pPr>
        <w:pStyle w:val="BodytextAgency"/>
        <w:rPr>
          <w:snapToGrid w:val="0"/>
        </w:rPr>
      </w:pPr>
      <w:r>
        <w:t xml:space="preserve">The MAH is reminded that, within 30 calendar days of the receipt of the Opinion, an updated version of Annex I of the RMP template, reflecting the final RMP agreed at the time of the Opinion should be submitted to </w:t>
      </w:r>
      <w:hyperlink r:id="rId9" w:history="1">
        <w:r>
          <w:rPr>
            <w:rStyle w:val="Hyperlink"/>
            <w:color w:val="000000"/>
          </w:rPr>
          <w:t>h-eurmp-evinterface@emea.europa.eu</w:t>
        </w:r>
      </w:hyperlink>
      <w:r>
        <w:t>.</w:t>
      </w:r>
    </w:p>
    <w:p w:rsidR="003734F5" w:rsidRPr="00B873CF" w:rsidRDefault="00CE2B2A" w:rsidP="003734F5">
      <w:pPr>
        <w:pStyle w:val="DraftingNotesAgency"/>
      </w:pPr>
      <w:r>
        <w:t>o</w:t>
      </w:r>
      <w:r w:rsidR="003734F5" w:rsidRPr="00B873CF">
        <w:t>r in case the RMP is not acceptable:</w:t>
      </w:r>
    </w:p>
    <w:p w:rsidR="003734F5" w:rsidRDefault="003734F5" w:rsidP="00CE2B2A">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The RMP</w:t>
      </w:r>
      <w:r w:rsidRPr="00B873CF">
        <w:t xml:space="preserve"> version </w:t>
      </w:r>
      <w:r>
        <w:rPr>
          <w:bCs/>
        </w:rPr>
        <w:t>{version number}</w:t>
      </w:r>
      <w:r w:rsidRPr="00B873CF">
        <w:t xml:space="preserve"> is not acceptable</w:t>
      </w:r>
      <w:r>
        <w:t>.</w:t>
      </w:r>
      <w:r w:rsidRPr="00B873CF">
        <w:t xml:space="preserve"> </w:t>
      </w:r>
      <w:r>
        <w:t>N</w:t>
      </w:r>
      <w:r w:rsidRPr="00642919">
        <w:t xml:space="preserve">o updated RMP was finally agreed. RMP version </w:t>
      </w:r>
      <w:r>
        <w:rPr>
          <w:bCs/>
        </w:rPr>
        <w:t>{version number}</w:t>
      </w:r>
      <w:r w:rsidRPr="00B873CF">
        <w:t xml:space="preserve"> </w:t>
      </w:r>
      <w:r w:rsidRPr="00642919">
        <w:t>remains the latest approved.</w:t>
      </w:r>
    </w:p>
    <w:p w:rsidR="003734F5" w:rsidRPr="00642919" w:rsidRDefault="00CE2B2A" w:rsidP="003734F5">
      <w:pPr>
        <w:pStyle w:val="DraftingNotesAgency"/>
      </w:pPr>
      <w:r>
        <w:t>o</w:t>
      </w:r>
      <w:r w:rsidR="003734F5" w:rsidRPr="00B873CF">
        <w:t xml:space="preserve">r in case </w:t>
      </w:r>
      <w:r w:rsidR="003734F5">
        <w:t>of a recommendation on a non-renewal</w:t>
      </w:r>
      <w:r w:rsidR="00A62A21">
        <w:t>(choose one of the following)</w:t>
      </w:r>
      <w:r w:rsidR="003734F5">
        <w:t>:</w:t>
      </w:r>
    </w:p>
    <w:p w:rsidR="00CE2B2A" w:rsidRDefault="003734F5" w:rsidP="00CE2B2A">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The</w:t>
      </w:r>
      <w:r w:rsidRPr="00B873CF">
        <w:t xml:space="preserve"> </w:t>
      </w:r>
      <w:r>
        <w:t>RMP</w:t>
      </w:r>
      <w:r w:rsidRPr="00B873CF">
        <w:t xml:space="preserve"> version </w:t>
      </w:r>
      <w:r>
        <w:rPr>
          <w:bCs/>
        </w:rPr>
        <w:t>{version number}</w:t>
      </w:r>
      <w:r w:rsidRPr="00B873CF">
        <w:t xml:space="preserve"> is not acceptable as the proposed risk minimisation activities were not able to reduce the risks to an acceptable level</w:t>
      </w:r>
      <w:r>
        <w:t>.</w:t>
      </w:r>
    </w:p>
    <w:p w:rsidR="00A62A21" w:rsidRPr="00CE2B2A" w:rsidRDefault="00A62A21" w:rsidP="00A62A21">
      <w:pPr>
        <w:spacing w:after="140" w:line="280" w:lineRule="atLeast"/>
        <w:rPr>
          <w:lang w:eastAsia="en-GB"/>
        </w:rPr>
      </w:pPr>
      <w:r w:rsidRPr="00621DD9">
        <w:rPr>
          <w:lang w:eastAsia="en-GB"/>
        </w:rPr>
        <w:fldChar w:fldCharType="begin">
          <w:ffData>
            <w:name w:val="Check6"/>
            <w:enabled/>
            <w:calcOnExit w:val="0"/>
            <w:checkBox>
              <w:sizeAuto/>
              <w:default w:val="0"/>
            </w:checkBox>
          </w:ffData>
        </w:fldChar>
      </w:r>
      <w:r w:rsidRPr="00621DD9">
        <w:rPr>
          <w:lang w:eastAsia="en-GB"/>
        </w:rPr>
        <w:instrText xml:space="preserve"> FORMCHECKBOX </w:instrText>
      </w:r>
      <w:r w:rsidRPr="00621DD9">
        <w:rPr>
          <w:lang w:eastAsia="en-GB"/>
        </w:rPr>
      </w:r>
      <w:r w:rsidRPr="00621DD9">
        <w:rPr>
          <w:lang w:eastAsia="en-GB"/>
        </w:rPr>
        <w:fldChar w:fldCharType="end"/>
      </w:r>
      <w:r w:rsidRPr="00621DD9">
        <w:rPr>
          <w:lang w:eastAsia="en-GB"/>
        </w:rPr>
        <w:t xml:space="preserve"> Considering the general recommendation concerning a negative B/R balance for the product, an agreement on a final RMP is not possible.</w:t>
      </w:r>
    </w:p>
    <w:p w:rsidR="00CE2B2A" w:rsidRDefault="00CE2B2A" w:rsidP="00CE2B2A">
      <w:pPr>
        <w:pStyle w:val="Heading1Agency"/>
      </w:pPr>
      <w:r w:rsidRPr="00CE2B2A">
        <w:t>Changes to the Product Information</w:t>
      </w:r>
    </w:p>
    <w:p w:rsidR="00CE2B2A" w:rsidRPr="001F552C" w:rsidRDefault="00CE2B2A" w:rsidP="00CE2B2A">
      <w:pPr>
        <w:pStyle w:val="DraftingNotesAgency"/>
      </w:pPr>
      <w:r w:rsidRPr="001F552C">
        <w:t>Section to be completed by CHMP Rapporteur</w:t>
      </w:r>
    </w:p>
    <w:p w:rsidR="00CE2B2A" w:rsidRPr="005655B4" w:rsidRDefault="00CE2B2A" w:rsidP="00CE2B2A">
      <w:pPr>
        <w:pStyle w:val="BodytextAgency"/>
        <w:rPr>
          <w:color w:val="000000"/>
        </w:rPr>
      </w:pPr>
      <w:r>
        <w:t>&lt;</w:t>
      </w:r>
      <w:r w:rsidRPr="0084655E">
        <w:t xml:space="preserve">No changes to the Product Information are introduced with this </w:t>
      </w:r>
      <w:r>
        <w:t>procedure</w:t>
      </w:r>
      <w:r w:rsidRPr="0084655E">
        <w:t>.</w:t>
      </w:r>
      <w:r>
        <w:t>&gt;</w:t>
      </w:r>
    </w:p>
    <w:p w:rsidR="00CE2B2A" w:rsidRDefault="00CE2B2A" w:rsidP="00CE2B2A">
      <w:pPr>
        <w:pStyle w:val="BodytextAgency"/>
        <w:rPr>
          <w:color w:val="000000"/>
        </w:rPr>
      </w:pPr>
      <w:r w:rsidRPr="005655B4">
        <w:rPr>
          <w:color w:val="000000"/>
        </w:rPr>
        <w:t>&lt;</w:t>
      </w:r>
      <w:r>
        <w:rPr>
          <w:color w:val="000000"/>
        </w:rPr>
        <w:t>Proposals for c</w:t>
      </w:r>
      <w:r w:rsidRPr="005655B4">
        <w:rPr>
          <w:color w:val="000000"/>
        </w:rPr>
        <w:t>hanges to the Product Information (PI), based on the submitted data within the scope of thi</w:t>
      </w:r>
      <w:r>
        <w:rPr>
          <w:color w:val="000000"/>
        </w:rPr>
        <w:t>s Annual Re-Assessment, are introduced</w:t>
      </w:r>
      <w:r w:rsidRPr="005655B4">
        <w:rPr>
          <w:color w:val="000000"/>
        </w:rPr>
        <w:t xml:space="preserve"> </w:t>
      </w:r>
      <w:r>
        <w:rPr>
          <w:color w:val="000000"/>
        </w:rPr>
        <w:t>with</w:t>
      </w:r>
      <w:r w:rsidRPr="005655B4">
        <w:rPr>
          <w:color w:val="000000"/>
        </w:rPr>
        <w:t xml:space="preserve"> this </w:t>
      </w:r>
      <w:r>
        <w:rPr>
          <w:color w:val="000000"/>
        </w:rPr>
        <w:t>procedure</w:t>
      </w:r>
      <w:r w:rsidRPr="005655B4">
        <w:rPr>
          <w:color w:val="000000"/>
        </w:rPr>
        <w:t xml:space="preserve"> (see </w:t>
      </w:r>
      <w:r>
        <w:rPr>
          <w:color w:val="000000"/>
        </w:rPr>
        <w:t>attached PI with comments</w:t>
      </w:r>
      <w:r w:rsidRPr="005655B4">
        <w:rPr>
          <w:color w:val="000000"/>
        </w:rPr>
        <w:t>).&gt;</w:t>
      </w:r>
    </w:p>
    <w:p w:rsidR="00CE2B2A" w:rsidRPr="004D7356" w:rsidRDefault="00CE2B2A" w:rsidP="00CE2B2A">
      <w:pPr>
        <w:pStyle w:val="DraftingNotesAgency"/>
      </w:pPr>
      <w:r w:rsidRPr="004D7356">
        <w:t>Changes to the SmPC/PL proposed by th</w:t>
      </w:r>
      <w:r>
        <w:t>e MAH should be discussed here.</w:t>
      </w:r>
    </w:p>
    <w:p w:rsidR="00CE2B2A" w:rsidRDefault="00CE2B2A" w:rsidP="00CE2B2A">
      <w:pPr>
        <w:pStyle w:val="BodytextAgency"/>
      </w:pPr>
      <w:r>
        <w:t>&lt;The Rapporteur requests / &lt;the following &lt;additional&gt; amendments to the Product Information:&gt;</w:t>
      </w:r>
    </w:p>
    <w:p w:rsidR="00CE2B2A" w:rsidRPr="004D7356" w:rsidRDefault="00CE2B2A" w:rsidP="00CE2B2A">
      <w:pPr>
        <w:pStyle w:val="DraftingNotesAgency"/>
      </w:pPr>
      <w:r w:rsidRPr="004D7356">
        <w:t>Include brief description of the sections/paragraphs where amendments are requested and the reasons for these requests.</w:t>
      </w:r>
    </w:p>
    <w:p w:rsidR="00CE2B2A" w:rsidRPr="00880BB9" w:rsidRDefault="00CE2B2A" w:rsidP="00CE2B2A">
      <w:pPr>
        <w:pStyle w:val="DraftingNotesAgency"/>
      </w:pPr>
      <w:r w:rsidRPr="00880BB9">
        <w:t>Whenever the Rapporteur, on the basis of the available data, has identified the need for an update of the product information, the following scenarios should be distinguished and thoroughly discussed:</w:t>
      </w:r>
    </w:p>
    <w:p w:rsidR="00CE2B2A" w:rsidRDefault="00CE2B2A" w:rsidP="0070628D">
      <w:pPr>
        <w:pStyle w:val="DraftingNotesAgency"/>
        <w:numPr>
          <w:ilvl w:val="0"/>
          <w:numId w:val="13"/>
        </w:numPr>
        <w:rPr>
          <w:szCs w:val="22"/>
        </w:rPr>
      </w:pPr>
      <w:r w:rsidRPr="00880BB9">
        <w:rPr>
          <w:szCs w:val="22"/>
        </w:rPr>
        <w:t>update necessary during the annual re-assessments important for the B/R of the product</w:t>
      </w:r>
    </w:p>
    <w:p w:rsidR="00CE2B2A" w:rsidRPr="00CE2B2A" w:rsidRDefault="00CE2B2A" w:rsidP="0070628D">
      <w:pPr>
        <w:pStyle w:val="DraftingNotesAgency"/>
        <w:numPr>
          <w:ilvl w:val="0"/>
          <w:numId w:val="13"/>
        </w:numPr>
        <w:rPr>
          <w:szCs w:val="22"/>
        </w:rPr>
      </w:pPr>
      <w:r w:rsidRPr="00CE2B2A">
        <w:rPr>
          <w:szCs w:val="22"/>
        </w:rPr>
        <w:t>update recommended in view of available data/ progress of science, but not related to important safety updates (e.g. update of section 5.1 to complement available clinical trial data, etc.)</w:t>
      </w:r>
    </w:p>
    <w:p w:rsidR="00CE2B2A" w:rsidRPr="00CE2B2A" w:rsidRDefault="00CE2B2A" w:rsidP="00CE2B2A">
      <w:pPr>
        <w:pStyle w:val="BodytextAgency"/>
        <w:rPr>
          <w:bCs/>
        </w:rPr>
      </w:pPr>
      <w:r w:rsidRPr="004D7356">
        <w:t>&lt;Changes were also made to the PI to bring it in line with the current Agency/QRD template, SmPC guideline and other relevant guideline(s), which were reviewed &lt;by QRD&gt; and accepted by the Rapporteur.&gt;</w:t>
      </w:r>
    </w:p>
    <w:p w:rsidR="00CE2B2A" w:rsidRDefault="00CE2B2A" w:rsidP="00F37F06">
      <w:pPr>
        <w:pStyle w:val="Heading1Agency"/>
      </w:pPr>
      <w:r w:rsidRPr="00CE2B2A">
        <w:t>&lt;Request for supplementary information (RfSI)&gt;</w:t>
      </w:r>
    </w:p>
    <w:p w:rsidR="00464687" w:rsidRPr="007C7D2E" w:rsidRDefault="00464687" w:rsidP="00464687">
      <w:pPr>
        <w:pStyle w:val="DraftingNotesAgency"/>
      </w:pPr>
      <w:r>
        <w:t>Section to be completed by CHMP and/or PRAC Rapporteur, as applicable</w:t>
      </w:r>
      <w:r w:rsidRPr="007C7D2E">
        <w:t>:</w:t>
      </w:r>
    </w:p>
    <w:p w:rsidR="00464687" w:rsidRPr="00B1256C" w:rsidRDefault="00464687" w:rsidP="00464687">
      <w:pPr>
        <w:pStyle w:val="BodytextAgency"/>
      </w:pPr>
      <w:r w:rsidRPr="00B1256C">
        <w:t>The MAH should provide</w:t>
      </w:r>
      <w:r>
        <w:t xml:space="preserve"> </w:t>
      </w:r>
      <w:r w:rsidRPr="00B1256C">
        <w:t>the following</w:t>
      </w:r>
      <w:r>
        <w:t xml:space="preserve"> supplementary information</w:t>
      </w:r>
      <w:r w:rsidRPr="00B1256C">
        <w:t xml:space="preserve"> prior </w:t>
      </w:r>
      <w:r w:rsidRPr="00352F3B">
        <w:t>to Day 90:</w:t>
      </w:r>
    </w:p>
    <w:p w:rsidR="00464687" w:rsidRPr="006C444B" w:rsidRDefault="00464687" w:rsidP="00464687">
      <w:pPr>
        <w:pStyle w:val="DraftingNotesAgency"/>
        <w:rPr>
          <w:i w:val="0"/>
        </w:rPr>
      </w:pPr>
      <w:r w:rsidRPr="006C444B">
        <w:t>Only questions related to the completeness of the dossier (e.g. QRD or class labelling recommendations on PI, missing GMP certificates).</w:t>
      </w:r>
    </w:p>
    <w:p w:rsidR="00464687" w:rsidRPr="00464687" w:rsidRDefault="00464687" w:rsidP="00464687">
      <w:pPr>
        <w:pStyle w:val="BodytextAgency"/>
      </w:pPr>
      <w:r w:rsidRPr="006C444B">
        <w:t>The MAH should provide the following supplementary information in response to Day 90 RfSI:</w:t>
      </w:r>
    </w:p>
    <w:p w:rsidR="00F37F06" w:rsidRDefault="00F37F06" w:rsidP="00F37F06">
      <w:pPr>
        <w:pStyle w:val="DraftingNotesAgency"/>
      </w:pPr>
      <w:r w:rsidRPr="00F37F06">
        <w:t>List here, according to grade “major/other” and scientific area (e.g. “non-clinical, clinical safety/efficacy”) the points to be address by the MAH in their response to the RfSI and also any changes to the Product Information. Alternatively, you may attach a PI with your comments.</w:t>
      </w:r>
    </w:p>
    <w:p w:rsidR="00F37F06" w:rsidRPr="0062320D" w:rsidRDefault="00F37F06" w:rsidP="0070628D">
      <w:pPr>
        <w:pStyle w:val="Heading2Agency"/>
        <w:numPr>
          <w:ilvl w:val="1"/>
          <w:numId w:val="2"/>
        </w:numPr>
      </w:pPr>
      <w:bookmarkStart w:id="11" w:name="_Toc431805396"/>
      <w:bookmarkStart w:id="12" w:name="_Toc431805603"/>
      <w:bookmarkStart w:id="13" w:name="_Toc431813237"/>
      <w:r w:rsidRPr="0062320D">
        <w:t>Major objections</w:t>
      </w:r>
    </w:p>
    <w:p w:rsidR="00F37F06" w:rsidRDefault="00F37F06" w:rsidP="00F37F06">
      <w:pPr>
        <w:pStyle w:val="No-numheading2Agency"/>
      </w:pPr>
      <w:r>
        <w:t>&lt;Specific obligations&gt;</w:t>
      </w:r>
    </w:p>
    <w:p w:rsidR="00F37F06" w:rsidRPr="0062320D" w:rsidRDefault="00F37F06" w:rsidP="00F37F06">
      <w:pPr>
        <w:pStyle w:val="BodytextAgency"/>
      </w:pPr>
    </w:p>
    <w:p w:rsidR="00F37F06" w:rsidRDefault="00F37F06" w:rsidP="00F37F06">
      <w:pPr>
        <w:pStyle w:val="No-numheading2Agency"/>
      </w:pPr>
      <w:bookmarkStart w:id="14" w:name="_Toc431805399"/>
      <w:bookmarkStart w:id="15" w:name="_Toc431805606"/>
      <w:bookmarkStart w:id="16" w:name="_Toc431813240"/>
      <w:bookmarkEnd w:id="11"/>
      <w:bookmarkEnd w:id="12"/>
      <w:bookmarkEnd w:id="13"/>
      <w:r w:rsidRPr="00C12A1D">
        <w:t>&lt;Risk Management Plan&gt;</w:t>
      </w:r>
      <w:bookmarkEnd w:id="14"/>
      <w:bookmarkEnd w:id="15"/>
      <w:bookmarkEnd w:id="16"/>
    </w:p>
    <w:p w:rsidR="00F37F06" w:rsidRPr="0062320D" w:rsidRDefault="00F37F06" w:rsidP="00F37F06">
      <w:pPr>
        <w:pStyle w:val="BodytextAgency"/>
      </w:pPr>
    </w:p>
    <w:p w:rsidR="00F37F06" w:rsidRPr="0062320D" w:rsidRDefault="00F37F06" w:rsidP="0070628D">
      <w:pPr>
        <w:pStyle w:val="Heading2Agency"/>
        <w:numPr>
          <w:ilvl w:val="1"/>
          <w:numId w:val="2"/>
        </w:numPr>
      </w:pPr>
      <w:r w:rsidRPr="0062320D">
        <w:t>Other concerns</w:t>
      </w:r>
    </w:p>
    <w:p w:rsidR="00F37F06" w:rsidRDefault="00F37F06" w:rsidP="00F37F06">
      <w:pPr>
        <w:pStyle w:val="No-numheading2Agency"/>
      </w:pPr>
      <w:r>
        <w:t>&lt;Specific obligations&gt;</w:t>
      </w:r>
    </w:p>
    <w:p w:rsidR="00F37F06" w:rsidRPr="0062320D" w:rsidRDefault="00F37F06" w:rsidP="00F37F06">
      <w:pPr>
        <w:pStyle w:val="BodytextAgency"/>
      </w:pPr>
    </w:p>
    <w:p w:rsidR="00F37F06" w:rsidRDefault="00F37F06" w:rsidP="00F37F06">
      <w:pPr>
        <w:pStyle w:val="No-numheading2Agency"/>
      </w:pPr>
      <w:r w:rsidRPr="00C12A1D">
        <w:t>&lt;Risk Management Plan&gt;</w:t>
      </w:r>
    </w:p>
    <w:p w:rsidR="00BA4CDA" w:rsidRDefault="00BA4CDA" w:rsidP="00CB03A8">
      <w:pPr>
        <w:pStyle w:val="BodytextAgency"/>
        <w:rPr>
          <w:bCs/>
        </w:rPr>
      </w:pPr>
      <w:bookmarkStart w:id="17" w:name="BodyBlank"/>
      <w:bookmarkEnd w:id="17"/>
    </w:p>
    <w:p w:rsidR="00F37F06" w:rsidRDefault="00853F88" w:rsidP="0070628D">
      <w:pPr>
        <w:pStyle w:val="Heading1Agency"/>
        <w:numPr>
          <w:ilvl w:val="0"/>
          <w:numId w:val="2"/>
        </w:numPr>
      </w:pPr>
      <w:bookmarkStart w:id="18" w:name="_Toc432774515"/>
      <w:bookmarkStart w:id="19" w:name="_Toc439934020"/>
      <w:r>
        <w:t>&lt;A</w:t>
      </w:r>
      <w:r w:rsidR="00F37F06" w:rsidRPr="00327CB0">
        <w:t>ssessment o</w:t>
      </w:r>
      <w:r>
        <w:t>f the MAH responses to the RfSI</w:t>
      </w:r>
      <w:r w:rsidR="00F37F06" w:rsidRPr="00327CB0">
        <w:t>&gt;</w:t>
      </w:r>
      <w:bookmarkEnd w:id="18"/>
      <w:bookmarkEnd w:id="19"/>
    </w:p>
    <w:p w:rsidR="00F37F06" w:rsidRPr="00B97AD1" w:rsidRDefault="00F37F06" w:rsidP="00F37F06">
      <w:pPr>
        <w:pStyle w:val="DraftingNotesAgency"/>
        <w:rPr>
          <w:u w:val="single"/>
        </w:rPr>
      </w:pPr>
      <w:r w:rsidRPr="00B97AD1">
        <w:rPr>
          <w:u w:val="single"/>
        </w:rPr>
        <w:t>Section to be completed by the CHMP and/or PRAC Rapporteur, as applicable:</w:t>
      </w:r>
    </w:p>
    <w:p w:rsidR="00F37F06" w:rsidRDefault="00F37F06" w:rsidP="00F37F06">
      <w:pPr>
        <w:pStyle w:val="DraftingNotesAgency"/>
      </w:pPr>
      <w:r>
        <w:t>Include the assessment of the MAH responses.</w:t>
      </w:r>
    </w:p>
    <w:p w:rsidR="00F37F06" w:rsidRDefault="00F37F06" w:rsidP="00F37F06">
      <w:pPr>
        <w:pStyle w:val="DraftingNotesAgency"/>
      </w:pPr>
      <w:r>
        <w:t>Upon completion of this section, the Overall conclusions and benefit-risk balance and the Recommendations sections must be updated to reflect</w:t>
      </w:r>
      <w:r w:rsidR="00853F88">
        <w:t xml:space="preserve"> the final position of the CHMP</w:t>
      </w:r>
      <w:r>
        <w:t>.</w:t>
      </w:r>
    </w:p>
    <w:p w:rsidR="00853F88" w:rsidRPr="00FB7130" w:rsidRDefault="00853F88" w:rsidP="00853F88">
      <w:pPr>
        <w:pStyle w:val="Heading2Agency"/>
        <w:numPr>
          <w:ilvl w:val="1"/>
          <w:numId w:val="2"/>
        </w:numPr>
        <w:rPr>
          <w:szCs w:val="18"/>
        </w:rPr>
      </w:pPr>
      <w:bookmarkStart w:id="20" w:name="_Toc483483284"/>
      <w:r w:rsidRPr="00FB7130">
        <w:t>Major objections</w:t>
      </w:r>
      <w:bookmarkEnd w:id="20"/>
    </w:p>
    <w:p w:rsidR="00853F88" w:rsidRPr="00FB7130" w:rsidRDefault="00853F88" w:rsidP="00853F88">
      <w:pPr>
        <w:pStyle w:val="No-TOCheadingAgency"/>
        <w:rPr>
          <w:i/>
          <w:sz w:val="22"/>
        </w:rPr>
      </w:pPr>
      <w:r w:rsidRPr="00FB7130">
        <w:rPr>
          <w:i/>
          <w:sz w:val="22"/>
        </w:rPr>
        <w:t>&lt;Specific obligations&gt;</w:t>
      </w:r>
    </w:p>
    <w:p w:rsidR="00853F88" w:rsidRPr="00FB7130" w:rsidRDefault="00853F88" w:rsidP="00853F88">
      <w:pPr>
        <w:pStyle w:val="No-TOCheadingAgency"/>
        <w:rPr>
          <w:i/>
          <w:sz w:val="22"/>
        </w:rPr>
      </w:pPr>
      <w:r w:rsidRPr="00FB7130">
        <w:rPr>
          <w:i/>
          <w:sz w:val="22"/>
        </w:rPr>
        <w:t xml:space="preserve">Question X </w:t>
      </w:r>
    </w:p>
    <w:p w:rsidR="00853F88" w:rsidRPr="00FB7130" w:rsidRDefault="00853F88" w:rsidP="00853F88">
      <w:pPr>
        <w:pStyle w:val="No-TOCheadingAgency"/>
        <w:rPr>
          <w:i/>
          <w:sz w:val="22"/>
        </w:rPr>
      </w:pPr>
      <w:r w:rsidRPr="00FB7130">
        <w:rPr>
          <w:i/>
          <w:sz w:val="22"/>
        </w:rPr>
        <w:t>Summary of the MAH’s response</w:t>
      </w:r>
    </w:p>
    <w:p w:rsidR="00853F88" w:rsidRPr="00FB7130" w:rsidRDefault="00853F88" w:rsidP="00853F88">
      <w:pPr>
        <w:pStyle w:val="No-TOCheadingAgency"/>
        <w:rPr>
          <w:i/>
          <w:sz w:val="22"/>
        </w:rPr>
      </w:pPr>
      <w:r w:rsidRPr="00FB7130">
        <w:rPr>
          <w:i/>
          <w:sz w:val="22"/>
        </w:rPr>
        <w:t>Assessment of the MAH’s response</w:t>
      </w:r>
    </w:p>
    <w:p w:rsidR="00853F88" w:rsidRPr="00FB7130" w:rsidRDefault="00853F88" w:rsidP="00853F88">
      <w:pPr>
        <w:pStyle w:val="No-TOCheadingAgency"/>
        <w:rPr>
          <w:i/>
          <w:sz w:val="22"/>
        </w:rPr>
      </w:pPr>
      <w:r w:rsidRPr="00FB7130">
        <w:rPr>
          <w:i/>
          <w:sz w:val="22"/>
        </w:rPr>
        <w:t>Conclusion</w:t>
      </w:r>
    </w:p>
    <w:p w:rsidR="00853F88" w:rsidRDefault="00853F88" w:rsidP="00853F88">
      <w:pPr>
        <w:widowControl w:val="0"/>
        <w:autoSpaceDE w:val="0"/>
        <w:autoSpaceDN w:val="0"/>
        <w:adjustRightInd w:val="0"/>
        <w:spacing w:line="280" w:lineRule="atLeast"/>
        <w:ind w:right="127"/>
        <w:rPr>
          <w:color w:val="000000"/>
        </w:rPr>
      </w:pPr>
    </w:p>
    <w:p w:rsidR="00853F88" w:rsidRPr="00FB7130" w:rsidRDefault="00853F88" w:rsidP="00853F88">
      <w:pPr>
        <w:pStyle w:val="No-TOCheadingAgency"/>
        <w:rPr>
          <w:i/>
          <w:sz w:val="22"/>
        </w:rPr>
      </w:pPr>
      <w:r w:rsidRPr="00FB7130">
        <w:rPr>
          <w:i/>
          <w:sz w:val="22"/>
        </w:rPr>
        <w:t>&lt;Risk Management Plan&gt;</w:t>
      </w:r>
    </w:p>
    <w:p w:rsidR="00853F88" w:rsidRPr="00FB7130" w:rsidRDefault="00853F88" w:rsidP="00853F88">
      <w:pPr>
        <w:pStyle w:val="No-TOCheadingAgency"/>
        <w:rPr>
          <w:sz w:val="22"/>
        </w:rPr>
      </w:pPr>
      <w:r w:rsidRPr="00FB7130">
        <w:rPr>
          <w:sz w:val="22"/>
        </w:rPr>
        <w:t xml:space="preserve">Question X </w:t>
      </w:r>
    </w:p>
    <w:p w:rsidR="00853F88" w:rsidRPr="00FB7130" w:rsidRDefault="00853F88" w:rsidP="00853F88">
      <w:pPr>
        <w:pStyle w:val="No-TOCheadingAgency"/>
        <w:rPr>
          <w:sz w:val="22"/>
        </w:rPr>
      </w:pPr>
      <w:r w:rsidRPr="00FB7130">
        <w:rPr>
          <w:sz w:val="22"/>
        </w:rPr>
        <w:t>Summary of the MAH’s response</w:t>
      </w:r>
    </w:p>
    <w:p w:rsidR="00853F88" w:rsidRPr="00FB7130" w:rsidRDefault="00853F88" w:rsidP="00853F88">
      <w:pPr>
        <w:pStyle w:val="No-TOCheadingAgency"/>
        <w:rPr>
          <w:sz w:val="22"/>
        </w:rPr>
      </w:pPr>
      <w:r w:rsidRPr="00FB7130">
        <w:rPr>
          <w:sz w:val="22"/>
        </w:rPr>
        <w:t>Assessment of the MAH’s response</w:t>
      </w:r>
    </w:p>
    <w:p w:rsidR="00853F88" w:rsidRPr="00FB7130" w:rsidRDefault="00853F88" w:rsidP="00853F88">
      <w:pPr>
        <w:pStyle w:val="No-TOCheadingAgency"/>
        <w:rPr>
          <w:sz w:val="22"/>
        </w:rPr>
      </w:pPr>
      <w:r w:rsidRPr="00FB7130">
        <w:rPr>
          <w:sz w:val="22"/>
        </w:rPr>
        <w:t>Conclusion</w:t>
      </w:r>
    </w:p>
    <w:p w:rsidR="00853F88" w:rsidRDefault="00853F88" w:rsidP="00853F88">
      <w:pPr>
        <w:widowControl w:val="0"/>
        <w:autoSpaceDE w:val="0"/>
        <w:autoSpaceDN w:val="0"/>
        <w:adjustRightInd w:val="0"/>
        <w:spacing w:after="140" w:line="280" w:lineRule="atLeast"/>
        <w:ind w:right="127"/>
        <w:rPr>
          <w:color w:val="000000"/>
        </w:rPr>
      </w:pPr>
    </w:p>
    <w:p w:rsidR="00853F88" w:rsidRPr="00FB7130" w:rsidRDefault="00853F88" w:rsidP="00853F88">
      <w:pPr>
        <w:pStyle w:val="Heading2Agency"/>
        <w:numPr>
          <w:ilvl w:val="1"/>
          <w:numId w:val="2"/>
        </w:numPr>
        <w:rPr>
          <w:szCs w:val="18"/>
        </w:rPr>
      </w:pPr>
      <w:bookmarkStart w:id="21" w:name="_Toc483483285"/>
      <w:r w:rsidRPr="00FB7130">
        <w:t>Other concerns</w:t>
      </w:r>
      <w:bookmarkEnd w:id="21"/>
    </w:p>
    <w:p w:rsidR="00853F88" w:rsidRPr="00FB7130" w:rsidRDefault="00853F88" w:rsidP="00853F88">
      <w:pPr>
        <w:pStyle w:val="No-TOCheadingAgency"/>
        <w:rPr>
          <w:i/>
          <w:sz w:val="22"/>
        </w:rPr>
      </w:pPr>
      <w:r w:rsidRPr="00FB7130">
        <w:rPr>
          <w:i/>
          <w:sz w:val="22"/>
        </w:rPr>
        <w:t>&lt;Specific Obligation&gt;</w:t>
      </w:r>
    </w:p>
    <w:p w:rsidR="00853F88" w:rsidRPr="00FB7130" w:rsidRDefault="00853F88" w:rsidP="00853F88">
      <w:pPr>
        <w:pStyle w:val="No-TOCheadingAgency"/>
        <w:rPr>
          <w:i/>
          <w:sz w:val="22"/>
        </w:rPr>
      </w:pPr>
      <w:r w:rsidRPr="00FB7130">
        <w:rPr>
          <w:i/>
          <w:sz w:val="22"/>
        </w:rPr>
        <w:t xml:space="preserve">Question X </w:t>
      </w:r>
    </w:p>
    <w:p w:rsidR="00853F88" w:rsidRPr="00FB7130" w:rsidRDefault="00853F88" w:rsidP="00853F88">
      <w:pPr>
        <w:pStyle w:val="No-TOCheadingAgency"/>
        <w:rPr>
          <w:i/>
          <w:sz w:val="22"/>
        </w:rPr>
      </w:pPr>
      <w:r w:rsidRPr="00FB7130">
        <w:rPr>
          <w:i/>
          <w:sz w:val="22"/>
        </w:rPr>
        <w:t>Summary of the MAH’s response</w:t>
      </w:r>
    </w:p>
    <w:p w:rsidR="00853F88" w:rsidRPr="00FB7130" w:rsidRDefault="00853F88" w:rsidP="00853F88">
      <w:pPr>
        <w:pStyle w:val="No-TOCheadingAgency"/>
        <w:rPr>
          <w:i/>
          <w:sz w:val="22"/>
        </w:rPr>
      </w:pPr>
      <w:r w:rsidRPr="00FB7130">
        <w:rPr>
          <w:i/>
          <w:sz w:val="22"/>
        </w:rPr>
        <w:t>Assessment of the MAH’s response</w:t>
      </w:r>
    </w:p>
    <w:p w:rsidR="00853F88" w:rsidRPr="00FB7130" w:rsidRDefault="00853F88" w:rsidP="00853F88">
      <w:pPr>
        <w:pStyle w:val="No-TOCheadingAgency"/>
        <w:rPr>
          <w:i/>
          <w:sz w:val="22"/>
        </w:rPr>
      </w:pPr>
      <w:r w:rsidRPr="00FB7130">
        <w:rPr>
          <w:i/>
          <w:sz w:val="22"/>
        </w:rPr>
        <w:t>Conclusion</w:t>
      </w:r>
    </w:p>
    <w:p w:rsidR="00853F88" w:rsidRDefault="00853F88" w:rsidP="00853F88">
      <w:pPr>
        <w:widowControl w:val="0"/>
        <w:autoSpaceDE w:val="0"/>
        <w:autoSpaceDN w:val="0"/>
        <w:adjustRightInd w:val="0"/>
        <w:spacing w:line="280" w:lineRule="atLeast"/>
        <w:ind w:right="127"/>
        <w:rPr>
          <w:color w:val="000000"/>
        </w:rPr>
      </w:pPr>
    </w:p>
    <w:p w:rsidR="00853F88" w:rsidRPr="00FB7130" w:rsidRDefault="00853F88" w:rsidP="00853F88">
      <w:pPr>
        <w:pStyle w:val="No-TOCheadingAgency"/>
        <w:rPr>
          <w:i/>
          <w:sz w:val="22"/>
        </w:rPr>
      </w:pPr>
      <w:r w:rsidRPr="00FB7130">
        <w:rPr>
          <w:i/>
          <w:sz w:val="22"/>
        </w:rPr>
        <w:t>&lt;Risk Management Plan&gt;</w:t>
      </w:r>
    </w:p>
    <w:p w:rsidR="00853F88" w:rsidRPr="00FB7130" w:rsidRDefault="00853F88" w:rsidP="00853F88">
      <w:pPr>
        <w:pStyle w:val="No-TOCheadingAgency"/>
        <w:rPr>
          <w:sz w:val="22"/>
        </w:rPr>
      </w:pPr>
      <w:r w:rsidRPr="00FB7130">
        <w:rPr>
          <w:sz w:val="22"/>
        </w:rPr>
        <w:t xml:space="preserve">Question X </w:t>
      </w:r>
    </w:p>
    <w:p w:rsidR="00853F88" w:rsidRPr="00FB7130" w:rsidRDefault="00853F88" w:rsidP="00853F88">
      <w:pPr>
        <w:pStyle w:val="No-TOCheadingAgency"/>
        <w:rPr>
          <w:sz w:val="22"/>
        </w:rPr>
      </w:pPr>
      <w:r w:rsidRPr="00FB7130">
        <w:rPr>
          <w:sz w:val="22"/>
        </w:rPr>
        <w:t>Summary of the MAH’s response</w:t>
      </w:r>
    </w:p>
    <w:p w:rsidR="00853F88" w:rsidRPr="00FB7130" w:rsidRDefault="00853F88" w:rsidP="00853F88">
      <w:pPr>
        <w:pStyle w:val="No-TOCheadingAgency"/>
        <w:rPr>
          <w:sz w:val="22"/>
        </w:rPr>
      </w:pPr>
      <w:r w:rsidRPr="00FB7130">
        <w:rPr>
          <w:sz w:val="22"/>
        </w:rPr>
        <w:t>Assessment of the MAH’s response</w:t>
      </w:r>
    </w:p>
    <w:p w:rsidR="00853F88" w:rsidRDefault="00853F88" w:rsidP="00853F88">
      <w:pPr>
        <w:pStyle w:val="No-TOCheadingAgency"/>
        <w:rPr>
          <w:sz w:val="22"/>
        </w:rPr>
      </w:pPr>
      <w:r w:rsidRPr="00FB7130">
        <w:rPr>
          <w:sz w:val="22"/>
        </w:rPr>
        <w:t>Conclusion</w:t>
      </w:r>
    </w:p>
    <w:p w:rsidR="00853F88" w:rsidRPr="00853F88" w:rsidRDefault="00853F88" w:rsidP="00853F88">
      <w:pPr>
        <w:pStyle w:val="BodytextAgency"/>
      </w:pPr>
    </w:p>
    <w:p w:rsidR="00F37F06" w:rsidRPr="00327CB0" w:rsidRDefault="00F37F06" w:rsidP="00853F88">
      <w:pPr>
        <w:pStyle w:val="Heading1Agency"/>
      </w:pPr>
      <w:r w:rsidRPr="00327CB0">
        <w:t>Attachment</w:t>
      </w:r>
    </w:p>
    <w:p w:rsidR="00F37F06" w:rsidRPr="0062320D" w:rsidRDefault="00F37F06" w:rsidP="0070628D">
      <w:pPr>
        <w:pStyle w:val="BodytextAgency"/>
        <w:numPr>
          <w:ilvl w:val="0"/>
          <w:numId w:val="14"/>
        </w:numPr>
        <w:ind w:left="426" w:hanging="426"/>
        <w:rPr>
          <w:bCs/>
        </w:rPr>
      </w:pPr>
      <w:r w:rsidRPr="00235454">
        <w:rPr>
          <w:bCs/>
        </w:rPr>
        <w:t>&lt;Product Information (changes highlighted)&gt;</w:t>
      </w:r>
    </w:p>
    <w:p w:rsidR="00853F88" w:rsidRDefault="00853F88" w:rsidP="00CB03A8">
      <w:pPr>
        <w:pStyle w:val="BodytextAgency"/>
        <w:rPr>
          <w:bCs/>
        </w:rPr>
      </w:pPr>
      <w:r>
        <w:rPr>
          <w:bCs/>
        </w:rPr>
        <w:br w:type="page"/>
      </w:r>
    </w:p>
    <w:p w:rsidR="00F37F06" w:rsidRDefault="00F37F06" w:rsidP="00CB03A8">
      <w:pPr>
        <w:pStyle w:val="BodytextAgency"/>
        <w:rPr>
          <w:bCs/>
        </w:rPr>
      </w:pPr>
    </w:p>
    <w:p w:rsidR="00853F88" w:rsidRPr="00090618" w:rsidRDefault="00853F88" w:rsidP="00853F88">
      <w:pPr>
        <w:pStyle w:val="No-TOCheadingAgency"/>
      </w:pPr>
      <w:r w:rsidRPr="00B07F9D">
        <w:t>Reminders to the MAH</w:t>
      </w:r>
    </w:p>
    <w:p w:rsidR="00853F88" w:rsidRPr="00483F7E" w:rsidRDefault="00853F88" w:rsidP="00853F88">
      <w:pPr>
        <w:pStyle w:val="BodytextAgency"/>
        <w:numPr>
          <w:ilvl w:val="0"/>
          <w:numId w:val="16"/>
        </w:numPr>
        <w:rPr>
          <w:color w:val="FA3204"/>
        </w:rPr>
      </w:pPr>
      <w:r>
        <w:t xml:space="preserve">The MAH is reminded to submit an eCTD closing sequence with the final documents provided by Eudralink during the procedure (including final PI translations, if applicable) </w:t>
      </w:r>
      <w:r w:rsidRPr="00EC7081">
        <w:t>within 15 days after the Commission Decision, if there will be one within 2 months from adoption of the CHMP Opinion, or prior to the next regulatory activity, whichever is first.</w:t>
      </w:r>
      <w:r>
        <w:t xml:space="preserve"> In case there will be no Commission Decision (no Product Information changes introduced with the annual re-assessment), the closing sequence should be submitted </w:t>
      </w:r>
      <w:r w:rsidRPr="00EC7081">
        <w:t xml:space="preserve">within 30 days after the </w:t>
      </w:r>
      <w:r>
        <w:t xml:space="preserve">CHMP </w:t>
      </w:r>
      <w:r w:rsidRPr="00EC7081">
        <w:t>Opinion.</w:t>
      </w:r>
      <w:r>
        <w:t xml:space="preserve"> For additional guidance see chapter 4.1 of the </w:t>
      </w:r>
      <w:hyperlink r:id="rId10" w:history="1">
        <w:r w:rsidRPr="002F5ACD">
          <w:rPr>
            <w:rStyle w:val="Hyperlink"/>
          </w:rPr>
          <w:t>Harmonised Technical Guidance for eCTD Submissions in the EU</w:t>
        </w:r>
      </w:hyperlink>
      <w:r>
        <w:t>.</w:t>
      </w:r>
    </w:p>
    <w:p w:rsidR="00200AA6" w:rsidRDefault="00200AA6" w:rsidP="00200AA6">
      <w:pPr>
        <w:pStyle w:val="DraftingNotesAgency"/>
      </w:pPr>
      <w:r>
        <w:t>If an RMP was submitted, please include also:</w:t>
      </w:r>
    </w:p>
    <w:p w:rsidR="00853F88" w:rsidRPr="006A6F52" w:rsidRDefault="00853F88" w:rsidP="00853F88">
      <w:pPr>
        <w:pStyle w:val="BodytextAgency"/>
        <w:numPr>
          <w:ilvl w:val="0"/>
          <w:numId w:val="16"/>
        </w:numPr>
        <w:rPr>
          <w:color w:val="FA3204"/>
        </w:rPr>
      </w:pPr>
      <w:r>
        <w:t xml:space="preserve">The MAH is reminded that, within 30 calendar days of the receipt of the Opinion, an updated version of Annex I of the RMP template, reflecting the final RMP agreed at the time of the Opinion should be submitted to </w:t>
      </w:r>
      <w:hyperlink r:id="rId11" w:history="1">
        <w:r w:rsidRPr="006A6F52">
          <w:rPr>
            <w:rStyle w:val="Hyperlink"/>
            <w:color w:val="000000"/>
          </w:rPr>
          <w:t>h-eurmp-evinterface@emea.europa.eu</w:t>
        </w:r>
      </w:hyperlink>
      <w:r>
        <w:t>.</w:t>
      </w:r>
    </w:p>
    <w:p w:rsidR="00853F88" w:rsidRPr="005B6350" w:rsidRDefault="00853F88" w:rsidP="00CB03A8">
      <w:pPr>
        <w:pStyle w:val="BodytextAgency"/>
        <w:rPr>
          <w:bCs/>
        </w:rPr>
      </w:pPr>
    </w:p>
    <w:sectPr w:rsidR="00853F88" w:rsidRPr="005B6350" w:rsidSect="00CF2167">
      <w:headerReference w:type="even" r:id="rId12"/>
      <w:headerReference w:type="default" r:id="rId13"/>
      <w:footerReference w:type="even" r:id="rId14"/>
      <w:footerReference w:type="default" r:id="rId15"/>
      <w:headerReference w:type="first" r:id="rId16"/>
      <w:footerReference w:type="first" r:id="rId17"/>
      <w:pgSz w:w="11907" w:h="16839" w:code="9"/>
      <w:pgMar w:top="1417" w:right="1247" w:bottom="1417" w:left="1247" w:header="284"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ACA" w:rsidRDefault="00886ACA">
      <w:r>
        <w:separator/>
      </w:r>
    </w:p>
  </w:endnote>
  <w:endnote w:type="continuationSeparator" w:id="0">
    <w:p w:rsidR="00886ACA" w:rsidRDefault="00886ACA">
      <w:r>
        <w:continuationSeparator/>
      </w:r>
    </w:p>
  </w:endnote>
  <w:endnote w:type="continuationNotice" w:id="1">
    <w:p w:rsidR="00886ACA" w:rsidRDefault="00886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CA" w:rsidRDefault="00886A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196"/>
      <w:gridCol w:w="3217"/>
    </w:tblGrid>
    <w:tr w:rsidR="00886ACA" w:rsidRPr="00A44B87" w:rsidTr="00825F15">
      <w:tc>
        <w:tcPr>
          <w:tcW w:w="5000" w:type="pct"/>
          <w:gridSpan w:val="2"/>
          <w:tcBorders>
            <w:top w:val="single" w:sz="2" w:space="0" w:color="auto"/>
            <w:left w:val="nil"/>
            <w:bottom w:val="nil"/>
            <w:right w:val="nil"/>
          </w:tcBorders>
          <w:tcMar>
            <w:left w:w="0" w:type="dxa"/>
            <w:right w:w="0" w:type="dxa"/>
          </w:tcMar>
        </w:tcPr>
        <w:p w:rsidR="00886ACA" w:rsidRPr="00A44B87" w:rsidRDefault="00886ACA">
          <w:pPr>
            <w:pStyle w:val="FooterAgency"/>
          </w:pPr>
        </w:p>
      </w:tc>
    </w:tr>
    <w:tr w:rsidR="00886ACA" w:rsidRPr="00A44B87" w:rsidTr="00825F15">
      <w:tc>
        <w:tcPr>
          <w:tcW w:w="3291" w:type="pct"/>
          <w:tcMar>
            <w:left w:w="0" w:type="dxa"/>
            <w:right w:w="0" w:type="dxa"/>
          </w:tcMar>
        </w:tcPr>
        <w:p w:rsidR="00886ACA" w:rsidRPr="00825F15" w:rsidRDefault="00886ACA">
          <w:pPr>
            <w:pStyle w:val="FooterAgency"/>
            <w:rPr>
              <w:szCs w:val="15"/>
            </w:rPr>
          </w:pPr>
          <w:r w:rsidRPr="00825F15">
            <w:rPr>
              <w:szCs w:val="15"/>
            </w:rPr>
            <w:fldChar w:fldCharType="begin"/>
          </w:r>
          <w:r w:rsidRPr="00825F15">
            <w:rPr>
              <w:szCs w:val="15"/>
            </w:rPr>
            <w:instrText xml:space="preserve"> IF </w:instrText>
          </w:r>
          <w:r w:rsidR="00443BE6">
            <w:fldChar w:fldCharType="begin"/>
          </w:r>
          <w:r w:rsidR="00443BE6">
            <w:instrText xml:space="preserve"> STYLEREF  "Doc title (Agency)"  \* MERGEFORMAT </w:instrText>
          </w:r>
          <w:r w:rsidR="00443BE6">
            <w:fldChar w:fldCharType="separate"/>
          </w:r>
          <w:r w:rsidR="00443BE6" w:rsidRPr="00443BE6">
            <w:rPr>
              <w:b/>
              <w:bCs/>
              <w:noProof/>
              <w:lang w:val="en-US"/>
            </w:rPr>
            <w:instrText xml:space="preserve">Assessment report </w:instrText>
          </w:r>
          <w:r w:rsidR="00443BE6">
            <w:rPr>
              <w:noProof/>
            </w:rPr>
            <w:instrText>on the &lt;1st, 2nd, 3rd, etc.&gt; annual re-assessment</w:instrText>
          </w:r>
          <w:r w:rsidR="00443BE6">
            <w:rPr>
              <w:noProof/>
            </w:rPr>
            <w:fldChar w:fldCharType="end"/>
          </w:r>
          <w:r w:rsidRPr="00825F15">
            <w:rPr>
              <w:szCs w:val="15"/>
            </w:rPr>
            <w:instrText xml:space="preserve"> &lt;&gt; "Error*"</w:instrText>
          </w:r>
          <w:r w:rsidR="00443BE6">
            <w:fldChar w:fldCharType="begin"/>
          </w:r>
          <w:r w:rsidR="00443BE6">
            <w:instrText xml:space="preserve"> STYLEREF  "Doc title (Agency)"  \* MERGEFORMAT </w:instrText>
          </w:r>
          <w:r w:rsidR="00443BE6">
            <w:fldChar w:fldCharType="separate"/>
          </w:r>
          <w:r w:rsidR="00443BE6">
            <w:rPr>
              <w:noProof/>
            </w:rPr>
            <w:instrText>Assessment report on the &lt;1st, 2nd, 3rd, etc.&gt; annual re-assessment</w:instrText>
          </w:r>
          <w:r w:rsidR="00443BE6">
            <w:rPr>
              <w:noProof/>
            </w:rPr>
            <w:fldChar w:fldCharType="end"/>
          </w:r>
          <w:r w:rsidRPr="00825F15">
            <w:rPr>
              <w:szCs w:val="15"/>
            </w:rPr>
            <w:instrText xml:space="preserve"> \* MERGEFORMAT </w:instrText>
          </w:r>
          <w:r w:rsidRPr="00825F15">
            <w:rPr>
              <w:szCs w:val="15"/>
            </w:rPr>
            <w:fldChar w:fldCharType="separate"/>
          </w:r>
          <w:r w:rsidR="00443BE6">
            <w:rPr>
              <w:noProof/>
            </w:rPr>
            <w:t>Assessment report on the &lt;1st, 2nd, 3rd, etc.&gt; annual re-assessment</w:t>
          </w:r>
          <w:r w:rsidRPr="00825F15">
            <w:rPr>
              <w:szCs w:val="15"/>
            </w:rPr>
            <w:fldChar w:fldCharType="end"/>
          </w:r>
          <w:r w:rsidRPr="00825F15">
            <w:rPr>
              <w:szCs w:val="15"/>
            </w:rPr>
            <w:t xml:space="preserve"> </w:t>
          </w:r>
        </w:p>
        <w:p w:rsidR="00886ACA" w:rsidRPr="00A44B87" w:rsidRDefault="00886ACA">
          <w:pPr>
            <w:pStyle w:val="FooterAgency"/>
          </w:pPr>
          <w:r w:rsidRPr="00825F15">
            <w:rPr>
              <w:szCs w:val="15"/>
            </w:rPr>
            <w:t>&lt;product name&gt;</w:t>
          </w:r>
        </w:p>
      </w:tc>
      <w:tc>
        <w:tcPr>
          <w:tcW w:w="1709" w:type="pct"/>
          <w:tcMar>
            <w:left w:w="0" w:type="dxa"/>
            <w:right w:w="0" w:type="dxa"/>
          </w:tcMar>
        </w:tcPr>
        <w:p w:rsidR="00886ACA" w:rsidRPr="00A44B87" w:rsidRDefault="00886ACA">
          <w:pPr>
            <w:pStyle w:val="FooterAgency"/>
          </w:pPr>
        </w:p>
      </w:tc>
    </w:tr>
    <w:tr w:rsidR="00886ACA" w:rsidRPr="00825F15" w:rsidTr="00825F15">
      <w:tc>
        <w:tcPr>
          <w:tcW w:w="3291" w:type="pct"/>
          <w:tcMar>
            <w:left w:w="0" w:type="dxa"/>
            <w:right w:w="0" w:type="dxa"/>
          </w:tcMar>
        </w:tcPr>
        <w:p w:rsidR="00886ACA" w:rsidRPr="00825F15" w:rsidRDefault="00886ACA">
          <w:pPr>
            <w:pStyle w:val="FooterAgency"/>
            <w:rPr>
              <w:szCs w:val="15"/>
            </w:rPr>
          </w:pPr>
          <w:r w:rsidRPr="00825F15">
            <w:rPr>
              <w:szCs w:val="15"/>
            </w:rPr>
            <w:t>EMA doc ref</w:t>
          </w:r>
        </w:p>
        <w:p w:rsidR="00886ACA" w:rsidRPr="00A44B87" w:rsidRDefault="00886ACA" w:rsidP="007258B9">
          <w:pPr>
            <w:pStyle w:val="FooterAgency"/>
          </w:pPr>
          <w:r w:rsidRPr="00825F15">
            <w:rPr>
              <w:szCs w:val="15"/>
            </w:rPr>
            <w:t>Rev</w:t>
          </w:r>
          <w:r>
            <w:rPr>
              <w:szCs w:val="15"/>
            </w:rPr>
            <w:t>07</w:t>
          </w:r>
          <w:r w:rsidRPr="00825F15">
            <w:rPr>
              <w:szCs w:val="15"/>
            </w:rPr>
            <w:t>.1</w:t>
          </w:r>
          <w:r>
            <w:rPr>
              <w:szCs w:val="15"/>
            </w:rPr>
            <w:t>7</w:t>
          </w:r>
        </w:p>
      </w:tc>
      <w:tc>
        <w:tcPr>
          <w:tcW w:w="1709" w:type="pct"/>
          <w:tcMar>
            <w:left w:w="0" w:type="dxa"/>
            <w:right w:w="0" w:type="dxa"/>
          </w:tcMar>
        </w:tcPr>
        <w:p w:rsidR="00886ACA" w:rsidRPr="00A44B87" w:rsidRDefault="00886ACA">
          <w:pPr>
            <w:pStyle w:val="PagenumberAgency"/>
          </w:pPr>
          <w:r w:rsidRPr="006E62FC">
            <w:t xml:space="preserve">Page </w:t>
          </w:r>
          <w:r w:rsidRPr="006E62FC">
            <w:fldChar w:fldCharType="begin"/>
          </w:r>
          <w:r w:rsidRPr="006E62FC">
            <w:instrText xml:space="preserve"> PAGE </w:instrText>
          </w:r>
          <w:r w:rsidRPr="006E62FC">
            <w:fldChar w:fldCharType="separate"/>
          </w:r>
          <w:r w:rsidR="00443BE6">
            <w:rPr>
              <w:noProof/>
            </w:rPr>
            <w:t>4</w:t>
          </w:r>
          <w:r w:rsidRPr="006E62FC">
            <w:fldChar w:fldCharType="end"/>
          </w:r>
          <w:r>
            <w:t>/</w:t>
          </w:r>
          <w:fldSimple w:instr=" NUMPAGES ">
            <w:r w:rsidR="00443BE6">
              <w:rPr>
                <w:noProof/>
              </w:rPr>
              <w:t>4</w:t>
            </w:r>
          </w:fldSimple>
        </w:p>
      </w:tc>
    </w:tr>
  </w:tbl>
  <w:p w:rsidR="00886ACA" w:rsidRDefault="00886ACA" w:rsidP="002D7502">
    <w:pPr>
      <w:pStyle w:val="FooterAgenc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206"/>
      <w:gridCol w:w="3207"/>
    </w:tblGrid>
    <w:tr w:rsidR="00886ACA" w:rsidRPr="00A44B87" w:rsidTr="00825F15">
      <w:tc>
        <w:tcPr>
          <w:tcW w:w="9413" w:type="dxa"/>
          <w:gridSpan w:val="2"/>
          <w:tcBorders>
            <w:top w:val="single" w:sz="2" w:space="0" w:color="auto"/>
            <w:left w:val="nil"/>
            <w:bottom w:val="nil"/>
            <w:right w:val="nil"/>
          </w:tcBorders>
          <w:tcMar>
            <w:left w:w="0" w:type="dxa"/>
            <w:right w:w="0" w:type="dxa"/>
          </w:tcMar>
          <w:vAlign w:val="bottom"/>
        </w:tcPr>
        <w:p w:rsidR="00886ACA" w:rsidRPr="00A44B87" w:rsidRDefault="00886ACA" w:rsidP="00803E5E">
          <w:pPr>
            <w:pStyle w:val="FooterAgency"/>
          </w:pPr>
        </w:p>
      </w:tc>
    </w:tr>
    <w:tr w:rsidR="00886ACA" w:rsidRPr="00825F15" w:rsidTr="00825F15">
      <w:trPr>
        <w:trHeight w:hRule="exact" w:val="198"/>
      </w:trPr>
      <w:tc>
        <w:tcPr>
          <w:tcW w:w="6206" w:type="dxa"/>
          <w:tcMar>
            <w:left w:w="0" w:type="dxa"/>
            <w:right w:w="0" w:type="dxa"/>
          </w:tcMar>
          <w:vAlign w:val="bottom"/>
        </w:tcPr>
        <w:p w:rsidR="00886ACA" w:rsidRPr="003A07BE" w:rsidRDefault="00886ACA" w:rsidP="00803E5E">
          <w:pPr>
            <w:pStyle w:val="FooterAgency"/>
          </w:pPr>
          <w:r w:rsidRPr="003A07BE">
            <w:t xml:space="preserve">7 Westferry Circus </w:t>
          </w:r>
          <w:r w:rsidRPr="00696743">
            <w:rPr>
              <w:rStyle w:val="FooterblueAgencyCharChar"/>
              <w:sz w:val="13"/>
            </w:rPr>
            <w:t>●</w:t>
          </w:r>
          <w:r w:rsidRPr="003A07BE">
            <w:t xml:space="preserve"> </w:t>
          </w:r>
          <w:smartTag w:uri="urn:schemas-microsoft-com:office:smarttags" w:element="PlaceName">
            <w:r w:rsidRPr="003A07BE">
              <w:t>Canary</w:t>
            </w:r>
          </w:smartTag>
          <w:r w:rsidRPr="003A07BE">
            <w:t xml:space="preserve"> </w:t>
          </w:r>
          <w:smartTag w:uri="urn:schemas-microsoft-com:office:smarttags" w:element="metricconverter">
            <w:r w:rsidRPr="003A07BE">
              <w:t>Wharf</w:t>
            </w:r>
          </w:smartTag>
          <w:r w:rsidRPr="003A07BE">
            <w:t xml:space="preserve"> </w:t>
          </w:r>
          <w:r w:rsidRPr="00696743">
            <w:rPr>
              <w:rStyle w:val="FooterblueAgencyCharChar"/>
              <w:sz w:val="13"/>
            </w:rPr>
            <w:t>●</w:t>
          </w:r>
          <w:r w:rsidRPr="003A07BE">
            <w:t xml:space="preserve"> </w:t>
          </w:r>
          <w:smartTag w:uri="urn:schemas-microsoft-com:office:smarttags" w:element="City">
            <w:r w:rsidRPr="003A07BE">
              <w:t>London</w:t>
            </w:r>
          </w:smartTag>
          <w:r w:rsidRPr="003A07BE">
            <w:t xml:space="preserve"> E14 4HB </w:t>
          </w:r>
          <w:r w:rsidRPr="00696743">
            <w:rPr>
              <w:rStyle w:val="FooterblueAgencyCharChar"/>
              <w:sz w:val="13"/>
            </w:rPr>
            <w:t>●</w:t>
          </w:r>
          <w:r w:rsidRPr="003A07BE">
            <w:t xml:space="preserve"> </w:t>
          </w:r>
          <w:smartTag w:uri="urn:schemas-microsoft-com:office:smarttags" w:element="country-region">
            <w:smartTag w:uri="urn:schemas-microsoft-com:office:smarttags" w:element="place">
              <w:r w:rsidRPr="003A07BE">
                <w:t>United Kingdom</w:t>
              </w:r>
            </w:smartTag>
          </w:smartTag>
        </w:p>
      </w:tc>
      <w:tc>
        <w:tcPr>
          <w:tcW w:w="3207" w:type="dxa"/>
          <w:vMerge w:val="restart"/>
          <w:tcMar>
            <w:left w:w="0" w:type="dxa"/>
            <w:right w:w="0" w:type="dxa"/>
          </w:tcMar>
          <w:vAlign w:val="bottom"/>
        </w:tcPr>
        <w:tbl>
          <w:tblPr>
            <w:tblW w:w="0" w:type="auto"/>
            <w:jc w:val="right"/>
            <w:tblLook w:val="01E0" w:firstRow="1" w:lastRow="1" w:firstColumn="1" w:lastColumn="1" w:noHBand="0" w:noVBand="0"/>
          </w:tblPr>
          <w:tblGrid>
            <w:gridCol w:w="2469"/>
            <w:gridCol w:w="738"/>
          </w:tblGrid>
          <w:tr w:rsidR="00886ACA" w:rsidRPr="00A44B87" w:rsidTr="00825F15">
            <w:trPr>
              <w:trHeight w:val="180"/>
              <w:tblHeader/>
              <w:jc w:val="right"/>
            </w:trPr>
            <w:tc>
              <w:tcPr>
                <w:tcW w:w="2478" w:type="dxa"/>
                <w:vMerge w:val="restart"/>
                <w:vAlign w:val="bottom"/>
              </w:tcPr>
              <w:p w:rsidR="00886ACA" w:rsidRPr="00A44B87" w:rsidRDefault="00886ACA" w:rsidP="00825F15">
                <w:pPr>
                  <w:pStyle w:val="FooterAgency"/>
                  <w:jc w:val="right"/>
                </w:pPr>
                <w:r w:rsidRPr="00825F15">
                  <w:rPr>
                    <w:sz w:val="11"/>
                    <w:szCs w:val="11"/>
                  </w:rPr>
                  <w:t xml:space="preserve">An agency of the European Union  </w:t>
                </w:r>
              </w:p>
            </w:tc>
            <w:tc>
              <w:tcPr>
                <w:tcW w:w="709" w:type="dxa"/>
                <w:vMerge w:val="restart"/>
                <w:tcMar>
                  <w:right w:w="0" w:type="dxa"/>
                </w:tcMar>
                <w:vAlign w:val="bottom"/>
              </w:tcPr>
              <w:p w:rsidR="00886ACA" w:rsidRPr="00A44B87" w:rsidRDefault="00886ACA" w:rsidP="00825F15">
                <w:pPr>
                  <w:pStyle w:val="FooterAgency"/>
                  <w:jc w:val="right"/>
                </w:pPr>
                <w:r>
                  <w:rPr>
                    <w:noProof/>
                  </w:rPr>
                  <w:drawing>
                    <wp:inline distT="0" distB="0" distL="0" distR="0">
                      <wp:extent cx="390525" cy="266700"/>
                      <wp:effectExtent l="0" t="0" r="9525"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tc>
          </w:tr>
          <w:tr w:rsidR="00886ACA" w:rsidRPr="00A44B87" w:rsidTr="00825F15">
            <w:trPr>
              <w:trHeight w:val="390"/>
              <w:jc w:val="right"/>
            </w:trPr>
            <w:tc>
              <w:tcPr>
                <w:tcW w:w="2478" w:type="dxa"/>
                <w:vMerge/>
                <w:tcBorders>
                  <w:top w:val="nil"/>
                  <w:left w:val="nil"/>
                  <w:bottom w:val="nil"/>
                  <w:right w:val="nil"/>
                </w:tcBorders>
                <w:vAlign w:val="bottom"/>
              </w:tcPr>
              <w:p w:rsidR="00886ACA" w:rsidRPr="00A44B87" w:rsidRDefault="00886ACA" w:rsidP="00803E5E">
                <w:pPr>
                  <w:pStyle w:val="FooterAgency"/>
                </w:pPr>
              </w:p>
            </w:tc>
            <w:tc>
              <w:tcPr>
                <w:tcW w:w="709" w:type="dxa"/>
                <w:vMerge/>
                <w:tcBorders>
                  <w:top w:val="nil"/>
                  <w:left w:val="nil"/>
                  <w:bottom w:val="nil"/>
                  <w:right w:val="nil"/>
                </w:tcBorders>
                <w:vAlign w:val="bottom"/>
              </w:tcPr>
              <w:p w:rsidR="00886ACA" w:rsidRPr="00A44B87" w:rsidRDefault="00886ACA" w:rsidP="00803E5E">
                <w:pPr>
                  <w:pStyle w:val="FooterAgency"/>
                </w:pPr>
              </w:p>
            </w:tc>
          </w:tr>
        </w:tbl>
        <w:p w:rsidR="00886ACA" w:rsidRPr="00A44B87" w:rsidRDefault="00886ACA" w:rsidP="00825F15">
          <w:pPr>
            <w:pStyle w:val="FooterAgency"/>
            <w:widowControl w:val="0"/>
            <w:adjustRightInd w:val="0"/>
            <w:jc w:val="right"/>
          </w:pPr>
        </w:p>
      </w:tc>
    </w:tr>
    <w:tr w:rsidR="00886ACA" w:rsidRPr="00825F15" w:rsidTr="00825F15">
      <w:trPr>
        <w:trHeight w:val="390"/>
      </w:trPr>
      <w:tc>
        <w:tcPr>
          <w:tcW w:w="6206" w:type="dxa"/>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522"/>
            <w:gridCol w:w="318"/>
            <w:gridCol w:w="1248"/>
            <w:gridCol w:w="400"/>
            <w:gridCol w:w="249"/>
            <w:gridCol w:w="477"/>
            <w:gridCol w:w="2767"/>
          </w:tblGrid>
          <w:tr w:rsidR="00886ACA" w:rsidRPr="003A07BE">
            <w:trPr>
              <w:trHeight w:hRule="exact" w:val="198"/>
            </w:trPr>
            <w:tc>
              <w:tcPr>
                <w:tcW w:w="840" w:type="dxa"/>
                <w:gridSpan w:val="2"/>
                <w:tcBorders>
                  <w:top w:val="nil"/>
                  <w:left w:val="nil"/>
                  <w:bottom w:val="nil"/>
                  <w:right w:val="nil"/>
                </w:tcBorders>
                <w:vAlign w:val="bottom"/>
              </w:tcPr>
              <w:p w:rsidR="00886ACA" w:rsidRPr="003A07BE" w:rsidRDefault="00886ACA" w:rsidP="00803E5E">
                <w:pPr>
                  <w:pStyle w:val="FooterblueAgency"/>
                </w:pPr>
                <w:r w:rsidRPr="003A07BE">
                  <w:t>Telephone</w:t>
                </w:r>
              </w:p>
            </w:tc>
            <w:tc>
              <w:tcPr>
                <w:tcW w:w="1648" w:type="dxa"/>
                <w:gridSpan w:val="2"/>
                <w:tcBorders>
                  <w:top w:val="nil"/>
                  <w:left w:val="nil"/>
                  <w:bottom w:val="nil"/>
                  <w:right w:val="nil"/>
                </w:tcBorders>
                <w:vAlign w:val="bottom"/>
              </w:tcPr>
              <w:p w:rsidR="00886ACA" w:rsidRPr="003A07BE" w:rsidRDefault="00886ACA" w:rsidP="00803E5E">
                <w:pPr>
                  <w:pStyle w:val="FooterAgency"/>
                </w:pPr>
                <w:r w:rsidRPr="003A07BE">
                  <w:t>+44 (0)20 7418 8400</w:t>
                </w:r>
              </w:p>
            </w:tc>
            <w:tc>
              <w:tcPr>
                <w:tcW w:w="726" w:type="dxa"/>
                <w:gridSpan w:val="2"/>
                <w:tcBorders>
                  <w:top w:val="nil"/>
                  <w:left w:val="nil"/>
                  <w:bottom w:val="nil"/>
                  <w:right w:val="nil"/>
                </w:tcBorders>
                <w:vAlign w:val="bottom"/>
              </w:tcPr>
              <w:p w:rsidR="00886ACA" w:rsidRPr="003A07BE" w:rsidRDefault="00886ACA" w:rsidP="00803E5E">
                <w:pPr>
                  <w:pStyle w:val="FooterblueAgency"/>
                </w:pPr>
                <w:r w:rsidRPr="003A07BE">
                  <w:t>Facsimile</w:t>
                </w:r>
              </w:p>
            </w:tc>
            <w:tc>
              <w:tcPr>
                <w:tcW w:w="2767" w:type="dxa"/>
                <w:tcBorders>
                  <w:top w:val="nil"/>
                  <w:left w:val="nil"/>
                  <w:bottom w:val="nil"/>
                  <w:right w:val="nil"/>
                </w:tcBorders>
                <w:vAlign w:val="bottom"/>
              </w:tcPr>
              <w:p w:rsidR="00886ACA" w:rsidRPr="003A07BE" w:rsidRDefault="00886ACA" w:rsidP="00803E5E">
                <w:pPr>
                  <w:pStyle w:val="FooterAgency"/>
                </w:pPr>
                <w:bookmarkStart w:id="22" w:name="Z_Fax"/>
                <w:r w:rsidRPr="003A07BE">
                  <w:t xml:space="preserve">+44 (0)20 </w:t>
                </w:r>
                <w:bookmarkStart w:id="23" w:name="Foot"/>
                <w:r>
                  <w:t>7418 8613</w:t>
                </w:r>
                <w:bookmarkEnd w:id="23"/>
                <w:r>
                  <w:t xml:space="preserve"> </w:t>
                </w:r>
                <w:bookmarkEnd w:id="22"/>
              </w:p>
            </w:tc>
          </w:tr>
          <w:tr w:rsidR="00886ACA" w:rsidRPr="003A07BE">
            <w:trPr>
              <w:trHeight w:hRule="exact" w:val="198"/>
            </w:trPr>
            <w:tc>
              <w:tcPr>
                <w:tcW w:w="522" w:type="dxa"/>
                <w:tcBorders>
                  <w:top w:val="nil"/>
                  <w:left w:val="nil"/>
                  <w:bottom w:val="nil"/>
                  <w:right w:val="nil"/>
                </w:tcBorders>
                <w:vAlign w:val="bottom"/>
              </w:tcPr>
              <w:p w:rsidR="00886ACA" w:rsidRPr="003A07BE" w:rsidRDefault="00886ACA" w:rsidP="00803E5E">
                <w:pPr>
                  <w:pStyle w:val="FooterblueAgency"/>
                </w:pPr>
                <w:r w:rsidRPr="003A07BE">
                  <w:t>E-mail</w:t>
                </w:r>
              </w:p>
            </w:tc>
            <w:tc>
              <w:tcPr>
                <w:tcW w:w="1566" w:type="dxa"/>
                <w:gridSpan w:val="2"/>
                <w:tcBorders>
                  <w:top w:val="nil"/>
                  <w:left w:val="nil"/>
                  <w:bottom w:val="nil"/>
                  <w:right w:val="nil"/>
                </w:tcBorders>
                <w:vAlign w:val="bottom"/>
              </w:tcPr>
              <w:p w:rsidR="00886ACA" w:rsidRPr="003A07BE" w:rsidRDefault="00886ACA" w:rsidP="00803E5E">
                <w:pPr>
                  <w:pStyle w:val="FooterAgency"/>
                </w:pPr>
                <w:r w:rsidRPr="003A07BE">
                  <w:t>info@ema.europa.eu</w:t>
                </w:r>
              </w:p>
            </w:tc>
            <w:tc>
              <w:tcPr>
                <w:tcW w:w="649" w:type="dxa"/>
                <w:gridSpan w:val="2"/>
                <w:tcBorders>
                  <w:top w:val="nil"/>
                  <w:left w:val="nil"/>
                  <w:bottom w:val="nil"/>
                  <w:right w:val="nil"/>
                </w:tcBorders>
                <w:vAlign w:val="bottom"/>
              </w:tcPr>
              <w:p w:rsidR="00886ACA" w:rsidRPr="003A07BE" w:rsidRDefault="00886ACA" w:rsidP="00803E5E">
                <w:pPr>
                  <w:pStyle w:val="FooterblueAgency"/>
                </w:pPr>
                <w:r w:rsidRPr="003A07BE">
                  <w:t>Website</w:t>
                </w:r>
              </w:p>
            </w:tc>
            <w:tc>
              <w:tcPr>
                <w:tcW w:w="3244" w:type="dxa"/>
                <w:gridSpan w:val="2"/>
                <w:tcBorders>
                  <w:top w:val="nil"/>
                  <w:left w:val="nil"/>
                  <w:bottom w:val="nil"/>
                  <w:right w:val="nil"/>
                </w:tcBorders>
                <w:vAlign w:val="bottom"/>
              </w:tcPr>
              <w:p w:rsidR="00886ACA" w:rsidRPr="003A07BE" w:rsidRDefault="00886ACA" w:rsidP="00803E5E">
                <w:pPr>
                  <w:pStyle w:val="FooterAgency"/>
                </w:pPr>
                <w:r w:rsidRPr="003A07BE">
                  <w:t>www.ema.europa.eu</w:t>
                </w:r>
              </w:p>
            </w:tc>
          </w:tr>
        </w:tbl>
        <w:p w:rsidR="00886ACA" w:rsidRPr="003A07BE" w:rsidRDefault="00886ACA" w:rsidP="00803E5E">
          <w:pPr>
            <w:pStyle w:val="FooterAgency"/>
          </w:pPr>
        </w:p>
      </w:tc>
      <w:tc>
        <w:tcPr>
          <w:tcW w:w="3207" w:type="dxa"/>
          <w:vMerge/>
          <w:tcMar>
            <w:left w:w="0" w:type="dxa"/>
            <w:right w:w="0" w:type="dxa"/>
          </w:tcMar>
          <w:vAlign w:val="bottom"/>
        </w:tcPr>
        <w:p w:rsidR="00886ACA" w:rsidRPr="00A44B87" w:rsidRDefault="00886ACA" w:rsidP="00803E5E">
          <w:pPr>
            <w:pStyle w:val="FooterAgency"/>
          </w:pPr>
        </w:p>
      </w:tc>
    </w:tr>
    <w:tr w:rsidR="00886ACA" w:rsidRPr="00A44B87" w:rsidTr="00825F15">
      <w:tc>
        <w:tcPr>
          <w:tcW w:w="9413" w:type="dxa"/>
          <w:gridSpan w:val="2"/>
          <w:tcMar>
            <w:left w:w="0" w:type="dxa"/>
            <w:right w:w="0" w:type="dxa"/>
          </w:tcMar>
          <w:vAlign w:val="bottom"/>
        </w:tcPr>
        <w:p w:rsidR="00886ACA" w:rsidRPr="00A44B87" w:rsidRDefault="00886ACA" w:rsidP="00803E5E">
          <w:pPr>
            <w:pStyle w:val="FooterAgency"/>
          </w:pPr>
        </w:p>
      </w:tc>
    </w:tr>
    <w:tr w:rsidR="00886ACA" w:rsidRPr="00A44B87" w:rsidTr="00825F15">
      <w:tc>
        <w:tcPr>
          <w:tcW w:w="9413" w:type="dxa"/>
          <w:gridSpan w:val="2"/>
          <w:tcMar>
            <w:left w:w="0" w:type="dxa"/>
            <w:right w:w="0" w:type="dxa"/>
          </w:tcMar>
          <w:vAlign w:val="bottom"/>
        </w:tcPr>
        <w:p w:rsidR="00886ACA" w:rsidRPr="00CE789B" w:rsidRDefault="00886ACA" w:rsidP="00825F15">
          <w:pPr>
            <w:pStyle w:val="FooterAgency"/>
            <w:jc w:val="center"/>
          </w:pPr>
          <w:r w:rsidRPr="00CE789B">
            <w:t xml:space="preserve">© European Medicines Agency, </w:t>
          </w:r>
          <w:r>
            <w:fldChar w:fldCharType="begin"/>
          </w:r>
          <w:r>
            <w:instrText xml:space="preserve"> DATE  \@ "yyyy"  \* MERGEFORMAT </w:instrText>
          </w:r>
          <w:r>
            <w:fldChar w:fldCharType="separate"/>
          </w:r>
          <w:r w:rsidR="00443BE6">
            <w:rPr>
              <w:noProof/>
            </w:rPr>
            <w:t>2017</w:t>
          </w:r>
          <w:r>
            <w:fldChar w:fldCharType="end"/>
          </w:r>
          <w:r w:rsidRPr="00CE789B">
            <w:t>. Reproduction is authorised provided the source is acknowledged.</w:t>
          </w:r>
        </w:p>
      </w:tc>
    </w:tr>
  </w:tbl>
  <w:p w:rsidR="00886ACA" w:rsidRDefault="00886ACA" w:rsidP="002D7502">
    <w:pPr>
      <w:pStyle w:val="FooterAgency"/>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ACA" w:rsidRDefault="00886ACA">
      <w:r>
        <w:separator/>
      </w:r>
    </w:p>
  </w:footnote>
  <w:footnote w:type="continuationSeparator" w:id="0">
    <w:p w:rsidR="00886ACA" w:rsidRDefault="00886ACA">
      <w:r>
        <w:continuationSeparator/>
      </w:r>
    </w:p>
  </w:footnote>
  <w:footnote w:type="continuationNotice" w:id="1">
    <w:p w:rsidR="00886ACA" w:rsidRDefault="00886A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CA" w:rsidRDefault="00886A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CA" w:rsidRDefault="00886A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CA" w:rsidRDefault="00886ACA" w:rsidP="00B636AF">
    <w:pPr>
      <w:pStyle w:val="HeaderAgency"/>
      <w:jc w:val="center"/>
    </w:pPr>
    <w:r>
      <w:rPr>
        <w:noProof/>
      </w:rPr>
      <w:drawing>
        <wp:inline distT="0" distB="0" distL="0" distR="0">
          <wp:extent cx="3562350" cy="1800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
    <w:nsid w:val="0CC6315F"/>
    <w:multiLevelType w:val="hybridMultilevel"/>
    <w:tmpl w:val="93D4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5">
    <w:nsid w:val="24841FF3"/>
    <w:multiLevelType w:val="hybridMultilevel"/>
    <w:tmpl w:val="BED0D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572D31"/>
    <w:multiLevelType w:val="hybridMultilevel"/>
    <w:tmpl w:val="54B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6F3CA1"/>
    <w:multiLevelType w:val="multilevel"/>
    <w:tmpl w:val="000000A3"/>
    <w:lvl w:ilvl="0">
      <w:start w:val="1"/>
      <w:numFmt w:val="decimal"/>
      <w:lvlText w:val="%1."/>
      <w:lvlJc w:val="left"/>
      <w:pPr>
        <w:tabs>
          <w:tab w:val="num" w:pos="108"/>
        </w:tabs>
        <w:ind w:left="468" w:hanging="360"/>
      </w:pPr>
      <w:rPr>
        <w:rFonts w:ascii="Arial" w:hAnsi="Arial" w:cs="Arial"/>
        <w:color w:val="000000"/>
        <w:sz w:val="24"/>
        <w:szCs w:val="24"/>
      </w:rPr>
    </w:lvl>
    <w:lvl w:ilvl="1">
      <w:start w:val="1"/>
      <w:numFmt w:val="decimal"/>
      <w:lvlText w:val="%1.%2."/>
      <w:lvlJc w:val="left"/>
      <w:pPr>
        <w:tabs>
          <w:tab w:val="num" w:pos="108"/>
        </w:tabs>
        <w:ind w:left="900" w:hanging="432"/>
      </w:pPr>
      <w:rPr>
        <w:rFonts w:ascii="Arial" w:hAnsi="Arial" w:cs="Arial"/>
        <w:color w:val="000000"/>
        <w:sz w:val="24"/>
        <w:szCs w:val="24"/>
      </w:rPr>
    </w:lvl>
    <w:lvl w:ilvl="2">
      <w:start w:val="1"/>
      <w:numFmt w:val="decimal"/>
      <w:lvlText w:val="%1.%2.%3."/>
      <w:lvlJc w:val="left"/>
      <w:pPr>
        <w:tabs>
          <w:tab w:val="num" w:pos="108"/>
        </w:tabs>
        <w:ind w:left="1332" w:hanging="504"/>
      </w:pPr>
      <w:rPr>
        <w:rFonts w:ascii="Arial" w:hAnsi="Arial" w:cs="Arial"/>
        <w:color w:val="000000"/>
        <w:sz w:val="24"/>
        <w:szCs w:val="24"/>
      </w:rPr>
    </w:lvl>
    <w:lvl w:ilvl="3">
      <w:start w:val="1"/>
      <w:numFmt w:val="decimal"/>
      <w:lvlText w:val="%1.%2.%3.%4."/>
      <w:lvlJc w:val="left"/>
      <w:pPr>
        <w:tabs>
          <w:tab w:val="num" w:pos="108"/>
        </w:tabs>
        <w:ind w:left="1836" w:hanging="648"/>
      </w:pPr>
      <w:rPr>
        <w:rFonts w:ascii="Arial" w:hAnsi="Arial" w:cs="Arial"/>
        <w:color w:val="000000"/>
        <w:sz w:val="24"/>
        <w:szCs w:val="24"/>
      </w:rPr>
    </w:lvl>
    <w:lvl w:ilvl="4">
      <w:start w:val="1"/>
      <w:numFmt w:val="decimal"/>
      <w:lvlText w:val="%1.%2.%3.%4.%5."/>
      <w:lvlJc w:val="left"/>
      <w:pPr>
        <w:tabs>
          <w:tab w:val="num" w:pos="108"/>
        </w:tabs>
        <w:ind w:left="2340" w:hanging="792"/>
      </w:pPr>
      <w:rPr>
        <w:rFonts w:ascii="Arial" w:hAnsi="Arial" w:cs="Arial"/>
        <w:color w:val="000000"/>
        <w:sz w:val="24"/>
        <w:szCs w:val="24"/>
      </w:rPr>
    </w:lvl>
    <w:lvl w:ilvl="5">
      <w:start w:val="1"/>
      <w:numFmt w:val="decimal"/>
      <w:lvlText w:val="%1.%2.%3.%4.%5.%6."/>
      <w:lvlJc w:val="left"/>
      <w:pPr>
        <w:tabs>
          <w:tab w:val="num" w:pos="108"/>
        </w:tabs>
        <w:ind w:left="2844" w:hanging="936"/>
      </w:pPr>
      <w:rPr>
        <w:rFonts w:ascii="Arial" w:hAnsi="Arial" w:cs="Arial"/>
        <w:color w:val="000000"/>
        <w:sz w:val="24"/>
        <w:szCs w:val="24"/>
      </w:rPr>
    </w:lvl>
    <w:lvl w:ilvl="6">
      <w:start w:val="1"/>
      <w:numFmt w:val="decimal"/>
      <w:lvlText w:val="%1.%2.%3.%4.%5.%6.%7."/>
      <w:lvlJc w:val="left"/>
      <w:pPr>
        <w:tabs>
          <w:tab w:val="num" w:pos="108"/>
        </w:tabs>
        <w:ind w:left="3348" w:hanging="1080"/>
      </w:pPr>
      <w:rPr>
        <w:rFonts w:ascii="Arial" w:hAnsi="Arial" w:cs="Arial"/>
        <w:color w:val="000000"/>
        <w:sz w:val="24"/>
        <w:szCs w:val="24"/>
      </w:rPr>
    </w:lvl>
    <w:lvl w:ilvl="7">
      <w:start w:val="1"/>
      <w:numFmt w:val="decimal"/>
      <w:lvlText w:val="%1.%2.%3.%4.%5.%6.%7.%8."/>
      <w:lvlJc w:val="left"/>
      <w:pPr>
        <w:tabs>
          <w:tab w:val="num" w:pos="108"/>
        </w:tabs>
        <w:ind w:left="3851" w:hanging="1224"/>
      </w:pPr>
      <w:rPr>
        <w:rFonts w:ascii="Arial" w:hAnsi="Arial" w:cs="Arial"/>
        <w:color w:val="000000"/>
        <w:sz w:val="24"/>
        <w:szCs w:val="24"/>
      </w:rPr>
    </w:lvl>
    <w:lvl w:ilvl="8">
      <w:start w:val="1"/>
      <w:numFmt w:val="decimal"/>
      <w:lvlText w:val="%1.%2.%3.%4.%5.%6.%7.%8.%9."/>
      <w:lvlJc w:val="left"/>
      <w:pPr>
        <w:tabs>
          <w:tab w:val="num" w:pos="108"/>
        </w:tabs>
        <w:ind w:left="4428" w:hanging="1440"/>
      </w:pPr>
      <w:rPr>
        <w:rFonts w:ascii="Arial" w:hAnsi="Arial" w:cs="Arial"/>
        <w:color w:val="000000"/>
        <w:sz w:val="24"/>
        <w:szCs w:val="24"/>
      </w:rPr>
    </w:lvl>
  </w:abstractNum>
  <w:abstractNum w:abstractNumId="8">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9">
    <w:nsid w:val="56344510"/>
    <w:multiLevelType w:val="multilevel"/>
    <w:tmpl w:val="7614763A"/>
    <w:numStyleLink w:val="NumberlistAgency"/>
  </w:abstractNum>
  <w:abstractNum w:abstractNumId="10">
    <w:nsid w:val="5A606411"/>
    <w:multiLevelType w:val="hybridMultilevel"/>
    <w:tmpl w:val="4C70EEA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73780B68"/>
    <w:multiLevelType w:val="hybridMultilevel"/>
    <w:tmpl w:val="A0E292F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753660BA"/>
    <w:multiLevelType w:val="hybridMultilevel"/>
    <w:tmpl w:val="3878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3"/>
  </w:num>
  <w:num w:numId="6">
    <w:abstractNumId w:val="8"/>
  </w:num>
  <w:num w:numId="7">
    <w:abstractNumId w:val="1"/>
  </w:num>
  <w:num w:numId="8">
    <w:abstractNumId w:val="10"/>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12"/>
  </w:num>
  <w:num w:numId="14">
    <w:abstractNumId w:val="11"/>
  </w:num>
  <w:num w:numId="15">
    <w:abstractNumId w:val="7"/>
  </w:num>
  <w:num w:numId="1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5"/>
  <w:attachedTemplate r:id="rId1"/>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9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emplateVersion" w:val="February2010"/>
  </w:docVars>
  <w:rsids>
    <w:rsidRoot w:val="00191013"/>
    <w:rsid w:val="00000225"/>
    <w:rsid w:val="000006EF"/>
    <w:rsid w:val="00040E57"/>
    <w:rsid w:val="0005265E"/>
    <w:rsid w:val="00055308"/>
    <w:rsid w:val="000605FD"/>
    <w:rsid w:val="00060E4B"/>
    <w:rsid w:val="00061966"/>
    <w:rsid w:val="00061C16"/>
    <w:rsid w:val="000832C9"/>
    <w:rsid w:val="000842F3"/>
    <w:rsid w:val="00085779"/>
    <w:rsid w:val="00095ED0"/>
    <w:rsid w:val="000A70E0"/>
    <w:rsid w:val="000B3ADC"/>
    <w:rsid w:val="000B5C19"/>
    <w:rsid w:val="000B7976"/>
    <w:rsid w:val="000D1CD4"/>
    <w:rsid w:val="000D388E"/>
    <w:rsid w:val="000D67D0"/>
    <w:rsid w:val="000E5AAF"/>
    <w:rsid w:val="000F501A"/>
    <w:rsid w:val="000F616F"/>
    <w:rsid w:val="001049F5"/>
    <w:rsid w:val="001114E5"/>
    <w:rsid w:val="001177DF"/>
    <w:rsid w:val="00126A1F"/>
    <w:rsid w:val="00143D13"/>
    <w:rsid w:val="00144208"/>
    <w:rsid w:val="001614D3"/>
    <w:rsid w:val="00161C0F"/>
    <w:rsid w:val="001665F0"/>
    <w:rsid w:val="00172652"/>
    <w:rsid w:val="00175CDA"/>
    <w:rsid w:val="0017699A"/>
    <w:rsid w:val="00191013"/>
    <w:rsid w:val="001921FA"/>
    <w:rsid w:val="001A7CC0"/>
    <w:rsid w:val="001B1E3F"/>
    <w:rsid w:val="001B7FCD"/>
    <w:rsid w:val="001C73B6"/>
    <w:rsid w:val="001C74D6"/>
    <w:rsid w:val="001D3B1A"/>
    <w:rsid w:val="001D5CA1"/>
    <w:rsid w:val="001F280D"/>
    <w:rsid w:val="001F28C1"/>
    <w:rsid w:val="001F552C"/>
    <w:rsid w:val="00200AA6"/>
    <w:rsid w:val="002021EC"/>
    <w:rsid w:val="00206017"/>
    <w:rsid w:val="0021571D"/>
    <w:rsid w:val="00221B07"/>
    <w:rsid w:val="002309E3"/>
    <w:rsid w:val="0023409C"/>
    <w:rsid w:val="00235454"/>
    <w:rsid w:val="00235F86"/>
    <w:rsid w:val="00236984"/>
    <w:rsid w:val="00237BFE"/>
    <w:rsid w:val="00244F10"/>
    <w:rsid w:val="00253003"/>
    <w:rsid w:val="00253616"/>
    <w:rsid w:val="00254B4A"/>
    <w:rsid w:val="002642A0"/>
    <w:rsid w:val="00267C9F"/>
    <w:rsid w:val="00274E4B"/>
    <w:rsid w:val="00275A16"/>
    <w:rsid w:val="00290142"/>
    <w:rsid w:val="00291894"/>
    <w:rsid w:val="002A434C"/>
    <w:rsid w:val="002B192B"/>
    <w:rsid w:val="002C0482"/>
    <w:rsid w:val="002D6CCD"/>
    <w:rsid w:val="002D7502"/>
    <w:rsid w:val="002E1C13"/>
    <w:rsid w:val="002E7ADC"/>
    <w:rsid w:val="002E7E40"/>
    <w:rsid w:val="002F5A9A"/>
    <w:rsid w:val="003163C4"/>
    <w:rsid w:val="00317857"/>
    <w:rsid w:val="00327CB0"/>
    <w:rsid w:val="00334963"/>
    <w:rsid w:val="00353F23"/>
    <w:rsid w:val="00355C22"/>
    <w:rsid w:val="003734F5"/>
    <w:rsid w:val="003754BD"/>
    <w:rsid w:val="003827D1"/>
    <w:rsid w:val="00395133"/>
    <w:rsid w:val="003960DB"/>
    <w:rsid w:val="00397B58"/>
    <w:rsid w:val="003A07BE"/>
    <w:rsid w:val="003C0F27"/>
    <w:rsid w:val="003D2280"/>
    <w:rsid w:val="003D5D68"/>
    <w:rsid w:val="003F18A7"/>
    <w:rsid w:val="003F55F8"/>
    <w:rsid w:val="004261EA"/>
    <w:rsid w:val="00435150"/>
    <w:rsid w:val="00442D3B"/>
    <w:rsid w:val="00443BE6"/>
    <w:rsid w:val="004631CF"/>
    <w:rsid w:val="0046394E"/>
    <w:rsid w:val="00464687"/>
    <w:rsid w:val="0046682C"/>
    <w:rsid w:val="00466B63"/>
    <w:rsid w:val="00477B9E"/>
    <w:rsid w:val="00485A03"/>
    <w:rsid w:val="00491039"/>
    <w:rsid w:val="004A44D9"/>
    <w:rsid w:val="004B099C"/>
    <w:rsid w:val="004C2511"/>
    <w:rsid w:val="004D07FD"/>
    <w:rsid w:val="004D0A8C"/>
    <w:rsid w:val="004D3D03"/>
    <w:rsid w:val="004D7356"/>
    <w:rsid w:val="004E1076"/>
    <w:rsid w:val="004E658D"/>
    <w:rsid w:val="004F17DF"/>
    <w:rsid w:val="0050025D"/>
    <w:rsid w:val="005015A0"/>
    <w:rsid w:val="00506529"/>
    <w:rsid w:val="00512DC1"/>
    <w:rsid w:val="00525114"/>
    <w:rsid w:val="00526BE3"/>
    <w:rsid w:val="00527709"/>
    <w:rsid w:val="00547B66"/>
    <w:rsid w:val="00551CCD"/>
    <w:rsid w:val="005655B4"/>
    <w:rsid w:val="00567669"/>
    <w:rsid w:val="00574E06"/>
    <w:rsid w:val="00577DAF"/>
    <w:rsid w:val="005837A4"/>
    <w:rsid w:val="00584C0C"/>
    <w:rsid w:val="00585874"/>
    <w:rsid w:val="005973F7"/>
    <w:rsid w:val="005A41F0"/>
    <w:rsid w:val="005B3B01"/>
    <w:rsid w:val="005B6350"/>
    <w:rsid w:val="005B6B08"/>
    <w:rsid w:val="005B73A0"/>
    <w:rsid w:val="005C02E4"/>
    <w:rsid w:val="005D53BB"/>
    <w:rsid w:val="005E25BC"/>
    <w:rsid w:val="005E4DA6"/>
    <w:rsid w:val="005E6D34"/>
    <w:rsid w:val="005F06FE"/>
    <w:rsid w:val="005F5CA4"/>
    <w:rsid w:val="00601590"/>
    <w:rsid w:val="00606B64"/>
    <w:rsid w:val="00607BDB"/>
    <w:rsid w:val="0061123B"/>
    <w:rsid w:val="00622ACC"/>
    <w:rsid w:val="0062320D"/>
    <w:rsid w:val="0063181B"/>
    <w:rsid w:val="00631E58"/>
    <w:rsid w:val="00642919"/>
    <w:rsid w:val="006659C2"/>
    <w:rsid w:val="006835CC"/>
    <w:rsid w:val="00696743"/>
    <w:rsid w:val="006A1F40"/>
    <w:rsid w:val="006D103F"/>
    <w:rsid w:val="006D593D"/>
    <w:rsid w:val="006E62FC"/>
    <w:rsid w:val="00701A0C"/>
    <w:rsid w:val="0070628D"/>
    <w:rsid w:val="00707193"/>
    <w:rsid w:val="007258B9"/>
    <w:rsid w:val="00726ABD"/>
    <w:rsid w:val="00727FB2"/>
    <w:rsid w:val="00731DF3"/>
    <w:rsid w:val="007338C8"/>
    <w:rsid w:val="0075376E"/>
    <w:rsid w:val="00755CAC"/>
    <w:rsid w:val="00772906"/>
    <w:rsid w:val="00780783"/>
    <w:rsid w:val="00784282"/>
    <w:rsid w:val="00791B17"/>
    <w:rsid w:val="00792532"/>
    <w:rsid w:val="00795252"/>
    <w:rsid w:val="00796BF6"/>
    <w:rsid w:val="007A2DA4"/>
    <w:rsid w:val="007A67E8"/>
    <w:rsid w:val="007A6B96"/>
    <w:rsid w:val="007A7443"/>
    <w:rsid w:val="007A7B3A"/>
    <w:rsid w:val="007B0DB7"/>
    <w:rsid w:val="007C7A16"/>
    <w:rsid w:val="007D4361"/>
    <w:rsid w:val="007D74D9"/>
    <w:rsid w:val="007E5D9B"/>
    <w:rsid w:val="007E64F7"/>
    <w:rsid w:val="0080015F"/>
    <w:rsid w:val="00803E5E"/>
    <w:rsid w:val="00804260"/>
    <w:rsid w:val="00820E72"/>
    <w:rsid w:val="00825F15"/>
    <w:rsid w:val="00831EC1"/>
    <w:rsid w:val="00835590"/>
    <w:rsid w:val="00836039"/>
    <w:rsid w:val="00844E72"/>
    <w:rsid w:val="0084655E"/>
    <w:rsid w:val="00853F88"/>
    <w:rsid w:val="00870FB7"/>
    <w:rsid w:val="00880BB9"/>
    <w:rsid w:val="00886ACA"/>
    <w:rsid w:val="00893ACB"/>
    <w:rsid w:val="00894E6B"/>
    <w:rsid w:val="008D1CBB"/>
    <w:rsid w:val="008D57F7"/>
    <w:rsid w:val="00903339"/>
    <w:rsid w:val="00903FAB"/>
    <w:rsid w:val="00904A19"/>
    <w:rsid w:val="00906EB3"/>
    <w:rsid w:val="00907731"/>
    <w:rsid w:val="009120F2"/>
    <w:rsid w:val="0092719C"/>
    <w:rsid w:val="009338C2"/>
    <w:rsid w:val="00936869"/>
    <w:rsid w:val="00947508"/>
    <w:rsid w:val="00955BB5"/>
    <w:rsid w:val="009663A3"/>
    <w:rsid w:val="009700A6"/>
    <w:rsid w:val="00971D06"/>
    <w:rsid w:val="009758B4"/>
    <w:rsid w:val="00986272"/>
    <w:rsid w:val="00994DF6"/>
    <w:rsid w:val="009A39FF"/>
    <w:rsid w:val="009A64B9"/>
    <w:rsid w:val="009C6E7A"/>
    <w:rsid w:val="009C7F8B"/>
    <w:rsid w:val="009D0B2C"/>
    <w:rsid w:val="009E287E"/>
    <w:rsid w:val="009E71A4"/>
    <w:rsid w:val="00A07C4F"/>
    <w:rsid w:val="00A15681"/>
    <w:rsid w:val="00A2603E"/>
    <w:rsid w:val="00A30B18"/>
    <w:rsid w:val="00A33280"/>
    <w:rsid w:val="00A44B87"/>
    <w:rsid w:val="00A45B98"/>
    <w:rsid w:val="00A50710"/>
    <w:rsid w:val="00A50A89"/>
    <w:rsid w:val="00A55FBF"/>
    <w:rsid w:val="00A62A21"/>
    <w:rsid w:val="00A64BB5"/>
    <w:rsid w:val="00A71EBE"/>
    <w:rsid w:val="00A751B6"/>
    <w:rsid w:val="00A80039"/>
    <w:rsid w:val="00A83F64"/>
    <w:rsid w:val="00A93E7B"/>
    <w:rsid w:val="00AA3C00"/>
    <w:rsid w:val="00AB1CAA"/>
    <w:rsid w:val="00AC3CCE"/>
    <w:rsid w:val="00AD1D66"/>
    <w:rsid w:val="00B03004"/>
    <w:rsid w:val="00B050F9"/>
    <w:rsid w:val="00B225F1"/>
    <w:rsid w:val="00B405D2"/>
    <w:rsid w:val="00B50056"/>
    <w:rsid w:val="00B51CCF"/>
    <w:rsid w:val="00B533CB"/>
    <w:rsid w:val="00B54C08"/>
    <w:rsid w:val="00B56F67"/>
    <w:rsid w:val="00B60034"/>
    <w:rsid w:val="00B636AF"/>
    <w:rsid w:val="00B71726"/>
    <w:rsid w:val="00B73D36"/>
    <w:rsid w:val="00B77BDB"/>
    <w:rsid w:val="00B873CF"/>
    <w:rsid w:val="00B91AA1"/>
    <w:rsid w:val="00B97AD1"/>
    <w:rsid w:val="00BA4CDA"/>
    <w:rsid w:val="00BB334A"/>
    <w:rsid w:val="00BC0E31"/>
    <w:rsid w:val="00BD54A2"/>
    <w:rsid w:val="00BE2B2B"/>
    <w:rsid w:val="00BE384B"/>
    <w:rsid w:val="00BF4B8E"/>
    <w:rsid w:val="00C01139"/>
    <w:rsid w:val="00C01AE4"/>
    <w:rsid w:val="00C0720F"/>
    <w:rsid w:val="00C12A1D"/>
    <w:rsid w:val="00C20AC4"/>
    <w:rsid w:val="00C23EC9"/>
    <w:rsid w:val="00C3067E"/>
    <w:rsid w:val="00C462AF"/>
    <w:rsid w:val="00C629CD"/>
    <w:rsid w:val="00C76F8B"/>
    <w:rsid w:val="00C82C24"/>
    <w:rsid w:val="00C83A18"/>
    <w:rsid w:val="00CA25F9"/>
    <w:rsid w:val="00CA79F0"/>
    <w:rsid w:val="00CB03A8"/>
    <w:rsid w:val="00CB0B58"/>
    <w:rsid w:val="00CB13F5"/>
    <w:rsid w:val="00CB4200"/>
    <w:rsid w:val="00CD524C"/>
    <w:rsid w:val="00CE29C3"/>
    <w:rsid w:val="00CE2B2A"/>
    <w:rsid w:val="00CE41FD"/>
    <w:rsid w:val="00CE789B"/>
    <w:rsid w:val="00CF2167"/>
    <w:rsid w:val="00D12DCE"/>
    <w:rsid w:val="00D14663"/>
    <w:rsid w:val="00D217CB"/>
    <w:rsid w:val="00D21965"/>
    <w:rsid w:val="00D2421D"/>
    <w:rsid w:val="00D243B3"/>
    <w:rsid w:val="00D26B68"/>
    <w:rsid w:val="00D31737"/>
    <w:rsid w:val="00D326A5"/>
    <w:rsid w:val="00D35096"/>
    <w:rsid w:val="00D44414"/>
    <w:rsid w:val="00D47339"/>
    <w:rsid w:val="00D521B7"/>
    <w:rsid w:val="00D56D81"/>
    <w:rsid w:val="00D623C1"/>
    <w:rsid w:val="00D6762B"/>
    <w:rsid w:val="00D70333"/>
    <w:rsid w:val="00D7406A"/>
    <w:rsid w:val="00D87325"/>
    <w:rsid w:val="00DA3FB4"/>
    <w:rsid w:val="00DB3E34"/>
    <w:rsid w:val="00DC7F6D"/>
    <w:rsid w:val="00DD2D87"/>
    <w:rsid w:val="00DE279C"/>
    <w:rsid w:val="00DE3FA8"/>
    <w:rsid w:val="00E05F06"/>
    <w:rsid w:val="00E141D7"/>
    <w:rsid w:val="00E16B9A"/>
    <w:rsid w:val="00E17AD1"/>
    <w:rsid w:val="00E270A8"/>
    <w:rsid w:val="00E27CE7"/>
    <w:rsid w:val="00E51159"/>
    <w:rsid w:val="00E535E0"/>
    <w:rsid w:val="00E5565A"/>
    <w:rsid w:val="00E629E9"/>
    <w:rsid w:val="00E72EDE"/>
    <w:rsid w:val="00E80F78"/>
    <w:rsid w:val="00E903FF"/>
    <w:rsid w:val="00E94BD7"/>
    <w:rsid w:val="00E96814"/>
    <w:rsid w:val="00EB0F4D"/>
    <w:rsid w:val="00EB593D"/>
    <w:rsid w:val="00EC3A1D"/>
    <w:rsid w:val="00EC5EB0"/>
    <w:rsid w:val="00ED03B4"/>
    <w:rsid w:val="00ED09F2"/>
    <w:rsid w:val="00ED1A72"/>
    <w:rsid w:val="00ED3DC2"/>
    <w:rsid w:val="00EE329C"/>
    <w:rsid w:val="00F03782"/>
    <w:rsid w:val="00F23B61"/>
    <w:rsid w:val="00F24686"/>
    <w:rsid w:val="00F32898"/>
    <w:rsid w:val="00F37F06"/>
    <w:rsid w:val="00F4179C"/>
    <w:rsid w:val="00F4373B"/>
    <w:rsid w:val="00F45521"/>
    <w:rsid w:val="00F46790"/>
    <w:rsid w:val="00F512EC"/>
    <w:rsid w:val="00F52C4C"/>
    <w:rsid w:val="00F576E1"/>
    <w:rsid w:val="00F604BD"/>
    <w:rsid w:val="00F769E3"/>
    <w:rsid w:val="00FA611F"/>
    <w:rsid w:val="00FB529B"/>
    <w:rsid w:val="00FD2E85"/>
    <w:rsid w:val="00FD50F8"/>
    <w:rsid w:val="00FE0335"/>
    <w:rsid w:val="00FE033B"/>
    <w:rsid w:val="00FF05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lace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annotation text" w:uiPriority="99"/>
    <w:lsdException w:name="footer" w:uiPriority="99"/>
    <w:lsdException w:name="caption" w:semiHidden="1" w:unhideWhenUsed="1" w:qFormat="1"/>
    <w:lsdException w:name="annotation reference" w:uiPriority="99"/>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link w:val="Heading1Char"/>
    <w:uiPriority w:val="9"/>
    <w:rsid w:val="00E51159"/>
    <w:rPr>
      <w:noProof/>
    </w:rPr>
  </w:style>
  <w:style w:type="paragraph" w:styleId="Heading2">
    <w:name w:val="heading 2"/>
    <w:basedOn w:val="No-numheading2Agency"/>
    <w:next w:val="BodytextAgency"/>
    <w:link w:val="Heading2Char"/>
    <w:uiPriority w:val="9"/>
    <w:rsid w:val="00E51159"/>
  </w:style>
  <w:style w:type="paragraph" w:styleId="Heading3">
    <w:name w:val="heading 3"/>
    <w:basedOn w:val="No-numheading3Agency"/>
    <w:next w:val="BodytextAgency"/>
    <w:link w:val="Heading3Char"/>
    <w:uiPriority w:val="9"/>
    <w:rsid w:val="00E51159"/>
  </w:style>
  <w:style w:type="paragraph" w:styleId="Heading4">
    <w:name w:val="heading 4"/>
    <w:basedOn w:val="No-numheading4Agency"/>
    <w:next w:val="BodytextAgency"/>
    <w:link w:val="Heading4Char"/>
    <w:uiPriority w:val="9"/>
    <w:rsid w:val="00E51159"/>
  </w:style>
  <w:style w:type="paragraph" w:styleId="Heading5">
    <w:name w:val="heading 5"/>
    <w:basedOn w:val="Normal"/>
    <w:next w:val="Normal"/>
    <w:link w:val="Heading5Char"/>
    <w:uiPriority w:val="9"/>
    <w:rsid w:val="00E51159"/>
    <w:pPr>
      <w:keepNext/>
      <w:spacing w:before="280" w:after="220"/>
      <w:outlineLvl w:val="4"/>
    </w:pPr>
    <w:rPr>
      <w:rFonts w:eastAsia="Times New Roman" w:cs="Arial"/>
      <w:b/>
      <w:bCs/>
      <w:i/>
      <w:kern w:val="32"/>
      <w:lang w:eastAsia="en-GB"/>
    </w:rPr>
  </w:style>
  <w:style w:type="paragraph" w:styleId="Heading6">
    <w:name w:val="heading 6"/>
    <w:basedOn w:val="No-numheading6Agency"/>
    <w:next w:val="BodytextAgency"/>
    <w:link w:val="Heading6Char"/>
    <w:uiPriority w:val="9"/>
    <w:rsid w:val="00E51159"/>
  </w:style>
  <w:style w:type="paragraph" w:styleId="Heading7">
    <w:name w:val="heading 7"/>
    <w:basedOn w:val="No-numheading7Agency"/>
    <w:next w:val="BodytextAgency"/>
    <w:link w:val="Heading7Char"/>
    <w:uiPriority w:val="9"/>
    <w:rsid w:val="00E51159"/>
  </w:style>
  <w:style w:type="paragraph" w:styleId="Heading8">
    <w:name w:val="heading 8"/>
    <w:basedOn w:val="No-numheading8Agency"/>
    <w:next w:val="BodytextAgency"/>
    <w:link w:val="Heading8Char"/>
    <w:uiPriority w:val="9"/>
    <w:rsid w:val="00E51159"/>
  </w:style>
  <w:style w:type="paragraph" w:styleId="Heading9">
    <w:name w:val="heading 9"/>
    <w:basedOn w:val="No-numheading9Agency"/>
    <w:next w:val="BodytextAgency"/>
    <w:link w:val="Heading9Char"/>
    <w:uiPriority w:val="9"/>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eastAsia="zh-CN"/>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eastAsia="zh-CN"/>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eastAsia="zh-CN"/>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eastAsia="zh-CN"/>
    </w:rPr>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link w:val="FooterChar"/>
    <w:uiPriority w:val="99"/>
    <w:semiHidden/>
    <w:rsid w:val="00E51159"/>
    <w:pPr>
      <w:tabs>
        <w:tab w:val="center" w:pos="4153"/>
        <w:tab w:val="right" w:pos="8306"/>
      </w:tabs>
    </w:pPr>
    <w:rPr>
      <w:rFonts w:ascii="Arial" w:hAnsi="Arial"/>
      <w:sz w:val="16"/>
      <w:szCs w:val="20"/>
      <w:lang w:eastAsia="en-US"/>
    </w:rPr>
  </w:style>
  <w:style w:type="character" w:customStyle="1" w:styleId="FooterChar">
    <w:name w:val="Footer Char"/>
    <w:basedOn w:val="DefaultParagraphFont"/>
    <w:link w:val="Footer"/>
    <w:uiPriority w:val="99"/>
    <w:semiHidden/>
    <w:locked/>
    <w:rsid w:val="002021EC"/>
    <w:rPr>
      <w:rFonts w:ascii="Arial" w:hAnsi="Arial"/>
      <w:sz w:val="16"/>
      <w:lang w:val="x-none" w:eastAsia="en-US"/>
    </w:rPr>
  </w:style>
  <w:style w:type="character" w:styleId="PageNumber">
    <w:name w:val="page number"/>
    <w:basedOn w:val="DefaultParagraphFont"/>
    <w:uiPriority w:val="99"/>
    <w:semiHidden/>
    <w:rsid w:val="00E51159"/>
    <w:rPr>
      <w:rFonts w:cs="Times New Roman"/>
    </w:rPr>
  </w:style>
  <w:style w:type="paragraph" w:customStyle="1" w:styleId="FooterAgency">
    <w:name w:val="Footer (Agency)"/>
    <w:basedOn w:val="Normal"/>
    <w:link w:val="FooterAgencyCharChar"/>
    <w:semiHidden/>
    <w:rsid w:val="002D7502"/>
    <w:rPr>
      <w:rFonts w:eastAsia="Times New Roman"/>
      <w:color w:val="6D6F71"/>
      <w:sz w:val="14"/>
      <w:szCs w:val="14"/>
      <w:lang w:eastAsia="en-GB"/>
    </w:rPr>
  </w:style>
  <w:style w:type="paragraph" w:customStyle="1" w:styleId="FooterblueAgency">
    <w:name w:val="Footer blue (Agency)"/>
    <w:basedOn w:val="Normal"/>
    <w:link w:val="FooterblueAgencyCharChar"/>
    <w:semiHidden/>
    <w:rsid w:val="002D7502"/>
    <w:rPr>
      <w:rFonts w:eastAsia="Times New Roman"/>
      <w:b/>
      <w:color w:val="003399"/>
      <w:sz w:val="13"/>
      <w:szCs w:val="14"/>
      <w:lang w:eastAsia="en-GB"/>
    </w:rPr>
  </w:style>
  <w:style w:type="table" w:customStyle="1" w:styleId="FootertableAgency">
    <w:name w:val="Footer table (Agency)"/>
    <w:basedOn w:val="TableNormal"/>
    <w:semiHidden/>
    <w:rsid w:val="00E51159"/>
    <w:rPr>
      <w:rFonts w:ascii="Verdana" w:hAnsi="Verdana"/>
    </w:rPr>
    <w:tblPr>
      <w:tblInd w:w="0" w:type="dxa"/>
      <w:tblCellMar>
        <w:top w:w="0" w:type="dxa"/>
        <w:left w:w="108" w:type="dxa"/>
        <w:bottom w:w="0" w:type="dxa"/>
        <w:right w:w="108" w:type="dxa"/>
      </w:tblCellMar>
    </w:tblPr>
    <w:tblStylePr w:type="firstRow">
      <w:rPr>
        <w:rFonts w:ascii="Tahoma" w:hAnsi="Tahoma" w:cs="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semiHidden/>
    <w:locked/>
    <w:rsid w:val="00E51159"/>
    <w:rPr>
      <w:rFonts w:ascii="Verdana" w:eastAsia="Times New Roman" w:hAnsi="Verdana"/>
      <w:color w:val="6D6F71"/>
      <w:sz w:val="14"/>
      <w:lang w:val="en-GB" w:eastAsia="en-GB"/>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Times New Roman"/>
      <w:color w:val="6D6F71"/>
      <w:sz w:val="14"/>
      <w:szCs w:val="14"/>
      <w:lang w:eastAsia="en-GB"/>
    </w:rPr>
  </w:style>
  <w:style w:type="character" w:customStyle="1" w:styleId="PagenumberAgencyCharChar">
    <w:name w:val="Page number (Agency) Char Char"/>
    <w:link w:val="PagenumberAgency"/>
    <w:semiHidden/>
    <w:locked/>
    <w:rsid w:val="00E51159"/>
    <w:rPr>
      <w:rFonts w:ascii="Verdana" w:eastAsia="Times New Roman" w:hAnsi="Verdana"/>
      <w:color w:val="6D6F71"/>
      <w:sz w:val="14"/>
      <w:lang w:val="en-GB" w:eastAsia="en-GB"/>
    </w:rPr>
  </w:style>
  <w:style w:type="character" w:customStyle="1" w:styleId="FooterblueAgencyCharChar">
    <w:name w:val="Footer blue (Agency) Char Char"/>
    <w:link w:val="FooterblueAgency"/>
    <w:semiHidden/>
    <w:locked/>
    <w:rsid w:val="00E51159"/>
    <w:rPr>
      <w:rFonts w:ascii="Verdana" w:eastAsia="Times New Roman" w:hAnsi="Verdana"/>
      <w:b/>
      <w:color w:val="003399"/>
      <w:sz w:val="14"/>
      <w:lang w:val="en-GB" w:eastAsia="en-GB"/>
    </w:rPr>
  </w:style>
  <w:style w:type="paragraph" w:styleId="BodyText">
    <w:name w:val="Body Text"/>
    <w:basedOn w:val="Normal"/>
    <w:link w:val="BodyTextChar"/>
    <w:uiPriority w:val="99"/>
    <w:semiHidden/>
    <w:rsid w:val="00E51159"/>
    <w:pPr>
      <w:spacing w:after="140" w:line="280" w:lineRule="atLeast"/>
    </w:pPr>
  </w:style>
  <w:style w:type="character" w:customStyle="1" w:styleId="BodyTextChar">
    <w:name w:val="Body Text Char"/>
    <w:basedOn w:val="DefaultParagraphFont"/>
    <w:link w:val="BodyText"/>
    <w:uiPriority w:val="99"/>
    <w:semiHidden/>
    <w:rPr>
      <w:rFonts w:ascii="Verdana" w:hAnsi="Verdana" w:cs="Verdana"/>
      <w:sz w:val="18"/>
      <w:szCs w:val="18"/>
      <w:lang w:eastAsia="zh-CN"/>
    </w:rPr>
  </w:style>
  <w:style w:type="paragraph" w:customStyle="1" w:styleId="BodytextAgency">
    <w:name w:val="Body text (Agency)"/>
    <w:basedOn w:val="Normal"/>
    <w:link w:val="BodytextAgencyChar"/>
    <w:qFormat/>
    <w:rsid w:val="00E51159"/>
    <w:pPr>
      <w:spacing w:after="140" w:line="280" w:lineRule="atLeast"/>
    </w:pPr>
    <w:rPr>
      <w:rFonts w:eastAsia="Times New Roman"/>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Times New Roman"/>
      <w:color w:val="6D6F71"/>
      <w:sz w:val="13"/>
      <w:szCs w:val="13"/>
      <w:lang w:eastAsia="en-GB"/>
    </w:rPr>
  </w:style>
  <w:style w:type="paragraph" w:customStyle="1" w:styleId="DocsubtitleAgency">
    <w:name w:val="Doc subtitle (Agency)"/>
    <w:basedOn w:val="Normal"/>
    <w:next w:val="BodytextAgency"/>
    <w:rsid w:val="00E51159"/>
    <w:pPr>
      <w:spacing w:after="640" w:line="360" w:lineRule="atLeast"/>
    </w:pPr>
    <w:rPr>
      <w:rFonts w:eastAsia="Times New Roman"/>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rFonts w:eastAsia="Times New Roman"/>
      <w:color w:val="003399"/>
      <w:sz w:val="32"/>
      <w:szCs w:val="32"/>
      <w:lang w:eastAsia="en-GB"/>
    </w:rPr>
  </w:style>
  <w:style w:type="paragraph" w:customStyle="1" w:styleId="DraftingNotesAgency">
    <w:name w:val="Drafting Notes (Agency)"/>
    <w:basedOn w:val="Normal"/>
    <w:next w:val="BodytextAgency"/>
    <w:link w:val="DraftingNotesAgencyChar"/>
    <w:qFormat/>
    <w:rsid w:val="00E51159"/>
    <w:pPr>
      <w:spacing w:after="140" w:line="280" w:lineRule="atLeast"/>
    </w:pPr>
    <w:rPr>
      <w:rFonts w:ascii="Courier New" w:eastAsia="Times New Roman" w:hAnsi="Courier New" w:cs="Times New Roman"/>
      <w:i/>
      <w:color w:val="339966"/>
      <w:sz w:val="22"/>
      <w:lang w:eastAsia="en-GB"/>
    </w:rPr>
  </w:style>
  <w:style w:type="character" w:styleId="EndnoteReference">
    <w:name w:val="endnote reference"/>
    <w:basedOn w:val="DefaultParagraphFont"/>
    <w:uiPriority w:val="99"/>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uiPriority w:val="99"/>
    <w:semiHidden/>
    <w:rsid w:val="00E51159"/>
    <w:rPr>
      <w:rFonts w:eastAsia="Times New Roman"/>
      <w:sz w:val="15"/>
      <w:szCs w:val="15"/>
      <w:lang w:eastAsia="en-GB"/>
    </w:rPr>
  </w:style>
  <w:style w:type="character" w:customStyle="1" w:styleId="EndnoteTextChar">
    <w:name w:val="Endnote Text Char"/>
    <w:basedOn w:val="DefaultParagraphFont"/>
    <w:link w:val="EndnoteText"/>
    <w:uiPriority w:val="99"/>
    <w:semiHidden/>
    <w:rPr>
      <w:rFonts w:ascii="Verdana" w:hAnsi="Verdana" w:cs="Verdana"/>
      <w:lang w:eastAsia="zh-CN"/>
    </w:rPr>
  </w:style>
  <w:style w:type="paragraph" w:customStyle="1" w:styleId="EndnotetextAgency">
    <w:name w:val="Endnote text (Agency)"/>
    <w:basedOn w:val="Normal"/>
    <w:semiHidden/>
    <w:rsid w:val="00E51159"/>
    <w:rPr>
      <w:rFonts w:eastAsia="Times New Roman"/>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5"/>
      </w:numPr>
      <w:spacing w:before="240" w:after="120"/>
    </w:pPr>
  </w:style>
  <w:style w:type="character" w:styleId="FootnoteReference">
    <w:name w:val="footnote reference"/>
    <w:basedOn w:val="DefaultParagraphFont"/>
    <w:uiPriority w:val="99"/>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uiPriority w:val="99"/>
    <w:semiHidden/>
    <w:rsid w:val="00E51159"/>
    <w:rPr>
      <w:rFonts w:eastAsia="Times New Roman"/>
      <w:sz w:val="15"/>
      <w:szCs w:val="20"/>
      <w:lang w:eastAsia="en-GB"/>
    </w:rPr>
  </w:style>
  <w:style w:type="character" w:customStyle="1" w:styleId="FootnoteTextChar">
    <w:name w:val="Footnote Text Char"/>
    <w:basedOn w:val="DefaultParagraphFont"/>
    <w:link w:val="FootnoteText"/>
    <w:uiPriority w:val="99"/>
    <w:semiHidden/>
    <w:rPr>
      <w:rFonts w:ascii="Verdana" w:hAnsi="Verdana" w:cs="Verdana"/>
      <w:lang w:eastAsia="zh-CN"/>
    </w:rPr>
  </w:style>
  <w:style w:type="paragraph" w:customStyle="1" w:styleId="FootnotetextAgency">
    <w:name w:val="Footnote text (Agency)"/>
    <w:basedOn w:val="Normal"/>
    <w:semiHidden/>
    <w:rsid w:val="00E51159"/>
    <w:rPr>
      <w:rFonts w:eastAsia="Times New Roman"/>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6"/>
      </w:numPr>
      <w:spacing w:before="280" w:after="220"/>
      <w:outlineLvl w:val="0"/>
    </w:pPr>
    <w:rPr>
      <w:rFonts w:eastAsia="Times New Roman" w:cs="Arial"/>
      <w:b/>
      <w:bCs/>
      <w:kern w:val="32"/>
      <w:sz w:val="27"/>
      <w:szCs w:val="27"/>
      <w:lang w:eastAsia="en-GB"/>
    </w:rPr>
  </w:style>
  <w:style w:type="paragraph" w:customStyle="1" w:styleId="Heading2Agency">
    <w:name w:val="Heading 2 (Agency)"/>
    <w:basedOn w:val="Normal"/>
    <w:next w:val="BodytextAgency"/>
    <w:link w:val="Heading2AgencyChar"/>
    <w:qFormat/>
    <w:rsid w:val="00E51159"/>
    <w:pPr>
      <w:keepNext/>
      <w:numPr>
        <w:ilvl w:val="1"/>
        <w:numId w:val="6"/>
      </w:numPr>
      <w:spacing w:before="280" w:after="220"/>
      <w:outlineLvl w:val="1"/>
    </w:pPr>
    <w:rPr>
      <w:rFonts w:eastAsia="Times New Roman" w:cs="Arial"/>
      <w:b/>
      <w:bCs/>
      <w:i/>
      <w:kern w:val="32"/>
      <w:sz w:val="22"/>
      <w:szCs w:val="22"/>
      <w:lang w:eastAsia="en-GB"/>
    </w:rPr>
  </w:style>
  <w:style w:type="paragraph" w:customStyle="1" w:styleId="Heading3Agency">
    <w:name w:val="Heading 3 (Agency)"/>
    <w:basedOn w:val="Normal"/>
    <w:next w:val="BodytextAgency"/>
    <w:link w:val="Heading3AgencyChar"/>
    <w:qFormat/>
    <w:rsid w:val="00E51159"/>
    <w:pPr>
      <w:keepNext/>
      <w:numPr>
        <w:ilvl w:val="2"/>
        <w:numId w:val="6"/>
      </w:numPr>
      <w:spacing w:before="280" w:after="220"/>
      <w:outlineLvl w:val="2"/>
    </w:pPr>
    <w:rPr>
      <w:rFonts w:eastAsia="Times New Roman"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E51159"/>
    <w:pPr>
      <w:keepNext/>
      <w:spacing w:before="280" w:after="220"/>
      <w:outlineLvl w:val="0"/>
    </w:pPr>
    <w:rPr>
      <w:rFonts w:eastAsia="Times New Roman"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51159"/>
    <w:pPr>
      <w:keepNext/>
      <w:spacing w:before="280" w:after="220"/>
      <w:outlineLvl w:val="1"/>
    </w:pPr>
    <w:rPr>
      <w:rFonts w:eastAsia="Times New Roman"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rsid w:val="00E51159"/>
    <w:rPr>
      <w:rFonts w:ascii="Verdana" w:eastAsia="Times New Roman" w:hAnsi="Verdana" w:cs="Verdana"/>
      <w:sz w:val="18"/>
      <w:szCs w:val="18"/>
    </w:rPr>
  </w:style>
  <w:style w:type="paragraph" w:customStyle="1" w:styleId="No-TOCheadingAgency">
    <w:name w:val="No-TOC heading (Agency)"/>
    <w:basedOn w:val="Normal"/>
    <w:next w:val="BodytextAgency"/>
    <w:link w:val="No-TOCheadingAgencyChar"/>
    <w:qFormat/>
    <w:rsid w:val="00E51159"/>
    <w:pPr>
      <w:keepNext/>
      <w:spacing w:before="280" w:after="220"/>
    </w:pPr>
    <w:rPr>
      <w:rFonts w:cs="Arial"/>
      <w:b/>
      <w:kern w:val="32"/>
      <w:sz w:val="27"/>
      <w:szCs w:val="27"/>
      <w:lang w:eastAsia="en-GB"/>
    </w:rPr>
  </w:style>
  <w:style w:type="paragraph" w:customStyle="1" w:styleId="RefAgency">
    <w:name w:val="Ref. (Agency)"/>
    <w:basedOn w:val="Normal"/>
    <w:semiHidden/>
    <w:rsid w:val="00E51159"/>
    <w:rPr>
      <w:rFonts w:cs="Times New Roman"/>
      <w:sz w:val="17"/>
      <w:lang w:eastAsia="en-GB"/>
    </w:rPr>
  </w:style>
  <w:style w:type="paragraph" w:customStyle="1" w:styleId="TablefirstrowAgency">
    <w:name w:val="Table first row (Agency)"/>
    <w:basedOn w:val="BodytextAgency"/>
    <w:semiHidden/>
    <w:rsid w:val="00E51159"/>
    <w:pPr>
      <w:keepNext/>
    </w:pPr>
    <w:rPr>
      <w:rFonts w:eastAsia="SimSun"/>
      <w:b/>
    </w:rPr>
  </w:style>
  <w:style w:type="table" w:customStyle="1" w:styleId="TablegridAgency">
    <w:name w:val="Table grid (Agency)"/>
    <w:basedOn w:val="TableNormal"/>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Tahoma" w:hAnsi="Tahoma"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uiPriority w:val="99"/>
    <w:rsid w:val="00E51159"/>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shd w:val="clear" w:color="auto" w:fill="E1E3F2"/>
    </w:tc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blInd w:w="0" w:type="dxa"/>
      <w:tblCellMar>
        <w:top w:w="0" w:type="dxa"/>
        <w:left w:w="108" w:type="dxa"/>
        <w:bottom w:w="0" w:type="dxa"/>
        <w:right w:w="108" w:type="dxa"/>
      </w:tblCellMar>
    </w:tblPr>
    <w:tblStylePr w:type="firstRow">
      <w:rPr>
        <w:rFonts w:ascii="Tahoma" w:hAnsi="Tahoma" w:cs="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51159"/>
    <w:pPr>
      <w:keepNext/>
      <w:numPr>
        <w:numId w:val="7"/>
      </w:numPr>
      <w:spacing w:before="240" w:after="120"/>
    </w:pPr>
  </w:style>
  <w:style w:type="paragraph" w:customStyle="1" w:styleId="TableheadingrowsAgency">
    <w:name w:val="Table heading rows (Agency)"/>
    <w:basedOn w:val="BodytextAgency"/>
    <w:link w:val="TableheadingrowsAgencyChar"/>
    <w:rsid w:val="00E51159"/>
    <w:pPr>
      <w:keepNext/>
    </w:pPr>
    <w:rPr>
      <w:rFonts w:eastAsia="SimSun"/>
      <w:b/>
    </w:rPr>
  </w:style>
  <w:style w:type="paragraph" w:customStyle="1" w:styleId="TabletextrowsAgency">
    <w:name w:val="Table text rows (Agency)"/>
    <w:basedOn w:val="Normal"/>
    <w:link w:val="TabletextrowsAgencyChar"/>
    <w:rsid w:val="00E51159"/>
    <w:pPr>
      <w:spacing w:line="280" w:lineRule="exact"/>
    </w:p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semiHidden/>
    <w:rsid w:val="00784282"/>
    <w:pPr>
      <w:keepNext/>
      <w:tabs>
        <w:tab w:val="right" w:leader="dot" w:pos="9401"/>
      </w:tabs>
      <w:spacing w:before="140" w:after="57" w:line="240" w:lineRule="atLeast"/>
    </w:pPr>
    <w:rPr>
      <w:rFonts w:eastAsia="Times New Roman"/>
      <w:b/>
      <w:noProof/>
      <w:sz w:val="22"/>
      <w:szCs w:val="22"/>
      <w:lang w:eastAsia="en-GB"/>
    </w:rPr>
  </w:style>
  <w:style w:type="paragraph" w:styleId="TOC2">
    <w:name w:val="toc 2"/>
    <w:basedOn w:val="Normal"/>
    <w:next w:val="BodytextAgency"/>
    <w:uiPriority w:val="39"/>
    <w:semiHidden/>
    <w:rsid w:val="00E51159"/>
    <w:pPr>
      <w:tabs>
        <w:tab w:val="right" w:leader="dot" w:pos="9401"/>
      </w:tabs>
      <w:spacing w:after="57" w:line="240" w:lineRule="atLeast"/>
    </w:pPr>
    <w:rPr>
      <w:rFonts w:eastAsia="Times New Roman"/>
      <w:noProof/>
      <w:sz w:val="20"/>
      <w:lang w:eastAsia="en-GB"/>
    </w:rPr>
  </w:style>
  <w:style w:type="paragraph" w:styleId="TOC3">
    <w:name w:val="toc 3"/>
    <w:basedOn w:val="Normal"/>
    <w:next w:val="BodytextAgency"/>
    <w:uiPriority w:val="39"/>
    <w:semiHidden/>
    <w:rsid w:val="00E51159"/>
    <w:pPr>
      <w:tabs>
        <w:tab w:val="right" w:leader="dot" w:pos="9401"/>
      </w:tabs>
      <w:spacing w:after="57" w:line="240" w:lineRule="atLeast"/>
    </w:pPr>
    <w:rPr>
      <w:rFonts w:eastAsia="Times New Roman"/>
      <w:noProof/>
      <w:sz w:val="20"/>
      <w:lang w:eastAsia="en-GB"/>
    </w:rPr>
  </w:style>
  <w:style w:type="paragraph" w:styleId="TOC4">
    <w:name w:val="toc 4"/>
    <w:basedOn w:val="Normal"/>
    <w:next w:val="BodytextAgency"/>
    <w:uiPriority w:val="39"/>
    <w:semiHidden/>
    <w:rsid w:val="00E51159"/>
    <w:pPr>
      <w:tabs>
        <w:tab w:val="right" w:leader="dot" w:pos="9401"/>
      </w:tabs>
      <w:spacing w:after="57" w:line="240" w:lineRule="atLeast"/>
    </w:pPr>
    <w:rPr>
      <w:noProof/>
      <w:sz w:val="20"/>
    </w:rPr>
  </w:style>
  <w:style w:type="paragraph" w:styleId="TOC5">
    <w:name w:val="toc 5"/>
    <w:basedOn w:val="Normal"/>
    <w:next w:val="BodytextAgency"/>
    <w:uiPriority w:val="39"/>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semiHidden/>
    <w:rsid w:val="00E51159"/>
    <w:pPr>
      <w:spacing w:after="57" w:line="240" w:lineRule="exact"/>
    </w:pPr>
  </w:style>
  <w:style w:type="paragraph" w:styleId="TOC7">
    <w:name w:val="toc 7"/>
    <w:basedOn w:val="Normal"/>
    <w:next w:val="BodytextAgency"/>
    <w:uiPriority w:val="39"/>
    <w:semiHidden/>
    <w:rsid w:val="00E51159"/>
    <w:pPr>
      <w:spacing w:after="57" w:line="240" w:lineRule="exact"/>
    </w:pPr>
  </w:style>
  <w:style w:type="paragraph" w:styleId="TOC8">
    <w:name w:val="toc 8"/>
    <w:basedOn w:val="Normal"/>
    <w:next w:val="BodytextAgency"/>
    <w:uiPriority w:val="39"/>
    <w:semiHidden/>
    <w:rsid w:val="00E51159"/>
    <w:pPr>
      <w:spacing w:after="57" w:line="240" w:lineRule="exact"/>
    </w:pPr>
  </w:style>
  <w:style w:type="paragraph" w:styleId="TOC9">
    <w:name w:val="toc 9"/>
    <w:basedOn w:val="Normal"/>
    <w:next w:val="BodytextAgency"/>
    <w:uiPriority w:val="39"/>
    <w:semiHidden/>
    <w:rsid w:val="00E51159"/>
    <w:pPr>
      <w:spacing w:after="57" w:line="240" w:lineRule="exact"/>
    </w:pPr>
  </w:style>
  <w:style w:type="paragraph" w:customStyle="1" w:styleId="SpecialcommentAgency">
    <w:name w:val="Special comment (Agency)"/>
    <w:next w:val="BodytextAgency"/>
    <w:rsid w:val="00796BF6"/>
    <w:rPr>
      <w:rFonts w:ascii="Verdana" w:hAnsi="Verdana"/>
      <w:color w:val="FF0000"/>
      <w:sz w:val="17"/>
      <w:szCs w:val="17"/>
    </w:rPr>
  </w:style>
  <w:style w:type="paragraph" w:styleId="Header">
    <w:name w:val="header"/>
    <w:basedOn w:val="Normal"/>
    <w:link w:val="HeaderChar"/>
    <w:uiPriority w:val="99"/>
    <w:rsid w:val="00B636AF"/>
    <w:pPr>
      <w:tabs>
        <w:tab w:val="center" w:pos="4320"/>
        <w:tab w:val="right" w:pos="8640"/>
      </w:tabs>
    </w:pPr>
  </w:style>
  <w:style w:type="character" w:customStyle="1" w:styleId="HeaderChar">
    <w:name w:val="Header Char"/>
    <w:basedOn w:val="DefaultParagraphFont"/>
    <w:link w:val="Header"/>
    <w:uiPriority w:val="99"/>
    <w:semiHidden/>
    <w:rPr>
      <w:rFonts w:ascii="Verdana" w:hAnsi="Verdana" w:cs="Verdana"/>
      <w:sz w:val="18"/>
      <w:szCs w:val="18"/>
      <w:lang w:eastAsia="zh-CN"/>
    </w:rPr>
  </w:style>
  <w:style w:type="character" w:customStyle="1" w:styleId="DraftingNotesAgencyChar">
    <w:name w:val="Drafting Notes (Agency) Char"/>
    <w:link w:val="DraftingNotesAgency"/>
    <w:locked/>
    <w:rsid w:val="00CB13F5"/>
    <w:rPr>
      <w:rFonts w:ascii="Courier New" w:eastAsia="Times New Roman" w:hAnsi="Courier New"/>
      <w:i/>
      <w:color w:val="339966"/>
      <w:sz w:val="18"/>
      <w:lang w:val="en-GB" w:eastAsia="en-GB"/>
    </w:rPr>
  </w:style>
  <w:style w:type="paragraph" w:styleId="BalloonText">
    <w:name w:val="Balloon Text"/>
    <w:basedOn w:val="Normal"/>
    <w:link w:val="BalloonTextChar"/>
    <w:uiPriority w:val="99"/>
    <w:rsid w:val="00291894"/>
    <w:rPr>
      <w:rFonts w:ascii="Tahoma" w:hAnsi="Tahoma" w:cs="Tahoma"/>
      <w:sz w:val="16"/>
      <w:szCs w:val="16"/>
    </w:rPr>
  </w:style>
  <w:style w:type="character" w:customStyle="1" w:styleId="BalloonTextChar">
    <w:name w:val="Balloon Text Char"/>
    <w:basedOn w:val="DefaultParagraphFont"/>
    <w:link w:val="BalloonText"/>
    <w:uiPriority w:val="99"/>
    <w:locked/>
    <w:rsid w:val="00291894"/>
    <w:rPr>
      <w:rFonts w:ascii="Tahoma" w:hAnsi="Tahoma"/>
      <w:sz w:val="16"/>
      <w:lang w:val="x-none" w:eastAsia="zh-CN"/>
    </w:rPr>
  </w:style>
  <w:style w:type="character" w:styleId="CommentReference">
    <w:name w:val="annotation reference"/>
    <w:basedOn w:val="DefaultParagraphFont"/>
    <w:uiPriority w:val="99"/>
    <w:rsid w:val="00253003"/>
    <w:rPr>
      <w:sz w:val="16"/>
    </w:rPr>
  </w:style>
  <w:style w:type="paragraph" w:styleId="CommentText">
    <w:name w:val="annotation text"/>
    <w:basedOn w:val="Normal"/>
    <w:link w:val="CommentTextChar"/>
    <w:uiPriority w:val="99"/>
    <w:rsid w:val="00253003"/>
    <w:rPr>
      <w:sz w:val="20"/>
      <w:szCs w:val="20"/>
    </w:rPr>
  </w:style>
  <w:style w:type="character" w:customStyle="1" w:styleId="CommentTextChar">
    <w:name w:val="Comment Text Char"/>
    <w:basedOn w:val="DefaultParagraphFont"/>
    <w:link w:val="CommentText"/>
    <w:uiPriority w:val="99"/>
    <w:locked/>
    <w:rsid w:val="00253003"/>
    <w:rPr>
      <w:rFonts w:ascii="Verdana" w:hAnsi="Verdana"/>
    </w:rPr>
  </w:style>
  <w:style w:type="paragraph" w:styleId="CommentSubject">
    <w:name w:val="annotation subject"/>
    <w:basedOn w:val="CommentText"/>
    <w:next w:val="CommentText"/>
    <w:link w:val="CommentSubjectChar"/>
    <w:uiPriority w:val="99"/>
    <w:rsid w:val="00253003"/>
    <w:rPr>
      <w:b/>
      <w:bCs/>
    </w:rPr>
  </w:style>
  <w:style w:type="character" w:customStyle="1" w:styleId="CommentSubjectChar">
    <w:name w:val="Comment Subject Char"/>
    <w:basedOn w:val="CommentTextChar"/>
    <w:link w:val="CommentSubject"/>
    <w:uiPriority w:val="99"/>
    <w:locked/>
    <w:rsid w:val="00253003"/>
    <w:rPr>
      <w:rFonts w:ascii="Verdana" w:hAnsi="Verdana"/>
      <w:b/>
    </w:rPr>
  </w:style>
  <w:style w:type="paragraph" w:styleId="Date">
    <w:name w:val="Date"/>
    <w:basedOn w:val="Normal"/>
    <w:next w:val="Normal"/>
    <w:link w:val="DateChar"/>
    <w:uiPriority w:val="99"/>
    <w:semiHidden/>
    <w:rsid w:val="00E51159"/>
  </w:style>
  <w:style w:type="character" w:customStyle="1" w:styleId="DateChar">
    <w:name w:val="Date Char"/>
    <w:basedOn w:val="DefaultParagraphFont"/>
    <w:link w:val="Date"/>
    <w:uiPriority w:val="99"/>
    <w:semiHidden/>
    <w:rPr>
      <w:rFonts w:ascii="Verdana" w:hAnsi="Verdana" w:cs="Verdana"/>
      <w:sz w:val="18"/>
      <w:szCs w:val="18"/>
      <w:lang w:eastAsia="zh-CN"/>
    </w:rPr>
  </w:style>
  <w:style w:type="paragraph" w:styleId="DocumentMap">
    <w:name w:val="Document Map"/>
    <w:basedOn w:val="Normal"/>
    <w:link w:val="DocumentMapChar"/>
    <w:uiPriority w:val="99"/>
    <w:semiHidden/>
    <w:rsid w:val="00E5115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zh-CN"/>
    </w:rPr>
  </w:style>
  <w:style w:type="paragraph" w:styleId="E-mailSignature">
    <w:name w:val="E-mail Signature"/>
    <w:basedOn w:val="Normal"/>
    <w:link w:val="E-mailSignatureChar"/>
    <w:uiPriority w:val="99"/>
    <w:semiHidden/>
    <w:rsid w:val="00E51159"/>
  </w:style>
  <w:style w:type="character" w:customStyle="1" w:styleId="E-mailSignatureChar">
    <w:name w:val="E-mail Signature Char"/>
    <w:basedOn w:val="DefaultParagraphFont"/>
    <w:link w:val="E-mailSignature"/>
    <w:uiPriority w:val="99"/>
    <w:semiHidden/>
    <w:rPr>
      <w:rFonts w:ascii="Verdana" w:hAnsi="Verdana" w:cs="Verdana"/>
      <w:sz w:val="18"/>
      <w:szCs w:val="18"/>
      <w:lang w:eastAsia="zh-CN"/>
    </w:rPr>
  </w:style>
  <w:style w:type="character" w:styleId="Emphasis">
    <w:name w:val="Emphasis"/>
    <w:basedOn w:val="DefaultParagraphFont"/>
    <w:uiPriority w:val="20"/>
    <w:rsid w:val="00E51159"/>
    <w:rPr>
      <w:i/>
    </w:rPr>
  </w:style>
  <w:style w:type="paragraph" w:styleId="EnvelopeAddress">
    <w:name w:val="envelope address"/>
    <w:basedOn w:val="Normal"/>
    <w:uiPriority w:val="99"/>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51159"/>
    <w:rPr>
      <w:rFonts w:ascii="Arial" w:hAnsi="Arial" w:cs="Arial"/>
      <w:sz w:val="20"/>
      <w:szCs w:val="20"/>
    </w:rPr>
  </w:style>
  <w:style w:type="character" w:styleId="FollowedHyperlink">
    <w:name w:val="FollowedHyperlink"/>
    <w:basedOn w:val="DefaultParagraphFont"/>
    <w:uiPriority w:val="99"/>
    <w:semiHidden/>
    <w:rsid w:val="00E51159"/>
    <w:rPr>
      <w:color w:val="800080"/>
      <w:u w:val="single"/>
    </w:rPr>
  </w:style>
  <w:style w:type="character" w:styleId="Hyperlink">
    <w:name w:val="Hyperlink"/>
    <w:basedOn w:val="DefaultParagraphFont"/>
    <w:uiPriority w:val="99"/>
    <w:rsid w:val="00E51159"/>
    <w:rPr>
      <w:color w:val="0000FF"/>
      <w:u w:val="single"/>
    </w:rPr>
  </w:style>
  <w:style w:type="character" w:styleId="LineNumber">
    <w:name w:val="line number"/>
    <w:basedOn w:val="DefaultParagraphFont"/>
    <w:uiPriority w:val="99"/>
    <w:semiHidden/>
    <w:rsid w:val="00E51159"/>
    <w:rPr>
      <w:rFonts w:cs="Times New Roman"/>
    </w:rPr>
  </w:style>
  <w:style w:type="paragraph" w:styleId="MacroText">
    <w:name w:val="macro"/>
    <w:link w:val="MacroTextChar"/>
    <w:uiPriority w:val="99"/>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basedOn w:val="DefaultParagraphFont"/>
    <w:link w:val="MacroText"/>
    <w:uiPriority w:val="99"/>
    <w:semiHidden/>
    <w:rPr>
      <w:rFonts w:ascii="Courier New" w:hAnsi="Courier New" w:cs="Courier New"/>
      <w:lang w:eastAsia="zh-CN"/>
    </w:rPr>
  </w:style>
  <w:style w:type="paragraph" w:styleId="NormalWeb">
    <w:name w:val="Normal (Web)"/>
    <w:basedOn w:val="Normal"/>
    <w:uiPriority w:val="99"/>
    <w:semiHidden/>
    <w:rsid w:val="00E51159"/>
    <w:rPr>
      <w:rFonts w:ascii="Times New Roman" w:hAnsi="Times New Roman" w:cs="Times New Roman"/>
      <w:sz w:val="24"/>
      <w:szCs w:val="24"/>
    </w:rPr>
  </w:style>
  <w:style w:type="paragraph" w:styleId="PlainText">
    <w:name w:val="Plain Text"/>
    <w:basedOn w:val="Normal"/>
    <w:link w:val="PlainTextChar"/>
    <w:uiPriority w:val="99"/>
    <w:semiHidden/>
    <w:rsid w:val="00E5115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lang w:eastAsia="zh-CN"/>
    </w:rPr>
  </w:style>
  <w:style w:type="paragraph" w:styleId="Salutation">
    <w:name w:val="Salutation"/>
    <w:basedOn w:val="Normal"/>
    <w:next w:val="Normal"/>
    <w:link w:val="SalutationChar"/>
    <w:uiPriority w:val="99"/>
    <w:semiHidden/>
    <w:rsid w:val="00E51159"/>
  </w:style>
  <w:style w:type="character" w:customStyle="1" w:styleId="SalutationChar">
    <w:name w:val="Salutation Char"/>
    <w:basedOn w:val="DefaultParagraphFont"/>
    <w:link w:val="Salutation"/>
    <w:uiPriority w:val="99"/>
    <w:semiHidden/>
    <w:rPr>
      <w:rFonts w:ascii="Verdana" w:hAnsi="Verdana" w:cs="Verdana"/>
      <w:sz w:val="18"/>
      <w:szCs w:val="18"/>
      <w:lang w:eastAsia="zh-CN"/>
    </w:rPr>
  </w:style>
  <w:style w:type="character" w:styleId="Strong">
    <w:name w:val="Strong"/>
    <w:basedOn w:val="DefaultParagraphFont"/>
    <w:uiPriority w:val="22"/>
    <w:rsid w:val="00E51159"/>
    <w:rPr>
      <w:b/>
    </w:rPr>
  </w:style>
  <w:style w:type="table" w:styleId="TableGrid">
    <w:name w:val="Table Grid"/>
    <w:basedOn w:val="TableNormal"/>
    <w:uiPriority w:val="59"/>
    <w:semiHidden/>
    <w:rsid w:val="00E511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rsid w:val="00E51159"/>
    <w:pPr>
      <w:ind w:left="180" w:hanging="180"/>
    </w:pPr>
  </w:style>
  <w:style w:type="paragraph" w:styleId="TableofFigures">
    <w:name w:val="table of figures"/>
    <w:basedOn w:val="Normal"/>
    <w:next w:val="Normal"/>
    <w:uiPriority w:val="99"/>
    <w:semiHidden/>
    <w:rsid w:val="00E51159"/>
  </w:style>
  <w:style w:type="paragraph" w:styleId="TOAHeading">
    <w:name w:val="toa heading"/>
    <w:basedOn w:val="Normal"/>
    <w:next w:val="Normal"/>
    <w:uiPriority w:val="99"/>
    <w:semiHidden/>
    <w:rsid w:val="00E51159"/>
    <w:pPr>
      <w:spacing w:before="120"/>
    </w:pPr>
    <w:rPr>
      <w:rFonts w:ascii="Arial" w:hAnsi="Arial" w:cs="Arial"/>
      <w:b/>
      <w:bCs/>
      <w:sz w:val="24"/>
      <w:szCs w:val="24"/>
    </w:rPr>
  </w:style>
  <w:style w:type="character" w:customStyle="1" w:styleId="BodytextAgencyChar">
    <w:name w:val="Body text (Agency) Char"/>
    <w:link w:val="BodytextAgency"/>
    <w:locked/>
    <w:rsid w:val="002021EC"/>
    <w:rPr>
      <w:rFonts w:ascii="Verdana" w:eastAsia="Times New Roman" w:hAnsi="Verdana"/>
      <w:sz w:val="18"/>
    </w:rPr>
  </w:style>
  <w:style w:type="character" w:customStyle="1" w:styleId="TableheadingrowsAgencyChar">
    <w:name w:val="Table heading rows (Agency) Char"/>
    <w:link w:val="TableheadingrowsAgency"/>
    <w:locked/>
    <w:rsid w:val="002021EC"/>
    <w:rPr>
      <w:rFonts w:ascii="Verdana" w:hAnsi="Verdana"/>
      <w:b/>
      <w:sz w:val="18"/>
    </w:rPr>
  </w:style>
  <w:style w:type="character" w:customStyle="1" w:styleId="TabletextrowsAgencyChar">
    <w:name w:val="Table text rows (Agency) Char"/>
    <w:link w:val="TabletextrowsAgency"/>
    <w:locked/>
    <w:rsid w:val="002021EC"/>
    <w:rPr>
      <w:rFonts w:ascii="Verdana" w:hAnsi="Verdana"/>
      <w:sz w:val="18"/>
      <w:lang w:val="x-none" w:eastAsia="zh-CN"/>
    </w:rPr>
  </w:style>
  <w:style w:type="character" w:customStyle="1" w:styleId="No-TOCheadingAgencyChar">
    <w:name w:val="No-TOC heading (Agency) Char"/>
    <w:link w:val="No-TOCheadingAgency"/>
    <w:locked/>
    <w:rsid w:val="00DA3FB4"/>
    <w:rPr>
      <w:rFonts w:ascii="Verdana" w:hAnsi="Verdana"/>
      <w:b/>
      <w:kern w:val="32"/>
      <w:sz w:val="27"/>
    </w:rPr>
  </w:style>
  <w:style w:type="character" w:customStyle="1" w:styleId="No-numheading2AgencyChar">
    <w:name w:val="No-num heading 2 (Agency) Char"/>
    <w:link w:val="No-numheading2Agency"/>
    <w:locked/>
    <w:rsid w:val="000F616F"/>
    <w:rPr>
      <w:rFonts w:ascii="Verdana" w:eastAsia="Times New Roman" w:hAnsi="Verdana"/>
      <w:b/>
      <w:i/>
      <w:kern w:val="32"/>
      <w:sz w:val="22"/>
    </w:rPr>
  </w:style>
  <w:style w:type="character" w:customStyle="1" w:styleId="Heading2AgencyChar">
    <w:name w:val="Heading 2 (Agency) Char"/>
    <w:link w:val="Heading2Agency"/>
    <w:locked/>
    <w:rsid w:val="000F616F"/>
    <w:rPr>
      <w:rFonts w:ascii="Verdana" w:eastAsia="Times New Roman" w:hAnsi="Verdana"/>
      <w:b/>
      <w:i/>
      <w:kern w:val="32"/>
      <w:sz w:val="22"/>
    </w:rPr>
  </w:style>
  <w:style w:type="character" w:customStyle="1" w:styleId="Heading3AgencyChar">
    <w:name w:val="Heading 3 (Agency) Char"/>
    <w:basedOn w:val="DefaultParagraphFont"/>
    <w:link w:val="Heading3Agency"/>
    <w:locked/>
    <w:rsid w:val="003734F5"/>
    <w:rPr>
      <w:rFonts w:ascii="Verdana" w:eastAsia="Times New Roman" w:hAnsi="Verdana" w:cs="Arial"/>
      <w:b/>
      <w:bCs/>
      <w:kern w:val="32"/>
      <w:sz w:val="22"/>
      <w:szCs w:val="22"/>
    </w:rPr>
  </w:style>
  <w:style w:type="numbering" w:customStyle="1" w:styleId="BulletsAgency">
    <w:name w:val="Bullets (Agency)"/>
    <w:pPr>
      <w:numPr>
        <w:numId w:val="1"/>
      </w:numPr>
    </w:pPr>
  </w:style>
  <w:style w:type="numbering" w:customStyle="1" w:styleId="NumberlistAgency">
    <w:name w:val="Number list (Agency)"/>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annotation text" w:uiPriority="99"/>
    <w:lsdException w:name="footer" w:uiPriority="99"/>
    <w:lsdException w:name="caption" w:semiHidden="1" w:unhideWhenUsed="1" w:qFormat="1"/>
    <w:lsdException w:name="annotation reference" w:uiPriority="99"/>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link w:val="Heading1Char"/>
    <w:uiPriority w:val="9"/>
    <w:rsid w:val="00E51159"/>
    <w:rPr>
      <w:noProof/>
    </w:rPr>
  </w:style>
  <w:style w:type="paragraph" w:styleId="Heading2">
    <w:name w:val="heading 2"/>
    <w:basedOn w:val="No-numheading2Agency"/>
    <w:next w:val="BodytextAgency"/>
    <w:link w:val="Heading2Char"/>
    <w:uiPriority w:val="9"/>
    <w:rsid w:val="00E51159"/>
  </w:style>
  <w:style w:type="paragraph" w:styleId="Heading3">
    <w:name w:val="heading 3"/>
    <w:basedOn w:val="No-numheading3Agency"/>
    <w:next w:val="BodytextAgency"/>
    <w:link w:val="Heading3Char"/>
    <w:uiPriority w:val="9"/>
    <w:rsid w:val="00E51159"/>
  </w:style>
  <w:style w:type="paragraph" w:styleId="Heading4">
    <w:name w:val="heading 4"/>
    <w:basedOn w:val="No-numheading4Agency"/>
    <w:next w:val="BodytextAgency"/>
    <w:link w:val="Heading4Char"/>
    <w:uiPriority w:val="9"/>
    <w:rsid w:val="00E51159"/>
  </w:style>
  <w:style w:type="paragraph" w:styleId="Heading5">
    <w:name w:val="heading 5"/>
    <w:basedOn w:val="Normal"/>
    <w:next w:val="Normal"/>
    <w:link w:val="Heading5Char"/>
    <w:uiPriority w:val="9"/>
    <w:rsid w:val="00E51159"/>
    <w:pPr>
      <w:keepNext/>
      <w:spacing w:before="280" w:after="220"/>
      <w:outlineLvl w:val="4"/>
    </w:pPr>
    <w:rPr>
      <w:rFonts w:eastAsia="Times New Roman" w:cs="Arial"/>
      <w:b/>
      <w:bCs/>
      <w:i/>
      <w:kern w:val="32"/>
      <w:lang w:eastAsia="en-GB"/>
    </w:rPr>
  </w:style>
  <w:style w:type="paragraph" w:styleId="Heading6">
    <w:name w:val="heading 6"/>
    <w:basedOn w:val="No-numheading6Agency"/>
    <w:next w:val="BodytextAgency"/>
    <w:link w:val="Heading6Char"/>
    <w:uiPriority w:val="9"/>
    <w:rsid w:val="00E51159"/>
  </w:style>
  <w:style w:type="paragraph" w:styleId="Heading7">
    <w:name w:val="heading 7"/>
    <w:basedOn w:val="No-numheading7Agency"/>
    <w:next w:val="BodytextAgency"/>
    <w:link w:val="Heading7Char"/>
    <w:uiPriority w:val="9"/>
    <w:rsid w:val="00E51159"/>
  </w:style>
  <w:style w:type="paragraph" w:styleId="Heading8">
    <w:name w:val="heading 8"/>
    <w:basedOn w:val="No-numheading8Agency"/>
    <w:next w:val="BodytextAgency"/>
    <w:link w:val="Heading8Char"/>
    <w:uiPriority w:val="9"/>
    <w:rsid w:val="00E51159"/>
  </w:style>
  <w:style w:type="paragraph" w:styleId="Heading9">
    <w:name w:val="heading 9"/>
    <w:basedOn w:val="No-numheading9Agency"/>
    <w:next w:val="BodytextAgency"/>
    <w:link w:val="Heading9Char"/>
    <w:uiPriority w:val="9"/>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eastAsia="zh-CN"/>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eastAsia="zh-CN"/>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eastAsia="zh-CN"/>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eastAsia="zh-CN"/>
    </w:rPr>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link w:val="FooterChar"/>
    <w:uiPriority w:val="99"/>
    <w:semiHidden/>
    <w:rsid w:val="00E51159"/>
    <w:pPr>
      <w:tabs>
        <w:tab w:val="center" w:pos="4153"/>
        <w:tab w:val="right" w:pos="8306"/>
      </w:tabs>
    </w:pPr>
    <w:rPr>
      <w:rFonts w:ascii="Arial" w:hAnsi="Arial"/>
      <w:sz w:val="16"/>
      <w:szCs w:val="20"/>
      <w:lang w:eastAsia="en-US"/>
    </w:rPr>
  </w:style>
  <w:style w:type="character" w:customStyle="1" w:styleId="FooterChar">
    <w:name w:val="Footer Char"/>
    <w:basedOn w:val="DefaultParagraphFont"/>
    <w:link w:val="Footer"/>
    <w:uiPriority w:val="99"/>
    <w:semiHidden/>
    <w:locked/>
    <w:rsid w:val="002021EC"/>
    <w:rPr>
      <w:rFonts w:ascii="Arial" w:hAnsi="Arial"/>
      <w:sz w:val="16"/>
      <w:lang w:val="x-none" w:eastAsia="en-US"/>
    </w:rPr>
  </w:style>
  <w:style w:type="character" w:styleId="PageNumber">
    <w:name w:val="page number"/>
    <w:basedOn w:val="DefaultParagraphFont"/>
    <w:uiPriority w:val="99"/>
    <w:semiHidden/>
    <w:rsid w:val="00E51159"/>
    <w:rPr>
      <w:rFonts w:cs="Times New Roman"/>
    </w:rPr>
  </w:style>
  <w:style w:type="paragraph" w:customStyle="1" w:styleId="FooterAgency">
    <w:name w:val="Footer (Agency)"/>
    <w:basedOn w:val="Normal"/>
    <w:link w:val="FooterAgencyCharChar"/>
    <w:semiHidden/>
    <w:rsid w:val="002D7502"/>
    <w:rPr>
      <w:rFonts w:eastAsia="Times New Roman"/>
      <w:color w:val="6D6F71"/>
      <w:sz w:val="14"/>
      <w:szCs w:val="14"/>
      <w:lang w:eastAsia="en-GB"/>
    </w:rPr>
  </w:style>
  <w:style w:type="paragraph" w:customStyle="1" w:styleId="FooterblueAgency">
    <w:name w:val="Footer blue (Agency)"/>
    <w:basedOn w:val="Normal"/>
    <w:link w:val="FooterblueAgencyCharChar"/>
    <w:semiHidden/>
    <w:rsid w:val="002D7502"/>
    <w:rPr>
      <w:rFonts w:eastAsia="Times New Roman"/>
      <w:b/>
      <w:color w:val="003399"/>
      <w:sz w:val="13"/>
      <w:szCs w:val="14"/>
      <w:lang w:eastAsia="en-GB"/>
    </w:rPr>
  </w:style>
  <w:style w:type="table" w:customStyle="1" w:styleId="FootertableAgency">
    <w:name w:val="Footer table (Agency)"/>
    <w:basedOn w:val="TableNormal"/>
    <w:semiHidden/>
    <w:rsid w:val="00E51159"/>
    <w:rPr>
      <w:rFonts w:ascii="Verdana" w:hAnsi="Verdana"/>
    </w:rPr>
    <w:tblPr>
      <w:tblInd w:w="0" w:type="dxa"/>
      <w:tblCellMar>
        <w:top w:w="0" w:type="dxa"/>
        <w:left w:w="108" w:type="dxa"/>
        <w:bottom w:w="0" w:type="dxa"/>
        <w:right w:w="108" w:type="dxa"/>
      </w:tblCellMar>
    </w:tblPr>
    <w:tblStylePr w:type="firstRow">
      <w:rPr>
        <w:rFonts w:ascii="Tahoma" w:hAnsi="Tahoma" w:cs="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semiHidden/>
    <w:locked/>
    <w:rsid w:val="00E51159"/>
    <w:rPr>
      <w:rFonts w:ascii="Verdana" w:eastAsia="Times New Roman" w:hAnsi="Verdana"/>
      <w:color w:val="6D6F71"/>
      <w:sz w:val="14"/>
      <w:lang w:val="en-GB" w:eastAsia="en-GB"/>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Times New Roman"/>
      <w:color w:val="6D6F71"/>
      <w:sz w:val="14"/>
      <w:szCs w:val="14"/>
      <w:lang w:eastAsia="en-GB"/>
    </w:rPr>
  </w:style>
  <w:style w:type="character" w:customStyle="1" w:styleId="PagenumberAgencyCharChar">
    <w:name w:val="Page number (Agency) Char Char"/>
    <w:link w:val="PagenumberAgency"/>
    <w:semiHidden/>
    <w:locked/>
    <w:rsid w:val="00E51159"/>
    <w:rPr>
      <w:rFonts w:ascii="Verdana" w:eastAsia="Times New Roman" w:hAnsi="Verdana"/>
      <w:color w:val="6D6F71"/>
      <w:sz w:val="14"/>
      <w:lang w:val="en-GB" w:eastAsia="en-GB"/>
    </w:rPr>
  </w:style>
  <w:style w:type="character" w:customStyle="1" w:styleId="FooterblueAgencyCharChar">
    <w:name w:val="Footer blue (Agency) Char Char"/>
    <w:link w:val="FooterblueAgency"/>
    <w:semiHidden/>
    <w:locked/>
    <w:rsid w:val="00E51159"/>
    <w:rPr>
      <w:rFonts w:ascii="Verdana" w:eastAsia="Times New Roman" w:hAnsi="Verdana"/>
      <w:b/>
      <w:color w:val="003399"/>
      <w:sz w:val="14"/>
      <w:lang w:val="en-GB" w:eastAsia="en-GB"/>
    </w:rPr>
  </w:style>
  <w:style w:type="paragraph" w:styleId="BodyText">
    <w:name w:val="Body Text"/>
    <w:basedOn w:val="Normal"/>
    <w:link w:val="BodyTextChar"/>
    <w:uiPriority w:val="99"/>
    <w:semiHidden/>
    <w:rsid w:val="00E51159"/>
    <w:pPr>
      <w:spacing w:after="140" w:line="280" w:lineRule="atLeast"/>
    </w:pPr>
  </w:style>
  <w:style w:type="character" w:customStyle="1" w:styleId="BodyTextChar">
    <w:name w:val="Body Text Char"/>
    <w:basedOn w:val="DefaultParagraphFont"/>
    <w:link w:val="BodyText"/>
    <w:uiPriority w:val="99"/>
    <w:semiHidden/>
    <w:rPr>
      <w:rFonts w:ascii="Verdana" w:hAnsi="Verdana" w:cs="Verdana"/>
      <w:sz w:val="18"/>
      <w:szCs w:val="18"/>
      <w:lang w:eastAsia="zh-CN"/>
    </w:rPr>
  </w:style>
  <w:style w:type="paragraph" w:customStyle="1" w:styleId="BodytextAgency">
    <w:name w:val="Body text (Agency)"/>
    <w:basedOn w:val="Normal"/>
    <w:link w:val="BodytextAgencyChar"/>
    <w:qFormat/>
    <w:rsid w:val="00E51159"/>
    <w:pPr>
      <w:spacing w:after="140" w:line="280" w:lineRule="atLeast"/>
    </w:pPr>
    <w:rPr>
      <w:rFonts w:eastAsia="Times New Roman"/>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Times New Roman"/>
      <w:color w:val="6D6F71"/>
      <w:sz w:val="13"/>
      <w:szCs w:val="13"/>
      <w:lang w:eastAsia="en-GB"/>
    </w:rPr>
  </w:style>
  <w:style w:type="paragraph" w:customStyle="1" w:styleId="DocsubtitleAgency">
    <w:name w:val="Doc subtitle (Agency)"/>
    <w:basedOn w:val="Normal"/>
    <w:next w:val="BodytextAgency"/>
    <w:rsid w:val="00E51159"/>
    <w:pPr>
      <w:spacing w:after="640" w:line="360" w:lineRule="atLeast"/>
    </w:pPr>
    <w:rPr>
      <w:rFonts w:eastAsia="Times New Roman"/>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rFonts w:eastAsia="Times New Roman"/>
      <w:color w:val="003399"/>
      <w:sz w:val="32"/>
      <w:szCs w:val="32"/>
      <w:lang w:eastAsia="en-GB"/>
    </w:rPr>
  </w:style>
  <w:style w:type="paragraph" w:customStyle="1" w:styleId="DraftingNotesAgency">
    <w:name w:val="Drafting Notes (Agency)"/>
    <w:basedOn w:val="Normal"/>
    <w:next w:val="BodytextAgency"/>
    <w:link w:val="DraftingNotesAgencyChar"/>
    <w:qFormat/>
    <w:rsid w:val="00E51159"/>
    <w:pPr>
      <w:spacing w:after="140" w:line="280" w:lineRule="atLeast"/>
    </w:pPr>
    <w:rPr>
      <w:rFonts w:ascii="Courier New" w:eastAsia="Times New Roman" w:hAnsi="Courier New" w:cs="Times New Roman"/>
      <w:i/>
      <w:color w:val="339966"/>
      <w:sz w:val="22"/>
      <w:lang w:eastAsia="en-GB"/>
    </w:rPr>
  </w:style>
  <w:style w:type="character" w:styleId="EndnoteReference">
    <w:name w:val="endnote reference"/>
    <w:basedOn w:val="DefaultParagraphFont"/>
    <w:uiPriority w:val="99"/>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uiPriority w:val="99"/>
    <w:semiHidden/>
    <w:rsid w:val="00E51159"/>
    <w:rPr>
      <w:rFonts w:eastAsia="Times New Roman"/>
      <w:sz w:val="15"/>
      <w:szCs w:val="15"/>
      <w:lang w:eastAsia="en-GB"/>
    </w:rPr>
  </w:style>
  <w:style w:type="character" w:customStyle="1" w:styleId="EndnoteTextChar">
    <w:name w:val="Endnote Text Char"/>
    <w:basedOn w:val="DefaultParagraphFont"/>
    <w:link w:val="EndnoteText"/>
    <w:uiPriority w:val="99"/>
    <w:semiHidden/>
    <w:rPr>
      <w:rFonts w:ascii="Verdana" w:hAnsi="Verdana" w:cs="Verdana"/>
      <w:lang w:eastAsia="zh-CN"/>
    </w:rPr>
  </w:style>
  <w:style w:type="paragraph" w:customStyle="1" w:styleId="EndnotetextAgency">
    <w:name w:val="Endnote text (Agency)"/>
    <w:basedOn w:val="Normal"/>
    <w:semiHidden/>
    <w:rsid w:val="00E51159"/>
    <w:rPr>
      <w:rFonts w:eastAsia="Times New Roman"/>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5"/>
      </w:numPr>
      <w:spacing w:before="240" w:after="120"/>
    </w:pPr>
  </w:style>
  <w:style w:type="character" w:styleId="FootnoteReference">
    <w:name w:val="footnote reference"/>
    <w:basedOn w:val="DefaultParagraphFont"/>
    <w:uiPriority w:val="99"/>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uiPriority w:val="99"/>
    <w:semiHidden/>
    <w:rsid w:val="00E51159"/>
    <w:rPr>
      <w:rFonts w:eastAsia="Times New Roman"/>
      <w:sz w:val="15"/>
      <w:szCs w:val="20"/>
      <w:lang w:eastAsia="en-GB"/>
    </w:rPr>
  </w:style>
  <w:style w:type="character" w:customStyle="1" w:styleId="FootnoteTextChar">
    <w:name w:val="Footnote Text Char"/>
    <w:basedOn w:val="DefaultParagraphFont"/>
    <w:link w:val="FootnoteText"/>
    <w:uiPriority w:val="99"/>
    <w:semiHidden/>
    <w:rPr>
      <w:rFonts w:ascii="Verdana" w:hAnsi="Verdana" w:cs="Verdana"/>
      <w:lang w:eastAsia="zh-CN"/>
    </w:rPr>
  </w:style>
  <w:style w:type="paragraph" w:customStyle="1" w:styleId="FootnotetextAgency">
    <w:name w:val="Footnote text (Agency)"/>
    <w:basedOn w:val="Normal"/>
    <w:semiHidden/>
    <w:rsid w:val="00E51159"/>
    <w:rPr>
      <w:rFonts w:eastAsia="Times New Roman"/>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6"/>
      </w:numPr>
      <w:spacing w:before="280" w:after="220"/>
      <w:outlineLvl w:val="0"/>
    </w:pPr>
    <w:rPr>
      <w:rFonts w:eastAsia="Times New Roman" w:cs="Arial"/>
      <w:b/>
      <w:bCs/>
      <w:kern w:val="32"/>
      <w:sz w:val="27"/>
      <w:szCs w:val="27"/>
      <w:lang w:eastAsia="en-GB"/>
    </w:rPr>
  </w:style>
  <w:style w:type="paragraph" w:customStyle="1" w:styleId="Heading2Agency">
    <w:name w:val="Heading 2 (Agency)"/>
    <w:basedOn w:val="Normal"/>
    <w:next w:val="BodytextAgency"/>
    <w:link w:val="Heading2AgencyChar"/>
    <w:qFormat/>
    <w:rsid w:val="00E51159"/>
    <w:pPr>
      <w:keepNext/>
      <w:numPr>
        <w:ilvl w:val="1"/>
        <w:numId w:val="6"/>
      </w:numPr>
      <w:spacing w:before="280" w:after="220"/>
      <w:outlineLvl w:val="1"/>
    </w:pPr>
    <w:rPr>
      <w:rFonts w:eastAsia="Times New Roman" w:cs="Arial"/>
      <w:b/>
      <w:bCs/>
      <w:i/>
      <w:kern w:val="32"/>
      <w:sz w:val="22"/>
      <w:szCs w:val="22"/>
      <w:lang w:eastAsia="en-GB"/>
    </w:rPr>
  </w:style>
  <w:style w:type="paragraph" w:customStyle="1" w:styleId="Heading3Agency">
    <w:name w:val="Heading 3 (Agency)"/>
    <w:basedOn w:val="Normal"/>
    <w:next w:val="BodytextAgency"/>
    <w:link w:val="Heading3AgencyChar"/>
    <w:qFormat/>
    <w:rsid w:val="00E51159"/>
    <w:pPr>
      <w:keepNext/>
      <w:numPr>
        <w:ilvl w:val="2"/>
        <w:numId w:val="6"/>
      </w:numPr>
      <w:spacing w:before="280" w:after="220"/>
      <w:outlineLvl w:val="2"/>
    </w:pPr>
    <w:rPr>
      <w:rFonts w:eastAsia="Times New Roman"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E51159"/>
    <w:pPr>
      <w:keepNext/>
      <w:spacing w:before="280" w:after="220"/>
      <w:outlineLvl w:val="0"/>
    </w:pPr>
    <w:rPr>
      <w:rFonts w:eastAsia="Times New Roman"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51159"/>
    <w:pPr>
      <w:keepNext/>
      <w:spacing w:before="280" w:after="220"/>
      <w:outlineLvl w:val="1"/>
    </w:pPr>
    <w:rPr>
      <w:rFonts w:eastAsia="Times New Roman"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rsid w:val="00E51159"/>
    <w:rPr>
      <w:rFonts w:ascii="Verdana" w:eastAsia="Times New Roman" w:hAnsi="Verdana" w:cs="Verdana"/>
      <w:sz w:val="18"/>
      <w:szCs w:val="18"/>
    </w:rPr>
  </w:style>
  <w:style w:type="paragraph" w:customStyle="1" w:styleId="No-TOCheadingAgency">
    <w:name w:val="No-TOC heading (Agency)"/>
    <w:basedOn w:val="Normal"/>
    <w:next w:val="BodytextAgency"/>
    <w:link w:val="No-TOCheadingAgencyChar"/>
    <w:qFormat/>
    <w:rsid w:val="00E51159"/>
    <w:pPr>
      <w:keepNext/>
      <w:spacing w:before="280" w:after="220"/>
    </w:pPr>
    <w:rPr>
      <w:rFonts w:cs="Arial"/>
      <w:b/>
      <w:kern w:val="32"/>
      <w:sz w:val="27"/>
      <w:szCs w:val="27"/>
      <w:lang w:eastAsia="en-GB"/>
    </w:rPr>
  </w:style>
  <w:style w:type="paragraph" w:customStyle="1" w:styleId="RefAgency">
    <w:name w:val="Ref. (Agency)"/>
    <w:basedOn w:val="Normal"/>
    <w:semiHidden/>
    <w:rsid w:val="00E51159"/>
    <w:rPr>
      <w:rFonts w:cs="Times New Roman"/>
      <w:sz w:val="17"/>
      <w:lang w:eastAsia="en-GB"/>
    </w:rPr>
  </w:style>
  <w:style w:type="paragraph" w:customStyle="1" w:styleId="TablefirstrowAgency">
    <w:name w:val="Table first row (Agency)"/>
    <w:basedOn w:val="BodytextAgency"/>
    <w:semiHidden/>
    <w:rsid w:val="00E51159"/>
    <w:pPr>
      <w:keepNext/>
    </w:pPr>
    <w:rPr>
      <w:rFonts w:eastAsia="SimSun"/>
      <w:b/>
    </w:rPr>
  </w:style>
  <w:style w:type="table" w:customStyle="1" w:styleId="TablegridAgency">
    <w:name w:val="Table grid (Agency)"/>
    <w:basedOn w:val="TableNormal"/>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Tahoma" w:hAnsi="Tahoma"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uiPriority w:val="99"/>
    <w:rsid w:val="00E51159"/>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shd w:val="clear" w:color="auto" w:fill="E1E3F2"/>
    </w:tc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blInd w:w="0" w:type="dxa"/>
      <w:tblCellMar>
        <w:top w:w="0" w:type="dxa"/>
        <w:left w:w="108" w:type="dxa"/>
        <w:bottom w:w="0" w:type="dxa"/>
        <w:right w:w="108" w:type="dxa"/>
      </w:tblCellMar>
    </w:tblPr>
    <w:tblStylePr w:type="firstRow">
      <w:rPr>
        <w:rFonts w:ascii="Tahoma" w:hAnsi="Tahoma" w:cs="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51159"/>
    <w:pPr>
      <w:keepNext/>
      <w:numPr>
        <w:numId w:val="7"/>
      </w:numPr>
      <w:spacing w:before="240" w:after="120"/>
    </w:pPr>
  </w:style>
  <w:style w:type="paragraph" w:customStyle="1" w:styleId="TableheadingrowsAgency">
    <w:name w:val="Table heading rows (Agency)"/>
    <w:basedOn w:val="BodytextAgency"/>
    <w:link w:val="TableheadingrowsAgencyChar"/>
    <w:rsid w:val="00E51159"/>
    <w:pPr>
      <w:keepNext/>
    </w:pPr>
    <w:rPr>
      <w:rFonts w:eastAsia="SimSun"/>
      <w:b/>
    </w:rPr>
  </w:style>
  <w:style w:type="paragraph" w:customStyle="1" w:styleId="TabletextrowsAgency">
    <w:name w:val="Table text rows (Agency)"/>
    <w:basedOn w:val="Normal"/>
    <w:link w:val="TabletextrowsAgencyChar"/>
    <w:rsid w:val="00E51159"/>
    <w:pPr>
      <w:spacing w:line="280" w:lineRule="exact"/>
    </w:p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semiHidden/>
    <w:rsid w:val="00784282"/>
    <w:pPr>
      <w:keepNext/>
      <w:tabs>
        <w:tab w:val="right" w:leader="dot" w:pos="9401"/>
      </w:tabs>
      <w:spacing w:before="140" w:after="57" w:line="240" w:lineRule="atLeast"/>
    </w:pPr>
    <w:rPr>
      <w:rFonts w:eastAsia="Times New Roman"/>
      <w:b/>
      <w:noProof/>
      <w:sz w:val="22"/>
      <w:szCs w:val="22"/>
      <w:lang w:eastAsia="en-GB"/>
    </w:rPr>
  </w:style>
  <w:style w:type="paragraph" w:styleId="TOC2">
    <w:name w:val="toc 2"/>
    <w:basedOn w:val="Normal"/>
    <w:next w:val="BodytextAgency"/>
    <w:uiPriority w:val="39"/>
    <w:semiHidden/>
    <w:rsid w:val="00E51159"/>
    <w:pPr>
      <w:tabs>
        <w:tab w:val="right" w:leader="dot" w:pos="9401"/>
      </w:tabs>
      <w:spacing w:after="57" w:line="240" w:lineRule="atLeast"/>
    </w:pPr>
    <w:rPr>
      <w:rFonts w:eastAsia="Times New Roman"/>
      <w:noProof/>
      <w:sz w:val="20"/>
      <w:lang w:eastAsia="en-GB"/>
    </w:rPr>
  </w:style>
  <w:style w:type="paragraph" w:styleId="TOC3">
    <w:name w:val="toc 3"/>
    <w:basedOn w:val="Normal"/>
    <w:next w:val="BodytextAgency"/>
    <w:uiPriority w:val="39"/>
    <w:semiHidden/>
    <w:rsid w:val="00E51159"/>
    <w:pPr>
      <w:tabs>
        <w:tab w:val="right" w:leader="dot" w:pos="9401"/>
      </w:tabs>
      <w:spacing w:after="57" w:line="240" w:lineRule="atLeast"/>
    </w:pPr>
    <w:rPr>
      <w:rFonts w:eastAsia="Times New Roman"/>
      <w:noProof/>
      <w:sz w:val="20"/>
      <w:lang w:eastAsia="en-GB"/>
    </w:rPr>
  </w:style>
  <w:style w:type="paragraph" w:styleId="TOC4">
    <w:name w:val="toc 4"/>
    <w:basedOn w:val="Normal"/>
    <w:next w:val="BodytextAgency"/>
    <w:uiPriority w:val="39"/>
    <w:semiHidden/>
    <w:rsid w:val="00E51159"/>
    <w:pPr>
      <w:tabs>
        <w:tab w:val="right" w:leader="dot" w:pos="9401"/>
      </w:tabs>
      <w:spacing w:after="57" w:line="240" w:lineRule="atLeast"/>
    </w:pPr>
    <w:rPr>
      <w:noProof/>
      <w:sz w:val="20"/>
    </w:rPr>
  </w:style>
  <w:style w:type="paragraph" w:styleId="TOC5">
    <w:name w:val="toc 5"/>
    <w:basedOn w:val="Normal"/>
    <w:next w:val="BodytextAgency"/>
    <w:uiPriority w:val="39"/>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semiHidden/>
    <w:rsid w:val="00E51159"/>
    <w:pPr>
      <w:spacing w:after="57" w:line="240" w:lineRule="exact"/>
    </w:pPr>
  </w:style>
  <w:style w:type="paragraph" w:styleId="TOC7">
    <w:name w:val="toc 7"/>
    <w:basedOn w:val="Normal"/>
    <w:next w:val="BodytextAgency"/>
    <w:uiPriority w:val="39"/>
    <w:semiHidden/>
    <w:rsid w:val="00E51159"/>
    <w:pPr>
      <w:spacing w:after="57" w:line="240" w:lineRule="exact"/>
    </w:pPr>
  </w:style>
  <w:style w:type="paragraph" w:styleId="TOC8">
    <w:name w:val="toc 8"/>
    <w:basedOn w:val="Normal"/>
    <w:next w:val="BodytextAgency"/>
    <w:uiPriority w:val="39"/>
    <w:semiHidden/>
    <w:rsid w:val="00E51159"/>
    <w:pPr>
      <w:spacing w:after="57" w:line="240" w:lineRule="exact"/>
    </w:pPr>
  </w:style>
  <w:style w:type="paragraph" w:styleId="TOC9">
    <w:name w:val="toc 9"/>
    <w:basedOn w:val="Normal"/>
    <w:next w:val="BodytextAgency"/>
    <w:uiPriority w:val="39"/>
    <w:semiHidden/>
    <w:rsid w:val="00E51159"/>
    <w:pPr>
      <w:spacing w:after="57" w:line="240" w:lineRule="exact"/>
    </w:pPr>
  </w:style>
  <w:style w:type="paragraph" w:customStyle="1" w:styleId="SpecialcommentAgency">
    <w:name w:val="Special comment (Agency)"/>
    <w:next w:val="BodytextAgency"/>
    <w:rsid w:val="00796BF6"/>
    <w:rPr>
      <w:rFonts w:ascii="Verdana" w:hAnsi="Verdana"/>
      <w:color w:val="FF0000"/>
      <w:sz w:val="17"/>
      <w:szCs w:val="17"/>
    </w:rPr>
  </w:style>
  <w:style w:type="paragraph" w:styleId="Header">
    <w:name w:val="header"/>
    <w:basedOn w:val="Normal"/>
    <w:link w:val="HeaderChar"/>
    <w:uiPriority w:val="99"/>
    <w:rsid w:val="00B636AF"/>
    <w:pPr>
      <w:tabs>
        <w:tab w:val="center" w:pos="4320"/>
        <w:tab w:val="right" w:pos="8640"/>
      </w:tabs>
    </w:pPr>
  </w:style>
  <w:style w:type="character" w:customStyle="1" w:styleId="HeaderChar">
    <w:name w:val="Header Char"/>
    <w:basedOn w:val="DefaultParagraphFont"/>
    <w:link w:val="Header"/>
    <w:uiPriority w:val="99"/>
    <w:semiHidden/>
    <w:rPr>
      <w:rFonts w:ascii="Verdana" w:hAnsi="Verdana" w:cs="Verdana"/>
      <w:sz w:val="18"/>
      <w:szCs w:val="18"/>
      <w:lang w:eastAsia="zh-CN"/>
    </w:rPr>
  </w:style>
  <w:style w:type="character" w:customStyle="1" w:styleId="DraftingNotesAgencyChar">
    <w:name w:val="Drafting Notes (Agency) Char"/>
    <w:link w:val="DraftingNotesAgency"/>
    <w:locked/>
    <w:rsid w:val="00CB13F5"/>
    <w:rPr>
      <w:rFonts w:ascii="Courier New" w:eastAsia="Times New Roman" w:hAnsi="Courier New"/>
      <w:i/>
      <w:color w:val="339966"/>
      <w:sz w:val="18"/>
      <w:lang w:val="en-GB" w:eastAsia="en-GB"/>
    </w:rPr>
  </w:style>
  <w:style w:type="paragraph" w:styleId="BalloonText">
    <w:name w:val="Balloon Text"/>
    <w:basedOn w:val="Normal"/>
    <w:link w:val="BalloonTextChar"/>
    <w:uiPriority w:val="99"/>
    <w:rsid w:val="00291894"/>
    <w:rPr>
      <w:rFonts w:ascii="Tahoma" w:hAnsi="Tahoma" w:cs="Tahoma"/>
      <w:sz w:val="16"/>
      <w:szCs w:val="16"/>
    </w:rPr>
  </w:style>
  <w:style w:type="character" w:customStyle="1" w:styleId="BalloonTextChar">
    <w:name w:val="Balloon Text Char"/>
    <w:basedOn w:val="DefaultParagraphFont"/>
    <w:link w:val="BalloonText"/>
    <w:uiPriority w:val="99"/>
    <w:locked/>
    <w:rsid w:val="00291894"/>
    <w:rPr>
      <w:rFonts w:ascii="Tahoma" w:hAnsi="Tahoma"/>
      <w:sz w:val="16"/>
      <w:lang w:val="x-none" w:eastAsia="zh-CN"/>
    </w:rPr>
  </w:style>
  <w:style w:type="character" w:styleId="CommentReference">
    <w:name w:val="annotation reference"/>
    <w:basedOn w:val="DefaultParagraphFont"/>
    <w:uiPriority w:val="99"/>
    <w:rsid w:val="00253003"/>
    <w:rPr>
      <w:sz w:val="16"/>
    </w:rPr>
  </w:style>
  <w:style w:type="paragraph" w:styleId="CommentText">
    <w:name w:val="annotation text"/>
    <w:basedOn w:val="Normal"/>
    <w:link w:val="CommentTextChar"/>
    <w:uiPriority w:val="99"/>
    <w:rsid w:val="00253003"/>
    <w:rPr>
      <w:sz w:val="20"/>
      <w:szCs w:val="20"/>
    </w:rPr>
  </w:style>
  <w:style w:type="character" w:customStyle="1" w:styleId="CommentTextChar">
    <w:name w:val="Comment Text Char"/>
    <w:basedOn w:val="DefaultParagraphFont"/>
    <w:link w:val="CommentText"/>
    <w:uiPriority w:val="99"/>
    <w:locked/>
    <w:rsid w:val="00253003"/>
    <w:rPr>
      <w:rFonts w:ascii="Verdana" w:hAnsi="Verdana"/>
    </w:rPr>
  </w:style>
  <w:style w:type="paragraph" w:styleId="CommentSubject">
    <w:name w:val="annotation subject"/>
    <w:basedOn w:val="CommentText"/>
    <w:next w:val="CommentText"/>
    <w:link w:val="CommentSubjectChar"/>
    <w:uiPriority w:val="99"/>
    <w:rsid w:val="00253003"/>
    <w:rPr>
      <w:b/>
      <w:bCs/>
    </w:rPr>
  </w:style>
  <w:style w:type="character" w:customStyle="1" w:styleId="CommentSubjectChar">
    <w:name w:val="Comment Subject Char"/>
    <w:basedOn w:val="CommentTextChar"/>
    <w:link w:val="CommentSubject"/>
    <w:uiPriority w:val="99"/>
    <w:locked/>
    <w:rsid w:val="00253003"/>
    <w:rPr>
      <w:rFonts w:ascii="Verdana" w:hAnsi="Verdana"/>
      <w:b/>
    </w:rPr>
  </w:style>
  <w:style w:type="paragraph" w:styleId="Date">
    <w:name w:val="Date"/>
    <w:basedOn w:val="Normal"/>
    <w:next w:val="Normal"/>
    <w:link w:val="DateChar"/>
    <w:uiPriority w:val="99"/>
    <w:semiHidden/>
    <w:rsid w:val="00E51159"/>
  </w:style>
  <w:style w:type="character" w:customStyle="1" w:styleId="DateChar">
    <w:name w:val="Date Char"/>
    <w:basedOn w:val="DefaultParagraphFont"/>
    <w:link w:val="Date"/>
    <w:uiPriority w:val="99"/>
    <w:semiHidden/>
    <w:rPr>
      <w:rFonts w:ascii="Verdana" w:hAnsi="Verdana" w:cs="Verdana"/>
      <w:sz w:val="18"/>
      <w:szCs w:val="18"/>
      <w:lang w:eastAsia="zh-CN"/>
    </w:rPr>
  </w:style>
  <w:style w:type="paragraph" w:styleId="DocumentMap">
    <w:name w:val="Document Map"/>
    <w:basedOn w:val="Normal"/>
    <w:link w:val="DocumentMapChar"/>
    <w:uiPriority w:val="99"/>
    <w:semiHidden/>
    <w:rsid w:val="00E5115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zh-CN"/>
    </w:rPr>
  </w:style>
  <w:style w:type="paragraph" w:styleId="E-mailSignature">
    <w:name w:val="E-mail Signature"/>
    <w:basedOn w:val="Normal"/>
    <w:link w:val="E-mailSignatureChar"/>
    <w:uiPriority w:val="99"/>
    <w:semiHidden/>
    <w:rsid w:val="00E51159"/>
  </w:style>
  <w:style w:type="character" w:customStyle="1" w:styleId="E-mailSignatureChar">
    <w:name w:val="E-mail Signature Char"/>
    <w:basedOn w:val="DefaultParagraphFont"/>
    <w:link w:val="E-mailSignature"/>
    <w:uiPriority w:val="99"/>
    <w:semiHidden/>
    <w:rPr>
      <w:rFonts w:ascii="Verdana" w:hAnsi="Verdana" w:cs="Verdana"/>
      <w:sz w:val="18"/>
      <w:szCs w:val="18"/>
      <w:lang w:eastAsia="zh-CN"/>
    </w:rPr>
  </w:style>
  <w:style w:type="character" w:styleId="Emphasis">
    <w:name w:val="Emphasis"/>
    <w:basedOn w:val="DefaultParagraphFont"/>
    <w:uiPriority w:val="20"/>
    <w:rsid w:val="00E51159"/>
    <w:rPr>
      <w:i/>
    </w:rPr>
  </w:style>
  <w:style w:type="paragraph" w:styleId="EnvelopeAddress">
    <w:name w:val="envelope address"/>
    <w:basedOn w:val="Normal"/>
    <w:uiPriority w:val="99"/>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51159"/>
    <w:rPr>
      <w:rFonts w:ascii="Arial" w:hAnsi="Arial" w:cs="Arial"/>
      <w:sz w:val="20"/>
      <w:szCs w:val="20"/>
    </w:rPr>
  </w:style>
  <w:style w:type="character" w:styleId="FollowedHyperlink">
    <w:name w:val="FollowedHyperlink"/>
    <w:basedOn w:val="DefaultParagraphFont"/>
    <w:uiPriority w:val="99"/>
    <w:semiHidden/>
    <w:rsid w:val="00E51159"/>
    <w:rPr>
      <w:color w:val="800080"/>
      <w:u w:val="single"/>
    </w:rPr>
  </w:style>
  <w:style w:type="character" w:styleId="Hyperlink">
    <w:name w:val="Hyperlink"/>
    <w:basedOn w:val="DefaultParagraphFont"/>
    <w:uiPriority w:val="99"/>
    <w:rsid w:val="00E51159"/>
    <w:rPr>
      <w:color w:val="0000FF"/>
      <w:u w:val="single"/>
    </w:rPr>
  </w:style>
  <w:style w:type="character" w:styleId="LineNumber">
    <w:name w:val="line number"/>
    <w:basedOn w:val="DefaultParagraphFont"/>
    <w:uiPriority w:val="99"/>
    <w:semiHidden/>
    <w:rsid w:val="00E51159"/>
    <w:rPr>
      <w:rFonts w:cs="Times New Roman"/>
    </w:rPr>
  </w:style>
  <w:style w:type="paragraph" w:styleId="MacroText">
    <w:name w:val="macro"/>
    <w:link w:val="MacroTextChar"/>
    <w:uiPriority w:val="99"/>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basedOn w:val="DefaultParagraphFont"/>
    <w:link w:val="MacroText"/>
    <w:uiPriority w:val="99"/>
    <w:semiHidden/>
    <w:rPr>
      <w:rFonts w:ascii="Courier New" w:hAnsi="Courier New" w:cs="Courier New"/>
      <w:lang w:eastAsia="zh-CN"/>
    </w:rPr>
  </w:style>
  <w:style w:type="paragraph" w:styleId="NormalWeb">
    <w:name w:val="Normal (Web)"/>
    <w:basedOn w:val="Normal"/>
    <w:uiPriority w:val="99"/>
    <w:semiHidden/>
    <w:rsid w:val="00E51159"/>
    <w:rPr>
      <w:rFonts w:ascii="Times New Roman" w:hAnsi="Times New Roman" w:cs="Times New Roman"/>
      <w:sz w:val="24"/>
      <w:szCs w:val="24"/>
    </w:rPr>
  </w:style>
  <w:style w:type="paragraph" w:styleId="PlainText">
    <w:name w:val="Plain Text"/>
    <w:basedOn w:val="Normal"/>
    <w:link w:val="PlainTextChar"/>
    <w:uiPriority w:val="99"/>
    <w:semiHidden/>
    <w:rsid w:val="00E5115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lang w:eastAsia="zh-CN"/>
    </w:rPr>
  </w:style>
  <w:style w:type="paragraph" w:styleId="Salutation">
    <w:name w:val="Salutation"/>
    <w:basedOn w:val="Normal"/>
    <w:next w:val="Normal"/>
    <w:link w:val="SalutationChar"/>
    <w:uiPriority w:val="99"/>
    <w:semiHidden/>
    <w:rsid w:val="00E51159"/>
  </w:style>
  <w:style w:type="character" w:customStyle="1" w:styleId="SalutationChar">
    <w:name w:val="Salutation Char"/>
    <w:basedOn w:val="DefaultParagraphFont"/>
    <w:link w:val="Salutation"/>
    <w:uiPriority w:val="99"/>
    <w:semiHidden/>
    <w:rPr>
      <w:rFonts w:ascii="Verdana" w:hAnsi="Verdana" w:cs="Verdana"/>
      <w:sz w:val="18"/>
      <w:szCs w:val="18"/>
      <w:lang w:eastAsia="zh-CN"/>
    </w:rPr>
  </w:style>
  <w:style w:type="character" w:styleId="Strong">
    <w:name w:val="Strong"/>
    <w:basedOn w:val="DefaultParagraphFont"/>
    <w:uiPriority w:val="22"/>
    <w:rsid w:val="00E51159"/>
    <w:rPr>
      <w:b/>
    </w:rPr>
  </w:style>
  <w:style w:type="table" w:styleId="TableGrid">
    <w:name w:val="Table Grid"/>
    <w:basedOn w:val="TableNormal"/>
    <w:uiPriority w:val="59"/>
    <w:semiHidden/>
    <w:rsid w:val="00E511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rsid w:val="00E51159"/>
    <w:pPr>
      <w:ind w:left="180" w:hanging="180"/>
    </w:pPr>
  </w:style>
  <w:style w:type="paragraph" w:styleId="TableofFigures">
    <w:name w:val="table of figures"/>
    <w:basedOn w:val="Normal"/>
    <w:next w:val="Normal"/>
    <w:uiPriority w:val="99"/>
    <w:semiHidden/>
    <w:rsid w:val="00E51159"/>
  </w:style>
  <w:style w:type="paragraph" w:styleId="TOAHeading">
    <w:name w:val="toa heading"/>
    <w:basedOn w:val="Normal"/>
    <w:next w:val="Normal"/>
    <w:uiPriority w:val="99"/>
    <w:semiHidden/>
    <w:rsid w:val="00E51159"/>
    <w:pPr>
      <w:spacing w:before="120"/>
    </w:pPr>
    <w:rPr>
      <w:rFonts w:ascii="Arial" w:hAnsi="Arial" w:cs="Arial"/>
      <w:b/>
      <w:bCs/>
      <w:sz w:val="24"/>
      <w:szCs w:val="24"/>
    </w:rPr>
  </w:style>
  <w:style w:type="character" w:customStyle="1" w:styleId="BodytextAgencyChar">
    <w:name w:val="Body text (Agency) Char"/>
    <w:link w:val="BodytextAgency"/>
    <w:locked/>
    <w:rsid w:val="002021EC"/>
    <w:rPr>
      <w:rFonts w:ascii="Verdana" w:eastAsia="Times New Roman" w:hAnsi="Verdana"/>
      <w:sz w:val="18"/>
    </w:rPr>
  </w:style>
  <w:style w:type="character" w:customStyle="1" w:styleId="TableheadingrowsAgencyChar">
    <w:name w:val="Table heading rows (Agency) Char"/>
    <w:link w:val="TableheadingrowsAgency"/>
    <w:locked/>
    <w:rsid w:val="002021EC"/>
    <w:rPr>
      <w:rFonts w:ascii="Verdana" w:hAnsi="Verdana"/>
      <w:b/>
      <w:sz w:val="18"/>
    </w:rPr>
  </w:style>
  <w:style w:type="character" w:customStyle="1" w:styleId="TabletextrowsAgencyChar">
    <w:name w:val="Table text rows (Agency) Char"/>
    <w:link w:val="TabletextrowsAgency"/>
    <w:locked/>
    <w:rsid w:val="002021EC"/>
    <w:rPr>
      <w:rFonts w:ascii="Verdana" w:hAnsi="Verdana"/>
      <w:sz w:val="18"/>
      <w:lang w:val="x-none" w:eastAsia="zh-CN"/>
    </w:rPr>
  </w:style>
  <w:style w:type="character" w:customStyle="1" w:styleId="No-TOCheadingAgencyChar">
    <w:name w:val="No-TOC heading (Agency) Char"/>
    <w:link w:val="No-TOCheadingAgency"/>
    <w:locked/>
    <w:rsid w:val="00DA3FB4"/>
    <w:rPr>
      <w:rFonts w:ascii="Verdana" w:hAnsi="Verdana"/>
      <w:b/>
      <w:kern w:val="32"/>
      <w:sz w:val="27"/>
    </w:rPr>
  </w:style>
  <w:style w:type="character" w:customStyle="1" w:styleId="No-numheading2AgencyChar">
    <w:name w:val="No-num heading 2 (Agency) Char"/>
    <w:link w:val="No-numheading2Agency"/>
    <w:locked/>
    <w:rsid w:val="000F616F"/>
    <w:rPr>
      <w:rFonts w:ascii="Verdana" w:eastAsia="Times New Roman" w:hAnsi="Verdana"/>
      <w:b/>
      <w:i/>
      <w:kern w:val="32"/>
      <w:sz w:val="22"/>
    </w:rPr>
  </w:style>
  <w:style w:type="character" w:customStyle="1" w:styleId="Heading2AgencyChar">
    <w:name w:val="Heading 2 (Agency) Char"/>
    <w:link w:val="Heading2Agency"/>
    <w:locked/>
    <w:rsid w:val="000F616F"/>
    <w:rPr>
      <w:rFonts w:ascii="Verdana" w:eastAsia="Times New Roman" w:hAnsi="Verdana"/>
      <w:b/>
      <w:i/>
      <w:kern w:val="32"/>
      <w:sz w:val="22"/>
    </w:rPr>
  </w:style>
  <w:style w:type="character" w:customStyle="1" w:styleId="Heading3AgencyChar">
    <w:name w:val="Heading 3 (Agency) Char"/>
    <w:basedOn w:val="DefaultParagraphFont"/>
    <w:link w:val="Heading3Agency"/>
    <w:locked/>
    <w:rsid w:val="003734F5"/>
    <w:rPr>
      <w:rFonts w:ascii="Verdana" w:eastAsia="Times New Roman" w:hAnsi="Verdana" w:cs="Arial"/>
      <w:b/>
      <w:bCs/>
      <w:kern w:val="32"/>
      <w:sz w:val="22"/>
      <w:szCs w:val="22"/>
    </w:rPr>
  </w:style>
  <w:style w:type="numbering" w:customStyle="1" w:styleId="BulletsAgency">
    <w:name w:val="Bullets (Agency)"/>
    <w:pPr>
      <w:numPr>
        <w:numId w:val="1"/>
      </w:numPr>
    </w:pPr>
  </w:style>
  <w:style w:type="numbering" w:customStyle="1" w:styleId="NumberlistAgency">
    <w:name w:val="Number list (Agency)"/>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dlist@ema.europa.eu"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eurmp-evinterface@eme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submission.ema.europa.eu/tiges/docs/eCTD%20Guidance%20v4%200-20160422-final.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urmp-evinterface@emea.europa.eu"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Templates\Filenew\H-Type%20I-II\RS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RSI template</Template>
  <TotalTime>0</TotalTime>
  <Pages>5</Pages>
  <Words>5907</Words>
  <Characters>33672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Annual re-assessment AR template</vt:lpstr>
    </vt:vector>
  </TitlesOfParts>
  <Company>European Medicines Agency</Company>
  <LinksUpToDate>false</LinksUpToDate>
  <CharactersWithSpaces>39501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re-assessment AR template</dc:title>
  <dc:creator>Gravanis Iordanis</dc:creator>
  <dc:description>Template developed for European Medicines Agency by Fiona Lewis and Vanessa Crookes December 2009</dc:description>
  <cp:lastModifiedBy>SYSTEM</cp:lastModifiedBy>
  <cp:revision>2</cp:revision>
  <cp:lastPrinted>2011-10-25T15:14:00Z</cp:lastPrinted>
  <dcterms:created xsi:type="dcterms:W3CDTF">2017-08-03T09:26:00Z</dcterms:created>
  <dcterms:modified xsi:type="dcterms:W3CDTF">2017-08-03T09:26:00Z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filing_code">
    <vt:lpwstr> </vt:lpwstr>
  </property>
  <property fmtid="{D5CDD505-2E9C-101B-9397-08002B2CF9AE}" pid="3" name="DM_Version">
    <vt:lpwstr>CURRENT,final for publication,1.12</vt:lpwstr>
  </property>
  <property fmtid="{D5CDD505-2E9C-101B-9397-08002B2CF9AE}" pid="4" name="DM_Name">
    <vt:lpwstr>Annual re-assessment AR template</vt:lpwstr>
  </property>
  <property fmtid="{D5CDD505-2E9C-101B-9397-08002B2CF9AE}" pid="5" name="DM_Creation_Date">
    <vt:lpwstr>03/08/2017 10:22:32</vt:lpwstr>
  </property>
  <property fmtid="{D5CDD505-2E9C-101B-9397-08002B2CF9AE}" pid="6" name="DM_Modify_Date">
    <vt:lpwstr>03/08/2017 10:22:32</vt:lpwstr>
  </property>
  <property fmtid="{D5CDD505-2E9C-101B-9397-08002B2CF9AE}" pid="7" name="DM_Creator_Name">
    <vt:lpwstr>Buzzi Andrea</vt:lpwstr>
  </property>
  <property fmtid="{D5CDD505-2E9C-101B-9397-08002B2CF9AE}" pid="8" name="DM_Modifier_Name">
    <vt:lpwstr>Buzzi Andrea</vt:lpwstr>
  </property>
  <property fmtid="{D5CDD505-2E9C-101B-9397-08002B2CF9AE}" pid="9" name="DM_Type">
    <vt:lpwstr>emea_document</vt:lpwstr>
  </property>
  <property fmtid="{D5CDD505-2E9C-101B-9397-08002B2CF9AE}" pid="10" name="DM_DocRefId">
    <vt:lpwstr>EMA/727040/2016</vt:lpwstr>
  </property>
  <property fmtid="{D5CDD505-2E9C-101B-9397-08002B2CF9AE}" pid="11" name="DM_Category">
    <vt:lpwstr>Templates and Form</vt:lpwstr>
  </property>
  <property fmtid="{D5CDD505-2E9C-101B-9397-08002B2CF9AE}" pid="12" name="DM_Path">
    <vt:lpwstr>/14. Working areas/14.03 C-Division/02. C-PM Activities/C-PM-EPC/WIN harmonisation exercise Feb 2016/Outcome of WIN Harmonisation/AR Template Harmonisation/Templates with code</vt:lpwstr>
  </property>
  <property fmtid="{D5CDD505-2E9C-101B-9397-08002B2CF9AE}" pid="13" name="DM_emea_doc_ref_id">
    <vt:lpwstr>EMA/727040/2016</vt:lpwstr>
  </property>
  <property fmtid="{D5CDD505-2E9C-101B-9397-08002B2CF9AE}" pid="14" name="DM_Modifer_Name">
    <vt:lpwstr>Buzzi Andrea</vt:lpwstr>
  </property>
  <property fmtid="{D5CDD505-2E9C-101B-9397-08002B2CF9AE}" pid="15" name="DM_Modified_Date">
    <vt:lpwstr>03/08/2017 10:22:32</vt:lpwstr>
  </property>
</Properties>
</file>