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591" w:rsidRPr="00405AE7" w:rsidRDefault="00093FBB" w:rsidP="001F7591">
      <w:pPr>
        <w:rPr>
          <w:rFonts w:ascii="Verdana" w:hAnsi="Verdana"/>
          <w:color w:val="000000"/>
          <w:sz w:val="18"/>
          <w:szCs w:val="18"/>
        </w:rPr>
      </w:pPr>
      <w:r w:rsidRPr="00405AE7">
        <w:rPr>
          <w:rFonts w:ascii="Verdana" w:hAnsi="Verdana"/>
          <w:color w:val="000000"/>
          <w:sz w:val="18"/>
          <w:szCs w:val="18"/>
        </w:rPr>
        <w:t>Letter head Transferee</w:t>
      </w:r>
    </w:p>
    <w:p w:rsidR="001F7591" w:rsidRDefault="001F7591" w:rsidP="001F7591">
      <w:pPr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  <w:lang w:val="en-US"/>
        </w:rPr>
      </w:pPr>
    </w:p>
    <w:p w:rsidR="001F7591" w:rsidRDefault="001F7591" w:rsidP="001F7591">
      <w:pPr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  <w:lang w:val="en-US"/>
        </w:rPr>
      </w:pPr>
    </w:p>
    <w:p w:rsidR="0097139F" w:rsidRPr="00032925" w:rsidRDefault="00093FBB" w:rsidP="0097139F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val="en-US"/>
        </w:rPr>
      </w:pPr>
      <w:r w:rsidRPr="00032925">
        <w:rPr>
          <w:rFonts w:ascii="Verdana" w:hAnsi="Verdana"/>
          <w:color w:val="000000"/>
          <w:sz w:val="18"/>
          <w:szCs w:val="18"/>
          <w:lang w:val="en-US"/>
        </w:rPr>
        <w:t>Dear Sir or Madam</w:t>
      </w:r>
    </w:p>
    <w:p w:rsidR="0097139F" w:rsidRPr="00032925" w:rsidRDefault="0097139F" w:rsidP="0097139F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val="en-US"/>
        </w:rPr>
      </w:pPr>
    </w:p>
    <w:p w:rsidR="0097139F" w:rsidRDefault="00093FBB" w:rsidP="0097139F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val="en-US"/>
        </w:rPr>
      </w:pPr>
      <w:r w:rsidRPr="00032925">
        <w:rPr>
          <w:rFonts w:ascii="Verdana" w:hAnsi="Verdana"/>
          <w:color w:val="000000"/>
          <w:sz w:val="18"/>
          <w:szCs w:val="18"/>
          <w:lang w:val="en-US"/>
        </w:rPr>
        <w:t xml:space="preserve">Re: </w:t>
      </w:r>
      <w:r>
        <w:rPr>
          <w:rFonts w:ascii="Verdana" w:hAnsi="Verdana"/>
          <w:color w:val="000000"/>
          <w:sz w:val="18"/>
          <w:szCs w:val="18"/>
          <w:lang w:val="en-US"/>
        </w:rPr>
        <w:t>{</w:t>
      </w:r>
      <w:r w:rsidRPr="00032925">
        <w:rPr>
          <w:rFonts w:ascii="Verdana" w:hAnsi="Verdana"/>
          <w:color w:val="000000"/>
          <w:sz w:val="18"/>
          <w:szCs w:val="18"/>
          <w:lang w:val="en-US"/>
        </w:rPr>
        <w:t>Product Name (active substance)</w:t>
      </w:r>
      <w:r>
        <w:rPr>
          <w:rFonts w:ascii="Verdana" w:hAnsi="Verdana"/>
          <w:color w:val="000000"/>
          <w:sz w:val="18"/>
          <w:szCs w:val="18"/>
          <w:lang w:val="en-US"/>
        </w:rPr>
        <w:t>}</w:t>
      </w:r>
      <w:r w:rsidRPr="00032925">
        <w:rPr>
          <w:rFonts w:ascii="Verdana" w:hAnsi="Verdana"/>
          <w:color w:val="000000"/>
          <w:sz w:val="18"/>
          <w:szCs w:val="18"/>
          <w:lang w:val="en-US"/>
        </w:rPr>
        <w:t xml:space="preserve"> </w:t>
      </w:r>
    </w:p>
    <w:p w:rsidR="0097139F" w:rsidRPr="00032925" w:rsidRDefault="0097139F" w:rsidP="0097139F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val="en-US"/>
        </w:rPr>
      </w:pPr>
    </w:p>
    <w:p w:rsidR="0097139F" w:rsidRPr="00032925" w:rsidRDefault="00093FBB" w:rsidP="0097139F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val="en-US"/>
        </w:rPr>
      </w:pPr>
      <w:r w:rsidRPr="00032925">
        <w:rPr>
          <w:rFonts w:ascii="Verdana" w:hAnsi="Verdana"/>
          <w:color w:val="000000"/>
          <w:sz w:val="18"/>
          <w:szCs w:val="18"/>
          <w:lang w:val="en-US"/>
        </w:rPr>
        <w:t xml:space="preserve">Application for Transfer of Marketing Authorisation from </w:t>
      </w:r>
      <w:r>
        <w:rPr>
          <w:rFonts w:ascii="Verdana" w:hAnsi="Verdana"/>
          <w:color w:val="000000"/>
          <w:sz w:val="18"/>
          <w:szCs w:val="18"/>
          <w:lang w:val="en-US"/>
        </w:rPr>
        <w:t>{</w:t>
      </w:r>
      <w:r w:rsidRPr="00032925">
        <w:rPr>
          <w:rFonts w:ascii="Verdana" w:hAnsi="Verdana"/>
          <w:color w:val="000000"/>
          <w:sz w:val="18"/>
          <w:szCs w:val="18"/>
          <w:lang w:val="en-US"/>
        </w:rPr>
        <w:t>name Transferor</w:t>
      </w:r>
      <w:r>
        <w:rPr>
          <w:rFonts w:ascii="Verdana" w:hAnsi="Verdana"/>
          <w:color w:val="000000"/>
          <w:sz w:val="18"/>
          <w:szCs w:val="18"/>
          <w:lang w:val="en-US"/>
        </w:rPr>
        <w:t>}</w:t>
      </w:r>
      <w:r w:rsidRPr="00032925">
        <w:rPr>
          <w:rFonts w:ascii="Verdana" w:hAnsi="Verdana"/>
          <w:color w:val="000000"/>
          <w:sz w:val="18"/>
          <w:szCs w:val="18"/>
          <w:lang w:val="en-US"/>
        </w:rPr>
        <w:t xml:space="preserve"> to </w:t>
      </w:r>
      <w:r>
        <w:rPr>
          <w:rFonts w:ascii="Verdana" w:hAnsi="Verdana"/>
          <w:color w:val="000000"/>
          <w:sz w:val="18"/>
          <w:szCs w:val="18"/>
          <w:lang w:val="en-US"/>
        </w:rPr>
        <w:t>{</w:t>
      </w:r>
      <w:r w:rsidRPr="00032925">
        <w:rPr>
          <w:rFonts w:ascii="Verdana" w:hAnsi="Verdana"/>
          <w:color w:val="000000"/>
          <w:sz w:val="18"/>
          <w:szCs w:val="18"/>
          <w:lang w:val="en-US"/>
        </w:rPr>
        <w:t>name Transferee</w:t>
      </w:r>
      <w:r>
        <w:rPr>
          <w:rFonts w:ascii="Verdana" w:hAnsi="Verdana"/>
          <w:color w:val="000000"/>
          <w:sz w:val="18"/>
          <w:szCs w:val="18"/>
          <w:lang w:val="en-US"/>
        </w:rPr>
        <w:t>}</w:t>
      </w:r>
    </w:p>
    <w:p w:rsidR="00AC2CB2" w:rsidRDefault="00AC2CB2" w:rsidP="001F7591">
      <w:pPr>
        <w:autoSpaceDE w:val="0"/>
        <w:autoSpaceDN w:val="0"/>
        <w:adjustRightInd w:val="0"/>
        <w:rPr>
          <w:rFonts w:cs="Verdana"/>
          <w:color w:val="000000"/>
          <w:shd w:val="clear" w:color="auto" w:fill="FFFFFF" w:themeFill="background1"/>
        </w:rPr>
      </w:pPr>
    </w:p>
    <w:p w:rsidR="00AC2CB2" w:rsidRDefault="00093FBB" w:rsidP="001F7591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val="en-US"/>
        </w:rPr>
      </w:pPr>
      <w:r w:rsidRPr="00AD7B7A">
        <w:rPr>
          <w:rFonts w:ascii="Verdana" w:hAnsi="Verdana"/>
          <w:color w:val="000000"/>
          <w:sz w:val="18"/>
          <w:szCs w:val="18"/>
          <w:lang w:val="en-US"/>
        </w:rPr>
        <w:t xml:space="preserve">We hereby certify that </w:t>
      </w:r>
      <w:r>
        <w:rPr>
          <w:rFonts w:ascii="Verdana" w:hAnsi="Verdana"/>
          <w:color w:val="000000"/>
          <w:sz w:val="18"/>
          <w:szCs w:val="18"/>
          <w:lang w:val="en-US"/>
        </w:rPr>
        <w:t xml:space="preserve">the below listed contact persons remain unchanged </w:t>
      </w:r>
      <w:r>
        <w:rPr>
          <w:rFonts w:ascii="Verdana" w:hAnsi="Verdana"/>
          <w:color w:val="000000"/>
          <w:sz w:val="18"/>
          <w:szCs w:val="18"/>
          <w:lang w:val="en-US"/>
        </w:rPr>
        <w:t>and are consistent with the contacts currently in EMA’s records.</w:t>
      </w:r>
    </w:p>
    <w:p w:rsidR="0097139F" w:rsidRDefault="0097139F" w:rsidP="001F7591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  <w:lang w:val="en-US"/>
        </w:rPr>
      </w:pPr>
    </w:p>
    <w:p w:rsidR="0097139F" w:rsidRPr="0097139F" w:rsidRDefault="00093FBB" w:rsidP="001F7591">
      <w:pPr>
        <w:autoSpaceDE w:val="0"/>
        <w:autoSpaceDN w:val="0"/>
        <w:adjustRightInd w:val="0"/>
        <w:rPr>
          <w:rFonts w:ascii="Verdana" w:hAnsi="Verdana"/>
          <w:i/>
          <w:color w:val="000000"/>
          <w:sz w:val="18"/>
          <w:szCs w:val="18"/>
          <w:lang w:val="en-US"/>
        </w:rPr>
      </w:pPr>
      <w:r w:rsidRPr="0097139F">
        <w:rPr>
          <w:rFonts w:ascii="Verdana" w:hAnsi="Verdana"/>
          <w:i/>
          <w:color w:val="000000"/>
          <w:sz w:val="18"/>
          <w:szCs w:val="18"/>
          <w:lang w:val="en-US"/>
        </w:rPr>
        <w:t>[please tick boxes below as appropriate]</w:t>
      </w:r>
    </w:p>
    <w:p w:rsidR="001F7591" w:rsidRPr="00970564" w:rsidRDefault="001F7591" w:rsidP="001F7591">
      <w:pPr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  <w:lang w:val="en-US"/>
        </w:rPr>
      </w:pPr>
    </w:p>
    <w:p w:rsidR="001F7591" w:rsidRPr="00405AE7" w:rsidRDefault="001F7591" w:rsidP="001F7591">
      <w:pPr>
        <w:rPr>
          <w:rFonts w:ascii="Verdana" w:hAnsi="Verdana"/>
          <w:color w:val="000000"/>
          <w:sz w:val="18"/>
          <w:szCs w:val="18"/>
        </w:rPr>
      </w:pPr>
    </w:p>
    <w:p w:rsidR="001F7591" w:rsidRDefault="00093FBB" w:rsidP="001F7591">
      <w:pPr>
        <w:autoSpaceDE w:val="0"/>
        <w:autoSpaceDN w:val="0"/>
        <w:adjustRightInd w:val="0"/>
        <w:rPr>
          <w:rFonts w:ascii="Verdana" w:hAnsi="Verdana"/>
          <w:b/>
          <w:sz w:val="18"/>
          <w:szCs w:val="18"/>
          <w:lang w:val="en"/>
        </w:rPr>
      </w:pPr>
      <w:r>
        <w:rPr>
          <w:rFonts w:cs="Verdana"/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Verdana"/>
          <w:color w:val="000000"/>
        </w:rPr>
        <w:instrText>FORMCHECKBOX</w:instrText>
      </w:r>
      <w:r>
        <w:rPr>
          <w:rFonts w:cs="Verdana"/>
          <w:color w:val="000000"/>
        </w:rPr>
      </w:r>
      <w:r>
        <w:rPr>
          <w:rFonts w:cs="Verdana"/>
          <w:color w:val="000000"/>
        </w:rPr>
        <w:fldChar w:fldCharType="separate"/>
      </w:r>
      <w:r>
        <w:rPr>
          <w:rFonts w:cs="Verdana"/>
          <w:color w:val="000000"/>
        </w:rPr>
        <w:fldChar w:fldCharType="end"/>
      </w:r>
      <w:r>
        <w:rPr>
          <w:rFonts w:cs="Verdana"/>
          <w:color w:val="000000"/>
        </w:rPr>
        <w:t xml:space="preserve"> </w:t>
      </w:r>
      <w:r w:rsidRPr="00405AE7">
        <w:rPr>
          <w:rFonts w:ascii="Verdana" w:hAnsi="Verdana" w:cs="Arial"/>
          <w:b/>
          <w:color w:val="000000"/>
          <w:sz w:val="18"/>
          <w:szCs w:val="18"/>
          <w:lang w:val="en-US"/>
        </w:rPr>
        <w:t>6.2</w:t>
      </w:r>
      <w:r w:rsidR="00AC2CB2">
        <w:rPr>
          <w:rFonts w:ascii="Verdana" w:hAnsi="Verdana" w:cs="Arial"/>
          <w:b/>
          <w:color w:val="000000"/>
          <w:sz w:val="18"/>
          <w:szCs w:val="18"/>
          <w:lang w:val="en-US"/>
        </w:rPr>
        <w:t xml:space="preserve"> S</w:t>
      </w:r>
      <w:r w:rsidRPr="00405AE7">
        <w:rPr>
          <w:rFonts w:ascii="Verdana" w:hAnsi="Verdana"/>
          <w:b/>
          <w:sz w:val="18"/>
          <w:szCs w:val="18"/>
          <w:lang w:val="en"/>
        </w:rPr>
        <w:t>cientific service in charge of information about the medicinal product within the meaning of Article 98 of Directive 2001/83/EC, including the address, e-mail, telephone and fax number.</w:t>
      </w:r>
    </w:p>
    <w:p w:rsidR="00AC2CB2" w:rsidRPr="00405AE7" w:rsidRDefault="00AC2CB2" w:rsidP="001F7591">
      <w:pPr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  <w:lang w:val="en-US"/>
        </w:rPr>
      </w:pPr>
    </w:p>
    <w:p w:rsidR="001F7591" w:rsidRDefault="00093FBB" w:rsidP="001F7591">
      <w:pPr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  <w:lang w:val="en-US"/>
        </w:rPr>
      </w:pPr>
      <w:r>
        <w:rPr>
          <w:rFonts w:cs="Verdana"/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Verdana"/>
          <w:color w:val="000000"/>
        </w:rPr>
        <w:instrText>FORMCHECKBOX</w:instrText>
      </w:r>
      <w:r>
        <w:rPr>
          <w:rFonts w:cs="Verdana"/>
          <w:color w:val="000000"/>
        </w:rPr>
      </w:r>
      <w:r>
        <w:rPr>
          <w:rFonts w:cs="Verdana"/>
          <w:color w:val="000000"/>
        </w:rPr>
        <w:fldChar w:fldCharType="separate"/>
      </w:r>
      <w:r>
        <w:rPr>
          <w:rFonts w:cs="Verdana"/>
          <w:color w:val="000000"/>
        </w:rPr>
        <w:fldChar w:fldCharType="end"/>
      </w:r>
      <w:r>
        <w:rPr>
          <w:rFonts w:cs="Verdana"/>
          <w:color w:val="000000"/>
        </w:rPr>
        <w:t xml:space="preserve"> </w:t>
      </w:r>
      <w:r>
        <w:rPr>
          <w:rFonts w:ascii="Verdana" w:hAnsi="Verdana" w:cs="Arial"/>
          <w:b/>
          <w:color w:val="000000"/>
          <w:sz w:val="18"/>
          <w:szCs w:val="18"/>
          <w:lang w:val="en-US"/>
        </w:rPr>
        <w:t>6.3</w:t>
      </w:r>
      <w:r w:rsidR="00AC2CB2">
        <w:rPr>
          <w:rFonts w:ascii="Verdana" w:hAnsi="Verdana" w:cs="Arial"/>
          <w:b/>
          <w:color w:val="000000"/>
          <w:sz w:val="18"/>
          <w:szCs w:val="18"/>
          <w:lang w:val="en-US"/>
        </w:rPr>
        <w:t xml:space="preserve"> </w:t>
      </w:r>
      <w:r w:rsidR="00AC2CB2">
        <w:rPr>
          <w:rFonts w:ascii="Verdana" w:hAnsi="Verdana"/>
          <w:b/>
          <w:sz w:val="18"/>
          <w:szCs w:val="18"/>
          <w:lang w:val="en"/>
        </w:rPr>
        <w:t>P</w:t>
      </w:r>
      <w:r>
        <w:rPr>
          <w:rFonts w:ascii="Verdana" w:hAnsi="Verdana"/>
          <w:b/>
          <w:sz w:val="18"/>
          <w:szCs w:val="18"/>
          <w:lang w:val="en"/>
        </w:rPr>
        <w:t>erson/company authorised for communication between the Transferee and the agency after authorisation on the Transfer of the marketing authorisation, including the address, e-m</w:t>
      </w:r>
      <w:r>
        <w:rPr>
          <w:rFonts w:ascii="Verdana" w:hAnsi="Verdana"/>
          <w:b/>
          <w:sz w:val="18"/>
          <w:szCs w:val="18"/>
          <w:lang w:val="en"/>
        </w:rPr>
        <w:t>ail, telephone and fax number.</w:t>
      </w:r>
      <w:bookmarkStart w:id="0" w:name="_GoBack"/>
      <w:bookmarkEnd w:id="0"/>
    </w:p>
    <w:p w:rsidR="001F7591" w:rsidRDefault="001F7591" w:rsidP="001F7591">
      <w:pPr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  <w:lang w:val="en-US"/>
        </w:rPr>
      </w:pPr>
    </w:p>
    <w:p w:rsidR="001F7591" w:rsidRPr="003C6605" w:rsidRDefault="00093FBB" w:rsidP="001F7591">
      <w:pPr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  <w:lang w:val="en-US"/>
        </w:rPr>
      </w:pPr>
      <w:r>
        <w:rPr>
          <w:rFonts w:cs="Verdana"/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Verdana"/>
          <w:color w:val="000000"/>
        </w:rPr>
        <w:instrText>FORMCHECKBOX</w:instrText>
      </w:r>
      <w:r>
        <w:rPr>
          <w:rFonts w:cs="Verdana"/>
          <w:color w:val="000000"/>
        </w:rPr>
      </w:r>
      <w:r>
        <w:rPr>
          <w:rFonts w:cs="Verdana"/>
          <w:color w:val="000000"/>
        </w:rPr>
        <w:fldChar w:fldCharType="separate"/>
      </w:r>
      <w:r>
        <w:rPr>
          <w:rFonts w:cs="Verdana"/>
          <w:color w:val="000000"/>
        </w:rPr>
        <w:fldChar w:fldCharType="end"/>
      </w:r>
      <w:r>
        <w:rPr>
          <w:rFonts w:cs="Verdana"/>
          <w:color w:val="000000"/>
        </w:rPr>
        <w:t xml:space="preserve"> </w:t>
      </w:r>
      <w:r w:rsidRPr="003C6605">
        <w:rPr>
          <w:rFonts w:ascii="Verdana" w:hAnsi="Verdana" w:cs="Arial"/>
          <w:b/>
          <w:color w:val="000000"/>
          <w:sz w:val="18"/>
          <w:szCs w:val="18"/>
          <w:lang w:val="en-US"/>
        </w:rPr>
        <w:t>6.4</w:t>
      </w:r>
      <w:r w:rsidR="00AC2CB2">
        <w:rPr>
          <w:rFonts w:ascii="Verdana" w:hAnsi="Verdana" w:cs="Arial"/>
          <w:b/>
          <w:color w:val="000000"/>
          <w:sz w:val="18"/>
          <w:szCs w:val="18"/>
          <w:lang w:val="en-US"/>
        </w:rPr>
        <w:t xml:space="preserve"> </w:t>
      </w:r>
      <w:r w:rsidR="00AC2CB2">
        <w:rPr>
          <w:rFonts w:ascii="Verdana" w:hAnsi="Verdana"/>
          <w:b/>
          <w:sz w:val="18"/>
          <w:szCs w:val="18"/>
          <w:lang w:val="en"/>
        </w:rPr>
        <w:t>P</w:t>
      </w:r>
      <w:r w:rsidRPr="003C6605">
        <w:rPr>
          <w:rFonts w:ascii="Verdana" w:hAnsi="Verdana"/>
          <w:b/>
          <w:sz w:val="18"/>
          <w:szCs w:val="18"/>
          <w:lang w:val="en"/>
        </w:rPr>
        <w:t>erson responsible for quality defects and batch recall within the meaning of Article 79 of Directive 2001/83/EC, including the address, e-mail,</w:t>
      </w:r>
      <w:r w:rsidRPr="003C6605">
        <w:rPr>
          <w:rFonts w:ascii="Verdana" w:hAnsi="Verdana"/>
          <w:b/>
          <w:sz w:val="18"/>
          <w:szCs w:val="18"/>
          <w:lang w:val="en"/>
        </w:rPr>
        <w:t xml:space="preserve"> telephone and fax number.</w:t>
      </w:r>
    </w:p>
    <w:p w:rsidR="00753A91" w:rsidRDefault="00753A91"/>
    <w:p w:rsidR="0097139F" w:rsidRDefault="0097139F" w:rsidP="001F7591">
      <w:pPr>
        <w:rPr>
          <w:rFonts w:ascii="Verdana" w:hAnsi="Verdana"/>
          <w:color w:val="000000"/>
          <w:sz w:val="18"/>
          <w:szCs w:val="18"/>
          <w:lang w:val="en-US"/>
        </w:rPr>
      </w:pPr>
    </w:p>
    <w:p w:rsidR="001F7591" w:rsidRPr="00405AE7" w:rsidRDefault="00093FBB" w:rsidP="001F7591">
      <w:pPr>
        <w:rPr>
          <w:rFonts w:ascii="Verdana" w:hAnsi="Verdana"/>
          <w:color w:val="000000"/>
          <w:sz w:val="18"/>
          <w:szCs w:val="18"/>
          <w:lang w:val="en-US"/>
        </w:rPr>
      </w:pPr>
      <w:r w:rsidRPr="00405AE7">
        <w:rPr>
          <w:rFonts w:ascii="Verdana" w:hAnsi="Verdana"/>
          <w:color w:val="000000"/>
          <w:sz w:val="18"/>
          <w:szCs w:val="18"/>
          <w:lang w:val="en-US"/>
        </w:rPr>
        <w:t>Yours faithfully</w:t>
      </w:r>
    </w:p>
    <w:p w:rsidR="001F7591" w:rsidRPr="00405AE7" w:rsidRDefault="001F7591" w:rsidP="001F7591">
      <w:pPr>
        <w:rPr>
          <w:rFonts w:ascii="Verdana" w:hAnsi="Verdana"/>
          <w:color w:val="000000"/>
          <w:sz w:val="18"/>
          <w:szCs w:val="18"/>
          <w:lang w:val="en-US"/>
        </w:rPr>
      </w:pPr>
    </w:p>
    <w:p w:rsidR="001F7591" w:rsidRPr="00405AE7" w:rsidRDefault="001F7591" w:rsidP="001F7591">
      <w:pPr>
        <w:rPr>
          <w:rFonts w:ascii="Verdana" w:hAnsi="Verdana"/>
          <w:color w:val="000000"/>
          <w:sz w:val="18"/>
          <w:szCs w:val="18"/>
          <w:lang w:val="en-US"/>
        </w:rPr>
      </w:pPr>
    </w:p>
    <w:p w:rsidR="001F7591" w:rsidRDefault="00093FBB" w:rsidP="008B7EEA">
      <w:pPr>
        <w:autoSpaceDE w:val="0"/>
        <w:autoSpaceDN w:val="0"/>
        <w:adjustRightInd w:val="0"/>
        <w:ind w:left="2880" w:hanging="2880"/>
        <w:rPr>
          <w:rFonts w:ascii="Verdana" w:hAnsi="Verdana"/>
          <w:color w:val="000000"/>
          <w:sz w:val="18"/>
          <w:szCs w:val="18"/>
          <w:lang w:val="en-US"/>
        </w:rPr>
      </w:pPr>
      <w:r>
        <w:rPr>
          <w:rFonts w:ascii="Verdana" w:hAnsi="Verdana"/>
          <w:color w:val="000000"/>
          <w:sz w:val="18"/>
          <w:szCs w:val="18"/>
          <w:lang w:val="en-US"/>
        </w:rPr>
        <w:t>{Title, name, position}</w:t>
      </w:r>
      <w:r>
        <w:rPr>
          <w:rFonts w:ascii="Verdana" w:hAnsi="Verdana"/>
          <w:color w:val="000000"/>
          <w:sz w:val="18"/>
          <w:szCs w:val="18"/>
          <w:lang w:val="en-US"/>
        </w:rPr>
        <w:tab/>
      </w:r>
      <w:r>
        <w:rPr>
          <w:rFonts w:ascii="Verdana" w:hAnsi="Verdana"/>
          <w:color w:val="000000"/>
          <w:sz w:val="18"/>
          <w:szCs w:val="18"/>
          <w:lang w:val="en-US"/>
        </w:rPr>
        <w:tab/>
      </w:r>
      <w:r>
        <w:rPr>
          <w:rFonts w:ascii="Verdana" w:hAnsi="Verdana"/>
          <w:color w:val="000000"/>
          <w:sz w:val="18"/>
          <w:szCs w:val="18"/>
          <w:lang w:val="en-US"/>
        </w:rPr>
        <w:tab/>
      </w:r>
      <w:r>
        <w:rPr>
          <w:rFonts w:ascii="Verdana" w:hAnsi="Verdana"/>
          <w:color w:val="000000"/>
          <w:sz w:val="18"/>
          <w:szCs w:val="18"/>
          <w:lang w:val="en-US"/>
        </w:rPr>
        <w:tab/>
      </w:r>
      <w:r w:rsidR="008745FD">
        <w:rPr>
          <w:rFonts w:ascii="Verdana" w:hAnsi="Verdana"/>
          <w:color w:val="000000"/>
          <w:sz w:val="18"/>
          <w:szCs w:val="18"/>
          <w:lang w:val="en-US"/>
        </w:rPr>
        <w:tab/>
      </w:r>
      <w:r w:rsidR="008745FD">
        <w:rPr>
          <w:rFonts w:ascii="Verdana" w:hAnsi="Verdana"/>
          <w:color w:val="000000"/>
          <w:sz w:val="18"/>
          <w:szCs w:val="18"/>
          <w:lang w:val="en-US"/>
        </w:rPr>
        <w:tab/>
      </w:r>
    </w:p>
    <w:p w:rsidR="001F7591" w:rsidRPr="008B7EEA" w:rsidRDefault="00093FBB" w:rsidP="001F7591">
      <w:pPr>
        <w:autoSpaceDE w:val="0"/>
        <w:autoSpaceDN w:val="0"/>
        <w:adjustRightInd w:val="0"/>
        <w:rPr>
          <w:rFonts w:ascii="Verdana" w:hAnsi="Verdana"/>
          <w:i/>
          <w:color w:val="000000"/>
          <w:sz w:val="18"/>
          <w:szCs w:val="18"/>
          <w:lang w:val="en-US"/>
        </w:rPr>
      </w:pPr>
      <w:r w:rsidRPr="00405AE7">
        <w:rPr>
          <w:rFonts w:ascii="Verdana" w:hAnsi="Verdana"/>
          <w:color w:val="000000"/>
          <w:sz w:val="18"/>
          <w:szCs w:val="18"/>
          <w:lang w:val="en-US"/>
        </w:rPr>
        <w:t xml:space="preserve">For and on behalf of </w:t>
      </w:r>
      <w:r>
        <w:rPr>
          <w:rFonts w:ascii="Verdana" w:hAnsi="Verdana"/>
          <w:color w:val="000000"/>
          <w:sz w:val="18"/>
          <w:szCs w:val="18"/>
          <w:lang w:val="en-US"/>
        </w:rPr>
        <w:t>{name Transferee}</w:t>
      </w:r>
      <w:r w:rsidRPr="00405AE7">
        <w:rPr>
          <w:rFonts w:ascii="Verdana" w:hAnsi="Verdana"/>
          <w:color w:val="000000"/>
          <w:sz w:val="18"/>
          <w:szCs w:val="18"/>
          <w:lang w:val="en-US"/>
        </w:rPr>
        <w:tab/>
      </w:r>
      <w:r w:rsidRPr="00405AE7">
        <w:rPr>
          <w:rFonts w:ascii="Verdana" w:hAnsi="Verdana"/>
          <w:color w:val="000000"/>
          <w:sz w:val="18"/>
          <w:szCs w:val="18"/>
          <w:lang w:val="en-US"/>
        </w:rPr>
        <w:tab/>
      </w:r>
      <w:r w:rsidRPr="00405AE7">
        <w:rPr>
          <w:rFonts w:ascii="Verdana" w:hAnsi="Verdana"/>
          <w:color w:val="000000"/>
          <w:sz w:val="18"/>
          <w:szCs w:val="18"/>
          <w:lang w:val="en-US"/>
        </w:rPr>
        <w:tab/>
      </w:r>
      <w:r w:rsidRPr="00405AE7">
        <w:rPr>
          <w:rFonts w:ascii="Verdana" w:hAnsi="Verdana"/>
          <w:color w:val="000000"/>
          <w:sz w:val="18"/>
          <w:szCs w:val="18"/>
          <w:lang w:val="en-US"/>
        </w:rPr>
        <w:tab/>
      </w:r>
    </w:p>
    <w:p w:rsidR="001F7591" w:rsidRPr="00405AE7" w:rsidRDefault="00093FBB" w:rsidP="001F7591">
      <w:pPr>
        <w:rPr>
          <w:rFonts w:ascii="Verdana" w:hAnsi="Verdana"/>
          <w:color w:val="000000"/>
          <w:sz w:val="18"/>
          <w:szCs w:val="18"/>
        </w:rPr>
      </w:pPr>
      <w:r w:rsidRPr="00405AE7">
        <w:rPr>
          <w:rFonts w:ascii="Verdana" w:hAnsi="Verdana"/>
          <w:color w:val="000000"/>
          <w:sz w:val="18"/>
          <w:szCs w:val="18"/>
          <w:lang w:val="en-US"/>
        </w:rPr>
        <w:t>(The 'Transferee')</w:t>
      </w:r>
    </w:p>
    <w:p w:rsidR="001F7591" w:rsidRDefault="001F7591"/>
    <w:sectPr w:rsidR="001F7591" w:rsidSect="00B60E9D">
      <w:pgSz w:w="11906" w:h="16838" w:code="9"/>
      <w:pgMar w:top="1418" w:right="1247" w:bottom="1418" w:left="1247" w:header="284" w:footer="68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gistered" w:val="-1"/>
    <w:docVar w:name="Version" w:val="0"/>
  </w:docVars>
  <w:rsids>
    <w:rsidRoot w:val="001F7591"/>
    <w:rsid w:val="000173D0"/>
    <w:rsid w:val="0001768E"/>
    <w:rsid w:val="00023BE5"/>
    <w:rsid w:val="000265CE"/>
    <w:rsid w:val="00032925"/>
    <w:rsid w:val="0004090B"/>
    <w:rsid w:val="00057352"/>
    <w:rsid w:val="0006116E"/>
    <w:rsid w:val="00064DA6"/>
    <w:rsid w:val="00066D6B"/>
    <w:rsid w:val="0007039F"/>
    <w:rsid w:val="00076228"/>
    <w:rsid w:val="000849CF"/>
    <w:rsid w:val="00093D42"/>
    <w:rsid w:val="00093FBB"/>
    <w:rsid w:val="0009673A"/>
    <w:rsid w:val="000A4658"/>
    <w:rsid w:val="000A65F4"/>
    <w:rsid w:val="000B192E"/>
    <w:rsid w:val="000B414D"/>
    <w:rsid w:val="000B708F"/>
    <w:rsid w:val="000C264D"/>
    <w:rsid w:val="000C6E1A"/>
    <w:rsid w:val="000D0A01"/>
    <w:rsid w:val="000D2DAB"/>
    <w:rsid w:val="000D473B"/>
    <w:rsid w:val="000D5473"/>
    <w:rsid w:val="00110747"/>
    <w:rsid w:val="001206FD"/>
    <w:rsid w:val="0013006C"/>
    <w:rsid w:val="001321F3"/>
    <w:rsid w:val="001336A5"/>
    <w:rsid w:val="00146F2C"/>
    <w:rsid w:val="001635B9"/>
    <w:rsid w:val="00186DED"/>
    <w:rsid w:val="0018708D"/>
    <w:rsid w:val="001946A3"/>
    <w:rsid w:val="00195347"/>
    <w:rsid w:val="00197432"/>
    <w:rsid w:val="001979CD"/>
    <w:rsid w:val="001A3681"/>
    <w:rsid w:val="001A556D"/>
    <w:rsid w:val="001A74EF"/>
    <w:rsid w:val="001B314E"/>
    <w:rsid w:val="001B3422"/>
    <w:rsid w:val="001B52B3"/>
    <w:rsid w:val="001C2B7A"/>
    <w:rsid w:val="001D6111"/>
    <w:rsid w:val="001F7591"/>
    <w:rsid w:val="00227A5E"/>
    <w:rsid w:val="002308F8"/>
    <w:rsid w:val="00230E31"/>
    <w:rsid w:val="0023120E"/>
    <w:rsid w:val="00232783"/>
    <w:rsid w:val="00233968"/>
    <w:rsid w:val="002353EC"/>
    <w:rsid w:val="00240C6A"/>
    <w:rsid w:val="00243BF3"/>
    <w:rsid w:val="00260988"/>
    <w:rsid w:val="00293717"/>
    <w:rsid w:val="002A59BD"/>
    <w:rsid w:val="002D0E34"/>
    <w:rsid w:val="002E5676"/>
    <w:rsid w:val="002F0909"/>
    <w:rsid w:val="002F537D"/>
    <w:rsid w:val="0031743E"/>
    <w:rsid w:val="0033636B"/>
    <w:rsid w:val="00355545"/>
    <w:rsid w:val="00357042"/>
    <w:rsid w:val="00357E2C"/>
    <w:rsid w:val="00364C0F"/>
    <w:rsid w:val="00366B68"/>
    <w:rsid w:val="0037546C"/>
    <w:rsid w:val="00390D95"/>
    <w:rsid w:val="003A1B2B"/>
    <w:rsid w:val="003A2D9A"/>
    <w:rsid w:val="003A68C9"/>
    <w:rsid w:val="003A76E7"/>
    <w:rsid w:val="003A77C6"/>
    <w:rsid w:val="003B2ED9"/>
    <w:rsid w:val="003C0243"/>
    <w:rsid w:val="003C6605"/>
    <w:rsid w:val="003D00DF"/>
    <w:rsid w:val="003E4227"/>
    <w:rsid w:val="003E60BE"/>
    <w:rsid w:val="003F489B"/>
    <w:rsid w:val="00405AE7"/>
    <w:rsid w:val="00416896"/>
    <w:rsid w:val="00435408"/>
    <w:rsid w:val="00454E51"/>
    <w:rsid w:val="004609BF"/>
    <w:rsid w:val="00464251"/>
    <w:rsid w:val="004714FD"/>
    <w:rsid w:val="0047461E"/>
    <w:rsid w:val="004768AC"/>
    <w:rsid w:val="00490B98"/>
    <w:rsid w:val="00491A8F"/>
    <w:rsid w:val="00496511"/>
    <w:rsid w:val="004B040B"/>
    <w:rsid w:val="004B53E6"/>
    <w:rsid w:val="004C47E8"/>
    <w:rsid w:val="004D390E"/>
    <w:rsid w:val="004D42E8"/>
    <w:rsid w:val="004D6A4E"/>
    <w:rsid w:val="004E6B49"/>
    <w:rsid w:val="004E7852"/>
    <w:rsid w:val="004E79CA"/>
    <w:rsid w:val="004F0F58"/>
    <w:rsid w:val="00510C95"/>
    <w:rsid w:val="00537162"/>
    <w:rsid w:val="005463F6"/>
    <w:rsid w:val="00551444"/>
    <w:rsid w:val="00566B02"/>
    <w:rsid w:val="0058324D"/>
    <w:rsid w:val="0059342C"/>
    <w:rsid w:val="005A4C15"/>
    <w:rsid w:val="005A77F0"/>
    <w:rsid w:val="005B4BE3"/>
    <w:rsid w:val="005C487D"/>
    <w:rsid w:val="005C61FA"/>
    <w:rsid w:val="005D19F9"/>
    <w:rsid w:val="005E7FB5"/>
    <w:rsid w:val="005F07CC"/>
    <w:rsid w:val="005F0FB1"/>
    <w:rsid w:val="005F6AC2"/>
    <w:rsid w:val="00621B0D"/>
    <w:rsid w:val="006475D7"/>
    <w:rsid w:val="006505E1"/>
    <w:rsid w:val="00657A46"/>
    <w:rsid w:val="00664718"/>
    <w:rsid w:val="00670F39"/>
    <w:rsid w:val="006711EB"/>
    <w:rsid w:val="00674A4B"/>
    <w:rsid w:val="006856DA"/>
    <w:rsid w:val="006A4732"/>
    <w:rsid w:val="006B37C1"/>
    <w:rsid w:val="006C1071"/>
    <w:rsid w:val="006C3344"/>
    <w:rsid w:val="006D33A5"/>
    <w:rsid w:val="006E14B2"/>
    <w:rsid w:val="006E435C"/>
    <w:rsid w:val="006F04B6"/>
    <w:rsid w:val="006F781A"/>
    <w:rsid w:val="007074B8"/>
    <w:rsid w:val="00720588"/>
    <w:rsid w:val="00722B28"/>
    <w:rsid w:val="00723327"/>
    <w:rsid w:val="0073385D"/>
    <w:rsid w:val="007403A5"/>
    <w:rsid w:val="007465D5"/>
    <w:rsid w:val="00753A91"/>
    <w:rsid w:val="00756214"/>
    <w:rsid w:val="00756932"/>
    <w:rsid w:val="00761845"/>
    <w:rsid w:val="00773EFB"/>
    <w:rsid w:val="00782C9D"/>
    <w:rsid w:val="007948CF"/>
    <w:rsid w:val="007A46A7"/>
    <w:rsid w:val="007B4E28"/>
    <w:rsid w:val="007D1789"/>
    <w:rsid w:val="007D3628"/>
    <w:rsid w:val="007F4FB9"/>
    <w:rsid w:val="008013C6"/>
    <w:rsid w:val="0080301F"/>
    <w:rsid w:val="0080503A"/>
    <w:rsid w:val="00810AFE"/>
    <w:rsid w:val="008126AE"/>
    <w:rsid w:val="00813F09"/>
    <w:rsid w:val="00841EE0"/>
    <w:rsid w:val="008507E5"/>
    <w:rsid w:val="00854D39"/>
    <w:rsid w:val="00857E53"/>
    <w:rsid w:val="008745FD"/>
    <w:rsid w:val="00894C82"/>
    <w:rsid w:val="00896F11"/>
    <w:rsid w:val="008A084C"/>
    <w:rsid w:val="008B1788"/>
    <w:rsid w:val="008B7EEA"/>
    <w:rsid w:val="008C486B"/>
    <w:rsid w:val="008D52C4"/>
    <w:rsid w:val="008E0E9D"/>
    <w:rsid w:val="009230CB"/>
    <w:rsid w:val="00926375"/>
    <w:rsid w:val="009305A2"/>
    <w:rsid w:val="009416D1"/>
    <w:rsid w:val="009648EE"/>
    <w:rsid w:val="009667AB"/>
    <w:rsid w:val="00970564"/>
    <w:rsid w:val="0097139F"/>
    <w:rsid w:val="0097349C"/>
    <w:rsid w:val="00984E3E"/>
    <w:rsid w:val="009858A2"/>
    <w:rsid w:val="00992138"/>
    <w:rsid w:val="00992800"/>
    <w:rsid w:val="009C56E0"/>
    <w:rsid w:val="009C6277"/>
    <w:rsid w:val="009D2FC3"/>
    <w:rsid w:val="009D30CC"/>
    <w:rsid w:val="009E03FD"/>
    <w:rsid w:val="009E1F70"/>
    <w:rsid w:val="009E215D"/>
    <w:rsid w:val="00A14278"/>
    <w:rsid w:val="00A1561D"/>
    <w:rsid w:val="00A31118"/>
    <w:rsid w:val="00A37CEE"/>
    <w:rsid w:val="00A42BA5"/>
    <w:rsid w:val="00A678C8"/>
    <w:rsid w:val="00A67C8E"/>
    <w:rsid w:val="00A67D52"/>
    <w:rsid w:val="00A7518C"/>
    <w:rsid w:val="00A84D58"/>
    <w:rsid w:val="00A869AB"/>
    <w:rsid w:val="00A97FD3"/>
    <w:rsid w:val="00AA078D"/>
    <w:rsid w:val="00AA09D3"/>
    <w:rsid w:val="00AB77DD"/>
    <w:rsid w:val="00AC2CB2"/>
    <w:rsid w:val="00AC2E8D"/>
    <w:rsid w:val="00AD5A4C"/>
    <w:rsid w:val="00AD7B7A"/>
    <w:rsid w:val="00AE04B9"/>
    <w:rsid w:val="00AE4569"/>
    <w:rsid w:val="00AE4767"/>
    <w:rsid w:val="00AF0514"/>
    <w:rsid w:val="00AF472F"/>
    <w:rsid w:val="00B04791"/>
    <w:rsid w:val="00B131E0"/>
    <w:rsid w:val="00B25706"/>
    <w:rsid w:val="00B606DC"/>
    <w:rsid w:val="00B60E9D"/>
    <w:rsid w:val="00B62BDC"/>
    <w:rsid w:val="00B66469"/>
    <w:rsid w:val="00B719C1"/>
    <w:rsid w:val="00B776D6"/>
    <w:rsid w:val="00B81056"/>
    <w:rsid w:val="00B92D2C"/>
    <w:rsid w:val="00BA3429"/>
    <w:rsid w:val="00BB403F"/>
    <w:rsid w:val="00BB7F4D"/>
    <w:rsid w:val="00BD43BA"/>
    <w:rsid w:val="00BD6A91"/>
    <w:rsid w:val="00BE433B"/>
    <w:rsid w:val="00BE4930"/>
    <w:rsid w:val="00BF58AC"/>
    <w:rsid w:val="00BF6876"/>
    <w:rsid w:val="00C023F0"/>
    <w:rsid w:val="00C10322"/>
    <w:rsid w:val="00C329B8"/>
    <w:rsid w:val="00C32A64"/>
    <w:rsid w:val="00C375C5"/>
    <w:rsid w:val="00C56340"/>
    <w:rsid w:val="00C571B2"/>
    <w:rsid w:val="00C75800"/>
    <w:rsid w:val="00C76FF2"/>
    <w:rsid w:val="00C83DE9"/>
    <w:rsid w:val="00C84A3A"/>
    <w:rsid w:val="00C9209C"/>
    <w:rsid w:val="00C97974"/>
    <w:rsid w:val="00CA4B5A"/>
    <w:rsid w:val="00CB2959"/>
    <w:rsid w:val="00CB450F"/>
    <w:rsid w:val="00CB4BE0"/>
    <w:rsid w:val="00CB4E38"/>
    <w:rsid w:val="00CC1605"/>
    <w:rsid w:val="00CC4D83"/>
    <w:rsid w:val="00CE197B"/>
    <w:rsid w:val="00CF570B"/>
    <w:rsid w:val="00CF703F"/>
    <w:rsid w:val="00CF787F"/>
    <w:rsid w:val="00D00463"/>
    <w:rsid w:val="00D03A24"/>
    <w:rsid w:val="00D35A58"/>
    <w:rsid w:val="00D56739"/>
    <w:rsid w:val="00D60853"/>
    <w:rsid w:val="00D65088"/>
    <w:rsid w:val="00D83425"/>
    <w:rsid w:val="00D845EA"/>
    <w:rsid w:val="00D95654"/>
    <w:rsid w:val="00DA2671"/>
    <w:rsid w:val="00DB12B6"/>
    <w:rsid w:val="00DB1CF4"/>
    <w:rsid w:val="00DD4E37"/>
    <w:rsid w:val="00DE31C7"/>
    <w:rsid w:val="00DE4AE6"/>
    <w:rsid w:val="00DF0F00"/>
    <w:rsid w:val="00DF4EDD"/>
    <w:rsid w:val="00E02C98"/>
    <w:rsid w:val="00E21A35"/>
    <w:rsid w:val="00E221B1"/>
    <w:rsid w:val="00E36A82"/>
    <w:rsid w:val="00E54DB3"/>
    <w:rsid w:val="00E558DA"/>
    <w:rsid w:val="00E56085"/>
    <w:rsid w:val="00E81D17"/>
    <w:rsid w:val="00E8483D"/>
    <w:rsid w:val="00E9097D"/>
    <w:rsid w:val="00EA3B7F"/>
    <w:rsid w:val="00EC1DAB"/>
    <w:rsid w:val="00EC349F"/>
    <w:rsid w:val="00EC4870"/>
    <w:rsid w:val="00ED306D"/>
    <w:rsid w:val="00EF0EA8"/>
    <w:rsid w:val="00F14CF6"/>
    <w:rsid w:val="00F22A16"/>
    <w:rsid w:val="00F33985"/>
    <w:rsid w:val="00F35B98"/>
    <w:rsid w:val="00F54809"/>
    <w:rsid w:val="00F60928"/>
    <w:rsid w:val="00F7122A"/>
    <w:rsid w:val="00F73D54"/>
    <w:rsid w:val="00F7676E"/>
    <w:rsid w:val="00F855B0"/>
    <w:rsid w:val="00F97C55"/>
    <w:rsid w:val="00FA137C"/>
    <w:rsid w:val="00FA187D"/>
    <w:rsid w:val="00FA1A35"/>
    <w:rsid w:val="00FA54BB"/>
    <w:rsid w:val="00FB6F1D"/>
    <w:rsid w:val="00FE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7591"/>
    <w:rPr>
      <w:rFonts w:eastAsia="SimSun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36A8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7591"/>
    <w:rPr>
      <w:rFonts w:eastAsia="SimSun"/>
      <w:sz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ascii="Verdana" w:eastAsia="Verdana" w:hAnsi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ascii="Verdana" w:hAnsi="Verdana" w:cs="Verdana"/>
      <w:sz w:val="18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ascii="Verdana" w:eastAsia="Verdana" w:hAnsi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ascii="Verdana" w:eastAsia="Times New Roman" w:hAnsi="Verdana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E36A8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ascii="Verdana" w:hAnsi="Verdana" w:cs="Verdana"/>
      <w:sz w:val="18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ascii="Verdana" w:eastAsia="Times New Roman" w:hAnsi="Verdana" w:cs="Verdana"/>
      <w:sz w:val="18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EC3C8BA2.dotm</Template>
  <TotalTime>0</TotalTime>
  <Pages>1</Pages>
  <Words>150</Words>
  <Characters>957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Blanket statement attachement 6.2-6.4</vt:lpstr>
    </vt:vector>
  </TitlesOfParts>
  <Company>European Medicines Agency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Blanket statement attachement 6.2-6.4</dc:title>
  <dc:creator>Trudu Stefania</dc:creator>
  <cp:lastModifiedBy>European Medicines Agency</cp:lastModifiedBy>
  <cp:revision>2</cp:revision>
  <dcterms:created xsi:type="dcterms:W3CDTF">2017-11-30T10:11:00Z</dcterms:created>
  <dcterms:modified xsi:type="dcterms:W3CDTF">2017-11-30T10:11:00Z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21/10/2017 17:46:49</vt:lpwstr>
  </property>
  <property fmtid="{D5CDD505-2E9C-101B-9397-08002B2CF9AE}" pid="5" name="DM_Creator_Name">
    <vt:lpwstr>Sebris Zigmars</vt:lpwstr>
  </property>
  <property fmtid="{D5CDD505-2E9C-101B-9397-08002B2CF9AE}" pid="6" name="DM_DocRefId">
    <vt:lpwstr>EMA/702191/2017</vt:lpwstr>
  </property>
  <property fmtid="{D5CDD505-2E9C-101B-9397-08002B2CF9AE}" pid="7" name="DM_emea_doc_ref_id">
    <vt:lpwstr>EMA/702191/2017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Sebris Zigmars</vt:lpwstr>
  </property>
  <property fmtid="{D5CDD505-2E9C-101B-9397-08002B2CF9AE}" pid="11" name="DM_Modified_Date">
    <vt:lpwstr>21/10/2017 17:46:49</vt:lpwstr>
  </property>
  <property fmtid="{D5CDD505-2E9C-101B-9397-08002B2CF9AE}" pid="12" name="DM_Modifier_Name">
    <vt:lpwstr>Sebris Zigmars</vt:lpwstr>
  </property>
  <property fmtid="{D5CDD505-2E9C-101B-9397-08002B2CF9AE}" pid="13" name="DM_Modify_Date">
    <vt:lpwstr>21/10/2017 17:46:49</vt:lpwstr>
  </property>
  <property fmtid="{D5CDD505-2E9C-101B-9397-08002B2CF9AE}" pid="14" name="DM_Name">
    <vt:lpwstr>Blanket statement attachement 6.2-6.4</vt:lpwstr>
  </property>
  <property fmtid="{D5CDD505-2E9C-101B-9397-08002B2CF9AE}" pid="15" name="DM_Path">
    <vt:lpwstr>/14. Working areas/14.02 E-Division/02. E-PM Activities/E-PM-HoD/BREXIT related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</Properties>
</file>