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7BC" w:rsidRDefault="00CB17BC" w:rsidP="00CB17BC">
      <w:pPr>
        <w:pStyle w:val="DoctitleAgency"/>
        <w:spacing w:before="0" w:line="240" w:lineRule="auto"/>
      </w:pPr>
      <w:bookmarkStart w:id="0" w:name="DocTitle"/>
      <w:bookmarkStart w:id="1" w:name="_GoBack"/>
      <w:bookmarkEnd w:id="1"/>
    </w:p>
    <w:p w:rsidR="00CB17BC" w:rsidRDefault="00766C2C" w:rsidP="00CB17BC">
      <w:pPr>
        <w:pStyle w:val="DoctitleAgency"/>
        <w:spacing w:before="0" w:line="240" w:lineRule="auto"/>
      </w:pPr>
      <w:r>
        <w:t xml:space="preserve">HMA-EMA Joint Big Data Taskforce </w:t>
      </w:r>
      <w:bookmarkEnd w:id="0"/>
      <w:r w:rsidR="00A66B81">
        <w:t>PCT subgroup recommendation</w:t>
      </w:r>
      <w:r w:rsidR="001C34C3">
        <w:t xml:space="preserve">: </w:t>
      </w:r>
    </w:p>
    <w:p w:rsidR="00CB17BC" w:rsidRDefault="00766C2C" w:rsidP="00CB17BC">
      <w:pPr>
        <w:pStyle w:val="DoctitleAgency"/>
        <w:spacing w:before="0" w:line="240" w:lineRule="auto"/>
      </w:pPr>
      <w:r>
        <w:t>[Insert title]</w:t>
      </w:r>
    </w:p>
    <w:p w:rsidR="00EC5EB0" w:rsidRDefault="00766C2C" w:rsidP="00CB17BC">
      <w:pPr>
        <w:pStyle w:val="DoctitleAgency"/>
        <w:spacing w:before="0" w:line="240" w:lineRule="auto"/>
      </w:pPr>
      <w:r>
        <w:t xml:space="preserve"> </w:t>
      </w:r>
    </w:p>
    <w:tbl>
      <w:tblPr>
        <w:tblStyle w:val="TablegridAgencyblack"/>
        <w:tblW w:w="4988" w:type="pct"/>
        <w:tblLayout w:type="fixed"/>
        <w:tblLook w:val="05C0" w:firstRow="0" w:lastRow="1" w:firstColumn="1" w:lastColumn="1" w:noHBand="0" w:noVBand="1"/>
      </w:tblPr>
      <w:tblGrid>
        <w:gridCol w:w="2184"/>
        <w:gridCol w:w="7196"/>
      </w:tblGrid>
      <w:tr w:rsidR="003827BB" w:rsidTr="003827BB">
        <w:tc>
          <w:tcPr>
            <w:tcW w:w="1164" w:type="pct"/>
          </w:tcPr>
          <w:p w:rsidR="008072FC" w:rsidRPr="00CD2C33" w:rsidRDefault="00766C2C" w:rsidP="003F1FA6">
            <w:pPr>
              <w:pStyle w:val="BodytextAgency"/>
              <w:rPr>
                <w:bCs/>
              </w:rPr>
            </w:pPr>
            <w:r w:rsidRPr="00CD2C33">
              <w:rPr>
                <w:bCs/>
              </w:rPr>
              <w:t>Strategic goal</w:t>
            </w:r>
          </w:p>
        </w:tc>
        <w:sdt>
          <w:sdtPr>
            <w:rPr>
              <w:bCs/>
            </w:rPr>
            <w:id w:val="-957478582"/>
            <w:placeholder>
              <w:docPart w:val="91A8AD31602648468D370EBB94D820A0"/>
            </w:placeholder>
            <w:showingPlcHdr/>
          </w:sdtPr>
          <w:sdtEndPr/>
          <w:sdtContent>
            <w:tc>
              <w:tcPr>
                <w:tcW w:w="3836" w:type="pct"/>
              </w:tcPr>
              <w:p w:rsidR="008A7ABF" w:rsidRPr="00CD2C33" w:rsidRDefault="00766C2C" w:rsidP="00B50F9B">
                <w:pPr>
                  <w:pStyle w:val="BodytextAgency"/>
                  <w:rPr>
                    <w:bCs/>
                  </w:rPr>
                </w:pPr>
                <w:r w:rsidRPr="00427C5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27BB" w:rsidTr="003827BB">
        <w:trPr>
          <w:trHeight w:val="61"/>
        </w:trPr>
        <w:tc>
          <w:tcPr>
            <w:tcW w:w="1164" w:type="pct"/>
          </w:tcPr>
          <w:p w:rsidR="008072FC" w:rsidRPr="00CD2C33" w:rsidRDefault="00766C2C" w:rsidP="003F1FA6">
            <w:pPr>
              <w:pStyle w:val="BodytextAgency"/>
              <w:rPr>
                <w:bCs/>
              </w:rPr>
            </w:pPr>
            <w:r w:rsidRPr="00CD2C33">
              <w:rPr>
                <w:bCs/>
              </w:rPr>
              <w:t>Core recommendation</w:t>
            </w:r>
          </w:p>
        </w:tc>
        <w:sdt>
          <w:sdtPr>
            <w:rPr>
              <w:bCs/>
            </w:rPr>
            <w:id w:val="-2028552153"/>
            <w:placeholder>
              <w:docPart w:val="819C1374263B47AD84397B2C448A4A17"/>
            </w:placeholder>
            <w:showingPlcHdr/>
          </w:sdtPr>
          <w:sdtEndPr/>
          <w:sdtContent>
            <w:tc>
              <w:tcPr>
                <w:tcW w:w="3836" w:type="pct"/>
              </w:tcPr>
              <w:p w:rsidR="008072FC" w:rsidRPr="009976E3" w:rsidRDefault="00766C2C" w:rsidP="009976E3">
                <w:pPr>
                  <w:pStyle w:val="BodytextAgency"/>
                </w:pPr>
                <w:r w:rsidRPr="00427C5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27BB" w:rsidTr="003827BB">
        <w:tc>
          <w:tcPr>
            <w:tcW w:w="1164" w:type="pct"/>
          </w:tcPr>
          <w:p w:rsidR="008072FC" w:rsidRPr="00CD2C33" w:rsidRDefault="00766C2C" w:rsidP="003F1FA6">
            <w:pPr>
              <w:pStyle w:val="BodytextAgency"/>
              <w:rPr>
                <w:bCs/>
              </w:rPr>
            </w:pPr>
            <w:r w:rsidRPr="00CD2C33">
              <w:rPr>
                <w:bCs/>
              </w:rPr>
              <w:t>Subgroup relevance</w:t>
            </w:r>
          </w:p>
        </w:tc>
        <w:sdt>
          <w:sdtPr>
            <w:rPr>
              <w:bCs/>
            </w:rPr>
            <w:id w:val="251021250"/>
            <w:placeholder>
              <w:docPart w:val="043602719EA140298950FB10C5878896"/>
            </w:placeholder>
            <w:showingPlcHdr/>
          </w:sdtPr>
          <w:sdtEndPr/>
          <w:sdtContent>
            <w:tc>
              <w:tcPr>
                <w:tcW w:w="3836" w:type="pct"/>
              </w:tcPr>
              <w:p w:rsidR="008072FC" w:rsidRPr="00CD2C33" w:rsidRDefault="00766C2C" w:rsidP="00787B90">
                <w:pPr>
                  <w:pStyle w:val="BodytextAgency"/>
                  <w:rPr>
                    <w:bCs/>
                  </w:rPr>
                </w:pPr>
                <w:r w:rsidRPr="00427C5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27BB" w:rsidTr="003827BB">
        <w:tc>
          <w:tcPr>
            <w:tcW w:w="1164" w:type="pct"/>
          </w:tcPr>
          <w:p w:rsidR="001C34C3" w:rsidRPr="00CD2C33" w:rsidRDefault="00766C2C" w:rsidP="00CD2C33">
            <w:pPr>
              <w:pStyle w:val="BodytextAgency"/>
              <w:rPr>
                <w:bCs/>
              </w:rPr>
            </w:pPr>
            <w:r w:rsidRPr="00CD2C33">
              <w:rPr>
                <w:bCs/>
              </w:rPr>
              <w:t xml:space="preserve">Potential </w:t>
            </w:r>
            <w:r w:rsidRPr="00CD2C33">
              <w:rPr>
                <w:bCs/>
              </w:rPr>
              <w:t>collaborators</w:t>
            </w:r>
          </w:p>
        </w:tc>
        <w:sdt>
          <w:sdtPr>
            <w:rPr>
              <w:bCs/>
            </w:rPr>
            <w:id w:val="-1191221621"/>
            <w:placeholder>
              <w:docPart w:val="0E0083FBF94C409DAD6630882EF90F5A"/>
            </w:placeholder>
            <w:showingPlcHdr/>
          </w:sdtPr>
          <w:sdtEndPr/>
          <w:sdtContent>
            <w:tc>
              <w:tcPr>
                <w:tcW w:w="3836" w:type="pct"/>
              </w:tcPr>
              <w:p w:rsidR="001C34C3" w:rsidRPr="00CD2C33" w:rsidRDefault="00766C2C" w:rsidP="00787B90">
                <w:pPr>
                  <w:pStyle w:val="BodytextAgency"/>
                  <w:rPr>
                    <w:bCs/>
                  </w:rPr>
                </w:pPr>
                <w:r w:rsidRPr="00427C5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27BB" w:rsidTr="003827BB">
        <w:tc>
          <w:tcPr>
            <w:tcW w:w="1164" w:type="pct"/>
          </w:tcPr>
          <w:p w:rsidR="001C34C3" w:rsidRPr="00CD2C33" w:rsidRDefault="00766C2C" w:rsidP="00CD2C33">
            <w:pPr>
              <w:pStyle w:val="BodytextAgency"/>
              <w:rPr>
                <w:bCs/>
              </w:rPr>
            </w:pPr>
            <w:r w:rsidRPr="00CD2C33">
              <w:rPr>
                <w:bCs/>
              </w:rPr>
              <w:t>Data source/accessibility</w:t>
            </w:r>
          </w:p>
        </w:tc>
        <w:sdt>
          <w:sdtPr>
            <w:rPr>
              <w:bCs/>
            </w:rPr>
            <w:id w:val="-677882271"/>
            <w:placeholder>
              <w:docPart w:val="0E0083FBF94C409DAD6630882EF90F5A"/>
            </w:placeholder>
            <w:showingPlcHdr/>
          </w:sdtPr>
          <w:sdtEndPr/>
          <w:sdtContent>
            <w:tc>
              <w:tcPr>
                <w:tcW w:w="3836" w:type="pct"/>
              </w:tcPr>
              <w:p w:rsidR="001C34C3" w:rsidRPr="00CD2C33" w:rsidRDefault="00766C2C" w:rsidP="00787B90">
                <w:pPr>
                  <w:pStyle w:val="BodytextAgency"/>
                  <w:rPr>
                    <w:bCs/>
                  </w:rPr>
                </w:pPr>
                <w:r w:rsidRPr="00427C5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827BB" w:rsidTr="003827BB">
        <w:tc>
          <w:tcPr>
            <w:tcW w:w="1164" w:type="pct"/>
          </w:tcPr>
          <w:p w:rsidR="001C34C3" w:rsidRPr="00CD2C33" w:rsidRDefault="00766C2C" w:rsidP="00A272FD">
            <w:pPr>
              <w:pStyle w:val="TabletextrowsAgency"/>
              <w:rPr>
                <w:rFonts w:eastAsia="Verdana"/>
                <w:bCs/>
              </w:rPr>
            </w:pPr>
            <w:r w:rsidRPr="00CD2C33">
              <w:rPr>
                <w:rFonts w:eastAsia="Verdana"/>
                <w:bCs/>
              </w:rPr>
              <w:t>Data privacy issues</w:t>
            </w:r>
          </w:p>
        </w:tc>
        <w:sdt>
          <w:sdtPr>
            <w:rPr>
              <w:sz w:val="16"/>
            </w:rPr>
            <w:id w:val="282315176"/>
            <w:placeholder>
              <w:docPart w:val="0E0083FBF94C409DAD6630882EF90F5A"/>
            </w:placeholder>
            <w:showingPlcHdr/>
          </w:sdtPr>
          <w:sdtEndPr/>
          <w:sdtContent>
            <w:tc>
              <w:tcPr>
                <w:tcW w:w="3836" w:type="pct"/>
              </w:tcPr>
              <w:p w:rsidR="001C34C3" w:rsidRPr="00A0626D" w:rsidRDefault="00766C2C" w:rsidP="00787B90">
                <w:pPr>
                  <w:pStyle w:val="TabletextrowsAgency"/>
                  <w:rPr>
                    <w:sz w:val="16"/>
                  </w:rPr>
                </w:pPr>
                <w:r w:rsidRPr="00427C5D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1C34C3" w:rsidRPr="001C34C3" w:rsidRDefault="001C34C3" w:rsidP="001C34C3">
      <w:pPr>
        <w:pStyle w:val="BodytextAgency"/>
      </w:pPr>
    </w:p>
    <w:p w:rsidR="00C417F6" w:rsidRPr="00C417F6" w:rsidRDefault="00766C2C" w:rsidP="00C417F6">
      <w:pPr>
        <w:pStyle w:val="BodytextAgency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bCs/>
        </w:rPr>
      </w:pPr>
      <w:bookmarkStart w:id="2" w:name="BodyBlank"/>
      <w:bookmarkEnd w:id="2"/>
      <w:r w:rsidRPr="00C417F6">
        <w:rPr>
          <w:b/>
          <w:bCs/>
        </w:rPr>
        <w:t>Topic description</w:t>
      </w:r>
    </w:p>
    <w:p w:rsidR="00267A1F" w:rsidRDefault="00766C2C" w:rsidP="00A31E72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7927B9">
        <w:rPr>
          <w:bCs/>
          <w:i/>
        </w:rPr>
        <w:t>Brief statement of perceived problem</w:t>
      </w:r>
      <w:r w:rsidR="00D35D32" w:rsidRPr="007927B9">
        <w:rPr>
          <w:bCs/>
          <w:i/>
        </w:rPr>
        <w:t>:</w:t>
      </w:r>
    </w:p>
    <w:sdt>
      <w:sdtPr>
        <w:rPr>
          <w:bCs/>
        </w:rPr>
        <w:id w:val="-1159465323"/>
        <w:placeholder>
          <w:docPart w:val="5BA606B4229F481A954BE213641DD0B7"/>
        </w:placeholder>
        <w:showingPlcHdr/>
      </w:sdtPr>
      <w:sdtEndPr/>
      <w:sdtContent>
        <w:p w:rsidR="009976E3" w:rsidRPr="00787B90" w:rsidRDefault="00766C2C" w:rsidP="00A31E72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F70914" w:rsidRDefault="00766C2C" w:rsidP="00F70914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7927B9">
        <w:rPr>
          <w:bCs/>
          <w:i/>
        </w:rPr>
        <w:t xml:space="preserve">What are the main </w:t>
      </w:r>
      <w:r w:rsidRPr="007927B9">
        <w:rPr>
          <w:bCs/>
          <w:i/>
        </w:rPr>
        <w:t>technical and scientific issues to be addressed</w:t>
      </w:r>
      <w:r>
        <w:rPr>
          <w:bCs/>
          <w:i/>
        </w:rPr>
        <w:t>?</w:t>
      </w:r>
    </w:p>
    <w:sdt>
      <w:sdtPr>
        <w:rPr>
          <w:bCs/>
        </w:rPr>
        <w:id w:val="-764226335"/>
        <w:placeholder>
          <w:docPart w:val="DC326A1D55694172BF3DFFEA288E34A4"/>
        </w:placeholder>
        <w:showingPlcHdr/>
      </w:sdtPr>
      <w:sdtEndPr/>
      <w:sdtContent>
        <w:p w:rsidR="009976E3" w:rsidRDefault="00766C2C" w:rsidP="00F70914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032F01" w:rsidRDefault="00766C2C" w:rsidP="00B96733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787B90">
        <w:rPr>
          <w:bCs/>
          <w:i/>
        </w:rPr>
        <w:t xml:space="preserve">Identifying what data is required </w:t>
      </w:r>
    </w:p>
    <w:sdt>
      <w:sdtPr>
        <w:rPr>
          <w:bCs/>
        </w:rPr>
        <w:id w:val="-1842618050"/>
        <w:placeholder>
          <w:docPart w:val="48373DF3C81C4BE38615554479E3E686"/>
        </w:placeholder>
        <w:showingPlcHdr/>
      </w:sdtPr>
      <w:sdtEndPr/>
      <w:sdtContent>
        <w:p w:rsidR="009976E3" w:rsidRPr="00787B90" w:rsidRDefault="00766C2C" w:rsidP="00B96733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C05984" w:rsidRDefault="00766C2C" w:rsidP="00787B90">
      <w:pPr>
        <w:pStyle w:val="BodytextAgency"/>
        <w:pBdr>
          <w:top w:val="single" w:sz="4" w:space="1" w:color="auto"/>
          <w:left w:val="single" w:sz="4" w:space="7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332AE9">
        <w:rPr>
          <w:bCs/>
          <w:i/>
        </w:rPr>
        <w:t xml:space="preserve">Objective and expected outcome of proposed </w:t>
      </w:r>
      <w:r w:rsidR="00A66B81" w:rsidRPr="00332AE9">
        <w:rPr>
          <w:bCs/>
          <w:i/>
        </w:rPr>
        <w:t>recommendation</w:t>
      </w:r>
      <w:r w:rsidRPr="00332AE9">
        <w:rPr>
          <w:bCs/>
          <w:i/>
        </w:rPr>
        <w:t>:</w:t>
      </w:r>
    </w:p>
    <w:sdt>
      <w:sdtPr>
        <w:rPr>
          <w:bCs/>
        </w:rPr>
        <w:id w:val="-1860965379"/>
        <w:placeholder>
          <w:docPart w:val="0E0083FBF94C409DAD6630882EF90F5A"/>
        </w:placeholder>
      </w:sdtPr>
      <w:sdtEndPr/>
      <w:sdtContent>
        <w:p w:rsidR="00787B90" w:rsidRDefault="00766C2C" w:rsidP="00787B90">
          <w:pPr>
            <w:pStyle w:val="BodytextAgency"/>
            <w:pBdr>
              <w:top w:val="single" w:sz="4" w:space="1" w:color="auto"/>
              <w:left w:val="single" w:sz="4" w:space="6" w:color="auto"/>
              <w:bottom w:val="single" w:sz="4" w:space="0" w:color="auto"/>
              <w:right w:val="single" w:sz="4" w:space="4" w:color="auto"/>
            </w:pBdr>
            <w:rPr>
              <w:bCs/>
            </w:rPr>
          </w:pPr>
          <w:r>
            <w:rPr>
              <w:bCs/>
            </w:rPr>
            <w:t>Objectives</w:t>
          </w:r>
        </w:p>
        <w:sdt>
          <w:sdtPr>
            <w:rPr>
              <w:bCs/>
            </w:rPr>
            <w:id w:val="-384561343"/>
            <w:placeholder>
              <w:docPart w:val="F65AF22FA7C74CD2ADF53A1FA9E245CD"/>
            </w:placeholder>
            <w:showingPlcHdr/>
          </w:sdtPr>
          <w:sdtEndPr/>
          <w:sdtContent>
            <w:p w:rsidR="009976E3" w:rsidRPr="00787B90" w:rsidRDefault="00766C2C" w:rsidP="00787B90">
              <w:pPr>
                <w:pStyle w:val="BodytextAgency"/>
                <w:pBdr>
                  <w:top w:val="single" w:sz="4" w:space="1" w:color="auto"/>
                  <w:left w:val="single" w:sz="4" w:space="6" w:color="auto"/>
                  <w:bottom w:val="single" w:sz="4" w:space="0" w:color="auto"/>
                  <w:right w:val="single" w:sz="4" w:space="4" w:color="auto"/>
                </w:pBdr>
                <w:rPr>
                  <w:bCs/>
                </w:rPr>
              </w:pPr>
              <w:r w:rsidRPr="00427C5D">
                <w:rPr>
                  <w:rStyle w:val="PlaceholderText"/>
                </w:rPr>
                <w:t>Click here to enter text.</w:t>
              </w:r>
            </w:p>
          </w:sdtContent>
        </w:sdt>
        <w:p w:rsidR="00AF1526" w:rsidRPr="009976E3" w:rsidRDefault="00766C2C" w:rsidP="009976E3">
          <w:pPr>
            <w:pStyle w:val="BodytextAgency"/>
            <w:pBdr>
              <w:top w:val="single" w:sz="4" w:space="1" w:color="auto"/>
              <w:left w:val="single" w:sz="4" w:space="6" w:color="auto"/>
              <w:bottom w:val="single" w:sz="4" w:space="0" w:color="auto"/>
              <w:right w:val="single" w:sz="4" w:space="4" w:color="auto"/>
            </w:pBdr>
            <w:rPr>
              <w:bCs/>
            </w:rPr>
          </w:pPr>
          <w:r w:rsidRPr="009976E3">
            <w:rPr>
              <w:bCs/>
            </w:rPr>
            <w:t>E</w:t>
          </w:r>
          <w:r w:rsidR="001354E6" w:rsidRPr="009976E3">
            <w:rPr>
              <w:bCs/>
            </w:rPr>
            <w:t xml:space="preserve">xpected outcome: </w:t>
          </w:r>
        </w:p>
        <w:sdt>
          <w:sdtPr>
            <w:rPr>
              <w:bCs/>
            </w:rPr>
            <w:id w:val="-907063622"/>
            <w:placeholder>
              <w:docPart w:val="4E23209E0DDF47CCBE7E8F59891EBDF8"/>
            </w:placeholder>
            <w:showingPlcHdr/>
          </w:sdtPr>
          <w:sdtEndPr/>
          <w:sdtContent>
            <w:p w:rsidR="00032F01" w:rsidRPr="00D06751" w:rsidRDefault="00766C2C" w:rsidP="009976E3">
              <w:pPr>
                <w:pStyle w:val="BodytextAgency"/>
                <w:pBdr>
                  <w:top w:val="single" w:sz="4" w:space="1" w:color="auto"/>
                  <w:left w:val="single" w:sz="4" w:space="6" w:color="auto"/>
                  <w:bottom w:val="single" w:sz="4" w:space="0" w:color="auto"/>
                  <w:right w:val="single" w:sz="4" w:space="4" w:color="auto"/>
                </w:pBdr>
                <w:rPr>
                  <w:bCs/>
                </w:rPr>
              </w:pPr>
              <w:r w:rsidRPr="00427C5D">
                <w:rPr>
                  <w:rStyle w:val="PlaceholderText"/>
                </w:rPr>
                <w:t>Click here to enter text.</w:t>
              </w:r>
            </w:p>
          </w:sdtContent>
        </w:sdt>
      </w:sdtContent>
    </w:sdt>
    <w:sdt>
      <w:sdtPr>
        <w:rPr>
          <w:bCs/>
        </w:rPr>
        <w:id w:val="-149599355"/>
        <w:placeholder>
          <w:docPart w:val="0E0083FBF94C409DAD6630882EF90F5A"/>
        </w:placeholder>
      </w:sdtPr>
      <w:sdtEndPr/>
      <w:sdtContent>
        <w:p w:rsidR="001142C7" w:rsidRPr="00C417F6" w:rsidRDefault="00766C2C" w:rsidP="001142C7">
          <w:pPr>
            <w:pStyle w:val="BodytextAgency"/>
            <w:numPr>
              <w:ilvl w:val="0"/>
              <w:numId w:val="8"/>
            </w:numPr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/>
              <w:bCs/>
            </w:rPr>
          </w:pPr>
          <w:r w:rsidRPr="00C417F6">
            <w:rPr>
              <w:b/>
              <w:bCs/>
            </w:rPr>
            <w:t>Strategic Importance of Topic</w:t>
          </w:r>
        </w:p>
        <w:p w:rsidR="009976E3" w:rsidRDefault="00766C2C" w:rsidP="00D53B9E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>
            <w:rPr>
              <w:bCs/>
            </w:rPr>
            <w:t>a</w:t>
          </w:r>
          <w:r w:rsidRPr="00A445BD">
            <w:rPr>
              <w:bCs/>
            </w:rPr>
            <w:t xml:space="preserve">. </w:t>
          </w:r>
          <w:r w:rsidRPr="001354E6">
            <w:rPr>
              <w:bCs/>
              <w:i/>
            </w:rPr>
            <w:t xml:space="preserve">How does the proposal potentially prepare regulatory organisations to cope with future innovation? Which areas of regulatory science are most likely to benefit from the </w:t>
          </w:r>
          <w:r w:rsidRPr="001354E6">
            <w:rPr>
              <w:bCs/>
              <w:i/>
            </w:rPr>
            <w:t>recommendation?</w:t>
          </w:r>
        </w:p>
        <w:sdt>
          <w:sdtPr>
            <w:rPr>
              <w:bCs/>
            </w:rPr>
            <w:id w:val="-140426994"/>
            <w:placeholder>
              <w:docPart w:val="3B7A09009200495087184F649AA78674"/>
            </w:placeholder>
            <w:showingPlcHdr/>
          </w:sdtPr>
          <w:sdtEndPr/>
          <w:sdtContent>
            <w:p w:rsidR="00C417F6" w:rsidRDefault="00766C2C" w:rsidP="00D53B9E">
              <w:pPr>
                <w:pStyle w:val="BodytextAgency"/>
                <w:pBdr>
                  <w:top w:val="single" w:sz="4" w:space="1" w:color="auto"/>
                  <w:left w:val="single" w:sz="4" w:space="4" w:color="auto"/>
                  <w:bottom w:val="single" w:sz="4" w:space="0" w:color="auto"/>
                  <w:right w:val="single" w:sz="4" w:space="4" w:color="auto"/>
                </w:pBdr>
                <w:rPr>
                  <w:bCs/>
                </w:rPr>
              </w:pPr>
              <w:r w:rsidRPr="00427C5D">
                <w:rPr>
                  <w:rStyle w:val="PlaceholderText"/>
                </w:rPr>
                <w:t>Click here to enter text.</w:t>
              </w:r>
            </w:p>
          </w:sdtContent>
        </w:sdt>
      </w:sdtContent>
    </w:sdt>
    <w:sdt>
      <w:sdtPr>
        <w:rPr>
          <w:bCs/>
        </w:rPr>
        <w:id w:val="2023657234"/>
        <w:placeholder>
          <w:docPart w:val="E12B8B6EAA224EA6AA7B5225A1F6ABA9"/>
        </w:placeholder>
      </w:sdtPr>
      <w:sdtEndPr/>
      <w:sdtContent>
        <w:p w:rsidR="00787B90" w:rsidRDefault="00766C2C" w:rsidP="00B0304A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>
            <w:rPr>
              <w:bCs/>
            </w:rPr>
            <w:t>b</w:t>
          </w:r>
          <w:r w:rsidRPr="00A445BD">
            <w:rPr>
              <w:bCs/>
            </w:rPr>
            <w:t xml:space="preserve">. </w:t>
          </w:r>
          <w:r w:rsidRPr="001354E6">
            <w:rPr>
              <w:bCs/>
              <w:i/>
            </w:rPr>
            <w:t>In which sphere does the proposal sit and why? Influencing; EU regulatory network; Committees or working party?</w:t>
          </w:r>
        </w:p>
        <w:sdt>
          <w:sdtPr>
            <w:rPr>
              <w:bCs/>
            </w:rPr>
            <w:id w:val="-625851805"/>
            <w:placeholder>
              <w:docPart w:val="20090568F7094A66BCA17F74DF902993"/>
            </w:placeholder>
            <w:showingPlcHdr/>
          </w:sdtPr>
          <w:sdtEndPr/>
          <w:sdtContent>
            <w:p w:rsidR="00DE4F39" w:rsidRPr="00787B90" w:rsidRDefault="00766C2C" w:rsidP="00B0304A">
              <w:pPr>
                <w:pStyle w:val="BodytextAgency"/>
                <w:pBdr>
                  <w:top w:val="single" w:sz="4" w:space="1" w:color="auto"/>
                  <w:left w:val="single" w:sz="4" w:space="4" w:color="auto"/>
                  <w:bottom w:val="single" w:sz="4" w:space="0" w:color="auto"/>
                  <w:right w:val="single" w:sz="4" w:space="4" w:color="auto"/>
                </w:pBdr>
                <w:rPr>
                  <w:bCs/>
                  <w:i/>
                </w:rPr>
              </w:pPr>
              <w:r w:rsidRPr="00427C5D">
                <w:rPr>
                  <w:rStyle w:val="PlaceholderText"/>
                </w:rPr>
                <w:t>Click here to enter text.</w:t>
              </w:r>
            </w:p>
          </w:sdtContent>
        </w:sdt>
      </w:sdtContent>
    </w:sdt>
    <w:p w:rsidR="007A6FF6" w:rsidRDefault="00766C2C" w:rsidP="007A6FF6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c. What is the relevant landscape at a national, European or inte</w:t>
      </w:r>
      <w:r w:rsidRPr="001354E6">
        <w:rPr>
          <w:bCs/>
          <w:i/>
        </w:rPr>
        <w:t>rnational level? Does the proposal relate to or potentially complement existing activities?</w:t>
      </w:r>
    </w:p>
    <w:sdt>
      <w:sdtPr>
        <w:rPr>
          <w:bCs/>
        </w:rPr>
        <w:id w:val="-291214222"/>
        <w:placeholder>
          <w:docPart w:val="8A2DA216F8134016B0A5F0790B0AEDCA"/>
        </w:placeholder>
        <w:showingPlcHdr/>
      </w:sdtPr>
      <w:sdtEndPr/>
      <w:sdtContent>
        <w:p w:rsidR="00787B90" w:rsidRPr="001354E6" w:rsidRDefault="00766C2C" w:rsidP="007A6FF6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A13366" w:rsidRDefault="00766C2C" w:rsidP="006421FD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 w:rsidRPr="001354E6">
        <w:rPr>
          <w:bCs/>
          <w:i/>
        </w:rPr>
        <w:t xml:space="preserve">d. Does the proposal relate to or potentially complement existing </w:t>
      </w:r>
      <w:r w:rsidR="002776FE">
        <w:rPr>
          <w:bCs/>
          <w:i/>
        </w:rPr>
        <w:t xml:space="preserve">regulatory </w:t>
      </w:r>
      <w:r w:rsidRPr="001354E6">
        <w:rPr>
          <w:bCs/>
          <w:i/>
        </w:rPr>
        <w:t>activities?</w:t>
      </w:r>
    </w:p>
    <w:sdt>
      <w:sdtPr>
        <w:rPr>
          <w:bCs/>
        </w:rPr>
        <w:id w:val="1835875007"/>
        <w:placeholder>
          <w:docPart w:val="DD28DEDD85084C66985DFA17C6C86A82"/>
        </w:placeholder>
        <w:showingPlcHdr/>
      </w:sdtPr>
      <w:sdtEndPr/>
      <w:sdtContent>
        <w:p w:rsidR="00787B90" w:rsidRPr="00787B90" w:rsidRDefault="00766C2C" w:rsidP="006421F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A445BD" w:rsidRDefault="00766C2C" w:rsidP="006421FD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e. How does the pro</w:t>
      </w:r>
      <w:r w:rsidRPr="001354E6">
        <w:rPr>
          <w:bCs/>
          <w:i/>
        </w:rPr>
        <w:t>posal potentially improve the timing of access of new drugs to patients?</w:t>
      </w:r>
    </w:p>
    <w:sdt>
      <w:sdtPr>
        <w:rPr>
          <w:bCs/>
        </w:rPr>
        <w:id w:val="1942723711"/>
        <w:placeholder>
          <w:docPart w:val="F290CB28D2064BD3B3A4DA96FB7FF748"/>
        </w:placeholder>
        <w:showingPlcHdr/>
      </w:sdtPr>
      <w:sdtEndPr/>
      <w:sdtContent>
        <w:p w:rsidR="00787B90" w:rsidRPr="001354E6" w:rsidRDefault="00766C2C" w:rsidP="006421F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A66B81" w:rsidRPr="001354E6" w:rsidRDefault="00766C2C" w:rsidP="00A66B81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 xml:space="preserve">f. Given the new construct, which industries and which regulators are likely to most </w:t>
      </w:r>
      <w:r w:rsidR="00D16AE4">
        <w:rPr>
          <w:bCs/>
          <w:i/>
        </w:rPr>
        <w:t>benefit?</w:t>
      </w:r>
    </w:p>
    <w:p w:rsidR="00A66B81" w:rsidRDefault="00766C2C" w:rsidP="00A66B81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</w:rPr>
      </w:pPr>
      <w:sdt>
        <w:sdtPr>
          <w:rPr>
            <w:bCs/>
          </w:rPr>
          <w:id w:val="-1242793518"/>
          <w:placeholder>
            <w:docPart w:val="59028258C8254B6EABBF7C6ACB5237AF"/>
          </w:placeholder>
          <w:showingPlcHdr/>
        </w:sdtPr>
        <w:sdtEndPr/>
        <w:sdtContent>
          <w:r w:rsidR="003A4B9B" w:rsidRPr="00427C5D">
            <w:rPr>
              <w:rStyle w:val="PlaceholderText"/>
            </w:rPr>
            <w:t>Click here to enter text.</w:t>
          </w:r>
        </w:sdtContent>
      </w:sdt>
    </w:p>
    <w:p w:rsidR="00440CC4" w:rsidRDefault="00766C2C" w:rsidP="00A66B81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g. How would the project im</w:t>
      </w:r>
      <w:r w:rsidR="007329B3" w:rsidRPr="001354E6">
        <w:rPr>
          <w:bCs/>
          <w:i/>
        </w:rPr>
        <w:t>pact on/add value to/improve our</w:t>
      </w:r>
      <w:r w:rsidRPr="001354E6">
        <w:rPr>
          <w:bCs/>
          <w:i/>
        </w:rPr>
        <w:t xml:space="preserve"> processes?</w:t>
      </w:r>
    </w:p>
    <w:sdt>
      <w:sdtPr>
        <w:rPr>
          <w:bCs/>
        </w:rPr>
        <w:id w:val="948207441"/>
        <w:placeholder>
          <w:docPart w:val="C9C68AF2B448436E9F1617DF9D58743F"/>
        </w:placeholder>
        <w:showingPlcHdr/>
      </w:sdtPr>
      <w:sdtEndPr/>
      <w:sdtContent>
        <w:p w:rsidR="003A4B9B" w:rsidRDefault="00766C2C" w:rsidP="00A66B81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7A6FF6" w:rsidRDefault="00766C2C" w:rsidP="007A6FF6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 xml:space="preserve">h. How would </w:t>
      </w:r>
      <w:r w:rsidRPr="001354E6">
        <w:rPr>
          <w:bCs/>
          <w:i/>
        </w:rPr>
        <w:t>sustainability of the initiative be assured?</w:t>
      </w:r>
    </w:p>
    <w:sdt>
      <w:sdtPr>
        <w:rPr>
          <w:bCs/>
        </w:rPr>
        <w:id w:val="-1693677566"/>
        <w:placeholder>
          <w:docPart w:val="0DE3A134019245699B345A82889D0B19"/>
        </w:placeholder>
        <w:showingPlcHdr/>
      </w:sdtPr>
      <w:sdtEndPr/>
      <w:sdtContent>
        <w:p w:rsidR="004201BD" w:rsidRPr="008606B5" w:rsidRDefault="00766C2C" w:rsidP="007A6FF6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2A1E4A" w:rsidRDefault="00766C2C" w:rsidP="002A1E4A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i. What are the risks and issues?</w:t>
      </w:r>
    </w:p>
    <w:sdt>
      <w:sdtPr>
        <w:rPr>
          <w:bCs/>
        </w:rPr>
        <w:id w:val="1158356133"/>
        <w:placeholder>
          <w:docPart w:val="18291C96C36B474DB068FE1564B7D1B7"/>
        </w:placeholder>
        <w:showingPlcHdr/>
      </w:sdtPr>
      <w:sdtEndPr/>
      <w:sdtContent>
        <w:p w:rsidR="007E014B" w:rsidRPr="008606B5" w:rsidRDefault="00766C2C" w:rsidP="002A1E4A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A63B2B" w:rsidRDefault="00766C2C" w:rsidP="00A63B2B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j. Are there obvious overlaps with recommendations/actions from other subgroups?</w:t>
      </w:r>
    </w:p>
    <w:sdt>
      <w:sdtPr>
        <w:rPr>
          <w:bCs/>
        </w:rPr>
        <w:id w:val="329251430"/>
        <w:placeholder>
          <w:docPart w:val="D6D7AFCC77ED4F88840F47B50809D315"/>
        </w:placeholder>
        <w:showingPlcHdr/>
      </w:sdtPr>
      <w:sdtEndPr/>
      <w:sdtContent>
        <w:p w:rsidR="003A4B9B" w:rsidRPr="001354E6" w:rsidRDefault="00766C2C" w:rsidP="00A63B2B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6663F7" w:rsidRPr="001354E6" w:rsidRDefault="00766C2C" w:rsidP="006663F7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>
        <w:rPr>
          <w:bCs/>
          <w:i/>
        </w:rPr>
        <w:t>h. Was</w:t>
      </w:r>
      <w:r w:rsidR="00E51F3E" w:rsidRPr="001354E6">
        <w:rPr>
          <w:bCs/>
          <w:i/>
        </w:rPr>
        <w:t xml:space="preserve"> the proposal prioritised by stakeholders through the public consultation?</w:t>
      </w:r>
    </w:p>
    <w:p w:rsidR="006663F7" w:rsidRDefault="00766C2C" w:rsidP="006663F7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</w:rPr>
      </w:pPr>
      <w:sdt>
        <w:sdtPr>
          <w:rPr>
            <w:bCs/>
          </w:rPr>
          <w:id w:val="703525245"/>
          <w:placeholder>
            <w:docPart w:val="A03307D4ED06411F8881C69BCC4AEC81"/>
          </w:placeholder>
          <w:showingPlcHdr/>
        </w:sdtPr>
        <w:sdtEndPr/>
        <w:sdtContent>
          <w:r w:rsidR="00787B90" w:rsidRPr="00427C5D">
            <w:rPr>
              <w:rStyle w:val="PlaceholderText"/>
            </w:rPr>
            <w:t>Click here to enter text.</w:t>
          </w:r>
        </w:sdtContent>
      </w:sdt>
      <w:r w:rsidR="00E51F3E">
        <w:rPr>
          <w:bCs/>
        </w:rPr>
        <w:t xml:space="preserve"> </w:t>
      </w:r>
    </w:p>
    <w:p w:rsidR="00440CC4" w:rsidRPr="001354E6" w:rsidRDefault="00766C2C" w:rsidP="006663F7">
      <w:pPr>
        <w:pStyle w:val="BodytextAgency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Provide a score for Strategic importance (scale 1-5</w:t>
      </w:r>
      <w:r w:rsidR="00A52954" w:rsidRPr="001354E6">
        <w:rPr>
          <w:bCs/>
          <w:i/>
        </w:rPr>
        <w:t xml:space="preserve"> where </w:t>
      </w:r>
      <w:r w:rsidR="00BF5BA9" w:rsidRPr="001354E6">
        <w:rPr>
          <w:bCs/>
          <w:i/>
        </w:rPr>
        <w:t>5</w:t>
      </w:r>
      <w:r w:rsidR="00A52954" w:rsidRPr="001354E6">
        <w:rPr>
          <w:bCs/>
          <w:i/>
        </w:rPr>
        <w:t xml:space="preserve"> is highest)</w:t>
      </w:r>
      <w:r w:rsidRPr="001354E6">
        <w:rPr>
          <w:bCs/>
          <w:i/>
        </w:rPr>
        <w:t>?</w:t>
      </w:r>
    </w:p>
    <w:sdt>
      <w:sdtPr>
        <w:rPr>
          <w:bCs/>
        </w:rPr>
        <w:id w:val="-1823337682"/>
        <w:placeholder>
          <w:docPart w:val="41E4461D342E42BABA78B21B9BF1EF19"/>
        </w:placeholder>
        <w:showingPlcHdr/>
      </w:sdtPr>
      <w:sdtEndPr/>
      <w:sdtContent>
        <w:p w:rsidR="00C417F6" w:rsidRPr="00A445BD" w:rsidRDefault="00766C2C" w:rsidP="00D53B9E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0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7329B3" w:rsidRPr="00C417F6" w:rsidRDefault="00766C2C" w:rsidP="007329B3">
      <w:pPr>
        <w:pStyle w:val="BodytextAgency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C417F6">
        <w:rPr>
          <w:b/>
          <w:bCs/>
        </w:rPr>
        <w:t>Feasibility</w:t>
      </w:r>
    </w:p>
    <w:p w:rsidR="007329B3" w:rsidRDefault="00766C2C" w:rsidP="007329B3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 xml:space="preserve">a. Level of effort required to </w:t>
      </w:r>
      <w:r w:rsidR="00DE4F39" w:rsidRPr="001354E6">
        <w:rPr>
          <w:bCs/>
          <w:i/>
        </w:rPr>
        <w:t>deliver the initiative</w:t>
      </w:r>
      <w:r w:rsidR="006421FD" w:rsidRPr="001354E6">
        <w:rPr>
          <w:bCs/>
          <w:i/>
        </w:rPr>
        <w:t>?</w:t>
      </w:r>
      <w:r w:rsidRPr="001354E6">
        <w:rPr>
          <w:bCs/>
          <w:i/>
        </w:rPr>
        <w:t>:</w:t>
      </w:r>
    </w:p>
    <w:sdt>
      <w:sdtPr>
        <w:rPr>
          <w:bCs/>
        </w:rPr>
        <w:id w:val="1257478931"/>
        <w:placeholder>
          <w:docPart w:val="776B2B8550054644848F29229E9E6F47"/>
        </w:placeholder>
        <w:showingPlcHdr/>
      </w:sdtPr>
      <w:sdtEndPr/>
      <w:sdtContent>
        <w:p w:rsidR="00954D61" w:rsidRPr="003A4B9B" w:rsidRDefault="00766C2C" w:rsidP="007329B3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7329B3" w:rsidRDefault="00766C2C" w:rsidP="007329B3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</w:rPr>
      </w:pPr>
      <w:r>
        <w:rPr>
          <w:bCs/>
        </w:rPr>
        <w:t>b</w:t>
      </w:r>
      <w:r w:rsidRPr="001354E6">
        <w:rPr>
          <w:bCs/>
          <w:i/>
        </w:rPr>
        <w:t>. What is the t</w:t>
      </w:r>
      <w:r w:rsidR="00DE4F39" w:rsidRPr="001354E6">
        <w:rPr>
          <w:bCs/>
          <w:i/>
        </w:rPr>
        <w:t xml:space="preserve">ime </w:t>
      </w:r>
      <w:r w:rsidR="007A6FF6" w:rsidRPr="001354E6">
        <w:rPr>
          <w:bCs/>
          <w:i/>
        </w:rPr>
        <w:t>for</w:t>
      </w:r>
      <w:r w:rsidR="00DE4F39" w:rsidRPr="001354E6">
        <w:rPr>
          <w:bCs/>
          <w:i/>
        </w:rPr>
        <w:t xml:space="preserve"> </w:t>
      </w:r>
      <w:r w:rsidR="007A6FF6" w:rsidRPr="001354E6">
        <w:rPr>
          <w:bCs/>
          <w:i/>
        </w:rPr>
        <w:t>deli</w:t>
      </w:r>
      <w:r w:rsidR="00DE4F39" w:rsidRPr="001354E6">
        <w:rPr>
          <w:bCs/>
          <w:i/>
        </w:rPr>
        <w:t>ver</w:t>
      </w:r>
      <w:r w:rsidR="007A6FF6" w:rsidRPr="001354E6">
        <w:rPr>
          <w:bCs/>
          <w:i/>
        </w:rPr>
        <w:t>y</w:t>
      </w:r>
      <w:r w:rsidRPr="001354E6">
        <w:rPr>
          <w:bCs/>
          <w:i/>
        </w:rPr>
        <w:t>?</w:t>
      </w:r>
    </w:p>
    <w:sdt>
      <w:sdtPr>
        <w:rPr>
          <w:bCs/>
        </w:rPr>
        <w:id w:val="897330002"/>
        <w:placeholder>
          <w:docPart w:val="F14E926300EC4799B8B6D74EC5F3FAA7"/>
        </w:placeholder>
        <w:showingPlcHdr/>
      </w:sdtPr>
      <w:sdtEndPr/>
      <w:sdtContent>
        <w:p w:rsidR="007329B3" w:rsidRPr="003A4B9B" w:rsidRDefault="00766C2C" w:rsidP="008D691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2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7329B3" w:rsidRPr="001354E6" w:rsidRDefault="00766C2C" w:rsidP="007329B3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c.</w:t>
      </w:r>
      <w:r w:rsidR="001E5790" w:rsidRPr="001354E6">
        <w:rPr>
          <w:bCs/>
          <w:i/>
        </w:rPr>
        <w:t xml:space="preserve"> </w:t>
      </w:r>
      <w:r w:rsidRPr="001354E6">
        <w:rPr>
          <w:bCs/>
          <w:i/>
        </w:rPr>
        <w:t xml:space="preserve">When will benefits of the </w:t>
      </w:r>
      <w:r w:rsidR="00BF5BA9" w:rsidRPr="001354E6">
        <w:rPr>
          <w:bCs/>
          <w:i/>
        </w:rPr>
        <w:t>recommendation</w:t>
      </w:r>
      <w:r w:rsidRPr="001354E6">
        <w:rPr>
          <w:bCs/>
          <w:i/>
        </w:rPr>
        <w:t xml:space="preserve"> be realised</w:t>
      </w:r>
      <w:r w:rsidR="001E5790" w:rsidRPr="001354E6">
        <w:rPr>
          <w:bCs/>
          <w:i/>
        </w:rPr>
        <w:t xml:space="preserve">? </w:t>
      </w:r>
      <w:r w:rsidR="00D53B9E" w:rsidRPr="001354E6">
        <w:rPr>
          <w:bCs/>
          <w:i/>
        </w:rPr>
        <w:t>Are they measurable?</w:t>
      </w:r>
      <w:r w:rsidRPr="001354E6">
        <w:rPr>
          <w:bCs/>
          <w:i/>
        </w:rPr>
        <w:t>:</w:t>
      </w:r>
    </w:p>
    <w:sdt>
      <w:sdtPr>
        <w:rPr>
          <w:bCs/>
        </w:rPr>
        <w:id w:val="1004396382"/>
        <w:placeholder>
          <w:docPart w:val="F14E926300EC4799B8B6D74EC5F3FAA7"/>
        </w:placeholder>
        <w:showingPlcHdr/>
      </w:sdtPr>
      <w:sdtEndPr/>
      <w:sdtContent>
        <w:p w:rsidR="007329B3" w:rsidRDefault="00766C2C" w:rsidP="007329B3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2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7329B3" w:rsidRPr="001354E6" w:rsidRDefault="00766C2C" w:rsidP="007329B3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 xml:space="preserve">d. How does the proposal </w:t>
      </w:r>
      <w:r w:rsidRPr="001354E6">
        <w:rPr>
          <w:bCs/>
          <w:i/>
        </w:rPr>
        <w:t>relate</w:t>
      </w:r>
      <w:r w:rsidR="006421FD" w:rsidRPr="001354E6">
        <w:rPr>
          <w:bCs/>
          <w:i/>
        </w:rPr>
        <w:t xml:space="preserve"> to</w:t>
      </w:r>
      <w:r w:rsidRPr="001354E6">
        <w:rPr>
          <w:bCs/>
          <w:i/>
        </w:rPr>
        <w:t xml:space="preserve"> or potentially complement activities?</w:t>
      </w:r>
    </w:p>
    <w:p w:rsidR="007329B3" w:rsidRDefault="00766C2C" w:rsidP="007329B3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</w:rPr>
      </w:pPr>
      <w:sdt>
        <w:sdtPr>
          <w:rPr>
            <w:bCs/>
          </w:rPr>
          <w:id w:val="-1832988296"/>
          <w:placeholder>
            <w:docPart w:val="F14E926300EC4799B8B6D74EC5F3FAA7"/>
          </w:placeholder>
          <w:showingPlcHdr/>
        </w:sdtPr>
        <w:sdtEndPr/>
        <w:sdtContent>
          <w:r w:rsidR="00787B90" w:rsidRPr="00427C5D">
            <w:rPr>
              <w:rStyle w:val="PlaceholderText"/>
            </w:rPr>
            <w:t>Click here to enter text.</w:t>
          </w:r>
        </w:sdtContent>
      </w:sdt>
    </w:p>
    <w:p w:rsidR="00A63B2B" w:rsidRPr="001354E6" w:rsidRDefault="00766C2C" w:rsidP="00A63B2B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e. What international research initiatives exist relating to the new topic? (If so, please identify these and related respective research projects)</w:t>
      </w:r>
    </w:p>
    <w:p w:rsidR="00A63B2B" w:rsidRDefault="00766C2C" w:rsidP="00A63B2B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</w:rPr>
      </w:pPr>
      <w:sdt>
        <w:sdtPr>
          <w:rPr>
            <w:bCs/>
          </w:rPr>
          <w:id w:val="-577374402"/>
          <w:placeholder>
            <w:docPart w:val="765459381F7F4A2B8F07B61744E01A0B"/>
          </w:placeholder>
          <w:showingPlcHdr/>
        </w:sdtPr>
        <w:sdtEndPr/>
        <w:sdtContent>
          <w:r w:rsidR="00201167" w:rsidRPr="00427C5D">
            <w:rPr>
              <w:rStyle w:val="PlaceholderText"/>
            </w:rPr>
            <w:t>Click here to enter text.</w:t>
          </w:r>
        </w:sdtContent>
      </w:sdt>
      <w:r w:rsidR="00E51F3E">
        <w:rPr>
          <w:bCs/>
        </w:rPr>
        <w:t xml:space="preserve"> </w:t>
      </w:r>
    </w:p>
    <w:p w:rsidR="00A63B2B" w:rsidRPr="001354E6" w:rsidRDefault="00766C2C" w:rsidP="007329B3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t>f</w:t>
      </w:r>
      <w:r w:rsidR="007329B3" w:rsidRPr="001354E6">
        <w:rPr>
          <w:bCs/>
          <w:i/>
        </w:rPr>
        <w:t xml:space="preserve">. </w:t>
      </w:r>
      <w:r w:rsidRPr="001354E6">
        <w:rPr>
          <w:bCs/>
          <w:i/>
        </w:rPr>
        <w:t>Provide a score for feasibility (scale 1-5</w:t>
      </w:r>
      <w:r w:rsidR="00BF5BA9" w:rsidRPr="001354E6">
        <w:rPr>
          <w:bCs/>
          <w:i/>
        </w:rPr>
        <w:t>; 1 = low feasibility; 5 = highest feasibility</w:t>
      </w:r>
      <w:r w:rsidRPr="001354E6">
        <w:rPr>
          <w:bCs/>
          <w:i/>
        </w:rPr>
        <w:t>)?</w:t>
      </w:r>
    </w:p>
    <w:p w:rsidR="00A445BD" w:rsidRDefault="00766C2C" w:rsidP="00E80CB1">
      <w:pPr>
        <w:pStyle w:val="BodytextAgency"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rPr>
          <w:bCs/>
        </w:rPr>
      </w:pPr>
      <w:sdt>
        <w:sdtPr>
          <w:rPr>
            <w:bCs/>
          </w:rPr>
          <w:id w:val="1149710351"/>
          <w:placeholder>
            <w:docPart w:val="A18F6E21F90C481996DB845871768BB4"/>
          </w:placeholder>
          <w:showingPlcHdr/>
        </w:sdtPr>
        <w:sdtEndPr/>
        <w:sdtContent>
          <w:r w:rsidR="00787B90" w:rsidRPr="00427C5D">
            <w:rPr>
              <w:rStyle w:val="PlaceholderText"/>
            </w:rPr>
            <w:t>Click here to enter text.</w:t>
          </w:r>
        </w:sdtContent>
      </w:sdt>
    </w:p>
    <w:p w:rsidR="00C417F6" w:rsidRPr="00C417F6" w:rsidRDefault="00766C2C" w:rsidP="00C417F6">
      <w:pPr>
        <w:pStyle w:val="BodytextAgency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Required resources</w:t>
      </w:r>
    </w:p>
    <w:p w:rsidR="00C417F6" w:rsidRDefault="00766C2C" w:rsidP="00C417F6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i/>
        </w:rPr>
      </w:pPr>
      <w:r w:rsidRPr="001354E6">
        <w:rPr>
          <w:bCs/>
          <w:i/>
        </w:rPr>
        <w:lastRenderedPageBreak/>
        <w:t xml:space="preserve">a. </w:t>
      </w:r>
      <w:r w:rsidR="007329B3" w:rsidRPr="001354E6">
        <w:rPr>
          <w:bCs/>
          <w:i/>
        </w:rPr>
        <w:t>What are the required resources for the research initiative?</w:t>
      </w:r>
    </w:p>
    <w:sdt>
      <w:sdtPr>
        <w:rPr>
          <w:bCs/>
        </w:rPr>
        <w:id w:val="140550918"/>
        <w:placeholder>
          <w:docPart w:val="193089A50BC0466B9C3DDCDEC318B7FB"/>
        </w:placeholder>
        <w:showingPlcHdr/>
      </w:sdtPr>
      <w:sdtEndPr/>
      <w:sdtContent>
        <w:p w:rsidR="00E80CB1" w:rsidRDefault="00766C2C" w:rsidP="00C417F6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  <w:i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8D691D" w:rsidRDefault="00766C2C" w:rsidP="008D691D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8D691D">
        <w:rPr>
          <w:bCs/>
        </w:rPr>
        <w:t xml:space="preserve">b. Human </w:t>
      </w:r>
      <w:r w:rsidRPr="008D691D">
        <w:rPr>
          <w:bCs/>
        </w:rPr>
        <w:t>(estimated number of FTES):</w:t>
      </w:r>
    </w:p>
    <w:sdt>
      <w:sdtPr>
        <w:rPr>
          <w:bCs/>
        </w:rPr>
        <w:id w:val="-2126075396"/>
        <w:placeholder>
          <w:docPart w:val="3A7661DFF7DC4653A58E0F129A13D0E7"/>
        </w:placeholder>
        <w:showingPlcHdr/>
      </w:sdtPr>
      <w:sdtEndPr/>
      <w:sdtContent>
        <w:p w:rsidR="00E80CB1" w:rsidRPr="008D691D" w:rsidRDefault="00766C2C" w:rsidP="008D691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8D691D" w:rsidRDefault="00766C2C" w:rsidP="008D691D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8D691D">
        <w:rPr>
          <w:bCs/>
        </w:rPr>
        <w:t>c. What skill set is required:</w:t>
      </w:r>
    </w:p>
    <w:sdt>
      <w:sdtPr>
        <w:rPr>
          <w:bCs/>
        </w:rPr>
        <w:id w:val="-1990475113"/>
        <w:placeholder>
          <w:docPart w:val="DE94315B3C7E4D8D89ACE92661E10BC5"/>
        </w:placeholder>
        <w:showingPlcHdr/>
      </w:sdtPr>
      <w:sdtEndPr/>
      <w:sdtContent>
        <w:p w:rsidR="00E80CB1" w:rsidRPr="008D691D" w:rsidRDefault="00766C2C" w:rsidP="008D691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8D691D" w:rsidRDefault="00766C2C" w:rsidP="008D691D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8D691D">
        <w:rPr>
          <w:bCs/>
        </w:rPr>
        <w:t>d. Financial resources – consider infrastructure costs, data access costs, services of external vendors?</w:t>
      </w:r>
    </w:p>
    <w:sdt>
      <w:sdtPr>
        <w:rPr>
          <w:bCs/>
        </w:rPr>
        <w:id w:val="1825244539"/>
        <w:placeholder>
          <w:docPart w:val="FDE40724107D4869A0A8F6E21766F95E"/>
        </w:placeholder>
        <w:showingPlcHdr/>
      </w:sdtPr>
      <w:sdtEndPr/>
      <w:sdtContent>
        <w:p w:rsidR="00E80CB1" w:rsidRPr="008D691D" w:rsidRDefault="00766C2C" w:rsidP="008D691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8D691D" w:rsidRDefault="00766C2C" w:rsidP="008D691D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8D691D">
        <w:rPr>
          <w:bCs/>
        </w:rPr>
        <w:t>e. Times</w:t>
      </w:r>
      <w:r w:rsidRPr="008D691D">
        <w:rPr>
          <w:bCs/>
        </w:rPr>
        <w:t>cale of delivery in terms of costs – breakdown across years</w:t>
      </w:r>
    </w:p>
    <w:sdt>
      <w:sdtPr>
        <w:rPr>
          <w:bCs/>
        </w:rPr>
        <w:id w:val="-29877532"/>
        <w:placeholder>
          <w:docPart w:val="054B747CB5A74BDF81CE4D01EEB462DE"/>
        </w:placeholder>
        <w:showingPlcHdr/>
      </w:sdtPr>
      <w:sdtEndPr/>
      <w:sdtContent>
        <w:p w:rsidR="00E80CB1" w:rsidRPr="008D691D" w:rsidRDefault="00766C2C" w:rsidP="008D691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8D691D" w:rsidRPr="008D691D" w:rsidRDefault="00766C2C" w:rsidP="008D691D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8D691D">
        <w:rPr>
          <w:bCs/>
        </w:rPr>
        <w:t>f. Are the potential funding partners:</w:t>
      </w:r>
    </w:p>
    <w:sdt>
      <w:sdtPr>
        <w:rPr>
          <w:bCs/>
        </w:rPr>
        <w:id w:val="-2016610320"/>
        <w:placeholder>
          <w:docPart w:val="EB1C40FE0E0849A7A50EB69D82C2A2C0"/>
        </w:placeholder>
        <w:showingPlcHdr/>
      </w:sdtPr>
      <w:sdtEndPr/>
      <w:sdtContent>
        <w:p w:rsidR="008D691D" w:rsidRPr="008606B5" w:rsidRDefault="00766C2C" w:rsidP="008D691D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2A1E4A" w:rsidRPr="00C417F6" w:rsidRDefault="00766C2C" w:rsidP="002A1E4A">
      <w:pPr>
        <w:pStyle w:val="BodytextAgency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Level of prioritisation</w:t>
      </w:r>
    </w:p>
    <w:p w:rsidR="002A1E4A" w:rsidRDefault="00766C2C" w:rsidP="002A1E4A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 xml:space="preserve">a. Enter a score for prioritisation </w:t>
      </w:r>
      <w:r w:rsidR="00D8714A">
        <w:rPr>
          <w:bCs/>
        </w:rPr>
        <w:t>(1-5</w:t>
      </w:r>
      <w:r w:rsidR="007967E5">
        <w:rPr>
          <w:bCs/>
        </w:rPr>
        <w:t xml:space="preserve"> – 5 is highest</w:t>
      </w:r>
      <w:r w:rsidR="00D8714A">
        <w:rPr>
          <w:bCs/>
        </w:rPr>
        <w:t xml:space="preserve">) </w:t>
      </w:r>
      <w:r>
        <w:rPr>
          <w:bCs/>
        </w:rPr>
        <w:t xml:space="preserve">and briefly </w:t>
      </w:r>
      <w:r>
        <w:rPr>
          <w:bCs/>
        </w:rPr>
        <w:t>justify</w:t>
      </w:r>
      <w:r w:rsidR="00577217">
        <w:rPr>
          <w:bCs/>
        </w:rPr>
        <w:t>.  Consider strategic importance</w:t>
      </w:r>
      <w:r w:rsidR="00D8714A">
        <w:rPr>
          <w:bCs/>
        </w:rPr>
        <w:t>,</w:t>
      </w:r>
      <w:r w:rsidR="00577217">
        <w:rPr>
          <w:bCs/>
        </w:rPr>
        <w:t xml:space="preserve"> stakeholder priority, regulatory impact; </w:t>
      </w:r>
      <w:r w:rsidR="003F4ED0">
        <w:rPr>
          <w:bCs/>
        </w:rPr>
        <w:t xml:space="preserve">potential </w:t>
      </w:r>
      <w:r w:rsidR="00577217">
        <w:rPr>
          <w:bCs/>
        </w:rPr>
        <w:t>public health impact, feasibility</w:t>
      </w:r>
      <w:r>
        <w:rPr>
          <w:bCs/>
        </w:rPr>
        <w:t>:</w:t>
      </w:r>
    </w:p>
    <w:sdt>
      <w:sdtPr>
        <w:rPr>
          <w:bCs/>
        </w:rPr>
        <w:id w:val="-1674170730"/>
        <w:placeholder>
          <w:docPart w:val="7B5E158399A94CFD96543E13815E276C"/>
        </w:placeholder>
        <w:showingPlcHdr/>
      </w:sdtPr>
      <w:sdtEndPr/>
      <w:sdtContent>
        <w:p w:rsidR="00D53B9E" w:rsidRPr="009976E3" w:rsidRDefault="00766C2C" w:rsidP="002A1E4A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  <w:i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28715B" w:rsidRPr="004F04D7" w:rsidRDefault="0028715B" w:rsidP="0028715B">
      <w:pPr>
        <w:pStyle w:val="BodytextAgency"/>
        <w:ind w:left="360"/>
        <w:rPr>
          <w:bCs/>
        </w:rPr>
      </w:pPr>
    </w:p>
    <w:p w:rsidR="0028715B" w:rsidRDefault="00766C2C" w:rsidP="0028715B">
      <w:pPr>
        <w:pStyle w:val="BodytextAgency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External communication</w:t>
      </w:r>
    </w:p>
    <w:p w:rsidR="0028715B" w:rsidRDefault="00766C2C" w:rsidP="0028715B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 w:rsidRPr="000C693B">
        <w:rPr>
          <w:bCs/>
        </w:rPr>
        <w:t xml:space="preserve">a. Do you think the </w:t>
      </w:r>
      <w:r>
        <w:rPr>
          <w:bCs/>
        </w:rPr>
        <w:t xml:space="preserve">action in this </w:t>
      </w:r>
      <w:r w:rsidRPr="000C693B">
        <w:rPr>
          <w:bCs/>
        </w:rPr>
        <w:t xml:space="preserve">proposal </w:t>
      </w:r>
      <w:r>
        <w:rPr>
          <w:bCs/>
        </w:rPr>
        <w:t>will require</w:t>
      </w:r>
      <w:r w:rsidRPr="000C693B">
        <w:rPr>
          <w:bCs/>
        </w:rPr>
        <w:t xml:space="preserve"> external communicati</w:t>
      </w:r>
      <w:r w:rsidRPr="000C693B">
        <w:rPr>
          <w:bCs/>
        </w:rPr>
        <w:t>on (</w:t>
      </w:r>
      <w:r>
        <w:rPr>
          <w:bCs/>
        </w:rPr>
        <w:t>to people outside the taskforce)?</w:t>
      </w:r>
      <w:r w:rsidRPr="002118B0">
        <w:rPr>
          <w:bCs/>
        </w:rPr>
        <w:t xml:space="preserve"> </w:t>
      </w:r>
    </w:p>
    <w:sdt>
      <w:sdtPr>
        <w:rPr>
          <w:bCs/>
        </w:rPr>
        <w:id w:val="308214267"/>
        <w:placeholder>
          <w:docPart w:val="466920E3D5D84333B450E29E2265BD64"/>
        </w:placeholder>
        <w:showingPlcHdr/>
      </w:sdtPr>
      <w:sdtEndPr/>
      <w:sdtContent>
        <w:p w:rsidR="0028715B" w:rsidRDefault="00766C2C" w:rsidP="0028715B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28715B" w:rsidRDefault="00766C2C" w:rsidP="0028715B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b. If yes, what would be the main messages to communicate (state the key points you would like to get across and/or the main outcome you would like as a result of the communication)?</w:t>
      </w:r>
      <w:r w:rsidRPr="002118B0">
        <w:rPr>
          <w:bCs/>
        </w:rPr>
        <w:t xml:space="preserve"> </w:t>
      </w:r>
    </w:p>
    <w:sdt>
      <w:sdtPr>
        <w:rPr>
          <w:bCs/>
        </w:rPr>
        <w:id w:val="-1616744752"/>
        <w:placeholder>
          <w:docPart w:val="4C456B13EA6046859B96E53622B1F854"/>
        </w:placeholder>
        <w:showingPlcHdr/>
      </w:sdtPr>
      <w:sdtEndPr/>
      <w:sdtContent>
        <w:p w:rsidR="0028715B" w:rsidRDefault="00766C2C" w:rsidP="0028715B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</w:t>
          </w:r>
          <w:r w:rsidRPr="00427C5D">
            <w:rPr>
              <w:rStyle w:val="PlaceholderText"/>
            </w:rPr>
            <w:t xml:space="preserve"> here to enter text.</w:t>
          </w:r>
        </w:p>
      </w:sdtContent>
    </w:sdt>
    <w:p w:rsidR="0028715B" w:rsidRDefault="00766C2C" w:rsidP="0028715B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 xml:space="preserve">c. Who would be the main target audience for these messages (e.g. patients, healthcare professionals, pharma industry, academia, regulatory agencies </w:t>
      </w:r>
      <w:r w:rsidR="00D16AE4">
        <w:rPr>
          <w:bCs/>
        </w:rPr>
        <w:t>etc.</w:t>
      </w:r>
      <w:r>
        <w:rPr>
          <w:bCs/>
        </w:rPr>
        <w:t>)?</w:t>
      </w:r>
      <w:r w:rsidRPr="002118B0">
        <w:rPr>
          <w:bCs/>
        </w:rPr>
        <w:t xml:space="preserve"> </w:t>
      </w:r>
      <w:r>
        <w:rPr>
          <w:bCs/>
        </w:rPr>
        <w:t>The audience may be different for the different messages.</w:t>
      </w:r>
    </w:p>
    <w:sdt>
      <w:sdtPr>
        <w:rPr>
          <w:bCs/>
        </w:rPr>
        <w:id w:val="-747188033"/>
        <w:placeholder>
          <w:docPart w:val="6590AB5CD69C49668ACCD08864C8C902"/>
        </w:placeholder>
        <w:showingPlcHdr/>
      </w:sdtPr>
      <w:sdtEndPr/>
      <w:sdtContent>
        <w:p w:rsidR="0028715B" w:rsidRPr="005B6350" w:rsidRDefault="00766C2C" w:rsidP="0028715B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bCs/>
            </w:rPr>
          </w:pPr>
          <w:r w:rsidRPr="00427C5D">
            <w:rPr>
              <w:rStyle w:val="PlaceholderText"/>
            </w:rPr>
            <w:t>Click here to enter text.</w:t>
          </w:r>
        </w:p>
      </w:sdtContent>
    </w:sdt>
    <w:p w:rsidR="0028715B" w:rsidRDefault="00766C2C" w:rsidP="0028715B">
      <w:pPr>
        <w:pStyle w:val="BodytextAgenc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</w:rPr>
      </w:pPr>
      <w:r>
        <w:rPr>
          <w:bCs/>
        </w:rPr>
        <w:t>d. Are there a</w:t>
      </w:r>
      <w:r>
        <w:rPr>
          <w:bCs/>
        </w:rPr>
        <w:t>ny potentially sensitive issues in this proposal where we should be particularly careful to communicate appropriately and avoid miscommunication (e.g. privacy concerns)?</w:t>
      </w:r>
      <w:r w:rsidRPr="002118B0">
        <w:rPr>
          <w:bCs/>
        </w:rPr>
        <w:t xml:space="preserve"> </w:t>
      </w:r>
    </w:p>
    <w:sdt>
      <w:sdtPr>
        <w:rPr>
          <w:bCs/>
        </w:rPr>
        <w:id w:val="1848211311"/>
        <w:placeholder>
          <w:docPart w:val="833DEE54209D4FF593A2F79B019702D1"/>
        </w:placeholder>
        <w:showingPlcHdr/>
      </w:sdtPr>
      <w:sdtEndPr/>
      <w:sdtContent>
        <w:p w:rsidR="00B35C26" w:rsidRDefault="00766C2C" w:rsidP="000207EC">
          <w:pPr>
            <w:pStyle w:val="BodytextAgency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427C5D">
            <w:rPr>
              <w:rStyle w:val="PlaceholderText"/>
            </w:rPr>
            <w:t>Click here to enter text.</w:t>
          </w:r>
        </w:p>
      </w:sdtContent>
    </w:sdt>
    <w:sectPr w:rsidR="00B35C26" w:rsidSect="00CB17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66C2C">
      <w:r>
        <w:separator/>
      </w:r>
    </w:p>
  </w:endnote>
  <w:endnote w:type="continuationSeparator" w:id="0">
    <w:p w:rsidR="00000000" w:rsidRDefault="0076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547" w:rsidRDefault="00A935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6196"/>
      <w:gridCol w:w="3217"/>
    </w:tblGrid>
    <w:tr w:rsidR="003827BB">
      <w:tc>
        <w:tcPr>
          <w:tcW w:w="5000" w:type="pct"/>
          <w:gridSpan w:val="2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  <w:right w:w="0" w:type="dxa"/>
          </w:tcMar>
        </w:tcPr>
        <w:p w:rsidR="00F07A89" w:rsidRDefault="00F07A89">
          <w:pPr>
            <w:pStyle w:val="FooterAgency"/>
          </w:pPr>
        </w:p>
      </w:tc>
    </w:tr>
    <w:tr w:rsidR="003827BB">
      <w:tc>
        <w:tcPr>
          <w:tcW w:w="3291" w:type="pct"/>
          <w:tcMar>
            <w:left w:w="0" w:type="dxa"/>
            <w:right w:w="0" w:type="dxa"/>
          </w:tcMar>
        </w:tcPr>
        <w:p w:rsidR="00F07A89" w:rsidRDefault="00766C2C">
          <w:pPr>
            <w:pStyle w:val="FooterAgency"/>
          </w:pPr>
          <w:r>
            <w:rPr>
              <w:szCs w:val="15"/>
            </w:rPr>
            <w:fldChar w:fldCharType="begin"/>
          </w:r>
          <w:r>
            <w:rPr>
              <w:szCs w:val="15"/>
            </w:rPr>
            <w:instrText xml:space="preserve"> IF </w:instrText>
          </w:r>
          <w:r>
            <w:rPr>
              <w:b/>
              <w:bCs/>
              <w:noProof/>
              <w:lang w:val="en-US"/>
            </w:rPr>
            <w:fldChar w:fldCharType="begin"/>
          </w:r>
          <w:r>
            <w:rPr>
              <w:b/>
              <w:bCs/>
              <w:noProof/>
              <w:lang w:val="en-US"/>
            </w:rPr>
            <w:instrText xml:space="preserve"> STYLEREF  "Doc title (Agency)"  \* MERGEFORMAT </w:instrText>
          </w:r>
          <w:r>
            <w:rPr>
              <w:noProof/>
            </w:rPr>
            <w:fldChar w:fldCharType="end"/>
          </w:r>
          <w:r>
            <w:rPr>
              <w:szCs w:val="15"/>
            </w:rPr>
            <w:instrText xml:space="preserve"> &lt;&gt; "Error*"</w:instrTex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STYLEREF  "Doc title (Agency)"  \* MERGEFORMAT </w:instrText>
          </w:r>
          <w:r>
            <w:rPr>
              <w:noProof/>
            </w:rPr>
            <w:fldChar w:fldCharType="end"/>
          </w:r>
          <w:r>
            <w:rPr>
              <w:szCs w:val="15"/>
            </w:rPr>
            <w:instrText xml:space="preserve"> \* MERGEFORMAT </w:instrText>
          </w:r>
          <w:r>
            <w:rPr>
              <w:szCs w:val="15"/>
            </w:rPr>
            <w:fldChar w:fldCharType="end"/>
          </w:r>
        </w:p>
      </w:tc>
      <w:tc>
        <w:tcPr>
          <w:tcW w:w="1709" w:type="pct"/>
          <w:tcMar>
            <w:left w:w="0" w:type="dxa"/>
            <w:right w:w="0" w:type="dxa"/>
          </w:tcMar>
        </w:tcPr>
        <w:p w:rsidR="00F07A89" w:rsidRDefault="00F07A89">
          <w:pPr>
            <w:pStyle w:val="FooterAgency"/>
          </w:pPr>
        </w:p>
      </w:tc>
    </w:tr>
    <w:tr w:rsidR="003827BB">
      <w:tc>
        <w:tcPr>
          <w:tcW w:w="3291" w:type="pct"/>
          <w:tcMar>
            <w:left w:w="0" w:type="dxa"/>
            <w:right w:w="0" w:type="dxa"/>
          </w:tcMar>
        </w:tcPr>
        <w:p w:rsidR="00F07A89" w:rsidRDefault="00766C2C">
          <w:pPr>
            <w:pStyle w:val="FooterAgency"/>
          </w:pPr>
          <w:r>
            <w:rPr>
              <w:szCs w:val="15"/>
            </w:rPr>
            <w:fldChar w:fldCharType="begin"/>
          </w:r>
          <w:r>
            <w:rPr>
              <w:szCs w:val="15"/>
            </w:rPr>
            <w:instrText xml:space="preserve"> IF </w:instrText>
          </w:r>
          <w:r w:rsidRPr="00A66B81">
            <w:fldChar w:fldCharType="begin"/>
          </w:r>
          <w:r>
            <w:instrText xml:space="preserve"> DOCPROPERTY "DM_emea_doc_ref_id"  \* MERGEFORMAT </w:instrText>
          </w:r>
          <w:r w:rsidRPr="00A66B81">
            <w:fldChar w:fldCharType="separate"/>
          </w:r>
          <w:r w:rsidR="00F30D4B" w:rsidRPr="008606B5">
            <w:rPr>
              <w:b/>
              <w:bCs/>
              <w:lang w:val="en-US"/>
            </w:rPr>
            <w:instrText>EMA</w:instrText>
          </w:r>
          <w:r w:rsidR="00F30D4B">
            <w:instrText>/6358/2020</w:instrText>
          </w:r>
          <w:r w:rsidRPr="00A66B81">
            <w:rPr>
              <w:b/>
              <w:bCs/>
              <w:lang w:val="en-US"/>
            </w:rPr>
            <w:fldChar w:fldCharType="end"/>
          </w:r>
          <w:r>
            <w:rPr>
              <w:szCs w:val="15"/>
            </w:rPr>
            <w:instrText xml:space="preserve"> &lt;&gt; "Error*"</w:instrText>
          </w:r>
          <w:fldSimple w:instr=" DOCPROPERTY &quot;DM_emea_doc_ref_id&quot;  \* MERGEFORMAT ">
            <w:r w:rsidR="00F30D4B">
              <w:instrText>EMA/6358/2020</w:instrText>
            </w:r>
          </w:fldSimple>
          <w:r>
            <w:rPr>
              <w:szCs w:val="15"/>
            </w:rPr>
            <w:instrText xml:space="preserve"> \* MERGEFORMAT </w:instrText>
          </w:r>
          <w:r>
            <w:rPr>
              <w:szCs w:val="15"/>
            </w:rPr>
            <w:fldChar w:fldCharType="separate"/>
          </w:r>
          <w:r w:rsidR="00F30D4B">
            <w:rPr>
              <w:noProof/>
            </w:rPr>
            <w:t>EMA/6358/2020</w:t>
          </w:r>
          <w:r>
            <w:rPr>
              <w:szCs w:val="15"/>
            </w:rPr>
            <w:fldChar w:fldCharType="end"/>
          </w:r>
          <w:r>
            <w:rPr>
              <w:szCs w:val="15"/>
            </w:rPr>
            <w:t xml:space="preserve"> </w:t>
          </w:r>
        </w:p>
      </w:tc>
      <w:tc>
        <w:tcPr>
          <w:tcW w:w="1709" w:type="pct"/>
          <w:tcMar>
            <w:left w:w="0" w:type="dxa"/>
            <w:right w:w="0" w:type="dxa"/>
          </w:tcMar>
        </w:tcPr>
        <w:p w:rsidR="00F07A89" w:rsidRDefault="00766C2C">
          <w:pPr>
            <w:jc w:val="right"/>
            <w:rPr>
              <w:rStyle w:val="PageNumberAgency0"/>
              <w:lang w:val="fr-FR"/>
            </w:rPr>
          </w:pPr>
          <w:r>
            <w:rPr>
              <w:rStyle w:val="PageNumberAgency0"/>
              <w:lang w:val="fr-FR"/>
            </w:rPr>
            <w:t xml:space="preserve">Page </w:t>
          </w:r>
          <w:r>
            <w:rPr>
              <w:rStyle w:val="PageNumberAgency0"/>
            </w:rPr>
            <w:fldChar w:fldCharType="begin"/>
          </w:r>
          <w:r>
            <w:rPr>
              <w:rStyle w:val="PageNumberAgency0"/>
              <w:lang w:val="fr-FR"/>
            </w:rPr>
            <w:instrText xml:space="preserve"> PAGE </w:instrText>
          </w:r>
          <w:r>
            <w:rPr>
              <w:rStyle w:val="PageNumberAgency0"/>
            </w:rPr>
            <w:fldChar w:fldCharType="separate"/>
          </w:r>
          <w:r w:rsidR="004D62FC">
            <w:rPr>
              <w:rStyle w:val="PageNumberAgency0"/>
              <w:noProof/>
              <w:lang w:val="fr-FR"/>
            </w:rPr>
            <w:t>3</w:t>
          </w:r>
          <w:r>
            <w:rPr>
              <w:rStyle w:val="PageNumberAgency0"/>
            </w:rPr>
            <w:fldChar w:fldCharType="end"/>
          </w:r>
          <w:r>
            <w:rPr>
              <w:rStyle w:val="PageNumberAgency0"/>
              <w:lang w:val="fr-FR"/>
            </w:rPr>
            <w:t>/</w:t>
          </w:r>
          <w:r>
            <w:rPr>
              <w:rStyle w:val="PageNumberAgency0"/>
            </w:rPr>
            <w:fldChar w:fldCharType="begin"/>
          </w:r>
          <w:r>
            <w:rPr>
              <w:rStyle w:val="PageNumberAgency0"/>
              <w:lang w:val="fr-FR"/>
            </w:rPr>
            <w:instrText xml:space="preserve"> NUMPAGES </w:instrText>
          </w:r>
          <w:r>
            <w:rPr>
              <w:rStyle w:val="PageNumberAgency0"/>
            </w:rPr>
            <w:fldChar w:fldCharType="separate"/>
          </w:r>
          <w:r w:rsidR="004D62FC">
            <w:rPr>
              <w:rStyle w:val="PageNumberAgency0"/>
              <w:noProof/>
              <w:lang w:val="fr-FR"/>
            </w:rPr>
            <w:t>3</w:t>
          </w:r>
          <w:r>
            <w:rPr>
              <w:rStyle w:val="PageNumberAgency0"/>
            </w:rPr>
            <w:fldChar w:fldCharType="end"/>
          </w:r>
        </w:p>
      </w:tc>
    </w:tr>
  </w:tbl>
  <w:p w:rsidR="00F07A89" w:rsidRDefault="00F07A89" w:rsidP="00EE5C10">
    <w:pPr>
      <w:pStyle w:val="FooterAgenc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Look w:val="01E0" w:firstRow="1" w:lastRow="1" w:firstColumn="1" w:lastColumn="1" w:noHBand="0" w:noVBand="0"/>
    </w:tblPr>
    <w:tblGrid>
      <w:gridCol w:w="9413"/>
    </w:tblGrid>
    <w:tr w:rsidR="003827BB" w:rsidTr="002D0506">
      <w:tc>
        <w:tcPr>
          <w:tcW w:w="9413" w:type="dxa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left w:w="0" w:type="dxa"/>
            <w:right w:w="0" w:type="dxa"/>
          </w:tcMar>
          <w:vAlign w:val="bottom"/>
        </w:tcPr>
        <w:p w:rsidR="00F07A89" w:rsidRPr="00A623BF" w:rsidRDefault="00766C2C" w:rsidP="002A4B6D">
          <w:pPr>
            <w:rPr>
              <w:rFonts w:eastAsia="Verdana" w:cs="Verdana"/>
              <w:color w:val="6D6F71"/>
              <w:sz w:val="14"/>
              <w:szCs w:val="14"/>
            </w:rPr>
          </w:pPr>
          <w:r>
            <w:rPr>
              <w:noProof/>
            </w:rPr>
            <w:t>HMA-EMA Joint Big Data Taskforce Recommendations fiche</w:t>
          </w:r>
        </w:p>
      </w:tc>
    </w:tr>
  </w:tbl>
  <w:p w:rsidR="00F07A89" w:rsidRDefault="00F07A89" w:rsidP="00052926">
    <w:pPr>
      <w:pStyle w:val="FooterAgency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66C2C">
      <w:r>
        <w:separator/>
      </w:r>
    </w:p>
  </w:footnote>
  <w:footnote w:type="continuationSeparator" w:id="0">
    <w:p w:rsidR="00000000" w:rsidRDefault="00766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547" w:rsidRDefault="00A935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171392"/>
      <w:docPartObj>
        <w:docPartGallery w:val="Watermarks"/>
        <w:docPartUnique/>
      </w:docPartObj>
    </w:sdtPr>
    <w:sdtEndPr/>
    <w:sdtContent>
      <w:p w:rsidR="00F07A89" w:rsidRDefault="00766C2C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7A89" w:rsidRDefault="00766C2C" w:rsidP="000D2631">
    <w:pPr>
      <w:pStyle w:val="HeaderAgency"/>
      <w:jc w:val="center"/>
      <w:rPr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-628489</wp:posOffset>
          </wp:positionH>
          <wp:positionV relativeFrom="paragraph">
            <wp:posOffset>-152665</wp:posOffset>
          </wp:positionV>
          <wp:extent cx="1735200" cy="874800"/>
          <wp:effectExtent l="0" t="0" r="0" b="1905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3532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87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4653498</wp:posOffset>
          </wp:positionH>
          <wp:positionV relativeFrom="paragraph">
            <wp:posOffset>-70779</wp:posOffset>
          </wp:positionV>
          <wp:extent cx="1818000" cy="921600"/>
          <wp:effectExtent l="0" t="0" r="0" b="0"/>
          <wp:wrapNone/>
          <wp:docPr id="6" name="Picture 1" descr="Logo MS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544581" name="Picture 1" descr="Logo MSWor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18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20015"/>
    <w:multiLevelType w:val="multilevel"/>
    <w:tmpl w:val="BF2ED0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1" w15:restartNumberingAfterBreak="0">
    <w:nsid w:val="08473DD5"/>
    <w:multiLevelType w:val="multilevel"/>
    <w:tmpl w:val="A02E932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4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6" w15:restartNumberingAfterBreak="0">
    <w:nsid w:val="28A27F9F"/>
    <w:multiLevelType w:val="hybridMultilevel"/>
    <w:tmpl w:val="82186C32"/>
    <w:lvl w:ilvl="0" w:tplc="E21E3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FAA70A" w:tentative="1">
      <w:start w:val="1"/>
      <w:numFmt w:val="lowerLetter"/>
      <w:lvlText w:val="%2."/>
      <w:lvlJc w:val="left"/>
      <w:pPr>
        <w:ind w:left="1440" w:hanging="360"/>
      </w:pPr>
    </w:lvl>
    <w:lvl w:ilvl="2" w:tplc="A6128F14" w:tentative="1">
      <w:start w:val="1"/>
      <w:numFmt w:val="lowerRoman"/>
      <w:lvlText w:val="%3."/>
      <w:lvlJc w:val="right"/>
      <w:pPr>
        <w:ind w:left="2160" w:hanging="180"/>
      </w:pPr>
    </w:lvl>
    <w:lvl w:ilvl="3" w:tplc="94E833B2" w:tentative="1">
      <w:start w:val="1"/>
      <w:numFmt w:val="decimal"/>
      <w:lvlText w:val="%4."/>
      <w:lvlJc w:val="left"/>
      <w:pPr>
        <w:ind w:left="2880" w:hanging="360"/>
      </w:pPr>
    </w:lvl>
    <w:lvl w:ilvl="4" w:tplc="8DE4CA38" w:tentative="1">
      <w:start w:val="1"/>
      <w:numFmt w:val="lowerLetter"/>
      <w:lvlText w:val="%5."/>
      <w:lvlJc w:val="left"/>
      <w:pPr>
        <w:ind w:left="3600" w:hanging="360"/>
      </w:pPr>
    </w:lvl>
    <w:lvl w:ilvl="5" w:tplc="4B043C12" w:tentative="1">
      <w:start w:val="1"/>
      <w:numFmt w:val="lowerRoman"/>
      <w:lvlText w:val="%6."/>
      <w:lvlJc w:val="right"/>
      <w:pPr>
        <w:ind w:left="4320" w:hanging="180"/>
      </w:pPr>
    </w:lvl>
    <w:lvl w:ilvl="6" w:tplc="DB4EBFCC" w:tentative="1">
      <w:start w:val="1"/>
      <w:numFmt w:val="decimal"/>
      <w:lvlText w:val="%7."/>
      <w:lvlJc w:val="left"/>
      <w:pPr>
        <w:ind w:left="5040" w:hanging="360"/>
      </w:pPr>
    </w:lvl>
    <w:lvl w:ilvl="7" w:tplc="771A7D80" w:tentative="1">
      <w:start w:val="1"/>
      <w:numFmt w:val="lowerLetter"/>
      <w:lvlText w:val="%8."/>
      <w:lvlJc w:val="left"/>
      <w:pPr>
        <w:ind w:left="5760" w:hanging="360"/>
      </w:pPr>
    </w:lvl>
    <w:lvl w:ilvl="8" w:tplc="1408C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A55DF"/>
    <w:multiLevelType w:val="hybridMultilevel"/>
    <w:tmpl w:val="82186C32"/>
    <w:lvl w:ilvl="0" w:tplc="64349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129AEA">
      <w:start w:val="1"/>
      <w:numFmt w:val="lowerLetter"/>
      <w:lvlText w:val="%2."/>
      <w:lvlJc w:val="left"/>
      <w:pPr>
        <w:ind w:left="1440" w:hanging="360"/>
      </w:pPr>
    </w:lvl>
    <w:lvl w:ilvl="2" w:tplc="7A0ED542" w:tentative="1">
      <w:start w:val="1"/>
      <w:numFmt w:val="lowerRoman"/>
      <w:lvlText w:val="%3."/>
      <w:lvlJc w:val="right"/>
      <w:pPr>
        <w:ind w:left="2160" w:hanging="180"/>
      </w:pPr>
    </w:lvl>
    <w:lvl w:ilvl="3" w:tplc="BD9EE16E" w:tentative="1">
      <w:start w:val="1"/>
      <w:numFmt w:val="decimal"/>
      <w:lvlText w:val="%4."/>
      <w:lvlJc w:val="left"/>
      <w:pPr>
        <w:ind w:left="2880" w:hanging="360"/>
      </w:pPr>
    </w:lvl>
    <w:lvl w:ilvl="4" w:tplc="F73C757E" w:tentative="1">
      <w:start w:val="1"/>
      <w:numFmt w:val="lowerLetter"/>
      <w:lvlText w:val="%5."/>
      <w:lvlJc w:val="left"/>
      <w:pPr>
        <w:ind w:left="3600" w:hanging="360"/>
      </w:pPr>
    </w:lvl>
    <w:lvl w:ilvl="5" w:tplc="C7D834AA" w:tentative="1">
      <w:start w:val="1"/>
      <w:numFmt w:val="lowerRoman"/>
      <w:lvlText w:val="%6."/>
      <w:lvlJc w:val="right"/>
      <w:pPr>
        <w:ind w:left="4320" w:hanging="180"/>
      </w:pPr>
    </w:lvl>
    <w:lvl w:ilvl="6" w:tplc="BB58B974" w:tentative="1">
      <w:start w:val="1"/>
      <w:numFmt w:val="decimal"/>
      <w:lvlText w:val="%7."/>
      <w:lvlJc w:val="left"/>
      <w:pPr>
        <w:ind w:left="5040" w:hanging="360"/>
      </w:pPr>
    </w:lvl>
    <w:lvl w:ilvl="7" w:tplc="3A82FA40" w:tentative="1">
      <w:start w:val="1"/>
      <w:numFmt w:val="lowerLetter"/>
      <w:lvlText w:val="%8."/>
      <w:lvlJc w:val="left"/>
      <w:pPr>
        <w:ind w:left="5760" w:hanging="360"/>
      </w:pPr>
    </w:lvl>
    <w:lvl w:ilvl="8" w:tplc="1A9E8C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D120E"/>
    <w:multiLevelType w:val="multilevel"/>
    <w:tmpl w:val="8A5A1BC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9" w15:restartNumberingAfterBreak="0">
    <w:nsid w:val="4CA2197E"/>
    <w:multiLevelType w:val="hybridMultilevel"/>
    <w:tmpl w:val="795AF0D0"/>
    <w:lvl w:ilvl="0" w:tplc="C7662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B6E454" w:tentative="1">
      <w:start w:val="1"/>
      <w:numFmt w:val="lowerLetter"/>
      <w:lvlText w:val="%2."/>
      <w:lvlJc w:val="left"/>
      <w:pPr>
        <w:ind w:left="1440" w:hanging="360"/>
      </w:pPr>
    </w:lvl>
    <w:lvl w:ilvl="2" w:tplc="274E501A" w:tentative="1">
      <w:start w:val="1"/>
      <w:numFmt w:val="lowerRoman"/>
      <w:lvlText w:val="%3."/>
      <w:lvlJc w:val="right"/>
      <w:pPr>
        <w:ind w:left="2160" w:hanging="180"/>
      </w:pPr>
    </w:lvl>
    <w:lvl w:ilvl="3" w:tplc="68785C30" w:tentative="1">
      <w:start w:val="1"/>
      <w:numFmt w:val="decimal"/>
      <w:lvlText w:val="%4."/>
      <w:lvlJc w:val="left"/>
      <w:pPr>
        <w:ind w:left="2880" w:hanging="360"/>
      </w:pPr>
    </w:lvl>
    <w:lvl w:ilvl="4" w:tplc="1D3E2316" w:tentative="1">
      <w:start w:val="1"/>
      <w:numFmt w:val="lowerLetter"/>
      <w:lvlText w:val="%5."/>
      <w:lvlJc w:val="left"/>
      <w:pPr>
        <w:ind w:left="3600" w:hanging="360"/>
      </w:pPr>
    </w:lvl>
    <w:lvl w:ilvl="5" w:tplc="690ED53E" w:tentative="1">
      <w:start w:val="1"/>
      <w:numFmt w:val="lowerRoman"/>
      <w:lvlText w:val="%6."/>
      <w:lvlJc w:val="right"/>
      <w:pPr>
        <w:ind w:left="4320" w:hanging="180"/>
      </w:pPr>
    </w:lvl>
    <w:lvl w:ilvl="6" w:tplc="2826953A" w:tentative="1">
      <w:start w:val="1"/>
      <w:numFmt w:val="decimal"/>
      <w:lvlText w:val="%7."/>
      <w:lvlJc w:val="left"/>
      <w:pPr>
        <w:ind w:left="5040" w:hanging="360"/>
      </w:pPr>
    </w:lvl>
    <w:lvl w:ilvl="7" w:tplc="6EDC4852" w:tentative="1">
      <w:start w:val="1"/>
      <w:numFmt w:val="lowerLetter"/>
      <w:lvlText w:val="%8."/>
      <w:lvlJc w:val="left"/>
      <w:pPr>
        <w:ind w:left="5760" w:hanging="360"/>
      </w:pPr>
    </w:lvl>
    <w:lvl w:ilvl="8" w:tplc="031812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25F4E4F"/>
    <w:multiLevelType w:val="multilevel"/>
    <w:tmpl w:val="0B6C6C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12" w15:restartNumberingAfterBreak="0">
    <w:nsid w:val="5C1D7C1F"/>
    <w:multiLevelType w:val="multilevel"/>
    <w:tmpl w:val="7614763A"/>
    <w:numStyleLink w:val="NumberlistAgency"/>
  </w:abstractNum>
  <w:abstractNum w:abstractNumId="13" w15:restartNumberingAfterBreak="0">
    <w:nsid w:val="608F2430"/>
    <w:multiLevelType w:val="multilevel"/>
    <w:tmpl w:val="7614763A"/>
    <w:numStyleLink w:val="NumberlistAgency"/>
  </w:abstractNum>
  <w:abstractNum w:abstractNumId="14" w15:restartNumberingAfterBreak="0">
    <w:nsid w:val="70220B63"/>
    <w:multiLevelType w:val="hybridMultilevel"/>
    <w:tmpl w:val="82186C32"/>
    <w:lvl w:ilvl="0" w:tplc="823E2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7C02B2">
      <w:start w:val="1"/>
      <w:numFmt w:val="lowerLetter"/>
      <w:lvlText w:val="%2."/>
      <w:lvlJc w:val="left"/>
      <w:pPr>
        <w:ind w:left="1440" w:hanging="360"/>
      </w:pPr>
    </w:lvl>
    <w:lvl w:ilvl="2" w:tplc="AD62F6C8" w:tentative="1">
      <w:start w:val="1"/>
      <w:numFmt w:val="lowerRoman"/>
      <w:lvlText w:val="%3."/>
      <w:lvlJc w:val="right"/>
      <w:pPr>
        <w:ind w:left="2160" w:hanging="180"/>
      </w:pPr>
    </w:lvl>
    <w:lvl w:ilvl="3" w:tplc="0C0C9610" w:tentative="1">
      <w:start w:val="1"/>
      <w:numFmt w:val="decimal"/>
      <w:lvlText w:val="%4."/>
      <w:lvlJc w:val="left"/>
      <w:pPr>
        <w:ind w:left="2880" w:hanging="360"/>
      </w:pPr>
    </w:lvl>
    <w:lvl w:ilvl="4" w:tplc="5ACE2666" w:tentative="1">
      <w:start w:val="1"/>
      <w:numFmt w:val="lowerLetter"/>
      <w:lvlText w:val="%5."/>
      <w:lvlJc w:val="left"/>
      <w:pPr>
        <w:ind w:left="3600" w:hanging="360"/>
      </w:pPr>
    </w:lvl>
    <w:lvl w:ilvl="5" w:tplc="97D2C2A6" w:tentative="1">
      <w:start w:val="1"/>
      <w:numFmt w:val="lowerRoman"/>
      <w:lvlText w:val="%6."/>
      <w:lvlJc w:val="right"/>
      <w:pPr>
        <w:ind w:left="4320" w:hanging="180"/>
      </w:pPr>
    </w:lvl>
    <w:lvl w:ilvl="6" w:tplc="F8EC40D0" w:tentative="1">
      <w:start w:val="1"/>
      <w:numFmt w:val="decimal"/>
      <w:lvlText w:val="%7."/>
      <w:lvlJc w:val="left"/>
      <w:pPr>
        <w:ind w:left="5040" w:hanging="360"/>
      </w:pPr>
    </w:lvl>
    <w:lvl w:ilvl="7" w:tplc="F000BA32" w:tentative="1">
      <w:start w:val="1"/>
      <w:numFmt w:val="lowerLetter"/>
      <w:lvlText w:val="%8."/>
      <w:lvlJc w:val="left"/>
      <w:pPr>
        <w:ind w:left="5760" w:hanging="360"/>
      </w:pPr>
    </w:lvl>
    <w:lvl w:ilvl="8" w:tplc="8C8AFD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0"/>
  </w:num>
  <w:num w:numId="6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Verdana" w:hAnsi="Verdana" w:hint="default"/>
          <w:b/>
          <w:i w:val="0"/>
          <w:caps w:val="0"/>
          <w:strike w:val="0"/>
          <w:dstrike w:val="0"/>
          <w:vanish w:val="0"/>
          <w:color w:val="auto"/>
          <w:sz w:val="18"/>
          <w:szCs w:val="18"/>
          <w:u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7">
    <w:abstractNumId w:val="13"/>
  </w:num>
  <w:num w:numId="8">
    <w:abstractNumId w:val="11"/>
  </w:num>
  <w:num w:numId="9">
    <w:abstractNumId w:val="0"/>
  </w:num>
  <w:num w:numId="10">
    <w:abstractNumId w:val="8"/>
  </w:num>
  <w:num w:numId="11">
    <w:abstractNumId w:val="1"/>
  </w:num>
  <w:num w:numId="12">
    <w:abstractNumId w:val="7"/>
  </w:num>
  <w:num w:numId="13">
    <w:abstractNumId w:val="6"/>
  </w:num>
  <w:num w:numId="14">
    <w:abstractNumId w:val="9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documentProtection w:edit="forms" w:formatting="1" w:enforcement="0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Version" w:val="February2010"/>
  </w:docVars>
  <w:rsids>
    <w:rsidRoot w:val="00A66B81"/>
    <w:rsid w:val="000026A2"/>
    <w:rsid w:val="000120FD"/>
    <w:rsid w:val="0001297A"/>
    <w:rsid w:val="00017854"/>
    <w:rsid w:val="0001787D"/>
    <w:rsid w:val="000207EC"/>
    <w:rsid w:val="00020E63"/>
    <w:rsid w:val="00024462"/>
    <w:rsid w:val="00032F01"/>
    <w:rsid w:val="000363C4"/>
    <w:rsid w:val="000405D3"/>
    <w:rsid w:val="000461DF"/>
    <w:rsid w:val="00052926"/>
    <w:rsid w:val="00055D2B"/>
    <w:rsid w:val="00057791"/>
    <w:rsid w:val="00065E2C"/>
    <w:rsid w:val="00066B15"/>
    <w:rsid w:val="0007247E"/>
    <w:rsid w:val="00095ED0"/>
    <w:rsid w:val="000B1CCC"/>
    <w:rsid w:val="000B521F"/>
    <w:rsid w:val="000B6429"/>
    <w:rsid w:val="000C2E2F"/>
    <w:rsid w:val="000C693B"/>
    <w:rsid w:val="000C7553"/>
    <w:rsid w:val="000D2631"/>
    <w:rsid w:val="000D71E6"/>
    <w:rsid w:val="000D749D"/>
    <w:rsid w:val="000E1677"/>
    <w:rsid w:val="000F1FDA"/>
    <w:rsid w:val="000F29E0"/>
    <w:rsid w:val="00103451"/>
    <w:rsid w:val="001114E5"/>
    <w:rsid w:val="00113BBB"/>
    <w:rsid w:val="001142C7"/>
    <w:rsid w:val="00115FC2"/>
    <w:rsid w:val="00117338"/>
    <w:rsid w:val="00121DBD"/>
    <w:rsid w:val="00125415"/>
    <w:rsid w:val="001263DD"/>
    <w:rsid w:val="00126917"/>
    <w:rsid w:val="001335CD"/>
    <w:rsid w:val="001335FC"/>
    <w:rsid w:val="001354E6"/>
    <w:rsid w:val="00144208"/>
    <w:rsid w:val="001443BB"/>
    <w:rsid w:val="001471C9"/>
    <w:rsid w:val="00151C1E"/>
    <w:rsid w:val="00152CDF"/>
    <w:rsid w:val="00161C0F"/>
    <w:rsid w:val="00165FCE"/>
    <w:rsid w:val="00167C62"/>
    <w:rsid w:val="00170BEA"/>
    <w:rsid w:val="001715B2"/>
    <w:rsid w:val="00172652"/>
    <w:rsid w:val="001728E8"/>
    <w:rsid w:val="0017699A"/>
    <w:rsid w:val="00183ACA"/>
    <w:rsid w:val="001856FF"/>
    <w:rsid w:val="001979B7"/>
    <w:rsid w:val="001A696F"/>
    <w:rsid w:val="001C34C3"/>
    <w:rsid w:val="001C74D6"/>
    <w:rsid w:val="001D210F"/>
    <w:rsid w:val="001D5CA1"/>
    <w:rsid w:val="001E5790"/>
    <w:rsid w:val="001F0DFB"/>
    <w:rsid w:val="001F28C1"/>
    <w:rsid w:val="001F7466"/>
    <w:rsid w:val="00201167"/>
    <w:rsid w:val="002018F0"/>
    <w:rsid w:val="00205C3C"/>
    <w:rsid w:val="00205CC0"/>
    <w:rsid w:val="00206017"/>
    <w:rsid w:val="00207392"/>
    <w:rsid w:val="002118B0"/>
    <w:rsid w:val="0021571D"/>
    <w:rsid w:val="00221AB4"/>
    <w:rsid w:val="00221B07"/>
    <w:rsid w:val="0022453D"/>
    <w:rsid w:val="00226196"/>
    <w:rsid w:val="00226FC5"/>
    <w:rsid w:val="0023409C"/>
    <w:rsid w:val="00234CC4"/>
    <w:rsid w:val="00236984"/>
    <w:rsid w:val="0024423B"/>
    <w:rsid w:val="00244849"/>
    <w:rsid w:val="00261D27"/>
    <w:rsid w:val="0026382D"/>
    <w:rsid w:val="002642A0"/>
    <w:rsid w:val="002670B8"/>
    <w:rsid w:val="00267A1F"/>
    <w:rsid w:val="00267C9F"/>
    <w:rsid w:val="00276E70"/>
    <w:rsid w:val="002776FE"/>
    <w:rsid w:val="0028715B"/>
    <w:rsid w:val="002A15A7"/>
    <w:rsid w:val="002A1E4A"/>
    <w:rsid w:val="002A4B6D"/>
    <w:rsid w:val="002A5596"/>
    <w:rsid w:val="002A6450"/>
    <w:rsid w:val="002B1A82"/>
    <w:rsid w:val="002B29B1"/>
    <w:rsid w:val="002B3569"/>
    <w:rsid w:val="002B4600"/>
    <w:rsid w:val="002C019C"/>
    <w:rsid w:val="002C0FEB"/>
    <w:rsid w:val="002C54DE"/>
    <w:rsid w:val="002C5625"/>
    <w:rsid w:val="002C6081"/>
    <w:rsid w:val="002D0506"/>
    <w:rsid w:val="002D210C"/>
    <w:rsid w:val="002D6CCD"/>
    <w:rsid w:val="002D7502"/>
    <w:rsid w:val="002E2F53"/>
    <w:rsid w:val="002E338E"/>
    <w:rsid w:val="002E7ADC"/>
    <w:rsid w:val="002F4F76"/>
    <w:rsid w:val="00306D75"/>
    <w:rsid w:val="003156DA"/>
    <w:rsid w:val="003161F7"/>
    <w:rsid w:val="00317857"/>
    <w:rsid w:val="00326266"/>
    <w:rsid w:val="003312D6"/>
    <w:rsid w:val="00331FA3"/>
    <w:rsid w:val="00332AE9"/>
    <w:rsid w:val="00341C15"/>
    <w:rsid w:val="0034267A"/>
    <w:rsid w:val="0034644D"/>
    <w:rsid w:val="00350F04"/>
    <w:rsid w:val="0035208D"/>
    <w:rsid w:val="00352FE5"/>
    <w:rsid w:val="003556E9"/>
    <w:rsid w:val="00356CF3"/>
    <w:rsid w:val="003635DA"/>
    <w:rsid w:val="003703B3"/>
    <w:rsid w:val="00372E03"/>
    <w:rsid w:val="003765F1"/>
    <w:rsid w:val="0038056F"/>
    <w:rsid w:val="003827BB"/>
    <w:rsid w:val="003850F0"/>
    <w:rsid w:val="00391E6C"/>
    <w:rsid w:val="00395133"/>
    <w:rsid w:val="003960DB"/>
    <w:rsid w:val="003A1C9A"/>
    <w:rsid w:val="003A315C"/>
    <w:rsid w:val="003A32AC"/>
    <w:rsid w:val="003A4B9B"/>
    <w:rsid w:val="003B3B36"/>
    <w:rsid w:val="003B3C12"/>
    <w:rsid w:val="003C20EA"/>
    <w:rsid w:val="003C2159"/>
    <w:rsid w:val="003C4855"/>
    <w:rsid w:val="003D112D"/>
    <w:rsid w:val="003D2280"/>
    <w:rsid w:val="003D5D68"/>
    <w:rsid w:val="003D6DE0"/>
    <w:rsid w:val="003D7624"/>
    <w:rsid w:val="003E1416"/>
    <w:rsid w:val="003E26B8"/>
    <w:rsid w:val="003E3C52"/>
    <w:rsid w:val="003F0CE9"/>
    <w:rsid w:val="003F18A7"/>
    <w:rsid w:val="003F1FA6"/>
    <w:rsid w:val="003F2C60"/>
    <w:rsid w:val="003F4ED0"/>
    <w:rsid w:val="003F7F2C"/>
    <w:rsid w:val="00404041"/>
    <w:rsid w:val="00407738"/>
    <w:rsid w:val="004201BD"/>
    <w:rsid w:val="00420DBE"/>
    <w:rsid w:val="00423522"/>
    <w:rsid w:val="00424710"/>
    <w:rsid w:val="00425396"/>
    <w:rsid w:val="004261EA"/>
    <w:rsid w:val="00427C5D"/>
    <w:rsid w:val="00427F43"/>
    <w:rsid w:val="00433144"/>
    <w:rsid w:val="00440CC4"/>
    <w:rsid w:val="004410F3"/>
    <w:rsid w:val="004417D6"/>
    <w:rsid w:val="0044201B"/>
    <w:rsid w:val="004429C8"/>
    <w:rsid w:val="00451239"/>
    <w:rsid w:val="00452D30"/>
    <w:rsid w:val="004567E8"/>
    <w:rsid w:val="00462160"/>
    <w:rsid w:val="004621FB"/>
    <w:rsid w:val="00464E79"/>
    <w:rsid w:val="00470B34"/>
    <w:rsid w:val="00471781"/>
    <w:rsid w:val="004720D6"/>
    <w:rsid w:val="00475BFC"/>
    <w:rsid w:val="00483983"/>
    <w:rsid w:val="004A7717"/>
    <w:rsid w:val="004B0DA7"/>
    <w:rsid w:val="004C097F"/>
    <w:rsid w:val="004C195A"/>
    <w:rsid w:val="004C70DA"/>
    <w:rsid w:val="004C7BF5"/>
    <w:rsid w:val="004D1E04"/>
    <w:rsid w:val="004D62FC"/>
    <w:rsid w:val="004E09EB"/>
    <w:rsid w:val="004E0CC6"/>
    <w:rsid w:val="004E0E55"/>
    <w:rsid w:val="004E1076"/>
    <w:rsid w:val="004E1E8E"/>
    <w:rsid w:val="004E58E9"/>
    <w:rsid w:val="004E76CF"/>
    <w:rsid w:val="004E7F20"/>
    <w:rsid w:val="004F04D7"/>
    <w:rsid w:val="004F056C"/>
    <w:rsid w:val="004F0C74"/>
    <w:rsid w:val="005015A0"/>
    <w:rsid w:val="005036DF"/>
    <w:rsid w:val="00517C89"/>
    <w:rsid w:val="0052038C"/>
    <w:rsid w:val="005213C6"/>
    <w:rsid w:val="005222E7"/>
    <w:rsid w:val="00531032"/>
    <w:rsid w:val="00534A0B"/>
    <w:rsid w:val="00541F0A"/>
    <w:rsid w:val="00544600"/>
    <w:rsid w:val="00547B66"/>
    <w:rsid w:val="00551D35"/>
    <w:rsid w:val="0055669B"/>
    <w:rsid w:val="0056092A"/>
    <w:rsid w:val="00560F19"/>
    <w:rsid w:val="005651B0"/>
    <w:rsid w:val="00574E06"/>
    <w:rsid w:val="00577217"/>
    <w:rsid w:val="005837A4"/>
    <w:rsid w:val="00585874"/>
    <w:rsid w:val="00587EB1"/>
    <w:rsid w:val="005A29BB"/>
    <w:rsid w:val="005A4ECD"/>
    <w:rsid w:val="005B0874"/>
    <w:rsid w:val="005B1158"/>
    <w:rsid w:val="005B2B24"/>
    <w:rsid w:val="005B6350"/>
    <w:rsid w:val="005B6B08"/>
    <w:rsid w:val="005C44F8"/>
    <w:rsid w:val="005C530F"/>
    <w:rsid w:val="005E21A8"/>
    <w:rsid w:val="005E2F1A"/>
    <w:rsid w:val="005E7424"/>
    <w:rsid w:val="005F06FE"/>
    <w:rsid w:val="005F5E19"/>
    <w:rsid w:val="006018DA"/>
    <w:rsid w:val="0060354F"/>
    <w:rsid w:val="0060504D"/>
    <w:rsid w:val="00606B64"/>
    <w:rsid w:val="00607BDB"/>
    <w:rsid w:val="00612249"/>
    <w:rsid w:val="00623627"/>
    <w:rsid w:val="00624602"/>
    <w:rsid w:val="00626113"/>
    <w:rsid w:val="0063181B"/>
    <w:rsid w:val="00632FAF"/>
    <w:rsid w:val="00637885"/>
    <w:rsid w:val="006416A6"/>
    <w:rsid w:val="006421FD"/>
    <w:rsid w:val="00650868"/>
    <w:rsid w:val="00655BA6"/>
    <w:rsid w:val="00656E4F"/>
    <w:rsid w:val="0066530B"/>
    <w:rsid w:val="006654AC"/>
    <w:rsid w:val="006663F7"/>
    <w:rsid w:val="006763F8"/>
    <w:rsid w:val="00684B86"/>
    <w:rsid w:val="00687745"/>
    <w:rsid w:val="00690999"/>
    <w:rsid w:val="006A03B6"/>
    <w:rsid w:val="006A1747"/>
    <w:rsid w:val="006A1861"/>
    <w:rsid w:val="006A2902"/>
    <w:rsid w:val="006A3F3E"/>
    <w:rsid w:val="006A7BCE"/>
    <w:rsid w:val="006B2191"/>
    <w:rsid w:val="006B5437"/>
    <w:rsid w:val="006B78CA"/>
    <w:rsid w:val="006D103F"/>
    <w:rsid w:val="006D27C1"/>
    <w:rsid w:val="006D5076"/>
    <w:rsid w:val="006E1D39"/>
    <w:rsid w:val="006E797D"/>
    <w:rsid w:val="006F3EDA"/>
    <w:rsid w:val="006F66E6"/>
    <w:rsid w:val="006F7432"/>
    <w:rsid w:val="006F783F"/>
    <w:rsid w:val="00704608"/>
    <w:rsid w:val="00704B4A"/>
    <w:rsid w:val="00707193"/>
    <w:rsid w:val="007248E3"/>
    <w:rsid w:val="00724D75"/>
    <w:rsid w:val="00727FB2"/>
    <w:rsid w:val="007329B3"/>
    <w:rsid w:val="007338C8"/>
    <w:rsid w:val="00754EEE"/>
    <w:rsid w:val="00756108"/>
    <w:rsid w:val="00756399"/>
    <w:rsid w:val="0076439A"/>
    <w:rsid w:val="00764B51"/>
    <w:rsid w:val="00764C63"/>
    <w:rsid w:val="0076616F"/>
    <w:rsid w:val="00766C2C"/>
    <w:rsid w:val="00770D12"/>
    <w:rsid w:val="0077427D"/>
    <w:rsid w:val="007822B7"/>
    <w:rsid w:val="00784282"/>
    <w:rsid w:val="007859AF"/>
    <w:rsid w:val="00787B90"/>
    <w:rsid w:val="00791B55"/>
    <w:rsid w:val="0079202F"/>
    <w:rsid w:val="007927B9"/>
    <w:rsid w:val="007967E5"/>
    <w:rsid w:val="00796BF6"/>
    <w:rsid w:val="007A2DA4"/>
    <w:rsid w:val="007A4388"/>
    <w:rsid w:val="007A67E8"/>
    <w:rsid w:val="007A6B96"/>
    <w:rsid w:val="007A6FF6"/>
    <w:rsid w:val="007A71FE"/>
    <w:rsid w:val="007A7443"/>
    <w:rsid w:val="007B31C7"/>
    <w:rsid w:val="007B4165"/>
    <w:rsid w:val="007B512E"/>
    <w:rsid w:val="007C0744"/>
    <w:rsid w:val="007C3C0C"/>
    <w:rsid w:val="007C540D"/>
    <w:rsid w:val="007C7A16"/>
    <w:rsid w:val="007D2319"/>
    <w:rsid w:val="007D306E"/>
    <w:rsid w:val="007D6242"/>
    <w:rsid w:val="007E014B"/>
    <w:rsid w:val="007E5D29"/>
    <w:rsid w:val="007E5D9B"/>
    <w:rsid w:val="00803E5E"/>
    <w:rsid w:val="008072FC"/>
    <w:rsid w:val="008145E7"/>
    <w:rsid w:val="008205C5"/>
    <w:rsid w:val="00820E72"/>
    <w:rsid w:val="0082358E"/>
    <w:rsid w:val="00823607"/>
    <w:rsid w:val="0083390A"/>
    <w:rsid w:val="00835590"/>
    <w:rsid w:val="00836039"/>
    <w:rsid w:val="008405B5"/>
    <w:rsid w:val="00840DA5"/>
    <w:rsid w:val="00842D16"/>
    <w:rsid w:val="008473E3"/>
    <w:rsid w:val="008575D7"/>
    <w:rsid w:val="00857A6E"/>
    <w:rsid w:val="008606B5"/>
    <w:rsid w:val="008636A9"/>
    <w:rsid w:val="00875E22"/>
    <w:rsid w:val="008765C7"/>
    <w:rsid w:val="008854AD"/>
    <w:rsid w:val="0089376C"/>
    <w:rsid w:val="00896F7B"/>
    <w:rsid w:val="008A7ABF"/>
    <w:rsid w:val="008B3B31"/>
    <w:rsid w:val="008B63AC"/>
    <w:rsid w:val="008B6A4E"/>
    <w:rsid w:val="008C6EFC"/>
    <w:rsid w:val="008D3D8F"/>
    <w:rsid w:val="008D5980"/>
    <w:rsid w:val="008D691D"/>
    <w:rsid w:val="008E5135"/>
    <w:rsid w:val="008F0DB7"/>
    <w:rsid w:val="008F6950"/>
    <w:rsid w:val="008F7E77"/>
    <w:rsid w:val="00906EB3"/>
    <w:rsid w:val="009118D8"/>
    <w:rsid w:val="00912AA3"/>
    <w:rsid w:val="00914C8D"/>
    <w:rsid w:val="009151CD"/>
    <w:rsid w:val="00917154"/>
    <w:rsid w:val="0093117A"/>
    <w:rsid w:val="009359C4"/>
    <w:rsid w:val="00936869"/>
    <w:rsid w:val="009401A2"/>
    <w:rsid w:val="00943728"/>
    <w:rsid w:val="00945A01"/>
    <w:rsid w:val="00950B7D"/>
    <w:rsid w:val="00950EAC"/>
    <w:rsid w:val="009535CD"/>
    <w:rsid w:val="00954D61"/>
    <w:rsid w:val="00963F87"/>
    <w:rsid w:val="00965841"/>
    <w:rsid w:val="009663A3"/>
    <w:rsid w:val="009758B4"/>
    <w:rsid w:val="00977450"/>
    <w:rsid w:val="009820F9"/>
    <w:rsid w:val="00983B5A"/>
    <w:rsid w:val="00986272"/>
    <w:rsid w:val="00986BB8"/>
    <w:rsid w:val="0099000A"/>
    <w:rsid w:val="00991585"/>
    <w:rsid w:val="00992E68"/>
    <w:rsid w:val="009954E8"/>
    <w:rsid w:val="009976E3"/>
    <w:rsid w:val="009A0BB6"/>
    <w:rsid w:val="009A4BA4"/>
    <w:rsid w:val="009A7879"/>
    <w:rsid w:val="009B09C4"/>
    <w:rsid w:val="009B1B0E"/>
    <w:rsid w:val="009B3E49"/>
    <w:rsid w:val="009B4035"/>
    <w:rsid w:val="009B6A5A"/>
    <w:rsid w:val="009B700F"/>
    <w:rsid w:val="009C03AC"/>
    <w:rsid w:val="009C0E46"/>
    <w:rsid w:val="009C6E7A"/>
    <w:rsid w:val="009D62F9"/>
    <w:rsid w:val="00A021E4"/>
    <w:rsid w:val="00A039EE"/>
    <w:rsid w:val="00A0626D"/>
    <w:rsid w:val="00A120E0"/>
    <w:rsid w:val="00A13366"/>
    <w:rsid w:val="00A22921"/>
    <w:rsid w:val="00A25C40"/>
    <w:rsid w:val="00A262F3"/>
    <w:rsid w:val="00A272FD"/>
    <w:rsid w:val="00A30B18"/>
    <w:rsid w:val="00A31E72"/>
    <w:rsid w:val="00A426C5"/>
    <w:rsid w:val="00A445BD"/>
    <w:rsid w:val="00A44C7F"/>
    <w:rsid w:val="00A478BD"/>
    <w:rsid w:val="00A50A89"/>
    <w:rsid w:val="00A52954"/>
    <w:rsid w:val="00A52D5B"/>
    <w:rsid w:val="00A52DFA"/>
    <w:rsid w:val="00A612FC"/>
    <w:rsid w:val="00A623BF"/>
    <w:rsid w:val="00A63B2B"/>
    <w:rsid w:val="00A65036"/>
    <w:rsid w:val="00A65A08"/>
    <w:rsid w:val="00A66B81"/>
    <w:rsid w:val="00A71EBE"/>
    <w:rsid w:val="00A7623F"/>
    <w:rsid w:val="00A77C88"/>
    <w:rsid w:val="00A8021B"/>
    <w:rsid w:val="00A85EED"/>
    <w:rsid w:val="00A87BFD"/>
    <w:rsid w:val="00A93547"/>
    <w:rsid w:val="00A93E7B"/>
    <w:rsid w:val="00A946B9"/>
    <w:rsid w:val="00AB7324"/>
    <w:rsid w:val="00AB7AA5"/>
    <w:rsid w:val="00AC6984"/>
    <w:rsid w:val="00AD030F"/>
    <w:rsid w:val="00AD1849"/>
    <w:rsid w:val="00AD2ADB"/>
    <w:rsid w:val="00AD7D5B"/>
    <w:rsid w:val="00AE00D2"/>
    <w:rsid w:val="00AE456C"/>
    <w:rsid w:val="00AF06E3"/>
    <w:rsid w:val="00AF1526"/>
    <w:rsid w:val="00AF35E8"/>
    <w:rsid w:val="00B0141F"/>
    <w:rsid w:val="00B0304A"/>
    <w:rsid w:val="00B034B3"/>
    <w:rsid w:val="00B12277"/>
    <w:rsid w:val="00B13D60"/>
    <w:rsid w:val="00B152AA"/>
    <w:rsid w:val="00B20649"/>
    <w:rsid w:val="00B32214"/>
    <w:rsid w:val="00B353EE"/>
    <w:rsid w:val="00B35483"/>
    <w:rsid w:val="00B35C26"/>
    <w:rsid w:val="00B405D2"/>
    <w:rsid w:val="00B40EE5"/>
    <w:rsid w:val="00B4106F"/>
    <w:rsid w:val="00B4186D"/>
    <w:rsid w:val="00B45492"/>
    <w:rsid w:val="00B50F9B"/>
    <w:rsid w:val="00B533CB"/>
    <w:rsid w:val="00B55FDA"/>
    <w:rsid w:val="00B62CFA"/>
    <w:rsid w:val="00B636AF"/>
    <w:rsid w:val="00B64A05"/>
    <w:rsid w:val="00B71312"/>
    <w:rsid w:val="00B72B25"/>
    <w:rsid w:val="00B8020F"/>
    <w:rsid w:val="00B84C1A"/>
    <w:rsid w:val="00B8763C"/>
    <w:rsid w:val="00B8786C"/>
    <w:rsid w:val="00B91AA1"/>
    <w:rsid w:val="00B94A3E"/>
    <w:rsid w:val="00B96733"/>
    <w:rsid w:val="00BA3EF8"/>
    <w:rsid w:val="00BA4CDA"/>
    <w:rsid w:val="00BB6879"/>
    <w:rsid w:val="00BD592B"/>
    <w:rsid w:val="00BD6B87"/>
    <w:rsid w:val="00BD7E2B"/>
    <w:rsid w:val="00BE1F48"/>
    <w:rsid w:val="00BE5CAB"/>
    <w:rsid w:val="00BF5BA9"/>
    <w:rsid w:val="00C00062"/>
    <w:rsid w:val="00C05984"/>
    <w:rsid w:val="00C07F2F"/>
    <w:rsid w:val="00C12119"/>
    <w:rsid w:val="00C13D87"/>
    <w:rsid w:val="00C157B3"/>
    <w:rsid w:val="00C379B1"/>
    <w:rsid w:val="00C417F6"/>
    <w:rsid w:val="00C4228B"/>
    <w:rsid w:val="00C438BD"/>
    <w:rsid w:val="00C51680"/>
    <w:rsid w:val="00C553FD"/>
    <w:rsid w:val="00C57CF0"/>
    <w:rsid w:val="00C60459"/>
    <w:rsid w:val="00C6079A"/>
    <w:rsid w:val="00C60B3F"/>
    <w:rsid w:val="00C60EE4"/>
    <w:rsid w:val="00C6117B"/>
    <w:rsid w:val="00C62FF2"/>
    <w:rsid w:val="00C63A3B"/>
    <w:rsid w:val="00C65149"/>
    <w:rsid w:val="00C65F1B"/>
    <w:rsid w:val="00C67E64"/>
    <w:rsid w:val="00C822CC"/>
    <w:rsid w:val="00C84562"/>
    <w:rsid w:val="00C97890"/>
    <w:rsid w:val="00CA5257"/>
    <w:rsid w:val="00CB03A8"/>
    <w:rsid w:val="00CB17BC"/>
    <w:rsid w:val="00CB4200"/>
    <w:rsid w:val="00CB7B72"/>
    <w:rsid w:val="00CC28AF"/>
    <w:rsid w:val="00CD2C33"/>
    <w:rsid w:val="00CD557A"/>
    <w:rsid w:val="00CD7EA3"/>
    <w:rsid w:val="00CE5885"/>
    <w:rsid w:val="00CE60CA"/>
    <w:rsid w:val="00CF1761"/>
    <w:rsid w:val="00CF2167"/>
    <w:rsid w:val="00CF6F9B"/>
    <w:rsid w:val="00D0091E"/>
    <w:rsid w:val="00D01125"/>
    <w:rsid w:val="00D0319E"/>
    <w:rsid w:val="00D06193"/>
    <w:rsid w:val="00D06751"/>
    <w:rsid w:val="00D06D1D"/>
    <w:rsid w:val="00D06FC7"/>
    <w:rsid w:val="00D100B7"/>
    <w:rsid w:val="00D118DD"/>
    <w:rsid w:val="00D12DCE"/>
    <w:rsid w:val="00D15948"/>
    <w:rsid w:val="00D16AE4"/>
    <w:rsid w:val="00D16C1A"/>
    <w:rsid w:val="00D21546"/>
    <w:rsid w:val="00D217CB"/>
    <w:rsid w:val="00D226D1"/>
    <w:rsid w:val="00D34038"/>
    <w:rsid w:val="00D35D32"/>
    <w:rsid w:val="00D35DFA"/>
    <w:rsid w:val="00D40275"/>
    <w:rsid w:val="00D521B7"/>
    <w:rsid w:val="00D53B9E"/>
    <w:rsid w:val="00D6247F"/>
    <w:rsid w:val="00D658F3"/>
    <w:rsid w:val="00D66E0C"/>
    <w:rsid w:val="00D70DA3"/>
    <w:rsid w:val="00D8525F"/>
    <w:rsid w:val="00D8675A"/>
    <w:rsid w:val="00D8714A"/>
    <w:rsid w:val="00D9213F"/>
    <w:rsid w:val="00D9428A"/>
    <w:rsid w:val="00DA4301"/>
    <w:rsid w:val="00DB05B1"/>
    <w:rsid w:val="00DB0B77"/>
    <w:rsid w:val="00DB1475"/>
    <w:rsid w:val="00DC432F"/>
    <w:rsid w:val="00DC4C5D"/>
    <w:rsid w:val="00DC4FB7"/>
    <w:rsid w:val="00DC72AE"/>
    <w:rsid w:val="00DC7433"/>
    <w:rsid w:val="00DD230A"/>
    <w:rsid w:val="00DD312A"/>
    <w:rsid w:val="00DD5D3E"/>
    <w:rsid w:val="00DD658E"/>
    <w:rsid w:val="00DD7C13"/>
    <w:rsid w:val="00DE23F0"/>
    <w:rsid w:val="00DE3168"/>
    <w:rsid w:val="00DE3A05"/>
    <w:rsid w:val="00DE4044"/>
    <w:rsid w:val="00DE41EB"/>
    <w:rsid w:val="00DE4F39"/>
    <w:rsid w:val="00DF14EE"/>
    <w:rsid w:val="00DF4330"/>
    <w:rsid w:val="00DF49F6"/>
    <w:rsid w:val="00DF787D"/>
    <w:rsid w:val="00DF7A0A"/>
    <w:rsid w:val="00E0208E"/>
    <w:rsid w:val="00E11138"/>
    <w:rsid w:val="00E141D7"/>
    <w:rsid w:val="00E239E3"/>
    <w:rsid w:val="00E255B3"/>
    <w:rsid w:val="00E27CE7"/>
    <w:rsid w:val="00E31AA8"/>
    <w:rsid w:val="00E332D8"/>
    <w:rsid w:val="00E33B0E"/>
    <w:rsid w:val="00E36D72"/>
    <w:rsid w:val="00E41FFA"/>
    <w:rsid w:val="00E424CD"/>
    <w:rsid w:val="00E43BF7"/>
    <w:rsid w:val="00E44E65"/>
    <w:rsid w:val="00E47AE9"/>
    <w:rsid w:val="00E50E93"/>
    <w:rsid w:val="00E51159"/>
    <w:rsid w:val="00E51F3E"/>
    <w:rsid w:val="00E5288B"/>
    <w:rsid w:val="00E629E9"/>
    <w:rsid w:val="00E62AD7"/>
    <w:rsid w:val="00E638CA"/>
    <w:rsid w:val="00E759B2"/>
    <w:rsid w:val="00E80CB1"/>
    <w:rsid w:val="00E829F9"/>
    <w:rsid w:val="00E83778"/>
    <w:rsid w:val="00E8497A"/>
    <w:rsid w:val="00E94BD7"/>
    <w:rsid w:val="00EA1794"/>
    <w:rsid w:val="00EA35CE"/>
    <w:rsid w:val="00EA69DF"/>
    <w:rsid w:val="00EA6A3D"/>
    <w:rsid w:val="00EB17C8"/>
    <w:rsid w:val="00EB2455"/>
    <w:rsid w:val="00EB31D0"/>
    <w:rsid w:val="00EC0A14"/>
    <w:rsid w:val="00EC320B"/>
    <w:rsid w:val="00EC5EB0"/>
    <w:rsid w:val="00ED5B4C"/>
    <w:rsid w:val="00EE5C10"/>
    <w:rsid w:val="00EE7B5E"/>
    <w:rsid w:val="00EF0B5F"/>
    <w:rsid w:val="00F04ACA"/>
    <w:rsid w:val="00F07A89"/>
    <w:rsid w:val="00F13B0B"/>
    <w:rsid w:val="00F13D32"/>
    <w:rsid w:val="00F2283E"/>
    <w:rsid w:val="00F24686"/>
    <w:rsid w:val="00F25950"/>
    <w:rsid w:val="00F30D4B"/>
    <w:rsid w:val="00F36186"/>
    <w:rsid w:val="00F40217"/>
    <w:rsid w:val="00F4486C"/>
    <w:rsid w:val="00F45C8B"/>
    <w:rsid w:val="00F46790"/>
    <w:rsid w:val="00F47FA1"/>
    <w:rsid w:val="00F54485"/>
    <w:rsid w:val="00F63E0F"/>
    <w:rsid w:val="00F64534"/>
    <w:rsid w:val="00F64D75"/>
    <w:rsid w:val="00F67089"/>
    <w:rsid w:val="00F70914"/>
    <w:rsid w:val="00F70FCF"/>
    <w:rsid w:val="00F77E2C"/>
    <w:rsid w:val="00F80CCA"/>
    <w:rsid w:val="00F81C4D"/>
    <w:rsid w:val="00F8336B"/>
    <w:rsid w:val="00F94D4F"/>
    <w:rsid w:val="00FA2635"/>
    <w:rsid w:val="00FA611F"/>
    <w:rsid w:val="00FB501B"/>
    <w:rsid w:val="00FB610F"/>
    <w:rsid w:val="00FC18C8"/>
    <w:rsid w:val="00FC1E1F"/>
    <w:rsid w:val="00FC7260"/>
    <w:rsid w:val="00FE417C"/>
    <w:rsid w:val="00FE7C1F"/>
    <w:rsid w:val="00FF1E73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  <w15:docId w15:val="{DA3AAD4D-10F3-4817-8165-E97C6336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7B31C7"/>
    <w:rPr>
      <w:rFonts w:ascii="Verdana" w:hAnsi="Verdana"/>
      <w:sz w:val="18"/>
      <w:szCs w:val="18"/>
    </w:rPr>
  </w:style>
  <w:style w:type="paragraph" w:styleId="Heading1">
    <w:name w:val="heading 1"/>
    <w:basedOn w:val="No-numheading1Agency"/>
    <w:next w:val="BodytextAgency"/>
    <w:semiHidden/>
    <w:rsid w:val="001856FF"/>
    <w:rPr>
      <w:noProof/>
    </w:rPr>
  </w:style>
  <w:style w:type="paragraph" w:styleId="Heading2">
    <w:name w:val="heading 2"/>
    <w:basedOn w:val="No-numheading2Agency"/>
    <w:next w:val="BodytextAgency"/>
    <w:semiHidden/>
    <w:unhideWhenUsed/>
    <w:qFormat/>
    <w:rsid w:val="001856FF"/>
    <w:pPr>
      <w:spacing w:before="240" w:after="60"/>
    </w:pPr>
    <w:rPr>
      <w:rFonts w:ascii="Cambria" w:eastAsia="Times New Roman" w:hAnsi="Cambria" w:cs="Times New Roman"/>
      <w:iCs/>
      <w:kern w:val="0"/>
      <w:sz w:val="28"/>
      <w:szCs w:val="28"/>
      <w:lang w:eastAsia="zh-CN"/>
    </w:rPr>
  </w:style>
  <w:style w:type="paragraph" w:styleId="Heading3">
    <w:name w:val="heading 3"/>
    <w:basedOn w:val="No-numheading3Agency"/>
    <w:next w:val="BodytextAgency"/>
    <w:semiHidden/>
    <w:unhideWhenUsed/>
    <w:qFormat/>
    <w:rsid w:val="001856FF"/>
    <w:pPr>
      <w:spacing w:before="240" w:after="60"/>
    </w:pPr>
    <w:rPr>
      <w:rFonts w:ascii="Cambria" w:eastAsia="Times New Roman" w:hAnsi="Cambria" w:cs="Times New Roman"/>
      <w:kern w:val="0"/>
      <w:sz w:val="26"/>
      <w:szCs w:val="26"/>
      <w:lang w:eastAsia="zh-CN"/>
    </w:rPr>
  </w:style>
  <w:style w:type="paragraph" w:styleId="Heading4">
    <w:name w:val="heading 4"/>
    <w:basedOn w:val="No-numheading4Agency"/>
    <w:next w:val="BodytextAgency"/>
    <w:semiHidden/>
    <w:unhideWhenUsed/>
    <w:qFormat/>
    <w:rsid w:val="001856FF"/>
    <w:pPr>
      <w:spacing w:before="240" w:after="60"/>
    </w:pPr>
    <w:rPr>
      <w:rFonts w:ascii="Calibri" w:eastAsia="Times New Roman" w:hAnsi="Calibri" w:cs="Times New Roman"/>
      <w:i w:val="0"/>
      <w:kern w:val="0"/>
      <w:sz w:val="28"/>
      <w:szCs w:val="28"/>
      <w:lang w:eastAsia="zh-CN"/>
    </w:rPr>
  </w:style>
  <w:style w:type="paragraph" w:styleId="Heading5">
    <w:name w:val="heading 5"/>
    <w:basedOn w:val="Normal"/>
    <w:next w:val="Normal"/>
    <w:semiHidden/>
    <w:unhideWhenUsed/>
    <w:qFormat/>
    <w:rsid w:val="001856F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-numheading6Agency"/>
    <w:next w:val="BodytextAgency"/>
    <w:semiHidden/>
    <w:unhideWhenUsed/>
    <w:qFormat/>
    <w:rsid w:val="001856FF"/>
    <w:pPr>
      <w:keepNext w:val="0"/>
      <w:spacing w:before="240" w:after="60"/>
    </w:pPr>
    <w:rPr>
      <w:rFonts w:ascii="Calibri" w:eastAsia="Times New Roman" w:hAnsi="Calibri" w:cs="Times New Roman"/>
      <w:kern w:val="0"/>
      <w:sz w:val="22"/>
      <w:szCs w:val="22"/>
      <w:lang w:eastAsia="zh-CN"/>
    </w:rPr>
  </w:style>
  <w:style w:type="paragraph" w:styleId="Heading7">
    <w:name w:val="heading 7"/>
    <w:basedOn w:val="No-numheading7Agency"/>
    <w:next w:val="BodytextAgency"/>
    <w:semiHidden/>
    <w:unhideWhenUsed/>
    <w:qFormat/>
    <w:rsid w:val="001856FF"/>
    <w:pPr>
      <w:keepNext w:val="0"/>
      <w:spacing w:before="240" w:after="60"/>
    </w:pPr>
    <w:rPr>
      <w:rFonts w:ascii="Calibri" w:eastAsia="Times New Roman" w:hAnsi="Calibri" w:cs="Times New Roman"/>
      <w:b w:val="0"/>
      <w:bCs w:val="0"/>
      <w:kern w:val="0"/>
      <w:sz w:val="24"/>
      <w:szCs w:val="24"/>
      <w:lang w:eastAsia="zh-CN"/>
    </w:rPr>
  </w:style>
  <w:style w:type="paragraph" w:styleId="Heading8">
    <w:name w:val="heading 8"/>
    <w:basedOn w:val="No-numheading8Agency"/>
    <w:next w:val="BodytextAgency"/>
    <w:semiHidden/>
    <w:unhideWhenUsed/>
    <w:qFormat/>
    <w:rsid w:val="001856FF"/>
    <w:pPr>
      <w:keepNext w:val="0"/>
      <w:spacing w:before="240" w:after="60"/>
    </w:pPr>
    <w:rPr>
      <w:rFonts w:ascii="Calibri" w:eastAsia="Times New Roman" w:hAnsi="Calibri" w:cs="Times New Roman"/>
      <w:b w:val="0"/>
      <w:bCs w:val="0"/>
      <w:i/>
      <w:iCs/>
      <w:kern w:val="0"/>
      <w:sz w:val="24"/>
      <w:szCs w:val="24"/>
      <w:lang w:eastAsia="zh-CN"/>
    </w:rPr>
  </w:style>
  <w:style w:type="paragraph" w:styleId="Heading9">
    <w:name w:val="heading 9"/>
    <w:basedOn w:val="No-numheading9Agency"/>
    <w:next w:val="BodytextAgency"/>
    <w:semiHidden/>
    <w:unhideWhenUsed/>
    <w:qFormat/>
    <w:rsid w:val="001856FF"/>
    <w:pPr>
      <w:keepNext w:val="0"/>
      <w:spacing w:before="240" w:after="60"/>
    </w:pPr>
    <w:rPr>
      <w:rFonts w:ascii="Cambria" w:eastAsia="Times New Roman" w:hAnsi="Cambria" w:cs="Times New Roman"/>
      <w:b w:val="0"/>
      <w:bCs w:val="0"/>
      <w:kern w:val="0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qFormat/>
    <w:rsid w:val="007B31C7"/>
    <w:pPr>
      <w:jc w:val="center"/>
    </w:pPr>
  </w:style>
  <w:style w:type="paragraph" w:styleId="Footer">
    <w:name w:val="footer"/>
    <w:basedOn w:val="Normal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PageNumber">
    <w:name w:val="page number"/>
    <w:basedOn w:val="DefaultParagraphFont"/>
    <w:semiHidden/>
    <w:rsid w:val="00E51159"/>
  </w:style>
  <w:style w:type="paragraph" w:customStyle="1" w:styleId="FooterAgency">
    <w:name w:val="Footer (Agency)"/>
    <w:basedOn w:val="Normal"/>
    <w:link w:val="FooterAgencyCharChar"/>
    <w:rsid w:val="00EE5C10"/>
    <w:rPr>
      <w:rFonts w:eastAsia="Verdana" w:cs="Verdana"/>
      <w:color w:val="6D6F71"/>
      <w:sz w:val="14"/>
      <w:szCs w:val="14"/>
    </w:rPr>
  </w:style>
  <w:style w:type="paragraph" w:customStyle="1" w:styleId="FooterblueAgency">
    <w:name w:val="Footer blue (Agency)"/>
    <w:basedOn w:val="Normal"/>
    <w:link w:val="FooterblueAgencyCharChar"/>
    <w:rsid w:val="00052926"/>
    <w:rPr>
      <w:rFonts w:eastAsia="Verdana" w:cs="Verdana"/>
      <w:b/>
      <w:color w:val="003399"/>
      <w:sz w:val="13"/>
      <w:szCs w:val="14"/>
    </w:rPr>
  </w:style>
  <w:style w:type="table" w:customStyle="1" w:styleId="FootertableAgency">
    <w:name w:val="Footer table (Agency)"/>
    <w:basedOn w:val="TableNormal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Wingdings 3" w:hAnsi="Wingdings 3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1856FF"/>
    <w:rPr>
      <w:rFonts w:ascii="Verdana" w:eastAsia="Verdana" w:hAnsi="Verdana" w:cs="Verdana"/>
      <w:color w:val="6D6F71"/>
      <w:sz w:val="14"/>
      <w:szCs w:val="14"/>
    </w:rPr>
  </w:style>
  <w:style w:type="paragraph" w:customStyle="1" w:styleId="PagenumberAgency">
    <w:name w:val="Page number (Agency)"/>
    <w:basedOn w:val="Normal"/>
    <w:next w:val="Normal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</w:rPr>
  </w:style>
  <w:style w:type="character" w:customStyle="1" w:styleId="FooterblueAgencyCharChar">
    <w:name w:val="Footer blue (Agency) Char Char"/>
    <w:link w:val="FooterblueAgency"/>
    <w:rsid w:val="001856FF"/>
    <w:rPr>
      <w:rFonts w:ascii="Verdana" w:eastAsia="Verdana" w:hAnsi="Verdana" w:cs="Verdana"/>
      <w:b/>
      <w:color w:val="003399"/>
      <w:sz w:val="13"/>
      <w:szCs w:val="14"/>
    </w:rPr>
  </w:style>
  <w:style w:type="paragraph" w:styleId="BodyText">
    <w:name w:val="Body Text"/>
    <w:basedOn w:val="Normal"/>
    <w:link w:val="BodyTextChar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"/>
    <w:qFormat/>
    <w:rsid w:val="007B31C7"/>
    <w:pPr>
      <w:spacing w:after="140" w:line="280" w:lineRule="atLeast"/>
    </w:pPr>
    <w:rPr>
      <w:rFonts w:eastAsia="Verdana" w:cs="Verdana"/>
    </w:rPr>
  </w:style>
  <w:style w:type="numbering" w:customStyle="1" w:styleId="BulletsAgency">
    <w:name w:val="Bullets (Agency)"/>
    <w:basedOn w:val="NoList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</w:rPr>
  </w:style>
  <w:style w:type="paragraph" w:customStyle="1" w:styleId="DocsubtitleAgency">
    <w:name w:val="Doc subtitle (Agency)"/>
    <w:basedOn w:val="Normal"/>
    <w:next w:val="BodytextAgency"/>
    <w:qFormat/>
    <w:rsid w:val="007B31C7"/>
    <w:pPr>
      <w:spacing w:after="640" w:line="360" w:lineRule="atLeast"/>
    </w:pPr>
    <w:rPr>
      <w:rFonts w:eastAsia="Verdana" w:cs="Verdana"/>
      <w:sz w:val="24"/>
      <w:szCs w:val="24"/>
    </w:rPr>
  </w:style>
  <w:style w:type="paragraph" w:customStyle="1" w:styleId="DoctitleAgency">
    <w:name w:val="Doc title (Agency)"/>
    <w:basedOn w:val="Normal"/>
    <w:next w:val="DocsubtitleAgency"/>
    <w:qFormat/>
    <w:rsid w:val="007B31C7"/>
    <w:pPr>
      <w:spacing w:before="720" w:line="360" w:lineRule="atLeast"/>
    </w:pPr>
    <w:rPr>
      <w:rFonts w:eastAsia="Verdana" w:cs="Verdana"/>
      <w:color w:val="003399"/>
      <w:sz w:val="32"/>
      <w:szCs w:val="32"/>
    </w:rPr>
  </w:style>
  <w:style w:type="paragraph" w:customStyle="1" w:styleId="DraftingNotesAgency">
    <w:name w:val="Drafting Notes (Agency)"/>
    <w:basedOn w:val="Normal"/>
    <w:next w:val="BodytextAgency"/>
    <w:qFormat/>
    <w:rsid w:val="007B31C7"/>
    <w:pPr>
      <w:spacing w:after="140" w:line="280" w:lineRule="atLeast"/>
    </w:pPr>
    <w:rPr>
      <w:rFonts w:ascii="Courier New" w:eastAsia="Verdana" w:hAnsi="Courier New"/>
      <w:i/>
      <w:color w:val="339966"/>
      <w:sz w:val="22"/>
    </w:rPr>
  </w:style>
  <w:style w:type="character" w:styleId="EndnoteReference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EndnoteText">
    <w:name w:val="endnote text"/>
    <w:basedOn w:val="Normal"/>
    <w:semiHidden/>
    <w:rsid w:val="00E51159"/>
    <w:rPr>
      <w:rFonts w:eastAsia="Verdana"/>
      <w:sz w:val="15"/>
      <w:szCs w:val="15"/>
    </w:rPr>
  </w:style>
  <w:style w:type="paragraph" w:customStyle="1" w:styleId="EndnotetextAgency">
    <w:name w:val="Endnote text (Agency)"/>
    <w:basedOn w:val="Normal"/>
    <w:semiHidden/>
    <w:rsid w:val="00E51159"/>
    <w:rPr>
      <w:rFonts w:eastAsia="Verdana"/>
      <w:sz w:val="15"/>
    </w:rPr>
  </w:style>
  <w:style w:type="paragraph" w:customStyle="1" w:styleId="FigureAgency">
    <w:name w:val="Figure (Agency)"/>
    <w:basedOn w:val="Normal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"/>
    <w:next w:val="FigureAgency"/>
    <w:rsid w:val="001856FF"/>
    <w:pPr>
      <w:keepNext/>
      <w:numPr>
        <w:numId w:val="3"/>
      </w:numPr>
      <w:spacing w:before="240" w:after="120"/>
    </w:pPr>
  </w:style>
  <w:style w:type="character" w:styleId="FootnoteReference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rsid w:val="001856FF"/>
    <w:rPr>
      <w:rFonts w:ascii="Verdana" w:hAnsi="Verdana"/>
      <w:color w:val="auto"/>
      <w:vertAlign w:val="superscript"/>
    </w:rPr>
  </w:style>
  <w:style w:type="paragraph" w:styleId="FootnoteText">
    <w:name w:val="footnote text"/>
    <w:basedOn w:val="Normal"/>
    <w:link w:val="FootnoteTextChar"/>
    <w:semiHidden/>
    <w:rsid w:val="00E51159"/>
    <w:rPr>
      <w:rFonts w:eastAsia="Verdana"/>
      <w:sz w:val="15"/>
      <w:szCs w:val="20"/>
    </w:rPr>
  </w:style>
  <w:style w:type="paragraph" w:customStyle="1" w:styleId="FootnotetextAgency">
    <w:name w:val="Footnote text (Agency)"/>
    <w:basedOn w:val="Normal"/>
    <w:rsid w:val="001856FF"/>
    <w:rPr>
      <w:rFonts w:eastAsia="Verdana"/>
      <w:sz w:val="15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"/>
    <w:next w:val="BodytextAgency"/>
    <w:qFormat/>
    <w:rsid w:val="007B31C7"/>
    <w:pPr>
      <w:keepNext/>
      <w:numPr>
        <w:numId w:val="5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</w:rPr>
  </w:style>
  <w:style w:type="paragraph" w:customStyle="1" w:styleId="Heading2Agency">
    <w:name w:val="Heading 2 (Agency)"/>
    <w:basedOn w:val="Normal"/>
    <w:next w:val="BodytextAgency"/>
    <w:qFormat/>
    <w:rsid w:val="007B31C7"/>
    <w:pPr>
      <w:keepNext/>
      <w:numPr>
        <w:ilvl w:val="1"/>
        <w:numId w:val="5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</w:rPr>
  </w:style>
  <w:style w:type="paragraph" w:customStyle="1" w:styleId="Heading3Agency">
    <w:name w:val="Heading 3 (Agency)"/>
    <w:basedOn w:val="Normal"/>
    <w:next w:val="BodytextAgency"/>
    <w:qFormat/>
    <w:rsid w:val="007B31C7"/>
    <w:pPr>
      <w:keepNext/>
      <w:numPr>
        <w:ilvl w:val="2"/>
        <w:numId w:val="5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</w:rPr>
  </w:style>
  <w:style w:type="paragraph" w:customStyle="1" w:styleId="Heading4Agency">
    <w:name w:val="Heading 4 (Agency)"/>
    <w:basedOn w:val="Heading3Agency"/>
    <w:next w:val="BodytextAgency"/>
    <w:qFormat/>
    <w:rsid w:val="007B31C7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7B31C7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qFormat/>
    <w:rsid w:val="007B31C7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</w:rPr>
  </w:style>
  <w:style w:type="paragraph" w:customStyle="1" w:styleId="No-numheading2Agency">
    <w:name w:val="No-num heading 2 (Agency)"/>
    <w:basedOn w:val="Normal"/>
    <w:next w:val="BodytextAgency"/>
    <w:qFormat/>
    <w:rsid w:val="007B31C7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</w:rPr>
  </w:style>
  <w:style w:type="paragraph" w:customStyle="1" w:styleId="No-numheading3Agency">
    <w:name w:val="No-num heading 3 (Agency)"/>
    <w:basedOn w:val="Heading3Agency"/>
    <w:next w:val="BodytextAgency"/>
    <w:qFormat/>
    <w:rsid w:val="007B31C7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qFormat/>
    <w:rsid w:val="007B31C7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qFormat/>
    <w:rsid w:val="007B31C7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7B31C7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al"/>
    <w:next w:val="BodytextAgency"/>
    <w:qFormat/>
    <w:rsid w:val="007B31C7"/>
    <w:pPr>
      <w:keepNext/>
      <w:spacing w:before="280" w:after="220"/>
    </w:pPr>
    <w:rPr>
      <w:rFonts w:eastAsia="Times New Roman" w:cs="Arial"/>
      <w:b/>
      <w:kern w:val="32"/>
      <w:sz w:val="27"/>
      <w:szCs w:val="27"/>
    </w:rPr>
  </w:style>
  <w:style w:type="numbering" w:customStyle="1" w:styleId="NumberlistAgency">
    <w:name w:val="Number list (Agency)"/>
    <w:basedOn w:val="NoList"/>
    <w:rsid w:val="00E51159"/>
    <w:pPr>
      <w:numPr>
        <w:numId w:val="2"/>
      </w:numPr>
    </w:pPr>
  </w:style>
  <w:style w:type="paragraph" w:customStyle="1" w:styleId="RefAgency">
    <w:name w:val="Ref. (Agency)"/>
    <w:basedOn w:val="Normal"/>
    <w:qFormat/>
    <w:rsid w:val="001856FF"/>
    <w:rPr>
      <w:rFonts w:eastAsia="Times New Roman"/>
      <w:sz w:val="17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TableNormal"/>
    <w:semiHidden/>
    <w:rsid w:val="004D1E04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Wingdings 3" w:hAnsi="Wingdings 3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ahoma" w:hAnsi="Tahoma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TableNormal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Tahoma" w:hAnsi="Tahoma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rsid w:val="001856FF"/>
    <w:pPr>
      <w:keepNext/>
      <w:numPr>
        <w:numId w:val="4"/>
      </w:numPr>
      <w:spacing w:before="240" w:after="120"/>
    </w:pPr>
  </w:style>
  <w:style w:type="paragraph" w:customStyle="1" w:styleId="TableheadingrowsAgency">
    <w:name w:val="Table heading rows (Agency)"/>
    <w:basedOn w:val="BodytextAgency"/>
    <w:rsid w:val="001856FF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Agency"/>
    <w:rsid w:val="00E62AD7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rsid w:val="001856FF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</w:rPr>
  </w:style>
  <w:style w:type="paragraph" w:styleId="TOC2">
    <w:name w:val="toc 2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</w:rPr>
  </w:style>
  <w:style w:type="paragraph" w:styleId="TOC3">
    <w:name w:val="toc 3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</w:rPr>
  </w:style>
  <w:style w:type="paragraph" w:styleId="TOC4">
    <w:name w:val="toc 4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5">
    <w:name w:val="toc 5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6">
    <w:name w:val="toc 6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7">
    <w:name w:val="toc 7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8">
    <w:name w:val="toc 8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9">
    <w:name w:val="toc 9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customStyle="1" w:styleId="SpecialcommentAgency">
    <w:name w:val="Special comment (Agency)"/>
    <w:next w:val="BodytextAgency"/>
    <w:qFormat/>
    <w:rsid w:val="007B31C7"/>
    <w:rPr>
      <w:rFonts w:ascii="Verdana" w:eastAsia="Times New Roman" w:hAnsi="Verdana"/>
      <w:color w:val="FF0000"/>
      <w:sz w:val="17"/>
      <w:szCs w:val="17"/>
    </w:rPr>
  </w:style>
  <w:style w:type="paragraph" w:styleId="Header">
    <w:name w:val="header"/>
    <w:basedOn w:val="Normal"/>
    <w:semiHidden/>
    <w:rsid w:val="00B636A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rsid w:val="00B62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1715B2"/>
    <w:rPr>
      <w:rFonts w:ascii="Tahoma" w:hAnsi="Tahoma" w:cs="Tahoma"/>
      <w:sz w:val="16"/>
      <w:szCs w:val="16"/>
    </w:rPr>
  </w:style>
  <w:style w:type="character" w:customStyle="1" w:styleId="PageNumberAgency0">
    <w:name w:val="Page Number (Agency)"/>
    <w:rsid w:val="001856FF"/>
    <w:rPr>
      <w:rFonts w:ascii="Verdana" w:hAnsi="Verdana"/>
      <w:sz w:val="14"/>
    </w:rPr>
  </w:style>
  <w:style w:type="paragraph" w:customStyle="1" w:styleId="AgencyCHMPno-numheading3Agency">
    <w:name w:val="Agency CHMP no-num heading 3 (Agency)"/>
    <w:basedOn w:val="No-numheading3Agency"/>
    <w:autoRedefine/>
    <w:rsid w:val="00E83778"/>
    <w:pPr>
      <w:pBdr>
        <w:bottom w:val="single" w:sz="18" w:space="1" w:color="003399"/>
      </w:pBdr>
    </w:pPr>
    <w:rPr>
      <w:b w:val="0"/>
      <w:color w:val="000000"/>
      <w:sz w:val="20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1715B2"/>
  </w:style>
  <w:style w:type="character" w:styleId="PlaceholderText">
    <w:name w:val="Placeholder Text"/>
    <w:basedOn w:val="DefaultParagraphFont"/>
    <w:uiPriority w:val="99"/>
    <w:semiHidden/>
    <w:rsid w:val="00B84C1A"/>
    <w:rPr>
      <w:color w:val="808080"/>
    </w:rPr>
  </w:style>
  <w:style w:type="paragraph" w:styleId="Date">
    <w:name w:val="Date"/>
    <w:basedOn w:val="Normal"/>
    <w:next w:val="Normal"/>
    <w:semiHidden/>
    <w:rsid w:val="00E51159"/>
  </w:style>
  <w:style w:type="paragraph" w:styleId="DocumentMap">
    <w:name w:val="Document Map"/>
    <w:basedOn w:val="Normal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rsid w:val="00E51159"/>
  </w:style>
  <w:style w:type="character" w:styleId="Emphasis">
    <w:name w:val="Emphasis"/>
    <w:semiHidden/>
    <w:rsid w:val="001856FF"/>
    <w:rPr>
      <w:i/>
      <w:iCs/>
    </w:rPr>
  </w:style>
  <w:style w:type="paragraph" w:styleId="EnvelopeAddress">
    <w:name w:val="envelope address"/>
    <w:basedOn w:val="Normal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E51159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E51159"/>
    <w:rPr>
      <w:color w:val="800080"/>
      <w:u w:val="single"/>
    </w:rPr>
  </w:style>
  <w:style w:type="character" w:styleId="Hyperlink">
    <w:name w:val="Hyperlink"/>
    <w:uiPriority w:val="99"/>
    <w:rsid w:val="00E51159"/>
    <w:rPr>
      <w:color w:val="0000FF"/>
      <w:u w:val="single"/>
    </w:rPr>
  </w:style>
  <w:style w:type="character" w:styleId="LineNumber">
    <w:name w:val="line number"/>
    <w:basedOn w:val="DefaultParagraphFont"/>
    <w:semiHidden/>
    <w:rsid w:val="00E51159"/>
  </w:style>
  <w:style w:type="paragraph" w:styleId="MacroText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z w:val="18"/>
      <w:szCs w:val="18"/>
      <w:lang w:eastAsia="zh-CN"/>
    </w:rPr>
  </w:style>
  <w:style w:type="paragraph" w:styleId="NormalWeb">
    <w:name w:val="Normal (Web)"/>
    <w:basedOn w:val="Normal"/>
    <w:semiHidden/>
    <w:rsid w:val="00E51159"/>
    <w:rPr>
      <w:rFonts w:ascii="Times New Roman" w:hAnsi="Times New Roman"/>
      <w:sz w:val="24"/>
      <w:szCs w:val="24"/>
    </w:rPr>
  </w:style>
  <w:style w:type="paragraph" w:styleId="PlainText">
    <w:name w:val="Plain Text"/>
    <w:basedOn w:val="Normal"/>
    <w:semiHidden/>
    <w:rsid w:val="00E51159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E51159"/>
  </w:style>
  <w:style w:type="character" w:styleId="Strong">
    <w:name w:val="Strong"/>
    <w:semiHidden/>
    <w:rsid w:val="001856FF"/>
    <w:rPr>
      <w:b/>
      <w:bCs/>
    </w:rPr>
  </w:style>
  <w:style w:type="table" w:styleId="TableGrid">
    <w:name w:val="Table Grid"/>
    <w:basedOn w:val="TableNormal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rsid w:val="00E51159"/>
    <w:pPr>
      <w:ind w:left="180" w:hanging="180"/>
    </w:pPr>
  </w:style>
  <w:style w:type="paragraph" w:styleId="TableofFigures">
    <w:name w:val="table of figures"/>
    <w:basedOn w:val="Normal"/>
    <w:next w:val="Normal"/>
    <w:semiHidden/>
    <w:rsid w:val="00E51159"/>
  </w:style>
  <w:style w:type="paragraph" w:styleId="TOAHeading">
    <w:name w:val="toa heading"/>
    <w:basedOn w:val="Normal"/>
    <w:next w:val="Normal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occategoryheadingAgency">
    <w:name w:val="Doc category heading (Agency)"/>
    <w:next w:val="BodytextAgency"/>
    <w:qFormat/>
    <w:rsid w:val="007B31C7"/>
    <w:pPr>
      <w:keepNext/>
      <w:pBdr>
        <w:bottom w:val="single" w:sz="4" w:space="1" w:color="auto"/>
      </w:pBdr>
      <w:spacing w:before="567"/>
    </w:pPr>
    <w:rPr>
      <w:rFonts w:ascii="Verdana" w:eastAsia="Verdana" w:hAnsi="Verdana" w:cs="Verdana"/>
      <w:b/>
      <w:color w:val="003399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73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7392"/>
    <w:rPr>
      <w:rFonts w:ascii="Times New Roman" w:hAnsi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739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2FE5"/>
    <w:rPr>
      <w:rFonts w:ascii="Verdana" w:hAnsi="Verdana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352FE5"/>
    <w:rPr>
      <w:rFonts w:ascii="Verdana" w:hAnsi="Verdana"/>
      <w:b/>
      <w:bCs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77427D"/>
    <w:rPr>
      <w:rFonts w:ascii="Verdana" w:eastAsia="Verdana" w:hAnsi="Verdana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ave\AppData\Local\Microsoft\Windows\Temporary%20Internet%20Files\Content.Outlook\5G177FA2\HMA-EMA%20Joint%20Big%20Data%20taskforce%20Research%20Proposal%20Template_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E0083FBF94C409DAD6630882EF90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B7B8F-B500-4418-8852-7E59A84E2824}"/>
      </w:docPartPr>
      <w:docPartBody>
        <w:p w:rsidR="004E7F20" w:rsidRDefault="00B44443">
          <w:pPr>
            <w:pStyle w:val="0E0083FBF94C409DAD6630882EF90F5A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819C1374263B47AD84397B2C448A4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7AC2A-7296-4D69-BD50-8FC2178D02A7}"/>
      </w:docPartPr>
      <w:docPartBody>
        <w:p w:rsidR="004E7F20" w:rsidRDefault="00B44443">
          <w:pPr>
            <w:pStyle w:val="819C1374263B47AD84397B2C448A4A17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043602719EA140298950FB10C5878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10C87-35FA-4C53-A298-F27751463EF1}"/>
      </w:docPartPr>
      <w:docPartBody>
        <w:p w:rsidR="004E7F20" w:rsidRDefault="00B44443">
          <w:pPr>
            <w:pStyle w:val="043602719EA140298950FB10C5878896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41E4461D342E42BABA78B21B9BF1E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94728-9B5E-4434-907C-6926015DF9CF}"/>
      </w:docPartPr>
      <w:docPartBody>
        <w:p w:rsidR="004E7F20" w:rsidRDefault="00B44443">
          <w:pPr>
            <w:pStyle w:val="41E4461D342E42BABA78B21B9BF1EF19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F14E926300EC4799B8B6D74EC5F3F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ECABB-EFDD-407A-907A-2FF4F2A36B90}"/>
      </w:docPartPr>
      <w:docPartBody>
        <w:p w:rsidR="004E7F20" w:rsidRDefault="00B44443">
          <w:pPr>
            <w:pStyle w:val="F14E926300EC4799B8B6D74EC5F3FAA7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A18F6E21F90C481996DB845871768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C44F3-F55A-4827-961C-E0E78428A0CF}"/>
      </w:docPartPr>
      <w:docPartBody>
        <w:p w:rsidR="004E7F20" w:rsidRDefault="00B44443">
          <w:pPr>
            <w:pStyle w:val="A18F6E21F90C481996DB845871768BB4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59028258C8254B6EABBF7C6ACB523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4872-8518-4F76-9F03-FCE4499D80A1}"/>
      </w:docPartPr>
      <w:docPartBody>
        <w:p w:rsidR="004E7F20" w:rsidRDefault="00B44443" w:rsidP="00AE00D2">
          <w:pPr>
            <w:pStyle w:val="59028258C8254B6EABBF7C6ACB5237AF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E12B8B6EAA224EA6AA7B5225A1F6A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8C551-B50D-4CA1-A1AA-017B66D2EAF7}"/>
      </w:docPartPr>
      <w:docPartBody>
        <w:p w:rsidR="004E7F20" w:rsidRDefault="00B44443" w:rsidP="00AE00D2">
          <w:pPr>
            <w:pStyle w:val="E12B8B6EAA224EA6AA7B5225A1F6ABA9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7B5E158399A94CFD96543E13815E2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E7AEB-18A5-4DCD-ABB2-546B15DC43AC}"/>
      </w:docPartPr>
      <w:docPartBody>
        <w:p w:rsidR="004E7F20" w:rsidRDefault="00B44443" w:rsidP="00AE00D2">
          <w:pPr>
            <w:pStyle w:val="7B5E158399A94CFD96543E13815E276C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765459381F7F4A2B8F07B61744E01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418EA-E1A2-482C-BE22-0338F6357031}"/>
      </w:docPartPr>
      <w:docPartBody>
        <w:p w:rsidR="004E7F20" w:rsidRDefault="00B44443" w:rsidP="00AE00D2">
          <w:pPr>
            <w:pStyle w:val="765459381F7F4A2B8F07B61744E01A0B"/>
          </w:pPr>
          <w:r w:rsidRPr="00427C5D">
            <w:rPr>
              <w:rStyle w:val="PlaceholderText"/>
            </w:rPr>
            <w:t xml:space="preserve">Click here to </w:t>
          </w:r>
          <w:r w:rsidRPr="00427C5D">
            <w:rPr>
              <w:rStyle w:val="PlaceholderText"/>
            </w:rPr>
            <w:t>enter text.</w:t>
          </w:r>
        </w:p>
      </w:docPartBody>
    </w:docPart>
    <w:docPart>
      <w:docPartPr>
        <w:name w:val="A03307D4ED06411F8881C69BCC4AE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763C1-BDAC-4FCE-B5B9-C755FADDF01D}"/>
      </w:docPartPr>
      <w:docPartBody>
        <w:p w:rsidR="004E7F20" w:rsidRDefault="00B44443" w:rsidP="00AE00D2">
          <w:pPr>
            <w:pStyle w:val="A03307D4ED06411F8881C69BCC4AEC81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466920E3D5D84333B450E29E2265B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655FB-3987-4D2F-8337-10BBFBD96ECE}"/>
      </w:docPartPr>
      <w:docPartBody>
        <w:p w:rsidR="00B13D60" w:rsidRDefault="00B44443" w:rsidP="000E1677">
          <w:pPr>
            <w:pStyle w:val="466920E3D5D84333B450E29E2265BD64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4C456B13EA6046859B96E53622B1F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C62F8-1DC2-4D7F-80D6-3DD944ADECE4}"/>
      </w:docPartPr>
      <w:docPartBody>
        <w:p w:rsidR="00B13D60" w:rsidRDefault="00B44443" w:rsidP="000E1677">
          <w:pPr>
            <w:pStyle w:val="4C456B13EA6046859B96E53622B1F854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6590AB5CD69C49668ACCD08864C8C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1EE45-85B0-4329-873E-F27951E6EC63}"/>
      </w:docPartPr>
      <w:docPartBody>
        <w:p w:rsidR="00B13D60" w:rsidRDefault="00B44443" w:rsidP="000E1677">
          <w:pPr>
            <w:pStyle w:val="6590AB5CD69C49668ACCD08864C8C902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833DEE54209D4FF593A2F79B01970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973C0-47D1-43AB-B1F5-A378912C6D3C}"/>
      </w:docPartPr>
      <w:docPartBody>
        <w:p w:rsidR="00B13D60" w:rsidRDefault="00B44443" w:rsidP="000E1677">
          <w:pPr>
            <w:pStyle w:val="833DEE54209D4FF593A2F79B019702D1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91A8AD31602648468D370EBB94D82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F06F9-92BB-4D41-8443-D8CB7B689B98}"/>
      </w:docPartPr>
      <w:docPartBody>
        <w:p w:rsidR="00DE41EB" w:rsidRDefault="00B44443" w:rsidP="00E44E65">
          <w:pPr>
            <w:pStyle w:val="91A8AD31602648468D370EBB94D820A0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5BA606B4229F481A954BE213641DD0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81616-4F83-4EA2-A1CE-680B70903A26}"/>
      </w:docPartPr>
      <w:docPartBody>
        <w:p w:rsidR="00DE41EB" w:rsidRDefault="00B44443" w:rsidP="00E44E65">
          <w:pPr>
            <w:pStyle w:val="5BA606B4229F481A954BE213641DD0B7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DC326A1D55694172BF3DFFEA288E3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F4701-08B8-44E0-9BD4-AF6DAC6968AB}"/>
      </w:docPartPr>
      <w:docPartBody>
        <w:p w:rsidR="00DE41EB" w:rsidRDefault="00B44443" w:rsidP="00E44E65">
          <w:pPr>
            <w:pStyle w:val="DC326A1D55694172BF3DFFEA288E34A4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48373DF3C81C4BE38615554479E3E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C9EA8-AD1D-46E3-A1F7-BFAFF9B51393}"/>
      </w:docPartPr>
      <w:docPartBody>
        <w:p w:rsidR="00DE41EB" w:rsidRDefault="00B44443" w:rsidP="00E44E65">
          <w:pPr>
            <w:pStyle w:val="48373DF3C81C4BE38615554479E3E686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F65AF22FA7C74CD2ADF53A1FA9E24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485DD-D3AB-4A0B-9917-D59C73433131}"/>
      </w:docPartPr>
      <w:docPartBody>
        <w:p w:rsidR="00DE41EB" w:rsidRDefault="00B44443" w:rsidP="00E44E65">
          <w:pPr>
            <w:pStyle w:val="F65AF22FA7C74CD2ADF53A1FA9E245CD"/>
          </w:pPr>
          <w:r w:rsidRPr="00427C5D">
            <w:rPr>
              <w:rStyle w:val="PlaceholderText"/>
            </w:rPr>
            <w:t>Click here</w:t>
          </w:r>
          <w:r w:rsidRPr="00427C5D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E23209E0DDF47CCBE7E8F59891EB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288FF-8302-40C3-B8B6-420FE9DC803B}"/>
      </w:docPartPr>
      <w:docPartBody>
        <w:p w:rsidR="00DE41EB" w:rsidRDefault="00B44443" w:rsidP="00E44E65">
          <w:pPr>
            <w:pStyle w:val="4E23209E0DDF47CCBE7E8F59891EBDF8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3B7A09009200495087184F649AA78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2BC19-0BF4-4258-B5DD-56E23F81C732}"/>
      </w:docPartPr>
      <w:docPartBody>
        <w:p w:rsidR="00DE41EB" w:rsidRDefault="00B44443" w:rsidP="00E44E65">
          <w:pPr>
            <w:pStyle w:val="3B7A09009200495087184F649AA78674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20090568F7094A66BCA17F74DF902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E3214-A1ED-4949-B5F3-843D7CD102E7}"/>
      </w:docPartPr>
      <w:docPartBody>
        <w:p w:rsidR="00DE41EB" w:rsidRDefault="00B44443" w:rsidP="00E44E65">
          <w:pPr>
            <w:pStyle w:val="20090568F7094A66BCA17F74DF902993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8A2DA216F8134016B0A5F0790B0AE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62EB4-53FA-493C-B9D6-0B1221B853E1}"/>
      </w:docPartPr>
      <w:docPartBody>
        <w:p w:rsidR="00DE41EB" w:rsidRDefault="00B44443" w:rsidP="00E44E65">
          <w:pPr>
            <w:pStyle w:val="8A2DA216F8134016B0A5F0790B0AEDCA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DD28DEDD85084C66985DFA17C6C86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1247E-F581-4EEE-B924-0C0361649918}"/>
      </w:docPartPr>
      <w:docPartBody>
        <w:p w:rsidR="00DE41EB" w:rsidRDefault="00B44443" w:rsidP="00E44E65">
          <w:pPr>
            <w:pStyle w:val="DD28DEDD85084C66985DFA17C6C86A82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F290CB28D2064BD3B3A4DA96FB7FF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9BE0E-FBC7-453A-94EB-FFED1C695400}"/>
      </w:docPartPr>
      <w:docPartBody>
        <w:p w:rsidR="00DE41EB" w:rsidRDefault="00B44443" w:rsidP="00E44E65">
          <w:pPr>
            <w:pStyle w:val="F290CB28D2064BD3B3A4DA96FB7FF748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C9C68AF2B448436E9F1617DF9D587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6EBE5-CE9E-4B2E-894E-7BEB22F46C55}"/>
      </w:docPartPr>
      <w:docPartBody>
        <w:p w:rsidR="00DE41EB" w:rsidRDefault="00B44443" w:rsidP="00E44E65">
          <w:pPr>
            <w:pStyle w:val="C9C68AF2B448436E9F1617DF9D58743F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0DE3A134019245699B345A82889D0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433D6-0A4D-40A5-A221-4E8D845D65D2}"/>
      </w:docPartPr>
      <w:docPartBody>
        <w:p w:rsidR="00DE41EB" w:rsidRDefault="00B44443" w:rsidP="00E44E65">
          <w:pPr>
            <w:pStyle w:val="0DE3A134019245699B345A82889D0B19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18291C96C36B474DB068FE1564B7D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6445F-C6D7-4BD6-BE35-D9FC4F8BBA06}"/>
      </w:docPartPr>
      <w:docPartBody>
        <w:p w:rsidR="00DE41EB" w:rsidRDefault="00B44443" w:rsidP="00E44E65">
          <w:pPr>
            <w:pStyle w:val="18291C96C36B474DB068FE1564B7D1B7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D6D7AFCC77ED4F88840F47B50809D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2732C-3CA7-416D-9C36-AC55DAB6423E}"/>
      </w:docPartPr>
      <w:docPartBody>
        <w:p w:rsidR="00DE41EB" w:rsidRDefault="00B44443" w:rsidP="00E44E65">
          <w:pPr>
            <w:pStyle w:val="D6D7AFCC77ED4F88840F47B50809D315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776B2B8550054644848F29229E9E6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C8663-6B19-4696-B788-927B8A098EA8}"/>
      </w:docPartPr>
      <w:docPartBody>
        <w:p w:rsidR="00DE41EB" w:rsidRDefault="00B44443" w:rsidP="00E44E65">
          <w:pPr>
            <w:pStyle w:val="776B2B8550054644848F29229E9E6F47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193089A50BC0466B9C3DDCDEC318B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AD5DB-5911-4955-88E0-AA1A6EF6F914}"/>
      </w:docPartPr>
      <w:docPartBody>
        <w:p w:rsidR="00DE41EB" w:rsidRDefault="00B44443" w:rsidP="00E44E65">
          <w:pPr>
            <w:pStyle w:val="193089A50BC0466B9C3DDCDEC318B7FB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3A7661DFF7DC4653A58E0F129A13D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5BF7-C6D8-4EF7-ABAE-93B4B5E50DE9}"/>
      </w:docPartPr>
      <w:docPartBody>
        <w:p w:rsidR="00DE41EB" w:rsidRDefault="00B44443" w:rsidP="00E44E65">
          <w:pPr>
            <w:pStyle w:val="3A7661DFF7DC4653A58E0F129A13D0E7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DE94315B3C7E4D8D89ACE92661E1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64A49-E7E6-4819-8208-64C1A1A1901A}"/>
      </w:docPartPr>
      <w:docPartBody>
        <w:p w:rsidR="00DE41EB" w:rsidRDefault="00B44443" w:rsidP="00E44E65">
          <w:pPr>
            <w:pStyle w:val="DE94315B3C7E4D8D89ACE92661E10BC5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FDE40724107D4869A0A8F6E21766F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211F6-FE1D-40AF-B492-D6CCFF2E3B33}"/>
      </w:docPartPr>
      <w:docPartBody>
        <w:p w:rsidR="00DE41EB" w:rsidRDefault="00B44443" w:rsidP="00E44E65">
          <w:pPr>
            <w:pStyle w:val="FDE40724107D4869A0A8F6E21766F95E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054B747CB5A74BDF81CE4D01EEB46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37FEB-306B-40B2-BD73-699E7F0E8FCE}"/>
      </w:docPartPr>
      <w:docPartBody>
        <w:p w:rsidR="00DE41EB" w:rsidRDefault="00B44443" w:rsidP="00E44E65">
          <w:pPr>
            <w:pStyle w:val="054B747CB5A74BDF81CE4D01EEB462DE"/>
          </w:pPr>
          <w:r w:rsidRPr="00427C5D">
            <w:rPr>
              <w:rStyle w:val="PlaceholderText"/>
            </w:rPr>
            <w:t>Click here to enter text.</w:t>
          </w:r>
        </w:p>
      </w:docPartBody>
    </w:docPart>
    <w:docPart>
      <w:docPartPr>
        <w:name w:val="EB1C40FE0E0849A7A50EB69D82C2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8A8DC-E30F-4504-AA1B-D169B2066FB0}"/>
      </w:docPartPr>
      <w:docPartBody>
        <w:p w:rsidR="00DE41EB" w:rsidRDefault="00B44443" w:rsidP="00E44E65">
          <w:pPr>
            <w:pStyle w:val="EB1C40FE0E0849A7A50EB69D82C2A2C0"/>
          </w:pPr>
          <w:r w:rsidRPr="00427C5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0D2"/>
    <w:rsid w:val="000E1677"/>
    <w:rsid w:val="000E536A"/>
    <w:rsid w:val="001520A1"/>
    <w:rsid w:val="00155DCD"/>
    <w:rsid w:val="00173D53"/>
    <w:rsid w:val="00272A8F"/>
    <w:rsid w:val="004267FB"/>
    <w:rsid w:val="004D7857"/>
    <w:rsid w:val="004E7F20"/>
    <w:rsid w:val="006163A6"/>
    <w:rsid w:val="00673DF2"/>
    <w:rsid w:val="008E2EC3"/>
    <w:rsid w:val="00973B53"/>
    <w:rsid w:val="00AE00D2"/>
    <w:rsid w:val="00B13D60"/>
    <w:rsid w:val="00B44443"/>
    <w:rsid w:val="00B72B82"/>
    <w:rsid w:val="00B93DAA"/>
    <w:rsid w:val="00BD2DA9"/>
    <w:rsid w:val="00DD665A"/>
    <w:rsid w:val="00DE41EB"/>
    <w:rsid w:val="00E22342"/>
    <w:rsid w:val="00E44E65"/>
    <w:rsid w:val="00F3154A"/>
    <w:rsid w:val="00F6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4E65"/>
  </w:style>
  <w:style w:type="paragraph" w:customStyle="1" w:styleId="0E0083FBF94C409DAD6630882EF90F5A">
    <w:name w:val="0E0083FBF94C409DAD6630882EF90F5A"/>
  </w:style>
  <w:style w:type="paragraph" w:customStyle="1" w:styleId="DC7E9BEEB8BC4CBA8B85CB13E434E3DF">
    <w:name w:val="DC7E9BEEB8BC4CBA8B85CB13E434E3DF"/>
  </w:style>
  <w:style w:type="paragraph" w:customStyle="1" w:styleId="819C1374263B47AD84397B2C448A4A17">
    <w:name w:val="819C1374263B47AD84397B2C448A4A17"/>
  </w:style>
  <w:style w:type="paragraph" w:customStyle="1" w:styleId="043602719EA140298950FB10C5878896">
    <w:name w:val="043602719EA140298950FB10C5878896"/>
  </w:style>
  <w:style w:type="paragraph" w:customStyle="1" w:styleId="FBA707661E4048BB977D2C6CC81C4792">
    <w:name w:val="FBA707661E4048BB977D2C6CC81C4792"/>
  </w:style>
  <w:style w:type="paragraph" w:customStyle="1" w:styleId="41E4461D342E42BABA78B21B9BF1EF19">
    <w:name w:val="41E4461D342E42BABA78B21B9BF1EF19"/>
  </w:style>
  <w:style w:type="paragraph" w:customStyle="1" w:styleId="F14E926300EC4799B8B6D74EC5F3FAA7">
    <w:name w:val="F14E926300EC4799B8B6D74EC5F3FAA7"/>
  </w:style>
  <w:style w:type="paragraph" w:customStyle="1" w:styleId="B26AD1C3CAC54636801D6E882F17B44E">
    <w:name w:val="B26AD1C3CAC54636801D6E882F17B44E"/>
  </w:style>
  <w:style w:type="paragraph" w:customStyle="1" w:styleId="A18F6E21F90C481996DB845871768BB4">
    <w:name w:val="A18F6E21F90C481996DB845871768BB4"/>
  </w:style>
  <w:style w:type="paragraph" w:customStyle="1" w:styleId="954DB8056B734ADD9167C0D57FE22A19">
    <w:name w:val="954DB8056B734ADD9167C0D57FE22A19"/>
  </w:style>
  <w:style w:type="paragraph" w:customStyle="1" w:styleId="F7774C5FE9284568BF0F38D303A7779C">
    <w:name w:val="F7774C5FE9284568BF0F38D303A7779C"/>
  </w:style>
  <w:style w:type="paragraph" w:customStyle="1" w:styleId="59028258C8254B6EABBF7C6ACB5237AF">
    <w:name w:val="59028258C8254B6EABBF7C6ACB5237AF"/>
    <w:rsid w:val="00AE00D2"/>
  </w:style>
  <w:style w:type="paragraph" w:customStyle="1" w:styleId="E12B8B6EAA224EA6AA7B5225A1F6ABA9">
    <w:name w:val="E12B8B6EAA224EA6AA7B5225A1F6ABA9"/>
    <w:rsid w:val="00AE00D2"/>
  </w:style>
  <w:style w:type="paragraph" w:customStyle="1" w:styleId="F700FEA264D64E0DB76D5E9F94D24296">
    <w:name w:val="F700FEA264D64E0DB76D5E9F94D24296"/>
    <w:rsid w:val="00AE00D2"/>
  </w:style>
  <w:style w:type="paragraph" w:customStyle="1" w:styleId="0616405CE2D145DFB59A8EFFC66C03B2">
    <w:name w:val="0616405CE2D145DFB59A8EFFC66C03B2"/>
    <w:rsid w:val="00AE00D2"/>
  </w:style>
  <w:style w:type="paragraph" w:customStyle="1" w:styleId="F1C24975E00F42949128F59C6A7324D0">
    <w:name w:val="F1C24975E00F42949128F59C6A7324D0"/>
    <w:rsid w:val="00AE00D2"/>
  </w:style>
  <w:style w:type="paragraph" w:customStyle="1" w:styleId="41D888DE80CC449097602F9F63CA50EE">
    <w:name w:val="41D888DE80CC449097602F9F63CA50EE"/>
    <w:rsid w:val="00AE00D2"/>
  </w:style>
  <w:style w:type="paragraph" w:customStyle="1" w:styleId="7B5E158399A94CFD96543E13815E276C">
    <w:name w:val="7B5E158399A94CFD96543E13815E276C"/>
    <w:rsid w:val="00AE00D2"/>
  </w:style>
  <w:style w:type="paragraph" w:customStyle="1" w:styleId="6511B03645114EEEA9C659AA1D1049C1">
    <w:name w:val="6511B03645114EEEA9C659AA1D1049C1"/>
    <w:rsid w:val="00AE00D2"/>
  </w:style>
  <w:style w:type="paragraph" w:customStyle="1" w:styleId="B3DBC26173B443FF89C6F1088E0E5F96">
    <w:name w:val="B3DBC26173B443FF89C6F1088E0E5F96"/>
    <w:rsid w:val="00AE00D2"/>
  </w:style>
  <w:style w:type="paragraph" w:customStyle="1" w:styleId="765459381F7F4A2B8F07B61744E01A0B">
    <w:name w:val="765459381F7F4A2B8F07B61744E01A0B"/>
    <w:rsid w:val="00AE00D2"/>
  </w:style>
  <w:style w:type="paragraph" w:customStyle="1" w:styleId="A03307D4ED06411F8881C69BCC4AEC81">
    <w:name w:val="A03307D4ED06411F8881C69BCC4AEC81"/>
    <w:rsid w:val="00AE00D2"/>
  </w:style>
  <w:style w:type="paragraph" w:customStyle="1" w:styleId="C3A3BD3BED11495FB53E546EDDFB59BE">
    <w:name w:val="C3A3BD3BED11495FB53E546EDDFB59BE"/>
    <w:rsid w:val="004E7F20"/>
  </w:style>
  <w:style w:type="paragraph" w:customStyle="1" w:styleId="A836833AE5394C048DDAECD6B63D241B">
    <w:name w:val="A836833AE5394C048DDAECD6B63D241B"/>
    <w:rsid w:val="004E7F20"/>
  </w:style>
  <w:style w:type="paragraph" w:customStyle="1" w:styleId="BC4FE5B367E54A958E69F56FEAA2BCF0">
    <w:name w:val="BC4FE5B367E54A958E69F56FEAA2BCF0"/>
    <w:rsid w:val="004E7F20"/>
  </w:style>
  <w:style w:type="paragraph" w:customStyle="1" w:styleId="B92AF50F625740F9BAA2FB391B7CC2F6">
    <w:name w:val="B92AF50F625740F9BAA2FB391B7CC2F6"/>
    <w:rsid w:val="000E1677"/>
  </w:style>
  <w:style w:type="paragraph" w:customStyle="1" w:styleId="D6BFE0640E5C4794AEC97039087E9A9A">
    <w:name w:val="D6BFE0640E5C4794AEC97039087E9A9A"/>
    <w:rsid w:val="000E1677"/>
  </w:style>
  <w:style w:type="paragraph" w:customStyle="1" w:styleId="3536BF1FC609496C9EF0EEAD20726FE2">
    <w:name w:val="3536BF1FC609496C9EF0EEAD20726FE2"/>
    <w:rsid w:val="000E1677"/>
  </w:style>
  <w:style w:type="paragraph" w:customStyle="1" w:styleId="60188F45E7AC4861A38A46AB883A95A5">
    <w:name w:val="60188F45E7AC4861A38A46AB883A95A5"/>
    <w:rsid w:val="000E1677"/>
  </w:style>
  <w:style w:type="paragraph" w:customStyle="1" w:styleId="466920E3D5D84333B450E29E2265BD64">
    <w:name w:val="466920E3D5D84333B450E29E2265BD64"/>
    <w:rsid w:val="000E1677"/>
  </w:style>
  <w:style w:type="paragraph" w:customStyle="1" w:styleId="4C456B13EA6046859B96E53622B1F854">
    <w:name w:val="4C456B13EA6046859B96E53622B1F854"/>
    <w:rsid w:val="000E1677"/>
  </w:style>
  <w:style w:type="paragraph" w:customStyle="1" w:styleId="6590AB5CD69C49668ACCD08864C8C902">
    <w:name w:val="6590AB5CD69C49668ACCD08864C8C902"/>
    <w:rsid w:val="000E1677"/>
  </w:style>
  <w:style w:type="paragraph" w:customStyle="1" w:styleId="833DEE54209D4FF593A2F79B019702D1">
    <w:name w:val="833DEE54209D4FF593A2F79B019702D1"/>
    <w:rsid w:val="000E1677"/>
  </w:style>
  <w:style w:type="paragraph" w:customStyle="1" w:styleId="FFE65BBEF7F54FA9B933B786F18D53D3">
    <w:name w:val="FFE65BBEF7F54FA9B933B786F18D53D3"/>
    <w:rsid w:val="006163A6"/>
    <w:pPr>
      <w:spacing w:after="160" w:line="259" w:lineRule="auto"/>
    </w:pPr>
    <w:rPr>
      <w:lang w:val="da-DK" w:eastAsia="da-DK"/>
    </w:rPr>
  </w:style>
  <w:style w:type="paragraph" w:customStyle="1" w:styleId="195C8ADD6BE648AA8B411D461491329E">
    <w:name w:val="195C8ADD6BE648AA8B411D461491329E"/>
    <w:rsid w:val="006163A6"/>
    <w:pPr>
      <w:spacing w:after="160" w:line="259" w:lineRule="auto"/>
    </w:pPr>
    <w:rPr>
      <w:lang w:val="da-DK" w:eastAsia="da-DK"/>
    </w:rPr>
  </w:style>
  <w:style w:type="paragraph" w:customStyle="1" w:styleId="9CE151B9018942938F3EF7F930D73D5B">
    <w:name w:val="9CE151B9018942938F3EF7F930D73D5B"/>
    <w:rsid w:val="006163A6"/>
    <w:pPr>
      <w:spacing w:after="160" w:line="259" w:lineRule="auto"/>
    </w:pPr>
    <w:rPr>
      <w:lang w:val="da-DK" w:eastAsia="da-DK"/>
    </w:rPr>
  </w:style>
  <w:style w:type="paragraph" w:customStyle="1" w:styleId="66C022F27F494094B6FC986D4668858C">
    <w:name w:val="66C022F27F494094B6FC986D4668858C"/>
    <w:rsid w:val="006163A6"/>
    <w:pPr>
      <w:spacing w:after="160" w:line="259" w:lineRule="auto"/>
    </w:pPr>
    <w:rPr>
      <w:lang w:val="da-DK" w:eastAsia="da-DK"/>
    </w:rPr>
  </w:style>
  <w:style w:type="paragraph" w:customStyle="1" w:styleId="D6A41697B1A141B3AD1807FAF1465517">
    <w:name w:val="D6A41697B1A141B3AD1807FAF1465517"/>
    <w:rsid w:val="006163A6"/>
    <w:pPr>
      <w:spacing w:after="160" w:line="259" w:lineRule="auto"/>
    </w:pPr>
    <w:rPr>
      <w:lang w:val="da-DK" w:eastAsia="da-DK"/>
    </w:rPr>
  </w:style>
  <w:style w:type="paragraph" w:customStyle="1" w:styleId="2709F81E8BE24C2CB6218B5DF3901903">
    <w:name w:val="2709F81E8BE24C2CB6218B5DF3901903"/>
    <w:rsid w:val="006163A6"/>
    <w:pPr>
      <w:spacing w:after="160" w:line="259" w:lineRule="auto"/>
    </w:pPr>
    <w:rPr>
      <w:lang w:val="da-DK" w:eastAsia="da-DK"/>
    </w:rPr>
  </w:style>
  <w:style w:type="paragraph" w:customStyle="1" w:styleId="6CD753FB06874D5BA8A6D279EB5AB0A8">
    <w:name w:val="6CD753FB06874D5BA8A6D279EB5AB0A8"/>
    <w:rsid w:val="006163A6"/>
    <w:pPr>
      <w:spacing w:after="160" w:line="259" w:lineRule="auto"/>
    </w:pPr>
    <w:rPr>
      <w:lang w:val="da-DK" w:eastAsia="da-DK"/>
    </w:rPr>
  </w:style>
  <w:style w:type="paragraph" w:customStyle="1" w:styleId="31953D369CBF41FE96CCA1BD0D49DA7F">
    <w:name w:val="31953D369CBF41FE96CCA1BD0D49DA7F"/>
    <w:rsid w:val="006163A6"/>
    <w:pPr>
      <w:spacing w:after="160" w:line="259" w:lineRule="auto"/>
    </w:pPr>
    <w:rPr>
      <w:lang w:val="da-DK" w:eastAsia="da-DK"/>
    </w:rPr>
  </w:style>
  <w:style w:type="paragraph" w:customStyle="1" w:styleId="498D55EBDA4541D782A0EB92EB6AA9BF">
    <w:name w:val="498D55EBDA4541D782A0EB92EB6AA9BF"/>
    <w:rsid w:val="006163A6"/>
    <w:pPr>
      <w:spacing w:after="160" w:line="259" w:lineRule="auto"/>
    </w:pPr>
    <w:rPr>
      <w:lang w:val="da-DK" w:eastAsia="da-DK"/>
    </w:rPr>
  </w:style>
  <w:style w:type="paragraph" w:customStyle="1" w:styleId="F1D47D2744D44D73B49515BF2E9C4BED">
    <w:name w:val="F1D47D2744D44D73B49515BF2E9C4BED"/>
    <w:rsid w:val="006163A6"/>
    <w:pPr>
      <w:spacing w:after="160" w:line="259" w:lineRule="auto"/>
    </w:pPr>
    <w:rPr>
      <w:lang w:val="da-DK" w:eastAsia="da-DK"/>
    </w:rPr>
  </w:style>
  <w:style w:type="paragraph" w:customStyle="1" w:styleId="EEF441C6B68B40A6B97888F166B24A93">
    <w:name w:val="EEF441C6B68B40A6B97888F166B24A93"/>
    <w:rsid w:val="006163A6"/>
    <w:pPr>
      <w:spacing w:after="160" w:line="259" w:lineRule="auto"/>
    </w:pPr>
    <w:rPr>
      <w:lang w:val="da-DK" w:eastAsia="da-DK"/>
    </w:rPr>
  </w:style>
  <w:style w:type="paragraph" w:customStyle="1" w:styleId="46999AAE4F704B89B83DBA2F1A6CAF7C">
    <w:name w:val="46999AAE4F704B89B83DBA2F1A6CAF7C"/>
    <w:rsid w:val="006163A6"/>
    <w:pPr>
      <w:spacing w:after="160" w:line="259" w:lineRule="auto"/>
    </w:pPr>
    <w:rPr>
      <w:lang w:val="da-DK" w:eastAsia="da-DK"/>
    </w:rPr>
  </w:style>
  <w:style w:type="paragraph" w:customStyle="1" w:styleId="35FD7F09BE8042008C0A20F20F2685FC">
    <w:name w:val="35FD7F09BE8042008C0A20F20F2685FC"/>
    <w:rsid w:val="006163A6"/>
    <w:pPr>
      <w:spacing w:after="160" w:line="259" w:lineRule="auto"/>
    </w:pPr>
    <w:rPr>
      <w:lang w:val="da-DK" w:eastAsia="da-DK"/>
    </w:rPr>
  </w:style>
  <w:style w:type="paragraph" w:customStyle="1" w:styleId="52C376E6FE014C61A13B7CEA57B513AD">
    <w:name w:val="52C376E6FE014C61A13B7CEA57B513AD"/>
    <w:rsid w:val="006163A6"/>
    <w:pPr>
      <w:spacing w:after="160" w:line="259" w:lineRule="auto"/>
    </w:pPr>
    <w:rPr>
      <w:lang w:val="da-DK" w:eastAsia="da-DK"/>
    </w:rPr>
  </w:style>
  <w:style w:type="paragraph" w:customStyle="1" w:styleId="52C878ADD7F9458BAB19C85CA43BDAD0">
    <w:name w:val="52C878ADD7F9458BAB19C85CA43BDAD0"/>
    <w:rsid w:val="006163A6"/>
    <w:pPr>
      <w:spacing w:after="160" w:line="259" w:lineRule="auto"/>
    </w:pPr>
    <w:rPr>
      <w:lang w:val="da-DK" w:eastAsia="da-DK"/>
    </w:rPr>
  </w:style>
  <w:style w:type="paragraph" w:customStyle="1" w:styleId="BAA747DC96644021A4A52F74C82D072C">
    <w:name w:val="BAA747DC96644021A4A52F74C82D072C"/>
    <w:rsid w:val="006163A6"/>
    <w:pPr>
      <w:spacing w:after="160" w:line="259" w:lineRule="auto"/>
    </w:pPr>
    <w:rPr>
      <w:lang w:val="da-DK" w:eastAsia="da-DK"/>
    </w:rPr>
  </w:style>
  <w:style w:type="paragraph" w:customStyle="1" w:styleId="51ED51C506A843ABB8109583F2E7E67C">
    <w:name w:val="51ED51C506A843ABB8109583F2E7E67C"/>
    <w:rsid w:val="006163A6"/>
    <w:pPr>
      <w:spacing w:after="160" w:line="259" w:lineRule="auto"/>
    </w:pPr>
    <w:rPr>
      <w:lang w:val="da-DK" w:eastAsia="da-DK"/>
    </w:rPr>
  </w:style>
  <w:style w:type="paragraph" w:customStyle="1" w:styleId="7149CEF7B8C64F159C17DD51D2EF4845">
    <w:name w:val="7149CEF7B8C64F159C17DD51D2EF4845"/>
    <w:rsid w:val="006163A6"/>
    <w:pPr>
      <w:spacing w:after="160" w:line="259" w:lineRule="auto"/>
    </w:pPr>
    <w:rPr>
      <w:lang w:val="da-DK" w:eastAsia="da-DK"/>
    </w:rPr>
  </w:style>
  <w:style w:type="paragraph" w:customStyle="1" w:styleId="C1DA01D47C9C4924A840366176F3D226">
    <w:name w:val="C1DA01D47C9C4924A840366176F3D226"/>
    <w:rsid w:val="006163A6"/>
    <w:pPr>
      <w:spacing w:after="160" w:line="259" w:lineRule="auto"/>
    </w:pPr>
    <w:rPr>
      <w:lang w:val="da-DK" w:eastAsia="da-DK"/>
    </w:rPr>
  </w:style>
  <w:style w:type="paragraph" w:customStyle="1" w:styleId="379842BA73854137BA1CD973EC95BB1F">
    <w:name w:val="379842BA73854137BA1CD973EC95BB1F"/>
    <w:rsid w:val="006163A6"/>
    <w:pPr>
      <w:spacing w:after="160" w:line="259" w:lineRule="auto"/>
    </w:pPr>
    <w:rPr>
      <w:lang w:val="da-DK" w:eastAsia="da-DK"/>
    </w:rPr>
  </w:style>
  <w:style w:type="paragraph" w:customStyle="1" w:styleId="6A903C26D8FE4730BBF97A66BC65115C">
    <w:name w:val="6A903C26D8FE4730BBF97A66BC65115C"/>
    <w:rsid w:val="006163A6"/>
    <w:pPr>
      <w:spacing w:after="160" w:line="259" w:lineRule="auto"/>
    </w:pPr>
    <w:rPr>
      <w:lang w:val="da-DK" w:eastAsia="da-DK"/>
    </w:rPr>
  </w:style>
  <w:style w:type="paragraph" w:customStyle="1" w:styleId="898A50839CB64616A9CBEFD6FEE32F6C">
    <w:name w:val="898A50839CB64616A9CBEFD6FEE32F6C"/>
    <w:rsid w:val="006163A6"/>
    <w:pPr>
      <w:spacing w:after="160" w:line="259" w:lineRule="auto"/>
    </w:pPr>
    <w:rPr>
      <w:lang w:val="da-DK" w:eastAsia="da-DK"/>
    </w:rPr>
  </w:style>
  <w:style w:type="paragraph" w:customStyle="1" w:styleId="0F8A96D099B04246A6FD07D019FB3535">
    <w:name w:val="0F8A96D099B04246A6FD07D019FB3535"/>
    <w:rsid w:val="006163A6"/>
    <w:pPr>
      <w:spacing w:after="160" w:line="259" w:lineRule="auto"/>
    </w:pPr>
    <w:rPr>
      <w:lang w:val="da-DK" w:eastAsia="da-DK"/>
    </w:rPr>
  </w:style>
  <w:style w:type="paragraph" w:customStyle="1" w:styleId="863EA0E8F7974212B09B08CB49F0C9C8">
    <w:name w:val="863EA0E8F7974212B09B08CB49F0C9C8"/>
    <w:rsid w:val="006163A6"/>
    <w:pPr>
      <w:spacing w:after="160" w:line="259" w:lineRule="auto"/>
    </w:pPr>
    <w:rPr>
      <w:lang w:val="da-DK" w:eastAsia="da-DK"/>
    </w:rPr>
  </w:style>
  <w:style w:type="paragraph" w:customStyle="1" w:styleId="6612289895CA4AB399DC8A8DA9385B97">
    <w:name w:val="6612289895CA4AB399DC8A8DA9385B97"/>
    <w:rsid w:val="006163A6"/>
    <w:pPr>
      <w:spacing w:after="160" w:line="259" w:lineRule="auto"/>
    </w:pPr>
    <w:rPr>
      <w:lang w:val="da-DK" w:eastAsia="da-DK"/>
    </w:rPr>
  </w:style>
  <w:style w:type="paragraph" w:customStyle="1" w:styleId="F44FC6F0ABBC4EF2B670CB7F532B0532">
    <w:name w:val="F44FC6F0ABBC4EF2B670CB7F532B0532"/>
    <w:rsid w:val="006163A6"/>
    <w:pPr>
      <w:spacing w:after="160" w:line="259" w:lineRule="auto"/>
    </w:pPr>
    <w:rPr>
      <w:lang w:val="da-DK" w:eastAsia="da-DK"/>
    </w:rPr>
  </w:style>
  <w:style w:type="paragraph" w:customStyle="1" w:styleId="EC050D3386744877BC9C28E81EAB9AA9">
    <w:name w:val="EC050D3386744877BC9C28E81EAB9AA9"/>
    <w:rsid w:val="006163A6"/>
    <w:pPr>
      <w:spacing w:after="160" w:line="259" w:lineRule="auto"/>
    </w:pPr>
    <w:rPr>
      <w:lang w:val="da-DK" w:eastAsia="da-DK"/>
    </w:rPr>
  </w:style>
  <w:style w:type="paragraph" w:customStyle="1" w:styleId="C5C13D0E4CD74011964EC96F8F80CC40">
    <w:name w:val="C5C13D0E4CD74011964EC96F8F80CC40"/>
    <w:rsid w:val="006163A6"/>
    <w:pPr>
      <w:spacing w:after="160" w:line="259" w:lineRule="auto"/>
    </w:pPr>
    <w:rPr>
      <w:lang w:val="da-DK" w:eastAsia="da-DK"/>
    </w:rPr>
  </w:style>
  <w:style w:type="paragraph" w:customStyle="1" w:styleId="308A0915CC5441EEB8152942CA21B394">
    <w:name w:val="308A0915CC5441EEB8152942CA21B394"/>
    <w:rsid w:val="006163A6"/>
    <w:pPr>
      <w:spacing w:after="160" w:line="259" w:lineRule="auto"/>
    </w:pPr>
    <w:rPr>
      <w:lang w:val="da-DK" w:eastAsia="da-DK"/>
    </w:rPr>
  </w:style>
  <w:style w:type="paragraph" w:customStyle="1" w:styleId="DC156383F38E4B4B9ED5D9F9EC734082">
    <w:name w:val="DC156383F38E4B4B9ED5D9F9EC734082"/>
    <w:rsid w:val="006163A6"/>
    <w:pPr>
      <w:spacing w:after="160" w:line="259" w:lineRule="auto"/>
    </w:pPr>
    <w:rPr>
      <w:lang w:val="da-DK" w:eastAsia="da-DK"/>
    </w:rPr>
  </w:style>
  <w:style w:type="paragraph" w:customStyle="1" w:styleId="51C7F335F5AC4DEF98D176D04A7EE349">
    <w:name w:val="51C7F335F5AC4DEF98D176D04A7EE349"/>
    <w:rsid w:val="006163A6"/>
    <w:pPr>
      <w:spacing w:after="160" w:line="259" w:lineRule="auto"/>
    </w:pPr>
    <w:rPr>
      <w:lang w:val="da-DK" w:eastAsia="da-DK"/>
    </w:rPr>
  </w:style>
  <w:style w:type="paragraph" w:customStyle="1" w:styleId="6A9473CAEECE4150AF7D14DBDB014156">
    <w:name w:val="6A9473CAEECE4150AF7D14DBDB014156"/>
    <w:rsid w:val="006163A6"/>
    <w:pPr>
      <w:spacing w:after="160" w:line="259" w:lineRule="auto"/>
    </w:pPr>
    <w:rPr>
      <w:lang w:val="da-DK" w:eastAsia="da-DK"/>
    </w:rPr>
  </w:style>
  <w:style w:type="paragraph" w:customStyle="1" w:styleId="9B417D905B7648A69ABF6BF196B84AB7">
    <w:name w:val="9B417D905B7648A69ABF6BF196B84AB7"/>
    <w:rsid w:val="006163A6"/>
    <w:pPr>
      <w:spacing w:after="160" w:line="259" w:lineRule="auto"/>
    </w:pPr>
    <w:rPr>
      <w:lang w:val="da-DK" w:eastAsia="da-DK"/>
    </w:rPr>
  </w:style>
  <w:style w:type="paragraph" w:customStyle="1" w:styleId="3396FA5F922C46B994BC9BB62D9D3060">
    <w:name w:val="3396FA5F922C46B994BC9BB62D9D3060"/>
    <w:rsid w:val="006163A6"/>
    <w:pPr>
      <w:spacing w:after="160" w:line="259" w:lineRule="auto"/>
    </w:pPr>
    <w:rPr>
      <w:lang w:val="da-DK" w:eastAsia="da-DK"/>
    </w:rPr>
  </w:style>
  <w:style w:type="paragraph" w:customStyle="1" w:styleId="49A5BD201826414E8CB95895E872C607">
    <w:name w:val="49A5BD201826414E8CB95895E872C607"/>
    <w:rsid w:val="006163A6"/>
    <w:pPr>
      <w:spacing w:after="160" w:line="259" w:lineRule="auto"/>
    </w:pPr>
    <w:rPr>
      <w:lang w:val="da-DK" w:eastAsia="da-DK"/>
    </w:rPr>
  </w:style>
  <w:style w:type="paragraph" w:customStyle="1" w:styleId="3E5D5082B8A240EC9181C270FEE71CDC">
    <w:name w:val="3E5D5082B8A240EC9181C270FEE71CDC"/>
    <w:rsid w:val="006163A6"/>
    <w:pPr>
      <w:spacing w:after="160" w:line="259" w:lineRule="auto"/>
    </w:pPr>
    <w:rPr>
      <w:lang w:val="da-DK" w:eastAsia="da-DK"/>
    </w:rPr>
  </w:style>
  <w:style w:type="paragraph" w:customStyle="1" w:styleId="93AFD5F1D04648F9B240407ECD68991F">
    <w:name w:val="93AFD5F1D04648F9B240407ECD68991F"/>
    <w:rsid w:val="006163A6"/>
    <w:pPr>
      <w:spacing w:after="160" w:line="259" w:lineRule="auto"/>
    </w:pPr>
    <w:rPr>
      <w:lang w:val="da-DK" w:eastAsia="da-DK"/>
    </w:rPr>
  </w:style>
  <w:style w:type="paragraph" w:customStyle="1" w:styleId="606D564045F0410B90079502F426930B">
    <w:name w:val="606D564045F0410B90079502F426930B"/>
    <w:rsid w:val="006163A6"/>
    <w:pPr>
      <w:spacing w:after="160" w:line="259" w:lineRule="auto"/>
    </w:pPr>
    <w:rPr>
      <w:lang w:val="da-DK" w:eastAsia="da-DK"/>
    </w:rPr>
  </w:style>
  <w:style w:type="paragraph" w:customStyle="1" w:styleId="46E3CED2D0824B1EAA3A9FE51640F4F8">
    <w:name w:val="46E3CED2D0824B1EAA3A9FE51640F4F8"/>
    <w:rsid w:val="006163A6"/>
    <w:pPr>
      <w:spacing w:after="160" w:line="259" w:lineRule="auto"/>
    </w:pPr>
    <w:rPr>
      <w:lang w:val="da-DK" w:eastAsia="da-DK"/>
    </w:rPr>
  </w:style>
  <w:style w:type="paragraph" w:customStyle="1" w:styleId="5498960F1753462AA0B8FB4992B693D9">
    <w:name w:val="5498960F1753462AA0B8FB4992B693D9"/>
    <w:rsid w:val="006163A6"/>
    <w:pPr>
      <w:spacing w:after="160" w:line="259" w:lineRule="auto"/>
    </w:pPr>
    <w:rPr>
      <w:lang w:val="da-DK" w:eastAsia="da-DK"/>
    </w:rPr>
  </w:style>
  <w:style w:type="paragraph" w:customStyle="1" w:styleId="64BE9A6801554838A320A997F861AAE6">
    <w:name w:val="64BE9A6801554838A320A997F861AAE6"/>
    <w:rsid w:val="006163A6"/>
    <w:pPr>
      <w:spacing w:after="160" w:line="259" w:lineRule="auto"/>
    </w:pPr>
    <w:rPr>
      <w:lang w:val="da-DK" w:eastAsia="da-DK"/>
    </w:rPr>
  </w:style>
  <w:style w:type="paragraph" w:customStyle="1" w:styleId="EEF09C7658884A7FAF4E343089B2EE20">
    <w:name w:val="EEF09C7658884A7FAF4E343089B2EE20"/>
    <w:rsid w:val="006163A6"/>
    <w:pPr>
      <w:spacing w:after="160" w:line="259" w:lineRule="auto"/>
    </w:pPr>
    <w:rPr>
      <w:lang w:val="da-DK" w:eastAsia="da-DK"/>
    </w:rPr>
  </w:style>
  <w:style w:type="paragraph" w:customStyle="1" w:styleId="499A823956824768ACA1F3458FA691AE">
    <w:name w:val="499A823956824768ACA1F3458FA691AE"/>
    <w:rsid w:val="006163A6"/>
    <w:pPr>
      <w:spacing w:after="160" w:line="259" w:lineRule="auto"/>
    </w:pPr>
    <w:rPr>
      <w:lang w:val="da-DK" w:eastAsia="da-DK"/>
    </w:rPr>
  </w:style>
  <w:style w:type="paragraph" w:customStyle="1" w:styleId="E3DF7B73B48B4444860F79868E7E81F4">
    <w:name w:val="E3DF7B73B48B4444860F79868E7E81F4"/>
    <w:rsid w:val="006163A6"/>
    <w:pPr>
      <w:spacing w:after="160" w:line="259" w:lineRule="auto"/>
    </w:pPr>
    <w:rPr>
      <w:lang w:val="da-DK" w:eastAsia="da-DK"/>
    </w:rPr>
  </w:style>
  <w:style w:type="paragraph" w:customStyle="1" w:styleId="4E1C16CA04764B31A4D5979FF8FF892E">
    <w:name w:val="4E1C16CA04764B31A4D5979FF8FF892E"/>
    <w:rsid w:val="006163A6"/>
    <w:pPr>
      <w:spacing w:after="160" w:line="259" w:lineRule="auto"/>
    </w:pPr>
    <w:rPr>
      <w:lang w:val="da-DK" w:eastAsia="da-DK"/>
    </w:rPr>
  </w:style>
  <w:style w:type="paragraph" w:customStyle="1" w:styleId="91A8AD31602648468D370EBB94D820A0">
    <w:name w:val="91A8AD31602648468D370EBB94D820A0"/>
    <w:rsid w:val="00E44E65"/>
  </w:style>
  <w:style w:type="paragraph" w:customStyle="1" w:styleId="5BA606B4229F481A954BE213641DD0B7">
    <w:name w:val="5BA606B4229F481A954BE213641DD0B7"/>
    <w:rsid w:val="00E44E65"/>
  </w:style>
  <w:style w:type="paragraph" w:customStyle="1" w:styleId="DC326A1D55694172BF3DFFEA288E34A4">
    <w:name w:val="DC326A1D55694172BF3DFFEA288E34A4"/>
    <w:rsid w:val="00E44E65"/>
  </w:style>
  <w:style w:type="paragraph" w:customStyle="1" w:styleId="48373DF3C81C4BE38615554479E3E686">
    <w:name w:val="48373DF3C81C4BE38615554479E3E686"/>
    <w:rsid w:val="00E44E65"/>
  </w:style>
  <w:style w:type="paragraph" w:customStyle="1" w:styleId="6B643B042C454EECB930D096C8525B8A">
    <w:name w:val="6B643B042C454EECB930D096C8525B8A"/>
    <w:rsid w:val="00E44E65"/>
  </w:style>
  <w:style w:type="paragraph" w:customStyle="1" w:styleId="218A27646C4A458BA3307BD42DC043B0">
    <w:name w:val="218A27646C4A458BA3307BD42DC043B0"/>
    <w:rsid w:val="00E44E65"/>
  </w:style>
  <w:style w:type="paragraph" w:customStyle="1" w:styleId="F65AF22FA7C74CD2ADF53A1FA9E245CD">
    <w:name w:val="F65AF22FA7C74CD2ADF53A1FA9E245CD"/>
    <w:rsid w:val="00E44E65"/>
  </w:style>
  <w:style w:type="paragraph" w:customStyle="1" w:styleId="4E23209E0DDF47CCBE7E8F59891EBDF8">
    <w:name w:val="4E23209E0DDF47CCBE7E8F59891EBDF8"/>
    <w:rsid w:val="00E44E65"/>
  </w:style>
  <w:style w:type="paragraph" w:customStyle="1" w:styleId="3B7A09009200495087184F649AA78674">
    <w:name w:val="3B7A09009200495087184F649AA78674"/>
    <w:rsid w:val="00E44E65"/>
  </w:style>
  <w:style w:type="paragraph" w:customStyle="1" w:styleId="20090568F7094A66BCA17F74DF902993">
    <w:name w:val="20090568F7094A66BCA17F74DF902993"/>
    <w:rsid w:val="00E44E65"/>
  </w:style>
  <w:style w:type="paragraph" w:customStyle="1" w:styleId="8A2DA216F8134016B0A5F0790B0AEDCA">
    <w:name w:val="8A2DA216F8134016B0A5F0790B0AEDCA"/>
    <w:rsid w:val="00E44E65"/>
  </w:style>
  <w:style w:type="paragraph" w:customStyle="1" w:styleId="DD28DEDD85084C66985DFA17C6C86A82">
    <w:name w:val="DD28DEDD85084C66985DFA17C6C86A82"/>
    <w:rsid w:val="00E44E65"/>
  </w:style>
  <w:style w:type="paragraph" w:customStyle="1" w:styleId="F290CB28D2064BD3B3A4DA96FB7FF748">
    <w:name w:val="F290CB28D2064BD3B3A4DA96FB7FF748"/>
    <w:rsid w:val="00E44E65"/>
  </w:style>
  <w:style w:type="paragraph" w:customStyle="1" w:styleId="C9C68AF2B448436E9F1617DF9D58743F">
    <w:name w:val="C9C68AF2B448436E9F1617DF9D58743F"/>
    <w:rsid w:val="00E44E65"/>
  </w:style>
  <w:style w:type="paragraph" w:customStyle="1" w:styleId="0DE3A134019245699B345A82889D0B19">
    <w:name w:val="0DE3A134019245699B345A82889D0B19"/>
    <w:rsid w:val="00E44E65"/>
  </w:style>
  <w:style w:type="paragraph" w:customStyle="1" w:styleId="18291C96C36B474DB068FE1564B7D1B7">
    <w:name w:val="18291C96C36B474DB068FE1564B7D1B7"/>
    <w:rsid w:val="00E44E65"/>
  </w:style>
  <w:style w:type="paragraph" w:customStyle="1" w:styleId="D6D7AFCC77ED4F88840F47B50809D315">
    <w:name w:val="D6D7AFCC77ED4F88840F47B50809D315"/>
    <w:rsid w:val="00E44E65"/>
  </w:style>
  <w:style w:type="paragraph" w:customStyle="1" w:styleId="776B2B8550054644848F29229E9E6F47">
    <w:name w:val="776B2B8550054644848F29229E9E6F47"/>
    <w:rsid w:val="00E44E65"/>
  </w:style>
  <w:style w:type="paragraph" w:customStyle="1" w:styleId="193089A50BC0466B9C3DDCDEC318B7FB">
    <w:name w:val="193089A50BC0466B9C3DDCDEC318B7FB"/>
    <w:rsid w:val="00E44E65"/>
  </w:style>
  <w:style w:type="paragraph" w:customStyle="1" w:styleId="3A7661DFF7DC4653A58E0F129A13D0E7">
    <w:name w:val="3A7661DFF7DC4653A58E0F129A13D0E7"/>
    <w:rsid w:val="00E44E65"/>
  </w:style>
  <w:style w:type="paragraph" w:customStyle="1" w:styleId="DE94315B3C7E4D8D89ACE92661E10BC5">
    <w:name w:val="DE94315B3C7E4D8D89ACE92661E10BC5"/>
    <w:rsid w:val="00E44E65"/>
  </w:style>
  <w:style w:type="paragraph" w:customStyle="1" w:styleId="FDE40724107D4869A0A8F6E21766F95E">
    <w:name w:val="FDE40724107D4869A0A8F6E21766F95E"/>
    <w:rsid w:val="00E44E65"/>
  </w:style>
  <w:style w:type="paragraph" w:customStyle="1" w:styleId="054B747CB5A74BDF81CE4D01EEB462DE">
    <w:name w:val="054B747CB5A74BDF81CE4D01EEB462DE"/>
    <w:rsid w:val="00E44E65"/>
  </w:style>
  <w:style w:type="paragraph" w:customStyle="1" w:styleId="EB1C40FE0E0849A7A50EB69D82C2A2C0">
    <w:name w:val="EB1C40FE0E0849A7A50EB69D82C2A2C0"/>
    <w:rsid w:val="00E44E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58188-D499-4053-A84B-46AB44A04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HMA-EMA Joint Big Data taskforce Research Proposal Template_</Template>
  <TotalTime>1</TotalTime>
  <Pages>3</Pages>
  <Words>705</Words>
  <Characters>3847</Characters>
  <Application>Microsoft Office Word</Application>
  <DocSecurity>4</DocSecurity>
  <Lines>137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Blank Assessment fiche - Annex III</vt:lpstr>
      <vt:lpstr>EMA-HMA Joint Big Data taskforce - draft recommendation synopsis</vt:lpstr>
    </vt:vector>
  </TitlesOfParts>
  <Company>European Medicines Agency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Assessment fiche - Annex III</dc:title>
  <dc:creator>European Medicines Agency</dc:creator>
  <dc:description>Template version: 8 August 2014</dc:description>
  <cp:lastModifiedBy>Palepsaitiene Jolanta</cp:lastModifiedBy>
  <cp:revision>2</cp:revision>
  <cp:lastPrinted>2019-08-06T06:58:00Z</cp:lastPrinted>
  <dcterms:created xsi:type="dcterms:W3CDTF">2020-01-16T13:59:00Z</dcterms:created>
  <dcterms:modified xsi:type="dcterms:W3CDTF">2020-01-16T13:59:00Z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 All EMA Staff and Contractors</vt:lpwstr>
  </property>
  <property fmtid="{D5CDD505-2E9C-101B-9397-08002B2CF9AE}" pid="3" name="DM_Author">
    <vt:lpwstr/>
  </property>
  <property fmtid="{D5CDD505-2E9C-101B-9397-08002B2CF9AE}" pid="4" name="DM_Category">
    <vt:lpwstr>General</vt:lpwstr>
  </property>
  <property fmtid="{D5CDD505-2E9C-101B-9397-08002B2CF9AE}" pid="5" name="DM_Creation_Date">
    <vt:lpwstr>08/01/2020 09:34:19</vt:lpwstr>
  </property>
  <property fmtid="{D5CDD505-2E9C-101B-9397-08002B2CF9AE}" pid="6" name="DM_Creator_Name">
    <vt:lpwstr>Palepsaitiene Jolanta</vt:lpwstr>
  </property>
  <property fmtid="{D5CDD505-2E9C-101B-9397-08002B2CF9AE}" pid="7" name="DM_DocRefId">
    <vt:lpwstr>EMA/6358/2020</vt:lpwstr>
  </property>
  <property fmtid="{D5CDD505-2E9C-101B-9397-08002B2CF9AE}" pid="8" name="DM_emea_doc_ref_id">
    <vt:lpwstr>EMA/6358/2020</vt:lpwstr>
  </property>
  <property fmtid="{D5CDD505-2E9C-101B-9397-08002B2CF9AE}" pid="9" name="DM_emea_filing_code">
    <vt:lpwstr> </vt:lpwstr>
  </property>
  <property fmtid="{D5CDD505-2E9C-101B-9397-08002B2CF9AE}" pid="10" name="DM_Keywords">
    <vt:lpwstr/>
  </property>
  <property fmtid="{D5CDD505-2E9C-101B-9397-08002B2CF9AE}" pid="11" name="DM_Language">
    <vt:lpwstr/>
  </property>
  <property fmtid="{D5CDD505-2E9C-101B-9397-08002B2CF9AE}" pid="12" name="DM_Modifer_Name">
    <vt:lpwstr>Palepsaitiene Jolanta</vt:lpwstr>
  </property>
  <property fmtid="{D5CDD505-2E9C-101B-9397-08002B2CF9AE}" pid="13" name="DM_Modified_Date">
    <vt:lpwstr>08/01/2020 09:34:19</vt:lpwstr>
  </property>
  <property fmtid="{D5CDD505-2E9C-101B-9397-08002B2CF9AE}" pid="14" name="DM_Modifier_Name">
    <vt:lpwstr>Palepsaitiene Jolanta</vt:lpwstr>
  </property>
  <property fmtid="{D5CDD505-2E9C-101B-9397-08002B2CF9AE}" pid="15" name="DM_Modify_Date">
    <vt:lpwstr>08/01/2020 09:34:19</vt:lpwstr>
  </property>
  <property fmtid="{D5CDD505-2E9C-101B-9397-08002B2CF9AE}" pid="16" name="DM_Name">
    <vt:lpwstr>Blank Assessment fiche - Annex III</vt:lpwstr>
  </property>
  <property fmtid="{D5CDD505-2E9C-101B-9397-08002B2CF9AE}" pid="17" name="DM_Path">
    <vt:lpwstr>/09. Relationship management and communication/09.1 Stakeholder liaison/08 Interactions with interested parties/01. Interaction with Industry/2. Industry stakeholders (Human)/Multilateral/4. Topics and meetings/BIG Data/Phase II report</vt:lpwstr>
  </property>
  <property fmtid="{D5CDD505-2E9C-101B-9397-08002B2CF9AE}" pid="18" name="DM_Status">
    <vt:lpwstr/>
  </property>
  <property fmtid="{D5CDD505-2E9C-101B-9397-08002B2CF9AE}" pid="19" name="DM_Subject">
    <vt:lpwstr/>
  </property>
  <property fmtid="{D5CDD505-2E9C-101B-9397-08002B2CF9AE}" pid="20" name="DM_Title">
    <vt:lpwstr/>
  </property>
  <property fmtid="{D5CDD505-2E9C-101B-9397-08002B2CF9AE}" pid="21" name="DM_Type">
    <vt:lpwstr>emea_document</vt:lpwstr>
  </property>
  <property fmtid="{D5CDD505-2E9C-101B-9397-08002B2CF9AE}" pid="22" name="DM_Version">
    <vt:lpwstr>1.0</vt:lpwstr>
  </property>
  <property fmtid="{D5CDD505-2E9C-101B-9397-08002B2CF9AE}" pid="23" name="MSIP_Label_0eea11ca-d417-4147-80ed-01a58412c458_ActionId">
    <vt:lpwstr>40750520-e39f-4da3-9726-7ac63f276861</vt:lpwstr>
  </property>
  <property fmtid="{D5CDD505-2E9C-101B-9397-08002B2CF9AE}" pid="24" name="MSIP_Label_0eea11ca-d417-4147-80ed-01a58412c458_Application">
    <vt:lpwstr>Microsoft Azure Information Protection</vt:lpwstr>
  </property>
  <property fmtid="{D5CDD505-2E9C-101B-9397-08002B2CF9AE}" pid="25" name="MSIP_Label_0eea11ca-d417-4147-80ed-01a58412c458_Enabled">
    <vt:lpwstr>True</vt:lpwstr>
  </property>
  <property fmtid="{D5CDD505-2E9C-101B-9397-08002B2CF9AE}" pid="26" name="MSIP_Label_0eea11ca-d417-4147-80ed-01a58412c458_Extended_MSFT_Method">
    <vt:lpwstr>Automatic</vt:lpwstr>
  </property>
  <property fmtid="{D5CDD505-2E9C-101B-9397-08002B2CF9AE}" pid="27" name="MSIP_Label_0eea11ca-d417-4147-80ed-01a58412c458_Name">
    <vt:lpwstr>All EMA Staff and Contractors</vt:lpwstr>
  </property>
  <property fmtid="{D5CDD505-2E9C-101B-9397-08002B2CF9AE}" pid="28" name="MSIP_Label_0eea11ca-d417-4147-80ed-01a58412c458_Owner">
    <vt:lpwstr>Jolanta.Palepsaitiene@ema.europa.eu</vt:lpwstr>
  </property>
  <property fmtid="{D5CDD505-2E9C-101B-9397-08002B2CF9AE}" pid="29" name="MSIP_Label_0eea11ca-d417-4147-80ed-01a58412c458_Parent">
    <vt:lpwstr>afe1b31d-cec0-4074-b4bd-f07689e43d84</vt:lpwstr>
  </property>
  <property fmtid="{D5CDD505-2E9C-101B-9397-08002B2CF9AE}" pid="30" name="MSIP_Label_0eea11ca-d417-4147-80ed-01a58412c458_SetDate">
    <vt:lpwstr>2020-01-08T08:29:07.9175978Z</vt:lpwstr>
  </property>
  <property fmtid="{D5CDD505-2E9C-101B-9397-08002B2CF9AE}" pid="31" name="MSIP_Label_0eea11ca-d417-4147-80ed-01a58412c458_SiteId">
    <vt:lpwstr>bc9dc15c-61bc-4f03-b60b-e5b6d8922839</vt:lpwstr>
  </property>
  <property fmtid="{D5CDD505-2E9C-101B-9397-08002B2CF9AE}" pid="32" name="MSIP_Label_afe1b31d-cec0-4074-b4bd-f07689e43d84_ActionId">
    <vt:lpwstr>40750520-e39f-4da3-9726-7ac63f276861</vt:lpwstr>
  </property>
  <property fmtid="{D5CDD505-2E9C-101B-9397-08002B2CF9AE}" pid="33" name="MSIP_Label_afe1b31d-cec0-4074-b4bd-f07689e43d84_Application">
    <vt:lpwstr>Microsoft Azure Information Protection</vt:lpwstr>
  </property>
  <property fmtid="{D5CDD505-2E9C-101B-9397-08002B2CF9AE}" pid="34" name="MSIP_Label_afe1b31d-cec0-4074-b4bd-f07689e43d84_Enabled">
    <vt:lpwstr>True</vt:lpwstr>
  </property>
  <property fmtid="{D5CDD505-2E9C-101B-9397-08002B2CF9AE}" pid="35" name="MSIP_Label_afe1b31d-cec0-4074-b4bd-f07689e43d84_Extended_MSFT_Method">
    <vt:lpwstr>Automatic</vt:lpwstr>
  </property>
  <property fmtid="{D5CDD505-2E9C-101B-9397-08002B2CF9AE}" pid="36" name="MSIP_Label_afe1b31d-cec0-4074-b4bd-f07689e43d84_Name">
    <vt:lpwstr>Internal</vt:lpwstr>
  </property>
  <property fmtid="{D5CDD505-2E9C-101B-9397-08002B2CF9AE}" pid="37" name="MSIP_Label_afe1b31d-cec0-4074-b4bd-f07689e43d84_Owner">
    <vt:lpwstr>Jolanta.Palepsaitiene@ema.europa.eu</vt:lpwstr>
  </property>
  <property fmtid="{D5CDD505-2E9C-101B-9397-08002B2CF9AE}" pid="38" name="MSIP_Label_afe1b31d-cec0-4074-b4bd-f07689e43d84_SetDate">
    <vt:lpwstr>2020-01-08T08:29:07.9175978Z</vt:lpwstr>
  </property>
  <property fmtid="{D5CDD505-2E9C-101B-9397-08002B2CF9AE}" pid="39" name="MSIP_Label_afe1b31d-cec0-4074-b4bd-f07689e43d84_SiteId">
    <vt:lpwstr>bc9dc15c-61bc-4f03-b60b-e5b6d8922839</vt:lpwstr>
  </property>
</Properties>
</file>